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0977C" w14:textId="77777777" w:rsidR="00C74BE5" w:rsidRPr="001F3669" w:rsidRDefault="00C74BE5" w:rsidP="00C74BE5">
      <w:pPr>
        <w:pStyle w:val="gfc"/>
      </w:pPr>
    </w:p>
    <w:p w14:paraId="6B505EDD" w14:textId="77777777" w:rsidR="00C74BE5" w:rsidRPr="001F3669" w:rsidRDefault="00C74BE5" w:rsidP="00C74BE5">
      <w:pPr>
        <w:pStyle w:val="gfc"/>
      </w:pPr>
    </w:p>
    <w:p w14:paraId="055436EE" w14:textId="77777777" w:rsidR="00C74BE5" w:rsidRPr="001F3669" w:rsidRDefault="00C74BE5" w:rsidP="00C74BE5">
      <w:pPr>
        <w:pStyle w:val="gfc"/>
      </w:pPr>
    </w:p>
    <w:p w14:paraId="0ACBF8A5" w14:textId="77777777" w:rsidR="00C74BE5" w:rsidRPr="001F3669" w:rsidRDefault="00C74BE5" w:rsidP="00C74BE5">
      <w:pPr>
        <w:pStyle w:val="gfc"/>
      </w:pPr>
    </w:p>
    <w:p w14:paraId="4E0E7D8D" w14:textId="77777777" w:rsidR="00C74BE5" w:rsidRPr="001F3669" w:rsidRDefault="00C74BE5" w:rsidP="00C74BE5">
      <w:pPr>
        <w:pStyle w:val="gfc"/>
      </w:pPr>
    </w:p>
    <w:p w14:paraId="1CF35920" w14:textId="77777777" w:rsidR="00C74BE5" w:rsidRDefault="00C74BE5" w:rsidP="00C74BE5">
      <w:pPr>
        <w:pStyle w:val="gfc"/>
      </w:pPr>
    </w:p>
    <w:p w14:paraId="3EAEDE5E" w14:textId="77777777" w:rsidR="00C74BE5" w:rsidRPr="001F3669" w:rsidRDefault="00C74BE5" w:rsidP="00C74BE5">
      <w:pPr>
        <w:pStyle w:val="gfc"/>
      </w:pPr>
    </w:p>
    <w:p w14:paraId="55958966" w14:textId="77777777" w:rsidR="00C74BE5" w:rsidRPr="001F3669" w:rsidRDefault="00C74BE5" w:rsidP="00C74BE5">
      <w:pPr>
        <w:pStyle w:val="gfc"/>
      </w:pPr>
    </w:p>
    <w:p w14:paraId="64C4F24F" w14:textId="77777777" w:rsidR="00C74BE5" w:rsidRPr="001F3669" w:rsidRDefault="00C74BE5" w:rsidP="00C74BE5">
      <w:pPr>
        <w:pStyle w:val="gfc"/>
      </w:pPr>
    </w:p>
    <w:p w14:paraId="72909BE2" w14:textId="77777777" w:rsidR="00C74BE5" w:rsidRPr="00112E27" w:rsidRDefault="00C74BE5" w:rsidP="00C74BE5">
      <w:pPr>
        <w:pStyle w:val="gfb"/>
        <w:outlineLvl w:val="9"/>
      </w:pPr>
      <w:r w:rsidRPr="00112E27">
        <w:t>АВТОМАТИЗИРОВАННАЯ ИНФОРМАЦИОННАЯ СИСТЕМА</w:t>
      </w:r>
    </w:p>
    <w:p w14:paraId="30B92F7A" w14:textId="67A0C4D7" w:rsidR="00C74BE5" w:rsidRPr="00112E27" w:rsidRDefault="00C74BE5" w:rsidP="00C74BE5">
      <w:pPr>
        <w:pStyle w:val="gfb"/>
        <w:outlineLvl w:val="9"/>
      </w:pPr>
      <w:r w:rsidRPr="00112E27">
        <w:t>«ДНЕВНИК-ОУО»</w:t>
      </w:r>
    </w:p>
    <w:p w14:paraId="35AF89E1" w14:textId="77777777" w:rsidR="009A433E" w:rsidRPr="00112E27" w:rsidRDefault="009A433E">
      <w:pPr>
        <w:pStyle w:val="a5"/>
        <w:rPr>
          <w:rFonts w:ascii="Times New Roman"/>
          <w:sz w:val="20"/>
        </w:rPr>
      </w:pPr>
    </w:p>
    <w:p w14:paraId="2A494665" w14:textId="77777777" w:rsidR="009A433E" w:rsidRPr="00112E27" w:rsidRDefault="009A433E">
      <w:pPr>
        <w:pStyle w:val="a5"/>
        <w:spacing w:before="4"/>
        <w:rPr>
          <w:rFonts w:ascii="Times New Roman"/>
          <w:sz w:val="29"/>
        </w:rPr>
      </w:pPr>
    </w:p>
    <w:p w14:paraId="74B97B34" w14:textId="4EC5B2EF" w:rsidR="009A433E" w:rsidRPr="00112E27" w:rsidRDefault="00C74BE5" w:rsidP="00C74BE5">
      <w:pPr>
        <w:pStyle w:val="gff1"/>
      </w:pPr>
      <w:bookmarkStart w:id="0" w:name="_bookmark0"/>
      <w:bookmarkEnd w:id="0"/>
      <w:r w:rsidRPr="00112E27">
        <w:lastRenderedPageBreak/>
        <w:t>Содержание</w:t>
      </w:r>
    </w:p>
    <w:p w14:paraId="1380EC45" w14:textId="6CA96080" w:rsidR="00407103" w:rsidRDefault="00822C32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r w:rsidRPr="00112E27">
        <w:fldChar w:fldCharType="begin"/>
      </w:r>
      <w:r w:rsidRPr="00112E27">
        <w:instrText xml:space="preserve"> TOC \h \z \t "g_Заголовок 1;1;g_Заголовок 2;2" </w:instrText>
      </w:r>
      <w:r w:rsidRPr="00112E27">
        <w:fldChar w:fldCharType="separate"/>
      </w:r>
      <w:hyperlink w:anchor="_Toc146202508" w:history="1">
        <w:r w:rsidR="00407103" w:rsidRPr="0045142A">
          <w:rPr>
            <w:rStyle w:val="af4"/>
          </w:rPr>
          <w:t>Общие</w:t>
        </w:r>
        <w:r w:rsidR="00407103" w:rsidRPr="0045142A">
          <w:rPr>
            <w:rStyle w:val="af4"/>
            <w:spacing w:val="-9"/>
          </w:rPr>
          <w:t xml:space="preserve"> </w:t>
        </w:r>
        <w:r w:rsidR="00407103" w:rsidRPr="0045142A">
          <w:rPr>
            <w:rStyle w:val="af4"/>
          </w:rPr>
          <w:t>сведения</w:t>
        </w:r>
        <w:r w:rsidR="00407103">
          <w:rPr>
            <w:noProof/>
            <w:webHidden/>
          </w:rPr>
          <w:tab/>
        </w:r>
        <w:r w:rsidR="00407103">
          <w:rPr>
            <w:noProof/>
            <w:webHidden/>
          </w:rPr>
          <w:fldChar w:fldCharType="begin"/>
        </w:r>
        <w:r w:rsidR="00407103">
          <w:rPr>
            <w:noProof/>
            <w:webHidden/>
          </w:rPr>
          <w:instrText xml:space="preserve"> PAGEREF _Toc146202508 \h </w:instrText>
        </w:r>
        <w:r w:rsidR="00407103">
          <w:rPr>
            <w:noProof/>
            <w:webHidden/>
          </w:rPr>
        </w:r>
        <w:r w:rsidR="00407103">
          <w:rPr>
            <w:noProof/>
            <w:webHidden/>
          </w:rPr>
          <w:fldChar w:fldCharType="separate"/>
        </w:r>
        <w:r w:rsidR="00407103">
          <w:rPr>
            <w:noProof/>
            <w:webHidden/>
          </w:rPr>
          <w:t>4</w:t>
        </w:r>
        <w:r w:rsidR="00407103">
          <w:rPr>
            <w:noProof/>
            <w:webHidden/>
          </w:rPr>
          <w:fldChar w:fldCharType="end"/>
        </w:r>
      </w:hyperlink>
    </w:p>
    <w:p w14:paraId="53F4D707" w14:textId="1C3D52CA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09" w:history="1">
        <w:r w:rsidRPr="0045142A">
          <w:rPr>
            <w:rStyle w:val="af4"/>
          </w:rPr>
          <w:t>1.1 Область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2E9F7B7" w14:textId="78D0FC54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10" w:history="1">
        <w:r w:rsidRPr="0045142A">
          <w:rPr>
            <w:rStyle w:val="af4"/>
          </w:rPr>
          <w:t>1.2 Краткое описание возможностей АИС «Дневник-ОУО»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4D10EF6" w14:textId="59598287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11" w:history="1">
        <w:r w:rsidRPr="0045142A">
          <w:rPr>
            <w:rStyle w:val="af4"/>
          </w:rPr>
          <w:t>1.3 Уровень подготовки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337A100" w14:textId="1E7835A6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12" w:history="1">
        <w:r w:rsidRPr="0045142A">
          <w:rPr>
            <w:rStyle w:val="af4"/>
          </w:rPr>
          <w:t>1.4 Перечень эксплуатационной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828483A" w14:textId="0BE52D6E" w:rsidR="00407103" w:rsidRDefault="00407103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13" w:history="1">
        <w:r w:rsidRPr="0045142A">
          <w:rPr>
            <w:rStyle w:val="af4"/>
          </w:rPr>
          <w:t>2 Назначение АИС «Дневник-ОУО» и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C67C0FF" w14:textId="4AEBFD59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14" w:history="1">
        <w:r w:rsidRPr="0045142A">
          <w:rPr>
            <w:rStyle w:val="af4"/>
          </w:rPr>
          <w:t>2.1 Назначение АИС «Дневник-ОУО»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363CE13" w14:textId="2A630A0A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15" w:history="1">
        <w:r w:rsidRPr="0045142A">
          <w:rPr>
            <w:rStyle w:val="af4"/>
          </w:rPr>
          <w:t>2.2 Условия применения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6E5AE21" w14:textId="2A92DAE0" w:rsidR="00407103" w:rsidRDefault="00407103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16" w:history="1">
        <w:r w:rsidRPr="0045142A">
          <w:rPr>
            <w:rStyle w:val="af4"/>
          </w:rPr>
          <w:t>3 Ролевая модель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4561250" w14:textId="1F194FE8" w:rsidR="00407103" w:rsidRDefault="00407103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17" w:history="1">
        <w:r w:rsidRPr="0045142A">
          <w:rPr>
            <w:rStyle w:val="af4"/>
          </w:rPr>
          <w:t>4 Подготовка к работе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509573D" w14:textId="6F18D35D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18" w:history="1">
        <w:r w:rsidRPr="0045142A">
          <w:rPr>
            <w:rStyle w:val="af4"/>
          </w:rPr>
          <w:t>4.1 Запуск АИС «Дневник-ОУО»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2648046" w14:textId="16C30835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19" w:history="1">
        <w:r w:rsidRPr="0045142A">
          <w:rPr>
            <w:rStyle w:val="af4"/>
          </w:rPr>
          <w:t>4.2 Вход (авторизация) в АИС «Дневник-ОУО»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499D15A" w14:textId="47876E82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20" w:history="1">
        <w:r w:rsidRPr="0045142A">
          <w:rPr>
            <w:rStyle w:val="af4"/>
          </w:rPr>
          <w:t>4.3 Решение проблем входа в АИС «Дневник</w:t>
        </w:r>
        <w:r w:rsidRPr="0045142A">
          <w:rPr>
            <w:rStyle w:val="af4"/>
          </w:rPr>
          <w:noBreakHyphen/>
          <w:t>ОУО»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C012DF5" w14:textId="56F3583B" w:rsidR="00407103" w:rsidRDefault="00407103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21" w:history="1">
        <w:r w:rsidRPr="0045142A">
          <w:rPr>
            <w:rStyle w:val="af4"/>
          </w:rPr>
          <w:t>5 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44CD5B1" w14:textId="225DEFA6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22" w:history="1">
        <w:r w:rsidRPr="0045142A">
          <w:rPr>
            <w:rStyle w:val="af4"/>
          </w:rPr>
          <w:t>5.1 Стартовая</w:t>
        </w:r>
        <w:r w:rsidRPr="0045142A">
          <w:rPr>
            <w:rStyle w:val="af4"/>
            <w:spacing w:val="-10"/>
          </w:rPr>
          <w:t xml:space="preserve"> </w:t>
        </w:r>
        <w:r w:rsidRPr="0045142A">
          <w:rPr>
            <w:rStyle w:val="af4"/>
          </w:rPr>
          <w:t>страница</w:t>
        </w:r>
        <w:r w:rsidRPr="0045142A">
          <w:rPr>
            <w:rStyle w:val="af4"/>
            <w:spacing w:val="-8"/>
          </w:rPr>
          <w:t xml:space="preserve"> </w:t>
        </w:r>
        <w:r w:rsidRPr="0045142A">
          <w:rPr>
            <w:rStyle w:val="af4"/>
          </w:rPr>
          <w:t>сотрудника</w:t>
        </w:r>
        <w:r w:rsidRPr="0045142A">
          <w:rPr>
            <w:rStyle w:val="af4"/>
            <w:spacing w:val="-7"/>
          </w:rPr>
          <w:t xml:space="preserve"> </w:t>
        </w:r>
        <w:r w:rsidRPr="0045142A">
          <w:rPr>
            <w:rStyle w:val="af4"/>
          </w:rPr>
          <w:t>ОУО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2AE97ED" w14:textId="1DE492EE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23" w:history="1">
        <w:r w:rsidRPr="0045142A">
          <w:rPr>
            <w:rStyle w:val="af4"/>
          </w:rPr>
          <w:t>5.2 Список</w:t>
        </w:r>
        <w:r w:rsidRPr="0045142A">
          <w:rPr>
            <w:rStyle w:val="af4"/>
            <w:spacing w:val="-12"/>
          </w:rPr>
          <w:t xml:space="preserve"> </w:t>
        </w:r>
        <w:r w:rsidRPr="0045142A">
          <w:rPr>
            <w:rStyle w:val="af4"/>
          </w:rPr>
          <w:t>отчётов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F075AE1" w14:textId="68B2CA57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24" w:history="1">
        <w:r w:rsidRPr="0045142A">
          <w:rPr>
            <w:rStyle w:val="af4"/>
          </w:rPr>
          <w:t>5.3 Разделы</w:t>
        </w:r>
        <w:r w:rsidRPr="0045142A">
          <w:rPr>
            <w:rStyle w:val="af4"/>
            <w:spacing w:val="-9"/>
          </w:rPr>
          <w:t xml:space="preserve"> </w:t>
        </w:r>
        <w:r w:rsidRPr="0045142A">
          <w:rPr>
            <w:rStyle w:val="af4"/>
          </w:rPr>
          <w:t>профиля</w:t>
        </w:r>
        <w:r w:rsidRPr="0045142A">
          <w:rPr>
            <w:rStyle w:val="af4"/>
            <w:spacing w:val="-10"/>
          </w:rPr>
          <w:t xml:space="preserve"> </w:t>
        </w:r>
        <w:r w:rsidRPr="0045142A">
          <w:rPr>
            <w:rStyle w:val="af4"/>
          </w:rPr>
          <w:t>ОУО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8364647" w14:textId="6A622281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25" w:history="1">
        <w:r w:rsidRPr="0045142A">
          <w:rPr>
            <w:rStyle w:val="af4"/>
          </w:rPr>
          <w:t>5.4 Администрирование</w:t>
        </w:r>
        <w:r w:rsidRPr="0045142A">
          <w:rPr>
            <w:rStyle w:val="af4"/>
            <w:spacing w:val="-14"/>
          </w:rPr>
          <w:t xml:space="preserve"> </w:t>
        </w:r>
        <w:r w:rsidRPr="0045142A">
          <w:rPr>
            <w:rStyle w:val="af4"/>
          </w:rPr>
          <w:t>организации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532D1C9" w14:textId="5AFBCAB9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26" w:history="1">
        <w:r w:rsidRPr="0045142A">
          <w:rPr>
            <w:rStyle w:val="af4"/>
          </w:rPr>
          <w:t>5.5</w:t>
        </w:r>
        <w:r w:rsidRPr="0045142A">
          <w:rPr>
            <w:rStyle w:val="af4"/>
            <w:spacing w:val="-1"/>
          </w:rPr>
          <w:t xml:space="preserve"> Раздел</w:t>
        </w:r>
        <w:r w:rsidRPr="0045142A">
          <w:rPr>
            <w:rStyle w:val="af4"/>
            <w:spacing w:val="-16"/>
          </w:rPr>
          <w:t xml:space="preserve"> </w:t>
        </w:r>
        <w:r w:rsidRPr="0045142A">
          <w:rPr>
            <w:rStyle w:val="af4"/>
          </w:rPr>
          <w:t>Информирование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59A6C424" w14:textId="314EE0C0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27" w:history="1">
        <w:r w:rsidRPr="0045142A">
          <w:rPr>
            <w:rStyle w:val="af4"/>
          </w:rPr>
          <w:t>5.6 «Мониторинг</w:t>
        </w:r>
        <w:r w:rsidRPr="0045142A">
          <w:rPr>
            <w:rStyle w:val="af4"/>
            <w:spacing w:val="-8"/>
          </w:rPr>
          <w:t xml:space="preserve"> </w:t>
        </w:r>
        <w:r w:rsidRPr="0045142A">
          <w:rPr>
            <w:rStyle w:val="af4"/>
          </w:rPr>
          <w:t>ФСН»</w:t>
        </w:r>
        <w:r w:rsidRPr="0045142A">
          <w:rPr>
            <w:rStyle w:val="af4"/>
            <w:spacing w:val="-7"/>
          </w:rPr>
          <w:t xml:space="preserve"> </w:t>
        </w:r>
        <w:r w:rsidRPr="0045142A">
          <w:rPr>
            <w:rStyle w:val="af4"/>
          </w:rPr>
          <w:t>и</w:t>
        </w:r>
        <w:r w:rsidRPr="0045142A">
          <w:rPr>
            <w:rStyle w:val="af4"/>
            <w:spacing w:val="-7"/>
          </w:rPr>
          <w:t xml:space="preserve"> </w:t>
        </w:r>
        <w:r w:rsidRPr="0045142A">
          <w:rPr>
            <w:rStyle w:val="af4"/>
          </w:rPr>
          <w:t>«Мониторинг</w:t>
        </w:r>
        <w:r w:rsidRPr="0045142A">
          <w:rPr>
            <w:rStyle w:val="af4"/>
            <w:spacing w:val="-7"/>
          </w:rPr>
          <w:t xml:space="preserve"> </w:t>
        </w:r>
        <w:r w:rsidRPr="0045142A">
          <w:rPr>
            <w:rStyle w:val="af4"/>
          </w:rPr>
          <w:t>РСН»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6DBF74CA" w14:textId="1EC6EFA6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28" w:history="1">
        <w:r w:rsidRPr="0045142A">
          <w:rPr>
            <w:rStyle w:val="af4"/>
          </w:rPr>
          <w:t>5.7 Реестр</w:t>
        </w:r>
        <w:r w:rsidRPr="0045142A">
          <w:rPr>
            <w:rStyle w:val="af4"/>
            <w:spacing w:val="-16"/>
          </w:rPr>
          <w:t xml:space="preserve"> </w:t>
        </w:r>
        <w:r w:rsidRPr="0045142A">
          <w:rPr>
            <w:rStyle w:val="af4"/>
          </w:rPr>
          <w:t>необучающихся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64F04FCF" w14:textId="667F7DF5" w:rsidR="00407103" w:rsidRDefault="00407103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29" w:history="1">
        <w:r w:rsidRPr="0045142A">
          <w:rPr>
            <w:rStyle w:val="af4"/>
          </w:rPr>
          <w:t>6 Рекомендации по освоению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72329DB9" w14:textId="0FB538AD" w:rsidR="00407103" w:rsidRDefault="00407103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30" w:history="1">
        <w:r w:rsidRPr="0045142A">
          <w:rPr>
            <w:rStyle w:val="af4"/>
          </w:rPr>
          <w:t>7 Аварийные ситуации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1AD9C722" w14:textId="4F68BDEE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31" w:history="1">
        <w:r w:rsidRPr="0045142A">
          <w:rPr>
            <w:rStyle w:val="af4"/>
          </w:rPr>
          <w:t>7.1 Действия в случае несоблюдения условий выполнения технологического процесса, в том числе при длительных отказах технических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2FB91FD2" w14:textId="764D56BD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32" w:history="1">
        <w:r w:rsidRPr="0045142A">
          <w:rPr>
            <w:rStyle w:val="af4"/>
          </w:rPr>
          <w:t>7.2 Действия по восстановлению данных при обнаружении ошибок в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6C06852A" w14:textId="452B961C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33" w:history="1">
        <w:r w:rsidRPr="0045142A">
          <w:rPr>
            <w:rStyle w:val="af4"/>
          </w:rPr>
          <w:t>7.3 Действия при обнаружения несанкционированного вмешательства в данные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512FA035" w14:textId="7781CA21" w:rsidR="00407103" w:rsidRDefault="00407103">
      <w:pPr>
        <w:pStyle w:val="21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34" w:history="1">
        <w:r w:rsidRPr="0045142A">
          <w:rPr>
            <w:rStyle w:val="af4"/>
          </w:rPr>
          <w:t>7.4 Действия в других аварийных ситуациях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2B21E626" w14:textId="31959094" w:rsidR="00407103" w:rsidRDefault="00407103">
      <w:pPr>
        <w:pStyle w:val="12"/>
        <w:rPr>
          <w:rFonts w:asciiTheme="minorHAnsi" w:eastAsiaTheme="minorEastAsia" w:hAnsiTheme="minorHAnsi"/>
          <w:noProof/>
          <w:kern w:val="2"/>
          <w:sz w:val="22"/>
          <w:szCs w:val="22"/>
          <w:lang w:eastAsia="ru-RU"/>
          <w14:ligatures w14:val="standardContextual"/>
        </w:rPr>
      </w:pPr>
      <w:hyperlink w:anchor="_Toc146202535" w:history="1">
        <w:r w:rsidRPr="0045142A">
          <w:rPr>
            <w:rStyle w:val="af4"/>
          </w:rPr>
          <w:t>8 Перечень и расшифровка сокращений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_Toc146202535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23815481" w14:textId="4E8711ED" w:rsidR="009A433E" w:rsidRPr="00112E27" w:rsidRDefault="00822C32">
      <w:r w:rsidRPr="00112E27">
        <w:fldChar w:fldCharType="end"/>
      </w:r>
    </w:p>
    <w:p w14:paraId="39C7C262" w14:textId="6A08496E" w:rsidR="009A433E" w:rsidRPr="00112E27" w:rsidRDefault="00E6489F" w:rsidP="00147D63">
      <w:pPr>
        <w:pStyle w:val="g10"/>
      </w:pPr>
      <w:bookmarkStart w:id="1" w:name="Общая_информация"/>
      <w:bookmarkStart w:id="2" w:name="_Toc146202508"/>
      <w:bookmarkEnd w:id="1"/>
      <w:r w:rsidRPr="00112E27">
        <w:lastRenderedPageBreak/>
        <w:t>Общ</w:t>
      </w:r>
      <w:r w:rsidR="00147D63" w:rsidRPr="00112E27">
        <w:t>ие</w:t>
      </w:r>
      <w:r w:rsidRPr="00112E27">
        <w:rPr>
          <w:spacing w:val="-9"/>
        </w:rPr>
        <w:t xml:space="preserve"> </w:t>
      </w:r>
      <w:r w:rsidR="00147D63" w:rsidRPr="00112E27">
        <w:t>сведени</w:t>
      </w:r>
      <w:r w:rsidRPr="00112E27">
        <w:t>я</w:t>
      </w:r>
      <w:bookmarkEnd w:id="2"/>
    </w:p>
    <w:p w14:paraId="2955886A" w14:textId="78A79BDE" w:rsidR="00147D63" w:rsidRPr="00112E27" w:rsidRDefault="00147D63" w:rsidP="00147D63">
      <w:pPr>
        <w:pStyle w:val="g20"/>
      </w:pPr>
      <w:bookmarkStart w:id="3" w:name="_Toc146202509"/>
      <w:r w:rsidRPr="00112E27">
        <w:t>Область применения</w:t>
      </w:r>
      <w:bookmarkEnd w:id="3"/>
    </w:p>
    <w:p w14:paraId="438ACB42" w14:textId="1B06BD68" w:rsidR="00147D63" w:rsidRPr="00112E27" w:rsidRDefault="00147D63" w:rsidP="00147D63">
      <w:pPr>
        <w:pStyle w:val="gfc"/>
      </w:pPr>
      <w:r w:rsidRPr="00112E27">
        <w:t>Настоящий документ предназначен для использования при испытаниях автоматизированной информационной системы «Дневник</w:t>
      </w:r>
      <w:r w:rsidRPr="00112E27">
        <w:noBreakHyphen/>
        <w:t>ОУО» региона (далее – АИС «Дневник</w:t>
      </w:r>
      <w:r w:rsidRPr="00112E27">
        <w:noBreakHyphen/>
        <w:t>ОУО») и при её эксплуатации.</w:t>
      </w:r>
    </w:p>
    <w:p w14:paraId="09887B81" w14:textId="1935D841" w:rsidR="00F14BEB" w:rsidRPr="00112E27" w:rsidRDefault="00F14BEB" w:rsidP="00F14BEB">
      <w:pPr>
        <w:pStyle w:val="g20"/>
      </w:pPr>
      <w:bookmarkStart w:id="4" w:name="_Toc118746013"/>
      <w:bookmarkStart w:id="5" w:name="_Toc123215765"/>
      <w:bookmarkStart w:id="6" w:name="_Toc146202510"/>
      <w:r w:rsidRPr="00112E27">
        <w:t xml:space="preserve">Краткое описание возможностей </w:t>
      </w:r>
      <w:bookmarkEnd w:id="4"/>
      <w:r w:rsidRPr="00112E27">
        <w:t>АИС «Дневник-ОУО»</w:t>
      </w:r>
      <w:bookmarkEnd w:id="5"/>
      <w:bookmarkEnd w:id="6"/>
    </w:p>
    <w:p w14:paraId="5BAAA665" w14:textId="5ACE248D" w:rsidR="00B70B88" w:rsidRPr="00112E27" w:rsidRDefault="00B70B88" w:rsidP="00B70B88">
      <w:pPr>
        <w:pStyle w:val="gff4"/>
      </w:pPr>
      <w:r w:rsidRPr="00112E27">
        <w:t>АИС</w:t>
      </w:r>
      <w:r w:rsidRPr="00112E27">
        <w:rPr>
          <w:spacing w:val="-1"/>
        </w:rPr>
        <w:t xml:space="preserve"> </w:t>
      </w:r>
      <w:r w:rsidRPr="00112E27">
        <w:t>«Дневник-ОУО»</w:t>
      </w:r>
      <w:r w:rsidRPr="00112E27">
        <w:rPr>
          <w:spacing w:val="-4"/>
        </w:rPr>
        <w:t xml:space="preserve"> </w:t>
      </w:r>
      <w:r w:rsidRPr="00112E27">
        <w:t>включает</w:t>
      </w:r>
      <w:r w:rsidRPr="00112E27">
        <w:rPr>
          <w:spacing w:val="-4"/>
        </w:rPr>
        <w:t xml:space="preserve"> </w:t>
      </w:r>
      <w:r w:rsidRPr="00112E27">
        <w:t>в</w:t>
      </w:r>
      <w:r w:rsidRPr="00112E27">
        <w:rPr>
          <w:spacing w:val="-3"/>
        </w:rPr>
        <w:t xml:space="preserve"> </w:t>
      </w:r>
      <w:r w:rsidRPr="00112E27">
        <w:t>себя</w:t>
      </w:r>
      <w:r w:rsidRPr="00112E27">
        <w:rPr>
          <w:spacing w:val="-3"/>
        </w:rPr>
        <w:t xml:space="preserve"> </w:t>
      </w:r>
      <w:r w:rsidRPr="00112E27">
        <w:t>следующие</w:t>
      </w:r>
      <w:r w:rsidRPr="00112E27">
        <w:rPr>
          <w:spacing w:val="-3"/>
        </w:rPr>
        <w:t xml:space="preserve"> </w:t>
      </w:r>
      <w:r w:rsidRPr="00112E27">
        <w:t>возможности:</w:t>
      </w:r>
    </w:p>
    <w:p w14:paraId="3CBE6355" w14:textId="77777777" w:rsidR="00B70B88" w:rsidRPr="00112E27" w:rsidRDefault="00B70B88" w:rsidP="00B70B88">
      <w:pPr>
        <w:pStyle w:val="gf9"/>
      </w:pPr>
      <w:r w:rsidRPr="00112E27">
        <w:t>использование профиля организации в качестве публичного сайта, доступного для</w:t>
      </w:r>
      <w:r w:rsidRPr="00112E27">
        <w:rPr>
          <w:spacing w:val="1"/>
        </w:rPr>
        <w:t xml:space="preserve"> </w:t>
      </w:r>
      <w:r w:rsidRPr="00112E27">
        <w:t>всех</w:t>
      </w:r>
      <w:r w:rsidRPr="00112E27">
        <w:rPr>
          <w:spacing w:val="-2"/>
        </w:rPr>
        <w:t xml:space="preserve"> </w:t>
      </w:r>
      <w:r w:rsidRPr="00112E27">
        <w:t>пользователей</w:t>
      </w:r>
      <w:r w:rsidRPr="00112E27">
        <w:rPr>
          <w:spacing w:val="-2"/>
        </w:rPr>
        <w:t xml:space="preserve"> </w:t>
      </w:r>
      <w:r w:rsidRPr="00112E27">
        <w:t>сети</w:t>
      </w:r>
      <w:r w:rsidRPr="00112E27">
        <w:rPr>
          <w:spacing w:val="-2"/>
        </w:rPr>
        <w:t xml:space="preserve"> </w:t>
      </w:r>
      <w:r w:rsidRPr="00112E27">
        <w:t>Интернет;</w:t>
      </w:r>
    </w:p>
    <w:p w14:paraId="6EF58A45" w14:textId="7AC513F9" w:rsidR="00B70B88" w:rsidRPr="00112E27" w:rsidRDefault="00B70B88" w:rsidP="00B70B88">
      <w:pPr>
        <w:pStyle w:val="gf9"/>
      </w:pPr>
      <w:r w:rsidRPr="00112E27">
        <w:t>веление реестра</w:t>
      </w:r>
      <w:r w:rsidRPr="00112E27">
        <w:rPr>
          <w:spacing w:val="-5"/>
        </w:rPr>
        <w:t xml:space="preserve"> </w:t>
      </w:r>
      <w:r w:rsidRPr="00112E27">
        <w:t>подведомственных</w:t>
      </w:r>
      <w:r w:rsidRPr="00112E27">
        <w:rPr>
          <w:spacing w:val="-6"/>
        </w:rPr>
        <w:t xml:space="preserve"> </w:t>
      </w:r>
      <w:r w:rsidRPr="00112E27">
        <w:t>образовательных</w:t>
      </w:r>
      <w:r w:rsidRPr="00112E27">
        <w:rPr>
          <w:spacing w:val="-5"/>
        </w:rPr>
        <w:t xml:space="preserve"> </w:t>
      </w:r>
      <w:r w:rsidRPr="00112E27">
        <w:t>организаций</w:t>
      </w:r>
      <w:r w:rsidRPr="00112E27">
        <w:rPr>
          <w:spacing w:val="-7"/>
        </w:rPr>
        <w:t xml:space="preserve"> </w:t>
      </w:r>
      <w:r w:rsidRPr="00112E27">
        <w:t>в</w:t>
      </w:r>
      <w:r w:rsidRPr="00112E27">
        <w:rPr>
          <w:spacing w:val="-7"/>
        </w:rPr>
        <w:t xml:space="preserve"> </w:t>
      </w:r>
      <w:r w:rsidRPr="00112E27">
        <w:t>системе</w:t>
      </w:r>
      <w:r w:rsidRPr="00112E27">
        <w:rPr>
          <w:spacing w:val="-4"/>
        </w:rPr>
        <w:t xml:space="preserve"> </w:t>
      </w:r>
      <w:r w:rsidRPr="00112E27">
        <w:t>Дневник.ру;</w:t>
      </w:r>
    </w:p>
    <w:p w14:paraId="5CC66377" w14:textId="77777777" w:rsidR="00B70B88" w:rsidRPr="00112E27" w:rsidRDefault="00B70B88" w:rsidP="00B70B88">
      <w:pPr>
        <w:pStyle w:val="gf9"/>
      </w:pPr>
      <w:r w:rsidRPr="00112E27">
        <w:t>мониторинг</w:t>
      </w:r>
      <w:r w:rsidRPr="00112E27">
        <w:rPr>
          <w:spacing w:val="-11"/>
        </w:rPr>
        <w:t xml:space="preserve"> </w:t>
      </w:r>
      <w:r w:rsidRPr="00112E27">
        <w:t>количества</w:t>
      </w:r>
      <w:r w:rsidRPr="00112E27">
        <w:rPr>
          <w:spacing w:val="-12"/>
        </w:rPr>
        <w:t xml:space="preserve"> </w:t>
      </w:r>
      <w:r w:rsidRPr="00112E27">
        <w:t>персон</w:t>
      </w:r>
      <w:r w:rsidRPr="00112E27">
        <w:rPr>
          <w:spacing w:val="-10"/>
        </w:rPr>
        <w:t xml:space="preserve"> </w:t>
      </w:r>
      <w:r w:rsidRPr="00112E27">
        <w:t>и</w:t>
      </w:r>
      <w:r w:rsidRPr="00112E27">
        <w:rPr>
          <w:spacing w:val="-11"/>
        </w:rPr>
        <w:t xml:space="preserve"> </w:t>
      </w:r>
      <w:r w:rsidRPr="00112E27">
        <w:t>пользователей</w:t>
      </w:r>
      <w:r w:rsidRPr="00112E27">
        <w:rPr>
          <w:spacing w:val="-11"/>
        </w:rPr>
        <w:t xml:space="preserve"> </w:t>
      </w:r>
      <w:r w:rsidRPr="00112E27">
        <w:t>подведомственных</w:t>
      </w:r>
      <w:r w:rsidRPr="00112E27">
        <w:rPr>
          <w:spacing w:val="-4"/>
        </w:rPr>
        <w:t xml:space="preserve"> </w:t>
      </w:r>
      <w:r w:rsidRPr="00112E27">
        <w:t>образовательных</w:t>
      </w:r>
      <w:r w:rsidRPr="00112E27">
        <w:rPr>
          <w:spacing w:val="-66"/>
        </w:rPr>
        <w:t xml:space="preserve"> </w:t>
      </w:r>
      <w:r w:rsidRPr="00112E27">
        <w:t>организаций</w:t>
      </w:r>
      <w:r w:rsidRPr="00112E27">
        <w:rPr>
          <w:spacing w:val="-3"/>
        </w:rPr>
        <w:t xml:space="preserve"> </w:t>
      </w:r>
      <w:r w:rsidRPr="00112E27">
        <w:t>и</w:t>
      </w:r>
      <w:r w:rsidRPr="00112E27">
        <w:rPr>
          <w:spacing w:val="-2"/>
        </w:rPr>
        <w:t xml:space="preserve"> </w:t>
      </w:r>
      <w:r w:rsidRPr="00112E27">
        <w:t>частоты</w:t>
      </w:r>
      <w:r w:rsidRPr="00112E27">
        <w:rPr>
          <w:spacing w:val="-2"/>
        </w:rPr>
        <w:t xml:space="preserve"> </w:t>
      </w:r>
      <w:r w:rsidRPr="00112E27">
        <w:t>их</w:t>
      </w:r>
      <w:r w:rsidRPr="00112E27">
        <w:rPr>
          <w:spacing w:val="-1"/>
        </w:rPr>
        <w:t xml:space="preserve"> </w:t>
      </w:r>
      <w:r w:rsidRPr="00112E27">
        <w:t>посещений</w:t>
      </w:r>
      <w:r w:rsidRPr="00112E27">
        <w:rPr>
          <w:spacing w:val="-3"/>
        </w:rPr>
        <w:t xml:space="preserve"> </w:t>
      </w:r>
      <w:r w:rsidRPr="00112E27">
        <w:t>системы</w:t>
      </w:r>
      <w:r w:rsidRPr="00112E27">
        <w:rPr>
          <w:spacing w:val="3"/>
        </w:rPr>
        <w:t xml:space="preserve"> </w:t>
      </w:r>
      <w:r w:rsidRPr="00112E27">
        <w:t>Дневник.ру;</w:t>
      </w:r>
    </w:p>
    <w:p w14:paraId="41E2A35F" w14:textId="77777777" w:rsidR="00B70B88" w:rsidRPr="00112E27" w:rsidRDefault="00B70B88" w:rsidP="00B70B88">
      <w:pPr>
        <w:pStyle w:val="gf9"/>
      </w:pPr>
      <w:r w:rsidRPr="00112E27">
        <w:rPr>
          <w:spacing w:val="-1"/>
        </w:rPr>
        <w:t>мониторинг</w:t>
      </w:r>
      <w:r w:rsidRPr="00112E27">
        <w:rPr>
          <w:spacing w:val="-17"/>
        </w:rPr>
        <w:t xml:space="preserve"> </w:t>
      </w:r>
      <w:r w:rsidRPr="00112E27">
        <w:rPr>
          <w:spacing w:val="-1"/>
        </w:rPr>
        <w:t>состава</w:t>
      </w:r>
      <w:r w:rsidRPr="00112E27">
        <w:rPr>
          <w:spacing w:val="-13"/>
        </w:rPr>
        <w:t xml:space="preserve"> </w:t>
      </w:r>
      <w:r w:rsidRPr="00112E27">
        <w:rPr>
          <w:spacing w:val="-1"/>
        </w:rPr>
        <w:t>педагогических</w:t>
      </w:r>
      <w:r w:rsidRPr="00112E27">
        <w:rPr>
          <w:spacing w:val="-16"/>
        </w:rPr>
        <w:t xml:space="preserve"> </w:t>
      </w:r>
      <w:r w:rsidRPr="00112E27">
        <w:t>работников</w:t>
      </w:r>
      <w:r w:rsidRPr="00112E27">
        <w:rPr>
          <w:spacing w:val="-16"/>
        </w:rPr>
        <w:t xml:space="preserve"> </w:t>
      </w:r>
      <w:r w:rsidRPr="00112E27">
        <w:t>разных</w:t>
      </w:r>
      <w:r w:rsidRPr="00112E27">
        <w:rPr>
          <w:spacing w:val="-16"/>
        </w:rPr>
        <w:t xml:space="preserve"> </w:t>
      </w:r>
      <w:r w:rsidRPr="00112E27">
        <w:t>профессиональных</w:t>
      </w:r>
      <w:r w:rsidRPr="00112E27">
        <w:rPr>
          <w:spacing w:val="-16"/>
        </w:rPr>
        <w:t xml:space="preserve"> </w:t>
      </w:r>
      <w:r w:rsidRPr="00112E27">
        <w:t>категорий</w:t>
      </w:r>
      <w:r w:rsidRPr="00112E27">
        <w:rPr>
          <w:spacing w:val="-66"/>
        </w:rPr>
        <w:t xml:space="preserve"> </w:t>
      </w:r>
      <w:r w:rsidRPr="00112E27">
        <w:t>и</w:t>
      </w:r>
      <w:r w:rsidRPr="00112E27">
        <w:rPr>
          <w:spacing w:val="-3"/>
        </w:rPr>
        <w:t xml:space="preserve"> </w:t>
      </w:r>
      <w:r w:rsidRPr="00112E27">
        <w:t>ролей</w:t>
      </w:r>
      <w:r w:rsidRPr="00112E27">
        <w:rPr>
          <w:spacing w:val="-2"/>
        </w:rPr>
        <w:t xml:space="preserve"> </w:t>
      </w:r>
      <w:r w:rsidRPr="00112E27">
        <w:t>в</w:t>
      </w:r>
      <w:r w:rsidRPr="00112E27">
        <w:rPr>
          <w:spacing w:val="-3"/>
        </w:rPr>
        <w:t xml:space="preserve"> </w:t>
      </w:r>
      <w:r w:rsidRPr="00112E27">
        <w:t>образовательных</w:t>
      </w:r>
      <w:r w:rsidRPr="00112E27">
        <w:rPr>
          <w:spacing w:val="-1"/>
        </w:rPr>
        <w:t xml:space="preserve"> </w:t>
      </w:r>
      <w:r w:rsidRPr="00112E27">
        <w:t>организациях;</w:t>
      </w:r>
    </w:p>
    <w:p w14:paraId="2EA256DE" w14:textId="04DF426B" w:rsidR="00B70B88" w:rsidRPr="00112E27" w:rsidRDefault="00B70B88" w:rsidP="00B70B88">
      <w:pPr>
        <w:pStyle w:val="gf9"/>
      </w:pPr>
      <w:r w:rsidRPr="00112E27">
        <w:t xml:space="preserve">учет количественного соотношения представителей разных должностей </w:t>
      </w:r>
      <w:r w:rsidRPr="00112E27">
        <w:rPr>
          <w:spacing w:val="-3"/>
        </w:rPr>
        <w:t>в</w:t>
      </w:r>
      <w:r w:rsidRPr="00112E27">
        <w:rPr>
          <w:spacing w:val="-66"/>
        </w:rPr>
        <w:t xml:space="preserve"> </w:t>
      </w:r>
      <w:r w:rsidRPr="00112E27">
        <w:t>образовательных</w:t>
      </w:r>
      <w:r w:rsidRPr="00112E27">
        <w:rPr>
          <w:spacing w:val="-2"/>
        </w:rPr>
        <w:t xml:space="preserve"> </w:t>
      </w:r>
      <w:r w:rsidRPr="00112E27">
        <w:t>организациях</w:t>
      </w:r>
      <w:r w:rsidRPr="00112E27">
        <w:rPr>
          <w:spacing w:val="-2"/>
        </w:rPr>
        <w:t xml:space="preserve"> </w:t>
      </w:r>
      <w:r w:rsidRPr="00112E27">
        <w:t>для</w:t>
      </w:r>
      <w:r w:rsidRPr="00112E27">
        <w:rPr>
          <w:spacing w:val="-3"/>
        </w:rPr>
        <w:t xml:space="preserve"> </w:t>
      </w:r>
      <w:r w:rsidRPr="00112E27">
        <w:t>каждой</w:t>
      </w:r>
      <w:r w:rsidRPr="00112E27">
        <w:rPr>
          <w:spacing w:val="-2"/>
        </w:rPr>
        <w:t xml:space="preserve"> </w:t>
      </w:r>
      <w:r w:rsidRPr="00112E27">
        <w:t>возрастной</w:t>
      </w:r>
      <w:r w:rsidRPr="00112E27">
        <w:rPr>
          <w:spacing w:val="-2"/>
        </w:rPr>
        <w:t xml:space="preserve"> </w:t>
      </w:r>
      <w:r w:rsidRPr="00112E27">
        <w:t>группы;</w:t>
      </w:r>
    </w:p>
    <w:p w14:paraId="24EB56F2" w14:textId="77777777" w:rsidR="00B70B88" w:rsidRPr="00112E27" w:rsidRDefault="00B70B88" w:rsidP="00B70B88">
      <w:pPr>
        <w:pStyle w:val="gf9"/>
      </w:pPr>
      <w:r w:rsidRPr="00112E27">
        <w:t>мониторинг</w:t>
      </w:r>
      <w:r w:rsidRPr="00112E27">
        <w:rPr>
          <w:spacing w:val="-7"/>
        </w:rPr>
        <w:t xml:space="preserve"> </w:t>
      </w:r>
      <w:r w:rsidRPr="00112E27">
        <w:t>успеваемости</w:t>
      </w:r>
      <w:r w:rsidRPr="00112E27">
        <w:rPr>
          <w:spacing w:val="-6"/>
        </w:rPr>
        <w:t xml:space="preserve"> </w:t>
      </w:r>
      <w:r w:rsidRPr="00112E27">
        <w:t>обучающихся</w:t>
      </w:r>
      <w:r w:rsidRPr="00112E27">
        <w:rPr>
          <w:spacing w:val="-7"/>
        </w:rPr>
        <w:t xml:space="preserve"> </w:t>
      </w:r>
      <w:r w:rsidRPr="00112E27">
        <w:t>в</w:t>
      </w:r>
      <w:r w:rsidRPr="00112E27">
        <w:rPr>
          <w:spacing w:val="-2"/>
        </w:rPr>
        <w:t xml:space="preserve"> </w:t>
      </w:r>
      <w:r w:rsidRPr="00112E27">
        <w:t>образовательных</w:t>
      </w:r>
      <w:r w:rsidRPr="00112E27">
        <w:rPr>
          <w:spacing w:val="-5"/>
        </w:rPr>
        <w:t xml:space="preserve"> </w:t>
      </w:r>
      <w:r w:rsidRPr="00112E27">
        <w:t>организациях;</w:t>
      </w:r>
    </w:p>
    <w:p w14:paraId="0772BF1A" w14:textId="49C487C8" w:rsidR="002F3749" w:rsidRPr="00112E27" w:rsidRDefault="00B70B88" w:rsidP="00B70B88">
      <w:pPr>
        <w:pStyle w:val="gf9"/>
      </w:pPr>
      <w:r w:rsidRPr="00112E27">
        <w:t>организация</w:t>
      </w:r>
      <w:r w:rsidRPr="00112E27">
        <w:rPr>
          <w:spacing w:val="83"/>
        </w:rPr>
        <w:t xml:space="preserve"> </w:t>
      </w:r>
      <w:r w:rsidRPr="00112E27">
        <w:t xml:space="preserve">сетевого взаимодействия между </w:t>
      </w:r>
      <w:r w:rsidRPr="00112E27">
        <w:rPr>
          <w:spacing w:val="-1"/>
        </w:rPr>
        <w:t>различными</w:t>
      </w:r>
      <w:r w:rsidRPr="00112E27">
        <w:rPr>
          <w:spacing w:val="-65"/>
        </w:rPr>
        <w:t xml:space="preserve"> </w:t>
      </w:r>
      <w:r w:rsidRPr="00112E27">
        <w:t>категориями</w:t>
      </w:r>
      <w:r w:rsidRPr="00112E27">
        <w:rPr>
          <w:spacing w:val="-3"/>
        </w:rPr>
        <w:t xml:space="preserve"> </w:t>
      </w:r>
      <w:r w:rsidRPr="00112E27">
        <w:t>пользователей.</w:t>
      </w:r>
    </w:p>
    <w:p w14:paraId="1E1AA99A" w14:textId="77777777" w:rsidR="002F3749" w:rsidRPr="00112E27" w:rsidRDefault="002F3749" w:rsidP="00E6489F">
      <w:pPr>
        <w:pStyle w:val="g20"/>
        <w:numPr>
          <w:ilvl w:val="1"/>
          <w:numId w:val="4"/>
        </w:numPr>
      </w:pPr>
      <w:bookmarkStart w:id="7" w:name="_Toc123215766"/>
      <w:bookmarkStart w:id="8" w:name="_Toc146202511"/>
      <w:r w:rsidRPr="00112E27">
        <w:lastRenderedPageBreak/>
        <w:t>Уровень подготовки Пользователя</w:t>
      </w:r>
      <w:bookmarkEnd w:id="7"/>
      <w:bookmarkEnd w:id="8"/>
    </w:p>
    <w:p w14:paraId="7FE93F86" w14:textId="6FD452F3" w:rsidR="002F3749" w:rsidRPr="00112E27" w:rsidRDefault="002F3749" w:rsidP="002F3749">
      <w:pPr>
        <w:pStyle w:val="gfc"/>
      </w:pPr>
      <w:r w:rsidRPr="00112E27">
        <w:t>Пользователь должен владеть базовыми навыками работы с персональным компьютером и уметь пользоваться одним из браузеров, перечисленных в разделе </w:t>
      </w:r>
      <w:r w:rsidRPr="00112E27">
        <w:fldChar w:fldCharType="begin"/>
      </w:r>
      <w:r w:rsidRPr="00112E27">
        <w:instrText xml:space="preserve"> REF _Ref498089832 \n \h  \* MERGEFORMAT </w:instrText>
      </w:r>
      <w:r w:rsidRPr="00112E27">
        <w:fldChar w:fldCharType="separate"/>
      </w:r>
      <w:r w:rsidR="00407103">
        <w:t>2.2</w:t>
      </w:r>
      <w:r w:rsidRPr="00112E27">
        <w:fldChar w:fldCharType="end"/>
      </w:r>
      <w:r w:rsidRPr="00112E27">
        <w:t>, для работы в сети Интернет.</w:t>
      </w:r>
    </w:p>
    <w:p w14:paraId="3236FBEE" w14:textId="0B3E84C4" w:rsidR="002F3749" w:rsidRPr="00112E27" w:rsidRDefault="002F3749" w:rsidP="002F3749">
      <w:pPr>
        <w:pStyle w:val="gfc"/>
      </w:pPr>
      <w:r w:rsidRPr="00112E27">
        <w:t>При недостаточно уверенных навыках работы рекомендуется выполнить контрольный пример, приведённый в разделе </w:t>
      </w:r>
      <w:r w:rsidR="00822C32" w:rsidRPr="00112E27">
        <w:fldChar w:fldCharType="begin"/>
      </w:r>
      <w:r w:rsidR="00822C32" w:rsidRPr="00112E27">
        <w:instrText xml:space="preserve"> REF _Ref144567002 \r \h </w:instrText>
      </w:r>
      <w:r w:rsidR="00112E27">
        <w:instrText xml:space="preserve"> \* MERGEFORMAT </w:instrText>
      </w:r>
      <w:r w:rsidR="00822C32" w:rsidRPr="00112E27">
        <w:fldChar w:fldCharType="separate"/>
      </w:r>
      <w:r w:rsidR="00407103">
        <w:t>6</w:t>
      </w:r>
      <w:r w:rsidR="00822C32" w:rsidRPr="00112E27">
        <w:fldChar w:fldCharType="end"/>
      </w:r>
      <w:r w:rsidRPr="00112E27">
        <w:t>.</w:t>
      </w:r>
    </w:p>
    <w:p w14:paraId="66CBE9F2" w14:textId="77777777" w:rsidR="002F3749" w:rsidRPr="00112E27" w:rsidRDefault="002F3749" w:rsidP="00E6489F">
      <w:pPr>
        <w:pStyle w:val="g20"/>
        <w:numPr>
          <w:ilvl w:val="1"/>
          <w:numId w:val="4"/>
        </w:numPr>
      </w:pPr>
      <w:bookmarkStart w:id="9" w:name="_Toc470866709"/>
      <w:bookmarkStart w:id="10" w:name="_Toc487636648"/>
      <w:bookmarkStart w:id="11" w:name="_Toc494209614"/>
      <w:bookmarkStart w:id="12" w:name="_Toc123215767"/>
      <w:bookmarkStart w:id="13" w:name="_Toc146202512"/>
      <w:r w:rsidRPr="00112E27">
        <w:t>Перечень эксплуатационной документации</w:t>
      </w:r>
      <w:bookmarkEnd w:id="9"/>
      <w:bookmarkEnd w:id="10"/>
      <w:bookmarkEnd w:id="11"/>
      <w:bookmarkEnd w:id="12"/>
      <w:bookmarkEnd w:id="13"/>
    </w:p>
    <w:p w14:paraId="37DAE72B" w14:textId="77777777" w:rsidR="002F3749" w:rsidRPr="00112E27" w:rsidRDefault="002F3749" w:rsidP="002F3749">
      <w:pPr>
        <w:pStyle w:val="gfc"/>
      </w:pPr>
      <w:r w:rsidRPr="00112E27">
        <w:t>Перед началом работы Пользователю рекомендуется ознакомиться с настоящим документом.</w:t>
      </w:r>
    </w:p>
    <w:p w14:paraId="11F7B448" w14:textId="77777777" w:rsidR="002F3749" w:rsidRPr="00112E27" w:rsidRDefault="002F3749" w:rsidP="002F3749">
      <w:pPr>
        <w:pStyle w:val="gfc"/>
      </w:pPr>
    </w:p>
    <w:p w14:paraId="66BA1D07" w14:textId="5180E5CD" w:rsidR="002F3749" w:rsidRPr="00112E27" w:rsidRDefault="002F3749" w:rsidP="00E6489F">
      <w:pPr>
        <w:pStyle w:val="g10"/>
        <w:numPr>
          <w:ilvl w:val="0"/>
          <w:numId w:val="4"/>
        </w:numPr>
      </w:pPr>
      <w:bookmarkStart w:id="14" w:name="_Toc118746016"/>
      <w:bookmarkStart w:id="15" w:name="_Toc123215768"/>
      <w:bookmarkStart w:id="16" w:name="_Toc146202513"/>
      <w:r w:rsidRPr="00112E27">
        <w:lastRenderedPageBreak/>
        <w:t>Назначение АИС «Дневник-ОУО» и условия применения</w:t>
      </w:r>
      <w:bookmarkEnd w:id="14"/>
      <w:bookmarkEnd w:id="15"/>
      <w:bookmarkEnd w:id="16"/>
    </w:p>
    <w:p w14:paraId="0CF87801" w14:textId="2A88357A" w:rsidR="002F3749" w:rsidRPr="00112E27" w:rsidRDefault="002F3749" w:rsidP="00E6489F">
      <w:pPr>
        <w:pStyle w:val="g20"/>
        <w:numPr>
          <w:ilvl w:val="1"/>
          <w:numId w:val="4"/>
        </w:numPr>
      </w:pPr>
      <w:bookmarkStart w:id="17" w:name="_Toc118746017"/>
      <w:bookmarkStart w:id="18" w:name="_Toc123215769"/>
      <w:bookmarkStart w:id="19" w:name="_Toc146202514"/>
      <w:r w:rsidRPr="00112E27">
        <w:t xml:space="preserve">Назначение </w:t>
      </w:r>
      <w:bookmarkEnd w:id="17"/>
      <w:r w:rsidRPr="00112E27">
        <w:t>АИС «Дневник-ОУО»</w:t>
      </w:r>
      <w:bookmarkEnd w:id="18"/>
      <w:bookmarkEnd w:id="19"/>
    </w:p>
    <w:p w14:paraId="33206567" w14:textId="3C912426" w:rsidR="002F3749" w:rsidRPr="00112E27" w:rsidRDefault="002F3749" w:rsidP="00244D33">
      <w:pPr>
        <w:pStyle w:val="gfc"/>
      </w:pPr>
      <w:bookmarkStart w:id="20" w:name="_Toc494209616"/>
      <w:r w:rsidRPr="00112E27">
        <w:t>АИС «Дневник-О</w:t>
      </w:r>
      <w:r w:rsidR="00244D33" w:rsidRPr="00112E27">
        <w:t>У</w:t>
      </w:r>
      <w:r w:rsidRPr="00112E27">
        <w:t xml:space="preserve">О» предназначена для </w:t>
      </w:r>
      <w:r w:rsidR="00244D33" w:rsidRPr="00112E27">
        <w:t>мониторинга,</w:t>
      </w:r>
      <w:r w:rsidR="00244D33" w:rsidRPr="00112E27">
        <w:rPr>
          <w:spacing w:val="1"/>
        </w:rPr>
        <w:t xml:space="preserve"> </w:t>
      </w:r>
      <w:r w:rsidR="00244D33" w:rsidRPr="00112E27">
        <w:t>автоматизации</w:t>
      </w:r>
      <w:r w:rsidR="00244D33" w:rsidRPr="00112E27">
        <w:rPr>
          <w:spacing w:val="1"/>
        </w:rPr>
        <w:t xml:space="preserve"> </w:t>
      </w:r>
      <w:r w:rsidR="00244D33" w:rsidRPr="00112E27">
        <w:t>сбора</w:t>
      </w:r>
      <w:r w:rsidR="00244D33" w:rsidRPr="00112E27">
        <w:rPr>
          <w:spacing w:val="1"/>
        </w:rPr>
        <w:t xml:space="preserve"> </w:t>
      </w:r>
      <w:r w:rsidR="00244D33" w:rsidRPr="00112E27">
        <w:t>и</w:t>
      </w:r>
      <w:r w:rsidR="00244D33" w:rsidRPr="00112E27">
        <w:rPr>
          <w:spacing w:val="1"/>
        </w:rPr>
        <w:t xml:space="preserve"> </w:t>
      </w:r>
      <w:r w:rsidR="00244D33" w:rsidRPr="00112E27">
        <w:t>анализа</w:t>
      </w:r>
      <w:r w:rsidR="00244D33" w:rsidRPr="00112E27">
        <w:rPr>
          <w:spacing w:val="1"/>
        </w:rPr>
        <w:t xml:space="preserve"> </w:t>
      </w:r>
      <w:r w:rsidR="00244D33" w:rsidRPr="00112E27">
        <w:t>показателей сферы образования в органах управления образованием (далее – управляющая</w:t>
      </w:r>
      <w:r w:rsidR="00244D33" w:rsidRPr="00112E27">
        <w:rPr>
          <w:spacing w:val="1"/>
        </w:rPr>
        <w:t xml:space="preserve"> </w:t>
      </w:r>
      <w:r w:rsidR="00244D33" w:rsidRPr="00112E27">
        <w:t>организация,</w:t>
      </w:r>
      <w:r w:rsidR="00244D33" w:rsidRPr="00112E27">
        <w:rPr>
          <w:spacing w:val="-3"/>
        </w:rPr>
        <w:t xml:space="preserve"> </w:t>
      </w:r>
      <w:r w:rsidR="00244D33" w:rsidRPr="00112E27">
        <w:t>ОУО)</w:t>
      </w:r>
      <w:r w:rsidR="00244D33" w:rsidRPr="00112E27">
        <w:rPr>
          <w:spacing w:val="-1"/>
        </w:rPr>
        <w:t xml:space="preserve"> </w:t>
      </w:r>
      <w:r w:rsidR="00244D33" w:rsidRPr="00112E27">
        <w:t>в</w:t>
      </w:r>
      <w:r w:rsidR="00244D33" w:rsidRPr="00112E27">
        <w:rPr>
          <w:spacing w:val="-3"/>
        </w:rPr>
        <w:t xml:space="preserve"> </w:t>
      </w:r>
      <w:r w:rsidR="00244D33" w:rsidRPr="00112E27">
        <w:t>субъектах</w:t>
      </w:r>
      <w:r w:rsidR="00244D33" w:rsidRPr="00112E27">
        <w:rPr>
          <w:spacing w:val="-2"/>
        </w:rPr>
        <w:t xml:space="preserve"> </w:t>
      </w:r>
      <w:r w:rsidR="00244D33" w:rsidRPr="00112E27">
        <w:t>Российской</w:t>
      </w:r>
      <w:r w:rsidR="00244D33" w:rsidRPr="00112E27">
        <w:rPr>
          <w:spacing w:val="-1"/>
        </w:rPr>
        <w:t xml:space="preserve"> </w:t>
      </w:r>
      <w:r w:rsidR="00244D33" w:rsidRPr="00112E27">
        <w:t>Федерации.</w:t>
      </w:r>
    </w:p>
    <w:p w14:paraId="6BEF1E85" w14:textId="6CCAB0C8" w:rsidR="00244D33" w:rsidRPr="00112E27" w:rsidRDefault="00244D33" w:rsidP="00244D33">
      <w:pPr>
        <w:pStyle w:val="gfc"/>
      </w:pPr>
      <w:r w:rsidRPr="00112E27">
        <w:t>Вся отчётность, предоставляемая в АИС «Дневник-ОУО», формируется на основе данных, которые генерируются в подведомственных образовательных организациях (далее – ОО), зарегистрированных в системе Дневник.ру.</w:t>
      </w:r>
    </w:p>
    <w:p w14:paraId="0F8FF3D7" w14:textId="77777777" w:rsidR="002F3749" w:rsidRPr="00112E27" w:rsidRDefault="002F3749" w:rsidP="00E6489F">
      <w:pPr>
        <w:pStyle w:val="g20"/>
        <w:numPr>
          <w:ilvl w:val="1"/>
          <w:numId w:val="4"/>
        </w:numPr>
      </w:pPr>
      <w:bookmarkStart w:id="21" w:name="_Ref498089832"/>
      <w:bookmarkStart w:id="22" w:name="_Toc123215770"/>
      <w:bookmarkStart w:id="23" w:name="_Toc146202515"/>
      <w:r w:rsidRPr="00112E27">
        <w:t>Условия применения</w:t>
      </w:r>
      <w:bookmarkEnd w:id="21"/>
      <w:bookmarkEnd w:id="22"/>
      <w:bookmarkEnd w:id="23"/>
    </w:p>
    <w:p w14:paraId="208A300A" w14:textId="77777777" w:rsidR="002F3749" w:rsidRPr="00112E27" w:rsidRDefault="002F3749" w:rsidP="002F3749">
      <w:pPr>
        <w:pStyle w:val="gfc"/>
      </w:pPr>
      <w:r w:rsidRPr="00112E27">
        <w:t>Рабочее место Пользователя должно быть оборудовано персональным компьютером с доступом к сети Интернет.</w:t>
      </w:r>
    </w:p>
    <w:p w14:paraId="7061AB33" w14:textId="77777777" w:rsidR="002F3749" w:rsidRPr="00112E27" w:rsidRDefault="002F3749" w:rsidP="002F3749">
      <w:pPr>
        <w:pStyle w:val="gfc"/>
        <w:keepNext/>
      </w:pPr>
      <w:r w:rsidRPr="00112E27">
        <w:t>На компьютере Пользователя должен быть установлен браузер одного из следующих типов и версий:</w:t>
      </w:r>
    </w:p>
    <w:p w14:paraId="6DF1ACE0" w14:textId="1DEAEC0F" w:rsidR="002F3749" w:rsidRPr="00112E27" w:rsidRDefault="00112E27" w:rsidP="00E6489F">
      <w:pPr>
        <w:pStyle w:val="gf9"/>
        <w:numPr>
          <w:ilvl w:val="0"/>
          <w:numId w:val="28"/>
        </w:numPr>
        <w:rPr>
          <w:lang w:eastAsia="ru-RU"/>
        </w:rPr>
      </w:pPr>
      <w:bookmarkStart w:id="24" w:name="_Hlk118117579"/>
      <w:r>
        <w:rPr>
          <w:lang w:eastAsia="ru-RU"/>
        </w:rPr>
        <w:t>Google Chrome с 114</w:t>
      </w:r>
      <w:r w:rsidR="002F3749" w:rsidRPr="00112E27">
        <w:rPr>
          <w:lang w:eastAsia="ru-RU"/>
        </w:rPr>
        <w:t xml:space="preserve"> версии и выше;</w:t>
      </w:r>
    </w:p>
    <w:p w14:paraId="6B81F633" w14:textId="577CC758" w:rsidR="002F3749" w:rsidRPr="00112E27" w:rsidRDefault="002F3749" w:rsidP="00E6489F">
      <w:pPr>
        <w:pStyle w:val="gf9"/>
        <w:numPr>
          <w:ilvl w:val="0"/>
          <w:numId w:val="28"/>
        </w:numPr>
        <w:rPr>
          <w:lang w:eastAsia="ru-RU"/>
        </w:rPr>
      </w:pPr>
      <w:r w:rsidRPr="00112E27">
        <w:rPr>
          <w:lang w:eastAsia="ru-RU"/>
        </w:rPr>
        <w:t>YaBrowser</w:t>
      </w:r>
      <w:r w:rsidR="00112E27">
        <w:rPr>
          <w:lang w:eastAsia="ru-RU"/>
        </w:rPr>
        <w:t xml:space="preserve"> с 23.7</w:t>
      </w:r>
      <w:r w:rsidRPr="00112E27">
        <w:rPr>
          <w:lang w:eastAsia="ru-RU"/>
        </w:rPr>
        <w:t xml:space="preserve"> версии.</w:t>
      </w:r>
    </w:p>
    <w:p w14:paraId="73CEE0DC" w14:textId="77777777" w:rsidR="002F3749" w:rsidRPr="00112E27" w:rsidRDefault="002F3749" w:rsidP="00E6489F">
      <w:pPr>
        <w:pStyle w:val="g10"/>
        <w:numPr>
          <w:ilvl w:val="0"/>
          <w:numId w:val="4"/>
        </w:numPr>
      </w:pPr>
      <w:bookmarkStart w:id="25" w:name="_Toc120199276"/>
      <w:bookmarkStart w:id="26" w:name="_Toc120199277"/>
      <w:bookmarkStart w:id="27" w:name="_Toc120199278"/>
      <w:bookmarkStart w:id="28" w:name="_Toc101535981"/>
      <w:bookmarkStart w:id="29" w:name="_Toc123215771"/>
      <w:bookmarkStart w:id="30" w:name="_Toc146202516"/>
      <w:bookmarkEnd w:id="24"/>
      <w:bookmarkEnd w:id="25"/>
      <w:bookmarkEnd w:id="26"/>
      <w:bookmarkEnd w:id="27"/>
      <w:bookmarkEnd w:id="28"/>
      <w:r w:rsidRPr="00112E27">
        <w:lastRenderedPageBreak/>
        <w:t>Ролевая модель</w:t>
      </w:r>
      <w:bookmarkEnd w:id="20"/>
      <w:bookmarkEnd w:id="29"/>
      <w:bookmarkEnd w:id="30"/>
    </w:p>
    <w:p w14:paraId="57EECCA2" w14:textId="77777777" w:rsidR="00244D33" w:rsidRPr="00112E27" w:rsidRDefault="002F3749" w:rsidP="00244D33">
      <w:pPr>
        <w:pStyle w:val="gfc"/>
      </w:pPr>
      <w:r w:rsidRPr="00112E27">
        <w:t>В АИС «Дневник</w:t>
      </w:r>
      <w:r w:rsidRPr="00112E27">
        <w:noBreakHyphen/>
        <w:t>О</w:t>
      </w:r>
      <w:r w:rsidR="00244D33" w:rsidRPr="00112E27">
        <w:t>У</w:t>
      </w:r>
      <w:r w:rsidRPr="00112E27">
        <w:t xml:space="preserve">О» </w:t>
      </w:r>
      <w:r w:rsidR="00244D33" w:rsidRPr="00112E27">
        <w:t>должна обеспечивать работу следующих категорий пользователей:</w:t>
      </w:r>
    </w:p>
    <w:p w14:paraId="34D6C7BB" w14:textId="7695A145" w:rsidR="002F3749" w:rsidRPr="00112E27" w:rsidRDefault="00244D33" w:rsidP="00244D33">
      <w:pPr>
        <w:pStyle w:val="ga"/>
      </w:pPr>
      <w:r w:rsidRPr="00112E27">
        <w:t>сотрудник муниципального органа управления образованием (далее – МОУО);</w:t>
      </w:r>
    </w:p>
    <w:p w14:paraId="1A86D17E" w14:textId="624037CF" w:rsidR="00244D33" w:rsidRPr="00112E27" w:rsidRDefault="00244D33" w:rsidP="00244D33">
      <w:pPr>
        <w:pStyle w:val="ga"/>
      </w:pPr>
      <w:r w:rsidRPr="00112E27">
        <w:t>сотрудник регионального органа управления образованием (далее – РОУО).</w:t>
      </w:r>
    </w:p>
    <w:p w14:paraId="5CB1A521" w14:textId="77777777" w:rsidR="00B70B88" w:rsidRPr="00112E27" w:rsidRDefault="00B70B88" w:rsidP="00E6489F">
      <w:pPr>
        <w:pStyle w:val="g10"/>
        <w:numPr>
          <w:ilvl w:val="0"/>
          <w:numId w:val="4"/>
        </w:numPr>
      </w:pPr>
      <w:bookmarkStart w:id="31" w:name="_Toc124243311"/>
      <w:bookmarkStart w:id="32" w:name="_Toc146202517"/>
      <w:r w:rsidRPr="00112E27">
        <w:lastRenderedPageBreak/>
        <w:t>Подготовка к работе</w:t>
      </w:r>
      <w:bookmarkEnd w:id="31"/>
      <w:bookmarkEnd w:id="32"/>
    </w:p>
    <w:p w14:paraId="2618D136" w14:textId="34C7A371" w:rsidR="00B70B88" w:rsidRPr="00112E27" w:rsidRDefault="00B70B88" w:rsidP="00E6489F">
      <w:pPr>
        <w:pStyle w:val="g20"/>
        <w:numPr>
          <w:ilvl w:val="1"/>
          <w:numId w:val="4"/>
        </w:numPr>
      </w:pPr>
      <w:bookmarkStart w:id="33" w:name="_Toc494209618"/>
      <w:bookmarkStart w:id="34" w:name="_Toc123215773"/>
      <w:bookmarkStart w:id="35" w:name="_Toc124243312"/>
      <w:bookmarkStart w:id="36" w:name="_Toc146202518"/>
      <w:r w:rsidRPr="00112E27">
        <w:t>Запуск</w:t>
      </w:r>
      <w:bookmarkEnd w:id="33"/>
      <w:r w:rsidRPr="00112E27">
        <w:t xml:space="preserve"> АИС «Дневник-ОУО»</w:t>
      </w:r>
      <w:bookmarkEnd w:id="34"/>
      <w:bookmarkEnd w:id="35"/>
      <w:bookmarkEnd w:id="36"/>
    </w:p>
    <w:p w14:paraId="3215B8BA" w14:textId="77777777" w:rsidR="00B70B88" w:rsidRPr="00112E27" w:rsidRDefault="00B70B88" w:rsidP="00B70B88">
      <w:pPr>
        <w:pStyle w:val="gfc"/>
        <w:rPr>
          <w:rFonts w:cs="Times New Roman"/>
          <w:szCs w:val="26"/>
        </w:rPr>
      </w:pPr>
      <w:bookmarkStart w:id="37" w:name="_Hlk144310233"/>
      <w:r w:rsidRPr="00112E27">
        <w:rPr>
          <w:rFonts w:cs="Times New Roman"/>
          <w:szCs w:val="26"/>
        </w:rPr>
        <w:t>Программное обеспечение (далее – ПО) распространяется в виде интернет-сервиса, специальные действия по установке ПО на стороне Пользователя не требуются.</w:t>
      </w:r>
    </w:p>
    <w:bookmarkEnd w:id="37"/>
    <w:p w14:paraId="4A08CA8B" w14:textId="35B4369A" w:rsidR="005D5339" w:rsidRPr="00112E27" w:rsidRDefault="005D5339" w:rsidP="005D5339">
      <w:pPr>
        <w:pStyle w:val="gfc"/>
      </w:pPr>
      <w:r w:rsidRPr="00112E27">
        <w:t xml:space="preserve">Для запуска АИС «Дневник-ОУО» запустите браузер, установленный на компьютере, и откройте сайт АИС «Дневник-ОУО»: </w:t>
      </w:r>
      <w:r w:rsidRPr="00112E27">
        <w:rPr>
          <w:rStyle w:val="af4"/>
        </w:rPr>
        <w:t>dnevnik.ru</w:t>
      </w:r>
      <w:r w:rsidRPr="00112E27">
        <w:t>.</w:t>
      </w:r>
    </w:p>
    <w:p w14:paraId="0FCDDD60" w14:textId="46044D16" w:rsidR="005D5339" w:rsidRPr="00112E27" w:rsidRDefault="005D5339" w:rsidP="00E6489F">
      <w:pPr>
        <w:pStyle w:val="g20"/>
        <w:numPr>
          <w:ilvl w:val="1"/>
          <w:numId w:val="4"/>
        </w:numPr>
      </w:pPr>
      <w:bookmarkStart w:id="38" w:name="_Toc124243313"/>
      <w:bookmarkStart w:id="39" w:name="_Toc146202519"/>
      <w:r w:rsidRPr="00112E27">
        <w:t>Вход (авторизация) в АИС «Дневник-ОУО»</w:t>
      </w:r>
      <w:bookmarkEnd w:id="38"/>
      <w:bookmarkEnd w:id="39"/>
    </w:p>
    <w:p w14:paraId="67B269EA" w14:textId="717943C0" w:rsidR="005D5339" w:rsidRPr="00112E27" w:rsidRDefault="005D5339" w:rsidP="005D5339">
      <w:pPr>
        <w:pStyle w:val="gfc"/>
      </w:pPr>
      <w:r w:rsidRPr="00112E27">
        <w:t>Пользователь может приступить к работе в АИС «Дневник</w:t>
      </w:r>
      <w:r w:rsidRPr="00112E27">
        <w:noBreakHyphen/>
        <w:t xml:space="preserve">ОУО» после регистрации профиля Администратором. </w:t>
      </w:r>
    </w:p>
    <w:p w14:paraId="42961F22" w14:textId="30884F5C" w:rsidR="005D5339" w:rsidRPr="00112E27" w:rsidRDefault="005D5339" w:rsidP="005D5339">
      <w:pPr>
        <w:pStyle w:val="gff8"/>
      </w:pPr>
      <w:r w:rsidRPr="00112E27">
        <w:t>Для входа (авторизации) в АИС «Дневник</w:t>
      </w:r>
      <w:r w:rsidRPr="00112E27">
        <w:noBreakHyphen/>
        <w:t>О</w:t>
      </w:r>
      <w:r w:rsidR="001120FF" w:rsidRPr="00112E27">
        <w:t>У</w:t>
      </w:r>
      <w:r w:rsidRPr="00112E27">
        <w:t>О» с помощью логина и пароля выполните следующие действия:</w:t>
      </w:r>
    </w:p>
    <w:p w14:paraId="5A9AC37D" w14:textId="4A0A3F81" w:rsidR="001120FF" w:rsidRPr="00112E27" w:rsidRDefault="005D5339" w:rsidP="00E6489F">
      <w:pPr>
        <w:pStyle w:val="ga"/>
        <w:numPr>
          <w:ilvl w:val="0"/>
          <w:numId w:val="27"/>
        </w:numPr>
      </w:pPr>
      <w:r w:rsidRPr="00112E27">
        <w:t>на странице сайта АИС «Дневник-О</w:t>
      </w:r>
      <w:r w:rsidR="001120FF" w:rsidRPr="00112E27">
        <w:t>У</w:t>
      </w:r>
      <w:r w:rsidRPr="00112E27">
        <w:t xml:space="preserve">О» нажмите на кнопку </w:t>
      </w:r>
      <w:r w:rsidRPr="00112E27">
        <w:rPr>
          <w:rStyle w:val="gffff3"/>
        </w:rPr>
        <w:t>Войти</w:t>
      </w:r>
      <w:r w:rsidRPr="00112E27">
        <w:t>. Отобразится страница авторизации (рисунок</w:t>
      </w:r>
      <w:r w:rsidR="001120FF" w:rsidRPr="00112E27">
        <w:t xml:space="preserve"> </w:t>
      </w:r>
      <w:r w:rsidR="001120FF" w:rsidRPr="00112E27">
        <w:fldChar w:fldCharType="begin"/>
      </w:r>
      <w:r w:rsidR="001120FF" w:rsidRPr="00112E27">
        <w:instrText xml:space="preserve"> REF \* </w:instrText>
      </w:r>
      <w:r w:rsidR="001120FF" w:rsidRPr="00112E27">
        <w:rPr>
          <w:lang w:val="en-US"/>
        </w:rPr>
        <w:instrText xml:space="preserve">arabic </w:instrText>
      </w:r>
      <w:r w:rsidR="001120FF" w:rsidRPr="00112E27">
        <w:instrText xml:space="preserve">_Ref498619591 \r \h </w:instrText>
      </w:r>
      <w:r w:rsidR="00112E27">
        <w:instrText xml:space="preserve"> \* MERGEFORMAT </w:instrText>
      </w:r>
      <w:r w:rsidR="001120FF" w:rsidRPr="00112E27">
        <w:fldChar w:fldCharType="separate"/>
      </w:r>
      <w:r w:rsidR="00407103">
        <w:t>1</w:t>
      </w:r>
      <w:r w:rsidR="001120FF" w:rsidRPr="00112E27">
        <w:fldChar w:fldCharType="end"/>
      </w:r>
      <w:r w:rsidRPr="00112E27">
        <w:t>);</w:t>
      </w:r>
    </w:p>
    <w:p w14:paraId="7E4A6C2C" w14:textId="77777777" w:rsidR="001120FF" w:rsidRPr="00112E27" w:rsidRDefault="001120FF" w:rsidP="001120FF">
      <w:pPr>
        <w:pStyle w:val="gfff9"/>
      </w:pPr>
      <w:r w:rsidRPr="00112E27">
        <w:rPr>
          <w:noProof/>
          <w:lang w:eastAsia="ru-RU"/>
        </w:rPr>
        <w:lastRenderedPageBreak/>
        <w:drawing>
          <wp:inline distT="0" distB="0" distL="0" distR="0" wp14:anchorId="6B2992E6" wp14:editId="34F57A44">
            <wp:extent cx="5939790" cy="3201963"/>
            <wp:effectExtent l="0" t="0" r="3810" b="0"/>
            <wp:docPr id="1797330614" name="Рисунок 1797330614" descr="Изображение выглядит как текст, снимок экрана, программное обеспечение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30614" name="Рисунок 1797330614" descr="Изображение выглядит как текст, снимок экрана, программное обеспечение, Шрифт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0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4C50E" w14:textId="7D0CB7C3" w:rsidR="001120FF" w:rsidRPr="00112E27" w:rsidRDefault="001120FF" w:rsidP="001120FF">
      <w:pPr>
        <w:pStyle w:val="ge"/>
      </w:pPr>
      <w:bookmarkStart w:id="40" w:name="_Ref498619591"/>
      <w:r w:rsidRPr="00112E27">
        <w:t>Страница авторизации в АИС «Дневник-ОУО»</w:t>
      </w:r>
      <w:bookmarkEnd w:id="40"/>
    </w:p>
    <w:p w14:paraId="05A86150" w14:textId="77777777" w:rsidR="001120FF" w:rsidRPr="00112E27" w:rsidRDefault="001120FF" w:rsidP="001120FF">
      <w:pPr>
        <w:pStyle w:val="ga"/>
      </w:pPr>
      <w:bookmarkStart w:id="41" w:name="_Ref144465912"/>
      <w:r w:rsidRPr="00112E27">
        <w:t>выберите свой регион, нажав на одноимённую ссылку и выбрав регион в отобразившемся списке;</w:t>
      </w:r>
      <w:bookmarkEnd w:id="41"/>
    </w:p>
    <w:p w14:paraId="27A9E885" w14:textId="77777777" w:rsidR="001120FF" w:rsidRPr="00112E27" w:rsidRDefault="001120FF" w:rsidP="001120FF">
      <w:pPr>
        <w:pStyle w:val="ga"/>
      </w:pPr>
      <w:r w:rsidRPr="00112E27">
        <w:t>далее:</w:t>
      </w:r>
    </w:p>
    <w:p w14:paraId="3C4A0178" w14:textId="77777777" w:rsidR="001120FF" w:rsidRPr="00112E27" w:rsidRDefault="001120FF" w:rsidP="00E6489F">
      <w:pPr>
        <w:pStyle w:val="ga"/>
        <w:numPr>
          <w:ilvl w:val="1"/>
          <w:numId w:val="11"/>
        </w:numPr>
      </w:pPr>
      <w:r w:rsidRPr="00112E27">
        <w:t xml:space="preserve">для входа с помощью учётной записи Дневник.ру введите полученные для регистрации логин и временный пароль в соответствующие поля ввода и нажмите на кнопку </w:t>
      </w:r>
      <w:r w:rsidRPr="00112E27">
        <w:rPr>
          <w:rStyle w:val="gffff3"/>
        </w:rPr>
        <w:t>Войти</w:t>
      </w:r>
      <w:r w:rsidRPr="00112E27">
        <w:t>;</w:t>
      </w:r>
    </w:p>
    <w:p w14:paraId="7E27398C" w14:textId="77777777" w:rsidR="001120FF" w:rsidRPr="00112E27" w:rsidRDefault="001120FF" w:rsidP="001120FF">
      <w:pPr>
        <w:pStyle w:val="gfc"/>
        <w:rPr>
          <w:rStyle w:val="gfff8"/>
        </w:rPr>
      </w:pPr>
      <w:r w:rsidRPr="00112E27">
        <w:rPr>
          <w:rStyle w:val="gfff6"/>
          <w:noProof/>
          <w:lang w:eastAsia="ru-RU"/>
        </w:rPr>
        <w:drawing>
          <wp:inline distT="0" distB="0" distL="0" distR="0" wp14:anchorId="48604E28" wp14:editId="31A32B00">
            <wp:extent cx="180975" cy="180975"/>
            <wp:effectExtent l="0" t="0" r="9525" b="9525"/>
            <wp:docPr id="1733717126" name="Рисунок 1733717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E27">
        <w:rPr>
          <w:rStyle w:val="gfff6"/>
        </w:rPr>
        <w:t xml:space="preserve"> Примечание</w:t>
      </w:r>
      <w:r w:rsidRPr="00112E27">
        <w:t xml:space="preserve"> </w:t>
      </w:r>
      <w:r w:rsidRPr="00112E27">
        <w:rPr>
          <w:rStyle w:val="gfff8"/>
        </w:rPr>
        <w:t>– Данные для первого входа (логин и временный пароль) Пользователь получает у Администратора.</w:t>
      </w:r>
    </w:p>
    <w:p w14:paraId="41D7B1B6" w14:textId="7223A213" w:rsidR="001120FF" w:rsidRPr="00112E27" w:rsidRDefault="001120FF" w:rsidP="00E6489F">
      <w:pPr>
        <w:pStyle w:val="ga"/>
        <w:numPr>
          <w:ilvl w:val="1"/>
          <w:numId w:val="11"/>
        </w:numPr>
      </w:pPr>
      <w:r w:rsidRPr="00112E27">
        <w:t xml:space="preserve">для входа с помощью учётной записи ЕСИА нажмите на кнопку </w:t>
      </w:r>
      <w:r w:rsidRPr="00112E27">
        <w:rPr>
          <w:rStyle w:val="gffff3"/>
        </w:rPr>
        <w:t>Войти через госуслуги</w:t>
      </w:r>
      <w:r w:rsidRPr="00112E27">
        <w:rPr>
          <w:rStyle w:val="gfd"/>
        </w:rPr>
        <w:t xml:space="preserve"> (отображается после указания своего региона на шаге </w:t>
      </w:r>
      <w:r w:rsidR="00266CE6" w:rsidRPr="00112E27">
        <w:rPr>
          <w:rStyle w:val="gfd"/>
        </w:rPr>
        <w:fldChar w:fldCharType="begin"/>
      </w:r>
      <w:r w:rsidR="00266CE6" w:rsidRPr="00112E27">
        <w:rPr>
          <w:rStyle w:val="gfd"/>
        </w:rPr>
        <w:instrText xml:space="preserve"> REF _Ref144465912 \r \h </w:instrText>
      </w:r>
      <w:r w:rsidR="00112E27">
        <w:rPr>
          <w:rStyle w:val="gfd"/>
        </w:rPr>
        <w:instrText xml:space="preserve"> \* MERGEFORMAT </w:instrText>
      </w:r>
      <w:r w:rsidR="00266CE6" w:rsidRPr="00112E27">
        <w:rPr>
          <w:rStyle w:val="gfd"/>
        </w:rPr>
      </w:r>
      <w:r w:rsidR="00266CE6" w:rsidRPr="00112E27">
        <w:rPr>
          <w:rStyle w:val="gfd"/>
        </w:rPr>
        <w:fldChar w:fldCharType="separate"/>
      </w:r>
      <w:r w:rsidR="00407103">
        <w:rPr>
          <w:rStyle w:val="gfd"/>
        </w:rPr>
        <w:t>б)</w:t>
      </w:r>
      <w:r w:rsidR="00266CE6" w:rsidRPr="00112E27">
        <w:rPr>
          <w:rStyle w:val="gfd"/>
        </w:rPr>
        <w:fldChar w:fldCharType="end"/>
      </w:r>
      <w:r w:rsidRPr="00112E27">
        <w:rPr>
          <w:rStyle w:val="gfd"/>
        </w:rPr>
        <w:t xml:space="preserve">; если кнопка не отобразилась, то возможность входа в </w:t>
      </w:r>
      <w:r w:rsidRPr="00112E27">
        <w:t>АИС «Дневник</w:t>
      </w:r>
      <w:r w:rsidRPr="00112E27">
        <w:noBreakHyphen/>
        <w:t>О</w:t>
      </w:r>
      <w:r w:rsidR="00266CE6" w:rsidRPr="00112E27">
        <w:t>У</w:t>
      </w:r>
      <w:r w:rsidRPr="00112E27">
        <w:t xml:space="preserve">О» с помощью учётной записи ЕСИА </w:t>
      </w:r>
      <w:r w:rsidRPr="00112E27">
        <w:rPr>
          <w:rStyle w:val="gfd"/>
        </w:rPr>
        <w:t>отсутствует)</w:t>
      </w:r>
      <w:r w:rsidRPr="00112E27">
        <w:t xml:space="preserve">, введите данные для входа в ЕСИА в соответствующие поля ввода и нажмите на кнопку </w:t>
      </w:r>
      <w:r w:rsidRPr="00112E27">
        <w:rPr>
          <w:rStyle w:val="gffff3"/>
        </w:rPr>
        <w:t>Войти</w:t>
      </w:r>
      <w:r w:rsidRPr="00112E27">
        <w:rPr>
          <w:rStyle w:val="gfd"/>
        </w:rPr>
        <w:t>.</w:t>
      </w:r>
    </w:p>
    <w:p w14:paraId="0AC964B8" w14:textId="130A76AA" w:rsidR="001120FF" w:rsidRPr="00112E27" w:rsidRDefault="001120FF" w:rsidP="001120FF">
      <w:pPr>
        <w:pStyle w:val="gfc"/>
      </w:pPr>
      <w:r w:rsidRPr="00112E27">
        <w:rPr>
          <w:noProof/>
          <w:lang w:eastAsia="ru-RU"/>
        </w:rPr>
        <w:drawing>
          <wp:inline distT="0" distB="0" distL="0" distR="0" wp14:anchorId="5BB56A00" wp14:editId="59B07B62">
            <wp:extent cx="180975" cy="1809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2E27">
        <w:t xml:space="preserve"> </w:t>
      </w:r>
      <w:r w:rsidRPr="00112E27">
        <w:rPr>
          <w:rStyle w:val="gfff6"/>
        </w:rPr>
        <w:t>Примечание</w:t>
      </w:r>
      <w:r w:rsidRPr="00112E27">
        <w:t xml:space="preserve"> </w:t>
      </w:r>
      <w:r w:rsidRPr="00112E27">
        <w:rPr>
          <w:rStyle w:val="gfff8"/>
        </w:rPr>
        <w:t>– Данные для входа в ЕСИА пользователи получают после регистрации на сайте Госуслуг. При этом учётная запись Пользователя должна быть не меньше уровня Стандартная. Подробную информацию о способе получения такой учётной записи можно найти по ссылке:</w:t>
      </w:r>
      <w:r w:rsidRPr="00112E27">
        <w:t xml:space="preserve"> </w:t>
      </w:r>
      <w:hyperlink r:id="rId10" w:history="1">
        <w:r w:rsidRPr="00112E27">
          <w:rPr>
            <w:rStyle w:val="af4"/>
          </w:rPr>
          <w:t>https://www.gosuslugi.ru/help/faq/c</w:t>
        </w:r>
        <w:r w:rsidRPr="00112E27">
          <w:rPr>
            <w:rStyle w:val="af4"/>
          </w:rPr>
          <w:noBreakHyphen/>
          <w:t>1/1</w:t>
        </w:r>
      </w:hyperlink>
      <w:r w:rsidRPr="00112E27">
        <w:t>.</w:t>
      </w:r>
    </w:p>
    <w:p w14:paraId="0EC92D2A" w14:textId="55E47E3B" w:rsidR="00266CE6" w:rsidRPr="00112E27" w:rsidRDefault="00266CE6" w:rsidP="00E6489F">
      <w:pPr>
        <w:pStyle w:val="g20"/>
        <w:numPr>
          <w:ilvl w:val="1"/>
          <w:numId w:val="4"/>
        </w:numPr>
      </w:pPr>
      <w:bookmarkStart w:id="42" w:name="_Toc118746023"/>
      <w:bookmarkStart w:id="43" w:name="_Toc124251799"/>
      <w:bookmarkStart w:id="44" w:name="_Toc494209623"/>
      <w:bookmarkStart w:id="45" w:name="_Toc146202520"/>
      <w:r w:rsidRPr="00112E27">
        <w:lastRenderedPageBreak/>
        <w:t>Решение проблем входа в АИС «Дневник</w:t>
      </w:r>
      <w:r w:rsidRPr="00112E27">
        <w:noBreakHyphen/>
        <w:t>ОУО»</w:t>
      </w:r>
      <w:bookmarkEnd w:id="42"/>
      <w:bookmarkEnd w:id="43"/>
      <w:bookmarkEnd w:id="45"/>
    </w:p>
    <w:p w14:paraId="56D65F73" w14:textId="77777777" w:rsidR="00266CE6" w:rsidRPr="00112E27" w:rsidRDefault="00266CE6" w:rsidP="00E6489F">
      <w:pPr>
        <w:pStyle w:val="g30"/>
        <w:numPr>
          <w:ilvl w:val="2"/>
          <w:numId w:val="4"/>
        </w:numPr>
      </w:pPr>
      <w:bookmarkStart w:id="46" w:name="_Toc494209624"/>
      <w:bookmarkEnd w:id="44"/>
      <w:r w:rsidRPr="00112E27">
        <w:t>Восстановление учётной записи Дневник.ру</w:t>
      </w:r>
    </w:p>
    <w:p w14:paraId="7918ABA5" w14:textId="77777777" w:rsidR="00266CE6" w:rsidRPr="00112E27" w:rsidRDefault="00266CE6" w:rsidP="00266CE6">
      <w:pPr>
        <w:pStyle w:val="gff4"/>
      </w:pPr>
      <w:r w:rsidRPr="00112E27">
        <w:t>Для восстановления логина и пароля выполните следующие действия:</w:t>
      </w:r>
    </w:p>
    <w:p w14:paraId="427DD639" w14:textId="7C4366E5" w:rsidR="00266CE6" w:rsidRPr="00112E27" w:rsidRDefault="00266CE6" w:rsidP="00E6489F">
      <w:pPr>
        <w:pStyle w:val="ga"/>
        <w:numPr>
          <w:ilvl w:val="0"/>
          <w:numId w:val="30"/>
        </w:numPr>
      </w:pPr>
      <w:r w:rsidRPr="00112E27">
        <w:t>откройте страницу авторизации в АИС «Дневник</w:t>
      </w:r>
      <w:r w:rsidRPr="00112E27">
        <w:noBreakHyphen/>
        <w:t>ОУО»;</w:t>
      </w:r>
    </w:p>
    <w:p w14:paraId="70901728" w14:textId="2BA0D978" w:rsidR="00266CE6" w:rsidRPr="00112E27" w:rsidRDefault="00266CE6" w:rsidP="00E6489F">
      <w:pPr>
        <w:pStyle w:val="ga"/>
        <w:keepNext/>
        <w:numPr>
          <w:ilvl w:val="0"/>
          <w:numId w:val="27"/>
        </w:numPr>
      </w:pPr>
      <w:r w:rsidRPr="00112E27">
        <w:t xml:space="preserve">нажмите на ссылку </w:t>
      </w:r>
      <w:r w:rsidRPr="00112E27">
        <w:rPr>
          <w:rStyle w:val="gffff3"/>
        </w:rPr>
        <w:t>Восстановите доступ</w:t>
      </w:r>
      <w:r w:rsidRPr="00112E27">
        <w:t xml:space="preserve"> в нижней части формы. Отобразится форма восстановления пароля (рисунок </w:t>
      </w:r>
      <w:r w:rsidRPr="00112E27">
        <w:fldChar w:fldCharType="begin"/>
      </w:r>
      <w:r w:rsidRPr="00112E27">
        <w:instrText xml:space="preserve"> REF \* </w:instrText>
      </w:r>
      <w:r w:rsidRPr="00112E27">
        <w:rPr>
          <w:lang w:val="en-US"/>
        </w:rPr>
        <w:instrText>arabic</w:instrText>
      </w:r>
      <w:r w:rsidRPr="00112E27">
        <w:instrText xml:space="preserve"> _Ref120200048 \r \h </w:instrText>
      </w:r>
      <w:r w:rsidR="00112E27">
        <w:instrText xml:space="preserve"> \* MERGEFORMAT </w:instrText>
      </w:r>
      <w:r w:rsidRPr="00112E27">
        <w:fldChar w:fldCharType="separate"/>
      </w:r>
      <w:r w:rsidR="00407103">
        <w:t>2</w:t>
      </w:r>
      <w:r w:rsidRPr="00112E27">
        <w:fldChar w:fldCharType="end"/>
      </w:r>
      <w:r w:rsidRPr="00112E27">
        <w:t>);</w:t>
      </w:r>
    </w:p>
    <w:p w14:paraId="62D53A30" w14:textId="77777777" w:rsidR="00266CE6" w:rsidRPr="00112E27" w:rsidRDefault="00266CE6" w:rsidP="00266CE6">
      <w:pPr>
        <w:pStyle w:val="gfff9"/>
      </w:pPr>
      <w:r w:rsidRPr="00112E27">
        <w:rPr>
          <w:noProof/>
          <w:lang w:eastAsia="ru-RU"/>
        </w:rPr>
        <w:drawing>
          <wp:inline distT="0" distB="0" distL="0" distR="0" wp14:anchorId="040F2E53" wp14:editId="5570DFD9">
            <wp:extent cx="5267325" cy="1791251"/>
            <wp:effectExtent l="19050" t="19050" r="9525" b="1905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755" cy="179377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9262991" w14:textId="77777777" w:rsidR="00266CE6" w:rsidRPr="00112E27" w:rsidRDefault="00266CE6" w:rsidP="00266CE6">
      <w:pPr>
        <w:pStyle w:val="ge"/>
      </w:pPr>
      <w:bookmarkStart w:id="47" w:name="_Ref120200048"/>
      <w:r w:rsidRPr="00112E27">
        <w:t>Восстановление пароля</w:t>
      </w:r>
      <w:bookmarkEnd w:id="47"/>
    </w:p>
    <w:p w14:paraId="38156942" w14:textId="77777777" w:rsidR="00266CE6" w:rsidRPr="00112E27" w:rsidRDefault="00266CE6" w:rsidP="00E6489F">
      <w:pPr>
        <w:pStyle w:val="ga"/>
        <w:numPr>
          <w:ilvl w:val="0"/>
          <w:numId w:val="27"/>
        </w:numPr>
      </w:pPr>
      <w:r w:rsidRPr="00112E27">
        <w:t>установите переключатель в положение, соответствующее ситуации Пользователя, и следуйте дальнейшим указаниям мастера по восстановлению доступа к аккаунту.</w:t>
      </w:r>
    </w:p>
    <w:p w14:paraId="2873CAB1" w14:textId="77777777" w:rsidR="00266CE6" w:rsidRPr="00112E27" w:rsidRDefault="00266CE6" w:rsidP="00E6489F">
      <w:pPr>
        <w:pStyle w:val="g30"/>
        <w:numPr>
          <w:ilvl w:val="2"/>
          <w:numId w:val="4"/>
        </w:numPr>
      </w:pPr>
      <w:r w:rsidRPr="00112E27">
        <w:t>Восстановление пароля учётной записи ЕСИА</w:t>
      </w:r>
    </w:p>
    <w:p w14:paraId="7D33A73D" w14:textId="7057628A" w:rsidR="00266CE6" w:rsidRPr="00112E27" w:rsidRDefault="00266CE6" w:rsidP="00266CE6">
      <w:pPr>
        <w:pStyle w:val="gfc"/>
      </w:pPr>
      <w:r w:rsidRPr="00112E27">
        <w:t xml:space="preserve">Восстановление пароля в ЕСИА выполняется на сайте Госуслуг </w:t>
      </w:r>
      <w:hyperlink r:id="rId12" w:history="1">
        <w:r w:rsidRPr="00112E27">
          <w:rPr>
            <w:rStyle w:val="af4"/>
          </w:rPr>
          <w:t>https://esia.gosuslugi.ru/recovery/</w:t>
        </w:r>
      </w:hyperlink>
      <w:r w:rsidRPr="00112E27">
        <w:t>.</w:t>
      </w:r>
    </w:p>
    <w:p w14:paraId="41A3BF2E" w14:textId="7477AB6C" w:rsidR="00266CE6" w:rsidRPr="00112E27" w:rsidRDefault="00266CE6" w:rsidP="00E6489F">
      <w:pPr>
        <w:pStyle w:val="g30"/>
        <w:numPr>
          <w:ilvl w:val="2"/>
          <w:numId w:val="4"/>
        </w:numPr>
      </w:pPr>
      <w:r w:rsidRPr="00112E27">
        <w:t>Учётная запись Пользователя сайта Госуслуг (ЕСИА) не найдена в АИС «Дневник</w:t>
      </w:r>
      <w:r w:rsidRPr="00112E27">
        <w:noBreakHyphen/>
        <w:t>ОУО»</w:t>
      </w:r>
    </w:p>
    <w:p w14:paraId="41EA1077" w14:textId="77777777" w:rsidR="00266CE6" w:rsidRPr="00112E27" w:rsidRDefault="00266CE6" w:rsidP="00266CE6">
      <w:pPr>
        <w:pStyle w:val="gff4"/>
      </w:pPr>
      <w:r w:rsidRPr="00112E27">
        <w:t>Если при попытке входа в АИС «Дневник</w:t>
      </w:r>
      <w:r w:rsidRPr="00112E27">
        <w:noBreakHyphen/>
        <w:t>ПОО» с помощью учётной записи ЕСИА отображается ошибка «Указанный пользователь портала Госуслуг не найден в Системе», рекомендуется проверить:</w:t>
      </w:r>
    </w:p>
    <w:p w14:paraId="4B868D61" w14:textId="77777777" w:rsidR="00266CE6" w:rsidRPr="00112E27" w:rsidRDefault="00266CE6" w:rsidP="00E6489F">
      <w:pPr>
        <w:pStyle w:val="ga"/>
        <w:numPr>
          <w:ilvl w:val="0"/>
          <w:numId w:val="29"/>
        </w:numPr>
      </w:pPr>
      <w:r w:rsidRPr="00112E27">
        <w:t>наличие учётной записи ЕСИА на сайте Госуслуг;</w:t>
      </w:r>
    </w:p>
    <w:p w14:paraId="03EAAE83" w14:textId="77777777" w:rsidR="00266CE6" w:rsidRPr="00112E27" w:rsidRDefault="00266CE6" w:rsidP="00E6489F">
      <w:pPr>
        <w:pStyle w:val="ga"/>
        <w:numPr>
          <w:ilvl w:val="0"/>
          <w:numId w:val="29"/>
        </w:numPr>
      </w:pPr>
      <w:r w:rsidRPr="00112E27">
        <w:t>правильность указанных на сайте Госуслуг сведений (адрес электронной почты и номер СНИЛС);</w:t>
      </w:r>
    </w:p>
    <w:p w14:paraId="5D359D1F" w14:textId="77777777" w:rsidR="00266CE6" w:rsidRPr="00112E27" w:rsidRDefault="00266CE6" w:rsidP="00E6489F">
      <w:pPr>
        <w:pStyle w:val="ga"/>
        <w:numPr>
          <w:ilvl w:val="0"/>
          <w:numId w:val="29"/>
        </w:numPr>
      </w:pPr>
      <w:r w:rsidRPr="00112E27">
        <w:lastRenderedPageBreak/>
        <w:t>уровень учётной записи ЕСИА (должна быть уровня «</w:t>
      </w:r>
      <w:r w:rsidRPr="00112E27">
        <w:rPr>
          <w:rStyle w:val="gffff4"/>
          <w:iCs/>
        </w:rPr>
        <w:t>Упрощенная»</w:t>
      </w:r>
      <w:r w:rsidRPr="00112E27">
        <w:t xml:space="preserve"> и выше);</w:t>
      </w:r>
    </w:p>
    <w:p w14:paraId="6CD99DAD" w14:textId="1A05220F" w:rsidR="00266CE6" w:rsidRPr="00112E27" w:rsidRDefault="00266CE6" w:rsidP="00E6489F">
      <w:pPr>
        <w:pStyle w:val="ga"/>
        <w:numPr>
          <w:ilvl w:val="0"/>
          <w:numId w:val="29"/>
        </w:numPr>
      </w:pPr>
      <w:r w:rsidRPr="00112E27">
        <w:t>соответствие ФИО и СНИЛС, указанных в заведённой Администратором учётной записи в АИС «Дневник</w:t>
      </w:r>
      <w:r w:rsidRPr="00112E27">
        <w:noBreakHyphen/>
        <w:t>ОУО», указанным в учётной записи на сайте Госуслуг (проверка выполняется путём обращения к Администратору, после выполнения перечисленных выше проверок).</w:t>
      </w:r>
    </w:p>
    <w:p w14:paraId="7382F9DE" w14:textId="77777777" w:rsidR="00266CE6" w:rsidRPr="00112E27" w:rsidRDefault="00266CE6" w:rsidP="00E6489F">
      <w:pPr>
        <w:pStyle w:val="g30"/>
        <w:numPr>
          <w:ilvl w:val="2"/>
          <w:numId w:val="4"/>
        </w:numPr>
      </w:pPr>
      <w:r w:rsidRPr="00112E27">
        <w:t>Прочие ошибки входа</w:t>
      </w:r>
    </w:p>
    <w:p w14:paraId="02B8BBF4" w14:textId="5B759983" w:rsidR="00266CE6" w:rsidRPr="00112E27" w:rsidRDefault="00266CE6" w:rsidP="00266CE6">
      <w:pPr>
        <w:pStyle w:val="gfc"/>
      </w:pPr>
      <w:r w:rsidRPr="00112E27">
        <w:t>При наличии прочих ошибок входа в АИС «Дневник</w:t>
      </w:r>
      <w:r w:rsidRPr="00112E27">
        <w:noBreakHyphen/>
        <w:t>ОУО» обратитесь к Администратору или в службу технической поддержки АИС «Дневник-ОУО».</w:t>
      </w:r>
    </w:p>
    <w:p w14:paraId="72063BA6" w14:textId="77777777" w:rsidR="00285467" w:rsidRPr="00112E27" w:rsidRDefault="00285467" w:rsidP="00E6489F">
      <w:pPr>
        <w:pStyle w:val="g10"/>
        <w:numPr>
          <w:ilvl w:val="0"/>
          <w:numId w:val="4"/>
        </w:numPr>
      </w:pPr>
      <w:bookmarkStart w:id="48" w:name="_Toc470867158"/>
      <w:bookmarkStart w:id="49" w:name="_Toc124251800"/>
      <w:bookmarkStart w:id="50" w:name="_Toc146202521"/>
      <w:bookmarkEnd w:id="46"/>
      <w:r w:rsidRPr="00112E27">
        <w:lastRenderedPageBreak/>
        <w:t>Описание операций</w:t>
      </w:r>
      <w:bookmarkEnd w:id="48"/>
      <w:bookmarkEnd w:id="49"/>
      <w:bookmarkEnd w:id="50"/>
    </w:p>
    <w:p w14:paraId="794CAE11" w14:textId="77777777" w:rsidR="009A433E" w:rsidRPr="00112E27" w:rsidRDefault="00E6489F" w:rsidP="00285467">
      <w:pPr>
        <w:pStyle w:val="g20"/>
      </w:pPr>
      <w:bookmarkStart w:id="51" w:name="1._Стартовая_страница_сотрудника_ОУО"/>
      <w:bookmarkStart w:id="52" w:name="_bookmark1"/>
      <w:bookmarkStart w:id="53" w:name="_Toc146202522"/>
      <w:bookmarkEnd w:id="51"/>
      <w:bookmarkEnd w:id="52"/>
      <w:r w:rsidRPr="00112E27">
        <w:t>Стартовая</w:t>
      </w:r>
      <w:r w:rsidRPr="00112E27">
        <w:rPr>
          <w:spacing w:val="-10"/>
        </w:rPr>
        <w:t xml:space="preserve"> </w:t>
      </w:r>
      <w:r w:rsidRPr="00112E27">
        <w:t>страница</w:t>
      </w:r>
      <w:r w:rsidRPr="00112E27">
        <w:rPr>
          <w:spacing w:val="-8"/>
        </w:rPr>
        <w:t xml:space="preserve"> </w:t>
      </w:r>
      <w:r w:rsidRPr="00112E27">
        <w:t>сотрудника</w:t>
      </w:r>
      <w:r w:rsidRPr="00112E27">
        <w:rPr>
          <w:spacing w:val="-7"/>
        </w:rPr>
        <w:t xml:space="preserve"> </w:t>
      </w:r>
      <w:r w:rsidRPr="00112E27">
        <w:t>ОУО</w:t>
      </w:r>
      <w:bookmarkEnd w:id="53"/>
    </w:p>
    <w:p w14:paraId="37D0E689" w14:textId="1F5CE7D8" w:rsidR="00F24543" w:rsidRPr="00112E27" w:rsidRDefault="00E6489F" w:rsidP="00F24543">
      <w:pPr>
        <w:pStyle w:val="gfc"/>
        <w:rPr>
          <w:rStyle w:val="gfd"/>
        </w:rPr>
      </w:pPr>
      <w:r w:rsidRPr="00112E27">
        <w:rPr>
          <w:rStyle w:val="gfd"/>
        </w:rPr>
        <w:t xml:space="preserve">Для доступа к стартовой странице необходимо выбрать вкладку </w:t>
      </w:r>
      <w:r w:rsidRPr="00112E27">
        <w:rPr>
          <w:rStyle w:val="gffff3"/>
        </w:rPr>
        <w:t>Организация</w:t>
      </w:r>
      <w:r w:rsidRPr="00112E27">
        <w:rPr>
          <w:rStyle w:val="gfd"/>
        </w:rPr>
        <w:t xml:space="preserve"> в верхнем </w:t>
      </w:r>
      <w:r w:rsidR="00F24543" w:rsidRPr="00112E27">
        <w:rPr>
          <w:rStyle w:val="gfd"/>
        </w:rPr>
        <w:t>меню (</w:t>
      </w:r>
      <w:r w:rsidR="00285467" w:rsidRPr="00112E27">
        <w:rPr>
          <w:rStyle w:val="gfd"/>
        </w:rPr>
        <w:t>р</w:t>
      </w:r>
      <w:r w:rsidR="00F24543" w:rsidRPr="00112E27">
        <w:rPr>
          <w:rStyle w:val="gfd"/>
        </w:rPr>
        <w:t xml:space="preserve">исунок </w:t>
      </w:r>
      <w:r w:rsidR="00285467" w:rsidRPr="00112E27">
        <w:rPr>
          <w:rStyle w:val="gfd"/>
        </w:rPr>
        <w:fldChar w:fldCharType="begin"/>
      </w:r>
      <w:r w:rsidR="00285467" w:rsidRPr="00112E27">
        <w:rPr>
          <w:rStyle w:val="gfd"/>
        </w:rPr>
        <w:instrText xml:space="preserve"> REF \* </w:instrText>
      </w:r>
      <w:r w:rsidR="00285467" w:rsidRPr="00112E27">
        <w:rPr>
          <w:rStyle w:val="gfd"/>
          <w:lang w:val="en-US"/>
        </w:rPr>
        <w:instrText xml:space="preserve">arabic </w:instrText>
      </w:r>
      <w:r w:rsidR="00285467" w:rsidRPr="00112E27">
        <w:rPr>
          <w:rStyle w:val="gfd"/>
        </w:rPr>
        <w:instrText xml:space="preserve">_Ref144466739 \r \h </w:instrText>
      </w:r>
      <w:r w:rsidR="00112E27">
        <w:rPr>
          <w:rStyle w:val="gfd"/>
        </w:rPr>
        <w:instrText xml:space="preserve"> \* MERGEFORMAT </w:instrText>
      </w:r>
      <w:r w:rsidR="00285467" w:rsidRPr="00112E27">
        <w:rPr>
          <w:rStyle w:val="gfd"/>
        </w:rPr>
      </w:r>
      <w:r w:rsidR="00285467" w:rsidRPr="00112E27">
        <w:rPr>
          <w:rStyle w:val="gfd"/>
        </w:rPr>
        <w:fldChar w:fldCharType="separate"/>
      </w:r>
      <w:r w:rsidR="00407103">
        <w:rPr>
          <w:rStyle w:val="gfd"/>
        </w:rPr>
        <w:t>3</w:t>
      </w:r>
      <w:r w:rsidR="00285467" w:rsidRPr="00112E27">
        <w:rPr>
          <w:rStyle w:val="gfd"/>
        </w:rPr>
        <w:fldChar w:fldCharType="end"/>
      </w:r>
      <w:r w:rsidR="00F24543" w:rsidRPr="00112E27">
        <w:rPr>
          <w:rStyle w:val="gfd"/>
        </w:rPr>
        <w:t>).</w:t>
      </w:r>
    </w:p>
    <w:p w14:paraId="4C512012" w14:textId="6FF40809" w:rsidR="00F24543" w:rsidRPr="00112E27" w:rsidRDefault="00E617F9" w:rsidP="00E617F9">
      <w:pPr>
        <w:pStyle w:val="gfff9"/>
      </w:pPr>
      <w:r w:rsidRPr="00112E27">
        <w:rPr>
          <w:noProof/>
          <w:lang w:eastAsia="ru-RU"/>
        </w:rPr>
        <w:drawing>
          <wp:inline distT="0" distB="0" distL="0" distR="0" wp14:anchorId="55169F6A" wp14:editId="5A836DC8">
            <wp:extent cx="5944235" cy="3470275"/>
            <wp:effectExtent l="19050" t="19050" r="18415" b="15875"/>
            <wp:docPr id="200508722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8722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47027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Pr="00112E27">
        <w:rPr>
          <w:noProof/>
        </w:rPr>
        <w:t xml:space="preserve"> </w:t>
      </w:r>
    </w:p>
    <w:p w14:paraId="581E3090" w14:textId="51807742" w:rsidR="009A433E" w:rsidRPr="00112E27" w:rsidRDefault="001E17D6" w:rsidP="001E17D6">
      <w:pPr>
        <w:pStyle w:val="ge"/>
      </w:pPr>
      <w:bookmarkStart w:id="54" w:name="_Ref144466739"/>
      <w:r w:rsidRPr="00112E27">
        <w:t>Стартовая</w:t>
      </w:r>
      <w:r w:rsidRPr="00112E27">
        <w:rPr>
          <w:spacing w:val="-4"/>
        </w:rPr>
        <w:t xml:space="preserve"> </w:t>
      </w:r>
      <w:r w:rsidRPr="00112E27">
        <w:t>страница</w:t>
      </w:r>
      <w:r w:rsidRPr="00112E27">
        <w:rPr>
          <w:spacing w:val="-1"/>
        </w:rPr>
        <w:t xml:space="preserve"> </w:t>
      </w:r>
      <w:r w:rsidRPr="00112E27">
        <w:t>сотрудника</w:t>
      </w:r>
      <w:r w:rsidRPr="00112E27">
        <w:rPr>
          <w:spacing w:val="-2"/>
        </w:rPr>
        <w:t xml:space="preserve"> </w:t>
      </w:r>
      <w:r w:rsidRPr="00112E27">
        <w:t>управляющей</w:t>
      </w:r>
      <w:r w:rsidRPr="00112E27">
        <w:rPr>
          <w:spacing w:val="-3"/>
        </w:rPr>
        <w:t xml:space="preserve"> </w:t>
      </w:r>
      <w:r w:rsidRPr="00112E27">
        <w:t>организации</w:t>
      </w:r>
      <w:bookmarkEnd w:id="54"/>
    </w:p>
    <w:p w14:paraId="5C9089E4" w14:textId="77777777" w:rsidR="009A433E" w:rsidRPr="00112E27" w:rsidRDefault="00E6489F" w:rsidP="001E17D6">
      <w:pPr>
        <w:pStyle w:val="gfc"/>
      </w:pPr>
      <w:r w:rsidRPr="00112E27">
        <w:t>Стартовая</w:t>
      </w:r>
      <w:r w:rsidRPr="00112E27">
        <w:rPr>
          <w:spacing w:val="1"/>
        </w:rPr>
        <w:t xml:space="preserve"> </w:t>
      </w:r>
      <w:r w:rsidRPr="00112E27">
        <w:t>страница</w:t>
      </w:r>
      <w:r w:rsidRPr="00112E27">
        <w:rPr>
          <w:spacing w:val="1"/>
        </w:rPr>
        <w:t xml:space="preserve"> </w:t>
      </w:r>
      <w:r w:rsidRPr="00112E27">
        <w:t>сотрудника</w:t>
      </w:r>
      <w:r w:rsidRPr="00112E27">
        <w:rPr>
          <w:spacing w:val="1"/>
        </w:rPr>
        <w:t xml:space="preserve"> </w:t>
      </w:r>
      <w:r w:rsidRPr="00112E27">
        <w:t>управляющей</w:t>
      </w:r>
      <w:r w:rsidRPr="00112E27">
        <w:rPr>
          <w:spacing w:val="1"/>
        </w:rPr>
        <w:t xml:space="preserve"> </w:t>
      </w:r>
      <w:r w:rsidRPr="00112E27">
        <w:t>организации</w:t>
      </w:r>
      <w:r w:rsidRPr="00112E27">
        <w:rPr>
          <w:spacing w:val="1"/>
        </w:rPr>
        <w:t xml:space="preserve"> </w:t>
      </w:r>
      <w:r w:rsidRPr="00112E27">
        <w:t>содержит</w:t>
      </w:r>
      <w:r w:rsidRPr="00112E27">
        <w:rPr>
          <w:spacing w:val="1"/>
        </w:rPr>
        <w:t xml:space="preserve"> </w:t>
      </w:r>
      <w:r w:rsidRPr="00112E27">
        <w:t>самые</w:t>
      </w:r>
      <w:r w:rsidRPr="00112E27">
        <w:rPr>
          <w:spacing w:val="1"/>
        </w:rPr>
        <w:t xml:space="preserve"> </w:t>
      </w:r>
      <w:r w:rsidRPr="00112E27">
        <w:t>важные</w:t>
      </w:r>
      <w:r w:rsidRPr="00112E27">
        <w:rPr>
          <w:spacing w:val="1"/>
        </w:rPr>
        <w:t xml:space="preserve"> </w:t>
      </w:r>
      <w:r w:rsidRPr="00112E27">
        <w:t>разделы</w:t>
      </w:r>
      <w:r w:rsidRPr="00112E27">
        <w:rPr>
          <w:spacing w:val="-2"/>
        </w:rPr>
        <w:t xml:space="preserve"> </w:t>
      </w:r>
      <w:r w:rsidRPr="00112E27">
        <w:t>и</w:t>
      </w:r>
      <w:r w:rsidRPr="00112E27">
        <w:rPr>
          <w:spacing w:val="-2"/>
        </w:rPr>
        <w:t xml:space="preserve"> </w:t>
      </w:r>
      <w:r w:rsidRPr="00112E27">
        <w:t>ссылки</w:t>
      </w:r>
      <w:r w:rsidRPr="00112E27">
        <w:rPr>
          <w:spacing w:val="-2"/>
        </w:rPr>
        <w:t xml:space="preserve"> </w:t>
      </w:r>
      <w:r w:rsidRPr="00112E27">
        <w:t>для</w:t>
      </w:r>
      <w:r w:rsidRPr="00112E27">
        <w:rPr>
          <w:spacing w:val="-3"/>
        </w:rPr>
        <w:t xml:space="preserve"> </w:t>
      </w:r>
      <w:r w:rsidRPr="00112E27">
        <w:t>работы,</w:t>
      </w:r>
      <w:r w:rsidRPr="00112E27">
        <w:rPr>
          <w:spacing w:val="-1"/>
        </w:rPr>
        <w:t xml:space="preserve"> </w:t>
      </w:r>
      <w:r w:rsidRPr="00112E27">
        <w:t>а</w:t>
      </w:r>
      <w:r w:rsidRPr="00112E27">
        <w:rPr>
          <w:spacing w:val="-4"/>
        </w:rPr>
        <w:t xml:space="preserve"> </w:t>
      </w:r>
      <w:r w:rsidRPr="00112E27">
        <w:t>также</w:t>
      </w:r>
      <w:r w:rsidRPr="00112E27">
        <w:rPr>
          <w:spacing w:val="-3"/>
        </w:rPr>
        <w:t xml:space="preserve"> </w:t>
      </w:r>
      <w:r w:rsidRPr="00112E27">
        <w:t>ленту</w:t>
      </w:r>
      <w:r w:rsidRPr="00112E27">
        <w:rPr>
          <w:spacing w:val="-2"/>
        </w:rPr>
        <w:t xml:space="preserve"> </w:t>
      </w:r>
      <w:r w:rsidRPr="00112E27">
        <w:t>новостей,</w:t>
      </w:r>
      <w:r w:rsidRPr="00112E27">
        <w:rPr>
          <w:spacing w:val="-3"/>
        </w:rPr>
        <w:t xml:space="preserve"> </w:t>
      </w:r>
      <w:r w:rsidRPr="00112E27">
        <w:t>состоящую</w:t>
      </w:r>
      <w:r w:rsidRPr="00112E27">
        <w:rPr>
          <w:spacing w:val="-2"/>
        </w:rPr>
        <w:t xml:space="preserve"> </w:t>
      </w:r>
      <w:r w:rsidRPr="00112E27">
        <w:t>из</w:t>
      </w:r>
      <w:r w:rsidRPr="00112E27">
        <w:rPr>
          <w:spacing w:val="-2"/>
        </w:rPr>
        <w:t xml:space="preserve"> </w:t>
      </w:r>
      <w:r w:rsidRPr="00112E27">
        <w:t>записей.</w:t>
      </w:r>
    </w:p>
    <w:p w14:paraId="3006CB77" w14:textId="45CF1906" w:rsidR="009A433E" w:rsidRPr="00112E27" w:rsidRDefault="00407103" w:rsidP="00CC71C5">
      <w:pPr>
        <w:pStyle w:val="gfc"/>
        <w:rPr>
          <w:noProof/>
          <w:lang w:eastAsia="ru-RU"/>
        </w:rPr>
      </w:pPr>
      <w:r>
        <w:rPr>
          <w:noProof/>
          <w:lang w:eastAsia="ru-RU"/>
        </w:rPr>
        <w:pict w14:anchorId="10E5EB3F">
          <v:shape id="Рисунок 1438027950" o:spid="_x0000_i1026" type="#_x0000_t75" style="width:14pt;height:14pt;visibility:visible;mso-wrap-style:square">
            <v:imagedata r:id="rId14" o:title=""/>
          </v:shape>
        </w:pict>
      </w:r>
      <w:r w:rsidR="00CC71C5" w:rsidRPr="00112E27">
        <w:rPr>
          <w:rStyle w:val="gfff6"/>
          <w:lang w:eastAsia="ru-RU"/>
        </w:rPr>
        <w:t>Примечание</w:t>
      </w:r>
      <w:r w:rsidR="00CC71C5" w:rsidRPr="00112E27">
        <w:rPr>
          <w:noProof/>
          <w:lang w:eastAsia="ru-RU"/>
        </w:rPr>
        <w:t xml:space="preserve"> – Подробная информация о стартовой странице доступна на портале службы поддержки.</w:t>
      </w:r>
    </w:p>
    <w:p w14:paraId="0FB873B1" w14:textId="77777777" w:rsidR="009A433E" w:rsidRPr="00112E27" w:rsidRDefault="00E6489F" w:rsidP="00651541">
      <w:pPr>
        <w:pStyle w:val="g20"/>
      </w:pPr>
      <w:bookmarkStart w:id="55" w:name="2._Список_отчётов"/>
      <w:bookmarkStart w:id="56" w:name="_bookmark2"/>
      <w:bookmarkStart w:id="57" w:name="_Toc146202523"/>
      <w:bookmarkEnd w:id="55"/>
      <w:bookmarkEnd w:id="56"/>
      <w:r w:rsidRPr="00112E27">
        <w:t>Список</w:t>
      </w:r>
      <w:r w:rsidRPr="00112E27">
        <w:rPr>
          <w:spacing w:val="-12"/>
        </w:rPr>
        <w:t xml:space="preserve"> </w:t>
      </w:r>
      <w:r w:rsidRPr="00112E27">
        <w:t>отчётов</w:t>
      </w:r>
      <w:bookmarkEnd w:id="57"/>
    </w:p>
    <w:p w14:paraId="1EF548CF" w14:textId="77777777" w:rsidR="009A433E" w:rsidRPr="00112E27" w:rsidRDefault="00E6489F" w:rsidP="001E17D6">
      <w:pPr>
        <w:pStyle w:val="gff4"/>
      </w:pPr>
      <w:r w:rsidRPr="00112E27">
        <w:t>На</w:t>
      </w:r>
      <w:r w:rsidRPr="00112E27">
        <w:rPr>
          <w:spacing w:val="-6"/>
        </w:rPr>
        <w:t xml:space="preserve"> </w:t>
      </w:r>
      <w:r w:rsidRPr="00112E27">
        <w:t>стартовой</w:t>
      </w:r>
      <w:r w:rsidRPr="00112E27">
        <w:rPr>
          <w:spacing w:val="-5"/>
        </w:rPr>
        <w:t xml:space="preserve"> </w:t>
      </w:r>
      <w:r w:rsidRPr="00112E27">
        <w:t>странице</w:t>
      </w:r>
      <w:r w:rsidRPr="00112E27">
        <w:rPr>
          <w:spacing w:val="-1"/>
        </w:rPr>
        <w:t xml:space="preserve"> </w:t>
      </w:r>
      <w:r w:rsidRPr="00112E27">
        <w:t>доступен</w:t>
      </w:r>
      <w:r w:rsidRPr="00112E27">
        <w:rPr>
          <w:spacing w:val="-4"/>
        </w:rPr>
        <w:t xml:space="preserve"> </w:t>
      </w:r>
      <w:r w:rsidRPr="00112E27">
        <w:t>переход</w:t>
      </w:r>
      <w:r w:rsidRPr="00112E27">
        <w:rPr>
          <w:spacing w:val="-3"/>
        </w:rPr>
        <w:t xml:space="preserve"> </w:t>
      </w:r>
      <w:r w:rsidRPr="00112E27">
        <w:t>к</w:t>
      </w:r>
      <w:r w:rsidRPr="00112E27">
        <w:rPr>
          <w:spacing w:val="-5"/>
        </w:rPr>
        <w:t xml:space="preserve"> </w:t>
      </w:r>
      <w:r w:rsidRPr="00112E27">
        <w:t>следующим</w:t>
      </w:r>
      <w:r w:rsidRPr="00112E27">
        <w:rPr>
          <w:spacing w:val="-6"/>
        </w:rPr>
        <w:t xml:space="preserve"> </w:t>
      </w:r>
      <w:r w:rsidRPr="00112E27">
        <w:t>отчётам:</w:t>
      </w:r>
    </w:p>
    <w:p w14:paraId="42F6F129" w14:textId="35F5664E" w:rsidR="009A433E" w:rsidRPr="00112E27" w:rsidRDefault="00CC71C5" w:rsidP="001E17D6">
      <w:pPr>
        <w:pStyle w:val="gf9"/>
      </w:pPr>
      <w:r w:rsidRPr="00112E27">
        <w:t>«Контрольные</w:t>
      </w:r>
      <w:r w:rsidRPr="00112E27">
        <w:rPr>
          <w:spacing w:val="-6"/>
        </w:rPr>
        <w:t xml:space="preserve"> </w:t>
      </w:r>
      <w:r w:rsidRPr="00112E27">
        <w:t>списки</w:t>
      </w:r>
      <w:r w:rsidRPr="00112E27">
        <w:rPr>
          <w:spacing w:val="-5"/>
        </w:rPr>
        <w:t xml:space="preserve"> </w:t>
      </w:r>
      <w:r w:rsidRPr="00112E27">
        <w:t>работников</w:t>
      </w:r>
      <w:r w:rsidRPr="00112E27">
        <w:rPr>
          <w:spacing w:val="-5"/>
        </w:rPr>
        <w:t xml:space="preserve"> </w:t>
      </w:r>
      <w:r w:rsidRPr="00112E27">
        <w:t>образования»</w:t>
      </w:r>
      <w:r w:rsidR="001E17D6" w:rsidRPr="00112E27">
        <w:t>;</w:t>
      </w:r>
    </w:p>
    <w:p w14:paraId="168E8212" w14:textId="2F84517D" w:rsidR="009A433E" w:rsidRPr="00112E27" w:rsidRDefault="00CC71C5" w:rsidP="001E17D6">
      <w:pPr>
        <w:pStyle w:val="gf9"/>
      </w:pPr>
      <w:r w:rsidRPr="00112E27">
        <w:lastRenderedPageBreak/>
        <w:t>«Состав</w:t>
      </w:r>
      <w:r w:rsidRPr="00112E27">
        <w:rPr>
          <w:spacing w:val="-8"/>
        </w:rPr>
        <w:t xml:space="preserve"> </w:t>
      </w:r>
      <w:r w:rsidRPr="00112E27">
        <w:t>педагогических</w:t>
      </w:r>
      <w:r w:rsidRPr="00112E27">
        <w:rPr>
          <w:spacing w:val="-6"/>
        </w:rPr>
        <w:t xml:space="preserve"> </w:t>
      </w:r>
      <w:r w:rsidRPr="00112E27">
        <w:t>работников»</w:t>
      </w:r>
      <w:r w:rsidR="001E17D6" w:rsidRPr="00112E27">
        <w:t>;</w:t>
      </w:r>
    </w:p>
    <w:p w14:paraId="466377D7" w14:textId="701EC259" w:rsidR="00384352" w:rsidRPr="00112E27" w:rsidRDefault="00CC71C5" w:rsidP="00384352">
      <w:pPr>
        <w:pStyle w:val="gf9"/>
      </w:pPr>
      <w:r w:rsidRPr="00112E27">
        <w:t>«</w:t>
      </w:r>
      <w:r w:rsidR="00384352" w:rsidRPr="00112E27">
        <w:t>Аттестация педагогических работников</w:t>
      </w:r>
      <w:r w:rsidRPr="00112E27">
        <w:t>»</w:t>
      </w:r>
      <w:r w:rsidR="00384352" w:rsidRPr="00112E27">
        <w:t>;</w:t>
      </w:r>
    </w:p>
    <w:p w14:paraId="49F490CA" w14:textId="13DEF24A" w:rsidR="00384352" w:rsidRPr="00112E27" w:rsidRDefault="00CC71C5" w:rsidP="00384352">
      <w:pPr>
        <w:pStyle w:val="gf9"/>
      </w:pPr>
      <w:r w:rsidRPr="00112E27">
        <w:t>«</w:t>
      </w:r>
      <w:r w:rsidR="00384352" w:rsidRPr="00112E27">
        <w:t>Профессии и специальности в ПОО</w:t>
      </w:r>
      <w:r w:rsidRPr="00112E27">
        <w:t>»</w:t>
      </w:r>
      <w:r w:rsidR="00384352" w:rsidRPr="00112E27">
        <w:t xml:space="preserve"> (доступно сотрудникам РОУО);</w:t>
      </w:r>
    </w:p>
    <w:p w14:paraId="7D6A5528" w14:textId="6CC803B1" w:rsidR="00D12B97" w:rsidRPr="00112E27" w:rsidRDefault="00D12B97" w:rsidP="00384352">
      <w:pPr>
        <w:pStyle w:val="gf9"/>
      </w:pPr>
      <w:r w:rsidRPr="00112E27">
        <w:t>«Загруженность учителей» (доступно сотрудникам РОУО);</w:t>
      </w:r>
    </w:p>
    <w:p w14:paraId="24B2B397" w14:textId="35F09EB3" w:rsidR="009A433E" w:rsidRPr="00112E27" w:rsidRDefault="00CC71C5" w:rsidP="001E17D6">
      <w:pPr>
        <w:pStyle w:val="gf9"/>
      </w:pPr>
      <w:r w:rsidRPr="00112E27">
        <w:t>«Результаты</w:t>
      </w:r>
      <w:r w:rsidRPr="00112E27">
        <w:rPr>
          <w:spacing w:val="-6"/>
        </w:rPr>
        <w:t xml:space="preserve"> </w:t>
      </w:r>
      <w:r w:rsidRPr="00112E27">
        <w:t>итоговой</w:t>
      </w:r>
      <w:r w:rsidRPr="00112E27">
        <w:rPr>
          <w:spacing w:val="-5"/>
        </w:rPr>
        <w:t xml:space="preserve"> </w:t>
      </w:r>
      <w:r w:rsidRPr="00112E27">
        <w:t>аттестации»</w:t>
      </w:r>
      <w:r w:rsidR="001E17D6" w:rsidRPr="00112E27">
        <w:t>;</w:t>
      </w:r>
    </w:p>
    <w:p w14:paraId="76A06C1D" w14:textId="4878D3A3" w:rsidR="009A433E" w:rsidRPr="00112E27" w:rsidRDefault="00CC71C5" w:rsidP="001E17D6">
      <w:pPr>
        <w:pStyle w:val="gf9"/>
      </w:pPr>
      <w:r w:rsidRPr="00112E27">
        <w:t>«Реестр</w:t>
      </w:r>
      <w:r w:rsidRPr="00112E27">
        <w:rPr>
          <w:spacing w:val="-4"/>
        </w:rPr>
        <w:t xml:space="preserve"> </w:t>
      </w:r>
      <w:r w:rsidRPr="00112E27">
        <w:t>образовательных</w:t>
      </w:r>
      <w:r w:rsidRPr="00112E27">
        <w:rPr>
          <w:spacing w:val="-4"/>
        </w:rPr>
        <w:t xml:space="preserve"> </w:t>
      </w:r>
      <w:r w:rsidRPr="00112E27">
        <w:t>организаций»</w:t>
      </w:r>
      <w:r w:rsidR="001E17D6" w:rsidRPr="00112E27">
        <w:t>;</w:t>
      </w:r>
    </w:p>
    <w:p w14:paraId="03608096" w14:textId="640A380B" w:rsidR="009A433E" w:rsidRPr="00112E27" w:rsidRDefault="00CC71C5" w:rsidP="001E17D6">
      <w:pPr>
        <w:pStyle w:val="gf9"/>
      </w:pPr>
      <w:r w:rsidRPr="00112E27">
        <w:t>«Отчёты</w:t>
      </w:r>
      <w:r w:rsidRPr="00112E27">
        <w:rPr>
          <w:spacing w:val="-5"/>
        </w:rPr>
        <w:t xml:space="preserve"> </w:t>
      </w:r>
      <w:r w:rsidRPr="00112E27">
        <w:t>по</w:t>
      </w:r>
      <w:r w:rsidRPr="00112E27">
        <w:rPr>
          <w:spacing w:val="-6"/>
        </w:rPr>
        <w:t xml:space="preserve"> </w:t>
      </w:r>
      <w:r w:rsidRPr="00112E27">
        <w:t>образовательным</w:t>
      </w:r>
      <w:r w:rsidRPr="00112E27">
        <w:rPr>
          <w:spacing w:val="-7"/>
        </w:rPr>
        <w:t xml:space="preserve"> </w:t>
      </w:r>
      <w:r w:rsidRPr="00112E27">
        <w:t>организациям»</w:t>
      </w:r>
      <w:r w:rsidR="001E17D6" w:rsidRPr="00112E27">
        <w:t>;</w:t>
      </w:r>
    </w:p>
    <w:p w14:paraId="2831AB46" w14:textId="2FEA39DE" w:rsidR="009A433E" w:rsidRPr="00112E27" w:rsidRDefault="00CC71C5" w:rsidP="001E17D6">
      <w:pPr>
        <w:pStyle w:val="gf9"/>
      </w:pPr>
      <w:r w:rsidRPr="00112E27">
        <w:t>«Сведения</w:t>
      </w:r>
      <w:r w:rsidRPr="00112E27">
        <w:rPr>
          <w:spacing w:val="-4"/>
        </w:rPr>
        <w:t xml:space="preserve"> </w:t>
      </w:r>
      <w:r w:rsidRPr="00112E27">
        <w:t>о</w:t>
      </w:r>
      <w:r w:rsidRPr="00112E27">
        <w:rPr>
          <w:spacing w:val="-2"/>
        </w:rPr>
        <w:t xml:space="preserve"> </w:t>
      </w:r>
      <w:r w:rsidRPr="00112E27">
        <w:t>наполненности</w:t>
      </w:r>
      <w:r w:rsidRPr="00112E27">
        <w:rPr>
          <w:spacing w:val="-2"/>
        </w:rPr>
        <w:t xml:space="preserve"> </w:t>
      </w:r>
      <w:r w:rsidRPr="00112E27">
        <w:t>данными»</w:t>
      </w:r>
      <w:r w:rsidR="001E17D6" w:rsidRPr="00112E27">
        <w:t>;</w:t>
      </w:r>
    </w:p>
    <w:p w14:paraId="1484596D" w14:textId="439AA692" w:rsidR="009A433E" w:rsidRPr="00112E27" w:rsidRDefault="00CC71C5" w:rsidP="001E17D6">
      <w:pPr>
        <w:pStyle w:val="gf9"/>
      </w:pPr>
      <w:r w:rsidRPr="00112E27">
        <w:t>«Активность</w:t>
      </w:r>
      <w:r w:rsidRPr="00112E27">
        <w:rPr>
          <w:spacing w:val="-6"/>
        </w:rPr>
        <w:t xml:space="preserve"> </w:t>
      </w:r>
      <w:r w:rsidRPr="00112E27">
        <w:t>в</w:t>
      </w:r>
      <w:r w:rsidRPr="00112E27">
        <w:rPr>
          <w:spacing w:val="-7"/>
        </w:rPr>
        <w:t xml:space="preserve"> </w:t>
      </w:r>
      <w:r w:rsidRPr="00112E27">
        <w:t>Дневник.ру»</w:t>
      </w:r>
      <w:r w:rsidR="001E17D6" w:rsidRPr="00112E27">
        <w:t>;</w:t>
      </w:r>
    </w:p>
    <w:p w14:paraId="34675888" w14:textId="07D80DD6" w:rsidR="009A433E" w:rsidRPr="00112E27" w:rsidRDefault="00CC71C5" w:rsidP="001E17D6">
      <w:pPr>
        <w:pStyle w:val="gf9"/>
      </w:pPr>
      <w:r w:rsidRPr="00112E27">
        <w:t>«Медалист</w:t>
      </w:r>
      <w:r w:rsidR="00D12B97" w:rsidRPr="00112E27">
        <w:t>ы</w:t>
      </w:r>
      <w:r w:rsidRPr="00112E27">
        <w:t>»</w:t>
      </w:r>
      <w:r w:rsidR="00D12B97" w:rsidRPr="00112E27">
        <w:t>;</w:t>
      </w:r>
    </w:p>
    <w:p w14:paraId="7353435F" w14:textId="17F479BE" w:rsidR="00D12B97" w:rsidRPr="00112E27" w:rsidRDefault="00D12B97" w:rsidP="001E17D6">
      <w:pPr>
        <w:pStyle w:val="gf9"/>
      </w:pPr>
      <w:r w:rsidRPr="00112E27">
        <w:t>«Статистика по авторизации через ЕСИА».</w:t>
      </w:r>
    </w:p>
    <w:p w14:paraId="0C8F378E" w14:textId="39689E92" w:rsidR="002E7E77" w:rsidRPr="00112E27" w:rsidRDefault="002E7E77" w:rsidP="002E7E77">
      <w:pPr>
        <w:pStyle w:val="g30"/>
      </w:pPr>
      <w:r w:rsidRPr="00112E27">
        <w:t>Отчёт</w:t>
      </w:r>
      <w:r w:rsidRPr="00112E27">
        <w:rPr>
          <w:spacing w:val="1"/>
        </w:rPr>
        <w:t xml:space="preserve"> </w:t>
      </w:r>
      <w:r w:rsidRPr="00112E27">
        <w:t>«Контрольные</w:t>
      </w:r>
      <w:r w:rsidRPr="00112E27">
        <w:rPr>
          <w:spacing w:val="1"/>
        </w:rPr>
        <w:t xml:space="preserve"> </w:t>
      </w:r>
      <w:r w:rsidRPr="00112E27">
        <w:t>списки</w:t>
      </w:r>
      <w:r w:rsidRPr="00112E27">
        <w:rPr>
          <w:spacing w:val="1"/>
        </w:rPr>
        <w:t xml:space="preserve"> </w:t>
      </w:r>
      <w:r w:rsidRPr="00112E27">
        <w:t>работников</w:t>
      </w:r>
      <w:r w:rsidRPr="00112E27">
        <w:rPr>
          <w:spacing w:val="1"/>
        </w:rPr>
        <w:t xml:space="preserve"> </w:t>
      </w:r>
      <w:r w:rsidRPr="00112E27">
        <w:t>образования»</w:t>
      </w:r>
    </w:p>
    <w:p w14:paraId="7BBC1A24" w14:textId="08E34AF7" w:rsidR="009A433E" w:rsidRPr="00112E27" w:rsidRDefault="00E6489F" w:rsidP="002E7E77">
      <w:pPr>
        <w:pStyle w:val="gfc"/>
      </w:pPr>
      <w:r w:rsidRPr="00112E27">
        <w:t>Отчёт</w:t>
      </w:r>
      <w:r w:rsidRPr="00112E27">
        <w:rPr>
          <w:spacing w:val="1"/>
        </w:rPr>
        <w:t xml:space="preserve"> </w:t>
      </w:r>
      <w:r w:rsidRPr="00112E27">
        <w:rPr>
          <w:bCs/>
        </w:rPr>
        <w:t>«Контрольные</w:t>
      </w:r>
      <w:r w:rsidRPr="00112E27">
        <w:rPr>
          <w:bCs/>
          <w:spacing w:val="1"/>
        </w:rPr>
        <w:t xml:space="preserve"> </w:t>
      </w:r>
      <w:r w:rsidRPr="00112E27">
        <w:rPr>
          <w:bCs/>
        </w:rPr>
        <w:t>списки</w:t>
      </w:r>
      <w:r w:rsidRPr="00112E27">
        <w:rPr>
          <w:bCs/>
          <w:spacing w:val="1"/>
        </w:rPr>
        <w:t xml:space="preserve"> </w:t>
      </w:r>
      <w:r w:rsidRPr="00112E27">
        <w:rPr>
          <w:bCs/>
        </w:rPr>
        <w:t>работников</w:t>
      </w:r>
      <w:r w:rsidRPr="00112E27">
        <w:rPr>
          <w:bCs/>
          <w:spacing w:val="1"/>
        </w:rPr>
        <w:t xml:space="preserve"> </w:t>
      </w:r>
      <w:r w:rsidRPr="00112E27">
        <w:rPr>
          <w:bCs/>
        </w:rPr>
        <w:t>образования»</w:t>
      </w:r>
      <w:r w:rsidRPr="00112E27">
        <w:rPr>
          <w:b/>
          <w:spacing w:val="1"/>
        </w:rPr>
        <w:t xml:space="preserve"> </w:t>
      </w:r>
      <w:r w:rsidRPr="00112E27">
        <w:t>позволяет</w:t>
      </w:r>
      <w:r w:rsidRPr="00112E27">
        <w:rPr>
          <w:spacing w:val="1"/>
        </w:rPr>
        <w:t xml:space="preserve"> </w:t>
      </w:r>
      <w:r w:rsidRPr="00112E27">
        <w:t>получать</w:t>
      </w:r>
      <w:r w:rsidRPr="00112E27">
        <w:rPr>
          <w:spacing w:val="1"/>
        </w:rPr>
        <w:t xml:space="preserve"> </w:t>
      </w:r>
      <w:r w:rsidRPr="00112E27">
        <w:t>количественные и качественные характеристики состава педагогических работников разных</w:t>
      </w:r>
      <w:r w:rsidRPr="00112E27">
        <w:rPr>
          <w:spacing w:val="1"/>
        </w:rPr>
        <w:t xml:space="preserve"> </w:t>
      </w:r>
      <w:r w:rsidRPr="00112E27">
        <w:t>профессиональных категорий и ролей в подотчётных образовательных организациях (</w:t>
      </w:r>
      <w:r w:rsidR="002E7E77" w:rsidRPr="00112E27">
        <w:t>р</w:t>
      </w:r>
      <w:r w:rsidRPr="00112E27">
        <w:t>исунок</w:t>
      </w:r>
      <w:r w:rsidRPr="00112E27">
        <w:rPr>
          <w:spacing w:val="1"/>
        </w:rPr>
        <w:t xml:space="preserve"> </w:t>
      </w:r>
      <w:r w:rsidR="002E7E77" w:rsidRPr="00112E27">
        <w:fldChar w:fldCharType="begin"/>
      </w:r>
      <w:r w:rsidR="002E7E77" w:rsidRPr="00112E27">
        <w:rPr>
          <w:spacing w:val="1"/>
        </w:rPr>
        <w:instrText xml:space="preserve"> REF \* </w:instrText>
      </w:r>
      <w:r w:rsidR="002E7E77" w:rsidRPr="00112E27">
        <w:rPr>
          <w:spacing w:val="1"/>
          <w:lang w:val="en-US"/>
        </w:rPr>
        <w:instrText>arabic</w:instrText>
      </w:r>
      <w:r w:rsidR="002E7E77" w:rsidRPr="00112E27">
        <w:rPr>
          <w:spacing w:val="1"/>
        </w:rPr>
        <w:instrText xml:space="preserve"> _Ref144476832 \r \h </w:instrText>
      </w:r>
      <w:r w:rsidR="00112E27">
        <w:instrText xml:space="preserve"> \* MERGEFORMAT </w:instrText>
      </w:r>
      <w:r w:rsidR="002E7E77" w:rsidRPr="00112E27">
        <w:fldChar w:fldCharType="separate"/>
      </w:r>
      <w:r w:rsidR="00407103">
        <w:rPr>
          <w:spacing w:val="1"/>
        </w:rPr>
        <w:t>4</w:t>
      </w:r>
      <w:r w:rsidR="002E7E77" w:rsidRPr="00112E27">
        <w:fldChar w:fldCharType="end"/>
      </w:r>
      <w:r w:rsidRPr="00112E27">
        <w:t>).</w:t>
      </w:r>
      <w:r w:rsidRPr="00112E27">
        <w:rPr>
          <w:spacing w:val="-2"/>
        </w:rPr>
        <w:t xml:space="preserve"> </w:t>
      </w:r>
      <w:r w:rsidRPr="00112E27">
        <w:t>Отчёт</w:t>
      </w:r>
      <w:r w:rsidRPr="00112E27">
        <w:rPr>
          <w:spacing w:val="-5"/>
        </w:rPr>
        <w:t xml:space="preserve"> </w:t>
      </w:r>
      <w:r w:rsidRPr="00112E27">
        <w:t>можно</w:t>
      </w:r>
      <w:r w:rsidRPr="00112E27">
        <w:rPr>
          <w:spacing w:val="-2"/>
        </w:rPr>
        <w:t xml:space="preserve"> </w:t>
      </w:r>
      <w:r w:rsidRPr="00112E27">
        <w:t>распечатать.</w:t>
      </w:r>
      <w:r w:rsidRPr="00112E27">
        <w:rPr>
          <w:spacing w:val="2"/>
        </w:rPr>
        <w:t xml:space="preserve"> </w:t>
      </w:r>
      <w:r w:rsidRPr="00112E27">
        <w:t>Для</w:t>
      </w:r>
      <w:r w:rsidRPr="00112E27">
        <w:rPr>
          <w:spacing w:val="-4"/>
        </w:rPr>
        <w:t xml:space="preserve"> </w:t>
      </w:r>
      <w:r w:rsidRPr="00112E27">
        <w:t>печати</w:t>
      </w:r>
      <w:r w:rsidRPr="00112E27">
        <w:rPr>
          <w:spacing w:val="-3"/>
        </w:rPr>
        <w:t xml:space="preserve"> </w:t>
      </w:r>
      <w:r w:rsidRPr="00112E27">
        <w:t>необходимо</w:t>
      </w:r>
      <w:r w:rsidRPr="00112E27">
        <w:rPr>
          <w:spacing w:val="-3"/>
        </w:rPr>
        <w:t xml:space="preserve"> </w:t>
      </w:r>
      <w:r w:rsidRPr="00112E27">
        <w:t>нажать</w:t>
      </w:r>
      <w:r w:rsidRPr="00112E27">
        <w:rPr>
          <w:spacing w:val="-3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значок</w:t>
      </w:r>
      <w:r w:rsidRPr="00112E27">
        <w:rPr>
          <w:spacing w:val="-8"/>
        </w:rPr>
        <w:t xml:space="preserve"> </w:t>
      </w:r>
      <w:r w:rsidRPr="00112E27">
        <w:rPr>
          <w:noProof/>
          <w:spacing w:val="-8"/>
          <w:lang w:eastAsia="ru-RU"/>
        </w:rPr>
        <w:drawing>
          <wp:inline distT="0" distB="0" distL="0" distR="0" wp14:anchorId="53D924B5" wp14:editId="4C622678">
            <wp:extent cx="266700" cy="285750"/>
            <wp:effectExtent l="0" t="0" r="0" b="0"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2E27">
        <w:t>.</w:t>
      </w:r>
    </w:p>
    <w:p w14:paraId="5C35329B" w14:textId="754041D1" w:rsidR="002E6175" w:rsidRPr="00112E27" w:rsidRDefault="002E6175" w:rsidP="002E6175">
      <w:pPr>
        <w:pStyle w:val="gfff9"/>
      </w:pPr>
      <w:r w:rsidRPr="00112E27">
        <w:rPr>
          <w:noProof/>
          <w:lang w:eastAsia="ru-RU"/>
        </w:rPr>
        <w:drawing>
          <wp:inline distT="0" distB="0" distL="0" distR="0" wp14:anchorId="1004EBE5" wp14:editId="652089F6">
            <wp:extent cx="4543200" cy="3362400"/>
            <wp:effectExtent l="19050" t="19050" r="10160" b="9525"/>
            <wp:docPr id="7" name="image3.jpeg" descr="Изображение выглядит как текст, снимок экрана, число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jpeg" descr="Изображение выглядит как текст, снимок экрана, число, программное обеспечение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200" cy="3362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A43D4E1" w14:textId="4C503779" w:rsidR="009A433E" w:rsidRPr="00112E27" w:rsidRDefault="00E6489F" w:rsidP="002E6175">
      <w:pPr>
        <w:pStyle w:val="ge"/>
      </w:pPr>
      <w:bookmarkStart w:id="58" w:name="_Ref144476832"/>
      <w:r w:rsidRPr="00112E27">
        <w:t>Отчёт</w:t>
      </w:r>
      <w:r w:rsidRPr="00112E27">
        <w:rPr>
          <w:spacing w:val="-2"/>
        </w:rPr>
        <w:t xml:space="preserve"> </w:t>
      </w:r>
      <w:r w:rsidRPr="00112E27">
        <w:t>«Контрольные</w:t>
      </w:r>
      <w:r w:rsidRPr="00112E27">
        <w:rPr>
          <w:spacing w:val="-3"/>
        </w:rPr>
        <w:t xml:space="preserve"> </w:t>
      </w:r>
      <w:r w:rsidRPr="00112E27">
        <w:t>списки</w:t>
      </w:r>
      <w:r w:rsidRPr="00112E27">
        <w:rPr>
          <w:spacing w:val="-2"/>
        </w:rPr>
        <w:t xml:space="preserve"> </w:t>
      </w:r>
      <w:r w:rsidRPr="00112E27">
        <w:t>работников</w:t>
      </w:r>
      <w:r w:rsidRPr="00112E27">
        <w:rPr>
          <w:spacing w:val="-3"/>
        </w:rPr>
        <w:t xml:space="preserve"> </w:t>
      </w:r>
      <w:r w:rsidRPr="00112E27">
        <w:t>образования»</w:t>
      </w:r>
      <w:bookmarkEnd w:id="58"/>
    </w:p>
    <w:p w14:paraId="23B5BC60" w14:textId="07F85B83" w:rsidR="002E7E77" w:rsidRPr="00112E27" w:rsidRDefault="002E7E77" w:rsidP="002E7E77">
      <w:pPr>
        <w:pStyle w:val="g30"/>
      </w:pPr>
      <w:r w:rsidRPr="00112E27">
        <w:lastRenderedPageBreak/>
        <w:t>Отчёт</w:t>
      </w:r>
      <w:r w:rsidRPr="00112E27">
        <w:rPr>
          <w:spacing w:val="1"/>
        </w:rPr>
        <w:t xml:space="preserve"> </w:t>
      </w:r>
      <w:r w:rsidRPr="00112E27">
        <w:t>«Состав</w:t>
      </w:r>
      <w:r w:rsidRPr="00112E27">
        <w:rPr>
          <w:spacing w:val="1"/>
        </w:rPr>
        <w:t xml:space="preserve"> </w:t>
      </w:r>
      <w:r w:rsidRPr="00112E27">
        <w:t>педагогических</w:t>
      </w:r>
      <w:r w:rsidRPr="00112E27">
        <w:rPr>
          <w:spacing w:val="1"/>
        </w:rPr>
        <w:t xml:space="preserve"> </w:t>
      </w:r>
      <w:r w:rsidRPr="00112E27">
        <w:t>работников»</w:t>
      </w:r>
    </w:p>
    <w:p w14:paraId="28F65FDA" w14:textId="1396F793" w:rsidR="009A433E" w:rsidRPr="00112E27" w:rsidRDefault="00E6489F" w:rsidP="00FE49B7">
      <w:pPr>
        <w:pStyle w:val="gfc"/>
      </w:pPr>
      <w:r w:rsidRPr="00112E27">
        <w:t>Отчёт</w:t>
      </w:r>
      <w:r w:rsidRPr="00112E27">
        <w:rPr>
          <w:spacing w:val="1"/>
        </w:rPr>
        <w:t xml:space="preserve"> </w:t>
      </w:r>
      <w:r w:rsidRPr="00112E27">
        <w:rPr>
          <w:bCs/>
        </w:rPr>
        <w:t>«Состав</w:t>
      </w:r>
      <w:r w:rsidRPr="00112E27">
        <w:rPr>
          <w:bCs/>
          <w:spacing w:val="1"/>
        </w:rPr>
        <w:t xml:space="preserve"> </w:t>
      </w:r>
      <w:r w:rsidRPr="00112E27">
        <w:rPr>
          <w:bCs/>
        </w:rPr>
        <w:t>педагогических</w:t>
      </w:r>
      <w:r w:rsidRPr="00112E27">
        <w:rPr>
          <w:bCs/>
          <w:spacing w:val="1"/>
        </w:rPr>
        <w:t xml:space="preserve"> </w:t>
      </w:r>
      <w:r w:rsidRPr="00112E27">
        <w:rPr>
          <w:bCs/>
        </w:rPr>
        <w:t>работников»</w:t>
      </w:r>
      <w:r w:rsidRPr="00112E27">
        <w:rPr>
          <w:b/>
          <w:spacing w:val="1"/>
        </w:rPr>
        <w:t xml:space="preserve"> </w:t>
      </w:r>
      <w:r w:rsidRPr="00112E27">
        <w:t>позволяет</w:t>
      </w:r>
      <w:r w:rsidRPr="00112E27">
        <w:rPr>
          <w:spacing w:val="1"/>
        </w:rPr>
        <w:t xml:space="preserve"> </w:t>
      </w:r>
      <w:r w:rsidRPr="00112E27">
        <w:t>оценить</w:t>
      </w:r>
      <w:r w:rsidRPr="00112E27">
        <w:rPr>
          <w:spacing w:val="1"/>
        </w:rPr>
        <w:t xml:space="preserve"> </w:t>
      </w:r>
      <w:r w:rsidRPr="00112E27">
        <w:t>количественное</w:t>
      </w:r>
      <w:r w:rsidRPr="00112E27">
        <w:rPr>
          <w:spacing w:val="1"/>
        </w:rPr>
        <w:t xml:space="preserve"> </w:t>
      </w:r>
      <w:r w:rsidRPr="00112E27">
        <w:t>соотношение представителей разных должностей в образовательных организациях для каждой</w:t>
      </w:r>
      <w:r w:rsidRPr="00112E27">
        <w:rPr>
          <w:spacing w:val="-66"/>
        </w:rPr>
        <w:t xml:space="preserve"> </w:t>
      </w:r>
      <w:r w:rsidRPr="00112E27">
        <w:rPr>
          <w:spacing w:val="-1"/>
        </w:rPr>
        <w:t>возрастной</w:t>
      </w:r>
      <w:r w:rsidRPr="00112E27">
        <w:rPr>
          <w:spacing w:val="-16"/>
        </w:rPr>
        <w:t xml:space="preserve"> </w:t>
      </w:r>
      <w:r w:rsidRPr="00112E27">
        <w:rPr>
          <w:spacing w:val="-1"/>
        </w:rPr>
        <w:t>группы</w:t>
      </w:r>
      <w:r w:rsidRPr="00112E27">
        <w:rPr>
          <w:spacing w:val="-16"/>
        </w:rPr>
        <w:t xml:space="preserve"> </w:t>
      </w:r>
      <w:r w:rsidRPr="00112E27">
        <w:rPr>
          <w:spacing w:val="-1"/>
        </w:rPr>
        <w:t>(</w:t>
      </w:r>
      <w:r w:rsidR="002E7E77" w:rsidRPr="00112E27">
        <w:rPr>
          <w:spacing w:val="-1"/>
        </w:rPr>
        <w:t>р</w:t>
      </w:r>
      <w:r w:rsidRPr="00112E27">
        <w:rPr>
          <w:spacing w:val="-1"/>
        </w:rPr>
        <w:t>исунок</w:t>
      </w:r>
      <w:r w:rsidRPr="00112E27">
        <w:rPr>
          <w:spacing w:val="-16"/>
        </w:rPr>
        <w:t xml:space="preserve"> </w:t>
      </w:r>
      <w:r w:rsidR="002E7E77" w:rsidRPr="00112E27">
        <w:fldChar w:fldCharType="begin"/>
      </w:r>
      <w:r w:rsidR="002E7E77" w:rsidRPr="00112E27">
        <w:rPr>
          <w:spacing w:val="-16"/>
        </w:rPr>
        <w:instrText xml:space="preserve"> REF \* </w:instrText>
      </w:r>
      <w:r w:rsidR="002E7E77" w:rsidRPr="00112E27">
        <w:rPr>
          <w:spacing w:val="-16"/>
          <w:lang w:val="en-US"/>
        </w:rPr>
        <w:instrText>arabic</w:instrText>
      </w:r>
      <w:r w:rsidR="002E7E77" w:rsidRPr="00112E27">
        <w:rPr>
          <w:spacing w:val="-16"/>
        </w:rPr>
        <w:instrText xml:space="preserve"> _Ref144476958 \r \h </w:instrText>
      </w:r>
      <w:r w:rsidR="00112E27">
        <w:instrText xml:space="preserve"> \* MERGEFORMAT </w:instrText>
      </w:r>
      <w:r w:rsidR="002E7E77" w:rsidRPr="00112E27">
        <w:fldChar w:fldCharType="separate"/>
      </w:r>
      <w:r w:rsidR="00407103">
        <w:rPr>
          <w:spacing w:val="-16"/>
        </w:rPr>
        <w:t>5</w:t>
      </w:r>
      <w:r w:rsidR="002E7E77" w:rsidRPr="00112E27">
        <w:fldChar w:fldCharType="end"/>
      </w:r>
      <w:r w:rsidRPr="00112E27">
        <w:t>).</w:t>
      </w:r>
      <w:r w:rsidRPr="00112E27">
        <w:rPr>
          <w:spacing w:val="-12"/>
        </w:rPr>
        <w:t xml:space="preserve"> </w:t>
      </w:r>
      <w:r w:rsidRPr="00112E27">
        <w:t>Просмотр</w:t>
      </w:r>
      <w:r w:rsidRPr="00112E27">
        <w:rPr>
          <w:spacing w:val="-14"/>
        </w:rPr>
        <w:t xml:space="preserve"> </w:t>
      </w:r>
      <w:r w:rsidRPr="00112E27">
        <w:t>настраивается</w:t>
      </w:r>
      <w:r w:rsidRPr="00112E27">
        <w:rPr>
          <w:spacing w:val="-13"/>
        </w:rPr>
        <w:t xml:space="preserve"> </w:t>
      </w:r>
      <w:r w:rsidRPr="00112E27">
        <w:t>по</w:t>
      </w:r>
      <w:r w:rsidRPr="00112E27">
        <w:rPr>
          <w:spacing w:val="-16"/>
        </w:rPr>
        <w:t xml:space="preserve"> </w:t>
      </w:r>
      <w:r w:rsidRPr="00112E27">
        <w:t>возрасту</w:t>
      </w:r>
      <w:r w:rsidRPr="00112E27">
        <w:rPr>
          <w:spacing w:val="-11"/>
        </w:rPr>
        <w:t xml:space="preserve"> </w:t>
      </w:r>
      <w:r w:rsidRPr="00112E27">
        <w:t>и</w:t>
      </w:r>
      <w:r w:rsidRPr="00112E27">
        <w:rPr>
          <w:spacing w:val="-16"/>
        </w:rPr>
        <w:t xml:space="preserve"> </w:t>
      </w:r>
      <w:r w:rsidRPr="00112E27">
        <w:t>должностям</w:t>
      </w:r>
      <w:r w:rsidRPr="00112E27">
        <w:rPr>
          <w:spacing w:val="-18"/>
        </w:rPr>
        <w:t xml:space="preserve"> </w:t>
      </w:r>
      <w:r w:rsidRPr="00112E27">
        <w:t>сотрудников.</w:t>
      </w:r>
    </w:p>
    <w:p w14:paraId="1552E668" w14:textId="77777777" w:rsidR="002E6175" w:rsidRPr="00112E27" w:rsidRDefault="00E6489F" w:rsidP="002E6175">
      <w:pPr>
        <w:pStyle w:val="gfff9"/>
      </w:pPr>
      <w:r w:rsidRPr="00112E27">
        <w:rPr>
          <w:noProof/>
          <w:lang w:eastAsia="ru-RU"/>
        </w:rPr>
        <w:drawing>
          <wp:inline distT="0" distB="0" distL="0" distR="0" wp14:anchorId="6C6AA6F4" wp14:editId="3C9A248F">
            <wp:extent cx="6048082" cy="2405919"/>
            <wp:effectExtent l="19050" t="19050" r="10160" b="13970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082" cy="2405919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E177803" w14:textId="4FB817AE" w:rsidR="002E6175" w:rsidRPr="00112E27" w:rsidRDefault="002E6175" w:rsidP="002E6175">
      <w:pPr>
        <w:pStyle w:val="ge"/>
      </w:pPr>
      <w:bookmarkStart w:id="59" w:name="_Ref144476958"/>
      <w:r w:rsidRPr="00112E27">
        <w:t>Отчёт</w:t>
      </w:r>
      <w:r w:rsidRPr="00112E27">
        <w:rPr>
          <w:spacing w:val="-2"/>
        </w:rPr>
        <w:t xml:space="preserve"> </w:t>
      </w:r>
      <w:r w:rsidRPr="00112E27">
        <w:t>«Состав</w:t>
      </w:r>
      <w:r w:rsidRPr="00112E27">
        <w:rPr>
          <w:spacing w:val="-3"/>
        </w:rPr>
        <w:t xml:space="preserve"> </w:t>
      </w:r>
      <w:r w:rsidRPr="00112E27">
        <w:t>педагогических</w:t>
      </w:r>
      <w:r w:rsidRPr="00112E27">
        <w:rPr>
          <w:spacing w:val="-2"/>
        </w:rPr>
        <w:t xml:space="preserve"> </w:t>
      </w:r>
      <w:r w:rsidRPr="00112E27">
        <w:t>работников»</w:t>
      </w:r>
      <w:bookmarkEnd w:id="59"/>
    </w:p>
    <w:p w14:paraId="27CCD6C4" w14:textId="7520D446" w:rsidR="009A433E" w:rsidRPr="00112E27" w:rsidRDefault="00E6489F" w:rsidP="00FE49B7">
      <w:pPr>
        <w:pStyle w:val="gfc"/>
      </w:pPr>
      <w:r w:rsidRPr="00112E27">
        <w:t>Возможно включение/отключение разделения сотрудников по полу. Отчёт имеет 2 формы</w:t>
      </w:r>
      <w:r w:rsidRPr="00112E27">
        <w:rPr>
          <w:spacing w:val="1"/>
        </w:rPr>
        <w:t xml:space="preserve"> </w:t>
      </w:r>
      <w:r w:rsidRPr="00112E27">
        <w:t xml:space="preserve">отображения, выбор одной из которых осуществляется переключением между вкладками </w:t>
      </w:r>
      <w:r w:rsidRPr="00112E27">
        <w:rPr>
          <w:b/>
        </w:rPr>
        <w:t>По</w:t>
      </w:r>
      <w:r w:rsidRPr="00112E27">
        <w:rPr>
          <w:b/>
          <w:spacing w:val="1"/>
        </w:rPr>
        <w:t xml:space="preserve"> </w:t>
      </w:r>
      <w:r w:rsidRPr="00112E27">
        <w:rPr>
          <w:b/>
        </w:rPr>
        <w:t>всем</w:t>
      </w:r>
      <w:r w:rsidRPr="00112E27">
        <w:rPr>
          <w:b/>
          <w:spacing w:val="-2"/>
        </w:rPr>
        <w:t xml:space="preserve"> </w:t>
      </w:r>
      <w:r w:rsidRPr="00112E27">
        <w:rPr>
          <w:b/>
        </w:rPr>
        <w:t>ОУ</w:t>
      </w:r>
      <w:r w:rsidRPr="00112E27">
        <w:rPr>
          <w:b/>
          <w:spacing w:val="1"/>
        </w:rPr>
        <w:t xml:space="preserve"> </w:t>
      </w:r>
      <w:r w:rsidRPr="00112E27">
        <w:t>и</w:t>
      </w:r>
      <w:r w:rsidRPr="00112E27">
        <w:rPr>
          <w:spacing w:val="-2"/>
        </w:rPr>
        <w:t xml:space="preserve"> </w:t>
      </w:r>
      <w:r w:rsidRPr="00112E27">
        <w:rPr>
          <w:b/>
        </w:rPr>
        <w:t>ОУ</w:t>
      </w:r>
      <w:r w:rsidRPr="00112E27">
        <w:rPr>
          <w:b/>
          <w:spacing w:val="3"/>
        </w:rPr>
        <w:t xml:space="preserve"> </w:t>
      </w:r>
      <w:r w:rsidRPr="00112E27">
        <w:rPr>
          <w:b/>
        </w:rPr>
        <w:t>по</w:t>
      </w:r>
      <w:r w:rsidRPr="00112E27">
        <w:rPr>
          <w:b/>
          <w:spacing w:val="-4"/>
        </w:rPr>
        <w:t xml:space="preserve"> </w:t>
      </w:r>
      <w:r w:rsidRPr="00112E27">
        <w:rPr>
          <w:b/>
        </w:rPr>
        <w:t>типам</w:t>
      </w:r>
      <w:r w:rsidRPr="00112E27">
        <w:t>.</w:t>
      </w:r>
    </w:p>
    <w:p w14:paraId="1E964685" w14:textId="061C14D1" w:rsidR="00684735" w:rsidRPr="00112E27" w:rsidRDefault="00684735" w:rsidP="00684735">
      <w:pPr>
        <w:pStyle w:val="g30"/>
      </w:pPr>
      <w:r w:rsidRPr="00112E27">
        <w:rPr>
          <w:rStyle w:val="gfd"/>
        </w:rPr>
        <w:t>Отчёт «Аттестация педагогических работников»</w:t>
      </w:r>
    </w:p>
    <w:p w14:paraId="002FF924" w14:textId="205167B5" w:rsidR="00684735" w:rsidRPr="00112E27" w:rsidRDefault="00E6489F" w:rsidP="00684735">
      <w:pPr>
        <w:pStyle w:val="gfc"/>
        <w:rPr>
          <w:noProof/>
        </w:rPr>
      </w:pPr>
      <w:r w:rsidRPr="00112E27">
        <w:rPr>
          <w:rStyle w:val="gfd"/>
        </w:rPr>
        <w:t>Отчёт «Аттестация педагогических работников» позволяет получать количественные характеристики состава педагогических работников разных профессиональных категорий и ролей в образовательных организациях (</w:t>
      </w:r>
      <w:r w:rsidR="00684735" w:rsidRPr="00112E27">
        <w:rPr>
          <w:rStyle w:val="gfd"/>
        </w:rPr>
        <w:t>р</w:t>
      </w:r>
      <w:r w:rsidRPr="00112E27">
        <w:rPr>
          <w:rStyle w:val="gfd"/>
        </w:rPr>
        <w:t xml:space="preserve">исунок </w:t>
      </w:r>
      <w:r w:rsidR="00684735" w:rsidRPr="00112E27">
        <w:rPr>
          <w:rStyle w:val="gfd"/>
        </w:rPr>
        <w:fldChar w:fldCharType="begin"/>
      </w:r>
      <w:r w:rsidR="00684735" w:rsidRPr="00112E27">
        <w:rPr>
          <w:rStyle w:val="gfd"/>
        </w:rPr>
        <w:instrText xml:space="preserve"> REF \* </w:instrText>
      </w:r>
      <w:r w:rsidR="00684735" w:rsidRPr="00112E27">
        <w:rPr>
          <w:rStyle w:val="gfd"/>
          <w:lang w:val="en-US"/>
        </w:rPr>
        <w:instrText>arabic</w:instrText>
      </w:r>
      <w:r w:rsidR="00684735" w:rsidRPr="00112E27">
        <w:rPr>
          <w:rStyle w:val="gfd"/>
        </w:rPr>
        <w:instrText xml:space="preserve"> _Ref144477275 \r \h </w:instrText>
      </w:r>
      <w:r w:rsidR="00112E27">
        <w:rPr>
          <w:rStyle w:val="gfd"/>
        </w:rPr>
        <w:instrText xml:space="preserve"> \* MERGEFORMAT </w:instrText>
      </w:r>
      <w:r w:rsidR="00684735" w:rsidRPr="00112E27">
        <w:rPr>
          <w:rStyle w:val="gfd"/>
        </w:rPr>
      </w:r>
      <w:r w:rsidR="00684735" w:rsidRPr="00112E27">
        <w:rPr>
          <w:rStyle w:val="gfd"/>
        </w:rPr>
        <w:fldChar w:fldCharType="separate"/>
      </w:r>
      <w:r w:rsidR="00407103">
        <w:rPr>
          <w:rStyle w:val="gfd"/>
        </w:rPr>
        <w:t>6</w:t>
      </w:r>
      <w:r w:rsidR="00684735" w:rsidRPr="00112E27">
        <w:rPr>
          <w:rStyle w:val="gfd"/>
        </w:rPr>
        <w:fldChar w:fldCharType="end"/>
      </w:r>
      <w:r w:rsidRPr="00112E27">
        <w:rPr>
          <w:rStyle w:val="gfd"/>
        </w:rPr>
        <w:t>). Существует возможность настройки просмотра по разным ролям и категориям педагогических работников.</w:t>
      </w:r>
      <w:r w:rsidR="00684735" w:rsidRPr="00112E27">
        <w:rPr>
          <w:noProof/>
        </w:rPr>
        <w:t xml:space="preserve"> </w:t>
      </w:r>
    </w:p>
    <w:p w14:paraId="554B4703" w14:textId="46452437" w:rsidR="00684735" w:rsidRPr="00112E27" w:rsidRDefault="007D5CE3" w:rsidP="007D5CE3">
      <w:pPr>
        <w:pStyle w:val="gfff9"/>
      </w:pPr>
      <w:r w:rsidRPr="00112E27">
        <w:rPr>
          <w:noProof/>
          <w:lang w:eastAsia="ru-RU"/>
        </w:rPr>
        <w:lastRenderedPageBreak/>
        <w:drawing>
          <wp:inline distT="0" distB="0" distL="0" distR="0" wp14:anchorId="10CD0AA6" wp14:editId="0E35F002">
            <wp:extent cx="5944235" cy="2259330"/>
            <wp:effectExtent l="19050" t="19050" r="18415" b="26670"/>
            <wp:docPr id="884487592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487592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225933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3F0238B" w14:textId="77777777" w:rsidR="00684735" w:rsidRPr="00112E27" w:rsidRDefault="00684735" w:rsidP="00684735">
      <w:pPr>
        <w:pStyle w:val="ge"/>
      </w:pPr>
      <w:bookmarkStart w:id="60" w:name="_Ref144477275"/>
      <w:r w:rsidRPr="00112E27">
        <w:t>Отчёт</w:t>
      </w:r>
      <w:r w:rsidRPr="00112E27">
        <w:rPr>
          <w:spacing w:val="-4"/>
        </w:rPr>
        <w:t xml:space="preserve"> </w:t>
      </w:r>
      <w:r w:rsidRPr="00112E27">
        <w:t>«Аттестация</w:t>
      </w:r>
      <w:r w:rsidRPr="00112E27">
        <w:rPr>
          <w:spacing w:val="-5"/>
        </w:rPr>
        <w:t xml:space="preserve"> </w:t>
      </w:r>
      <w:r w:rsidRPr="00112E27">
        <w:t>педагогических</w:t>
      </w:r>
      <w:r w:rsidRPr="00112E27">
        <w:rPr>
          <w:spacing w:val="-3"/>
        </w:rPr>
        <w:t xml:space="preserve"> </w:t>
      </w:r>
      <w:r w:rsidRPr="00112E27">
        <w:t>работников»</w:t>
      </w:r>
      <w:bookmarkEnd w:id="60"/>
    </w:p>
    <w:p w14:paraId="5E7573E8" w14:textId="717F80F1" w:rsidR="009A433E" w:rsidRPr="00112E27" w:rsidRDefault="00684735" w:rsidP="00684735">
      <w:pPr>
        <w:pStyle w:val="g30"/>
      </w:pPr>
      <w:r w:rsidRPr="00112E27">
        <w:t>Отчёт</w:t>
      </w:r>
      <w:r w:rsidRPr="00112E27">
        <w:rPr>
          <w:spacing w:val="1"/>
        </w:rPr>
        <w:t xml:space="preserve"> </w:t>
      </w:r>
      <w:r w:rsidRPr="00112E27">
        <w:t>«Результаты</w:t>
      </w:r>
      <w:r w:rsidRPr="00112E27">
        <w:rPr>
          <w:spacing w:val="1"/>
        </w:rPr>
        <w:t xml:space="preserve"> </w:t>
      </w:r>
      <w:r w:rsidRPr="00112E27">
        <w:t>итоговой</w:t>
      </w:r>
      <w:r w:rsidRPr="00112E27">
        <w:rPr>
          <w:spacing w:val="1"/>
        </w:rPr>
        <w:t xml:space="preserve"> </w:t>
      </w:r>
      <w:r w:rsidRPr="00112E27">
        <w:t>аттестации»</w:t>
      </w:r>
    </w:p>
    <w:p w14:paraId="0BA9D1A7" w14:textId="2D2FAEFE" w:rsidR="009A433E" w:rsidRPr="00112E27" w:rsidRDefault="00E6489F" w:rsidP="00FE49B7">
      <w:pPr>
        <w:pStyle w:val="gfc"/>
      </w:pPr>
      <w:r w:rsidRPr="00112E27">
        <w:t>Отчёт</w:t>
      </w:r>
      <w:r w:rsidRPr="00112E27">
        <w:rPr>
          <w:spacing w:val="1"/>
        </w:rPr>
        <w:t xml:space="preserve"> </w:t>
      </w:r>
      <w:r w:rsidRPr="00112E27">
        <w:rPr>
          <w:bCs/>
        </w:rPr>
        <w:t>«Результаты</w:t>
      </w:r>
      <w:r w:rsidRPr="00112E27">
        <w:rPr>
          <w:bCs/>
          <w:spacing w:val="1"/>
        </w:rPr>
        <w:t xml:space="preserve"> </w:t>
      </w:r>
      <w:r w:rsidRPr="00112E27">
        <w:rPr>
          <w:bCs/>
        </w:rPr>
        <w:t>итоговой</w:t>
      </w:r>
      <w:r w:rsidRPr="00112E27">
        <w:rPr>
          <w:bCs/>
          <w:spacing w:val="1"/>
        </w:rPr>
        <w:t xml:space="preserve"> </w:t>
      </w:r>
      <w:r w:rsidRPr="00112E27">
        <w:rPr>
          <w:bCs/>
        </w:rPr>
        <w:t>аттестации»</w:t>
      </w:r>
      <w:r w:rsidR="00684735" w:rsidRPr="00112E27">
        <w:rPr>
          <w:bCs/>
        </w:rPr>
        <w:t xml:space="preserve"> - </w:t>
      </w:r>
      <w:r w:rsidRPr="00112E27">
        <w:t>статистический</w:t>
      </w:r>
      <w:r w:rsidR="00684735" w:rsidRPr="00112E27">
        <w:rPr>
          <w:spacing w:val="1"/>
        </w:rPr>
        <w:t xml:space="preserve"> </w:t>
      </w:r>
      <w:r w:rsidRPr="00112E27">
        <w:t>отчёт</w:t>
      </w:r>
      <w:r w:rsidRPr="00112E27">
        <w:rPr>
          <w:spacing w:val="1"/>
        </w:rPr>
        <w:t xml:space="preserve"> </w:t>
      </w:r>
      <w:r w:rsidRPr="00112E27">
        <w:t>позволяет</w:t>
      </w:r>
      <w:r w:rsidRPr="00112E27">
        <w:rPr>
          <w:spacing w:val="1"/>
        </w:rPr>
        <w:t xml:space="preserve"> </w:t>
      </w:r>
      <w:r w:rsidRPr="00112E27">
        <w:t>просмотреть</w:t>
      </w:r>
      <w:r w:rsidRPr="00112E27">
        <w:rPr>
          <w:spacing w:val="1"/>
        </w:rPr>
        <w:t xml:space="preserve"> </w:t>
      </w:r>
      <w:r w:rsidRPr="00112E27">
        <w:t>сводные</w:t>
      </w:r>
      <w:r w:rsidRPr="00112E27">
        <w:rPr>
          <w:spacing w:val="1"/>
        </w:rPr>
        <w:t xml:space="preserve"> </w:t>
      </w:r>
      <w:r w:rsidRPr="00112E27">
        <w:t>данные</w:t>
      </w:r>
      <w:r w:rsidRPr="00112E27">
        <w:rPr>
          <w:spacing w:val="1"/>
        </w:rPr>
        <w:t xml:space="preserve"> </w:t>
      </w:r>
      <w:r w:rsidRPr="00112E27">
        <w:t>по</w:t>
      </w:r>
      <w:r w:rsidRPr="00112E27">
        <w:rPr>
          <w:spacing w:val="1"/>
        </w:rPr>
        <w:t xml:space="preserve"> </w:t>
      </w:r>
      <w:r w:rsidRPr="00112E27">
        <w:t>итоговой</w:t>
      </w:r>
      <w:r w:rsidRPr="00112E27">
        <w:rPr>
          <w:spacing w:val="1"/>
        </w:rPr>
        <w:t xml:space="preserve"> </w:t>
      </w:r>
      <w:r w:rsidRPr="00112E27">
        <w:t>аттестации</w:t>
      </w:r>
      <w:r w:rsidRPr="00112E27">
        <w:rPr>
          <w:spacing w:val="1"/>
        </w:rPr>
        <w:t xml:space="preserve"> </w:t>
      </w:r>
      <w:r w:rsidRPr="00112E27">
        <w:t>выпускников</w:t>
      </w:r>
      <w:r w:rsidRPr="00112E27">
        <w:rPr>
          <w:spacing w:val="1"/>
        </w:rPr>
        <w:t xml:space="preserve"> </w:t>
      </w:r>
      <w:r w:rsidRPr="00112E27">
        <w:t>9-ых</w:t>
      </w:r>
      <w:r w:rsidRPr="00112E27">
        <w:rPr>
          <w:spacing w:val="1"/>
        </w:rPr>
        <w:t xml:space="preserve"> </w:t>
      </w:r>
      <w:r w:rsidRPr="00112E27">
        <w:t>классов</w:t>
      </w:r>
      <w:r w:rsidRPr="00112E27">
        <w:rPr>
          <w:spacing w:val="1"/>
        </w:rPr>
        <w:t xml:space="preserve"> </w:t>
      </w:r>
      <w:r w:rsidRPr="00112E27">
        <w:t>подведомственных</w:t>
      </w:r>
      <w:r w:rsidRPr="00112E27">
        <w:rPr>
          <w:spacing w:val="1"/>
        </w:rPr>
        <w:t xml:space="preserve"> </w:t>
      </w:r>
      <w:r w:rsidRPr="00112E27">
        <w:t>образовательных</w:t>
      </w:r>
      <w:r w:rsidRPr="00112E27">
        <w:rPr>
          <w:spacing w:val="1"/>
        </w:rPr>
        <w:t xml:space="preserve"> </w:t>
      </w:r>
      <w:r w:rsidRPr="00112E27">
        <w:t>организаций</w:t>
      </w:r>
      <w:r w:rsidRPr="00112E27">
        <w:rPr>
          <w:spacing w:val="1"/>
        </w:rPr>
        <w:t xml:space="preserve"> </w:t>
      </w:r>
      <w:r w:rsidRPr="00112E27">
        <w:t>выбранного</w:t>
      </w:r>
      <w:r w:rsidRPr="00112E27">
        <w:rPr>
          <w:spacing w:val="1"/>
        </w:rPr>
        <w:t xml:space="preserve"> </w:t>
      </w:r>
      <w:r w:rsidRPr="00112E27">
        <w:t>района</w:t>
      </w:r>
      <w:r w:rsidRPr="00112E27">
        <w:rPr>
          <w:spacing w:val="1"/>
        </w:rPr>
        <w:t xml:space="preserve"> </w:t>
      </w:r>
      <w:r w:rsidRPr="00112E27">
        <w:t>или</w:t>
      </w:r>
      <w:r w:rsidRPr="00112E27">
        <w:rPr>
          <w:spacing w:val="1"/>
        </w:rPr>
        <w:t xml:space="preserve"> </w:t>
      </w:r>
      <w:r w:rsidRPr="00112E27">
        <w:t>отдельной</w:t>
      </w:r>
      <w:r w:rsidRPr="00112E27">
        <w:rPr>
          <w:spacing w:val="1"/>
        </w:rPr>
        <w:t xml:space="preserve"> </w:t>
      </w:r>
      <w:r w:rsidRPr="00112E27">
        <w:t>образовательной</w:t>
      </w:r>
      <w:r w:rsidRPr="00112E27">
        <w:rPr>
          <w:spacing w:val="1"/>
        </w:rPr>
        <w:t xml:space="preserve"> </w:t>
      </w:r>
      <w:r w:rsidRPr="00112E27">
        <w:t>организации</w:t>
      </w:r>
      <w:r w:rsidRPr="00112E27">
        <w:rPr>
          <w:spacing w:val="1"/>
        </w:rPr>
        <w:t xml:space="preserve"> </w:t>
      </w:r>
      <w:r w:rsidRPr="00112E27">
        <w:t>(</w:t>
      </w:r>
      <w:r w:rsidR="00684735" w:rsidRPr="00112E27">
        <w:t>р</w:t>
      </w:r>
      <w:r w:rsidRPr="00112E27">
        <w:t>исунок</w:t>
      </w:r>
      <w:r w:rsidRPr="00112E27">
        <w:rPr>
          <w:spacing w:val="1"/>
        </w:rPr>
        <w:t xml:space="preserve"> </w:t>
      </w:r>
      <w:r w:rsidR="00684735" w:rsidRPr="00112E27">
        <w:fldChar w:fldCharType="begin"/>
      </w:r>
      <w:r w:rsidR="00684735" w:rsidRPr="00112E27">
        <w:rPr>
          <w:spacing w:val="1"/>
        </w:rPr>
        <w:instrText xml:space="preserve"> REF \* </w:instrText>
      </w:r>
      <w:r w:rsidR="00684735" w:rsidRPr="00112E27">
        <w:rPr>
          <w:spacing w:val="1"/>
          <w:lang w:val="en-US"/>
        </w:rPr>
        <w:instrText>arabic</w:instrText>
      </w:r>
      <w:r w:rsidR="00684735" w:rsidRPr="00112E27">
        <w:rPr>
          <w:spacing w:val="1"/>
        </w:rPr>
        <w:instrText xml:space="preserve"> _Ref144477556 \r \h </w:instrText>
      </w:r>
      <w:r w:rsidR="00112E27">
        <w:instrText xml:space="preserve"> \* MERGEFORMAT </w:instrText>
      </w:r>
      <w:r w:rsidR="00684735" w:rsidRPr="00112E27">
        <w:fldChar w:fldCharType="separate"/>
      </w:r>
      <w:r w:rsidR="00407103">
        <w:rPr>
          <w:spacing w:val="1"/>
        </w:rPr>
        <w:t>7</w:t>
      </w:r>
      <w:r w:rsidR="00684735" w:rsidRPr="00112E27">
        <w:fldChar w:fldCharType="end"/>
      </w:r>
      <w:r w:rsidRPr="00112E27">
        <w:t>).</w:t>
      </w:r>
      <w:r w:rsidRPr="00112E27">
        <w:rPr>
          <w:spacing w:val="1"/>
        </w:rPr>
        <w:t xml:space="preserve"> </w:t>
      </w:r>
      <w:r w:rsidRPr="00112E27">
        <w:t>Настройка</w:t>
      </w:r>
      <w:r w:rsidRPr="00112E27">
        <w:rPr>
          <w:spacing w:val="1"/>
        </w:rPr>
        <w:t xml:space="preserve"> </w:t>
      </w:r>
      <w:r w:rsidRPr="00112E27">
        <w:t>параметров</w:t>
      </w:r>
      <w:r w:rsidRPr="00112E27">
        <w:rPr>
          <w:spacing w:val="1"/>
        </w:rPr>
        <w:t xml:space="preserve"> </w:t>
      </w:r>
      <w:r w:rsidRPr="00112E27">
        <w:t>просмотра</w:t>
      </w:r>
      <w:r w:rsidRPr="00112E27">
        <w:rPr>
          <w:spacing w:val="1"/>
        </w:rPr>
        <w:t xml:space="preserve"> </w:t>
      </w:r>
      <w:r w:rsidRPr="00112E27">
        <w:t>позволяет</w:t>
      </w:r>
      <w:r w:rsidRPr="00112E27">
        <w:rPr>
          <w:spacing w:val="1"/>
        </w:rPr>
        <w:t xml:space="preserve"> </w:t>
      </w:r>
      <w:r w:rsidRPr="00112E27">
        <w:t>осуществлять</w:t>
      </w:r>
      <w:r w:rsidRPr="00112E27">
        <w:rPr>
          <w:spacing w:val="1"/>
        </w:rPr>
        <w:t xml:space="preserve"> </w:t>
      </w:r>
      <w:r w:rsidRPr="00112E27">
        <w:t>выборку</w:t>
      </w:r>
      <w:r w:rsidRPr="00112E27">
        <w:rPr>
          <w:spacing w:val="1"/>
        </w:rPr>
        <w:t xml:space="preserve"> </w:t>
      </w:r>
      <w:r w:rsidRPr="00112E27">
        <w:t>как</w:t>
      </w:r>
      <w:r w:rsidRPr="00112E27">
        <w:rPr>
          <w:spacing w:val="1"/>
        </w:rPr>
        <w:t xml:space="preserve"> </w:t>
      </w:r>
      <w:r w:rsidRPr="00112E27">
        <w:t>по</w:t>
      </w:r>
      <w:r w:rsidRPr="00112E27">
        <w:rPr>
          <w:spacing w:val="1"/>
        </w:rPr>
        <w:t xml:space="preserve"> </w:t>
      </w:r>
      <w:r w:rsidRPr="00112E27">
        <w:t>предмету,</w:t>
      </w:r>
      <w:r w:rsidRPr="00112E27">
        <w:rPr>
          <w:spacing w:val="1"/>
        </w:rPr>
        <w:t xml:space="preserve"> </w:t>
      </w:r>
      <w:r w:rsidRPr="00112E27">
        <w:t>так</w:t>
      </w:r>
      <w:r w:rsidRPr="00112E27">
        <w:rPr>
          <w:spacing w:val="1"/>
        </w:rPr>
        <w:t xml:space="preserve"> </w:t>
      </w:r>
      <w:r w:rsidRPr="00112E27">
        <w:t>и</w:t>
      </w:r>
      <w:r w:rsidRPr="00112E27">
        <w:rPr>
          <w:spacing w:val="1"/>
        </w:rPr>
        <w:t xml:space="preserve"> </w:t>
      </w:r>
      <w:r w:rsidRPr="00112E27">
        <w:t>по</w:t>
      </w:r>
      <w:r w:rsidRPr="00112E27">
        <w:rPr>
          <w:spacing w:val="1"/>
        </w:rPr>
        <w:t xml:space="preserve"> </w:t>
      </w:r>
      <w:r w:rsidRPr="00112E27">
        <w:t>году</w:t>
      </w:r>
      <w:r w:rsidRPr="00112E27">
        <w:rPr>
          <w:spacing w:val="1"/>
        </w:rPr>
        <w:t xml:space="preserve"> </w:t>
      </w:r>
      <w:r w:rsidRPr="00112E27">
        <w:t>сдачи</w:t>
      </w:r>
      <w:r w:rsidRPr="00112E27">
        <w:rPr>
          <w:spacing w:val="1"/>
        </w:rPr>
        <w:t xml:space="preserve"> </w:t>
      </w:r>
      <w:r w:rsidRPr="00112E27">
        <w:t>экзаменов.</w:t>
      </w:r>
      <w:r w:rsidRPr="00112E27">
        <w:rPr>
          <w:spacing w:val="1"/>
        </w:rPr>
        <w:t xml:space="preserve"> </w:t>
      </w:r>
      <w:r w:rsidRPr="00112E27">
        <w:t>Отчёт</w:t>
      </w:r>
      <w:r w:rsidRPr="00112E27">
        <w:rPr>
          <w:spacing w:val="1"/>
        </w:rPr>
        <w:t xml:space="preserve"> </w:t>
      </w:r>
      <w:r w:rsidRPr="00112E27">
        <w:t>можно</w:t>
      </w:r>
      <w:r w:rsidRPr="00112E27">
        <w:rPr>
          <w:spacing w:val="1"/>
        </w:rPr>
        <w:t xml:space="preserve"> </w:t>
      </w:r>
      <w:r w:rsidRPr="00112E27">
        <w:t>экспортировать,</w:t>
      </w:r>
      <w:r w:rsidRPr="00112E27">
        <w:rPr>
          <w:spacing w:val="-3"/>
        </w:rPr>
        <w:t xml:space="preserve"> </w:t>
      </w:r>
      <w:r w:rsidRPr="00112E27">
        <w:t>нажав</w:t>
      </w:r>
      <w:r w:rsidRPr="00112E27">
        <w:rPr>
          <w:spacing w:val="-4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значок</w:t>
      </w:r>
      <w:r w:rsidRPr="00112E27">
        <w:rPr>
          <w:spacing w:val="-2"/>
        </w:rPr>
        <w:t xml:space="preserve"> </w:t>
      </w:r>
      <w:r w:rsidRPr="00112E27">
        <w:rPr>
          <w:color w:val="333333"/>
        </w:rPr>
        <w:t>«</w:t>
      </w:r>
      <w:r w:rsidR="00684735" w:rsidRPr="00112E27">
        <w:rPr>
          <w:noProof/>
          <w:spacing w:val="1"/>
          <w:lang w:eastAsia="ru-RU"/>
        </w:rPr>
        <w:drawing>
          <wp:inline distT="0" distB="0" distL="0" distR="0" wp14:anchorId="02D16EF8" wp14:editId="379AC8B5">
            <wp:extent cx="238125" cy="209550"/>
            <wp:effectExtent l="0" t="0" r="0" b="0"/>
            <wp:docPr id="1285610693" name="Рисунок 128561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2E27">
        <w:rPr>
          <w:color w:val="333333"/>
        </w:rPr>
        <w:t>»</w:t>
      </w:r>
      <w:r w:rsidRPr="00112E27">
        <w:t>,</w:t>
      </w:r>
      <w:r w:rsidRPr="00112E27">
        <w:rPr>
          <w:spacing w:val="-3"/>
        </w:rPr>
        <w:t xml:space="preserve"> </w:t>
      </w:r>
      <w:r w:rsidRPr="00112E27">
        <w:t>и</w:t>
      </w:r>
      <w:r w:rsidRPr="00112E27">
        <w:rPr>
          <w:spacing w:val="-3"/>
        </w:rPr>
        <w:t xml:space="preserve"> </w:t>
      </w:r>
      <w:r w:rsidRPr="00112E27">
        <w:t>вывести</w:t>
      </w:r>
      <w:r w:rsidRPr="00112E27">
        <w:rPr>
          <w:spacing w:val="-2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печать,</w:t>
      </w:r>
      <w:r w:rsidRPr="00112E27">
        <w:rPr>
          <w:spacing w:val="-3"/>
        </w:rPr>
        <w:t xml:space="preserve"> </w:t>
      </w:r>
      <w:r w:rsidRPr="00112E27">
        <w:t>нажав</w:t>
      </w:r>
      <w:r w:rsidRPr="00112E27">
        <w:rPr>
          <w:spacing w:val="-4"/>
        </w:rPr>
        <w:t xml:space="preserve"> </w:t>
      </w:r>
      <w:r w:rsidRPr="00112E27">
        <w:t>значок</w:t>
      </w:r>
      <w:r w:rsidRPr="00112E27">
        <w:rPr>
          <w:spacing w:val="-3"/>
        </w:rPr>
        <w:t xml:space="preserve"> </w:t>
      </w:r>
      <w:r w:rsidR="00F473A7" w:rsidRPr="00112E27">
        <w:rPr>
          <w:spacing w:val="-3"/>
        </w:rPr>
        <w:t>«</w:t>
      </w:r>
      <w:r w:rsidR="00F473A7" w:rsidRPr="00112E27">
        <w:rPr>
          <w:noProof/>
          <w:spacing w:val="-8"/>
          <w:lang w:eastAsia="ru-RU"/>
        </w:rPr>
        <w:drawing>
          <wp:inline distT="0" distB="0" distL="0" distR="0" wp14:anchorId="3C9C2604" wp14:editId="4D6B3B72">
            <wp:extent cx="266700" cy="285750"/>
            <wp:effectExtent l="0" t="0" r="0" b="0"/>
            <wp:docPr id="1256207524" name="Рисунок 1256207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3A7" w:rsidRPr="00112E27">
        <w:rPr>
          <w:spacing w:val="-3"/>
        </w:rPr>
        <w:t>»</w:t>
      </w:r>
      <w:r w:rsidRPr="00112E27">
        <w:t>.</w:t>
      </w:r>
    </w:p>
    <w:p w14:paraId="5E002869" w14:textId="799C6DDE" w:rsidR="00FE49B7" w:rsidRPr="00112E27" w:rsidRDefault="007D5CE3" w:rsidP="00FE49B7">
      <w:pPr>
        <w:pStyle w:val="gfff9"/>
      </w:pPr>
      <w:r w:rsidRPr="00112E27">
        <w:rPr>
          <w:noProof/>
          <w:lang w:eastAsia="ru-RU"/>
        </w:rPr>
        <w:lastRenderedPageBreak/>
        <w:drawing>
          <wp:inline distT="0" distB="0" distL="0" distR="0" wp14:anchorId="2D2ED77C" wp14:editId="43CFDC7C">
            <wp:extent cx="5944235" cy="3785235"/>
            <wp:effectExtent l="19050" t="19050" r="18415" b="24765"/>
            <wp:docPr id="1940357138" name="Рисунок 1" descr="Изображение выглядит как текст, снимок экрана, веб-страниц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57138" name="Рисунок 1" descr="Изображение выглядит как текст, снимок экрана, веб-страница, программное обеспечение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78523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CD56957" w14:textId="2B16C17A" w:rsidR="009A433E" w:rsidRPr="00112E27" w:rsidRDefault="00E6489F" w:rsidP="00FE49B7">
      <w:pPr>
        <w:pStyle w:val="ge"/>
      </w:pPr>
      <w:bookmarkStart w:id="61" w:name="_Ref144477556"/>
      <w:r w:rsidRPr="00112E27">
        <w:t>Отчёт</w:t>
      </w:r>
      <w:r w:rsidRPr="00112E27">
        <w:rPr>
          <w:spacing w:val="-3"/>
        </w:rPr>
        <w:t xml:space="preserve"> </w:t>
      </w:r>
      <w:r w:rsidRPr="00112E27">
        <w:t>«Результаты</w:t>
      </w:r>
      <w:r w:rsidRPr="00112E27">
        <w:rPr>
          <w:spacing w:val="-2"/>
        </w:rPr>
        <w:t xml:space="preserve"> </w:t>
      </w:r>
      <w:r w:rsidRPr="00112E27">
        <w:t>итоговой</w:t>
      </w:r>
      <w:r w:rsidRPr="00112E27">
        <w:rPr>
          <w:spacing w:val="-3"/>
        </w:rPr>
        <w:t xml:space="preserve"> </w:t>
      </w:r>
      <w:r w:rsidRPr="00112E27">
        <w:t>аттестации»</w:t>
      </w:r>
      <w:bookmarkEnd w:id="61"/>
    </w:p>
    <w:p w14:paraId="07F70580" w14:textId="77777777" w:rsidR="00C81DCC" w:rsidRPr="00112E27" w:rsidRDefault="00E6489F" w:rsidP="00C81DCC">
      <w:pPr>
        <w:pStyle w:val="g30"/>
      </w:pPr>
      <w:r w:rsidRPr="00112E27">
        <w:t>Отчёт</w:t>
      </w:r>
      <w:r w:rsidRPr="00112E27">
        <w:rPr>
          <w:spacing w:val="32"/>
        </w:rPr>
        <w:t xml:space="preserve"> </w:t>
      </w:r>
      <w:r w:rsidRPr="00112E27">
        <w:t>«Реестр</w:t>
      </w:r>
      <w:r w:rsidRPr="00112E27">
        <w:rPr>
          <w:spacing w:val="30"/>
        </w:rPr>
        <w:t xml:space="preserve"> </w:t>
      </w:r>
      <w:r w:rsidRPr="00112E27">
        <w:t>образовательных</w:t>
      </w:r>
      <w:r w:rsidRPr="00112E27">
        <w:rPr>
          <w:spacing w:val="30"/>
        </w:rPr>
        <w:t xml:space="preserve"> </w:t>
      </w:r>
      <w:r w:rsidRPr="00112E27">
        <w:t>организаций»</w:t>
      </w:r>
    </w:p>
    <w:p w14:paraId="323718EE" w14:textId="1E6839A0" w:rsidR="009A433E" w:rsidRPr="00112E27" w:rsidRDefault="00C81DCC" w:rsidP="00FE49B7">
      <w:pPr>
        <w:pStyle w:val="gff4"/>
      </w:pPr>
      <w:r w:rsidRPr="00112E27">
        <w:t>Отчёт</w:t>
      </w:r>
      <w:r w:rsidRPr="00112E27">
        <w:rPr>
          <w:spacing w:val="32"/>
        </w:rPr>
        <w:t xml:space="preserve"> </w:t>
      </w:r>
      <w:r w:rsidRPr="00112E27">
        <w:rPr>
          <w:b/>
        </w:rPr>
        <w:t>«Реестр</w:t>
      </w:r>
      <w:r w:rsidRPr="00112E27">
        <w:rPr>
          <w:b/>
          <w:spacing w:val="30"/>
        </w:rPr>
        <w:t xml:space="preserve"> </w:t>
      </w:r>
      <w:r w:rsidRPr="00112E27">
        <w:rPr>
          <w:b/>
        </w:rPr>
        <w:t>образовательных</w:t>
      </w:r>
      <w:r w:rsidRPr="00112E27">
        <w:rPr>
          <w:b/>
          <w:spacing w:val="30"/>
        </w:rPr>
        <w:t xml:space="preserve"> </w:t>
      </w:r>
      <w:r w:rsidRPr="00112E27">
        <w:rPr>
          <w:b/>
        </w:rPr>
        <w:t>организаций»</w:t>
      </w:r>
      <w:r w:rsidRPr="00112E27">
        <w:rPr>
          <w:b/>
          <w:spacing w:val="30"/>
        </w:rPr>
        <w:t xml:space="preserve"> </w:t>
      </w:r>
      <w:r w:rsidRPr="00112E27">
        <w:t>содержит</w:t>
      </w:r>
      <w:r w:rsidRPr="00112E27">
        <w:rPr>
          <w:spacing w:val="31"/>
        </w:rPr>
        <w:t xml:space="preserve"> </w:t>
      </w:r>
      <w:r w:rsidRPr="00112E27">
        <w:t>следующую</w:t>
      </w:r>
      <w:r w:rsidRPr="00112E27">
        <w:rPr>
          <w:spacing w:val="29"/>
        </w:rPr>
        <w:t xml:space="preserve"> </w:t>
      </w:r>
      <w:r w:rsidRPr="00112E27">
        <w:t>информацию</w:t>
      </w:r>
      <w:r w:rsidRPr="00112E27">
        <w:rPr>
          <w:spacing w:val="-66"/>
        </w:rPr>
        <w:t xml:space="preserve"> </w:t>
      </w:r>
      <w:r w:rsidRPr="00112E27">
        <w:t>обо</w:t>
      </w:r>
      <w:r w:rsidRPr="00112E27">
        <w:rPr>
          <w:spacing w:val="-3"/>
        </w:rPr>
        <w:t xml:space="preserve"> </w:t>
      </w:r>
      <w:r w:rsidRPr="00112E27">
        <w:t>всех</w:t>
      </w:r>
      <w:r w:rsidRPr="00112E27">
        <w:rPr>
          <w:spacing w:val="-1"/>
        </w:rPr>
        <w:t xml:space="preserve"> </w:t>
      </w:r>
      <w:r w:rsidRPr="00112E27">
        <w:t>подведомственных</w:t>
      </w:r>
      <w:r w:rsidRPr="00112E27">
        <w:rPr>
          <w:spacing w:val="-1"/>
        </w:rPr>
        <w:t xml:space="preserve"> </w:t>
      </w:r>
      <w:r w:rsidRPr="00112E27">
        <w:t>ОО (рисунок</w:t>
      </w:r>
      <w:r w:rsidRPr="00112E27">
        <w:rPr>
          <w:spacing w:val="-1"/>
        </w:rPr>
        <w:t xml:space="preserve"> </w:t>
      </w:r>
      <w:r w:rsidRPr="00112E27">
        <w:fldChar w:fldCharType="begin"/>
      </w:r>
      <w:r w:rsidRPr="00112E27">
        <w:rPr>
          <w:spacing w:val="-1"/>
        </w:rPr>
        <w:instrText xml:space="preserve"> REF \* </w:instrText>
      </w:r>
      <w:r w:rsidRPr="00112E27">
        <w:rPr>
          <w:spacing w:val="-1"/>
          <w:lang w:val="en-US"/>
        </w:rPr>
        <w:instrText>arabic</w:instrText>
      </w:r>
      <w:r w:rsidRPr="00112E27">
        <w:rPr>
          <w:spacing w:val="-1"/>
        </w:rPr>
        <w:instrText xml:space="preserve"> _Ref144478060 \r \h </w:instrText>
      </w:r>
      <w:r w:rsidR="00112E27">
        <w:instrText xml:space="preserve"> \* MERGEFORMAT </w:instrText>
      </w:r>
      <w:r w:rsidRPr="00112E27">
        <w:fldChar w:fldCharType="separate"/>
      </w:r>
      <w:r w:rsidR="00407103">
        <w:rPr>
          <w:spacing w:val="-1"/>
        </w:rPr>
        <w:t>8</w:t>
      </w:r>
      <w:r w:rsidRPr="00112E27">
        <w:fldChar w:fldCharType="end"/>
      </w:r>
      <w:r w:rsidRPr="00112E27">
        <w:t>):</w:t>
      </w:r>
    </w:p>
    <w:p w14:paraId="06C432A3" w14:textId="77777777" w:rsidR="009A433E" w:rsidRPr="00112E27" w:rsidRDefault="00E6489F" w:rsidP="00FE49B7">
      <w:pPr>
        <w:pStyle w:val="gf9"/>
      </w:pPr>
      <w:r w:rsidRPr="00112E27">
        <w:t>тип</w:t>
      </w:r>
      <w:r w:rsidRPr="00112E27">
        <w:rPr>
          <w:spacing w:val="-5"/>
        </w:rPr>
        <w:t xml:space="preserve"> </w:t>
      </w:r>
      <w:r w:rsidRPr="00112E27">
        <w:t>организации;</w:t>
      </w:r>
    </w:p>
    <w:p w14:paraId="2FD75854" w14:textId="77777777" w:rsidR="009A433E" w:rsidRPr="00112E27" w:rsidRDefault="00E6489F" w:rsidP="00FE49B7">
      <w:pPr>
        <w:pStyle w:val="gf9"/>
      </w:pPr>
      <w:r w:rsidRPr="00112E27">
        <w:t>организационную</w:t>
      </w:r>
      <w:r w:rsidRPr="00112E27">
        <w:rPr>
          <w:spacing w:val="-9"/>
        </w:rPr>
        <w:t xml:space="preserve"> </w:t>
      </w:r>
      <w:r w:rsidRPr="00112E27">
        <w:t>структуру;</w:t>
      </w:r>
    </w:p>
    <w:p w14:paraId="7364626F" w14:textId="113FDD79" w:rsidR="009A433E" w:rsidRPr="00112E27" w:rsidRDefault="00E6489F" w:rsidP="00FE49B7">
      <w:pPr>
        <w:pStyle w:val="gf9"/>
      </w:pPr>
      <w:r w:rsidRPr="00112E27">
        <w:t>адрес</w:t>
      </w:r>
      <w:r w:rsidR="00384352" w:rsidRPr="00112E27">
        <w:t xml:space="preserve"> ОО</w:t>
      </w:r>
      <w:r w:rsidRPr="00112E27">
        <w:t>;</w:t>
      </w:r>
    </w:p>
    <w:p w14:paraId="6D2126F2" w14:textId="77777777" w:rsidR="009A433E" w:rsidRPr="00112E27" w:rsidRDefault="00E6489F" w:rsidP="00FE49B7">
      <w:pPr>
        <w:pStyle w:val="gf9"/>
      </w:pPr>
      <w:r w:rsidRPr="00112E27">
        <w:t>ФИО</w:t>
      </w:r>
      <w:r w:rsidRPr="00112E27">
        <w:rPr>
          <w:spacing w:val="-6"/>
        </w:rPr>
        <w:t xml:space="preserve"> </w:t>
      </w:r>
      <w:r w:rsidRPr="00112E27">
        <w:t>руководителя/директора;</w:t>
      </w:r>
    </w:p>
    <w:p w14:paraId="2BDFFE0A" w14:textId="3A9FA04E" w:rsidR="009A433E" w:rsidRPr="00112E27" w:rsidRDefault="00E6489F" w:rsidP="00FE49B7">
      <w:pPr>
        <w:pStyle w:val="gf9"/>
      </w:pPr>
      <w:r w:rsidRPr="00112E27">
        <w:t>контактные</w:t>
      </w:r>
      <w:r w:rsidRPr="00112E27">
        <w:rPr>
          <w:spacing w:val="-4"/>
        </w:rPr>
        <w:t xml:space="preserve"> </w:t>
      </w:r>
      <w:r w:rsidRPr="00112E27">
        <w:t>данные</w:t>
      </w:r>
      <w:r w:rsidR="00384352" w:rsidRPr="00112E27">
        <w:t xml:space="preserve"> ОО</w:t>
      </w:r>
      <w:r w:rsidRPr="00112E27">
        <w:t>;</w:t>
      </w:r>
    </w:p>
    <w:p w14:paraId="4B217D4E" w14:textId="77777777" w:rsidR="009A433E" w:rsidRPr="00112E27" w:rsidRDefault="00E6489F" w:rsidP="00FE49B7">
      <w:pPr>
        <w:pStyle w:val="gf9"/>
      </w:pPr>
      <w:r w:rsidRPr="00112E27">
        <w:t>информацию</w:t>
      </w:r>
      <w:r w:rsidRPr="00112E27">
        <w:rPr>
          <w:spacing w:val="-3"/>
        </w:rPr>
        <w:t xml:space="preserve"> </w:t>
      </w:r>
      <w:r w:rsidRPr="00112E27">
        <w:t>о</w:t>
      </w:r>
      <w:r w:rsidRPr="00112E27">
        <w:rPr>
          <w:spacing w:val="-3"/>
        </w:rPr>
        <w:t xml:space="preserve"> </w:t>
      </w:r>
      <w:r w:rsidRPr="00112E27">
        <w:t>лицензии;</w:t>
      </w:r>
    </w:p>
    <w:p w14:paraId="5ED0F19A" w14:textId="77777777" w:rsidR="009A433E" w:rsidRPr="00112E27" w:rsidRDefault="00E6489F" w:rsidP="00FE49B7">
      <w:pPr>
        <w:pStyle w:val="gf9"/>
      </w:pPr>
      <w:r w:rsidRPr="00112E27">
        <w:t>данные</w:t>
      </w:r>
      <w:r w:rsidRPr="00112E27">
        <w:rPr>
          <w:spacing w:val="-5"/>
        </w:rPr>
        <w:t xml:space="preserve"> </w:t>
      </w:r>
      <w:r w:rsidRPr="00112E27">
        <w:t>свидетельства</w:t>
      </w:r>
      <w:r w:rsidRPr="00112E27">
        <w:rPr>
          <w:spacing w:val="-7"/>
        </w:rPr>
        <w:t xml:space="preserve"> </w:t>
      </w:r>
      <w:r w:rsidRPr="00112E27">
        <w:t>о</w:t>
      </w:r>
      <w:r w:rsidRPr="00112E27">
        <w:rPr>
          <w:spacing w:val="-5"/>
        </w:rPr>
        <w:t xml:space="preserve"> </w:t>
      </w:r>
      <w:r w:rsidRPr="00112E27">
        <w:t>государственной</w:t>
      </w:r>
      <w:r w:rsidRPr="00112E27">
        <w:rPr>
          <w:spacing w:val="-4"/>
        </w:rPr>
        <w:t xml:space="preserve"> </w:t>
      </w:r>
      <w:r w:rsidRPr="00112E27">
        <w:t>аккредитации.</w:t>
      </w:r>
    </w:p>
    <w:p w14:paraId="10D179BD" w14:textId="36E339DB" w:rsidR="009A433E" w:rsidRPr="00112E27" w:rsidRDefault="00E6489F" w:rsidP="00FE49B7">
      <w:pPr>
        <w:pStyle w:val="gfc"/>
      </w:pPr>
      <w:r w:rsidRPr="00112E27">
        <w:t>Отчёт имеет 2 формы отображения, выбор одной из которых осуществляется</w:t>
      </w:r>
      <w:r w:rsidRPr="00112E27">
        <w:rPr>
          <w:spacing w:val="1"/>
        </w:rPr>
        <w:t xml:space="preserve"> </w:t>
      </w:r>
      <w:r w:rsidRPr="00112E27">
        <w:t xml:space="preserve">переключением между вкладками </w:t>
      </w:r>
      <w:r w:rsidRPr="00112E27">
        <w:rPr>
          <w:b/>
        </w:rPr>
        <w:t xml:space="preserve">По всем ОУ </w:t>
      </w:r>
      <w:r w:rsidRPr="00112E27">
        <w:t xml:space="preserve">и </w:t>
      </w:r>
      <w:r w:rsidRPr="00112E27">
        <w:rPr>
          <w:b/>
        </w:rPr>
        <w:t>ОУ по типам</w:t>
      </w:r>
      <w:r w:rsidRPr="00112E27">
        <w:t>. Отчёт можно</w:t>
      </w:r>
      <w:r w:rsidRPr="00112E27">
        <w:rPr>
          <w:spacing w:val="-66"/>
        </w:rPr>
        <w:t xml:space="preserve"> </w:t>
      </w:r>
      <w:r w:rsidRPr="00112E27">
        <w:t>экспортировать.</w:t>
      </w:r>
      <w:r w:rsidRPr="00112E27">
        <w:rPr>
          <w:spacing w:val="-5"/>
        </w:rPr>
        <w:t xml:space="preserve"> </w:t>
      </w:r>
      <w:r w:rsidRPr="00112E27">
        <w:t>Для</w:t>
      </w:r>
      <w:r w:rsidRPr="00112E27">
        <w:rPr>
          <w:spacing w:val="-5"/>
        </w:rPr>
        <w:t xml:space="preserve"> </w:t>
      </w:r>
      <w:r w:rsidRPr="00112E27">
        <w:t>экспорта</w:t>
      </w:r>
      <w:r w:rsidRPr="00112E27">
        <w:rPr>
          <w:spacing w:val="-5"/>
        </w:rPr>
        <w:t xml:space="preserve"> </w:t>
      </w:r>
      <w:r w:rsidRPr="00112E27">
        <w:t>необходимо</w:t>
      </w:r>
      <w:r w:rsidRPr="00112E27">
        <w:rPr>
          <w:spacing w:val="-4"/>
        </w:rPr>
        <w:t xml:space="preserve"> </w:t>
      </w:r>
      <w:r w:rsidRPr="00112E27">
        <w:t>нажать</w:t>
      </w:r>
      <w:r w:rsidRPr="00112E27">
        <w:rPr>
          <w:spacing w:val="-4"/>
        </w:rPr>
        <w:t xml:space="preserve"> </w:t>
      </w:r>
      <w:r w:rsidRPr="00112E27">
        <w:t>на</w:t>
      </w:r>
      <w:r w:rsidRPr="00112E27">
        <w:rPr>
          <w:spacing w:val="-4"/>
        </w:rPr>
        <w:t xml:space="preserve"> </w:t>
      </w:r>
      <w:r w:rsidRPr="00112E27">
        <w:t>значок</w:t>
      </w:r>
      <w:r w:rsidRPr="00112E27">
        <w:rPr>
          <w:spacing w:val="1"/>
        </w:rPr>
        <w:t xml:space="preserve"> </w:t>
      </w:r>
      <w:r w:rsidRPr="00112E27">
        <w:rPr>
          <w:noProof/>
          <w:spacing w:val="1"/>
          <w:lang w:eastAsia="ru-RU"/>
        </w:rPr>
        <w:drawing>
          <wp:inline distT="0" distB="0" distL="0" distR="0" wp14:anchorId="63224CB6" wp14:editId="35E5D8CE">
            <wp:extent cx="238125" cy="209550"/>
            <wp:effectExtent l="0" t="0" r="0" b="0"/>
            <wp:docPr id="1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2E27">
        <w:t>.</w:t>
      </w:r>
    </w:p>
    <w:p w14:paraId="43B046B0" w14:textId="25D8714E" w:rsidR="009A433E" w:rsidRPr="00112E27" w:rsidRDefault="004900B4" w:rsidP="00881275">
      <w:pPr>
        <w:pStyle w:val="gfff9"/>
      </w:pPr>
      <w:r w:rsidRPr="00112E27">
        <w:rPr>
          <w:noProof/>
          <w:lang w:eastAsia="ru-RU"/>
        </w:rPr>
        <w:lastRenderedPageBreak/>
        <w:drawing>
          <wp:inline distT="0" distB="0" distL="0" distR="0" wp14:anchorId="32529C03" wp14:editId="07F03972">
            <wp:extent cx="5944235" cy="4268470"/>
            <wp:effectExtent l="19050" t="19050" r="18415" b="17780"/>
            <wp:docPr id="120500449" name="Рисунок 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0449" name="Рисунок 1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26847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F55D3B6" w14:textId="33615B36" w:rsidR="009A433E" w:rsidRPr="00112E27" w:rsidRDefault="00E6489F" w:rsidP="00FE49B7">
      <w:pPr>
        <w:pStyle w:val="ge"/>
      </w:pPr>
      <w:bookmarkStart w:id="62" w:name="_Ref144478060"/>
      <w:r w:rsidRPr="00112E27">
        <w:t>Отчёт</w:t>
      </w:r>
      <w:r w:rsidRPr="00112E27">
        <w:rPr>
          <w:spacing w:val="-4"/>
        </w:rPr>
        <w:t xml:space="preserve"> </w:t>
      </w:r>
      <w:r w:rsidRPr="00112E27">
        <w:t>«Реестр образовательных</w:t>
      </w:r>
      <w:r w:rsidRPr="00112E27">
        <w:rPr>
          <w:spacing w:val="-3"/>
        </w:rPr>
        <w:t xml:space="preserve"> </w:t>
      </w:r>
      <w:r w:rsidRPr="00112E27">
        <w:t>организаций»</w:t>
      </w:r>
      <w:bookmarkEnd w:id="62"/>
    </w:p>
    <w:p w14:paraId="2FF117B8" w14:textId="5FBD89D3" w:rsidR="00C81DCC" w:rsidRPr="00112E27" w:rsidRDefault="00E6489F" w:rsidP="00C81DCC">
      <w:pPr>
        <w:pStyle w:val="g30"/>
      </w:pPr>
      <w:r w:rsidRPr="00112E27">
        <w:t>«Отчёты</w:t>
      </w:r>
      <w:r w:rsidR="00C81DCC" w:rsidRPr="00112E27">
        <w:t xml:space="preserve"> </w:t>
      </w:r>
      <w:r w:rsidRPr="00112E27">
        <w:t>по</w:t>
      </w:r>
      <w:r w:rsidR="00C81DCC" w:rsidRPr="00112E27">
        <w:t xml:space="preserve"> </w:t>
      </w:r>
      <w:r w:rsidRPr="00112E27">
        <w:t>образовательным</w:t>
      </w:r>
      <w:r w:rsidR="00C81DCC" w:rsidRPr="00112E27">
        <w:t xml:space="preserve"> </w:t>
      </w:r>
      <w:r w:rsidRPr="00112E27">
        <w:t>организациям»</w:t>
      </w:r>
    </w:p>
    <w:p w14:paraId="5AA7D1F8" w14:textId="6379A2C8" w:rsidR="009A433E" w:rsidRPr="00112E27" w:rsidRDefault="00C81DCC" w:rsidP="00FE49B7">
      <w:pPr>
        <w:pStyle w:val="gff4"/>
      </w:pPr>
      <w:r w:rsidRPr="00112E27">
        <w:rPr>
          <w:bCs/>
        </w:rPr>
        <w:t xml:space="preserve">«Отчёты по образовательным организациям» </w:t>
      </w:r>
      <w:r w:rsidRPr="00112E27">
        <w:rPr>
          <w:spacing w:val="-1"/>
        </w:rPr>
        <w:t>предоставляют</w:t>
      </w:r>
      <w:r w:rsidRPr="00112E27">
        <w:rPr>
          <w:spacing w:val="-66"/>
        </w:rPr>
        <w:t xml:space="preserve"> </w:t>
      </w:r>
      <w:r w:rsidRPr="00112E27">
        <w:t>следующую</w:t>
      </w:r>
      <w:r w:rsidRPr="00112E27">
        <w:rPr>
          <w:spacing w:val="-3"/>
        </w:rPr>
        <w:t xml:space="preserve"> </w:t>
      </w:r>
      <w:r w:rsidRPr="00112E27">
        <w:t>информацию</w:t>
      </w:r>
      <w:r w:rsidRPr="00112E27">
        <w:rPr>
          <w:spacing w:val="-2"/>
        </w:rPr>
        <w:t xml:space="preserve"> </w:t>
      </w:r>
      <w:r w:rsidRPr="00112E27">
        <w:t>о</w:t>
      </w:r>
      <w:r w:rsidRPr="00112E27">
        <w:rPr>
          <w:spacing w:val="-2"/>
        </w:rPr>
        <w:t xml:space="preserve"> </w:t>
      </w:r>
      <w:r w:rsidRPr="00112E27">
        <w:t>подведомственных</w:t>
      </w:r>
      <w:r w:rsidRPr="00112E27">
        <w:rPr>
          <w:spacing w:val="-6"/>
        </w:rPr>
        <w:t xml:space="preserve"> </w:t>
      </w:r>
      <w:r w:rsidRPr="00112E27">
        <w:t>ОО (рисунок</w:t>
      </w:r>
      <w:r w:rsidRPr="00112E27">
        <w:rPr>
          <w:spacing w:val="-1"/>
        </w:rPr>
        <w:t xml:space="preserve"> </w:t>
      </w:r>
      <w:r w:rsidRPr="00112E27">
        <w:fldChar w:fldCharType="begin"/>
      </w:r>
      <w:r w:rsidRPr="00112E27">
        <w:rPr>
          <w:spacing w:val="-1"/>
        </w:rPr>
        <w:instrText xml:space="preserve"> REF \* </w:instrText>
      </w:r>
      <w:r w:rsidRPr="00112E27">
        <w:rPr>
          <w:spacing w:val="-1"/>
          <w:lang w:val="en-US"/>
        </w:rPr>
        <w:instrText>arabic</w:instrText>
      </w:r>
      <w:r w:rsidRPr="00112E27">
        <w:rPr>
          <w:spacing w:val="-1"/>
        </w:rPr>
        <w:instrText xml:space="preserve"> _Ref144478189 \r \h </w:instrText>
      </w:r>
      <w:r w:rsidR="00112E27">
        <w:instrText xml:space="preserve"> \* MERGEFORMAT </w:instrText>
      </w:r>
      <w:r w:rsidRPr="00112E27">
        <w:fldChar w:fldCharType="separate"/>
      </w:r>
      <w:r w:rsidR="00407103">
        <w:rPr>
          <w:spacing w:val="-1"/>
        </w:rPr>
        <w:t>9</w:t>
      </w:r>
      <w:r w:rsidRPr="00112E27">
        <w:fldChar w:fldCharType="end"/>
      </w:r>
      <w:r w:rsidRPr="00112E27">
        <w:t>):</w:t>
      </w:r>
    </w:p>
    <w:p w14:paraId="732F03A9" w14:textId="77777777" w:rsidR="009A433E" w:rsidRPr="00112E27" w:rsidRDefault="00E6489F" w:rsidP="00FE49B7">
      <w:pPr>
        <w:pStyle w:val="gf9"/>
      </w:pPr>
      <w:r w:rsidRPr="00112E27">
        <w:t>сведения</w:t>
      </w:r>
      <w:r w:rsidRPr="00112E27">
        <w:rPr>
          <w:spacing w:val="-4"/>
        </w:rPr>
        <w:t xml:space="preserve"> </w:t>
      </w:r>
      <w:r w:rsidRPr="00112E27">
        <w:t>об</w:t>
      </w:r>
      <w:r w:rsidRPr="00112E27">
        <w:rPr>
          <w:spacing w:val="-4"/>
        </w:rPr>
        <w:t xml:space="preserve"> </w:t>
      </w:r>
      <w:r w:rsidRPr="00112E27">
        <w:t>организации;</w:t>
      </w:r>
    </w:p>
    <w:p w14:paraId="6DAC722A" w14:textId="77777777" w:rsidR="009A433E" w:rsidRPr="00112E27" w:rsidRDefault="00E6489F" w:rsidP="00FE49B7">
      <w:pPr>
        <w:pStyle w:val="gf9"/>
      </w:pPr>
      <w:r w:rsidRPr="00112E27">
        <w:t>списки</w:t>
      </w:r>
      <w:r w:rsidRPr="00112E27">
        <w:rPr>
          <w:spacing w:val="-4"/>
        </w:rPr>
        <w:t xml:space="preserve"> </w:t>
      </w:r>
      <w:r w:rsidRPr="00112E27">
        <w:t>учеников</w:t>
      </w:r>
      <w:r w:rsidRPr="00112E27">
        <w:rPr>
          <w:spacing w:val="-4"/>
        </w:rPr>
        <w:t xml:space="preserve"> </w:t>
      </w:r>
      <w:r w:rsidRPr="00112E27">
        <w:t>и</w:t>
      </w:r>
      <w:r w:rsidRPr="00112E27">
        <w:rPr>
          <w:spacing w:val="-4"/>
        </w:rPr>
        <w:t xml:space="preserve"> </w:t>
      </w:r>
      <w:r w:rsidRPr="00112E27">
        <w:t>сотрудников;</w:t>
      </w:r>
    </w:p>
    <w:p w14:paraId="0BA49432" w14:textId="77777777" w:rsidR="009A433E" w:rsidRPr="00112E27" w:rsidRDefault="00E6489F" w:rsidP="00FE49B7">
      <w:pPr>
        <w:pStyle w:val="gf9"/>
      </w:pPr>
      <w:r w:rsidRPr="00112E27">
        <w:t>движение</w:t>
      </w:r>
      <w:r w:rsidRPr="00112E27">
        <w:rPr>
          <w:spacing w:val="-7"/>
        </w:rPr>
        <w:t xml:space="preserve"> </w:t>
      </w:r>
      <w:r w:rsidRPr="00112E27">
        <w:t>учеников;</w:t>
      </w:r>
    </w:p>
    <w:p w14:paraId="43D5FB09" w14:textId="77777777" w:rsidR="009A433E" w:rsidRPr="00112E27" w:rsidRDefault="00E6489F" w:rsidP="00FE49B7">
      <w:pPr>
        <w:pStyle w:val="gf9"/>
      </w:pPr>
      <w:r w:rsidRPr="00112E27">
        <w:t>успеваемость;</w:t>
      </w:r>
    </w:p>
    <w:p w14:paraId="030C5CF1" w14:textId="77777777" w:rsidR="009A433E" w:rsidRPr="00112E27" w:rsidRDefault="00E6489F" w:rsidP="00FE49B7">
      <w:pPr>
        <w:pStyle w:val="gf9"/>
      </w:pPr>
      <w:r w:rsidRPr="00112E27">
        <w:t>посещаемость;</w:t>
      </w:r>
    </w:p>
    <w:p w14:paraId="0C5646C5" w14:textId="77777777" w:rsidR="009A433E" w:rsidRPr="00112E27" w:rsidRDefault="00E6489F" w:rsidP="00FE49B7">
      <w:pPr>
        <w:pStyle w:val="gf9"/>
      </w:pPr>
      <w:r w:rsidRPr="00112E27">
        <w:t>статистику</w:t>
      </w:r>
      <w:r w:rsidRPr="00112E27">
        <w:rPr>
          <w:spacing w:val="-7"/>
        </w:rPr>
        <w:t xml:space="preserve"> </w:t>
      </w:r>
      <w:r w:rsidRPr="00112E27">
        <w:t>оценок;</w:t>
      </w:r>
    </w:p>
    <w:p w14:paraId="64E5B667" w14:textId="77777777" w:rsidR="009A433E" w:rsidRPr="00112E27" w:rsidRDefault="00E6489F" w:rsidP="00FE49B7">
      <w:pPr>
        <w:pStyle w:val="gf9"/>
      </w:pPr>
      <w:r w:rsidRPr="00112E27">
        <w:t>средний</w:t>
      </w:r>
      <w:r w:rsidRPr="00112E27">
        <w:rPr>
          <w:spacing w:val="-2"/>
        </w:rPr>
        <w:t xml:space="preserve"> </w:t>
      </w:r>
      <w:r w:rsidRPr="00112E27">
        <w:t>балл;</w:t>
      </w:r>
    </w:p>
    <w:p w14:paraId="5B937F26" w14:textId="77777777" w:rsidR="009A433E" w:rsidRPr="00112E27" w:rsidRDefault="00E6489F" w:rsidP="00FE49B7">
      <w:pPr>
        <w:pStyle w:val="gf9"/>
      </w:pPr>
      <w:r w:rsidRPr="00112E27">
        <w:t>время</w:t>
      </w:r>
      <w:r w:rsidRPr="00112E27">
        <w:rPr>
          <w:spacing w:val="-4"/>
        </w:rPr>
        <w:t xml:space="preserve"> </w:t>
      </w:r>
      <w:r w:rsidRPr="00112E27">
        <w:t>на</w:t>
      </w:r>
      <w:r w:rsidRPr="00112E27">
        <w:rPr>
          <w:spacing w:val="-2"/>
        </w:rPr>
        <w:t xml:space="preserve"> </w:t>
      </w:r>
      <w:r w:rsidRPr="00112E27">
        <w:t>выполнение</w:t>
      </w:r>
      <w:r w:rsidRPr="00112E27">
        <w:rPr>
          <w:spacing w:val="-3"/>
        </w:rPr>
        <w:t xml:space="preserve"> </w:t>
      </w:r>
      <w:r w:rsidRPr="00112E27">
        <w:t>ДЗ;</w:t>
      </w:r>
    </w:p>
    <w:p w14:paraId="4481BB62" w14:textId="77777777" w:rsidR="009A433E" w:rsidRPr="00112E27" w:rsidRDefault="00E6489F" w:rsidP="00FE49B7">
      <w:pPr>
        <w:pStyle w:val="gf9"/>
      </w:pPr>
      <w:r w:rsidRPr="00112E27">
        <w:t>административные</w:t>
      </w:r>
      <w:r w:rsidRPr="00112E27">
        <w:rPr>
          <w:spacing w:val="-5"/>
        </w:rPr>
        <w:t xml:space="preserve"> </w:t>
      </w:r>
      <w:r w:rsidRPr="00112E27">
        <w:t>данные</w:t>
      </w:r>
      <w:r w:rsidRPr="00112E27">
        <w:rPr>
          <w:spacing w:val="-4"/>
        </w:rPr>
        <w:t xml:space="preserve"> </w:t>
      </w:r>
      <w:r w:rsidRPr="00112E27">
        <w:t>по</w:t>
      </w:r>
      <w:r w:rsidRPr="00112E27">
        <w:rPr>
          <w:spacing w:val="-4"/>
        </w:rPr>
        <w:t xml:space="preserve"> </w:t>
      </w:r>
      <w:r w:rsidRPr="00112E27">
        <w:t>отмене</w:t>
      </w:r>
      <w:r w:rsidRPr="00112E27">
        <w:rPr>
          <w:spacing w:val="-5"/>
        </w:rPr>
        <w:t xml:space="preserve"> </w:t>
      </w:r>
      <w:r w:rsidRPr="00112E27">
        <w:t>и</w:t>
      </w:r>
      <w:r w:rsidRPr="00112E27">
        <w:rPr>
          <w:spacing w:val="-3"/>
        </w:rPr>
        <w:t xml:space="preserve"> </w:t>
      </w:r>
      <w:r w:rsidRPr="00112E27">
        <w:t>замене</w:t>
      </w:r>
      <w:r w:rsidRPr="00112E27">
        <w:rPr>
          <w:spacing w:val="5"/>
        </w:rPr>
        <w:t xml:space="preserve"> </w:t>
      </w:r>
      <w:r w:rsidRPr="00112E27">
        <w:t>уроков;</w:t>
      </w:r>
    </w:p>
    <w:p w14:paraId="3FFE6BA1" w14:textId="77777777" w:rsidR="009A433E" w:rsidRPr="00112E27" w:rsidRDefault="00E6489F" w:rsidP="00FE49B7">
      <w:pPr>
        <w:pStyle w:val="gf9"/>
      </w:pPr>
      <w:r w:rsidRPr="00112E27">
        <w:t>статистику</w:t>
      </w:r>
      <w:r w:rsidRPr="00112E27">
        <w:rPr>
          <w:spacing w:val="-6"/>
        </w:rPr>
        <w:t xml:space="preserve"> </w:t>
      </w:r>
      <w:r w:rsidRPr="00112E27">
        <w:t>ведения</w:t>
      </w:r>
      <w:r w:rsidRPr="00112E27">
        <w:rPr>
          <w:spacing w:val="-6"/>
        </w:rPr>
        <w:t xml:space="preserve"> </w:t>
      </w:r>
      <w:r w:rsidRPr="00112E27">
        <w:t>ЭЖД;</w:t>
      </w:r>
    </w:p>
    <w:p w14:paraId="1E73CED7" w14:textId="53EB3CD6" w:rsidR="009A433E" w:rsidRPr="00112E27" w:rsidRDefault="00E6489F" w:rsidP="00FE49B7">
      <w:pPr>
        <w:pStyle w:val="gf9"/>
      </w:pPr>
      <w:r w:rsidRPr="00112E27">
        <w:t>активность</w:t>
      </w:r>
      <w:r w:rsidRPr="00112E27">
        <w:rPr>
          <w:spacing w:val="-6"/>
        </w:rPr>
        <w:t xml:space="preserve"> </w:t>
      </w:r>
      <w:r w:rsidRPr="00112E27">
        <w:t>в</w:t>
      </w:r>
      <w:r w:rsidRPr="00112E27">
        <w:rPr>
          <w:spacing w:val="-6"/>
        </w:rPr>
        <w:t xml:space="preserve"> </w:t>
      </w:r>
      <w:r w:rsidRPr="00112E27">
        <w:t>Дневник</w:t>
      </w:r>
      <w:r w:rsidR="00C81DCC" w:rsidRPr="00112E27">
        <w:t>.ру</w:t>
      </w:r>
      <w:r w:rsidRPr="00112E27">
        <w:t>;</w:t>
      </w:r>
    </w:p>
    <w:p w14:paraId="5BD2CF4B" w14:textId="77777777" w:rsidR="009A433E" w:rsidRPr="00112E27" w:rsidRDefault="00E6489F" w:rsidP="00FE49B7">
      <w:pPr>
        <w:pStyle w:val="gf9"/>
      </w:pPr>
      <w:r w:rsidRPr="00112E27">
        <w:lastRenderedPageBreak/>
        <w:t>наполненность</w:t>
      </w:r>
      <w:r w:rsidRPr="00112E27">
        <w:rPr>
          <w:spacing w:val="-3"/>
        </w:rPr>
        <w:t xml:space="preserve"> </w:t>
      </w:r>
      <w:r w:rsidRPr="00112E27">
        <w:t>данными;</w:t>
      </w:r>
    </w:p>
    <w:p w14:paraId="41674B22" w14:textId="77777777" w:rsidR="009A433E" w:rsidRPr="00112E27" w:rsidRDefault="00E6489F" w:rsidP="00FE49B7">
      <w:pPr>
        <w:pStyle w:val="gf9"/>
      </w:pPr>
      <w:r w:rsidRPr="00112E27">
        <w:t>историю</w:t>
      </w:r>
      <w:r w:rsidRPr="00112E27">
        <w:rPr>
          <w:spacing w:val="-4"/>
        </w:rPr>
        <w:t xml:space="preserve"> </w:t>
      </w:r>
      <w:r w:rsidRPr="00112E27">
        <w:t>изменений</w:t>
      </w:r>
      <w:r w:rsidRPr="00112E27">
        <w:rPr>
          <w:spacing w:val="-2"/>
        </w:rPr>
        <w:t xml:space="preserve"> </w:t>
      </w:r>
      <w:r w:rsidRPr="00112E27">
        <w:t>журнала.</w:t>
      </w:r>
    </w:p>
    <w:p w14:paraId="2DE3C09E" w14:textId="15B27E3F" w:rsidR="009A433E" w:rsidRPr="00112E27" w:rsidRDefault="00E6489F" w:rsidP="002B2C1E">
      <w:pPr>
        <w:pStyle w:val="gfc"/>
      </w:pPr>
      <w:r w:rsidRPr="00112E27">
        <w:t>Отчёт</w:t>
      </w:r>
      <w:r w:rsidRPr="00112E27">
        <w:rPr>
          <w:spacing w:val="-15"/>
        </w:rPr>
        <w:t xml:space="preserve"> </w:t>
      </w:r>
      <w:r w:rsidRPr="00112E27">
        <w:t>можно</w:t>
      </w:r>
      <w:r w:rsidRPr="00112E27">
        <w:rPr>
          <w:spacing w:val="-10"/>
        </w:rPr>
        <w:t xml:space="preserve"> </w:t>
      </w:r>
      <w:r w:rsidRPr="00112E27">
        <w:t>экспортировать,</w:t>
      </w:r>
      <w:r w:rsidRPr="00112E27">
        <w:rPr>
          <w:spacing w:val="-13"/>
        </w:rPr>
        <w:t xml:space="preserve"> </w:t>
      </w:r>
      <w:r w:rsidRPr="00112E27">
        <w:t>нажав</w:t>
      </w:r>
      <w:r w:rsidRPr="00112E27">
        <w:rPr>
          <w:spacing w:val="-12"/>
        </w:rPr>
        <w:t xml:space="preserve"> </w:t>
      </w:r>
      <w:r w:rsidRPr="00112E27">
        <w:t>на</w:t>
      </w:r>
      <w:r w:rsidRPr="00112E27">
        <w:rPr>
          <w:spacing w:val="-8"/>
        </w:rPr>
        <w:t xml:space="preserve"> </w:t>
      </w:r>
      <w:r w:rsidRPr="00112E27">
        <w:t>значок</w:t>
      </w:r>
      <w:r w:rsidRPr="00112E27">
        <w:rPr>
          <w:spacing w:val="-6"/>
        </w:rPr>
        <w:t xml:space="preserve"> </w:t>
      </w:r>
      <w:r w:rsidRPr="00112E27">
        <w:rPr>
          <w:color w:val="333333"/>
        </w:rPr>
        <w:t>«</w:t>
      </w:r>
      <w:r w:rsidR="00C81DCC" w:rsidRPr="00112E27">
        <w:rPr>
          <w:noProof/>
          <w:spacing w:val="1"/>
          <w:lang w:eastAsia="ru-RU"/>
        </w:rPr>
        <w:drawing>
          <wp:inline distT="0" distB="0" distL="0" distR="0" wp14:anchorId="6EB34897" wp14:editId="6EF4C1B6">
            <wp:extent cx="238125" cy="209550"/>
            <wp:effectExtent l="0" t="0" r="0" b="0"/>
            <wp:docPr id="1926383044" name="Рисунок 192638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2E27">
        <w:rPr>
          <w:color w:val="333333"/>
        </w:rPr>
        <w:t>»</w:t>
      </w:r>
      <w:r w:rsidRPr="00112E27">
        <w:t>,</w:t>
      </w:r>
      <w:r w:rsidRPr="00112E27">
        <w:rPr>
          <w:spacing w:val="-12"/>
        </w:rPr>
        <w:t xml:space="preserve"> </w:t>
      </w:r>
      <w:r w:rsidRPr="00112E27">
        <w:t>и</w:t>
      </w:r>
      <w:r w:rsidRPr="00112E27">
        <w:rPr>
          <w:spacing w:val="-11"/>
        </w:rPr>
        <w:t xml:space="preserve"> </w:t>
      </w:r>
      <w:r w:rsidRPr="00112E27">
        <w:t>вывести</w:t>
      </w:r>
      <w:r w:rsidRPr="00112E27">
        <w:rPr>
          <w:spacing w:val="-7"/>
        </w:rPr>
        <w:t xml:space="preserve"> </w:t>
      </w:r>
      <w:r w:rsidRPr="00112E27">
        <w:t>на</w:t>
      </w:r>
      <w:r w:rsidRPr="00112E27">
        <w:rPr>
          <w:spacing w:val="-8"/>
        </w:rPr>
        <w:t xml:space="preserve"> </w:t>
      </w:r>
      <w:r w:rsidRPr="00112E27">
        <w:t>печать,</w:t>
      </w:r>
      <w:r w:rsidRPr="00112E27">
        <w:rPr>
          <w:spacing w:val="-7"/>
        </w:rPr>
        <w:t xml:space="preserve"> </w:t>
      </w:r>
      <w:r w:rsidRPr="00112E27">
        <w:t>нажав</w:t>
      </w:r>
      <w:r w:rsidRPr="00112E27">
        <w:rPr>
          <w:spacing w:val="-13"/>
        </w:rPr>
        <w:t xml:space="preserve"> </w:t>
      </w:r>
      <w:r w:rsidRPr="00112E27">
        <w:t>значок</w:t>
      </w:r>
      <w:r w:rsidR="00C81DCC" w:rsidRPr="00112E27">
        <w:t xml:space="preserve"> </w:t>
      </w:r>
      <w:r w:rsidR="00F473A7" w:rsidRPr="00112E27">
        <w:rPr>
          <w:spacing w:val="-3"/>
        </w:rPr>
        <w:t>«</w:t>
      </w:r>
      <w:r w:rsidR="00F473A7" w:rsidRPr="00112E27">
        <w:rPr>
          <w:noProof/>
          <w:spacing w:val="-8"/>
          <w:lang w:eastAsia="ru-RU"/>
        </w:rPr>
        <w:drawing>
          <wp:inline distT="0" distB="0" distL="0" distR="0" wp14:anchorId="7BA1FD9E" wp14:editId="108B8239">
            <wp:extent cx="266700" cy="285750"/>
            <wp:effectExtent l="0" t="0" r="0" b="0"/>
            <wp:docPr id="2121301955" name="Рисунок 212130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3A7" w:rsidRPr="00112E27">
        <w:rPr>
          <w:spacing w:val="-3"/>
        </w:rPr>
        <w:t>»</w:t>
      </w:r>
      <w:r w:rsidRPr="00112E27">
        <w:t>.</w:t>
      </w:r>
    </w:p>
    <w:p w14:paraId="2A2E5F6C" w14:textId="150B8304" w:rsidR="004900B4" w:rsidRPr="00112E27" w:rsidRDefault="004900B4" w:rsidP="004900B4">
      <w:pPr>
        <w:pStyle w:val="gfff9"/>
      </w:pPr>
      <w:r w:rsidRPr="00112E27">
        <w:rPr>
          <w:noProof/>
          <w:lang w:eastAsia="ru-RU"/>
        </w:rPr>
        <w:drawing>
          <wp:inline distT="0" distB="0" distL="0" distR="0" wp14:anchorId="75ADEDBE" wp14:editId="7D15927F">
            <wp:extent cx="5944235" cy="4776470"/>
            <wp:effectExtent l="19050" t="19050" r="18415" b="24130"/>
            <wp:docPr id="241834714" name="Рисунок 2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34714" name="Рисунок 2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77647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3218022" w14:textId="2404BB40" w:rsidR="009A433E" w:rsidRPr="00112E27" w:rsidRDefault="00E6489F" w:rsidP="00FE49B7">
      <w:pPr>
        <w:pStyle w:val="ge"/>
      </w:pPr>
      <w:r w:rsidRPr="00112E27">
        <w:t xml:space="preserve"> </w:t>
      </w:r>
      <w:bookmarkStart w:id="63" w:name="_Ref144478189"/>
      <w:r w:rsidRPr="00112E27">
        <w:t>«Отчёты</w:t>
      </w:r>
      <w:r w:rsidRPr="00112E27">
        <w:rPr>
          <w:spacing w:val="-2"/>
        </w:rPr>
        <w:t xml:space="preserve"> </w:t>
      </w:r>
      <w:r w:rsidRPr="00112E27">
        <w:t>по</w:t>
      </w:r>
      <w:r w:rsidRPr="00112E27">
        <w:rPr>
          <w:spacing w:val="-4"/>
        </w:rPr>
        <w:t xml:space="preserve"> </w:t>
      </w:r>
      <w:r w:rsidRPr="00112E27">
        <w:t>образовательным</w:t>
      </w:r>
      <w:r w:rsidRPr="00112E27">
        <w:rPr>
          <w:spacing w:val="-7"/>
        </w:rPr>
        <w:t xml:space="preserve"> </w:t>
      </w:r>
      <w:r w:rsidRPr="00112E27">
        <w:t>организациям»</w:t>
      </w:r>
      <w:bookmarkEnd w:id="63"/>
    </w:p>
    <w:p w14:paraId="1EEDAB05" w14:textId="214D7FA1" w:rsidR="002B2C1E" w:rsidRPr="00112E27" w:rsidRDefault="002B2C1E" w:rsidP="002B2C1E">
      <w:pPr>
        <w:pStyle w:val="g30"/>
      </w:pPr>
      <w:r w:rsidRPr="00112E27">
        <w:t>Отчёт «Сведения о наполненности данными»</w:t>
      </w:r>
    </w:p>
    <w:p w14:paraId="0D01C014" w14:textId="39E54A0B" w:rsidR="009A433E" w:rsidRPr="00112E27" w:rsidRDefault="00E6489F" w:rsidP="00FE49B7">
      <w:pPr>
        <w:pStyle w:val="gfc"/>
      </w:pPr>
      <w:r w:rsidRPr="00112E27">
        <w:t xml:space="preserve">Отчёт </w:t>
      </w:r>
      <w:r w:rsidRPr="00112E27">
        <w:rPr>
          <w:bCs/>
        </w:rPr>
        <w:t xml:space="preserve">«Сведения о наполненности данными» </w:t>
      </w:r>
      <w:r w:rsidRPr="00112E27">
        <w:t>позволяет оценить наличие данных о</w:t>
      </w:r>
      <w:r w:rsidRPr="00112E27">
        <w:rPr>
          <w:spacing w:val="1"/>
        </w:rPr>
        <w:t xml:space="preserve"> </w:t>
      </w:r>
      <w:r w:rsidRPr="00112E27">
        <w:t>подведомственных</w:t>
      </w:r>
      <w:r w:rsidRPr="00112E27">
        <w:rPr>
          <w:spacing w:val="1"/>
        </w:rPr>
        <w:t xml:space="preserve"> </w:t>
      </w:r>
      <w:r w:rsidRPr="00112E27">
        <w:t>организациях</w:t>
      </w:r>
      <w:r w:rsidRPr="00112E27">
        <w:rPr>
          <w:spacing w:val="1"/>
        </w:rPr>
        <w:t xml:space="preserve"> </w:t>
      </w:r>
      <w:r w:rsidRPr="00112E27">
        <w:t>(</w:t>
      </w:r>
      <w:r w:rsidR="002B2C1E" w:rsidRPr="00112E27">
        <w:t>р</w:t>
      </w:r>
      <w:r w:rsidRPr="00112E27">
        <w:t>исунок</w:t>
      </w:r>
      <w:r w:rsidRPr="00112E27">
        <w:rPr>
          <w:spacing w:val="1"/>
        </w:rPr>
        <w:t xml:space="preserve"> </w:t>
      </w:r>
      <w:r w:rsidR="002B2C1E" w:rsidRPr="00112E27">
        <w:fldChar w:fldCharType="begin"/>
      </w:r>
      <w:r w:rsidR="002B2C1E" w:rsidRPr="00112E27">
        <w:rPr>
          <w:spacing w:val="1"/>
        </w:rPr>
        <w:instrText xml:space="preserve"> REF \* </w:instrText>
      </w:r>
      <w:r w:rsidR="002B2C1E" w:rsidRPr="00112E27">
        <w:rPr>
          <w:spacing w:val="1"/>
          <w:lang w:val="en-US"/>
        </w:rPr>
        <w:instrText>arabic</w:instrText>
      </w:r>
      <w:r w:rsidR="002B2C1E" w:rsidRPr="00112E27">
        <w:rPr>
          <w:spacing w:val="1"/>
        </w:rPr>
        <w:instrText xml:space="preserve"> _Ref144478627 \r \h </w:instrText>
      </w:r>
      <w:r w:rsidR="00112E27">
        <w:instrText xml:space="preserve"> \* MERGEFORMAT </w:instrText>
      </w:r>
      <w:r w:rsidR="002B2C1E" w:rsidRPr="00112E27">
        <w:fldChar w:fldCharType="separate"/>
      </w:r>
      <w:r w:rsidR="00407103">
        <w:rPr>
          <w:spacing w:val="1"/>
        </w:rPr>
        <w:t>10</w:t>
      </w:r>
      <w:r w:rsidR="002B2C1E" w:rsidRPr="00112E27">
        <w:fldChar w:fldCharType="end"/>
      </w:r>
      <w:r w:rsidRPr="00112E27">
        <w:t>).</w:t>
      </w:r>
      <w:r w:rsidRPr="00112E27">
        <w:rPr>
          <w:spacing w:val="1"/>
        </w:rPr>
        <w:t xml:space="preserve"> </w:t>
      </w:r>
      <w:r w:rsidRPr="00112E27">
        <w:t>Отчёт</w:t>
      </w:r>
      <w:r w:rsidRPr="00112E27">
        <w:rPr>
          <w:spacing w:val="1"/>
        </w:rPr>
        <w:t xml:space="preserve"> </w:t>
      </w:r>
      <w:r w:rsidRPr="00112E27">
        <w:t>имеет</w:t>
      </w:r>
      <w:r w:rsidRPr="00112E27">
        <w:rPr>
          <w:spacing w:val="1"/>
        </w:rPr>
        <w:t xml:space="preserve"> </w:t>
      </w:r>
      <w:r w:rsidRPr="00112E27">
        <w:t>2</w:t>
      </w:r>
      <w:r w:rsidRPr="00112E27">
        <w:rPr>
          <w:spacing w:val="1"/>
        </w:rPr>
        <w:t xml:space="preserve"> </w:t>
      </w:r>
      <w:r w:rsidRPr="00112E27">
        <w:t>формы</w:t>
      </w:r>
      <w:r w:rsidRPr="00112E27">
        <w:rPr>
          <w:spacing w:val="1"/>
        </w:rPr>
        <w:t xml:space="preserve"> </w:t>
      </w:r>
      <w:r w:rsidRPr="00112E27">
        <w:t>отображения,</w:t>
      </w:r>
      <w:r w:rsidRPr="00112E27">
        <w:rPr>
          <w:spacing w:val="1"/>
        </w:rPr>
        <w:t xml:space="preserve"> </w:t>
      </w:r>
      <w:r w:rsidRPr="00112E27">
        <w:t>выбор</w:t>
      </w:r>
      <w:r w:rsidRPr="00112E27">
        <w:rPr>
          <w:spacing w:val="1"/>
        </w:rPr>
        <w:t xml:space="preserve"> </w:t>
      </w:r>
      <w:r w:rsidRPr="00112E27">
        <w:t xml:space="preserve">необходимой формы осуществляется переключением между вкладками </w:t>
      </w:r>
      <w:r w:rsidRPr="00112E27">
        <w:rPr>
          <w:b/>
        </w:rPr>
        <w:t xml:space="preserve">ОО </w:t>
      </w:r>
      <w:r w:rsidRPr="00112E27">
        <w:t>(предоставляет</w:t>
      </w:r>
      <w:r w:rsidRPr="00112E27">
        <w:rPr>
          <w:spacing w:val="1"/>
        </w:rPr>
        <w:t xml:space="preserve"> </w:t>
      </w:r>
      <w:r w:rsidRPr="00112E27">
        <w:t xml:space="preserve">информацию о наполненности данными профилей подведомственных ОО) и </w:t>
      </w:r>
      <w:r w:rsidRPr="00112E27">
        <w:rPr>
          <w:b/>
        </w:rPr>
        <w:t>Контингент</w:t>
      </w:r>
      <w:r w:rsidRPr="00112E27">
        <w:rPr>
          <w:b/>
          <w:spacing w:val="1"/>
        </w:rPr>
        <w:t xml:space="preserve"> </w:t>
      </w:r>
      <w:r w:rsidRPr="00112E27">
        <w:rPr>
          <w:spacing w:val="-1"/>
        </w:rPr>
        <w:t>(предоставляет</w:t>
      </w:r>
      <w:r w:rsidRPr="00112E27">
        <w:rPr>
          <w:spacing w:val="-15"/>
        </w:rPr>
        <w:t xml:space="preserve"> </w:t>
      </w:r>
      <w:r w:rsidRPr="00112E27">
        <w:t>информацию</w:t>
      </w:r>
      <w:r w:rsidRPr="00112E27">
        <w:rPr>
          <w:spacing w:val="-13"/>
        </w:rPr>
        <w:t xml:space="preserve"> </w:t>
      </w:r>
      <w:r w:rsidRPr="00112E27">
        <w:t>о</w:t>
      </w:r>
      <w:r w:rsidRPr="00112E27">
        <w:rPr>
          <w:spacing w:val="-13"/>
        </w:rPr>
        <w:t xml:space="preserve"> </w:t>
      </w:r>
      <w:r w:rsidRPr="00112E27">
        <w:t>наполненности</w:t>
      </w:r>
      <w:r w:rsidRPr="00112E27">
        <w:rPr>
          <w:spacing w:val="-17"/>
        </w:rPr>
        <w:t xml:space="preserve"> </w:t>
      </w:r>
      <w:r w:rsidRPr="00112E27">
        <w:t>данными</w:t>
      </w:r>
      <w:r w:rsidRPr="00112E27">
        <w:rPr>
          <w:spacing w:val="-12"/>
        </w:rPr>
        <w:t xml:space="preserve"> </w:t>
      </w:r>
      <w:r w:rsidRPr="00112E27">
        <w:t>профилей</w:t>
      </w:r>
      <w:r w:rsidRPr="00112E27">
        <w:rPr>
          <w:spacing w:val="-12"/>
        </w:rPr>
        <w:t xml:space="preserve"> </w:t>
      </w:r>
      <w:r w:rsidRPr="00112E27">
        <w:t>участников</w:t>
      </w:r>
      <w:r w:rsidRPr="00112E27">
        <w:rPr>
          <w:spacing w:val="-13"/>
        </w:rPr>
        <w:t xml:space="preserve"> </w:t>
      </w:r>
      <w:r w:rsidRPr="00112E27">
        <w:t>ОО).</w:t>
      </w:r>
      <w:r w:rsidRPr="00112E27">
        <w:rPr>
          <w:spacing w:val="-17"/>
        </w:rPr>
        <w:t xml:space="preserve"> </w:t>
      </w:r>
      <w:r w:rsidRPr="00112E27">
        <w:t>Отчёт</w:t>
      </w:r>
      <w:r w:rsidRPr="00112E27">
        <w:rPr>
          <w:spacing w:val="-15"/>
        </w:rPr>
        <w:t xml:space="preserve"> </w:t>
      </w:r>
      <w:r w:rsidRPr="00112E27">
        <w:t>можно</w:t>
      </w:r>
      <w:r w:rsidRPr="00112E27">
        <w:rPr>
          <w:spacing w:val="-66"/>
        </w:rPr>
        <w:t xml:space="preserve"> </w:t>
      </w:r>
      <w:r w:rsidRPr="00112E27">
        <w:t>экспортировать.</w:t>
      </w:r>
      <w:r w:rsidRPr="00112E27">
        <w:rPr>
          <w:spacing w:val="-5"/>
        </w:rPr>
        <w:t xml:space="preserve"> </w:t>
      </w:r>
      <w:r w:rsidRPr="00112E27">
        <w:t>Для</w:t>
      </w:r>
      <w:r w:rsidRPr="00112E27">
        <w:rPr>
          <w:spacing w:val="-5"/>
        </w:rPr>
        <w:t xml:space="preserve"> </w:t>
      </w:r>
      <w:r w:rsidRPr="00112E27">
        <w:t>экспорта</w:t>
      </w:r>
      <w:r w:rsidRPr="00112E27">
        <w:rPr>
          <w:spacing w:val="-5"/>
        </w:rPr>
        <w:t xml:space="preserve"> </w:t>
      </w:r>
      <w:r w:rsidRPr="00112E27">
        <w:t>необходимо</w:t>
      </w:r>
      <w:r w:rsidRPr="00112E27">
        <w:rPr>
          <w:spacing w:val="-4"/>
        </w:rPr>
        <w:t xml:space="preserve"> </w:t>
      </w:r>
      <w:r w:rsidRPr="00112E27">
        <w:t>нажать</w:t>
      </w:r>
      <w:r w:rsidRPr="00112E27">
        <w:rPr>
          <w:spacing w:val="-4"/>
        </w:rPr>
        <w:t xml:space="preserve"> </w:t>
      </w:r>
      <w:r w:rsidRPr="00112E27">
        <w:t>на</w:t>
      </w:r>
      <w:r w:rsidRPr="00112E27">
        <w:rPr>
          <w:spacing w:val="-4"/>
        </w:rPr>
        <w:t xml:space="preserve"> </w:t>
      </w:r>
      <w:r w:rsidRPr="00112E27">
        <w:t>значок</w:t>
      </w:r>
      <w:r w:rsidRPr="00112E27">
        <w:rPr>
          <w:spacing w:val="-3"/>
        </w:rPr>
        <w:t xml:space="preserve"> </w:t>
      </w:r>
      <w:r w:rsidRPr="00112E27">
        <w:rPr>
          <w:noProof/>
          <w:spacing w:val="-3"/>
          <w:lang w:eastAsia="ru-RU"/>
        </w:rPr>
        <w:drawing>
          <wp:inline distT="0" distB="0" distL="0" distR="0" wp14:anchorId="506381CD" wp14:editId="14776EB7">
            <wp:extent cx="238125" cy="209550"/>
            <wp:effectExtent l="0" t="0" r="0" b="0"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2E27">
        <w:t>.</w:t>
      </w:r>
    </w:p>
    <w:p w14:paraId="0B4E710E" w14:textId="77777777" w:rsidR="009A433E" w:rsidRPr="00112E27" w:rsidRDefault="00E6489F" w:rsidP="00FE49B7">
      <w:pPr>
        <w:pStyle w:val="gfff9"/>
      </w:pPr>
      <w:r w:rsidRPr="00112E27">
        <w:rPr>
          <w:noProof/>
          <w:lang w:eastAsia="ru-RU"/>
        </w:rPr>
        <w:lastRenderedPageBreak/>
        <w:drawing>
          <wp:inline distT="0" distB="0" distL="0" distR="0" wp14:anchorId="44DF22C5" wp14:editId="71B4C9BA">
            <wp:extent cx="5638763" cy="2838354"/>
            <wp:effectExtent l="19050" t="19050" r="19685" b="19685"/>
            <wp:docPr id="2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63" cy="2838354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B389633" w14:textId="18DC6F2D" w:rsidR="009A433E" w:rsidRPr="00112E27" w:rsidRDefault="00E6489F" w:rsidP="00AB40AA">
      <w:pPr>
        <w:pStyle w:val="ge"/>
      </w:pPr>
      <w:bookmarkStart w:id="64" w:name="_Ref144478627"/>
      <w:r w:rsidRPr="00112E27">
        <w:t>Отчёт</w:t>
      </w:r>
      <w:r w:rsidRPr="00112E27">
        <w:rPr>
          <w:spacing w:val="-4"/>
        </w:rPr>
        <w:t xml:space="preserve"> </w:t>
      </w:r>
      <w:r w:rsidRPr="00112E27">
        <w:t>«Сведения</w:t>
      </w:r>
      <w:r w:rsidRPr="00112E27">
        <w:rPr>
          <w:spacing w:val="-4"/>
        </w:rPr>
        <w:t xml:space="preserve"> </w:t>
      </w:r>
      <w:r w:rsidRPr="00112E27">
        <w:t>о</w:t>
      </w:r>
      <w:r w:rsidRPr="00112E27">
        <w:rPr>
          <w:spacing w:val="-1"/>
        </w:rPr>
        <w:t xml:space="preserve"> </w:t>
      </w:r>
      <w:r w:rsidRPr="00112E27">
        <w:t>наполненности</w:t>
      </w:r>
      <w:r w:rsidRPr="00112E27">
        <w:rPr>
          <w:spacing w:val="-3"/>
        </w:rPr>
        <w:t xml:space="preserve"> </w:t>
      </w:r>
      <w:r w:rsidRPr="00112E27">
        <w:t>данными»</w:t>
      </w:r>
      <w:bookmarkEnd w:id="64"/>
    </w:p>
    <w:p w14:paraId="72CDDAE5" w14:textId="5E536C50" w:rsidR="002B2C1E" w:rsidRPr="00112E27" w:rsidRDefault="002B2C1E" w:rsidP="002B2C1E">
      <w:pPr>
        <w:pStyle w:val="g30"/>
      </w:pPr>
      <w:r w:rsidRPr="00112E27">
        <w:t>Отчёт «Активность в Дневник.ру»</w:t>
      </w:r>
    </w:p>
    <w:p w14:paraId="3C2958D3" w14:textId="50FDF39A" w:rsidR="00384352" w:rsidRPr="00112E27" w:rsidRDefault="00384352" w:rsidP="00384352">
      <w:pPr>
        <w:pStyle w:val="gfc"/>
      </w:pPr>
      <w:r w:rsidRPr="00112E27">
        <w:t xml:space="preserve">Отчёт </w:t>
      </w:r>
      <w:r w:rsidRPr="00112E27">
        <w:rPr>
          <w:b/>
        </w:rPr>
        <w:t xml:space="preserve">«Активность в Дневник.ру» </w:t>
      </w:r>
      <w:r w:rsidRPr="00112E27">
        <w:t>позволяет сотрудникам управляющей организации</w:t>
      </w:r>
      <w:r w:rsidRPr="00112E27">
        <w:rPr>
          <w:spacing w:val="1"/>
        </w:rPr>
        <w:t xml:space="preserve"> </w:t>
      </w:r>
      <w:r w:rsidRPr="00112E27">
        <w:t>получать статистические данные о количестве персон и зарегистрированных пользователей</w:t>
      </w:r>
      <w:r w:rsidRPr="00112E27">
        <w:rPr>
          <w:spacing w:val="1"/>
        </w:rPr>
        <w:t xml:space="preserve"> </w:t>
      </w:r>
      <w:r w:rsidRPr="00112E27">
        <w:t>подведомственных ОО и частоте их посещений системы Дневник.ру (</w:t>
      </w:r>
      <w:r w:rsidR="002B2C1E" w:rsidRPr="00112E27">
        <w:t>р</w:t>
      </w:r>
      <w:r w:rsidRPr="00112E27">
        <w:t xml:space="preserve">исунок </w:t>
      </w:r>
      <w:r w:rsidR="002B2C1E" w:rsidRPr="00112E27">
        <w:fldChar w:fldCharType="begin"/>
      </w:r>
      <w:r w:rsidR="002B2C1E" w:rsidRPr="00112E27">
        <w:instrText xml:space="preserve"> REF \* </w:instrText>
      </w:r>
      <w:r w:rsidR="002B2C1E" w:rsidRPr="00112E27">
        <w:rPr>
          <w:lang w:val="en-US"/>
        </w:rPr>
        <w:instrText>arabic</w:instrText>
      </w:r>
      <w:r w:rsidR="002B2C1E" w:rsidRPr="00112E27">
        <w:instrText xml:space="preserve"> _Ref144478704 \r \h </w:instrText>
      </w:r>
      <w:r w:rsidR="00112E27">
        <w:instrText xml:space="preserve"> \* MERGEFORMAT </w:instrText>
      </w:r>
      <w:r w:rsidR="002B2C1E" w:rsidRPr="00112E27">
        <w:fldChar w:fldCharType="separate"/>
      </w:r>
      <w:r w:rsidR="00407103">
        <w:t>11</w:t>
      </w:r>
      <w:r w:rsidR="002B2C1E" w:rsidRPr="00112E27">
        <w:fldChar w:fldCharType="end"/>
      </w:r>
      <w:r w:rsidRPr="00112E27">
        <w:t>). Отчёт по</w:t>
      </w:r>
      <w:r w:rsidRPr="00112E27">
        <w:rPr>
          <w:spacing w:val="1"/>
        </w:rPr>
        <w:t xml:space="preserve"> </w:t>
      </w:r>
      <w:r w:rsidRPr="00112E27">
        <w:t>отдельной образовательной организации содержит подробную статистическую информацию о</w:t>
      </w:r>
      <w:r w:rsidRPr="00112E27">
        <w:rPr>
          <w:spacing w:val="1"/>
        </w:rPr>
        <w:t xml:space="preserve"> </w:t>
      </w:r>
      <w:r w:rsidRPr="00112E27">
        <w:t>пользовательской активности. Отчёт имеет 2 формы отображения. Выбор одной из которых</w:t>
      </w:r>
      <w:r w:rsidRPr="00112E27">
        <w:rPr>
          <w:spacing w:val="1"/>
        </w:rPr>
        <w:t xml:space="preserve"> </w:t>
      </w:r>
      <w:r w:rsidRPr="00112E27">
        <w:t>осуществляется</w:t>
      </w:r>
      <w:r w:rsidRPr="00112E27">
        <w:rPr>
          <w:spacing w:val="-6"/>
        </w:rPr>
        <w:t xml:space="preserve"> </w:t>
      </w:r>
      <w:r w:rsidRPr="00112E27">
        <w:t>переключением</w:t>
      </w:r>
      <w:r w:rsidRPr="00112E27">
        <w:rPr>
          <w:spacing w:val="-11"/>
        </w:rPr>
        <w:t xml:space="preserve"> </w:t>
      </w:r>
      <w:r w:rsidRPr="00112E27">
        <w:t>между</w:t>
      </w:r>
      <w:r w:rsidRPr="00112E27">
        <w:rPr>
          <w:spacing w:val="-7"/>
        </w:rPr>
        <w:t xml:space="preserve"> </w:t>
      </w:r>
      <w:r w:rsidRPr="00112E27">
        <w:t>вкладками</w:t>
      </w:r>
      <w:r w:rsidRPr="00112E27">
        <w:rPr>
          <w:spacing w:val="-10"/>
        </w:rPr>
        <w:t xml:space="preserve"> </w:t>
      </w:r>
      <w:r w:rsidRPr="00112E27">
        <w:rPr>
          <w:b/>
        </w:rPr>
        <w:t>По</w:t>
      </w:r>
      <w:r w:rsidRPr="00112E27">
        <w:rPr>
          <w:b/>
          <w:spacing w:val="-7"/>
        </w:rPr>
        <w:t xml:space="preserve"> </w:t>
      </w:r>
      <w:r w:rsidRPr="00112E27">
        <w:rPr>
          <w:b/>
        </w:rPr>
        <w:t>МОУО</w:t>
      </w:r>
      <w:r w:rsidRPr="00112E27">
        <w:rPr>
          <w:b/>
          <w:spacing w:val="-4"/>
        </w:rPr>
        <w:t xml:space="preserve"> </w:t>
      </w:r>
      <w:r w:rsidRPr="00112E27">
        <w:t>и</w:t>
      </w:r>
      <w:r w:rsidRPr="00112E27">
        <w:rPr>
          <w:spacing w:val="-4"/>
        </w:rPr>
        <w:t xml:space="preserve"> </w:t>
      </w:r>
      <w:r w:rsidRPr="00112E27">
        <w:rPr>
          <w:b/>
        </w:rPr>
        <w:t>По</w:t>
      </w:r>
      <w:r w:rsidRPr="00112E27">
        <w:rPr>
          <w:b/>
          <w:spacing w:val="-10"/>
        </w:rPr>
        <w:t xml:space="preserve"> </w:t>
      </w:r>
      <w:r w:rsidRPr="00112E27">
        <w:rPr>
          <w:b/>
        </w:rPr>
        <w:t>всем</w:t>
      </w:r>
      <w:r w:rsidRPr="00112E27">
        <w:rPr>
          <w:b/>
          <w:spacing w:val="-9"/>
        </w:rPr>
        <w:t xml:space="preserve"> </w:t>
      </w:r>
      <w:r w:rsidRPr="00112E27">
        <w:rPr>
          <w:b/>
        </w:rPr>
        <w:t>ОУ</w:t>
      </w:r>
      <w:r w:rsidRPr="00112E27">
        <w:t>.</w:t>
      </w:r>
      <w:r w:rsidRPr="00112E27">
        <w:rPr>
          <w:spacing w:val="-7"/>
        </w:rPr>
        <w:t xml:space="preserve"> </w:t>
      </w:r>
      <w:r w:rsidRPr="00112E27">
        <w:t>Отчёт</w:t>
      </w:r>
      <w:r w:rsidRPr="00112E27">
        <w:rPr>
          <w:spacing w:val="-7"/>
        </w:rPr>
        <w:t xml:space="preserve"> </w:t>
      </w:r>
      <w:r w:rsidRPr="00112E27">
        <w:t>можно</w:t>
      </w:r>
      <w:r w:rsidRPr="00112E27">
        <w:rPr>
          <w:spacing w:val="-66"/>
        </w:rPr>
        <w:t xml:space="preserve"> </w:t>
      </w:r>
      <w:r w:rsidRPr="00112E27">
        <w:t>экспортировать,</w:t>
      </w:r>
      <w:r w:rsidRPr="00112E27">
        <w:rPr>
          <w:spacing w:val="-3"/>
        </w:rPr>
        <w:t xml:space="preserve"> </w:t>
      </w:r>
      <w:r w:rsidRPr="00112E27">
        <w:t>нажав</w:t>
      </w:r>
      <w:r w:rsidRPr="00112E27">
        <w:rPr>
          <w:spacing w:val="-4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значок</w:t>
      </w:r>
      <w:r w:rsidRPr="00112E27">
        <w:rPr>
          <w:spacing w:val="-2"/>
        </w:rPr>
        <w:t xml:space="preserve"> </w:t>
      </w:r>
      <w:r w:rsidRPr="00112E27">
        <w:rPr>
          <w:color w:val="333333"/>
        </w:rPr>
        <w:t>«</w:t>
      </w:r>
      <w:r w:rsidR="002B2C1E" w:rsidRPr="00112E27">
        <w:rPr>
          <w:noProof/>
          <w:spacing w:val="-3"/>
          <w:lang w:eastAsia="ru-RU"/>
        </w:rPr>
        <w:drawing>
          <wp:inline distT="0" distB="0" distL="0" distR="0" wp14:anchorId="1FF7711D" wp14:editId="72BB1C9B">
            <wp:extent cx="238125" cy="209550"/>
            <wp:effectExtent l="0" t="0" r="0" b="0"/>
            <wp:docPr id="1849865025" name="Рисунок 184986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2E27">
        <w:rPr>
          <w:color w:val="333333"/>
        </w:rPr>
        <w:t>»</w:t>
      </w:r>
      <w:r w:rsidRPr="00112E27">
        <w:t>,</w:t>
      </w:r>
      <w:r w:rsidRPr="00112E27">
        <w:rPr>
          <w:spacing w:val="-3"/>
        </w:rPr>
        <w:t xml:space="preserve"> </w:t>
      </w:r>
      <w:r w:rsidRPr="00112E27">
        <w:t>и</w:t>
      </w:r>
      <w:r w:rsidRPr="00112E27">
        <w:rPr>
          <w:spacing w:val="-3"/>
        </w:rPr>
        <w:t xml:space="preserve"> </w:t>
      </w:r>
      <w:r w:rsidRPr="00112E27">
        <w:t>вывести</w:t>
      </w:r>
      <w:r w:rsidRPr="00112E27">
        <w:rPr>
          <w:spacing w:val="-3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печать,</w:t>
      </w:r>
      <w:r w:rsidRPr="00112E27">
        <w:rPr>
          <w:spacing w:val="-3"/>
        </w:rPr>
        <w:t xml:space="preserve"> </w:t>
      </w:r>
      <w:r w:rsidRPr="00112E27">
        <w:t>нажав</w:t>
      </w:r>
      <w:r w:rsidRPr="00112E27">
        <w:rPr>
          <w:spacing w:val="-4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значок</w:t>
      </w:r>
      <w:r w:rsidRPr="00112E27">
        <w:rPr>
          <w:spacing w:val="-2"/>
        </w:rPr>
        <w:t xml:space="preserve"> </w:t>
      </w:r>
      <w:r w:rsidR="00F473A7" w:rsidRPr="00112E27">
        <w:rPr>
          <w:spacing w:val="-3"/>
        </w:rPr>
        <w:t>«</w:t>
      </w:r>
      <w:r w:rsidR="00F473A7" w:rsidRPr="00112E27">
        <w:rPr>
          <w:noProof/>
          <w:spacing w:val="-8"/>
          <w:lang w:eastAsia="ru-RU"/>
        </w:rPr>
        <w:drawing>
          <wp:inline distT="0" distB="0" distL="0" distR="0" wp14:anchorId="506C7E9E" wp14:editId="6D4248F7">
            <wp:extent cx="266700" cy="285750"/>
            <wp:effectExtent l="0" t="0" r="0" b="0"/>
            <wp:docPr id="772033161" name="Рисунок 77203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3A7" w:rsidRPr="00112E27">
        <w:rPr>
          <w:spacing w:val="-3"/>
        </w:rPr>
        <w:t>»</w:t>
      </w:r>
      <w:r w:rsidRPr="00112E27">
        <w:t>.</w:t>
      </w:r>
    </w:p>
    <w:p w14:paraId="3CFAECFA" w14:textId="01FECA0D" w:rsidR="00AB40AA" w:rsidRPr="00112E27" w:rsidRDefault="004900B4" w:rsidP="004900B4">
      <w:pPr>
        <w:pStyle w:val="gfff9"/>
      </w:pPr>
      <w:r w:rsidRPr="00112E27">
        <w:rPr>
          <w:noProof/>
          <w:lang w:eastAsia="ru-RU"/>
        </w:rPr>
        <w:lastRenderedPageBreak/>
        <w:drawing>
          <wp:inline distT="0" distB="0" distL="0" distR="0" wp14:anchorId="6FBCCD64" wp14:editId="49F974B3">
            <wp:extent cx="5944235" cy="3556000"/>
            <wp:effectExtent l="19050" t="19050" r="18415" b="25400"/>
            <wp:docPr id="1784497428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497428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55600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215CCF7" w14:textId="24CACD51" w:rsidR="00AB40AA" w:rsidRPr="00112E27" w:rsidRDefault="00AB40AA" w:rsidP="00AB40AA">
      <w:pPr>
        <w:pStyle w:val="ge"/>
      </w:pPr>
      <w:bookmarkStart w:id="65" w:name="_Ref144478704"/>
      <w:r w:rsidRPr="00112E27">
        <w:t>Отчёт</w:t>
      </w:r>
      <w:r w:rsidRPr="00112E27">
        <w:rPr>
          <w:spacing w:val="-3"/>
        </w:rPr>
        <w:t xml:space="preserve"> </w:t>
      </w:r>
      <w:r w:rsidRPr="00112E27">
        <w:t>«Активность</w:t>
      </w:r>
      <w:r w:rsidRPr="00112E27">
        <w:rPr>
          <w:spacing w:val="-4"/>
        </w:rPr>
        <w:t xml:space="preserve"> </w:t>
      </w:r>
      <w:r w:rsidRPr="00112E27">
        <w:t>в</w:t>
      </w:r>
      <w:r w:rsidRPr="00112E27">
        <w:rPr>
          <w:spacing w:val="-3"/>
        </w:rPr>
        <w:t xml:space="preserve"> </w:t>
      </w:r>
      <w:r w:rsidRPr="00112E27">
        <w:t>Дневник.ру</w:t>
      </w:r>
      <w:bookmarkEnd w:id="65"/>
    </w:p>
    <w:p w14:paraId="30BBC18E" w14:textId="6A122D79" w:rsidR="003D2901" w:rsidRPr="00112E27" w:rsidRDefault="000B455B" w:rsidP="000B455B">
      <w:pPr>
        <w:pStyle w:val="g30"/>
      </w:pPr>
      <w:r w:rsidRPr="00112E27">
        <w:t>Отчёт «Профессии и специальности в ПОО»</w:t>
      </w:r>
    </w:p>
    <w:p w14:paraId="73CB090F" w14:textId="6785EA45" w:rsidR="000B455B" w:rsidRPr="00112E27" w:rsidRDefault="000B455B" w:rsidP="000B455B">
      <w:pPr>
        <w:pStyle w:val="gfc"/>
      </w:pPr>
      <w:r w:rsidRPr="00112E27">
        <w:rPr>
          <w:bCs/>
        </w:rPr>
        <w:t>Отчёт «Профессии и специальности в ПОО»</w:t>
      </w:r>
      <w:r w:rsidRPr="00112E27">
        <w:rPr>
          <w:b/>
          <w:spacing w:val="1"/>
        </w:rPr>
        <w:t xml:space="preserve"> </w:t>
      </w:r>
      <w:r w:rsidRPr="00112E27">
        <w:t>позволяет получать статистические</w:t>
      </w:r>
      <w:r w:rsidRPr="00112E27">
        <w:rPr>
          <w:spacing w:val="1"/>
        </w:rPr>
        <w:t xml:space="preserve"> </w:t>
      </w:r>
      <w:r w:rsidRPr="00112E27">
        <w:t>данные</w:t>
      </w:r>
      <w:r w:rsidRPr="00112E27">
        <w:rPr>
          <w:spacing w:val="1"/>
        </w:rPr>
        <w:t xml:space="preserve"> </w:t>
      </w:r>
      <w:r w:rsidRPr="00112E27">
        <w:t>о</w:t>
      </w:r>
      <w:r w:rsidRPr="00112E27">
        <w:rPr>
          <w:spacing w:val="1"/>
        </w:rPr>
        <w:t xml:space="preserve"> </w:t>
      </w:r>
      <w:r w:rsidRPr="00112E27">
        <w:t>количестве</w:t>
      </w:r>
      <w:r w:rsidRPr="00112E27">
        <w:rPr>
          <w:spacing w:val="1"/>
        </w:rPr>
        <w:t xml:space="preserve"> </w:t>
      </w:r>
      <w:r w:rsidRPr="00112E27">
        <w:t>персон</w:t>
      </w:r>
      <w:r w:rsidRPr="00112E27">
        <w:rPr>
          <w:spacing w:val="1"/>
        </w:rPr>
        <w:t xml:space="preserve"> </w:t>
      </w:r>
      <w:r w:rsidRPr="00112E27">
        <w:t>и</w:t>
      </w:r>
      <w:r w:rsidRPr="00112E27">
        <w:rPr>
          <w:spacing w:val="1"/>
        </w:rPr>
        <w:t xml:space="preserve"> </w:t>
      </w:r>
      <w:r w:rsidRPr="00112E27">
        <w:t>их</w:t>
      </w:r>
      <w:r w:rsidRPr="00112E27">
        <w:rPr>
          <w:spacing w:val="1"/>
        </w:rPr>
        <w:t xml:space="preserve"> </w:t>
      </w:r>
      <w:r w:rsidRPr="00112E27">
        <w:t>специальностях</w:t>
      </w:r>
      <w:r w:rsidRPr="00112E27">
        <w:rPr>
          <w:spacing w:val="1"/>
        </w:rPr>
        <w:t xml:space="preserve"> </w:t>
      </w:r>
      <w:r w:rsidRPr="00112E27">
        <w:t>или</w:t>
      </w:r>
      <w:r w:rsidRPr="00112E27">
        <w:rPr>
          <w:spacing w:val="1"/>
        </w:rPr>
        <w:t xml:space="preserve"> </w:t>
      </w:r>
      <w:r w:rsidRPr="00112E27">
        <w:t>профессиях</w:t>
      </w:r>
      <w:r w:rsidRPr="00112E27">
        <w:rPr>
          <w:spacing w:val="1"/>
        </w:rPr>
        <w:t xml:space="preserve"> </w:t>
      </w:r>
      <w:r w:rsidRPr="00112E27">
        <w:t>в</w:t>
      </w:r>
      <w:r w:rsidRPr="00112E27">
        <w:rPr>
          <w:spacing w:val="1"/>
        </w:rPr>
        <w:t xml:space="preserve"> </w:t>
      </w:r>
      <w:r w:rsidRPr="00112E27">
        <w:t>подведомственных</w:t>
      </w:r>
      <w:r w:rsidRPr="00112E27">
        <w:rPr>
          <w:spacing w:val="1"/>
        </w:rPr>
        <w:t xml:space="preserve"> </w:t>
      </w:r>
      <w:r w:rsidRPr="00112E27">
        <w:t>профессиональных</w:t>
      </w:r>
      <w:r w:rsidRPr="00112E27">
        <w:rPr>
          <w:spacing w:val="1"/>
        </w:rPr>
        <w:t xml:space="preserve"> </w:t>
      </w:r>
      <w:r w:rsidRPr="00112E27">
        <w:t>образовательных</w:t>
      </w:r>
      <w:r w:rsidRPr="00112E27">
        <w:rPr>
          <w:spacing w:val="1"/>
        </w:rPr>
        <w:t xml:space="preserve"> </w:t>
      </w:r>
      <w:r w:rsidRPr="00112E27">
        <w:t>организациях.</w:t>
      </w:r>
      <w:r w:rsidRPr="00112E27">
        <w:rPr>
          <w:spacing w:val="1"/>
        </w:rPr>
        <w:t xml:space="preserve"> </w:t>
      </w:r>
      <w:r w:rsidRPr="00112E27">
        <w:t>Существует</w:t>
      </w:r>
      <w:r w:rsidRPr="00112E27">
        <w:rPr>
          <w:spacing w:val="1"/>
        </w:rPr>
        <w:t xml:space="preserve"> </w:t>
      </w:r>
      <w:r w:rsidRPr="00112E27">
        <w:t>возможность</w:t>
      </w:r>
      <w:r w:rsidRPr="00112E27">
        <w:rPr>
          <w:spacing w:val="1"/>
        </w:rPr>
        <w:t xml:space="preserve"> </w:t>
      </w:r>
      <w:r w:rsidRPr="00112E27">
        <w:t>настройки</w:t>
      </w:r>
      <w:r w:rsidRPr="00112E27">
        <w:rPr>
          <w:spacing w:val="1"/>
        </w:rPr>
        <w:t xml:space="preserve"> </w:t>
      </w:r>
      <w:r w:rsidRPr="00112E27">
        <w:t>просмотра</w:t>
      </w:r>
      <w:r w:rsidRPr="00112E27">
        <w:rPr>
          <w:spacing w:val="-4"/>
        </w:rPr>
        <w:t xml:space="preserve"> </w:t>
      </w:r>
      <w:r w:rsidRPr="00112E27">
        <w:t>по</w:t>
      </w:r>
      <w:r w:rsidRPr="00112E27">
        <w:rPr>
          <w:spacing w:val="3"/>
        </w:rPr>
        <w:t xml:space="preserve"> </w:t>
      </w:r>
      <w:r w:rsidRPr="00112E27">
        <w:t>разным</w:t>
      </w:r>
      <w:r w:rsidRPr="00112E27">
        <w:rPr>
          <w:spacing w:val="-4"/>
        </w:rPr>
        <w:t xml:space="preserve"> </w:t>
      </w:r>
      <w:r w:rsidRPr="00112E27">
        <w:t>параметрам</w:t>
      </w:r>
      <w:r w:rsidRPr="00112E27">
        <w:rPr>
          <w:spacing w:val="-4"/>
        </w:rPr>
        <w:t xml:space="preserve"> </w:t>
      </w:r>
      <w:r w:rsidRPr="00112E27">
        <w:t>(рисунок</w:t>
      </w:r>
      <w:r w:rsidRPr="00112E27">
        <w:rPr>
          <w:spacing w:val="-2"/>
        </w:rPr>
        <w:t xml:space="preserve"> </w:t>
      </w:r>
      <w:r w:rsidRPr="00112E27">
        <w:fldChar w:fldCharType="begin"/>
      </w:r>
      <w:r w:rsidRPr="00112E27">
        <w:rPr>
          <w:spacing w:val="-2"/>
        </w:rPr>
        <w:instrText xml:space="preserve"> REF \* </w:instrText>
      </w:r>
      <w:r w:rsidRPr="00112E27">
        <w:rPr>
          <w:spacing w:val="-2"/>
          <w:lang w:val="en-US"/>
        </w:rPr>
        <w:instrText xml:space="preserve">arabic </w:instrText>
      </w:r>
      <w:r w:rsidRPr="00112E27">
        <w:rPr>
          <w:spacing w:val="-2"/>
        </w:rPr>
        <w:instrText xml:space="preserve">_Ref144479479 \r \h </w:instrText>
      </w:r>
      <w:r w:rsidR="00112E27">
        <w:instrText xml:space="preserve"> \* MERGEFORMAT </w:instrText>
      </w:r>
      <w:r w:rsidRPr="00112E27">
        <w:fldChar w:fldCharType="separate"/>
      </w:r>
      <w:r w:rsidR="00407103">
        <w:rPr>
          <w:spacing w:val="-2"/>
        </w:rPr>
        <w:t>12</w:t>
      </w:r>
      <w:r w:rsidRPr="00112E27">
        <w:fldChar w:fldCharType="end"/>
      </w:r>
      <w:r w:rsidRPr="00112E27">
        <w:t>).</w:t>
      </w:r>
    </w:p>
    <w:p w14:paraId="3BA106B0" w14:textId="6C7EF22E" w:rsidR="000B455B" w:rsidRPr="00112E27" w:rsidRDefault="00136B3E" w:rsidP="00136B3E">
      <w:pPr>
        <w:pStyle w:val="gfff9"/>
        <w:rPr>
          <w:b/>
        </w:rPr>
      </w:pPr>
      <w:r w:rsidRPr="00112E27">
        <w:rPr>
          <w:noProof/>
          <w:lang w:eastAsia="ru-RU"/>
        </w:rPr>
        <w:lastRenderedPageBreak/>
        <w:drawing>
          <wp:inline distT="0" distB="0" distL="0" distR="0" wp14:anchorId="5897D910" wp14:editId="2D77EAFF">
            <wp:extent cx="5944235" cy="3476625"/>
            <wp:effectExtent l="19050" t="19050" r="18415" b="28575"/>
            <wp:docPr id="1080605006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05006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47662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09ECF3B" w14:textId="3C181A1B" w:rsidR="003D2901" w:rsidRPr="00112E27" w:rsidRDefault="003D2901" w:rsidP="000B455B">
      <w:pPr>
        <w:pStyle w:val="ge"/>
      </w:pPr>
      <w:bookmarkStart w:id="66" w:name="_Ref144479479"/>
      <w:r w:rsidRPr="00112E27">
        <w:t>Профессии</w:t>
      </w:r>
      <w:r w:rsidRPr="00112E27">
        <w:rPr>
          <w:spacing w:val="-4"/>
        </w:rPr>
        <w:t xml:space="preserve"> </w:t>
      </w:r>
      <w:r w:rsidRPr="00112E27">
        <w:t>и специальности</w:t>
      </w:r>
      <w:r w:rsidRPr="00112E27">
        <w:rPr>
          <w:spacing w:val="-4"/>
        </w:rPr>
        <w:t xml:space="preserve"> </w:t>
      </w:r>
      <w:r w:rsidRPr="00112E27">
        <w:t>в</w:t>
      </w:r>
      <w:r w:rsidRPr="00112E27">
        <w:rPr>
          <w:spacing w:val="-4"/>
        </w:rPr>
        <w:t xml:space="preserve"> </w:t>
      </w:r>
      <w:r w:rsidRPr="00112E27">
        <w:t>ПОО</w:t>
      </w:r>
      <w:bookmarkEnd w:id="66"/>
    </w:p>
    <w:p w14:paraId="463BBFC9" w14:textId="40AC14B2" w:rsidR="004A4929" w:rsidRPr="00112E27" w:rsidRDefault="004A4929" w:rsidP="002851B4">
      <w:pPr>
        <w:pStyle w:val="g30"/>
      </w:pPr>
      <w:r w:rsidRPr="00112E27">
        <w:lastRenderedPageBreak/>
        <w:t>Отчёт «Статистика по авторизации через ЕСИА»</w:t>
      </w:r>
    </w:p>
    <w:p w14:paraId="1EBEFEFD" w14:textId="5976C181" w:rsidR="004A4929" w:rsidRPr="00112E27" w:rsidRDefault="004A4929" w:rsidP="004A4929">
      <w:pPr>
        <w:pStyle w:val="gff4"/>
      </w:pPr>
      <w:r w:rsidRPr="00112E27">
        <w:t xml:space="preserve">Отчет содержит информацию о количестве пользователей, выполняющих вход через ЕСИА (рисунок </w:t>
      </w:r>
      <w:r w:rsidRPr="00112E27">
        <w:fldChar w:fldCharType="begin"/>
      </w:r>
      <w:r w:rsidRPr="00112E27">
        <w:instrText xml:space="preserve"> REF \* </w:instrText>
      </w:r>
      <w:r w:rsidRPr="00112E27">
        <w:rPr>
          <w:lang w:val="en-US"/>
        </w:rPr>
        <w:instrText>arabic</w:instrText>
      </w:r>
      <w:r w:rsidRPr="00112E27">
        <w:instrText xml:space="preserve"> _Ref144568757 \r \h  \* MERGEFORMAT </w:instrText>
      </w:r>
      <w:r w:rsidRPr="00112E27">
        <w:fldChar w:fldCharType="separate"/>
      </w:r>
      <w:r w:rsidR="00407103">
        <w:t>13</w:t>
      </w:r>
      <w:r w:rsidRPr="00112E27">
        <w:fldChar w:fldCharType="end"/>
      </w:r>
      <w:r w:rsidRPr="00112E27">
        <w:t>).</w:t>
      </w:r>
    </w:p>
    <w:p w14:paraId="2B69EF0C" w14:textId="58A11710" w:rsidR="004A4929" w:rsidRPr="00112E27" w:rsidRDefault="004A4929" w:rsidP="004A4929">
      <w:pPr>
        <w:pStyle w:val="gfff9"/>
      </w:pPr>
      <w:r w:rsidRPr="00112E27">
        <w:rPr>
          <w:noProof/>
          <w:lang w:eastAsia="ru-RU"/>
        </w:rPr>
        <w:drawing>
          <wp:inline distT="0" distB="0" distL="0" distR="0" wp14:anchorId="36FEB5A0" wp14:editId="0B34C5A2">
            <wp:extent cx="5944235" cy="5180330"/>
            <wp:effectExtent l="19050" t="19050" r="18415" b="20320"/>
            <wp:docPr id="1549685838" name="Рисунок 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85838" name="Рисунок 1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518033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F1CDEA7" w14:textId="5EE7786B" w:rsidR="004A4929" w:rsidRPr="00112E27" w:rsidRDefault="004A4929" w:rsidP="004A4929">
      <w:pPr>
        <w:pStyle w:val="ge"/>
      </w:pPr>
      <w:bookmarkStart w:id="67" w:name="_Ref144568757"/>
      <w:r w:rsidRPr="00112E27">
        <w:t>Статистика по авторизации через ЕСИА</w:t>
      </w:r>
      <w:bookmarkEnd w:id="67"/>
    </w:p>
    <w:p w14:paraId="3D09DFD9" w14:textId="2048FEF6" w:rsidR="002851B4" w:rsidRPr="00112E27" w:rsidRDefault="002851B4" w:rsidP="002851B4">
      <w:pPr>
        <w:pStyle w:val="g30"/>
      </w:pPr>
      <w:r w:rsidRPr="00112E27">
        <w:t>Отчёт</w:t>
      </w:r>
      <w:r w:rsidRPr="00112E27">
        <w:rPr>
          <w:spacing w:val="-5"/>
        </w:rPr>
        <w:t xml:space="preserve"> </w:t>
      </w:r>
      <w:r w:rsidRPr="00112E27">
        <w:t>«Медалисты»</w:t>
      </w:r>
    </w:p>
    <w:p w14:paraId="6938745F" w14:textId="7103826D" w:rsidR="009A433E" w:rsidRPr="00112E27" w:rsidRDefault="00E6489F" w:rsidP="00AB40AA">
      <w:pPr>
        <w:pStyle w:val="gfc"/>
        <w:rPr>
          <w:bCs/>
        </w:rPr>
      </w:pPr>
      <w:r w:rsidRPr="00112E27">
        <w:t>Отчёт</w:t>
      </w:r>
      <w:r w:rsidRPr="00112E27">
        <w:rPr>
          <w:spacing w:val="-5"/>
        </w:rPr>
        <w:t xml:space="preserve"> </w:t>
      </w:r>
      <w:r w:rsidRPr="00112E27">
        <w:t>«Медалисты»</w:t>
      </w:r>
      <w:r w:rsidRPr="00112E27">
        <w:rPr>
          <w:spacing w:val="-6"/>
        </w:rPr>
        <w:t xml:space="preserve"> </w:t>
      </w:r>
      <w:r w:rsidRPr="00112E27">
        <w:t>заполняется</w:t>
      </w:r>
      <w:r w:rsidRPr="00112E27">
        <w:rPr>
          <w:spacing w:val="-4"/>
        </w:rPr>
        <w:t xml:space="preserve"> </w:t>
      </w:r>
      <w:r w:rsidRPr="00112E27">
        <w:rPr>
          <w:bCs/>
        </w:rPr>
        <w:t>автоматически</w:t>
      </w:r>
      <w:r w:rsidRPr="00112E27">
        <w:rPr>
          <w:bCs/>
          <w:spacing w:val="-1"/>
        </w:rPr>
        <w:t xml:space="preserve"> </w:t>
      </w:r>
      <w:r w:rsidRPr="00112E27">
        <w:rPr>
          <w:bCs/>
        </w:rPr>
        <w:t>и</w:t>
      </w:r>
      <w:r w:rsidRPr="00112E27">
        <w:rPr>
          <w:bCs/>
          <w:spacing w:val="-2"/>
        </w:rPr>
        <w:t xml:space="preserve"> </w:t>
      </w:r>
      <w:r w:rsidRPr="00112E27">
        <w:rPr>
          <w:bCs/>
        </w:rPr>
        <w:t>служит</w:t>
      </w:r>
      <w:r w:rsidRPr="00112E27">
        <w:rPr>
          <w:bCs/>
          <w:spacing w:val="-5"/>
        </w:rPr>
        <w:t xml:space="preserve"> </w:t>
      </w:r>
      <w:r w:rsidRPr="00112E27">
        <w:rPr>
          <w:bCs/>
        </w:rPr>
        <w:t>для</w:t>
      </w:r>
      <w:r w:rsidRPr="00112E27">
        <w:rPr>
          <w:bCs/>
          <w:spacing w:val="-3"/>
        </w:rPr>
        <w:t xml:space="preserve"> </w:t>
      </w:r>
      <w:r w:rsidRPr="00112E27">
        <w:rPr>
          <w:bCs/>
        </w:rPr>
        <w:t>отображения</w:t>
      </w:r>
      <w:r w:rsidRPr="00112E27">
        <w:rPr>
          <w:bCs/>
          <w:spacing w:val="-3"/>
        </w:rPr>
        <w:t xml:space="preserve"> </w:t>
      </w:r>
      <w:r w:rsidRPr="00112E27">
        <w:rPr>
          <w:bCs/>
        </w:rPr>
        <w:t>данных</w:t>
      </w:r>
      <w:r w:rsidRPr="00112E27">
        <w:rPr>
          <w:bCs/>
          <w:spacing w:val="-2"/>
        </w:rPr>
        <w:t xml:space="preserve"> </w:t>
      </w:r>
      <w:r w:rsidRPr="00112E27">
        <w:rPr>
          <w:bCs/>
        </w:rPr>
        <w:t>о</w:t>
      </w:r>
      <w:r w:rsidR="004A4929" w:rsidRPr="00112E27">
        <w:rPr>
          <w:bCs/>
        </w:rPr>
        <w:t xml:space="preserve"> </w:t>
      </w:r>
      <w:r w:rsidRPr="00112E27">
        <w:rPr>
          <w:bCs/>
          <w:spacing w:val="-66"/>
        </w:rPr>
        <w:t xml:space="preserve"> </w:t>
      </w:r>
      <w:r w:rsidRPr="00112E27">
        <w:rPr>
          <w:bCs/>
        </w:rPr>
        <w:t>медалистах,</w:t>
      </w:r>
      <w:r w:rsidRPr="00112E27">
        <w:rPr>
          <w:bCs/>
          <w:spacing w:val="-3"/>
        </w:rPr>
        <w:t xml:space="preserve"> </w:t>
      </w:r>
      <w:r w:rsidRPr="00112E27">
        <w:rPr>
          <w:bCs/>
        </w:rPr>
        <w:t>полученных</w:t>
      </w:r>
      <w:r w:rsidRPr="00112E27">
        <w:rPr>
          <w:bCs/>
          <w:spacing w:val="-1"/>
        </w:rPr>
        <w:t xml:space="preserve"> </w:t>
      </w:r>
      <w:r w:rsidRPr="00112E27">
        <w:rPr>
          <w:bCs/>
        </w:rPr>
        <w:t>из</w:t>
      </w:r>
      <w:r w:rsidRPr="00112E27">
        <w:rPr>
          <w:bCs/>
          <w:spacing w:val="-3"/>
        </w:rPr>
        <w:t xml:space="preserve"> </w:t>
      </w:r>
      <w:r w:rsidRPr="00112E27">
        <w:rPr>
          <w:bCs/>
        </w:rPr>
        <w:t>образовательных</w:t>
      </w:r>
      <w:r w:rsidRPr="00112E27">
        <w:rPr>
          <w:bCs/>
          <w:spacing w:val="-1"/>
        </w:rPr>
        <w:t xml:space="preserve"> </w:t>
      </w:r>
      <w:r w:rsidRPr="00112E27">
        <w:rPr>
          <w:bCs/>
        </w:rPr>
        <w:t>организаций.</w:t>
      </w:r>
    </w:p>
    <w:p w14:paraId="35D54E82" w14:textId="77777777" w:rsidR="009A433E" w:rsidRPr="00112E27" w:rsidRDefault="00E6489F" w:rsidP="00AB40AA">
      <w:pPr>
        <w:pStyle w:val="gff4"/>
        <w:rPr>
          <w:bCs/>
        </w:rPr>
      </w:pPr>
      <w:r w:rsidRPr="00112E27">
        <w:rPr>
          <w:bCs/>
        </w:rPr>
        <w:t>Отчёт</w:t>
      </w:r>
      <w:r w:rsidRPr="00112E27">
        <w:rPr>
          <w:bCs/>
          <w:spacing w:val="-3"/>
        </w:rPr>
        <w:t xml:space="preserve"> </w:t>
      </w:r>
      <w:r w:rsidRPr="00112E27">
        <w:rPr>
          <w:bCs/>
        </w:rPr>
        <w:t>отображается</w:t>
      </w:r>
      <w:r w:rsidRPr="00112E27">
        <w:rPr>
          <w:bCs/>
          <w:spacing w:val="-4"/>
        </w:rPr>
        <w:t xml:space="preserve"> </w:t>
      </w:r>
      <w:r w:rsidRPr="00112E27">
        <w:rPr>
          <w:bCs/>
        </w:rPr>
        <w:t>в</w:t>
      </w:r>
      <w:r w:rsidRPr="00112E27">
        <w:rPr>
          <w:bCs/>
          <w:spacing w:val="-2"/>
        </w:rPr>
        <w:t xml:space="preserve"> </w:t>
      </w:r>
      <w:r w:rsidRPr="00112E27">
        <w:rPr>
          <w:bCs/>
        </w:rPr>
        <w:t>виде</w:t>
      </w:r>
      <w:r w:rsidRPr="00112E27">
        <w:rPr>
          <w:bCs/>
          <w:spacing w:val="-3"/>
        </w:rPr>
        <w:t xml:space="preserve"> </w:t>
      </w:r>
      <w:r w:rsidRPr="00112E27">
        <w:rPr>
          <w:bCs/>
        </w:rPr>
        <w:t>таблицы,</w:t>
      </w:r>
      <w:r w:rsidRPr="00112E27">
        <w:rPr>
          <w:bCs/>
          <w:spacing w:val="-3"/>
        </w:rPr>
        <w:t xml:space="preserve"> </w:t>
      </w:r>
      <w:r w:rsidRPr="00112E27">
        <w:rPr>
          <w:bCs/>
        </w:rPr>
        <w:t>содержащей</w:t>
      </w:r>
      <w:r w:rsidRPr="00112E27">
        <w:rPr>
          <w:bCs/>
          <w:spacing w:val="-2"/>
        </w:rPr>
        <w:t xml:space="preserve"> </w:t>
      </w:r>
      <w:r w:rsidRPr="00112E27">
        <w:rPr>
          <w:bCs/>
        </w:rPr>
        <w:t>следующую</w:t>
      </w:r>
      <w:r w:rsidRPr="00112E27">
        <w:rPr>
          <w:bCs/>
          <w:spacing w:val="-3"/>
        </w:rPr>
        <w:t xml:space="preserve"> </w:t>
      </w:r>
      <w:r w:rsidRPr="00112E27">
        <w:rPr>
          <w:bCs/>
        </w:rPr>
        <w:t>информацию:</w:t>
      </w:r>
    </w:p>
    <w:p w14:paraId="31771421" w14:textId="271F717B" w:rsidR="009A433E" w:rsidRPr="00112E27" w:rsidRDefault="00E6489F" w:rsidP="00AB40AA">
      <w:pPr>
        <w:pStyle w:val="gf9"/>
        <w:rPr>
          <w:bCs/>
        </w:rPr>
      </w:pPr>
      <w:r w:rsidRPr="00112E27">
        <w:rPr>
          <w:bCs/>
        </w:rPr>
        <w:t>название</w:t>
      </w:r>
      <w:r w:rsidRPr="00112E27">
        <w:rPr>
          <w:bCs/>
          <w:spacing w:val="-15"/>
        </w:rPr>
        <w:t xml:space="preserve"> </w:t>
      </w:r>
      <w:r w:rsidRPr="00112E27">
        <w:rPr>
          <w:bCs/>
        </w:rPr>
        <w:t>муниципалитета</w:t>
      </w:r>
      <w:r w:rsidRPr="00112E27">
        <w:rPr>
          <w:bCs/>
          <w:spacing w:val="-14"/>
        </w:rPr>
        <w:t xml:space="preserve"> </w:t>
      </w:r>
      <w:r w:rsidRPr="00112E27">
        <w:rPr>
          <w:bCs/>
        </w:rPr>
        <w:t>(столбец</w:t>
      </w:r>
      <w:r w:rsidRPr="00112E27">
        <w:rPr>
          <w:bCs/>
          <w:spacing w:val="-14"/>
        </w:rPr>
        <w:t xml:space="preserve"> </w:t>
      </w:r>
      <w:r w:rsidRPr="00112E27">
        <w:rPr>
          <w:bCs/>
        </w:rPr>
        <w:t>«Муниципалитет»</w:t>
      </w:r>
      <w:r w:rsidRPr="00112E27">
        <w:rPr>
          <w:bCs/>
          <w:spacing w:val="-11"/>
        </w:rPr>
        <w:t xml:space="preserve"> </w:t>
      </w:r>
      <w:r w:rsidRPr="00112E27">
        <w:rPr>
          <w:bCs/>
        </w:rPr>
        <w:t>виден</w:t>
      </w:r>
      <w:r w:rsidRPr="00112E27">
        <w:rPr>
          <w:bCs/>
          <w:spacing w:val="-14"/>
        </w:rPr>
        <w:t xml:space="preserve"> </w:t>
      </w:r>
      <w:r w:rsidRPr="00112E27">
        <w:rPr>
          <w:bCs/>
        </w:rPr>
        <w:t>только</w:t>
      </w:r>
      <w:r w:rsidRPr="00112E27">
        <w:rPr>
          <w:bCs/>
          <w:spacing w:val="-15"/>
        </w:rPr>
        <w:t xml:space="preserve"> </w:t>
      </w:r>
      <w:r w:rsidRPr="00112E27">
        <w:rPr>
          <w:bCs/>
        </w:rPr>
        <w:t>сотрудникам</w:t>
      </w:r>
      <w:r w:rsidRPr="00112E27">
        <w:rPr>
          <w:bCs/>
          <w:spacing w:val="-62"/>
        </w:rPr>
        <w:t xml:space="preserve"> </w:t>
      </w:r>
      <w:r w:rsidR="002851B4" w:rsidRPr="00112E27">
        <w:rPr>
          <w:bCs/>
        </w:rPr>
        <w:t xml:space="preserve"> Министерства </w:t>
      </w:r>
      <w:r w:rsidRPr="00112E27">
        <w:rPr>
          <w:bCs/>
        </w:rPr>
        <w:t>образования);</w:t>
      </w:r>
    </w:p>
    <w:p w14:paraId="3D25766F" w14:textId="66799ED9" w:rsidR="009A433E" w:rsidRPr="00112E27" w:rsidRDefault="00E6489F" w:rsidP="00AB40AA">
      <w:pPr>
        <w:pStyle w:val="gf9"/>
        <w:rPr>
          <w:bCs/>
        </w:rPr>
      </w:pPr>
      <w:r w:rsidRPr="00112E27">
        <w:rPr>
          <w:bCs/>
        </w:rPr>
        <w:t>название</w:t>
      </w:r>
      <w:r w:rsidRPr="00112E27">
        <w:rPr>
          <w:bCs/>
          <w:spacing w:val="-7"/>
        </w:rPr>
        <w:t xml:space="preserve"> </w:t>
      </w:r>
      <w:r w:rsidR="00967F2F" w:rsidRPr="00112E27">
        <w:rPr>
          <w:bCs/>
        </w:rPr>
        <w:t>ОО</w:t>
      </w:r>
      <w:r w:rsidRPr="00112E27">
        <w:rPr>
          <w:bCs/>
        </w:rPr>
        <w:t>;</w:t>
      </w:r>
    </w:p>
    <w:p w14:paraId="0A9EC496" w14:textId="77777777" w:rsidR="009A433E" w:rsidRPr="00112E27" w:rsidRDefault="00E6489F" w:rsidP="00AB40AA">
      <w:pPr>
        <w:pStyle w:val="gf9"/>
        <w:rPr>
          <w:bCs/>
        </w:rPr>
      </w:pPr>
      <w:r w:rsidRPr="00112E27">
        <w:rPr>
          <w:bCs/>
        </w:rPr>
        <w:t>ФИО</w:t>
      </w:r>
      <w:r w:rsidRPr="00112E27">
        <w:rPr>
          <w:bCs/>
          <w:spacing w:val="-4"/>
        </w:rPr>
        <w:t xml:space="preserve"> </w:t>
      </w:r>
      <w:r w:rsidRPr="00112E27">
        <w:rPr>
          <w:bCs/>
        </w:rPr>
        <w:t>выпускника,</w:t>
      </w:r>
      <w:r w:rsidRPr="00112E27">
        <w:rPr>
          <w:bCs/>
          <w:spacing w:val="-6"/>
        </w:rPr>
        <w:t xml:space="preserve"> </w:t>
      </w:r>
      <w:r w:rsidRPr="00112E27">
        <w:rPr>
          <w:bCs/>
        </w:rPr>
        <w:t>получившего</w:t>
      </w:r>
      <w:r w:rsidRPr="00112E27">
        <w:rPr>
          <w:bCs/>
          <w:spacing w:val="-5"/>
        </w:rPr>
        <w:t xml:space="preserve"> </w:t>
      </w:r>
      <w:r w:rsidRPr="00112E27">
        <w:rPr>
          <w:bCs/>
        </w:rPr>
        <w:t>медаль;</w:t>
      </w:r>
    </w:p>
    <w:p w14:paraId="7B47DEA3" w14:textId="3F2559CE" w:rsidR="009A433E" w:rsidRPr="00112E27" w:rsidRDefault="00E6489F" w:rsidP="00AB40AA">
      <w:pPr>
        <w:pStyle w:val="gf9"/>
        <w:rPr>
          <w:bCs/>
        </w:rPr>
      </w:pPr>
      <w:r w:rsidRPr="00112E27">
        <w:rPr>
          <w:bCs/>
        </w:rPr>
        <w:lastRenderedPageBreak/>
        <w:t>ФИО</w:t>
      </w:r>
      <w:r w:rsidRPr="00112E27">
        <w:rPr>
          <w:bCs/>
          <w:spacing w:val="-3"/>
        </w:rPr>
        <w:t xml:space="preserve"> </w:t>
      </w:r>
      <w:r w:rsidRPr="00112E27">
        <w:rPr>
          <w:bCs/>
        </w:rPr>
        <w:t>лица,</w:t>
      </w:r>
      <w:r w:rsidRPr="00112E27">
        <w:rPr>
          <w:bCs/>
          <w:spacing w:val="-9"/>
        </w:rPr>
        <w:t xml:space="preserve"> </w:t>
      </w:r>
      <w:r w:rsidRPr="00112E27">
        <w:rPr>
          <w:bCs/>
        </w:rPr>
        <w:t>которому</w:t>
      </w:r>
      <w:r w:rsidRPr="00112E27">
        <w:rPr>
          <w:bCs/>
          <w:spacing w:val="-4"/>
        </w:rPr>
        <w:t xml:space="preserve"> </w:t>
      </w:r>
      <w:r w:rsidRPr="00112E27">
        <w:rPr>
          <w:bCs/>
        </w:rPr>
        <w:t>выдали</w:t>
      </w:r>
      <w:r w:rsidRPr="00112E27">
        <w:rPr>
          <w:bCs/>
          <w:spacing w:val="-5"/>
        </w:rPr>
        <w:t xml:space="preserve"> </w:t>
      </w:r>
      <w:r w:rsidRPr="00112E27">
        <w:rPr>
          <w:bCs/>
        </w:rPr>
        <w:t>медаль</w:t>
      </w:r>
      <w:r w:rsidRPr="00112E27">
        <w:rPr>
          <w:bCs/>
          <w:spacing w:val="-5"/>
        </w:rPr>
        <w:t xml:space="preserve"> </w:t>
      </w:r>
      <w:r w:rsidRPr="00112E27">
        <w:rPr>
          <w:bCs/>
        </w:rPr>
        <w:t>(заполняется</w:t>
      </w:r>
      <w:r w:rsidRPr="00112E27">
        <w:rPr>
          <w:bCs/>
          <w:spacing w:val="-6"/>
        </w:rPr>
        <w:t xml:space="preserve"> </w:t>
      </w:r>
      <w:r w:rsidRPr="00112E27">
        <w:rPr>
          <w:bCs/>
        </w:rPr>
        <w:t>в</w:t>
      </w:r>
      <w:r w:rsidRPr="00112E27">
        <w:rPr>
          <w:bCs/>
          <w:spacing w:val="-6"/>
        </w:rPr>
        <w:t xml:space="preserve"> </w:t>
      </w:r>
      <w:r w:rsidRPr="00112E27">
        <w:rPr>
          <w:bCs/>
        </w:rPr>
        <w:t>образовательной</w:t>
      </w:r>
      <w:r w:rsidRPr="00112E27">
        <w:rPr>
          <w:bCs/>
          <w:spacing w:val="-3"/>
        </w:rPr>
        <w:t xml:space="preserve"> </w:t>
      </w:r>
      <w:r w:rsidRPr="00112E27">
        <w:rPr>
          <w:bCs/>
        </w:rPr>
        <w:t>организации</w:t>
      </w:r>
      <w:r w:rsidRPr="00112E27">
        <w:rPr>
          <w:bCs/>
          <w:spacing w:val="-5"/>
        </w:rPr>
        <w:t xml:space="preserve"> </w:t>
      </w:r>
      <w:r w:rsidR="002851B4" w:rsidRPr="00112E27">
        <w:rPr>
          <w:bCs/>
          <w:spacing w:val="-5"/>
        </w:rPr>
        <w:t>в случае</w:t>
      </w:r>
      <w:r w:rsidRPr="00112E27">
        <w:rPr>
          <w:bCs/>
          <w:spacing w:val="-4"/>
        </w:rPr>
        <w:t xml:space="preserve"> </w:t>
      </w:r>
      <w:r w:rsidRPr="00112E27">
        <w:rPr>
          <w:bCs/>
        </w:rPr>
        <w:t>получения</w:t>
      </w:r>
      <w:r w:rsidRPr="00112E27">
        <w:rPr>
          <w:bCs/>
          <w:spacing w:val="-3"/>
        </w:rPr>
        <w:t xml:space="preserve"> </w:t>
      </w:r>
      <w:r w:rsidRPr="00112E27">
        <w:rPr>
          <w:bCs/>
        </w:rPr>
        <w:t>по</w:t>
      </w:r>
      <w:r w:rsidRPr="00112E27">
        <w:rPr>
          <w:bCs/>
          <w:spacing w:val="-2"/>
        </w:rPr>
        <w:t xml:space="preserve"> </w:t>
      </w:r>
      <w:r w:rsidRPr="00112E27">
        <w:rPr>
          <w:bCs/>
        </w:rPr>
        <w:t>доверенности);</w:t>
      </w:r>
    </w:p>
    <w:p w14:paraId="03E02E7B" w14:textId="77777777" w:rsidR="009A433E" w:rsidRPr="00112E27" w:rsidRDefault="00E6489F" w:rsidP="00AB40AA">
      <w:pPr>
        <w:pStyle w:val="gf9"/>
        <w:rPr>
          <w:bCs/>
        </w:rPr>
      </w:pPr>
      <w:r w:rsidRPr="00112E27">
        <w:rPr>
          <w:bCs/>
        </w:rPr>
        <w:t>дата</w:t>
      </w:r>
      <w:r w:rsidRPr="00112E27">
        <w:rPr>
          <w:bCs/>
          <w:spacing w:val="-4"/>
        </w:rPr>
        <w:t xml:space="preserve"> </w:t>
      </w:r>
      <w:r w:rsidRPr="00112E27">
        <w:rPr>
          <w:bCs/>
        </w:rPr>
        <w:t>рождения</w:t>
      </w:r>
      <w:r w:rsidRPr="00112E27">
        <w:rPr>
          <w:bCs/>
          <w:spacing w:val="-3"/>
        </w:rPr>
        <w:t xml:space="preserve"> </w:t>
      </w:r>
      <w:r w:rsidRPr="00112E27">
        <w:rPr>
          <w:bCs/>
        </w:rPr>
        <w:t>выпускника;</w:t>
      </w:r>
    </w:p>
    <w:p w14:paraId="74F7FC96" w14:textId="57E33644" w:rsidR="009A433E" w:rsidRPr="00112E27" w:rsidRDefault="00E6489F" w:rsidP="00AB40AA">
      <w:pPr>
        <w:pStyle w:val="gf9"/>
      </w:pPr>
      <w:r w:rsidRPr="00112E27">
        <w:t>номер</w:t>
      </w:r>
      <w:r w:rsidRPr="00112E27">
        <w:rPr>
          <w:spacing w:val="-6"/>
        </w:rPr>
        <w:t xml:space="preserve"> </w:t>
      </w:r>
      <w:r w:rsidRPr="00112E27">
        <w:t>удостоверения;</w:t>
      </w:r>
    </w:p>
    <w:p w14:paraId="2B3B0896" w14:textId="77777777" w:rsidR="009A433E" w:rsidRPr="00112E27" w:rsidRDefault="00E6489F" w:rsidP="00AB40AA">
      <w:pPr>
        <w:pStyle w:val="gf9"/>
      </w:pPr>
      <w:r w:rsidRPr="00112E27">
        <w:t>дата</w:t>
      </w:r>
      <w:r w:rsidRPr="00112E27">
        <w:rPr>
          <w:spacing w:val="-5"/>
        </w:rPr>
        <w:t xml:space="preserve"> </w:t>
      </w:r>
      <w:r w:rsidRPr="00112E27">
        <w:t>и</w:t>
      </w:r>
      <w:r w:rsidRPr="00112E27">
        <w:rPr>
          <w:spacing w:val="-3"/>
        </w:rPr>
        <w:t xml:space="preserve"> </w:t>
      </w:r>
      <w:r w:rsidRPr="00112E27">
        <w:t>номер</w:t>
      </w:r>
      <w:r w:rsidRPr="00112E27">
        <w:rPr>
          <w:spacing w:val="-5"/>
        </w:rPr>
        <w:t xml:space="preserve"> </w:t>
      </w:r>
      <w:r w:rsidRPr="00112E27">
        <w:t>приказа;</w:t>
      </w:r>
    </w:p>
    <w:p w14:paraId="61BDFC13" w14:textId="5C7A4B9C" w:rsidR="00967F2F" w:rsidRPr="00112E27" w:rsidRDefault="00967F2F" w:rsidP="00AB40AA">
      <w:pPr>
        <w:pStyle w:val="gf9"/>
      </w:pPr>
      <w:r w:rsidRPr="00112E27">
        <w:t>уполномоченное лицо, выдавшее медаль;</w:t>
      </w:r>
    </w:p>
    <w:p w14:paraId="32ED82F5" w14:textId="73AC758C" w:rsidR="009A433E" w:rsidRPr="00112E27" w:rsidRDefault="00E6489F" w:rsidP="00AB40AA">
      <w:pPr>
        <w:pStyle w:val="gf9"/>
      </w:pPr>
      <w:r w:rsidRPr="00112E27">
        <w:t>дата</w:t>
      </w:r>
      <w:r w:rsidRPr="00112E27">
        <w:rPr>
          <w:spacing w:val="-4"/>
        </w:rPr>
        <w:t xml:space="preserve"> </w:t>
      </w:r>
      <w:r w:rsidRPr="00112E27">
        <w:t>выдачи;</w:t>
      </w:r>
    </w:p>
    <w:p w14:paraId="2AD87415" w14:textId="6D02D691" w:rsidR="009A433E" w:rsidRPr="00112E27" w:rsidRDefault="00E6489F" w:rsidP="00AB40AA">
      <w:pPr>
        <w:pStyle w:val="gf9"/>
      </w:pPr>
      <w:r w:rsidRPr="00112E27">
        <w:t>количество</w:t>
      </w:r>
      <w:r w:rsidRPr="00112E27">
        <w:rPr>
          <w:spacing w:val="-4"/>
        </w:rPr>
        <w:t xml:space="preserve"> </w:t>
      </w:r>
      <w:r w:rsidRPr="00112E27">
        <w:t>баллов,</w:t>
      </w:r>
      <w:r w:rsidRPr="00112E27">
        <w:rPr>
          <w:spacing w:val="-4"/>
        </w:rPr>
        <w:t xml:space="preserve"> </w:t>
      </w:r>
      <w:r w:rsidRPr="00112E27">
        <w:t>за</w:t>
      </w:r>
      <w:r w:rsidRPr="00112E27">
        <w:rPr>
          <w:spacing w:val="-4"/>
        </w:rPr>
        <w:t xml:space="preserve"> </w:t>
      </w:r>
      <w:r w:rsidRPr="00112E27">
        <w:t>ЕГЭ;</w:t>
      </w:r>
    </w:p>
    <w:p w14:paraId="4B123EC7" w14:textId="2FFFFCC3" w:rsidR="009A433E" w:rsidRPr="00112E27" w:rsidRDefault="00E6489F" w:rsidP="00AB40AA">
      <w:pPr>
        <w:pStyle w:val="gf9"/>
      </w:pPr>
      <w:r w:rsidRPr="00112E27">
        <w:t>ЕГЭ</w:t>
      </w:r>
      <w:r w:rsidR="00967F2F" w:rsidRPr="00112E27">
        <w:t>:</w:t>
      </w:r>
      <w:r w:rsidRPr="00112E27">
        <w:rPr>
          <w:spacing w:val="-1"/>
        </w:rPr>
        <w:t xml:space="preserve"> </w:t>
      </w:r>
      <w:r w:rsidR="00967F2F" w:rsidRPr="00112E27">
        <w:rPr>
          <w:spacing w:val="-1"/>
        </w:rPr>
        <w:t>р</w:t>
      </w:r>
      <w:r w:rsidRPr="00112E27">
        <w:t>усский</w:t>
      </w:r>
      <w:r w:rsidRPr="00112E27">
        <w:rPr>
          <w:spacing w:val="-4"/>
        </w:rPr>
        <w:t xml:space="preserve"> </w:t>
      </w:r>
      <w:r w:rsidRPr="00112E27">
        <w:t>язык;</w:t>
      </w:r>
    </w:p>
    <w:p w14:paraId="7A417360" w14:textId="7F6DAFF1" w:rsidR="009A433E" w:rsidRPr="00112E27" w:rsidRDefault="00E6489F" w:rsidP="00AB40AA">
      <w:pPr>
        <w:pStyle w:val="gf9"/>
      </w:pPr>
      <w:r w:rsidRPr="00112E27">
        <w:t>ЕГЭ</w:t>
      </w:r>
      <w:r w:rsidR="00967F2F" w:rsidRPr="00112E27">
        <w:t>:</w:t>
      </w:r>
      <w:r w:rsidRPr="00112E27">
        <w:rPr>
          <w:spacing w:val="-2"/>
        </w:rPr>
        <w:t xml:space="preserve"> </w:t>
      </w:r>
      <w:r w:rsidR="00967F2F" w:rsidRPr="00112E27">
        <w:t>базовая математика</w:t>
      </w:r>
      <w:r w:rsidRPr="00112E27">
        <w:t>;</w:t>
      </w:r>
    </w:p>
    <w:p w14:paraId="1DD7576E" w14:textId="55678A79" w:rsidR="009A433E" w:rsidRPr="00112E27" w:rsidRDefault="00E6489F" w:rsidP="00AB40AA">
      <w:pPr>
        <w:pStyle w:val="gf9"/>
      </w:pPr>
      <w:r w:rsidRPr="00112E27">
        <w:t>ЕГЭ</w:t>
      </w:r>
      <w:r w:rsidR="00967F2F" w:rsidRPr="00112E27">
        <w:t>:</w:t>
      </w:r>
      <w:r w:rsidRPr="00112E27">
        <w:rPr>
          <w:spacing w:val="-3"/>
        </w:rPr>
        <w:t xml:space="preserve"> </w:t>
      </w:r>
      <w:r w:rsidR="00967F2F" w:rsidRPr="00112E27">
        <w:t>профильная математика</w:t>
      </w:r>
      <w:r w:rsidRPr="00112E27">
        <w:t>;</w:t>
      </w:r>
    </w:p>
    <w:p w14:paraId="1F1678CC" w14:textId="77777777" w:rsidR="009A433E" w:rsidRPr="00112E27" w:rsidRDefault="00E6489F" w:rsidP="00AB40AA">
      <w:pPr>
        <w:pStyle w:val="gf9"/>
      </w:pPr>
      <w:r w:rsidRPr="00112E27">
        <w:t>средний балл в 10 и 11 классе - отображает средний балл по итоговым оценкам в</w:t>
      </w:r>
      <w:r w:rsidRPr="00112E27">
        <w:rPr>
          <w:spacing w:val="1"/>
        </w:rPr>
        <w:t xml:space="preserve"> </w:t>
      </w:r>
      <w:r w:rsidRPr="00112E27">
        <w:t>учебном</w:t>
      </w:r>
      <w:r w:rsidRPr="00112E27">
        <w:rPr>
          <w:spacing w:val="-5"/>
        </w:rPr>
        <w:t xml:space="preserve"> </w:t>
      </w:r>
      <w:r w:rsidRPr="00112E27">
        <w:t>году,</w:t>
      </w:r>
      <w:r w:rsidRPr="00112E27">
        <w:rPr>
          <w:spacing w:val="-4"/>
        </w:rPr>
        <w:t xml:space="preserve"> </w:t>
      </w:r>
      <w:r w:rsidRPr="00112E27">
        <w:t>в</w:t>
      </w:r>
      <w:r w:rsidRPr="00112E27">
        <w:rPr>
          <w:spacing w:val="-5"/>
        </w:rPr>
        <w:t xml:space="preserve"> </w:t>
      </w:r>
      <w:r w:rsidRPr="00112E27">
        <w:t>котором</w:t>
      </w:r>
      <w:r w:rsidRPr="00112E27">
        <w:rPr>
          <w:spacing w:val="-6"/>
        </w:rPr>
        <w:t xml:space="preserve"> </w:t>
      </w:r>
      <w:r w:rsidRPr="00112E27">
        <w:t>ученик</w:t>
      </w:r>
      <w:r w:rsidRPr="00112E27">
        <w:rPr>
          <w:spacing w:val="-7"/>
        </w:rPr>
        <w:t xml:space="preserve"> </w:t>
      </w:r>
      <w:r w:rsidRPr="00112E27">
        <w:t>учился</w:t>
      </w:r>
      <w:r w:rsidRPr="00112E27">
        <w:rPr>
          <w:spacing w:val="-5"/>
        </w:rPr>
        <w:t xml:space="preserve"> </w:t>
      </w:r>
      <w:r w:rsidRPr="00112E27">
        <w:t>в</w:t>
      </w:r>
      <w:r w:rsidRPr="00112E27">
        <w:rPr>
          <w:spacing w:val="-5"/>
        </w:rPr>
        <w:t xml:space="preserve"> </w:t>
      </w:r>
      <w:r w:rsidRPr="00112E27">
        <w:t>выпускном</w:t>
      </w:r>
      <w:r w:rsidRPr="00112E27">
        <w:rPr>
          <w:spacing w:val="-6"/>
        </w:rPr>
        <w:t xml:space="preserve"> </w:t>
      </w:r>
      <w:r w:rsidRPr="00112E27">
        <w:t>классе,</w:t>
      </w:r>
      <w:r w:rsidRPr="00112E27">
        <w:rPr>
          <w:spacing w:val="-4"/>
        </w:rPr>
        <w:t xml:space="preserve"> </w:t>
      </w:r>
      <w:r w:rsidRPr="00112E27">
        <w:t>и</w:t>
      </w:r>
      <w:r w:rsidRPr="00112E27">
        <w:rPr>
          <w:spacing w:val="-4"/>
        </w:rPr>
        <w:t xml:space="preserve"> </w:t>
      </w:r>
      <w:r w:rsidRPr="00112E27">
        <w:t>в</w:t>
      </w:r>
      <w:r w:rsidRPr="00112E27">
        <w:rPr>
          <w:spacing w:val="-4"/>
        </w:rPr>
        <w:t xml:space="preserve"> </w:t>
      </w:r>
      <w:r w:rsidRPr="00112E27">
        <w:t>предыдущем</w:t>
      </w:r>
      <w:r w:rsidRPr="00112E27">
        <w:rPr>
          <w:spacing w:val="-6"/>
        </w:rPr>
        <w:t xml:space="preserve"> </w:t>
      </w:r>
      <w:r w:rsidRPr="00112E27">
        <w:t>относительно</w:t>
      </w:r>
      <w:r w:rsidRPr="00112E27">
        <w:rPr>
          <w:spacing w:val="-66"/>
        </w:rPr>
        <w:t xml:space="preserve"> </w:t>
      </w:r>
      <w:r w:rsidRPr="00112E27">
        <w:t>него.</w:t>
      </w:r>
    </w:p>
    <w:p w14:paraId="2C44FE9C" w14:textId="07940ED9" w:rsidR="009A433E" w:rsidRPr="00112E27" w:rsidRDefault="00AB2AD3" w:rsidP="00AB40AA">
      <w:pPr>
        <w:pStyle w:val="gff4"/>
      </w:pPr>
      <w:r w:rsidRPr="00112E27">
        <w:rPr>
          <w:noProof/>
          <w:lang w:eastAsia="ru-RU"/>
        </w:rPr>
        <w:drawing>
          <wp:anchor distT="0" distB="0" distL="0" distR="0" simplePos="0" relativeHeight="5" behindDoc="0" locked="0" layoutInCell="1" allowOverlap="1" wp14:anchorId="3ADAAAE4" wp14:editId="2DCF3E7F">
            <wp:simplePos x="0" y="0"/>
            <wp:positionH relativeFrom="page">
              <wp:posOffset>2426970</wp:posOffset>
            </wp:positionH>
            <wp:positionV relativeFrom="paragraph">
              <wp:posOffset>323215</wp:posOffset>
            </wp:positionV>
            <wp:extent cx="3561871" cy="447675"/>
            <wp:effectExtent l="0" t="0" r="0" b="0"/>
            <wp:wrapTopAndBottom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87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12E27">
        <w:t>Средний</w:t>
      </w:r>
      <w:r w:rsidRPr="00112E27">
        <w:rPr>
          <w:spacing w:val="-4"/>
        </w:rPr>
        <w:t xml:space="preserve"> </w:t>
      </w:r>
      <w:r w:rsidRPr="00112E27">
        <w:t>балл</w:t>
      </w:r>
      <w:r w:rsidRPr="00112E27">
        <w:rPr>
          <w:spacing w:val="-2"/>
        </w:rPr>
        <w:t xml:space="preserve"> </w:t>
      </w:r>
      <w:r w:rsidRPr="00112E27">
        <w:t>вычисляется</w:t>
      </w:r>
      <w:r w:rsidRPr="00112E27">
        <w:rPr>
          <w:spacing w:val="-5"/>
        </w:rPr>
        <w:t xml:space="preserve"> </w:t>
      </w:r>
      <w:r w:rsidRPr="00112E27">
        <w:t>по</w:t>
      </w:r>
      <w:r w:rsidRPr="00112E27">
        <w:rPr>
          <w:spacing w:val="-4"/>
        </w:rPr>
        <w:t xml:space="preserve"> </w:t>
      </w:r>
      <w:r w:rsidRPr="00112E27">
        <w:t>формуле:</w:t>
      </w:r>
    </w:p>
    <w:p w14:paraId="7031EE60" w14:textId="77777777" w:rsidR="009A433E" w:rsidRPr="00112E27" w:rsidRDefault="00E6489F" w:rsidP="00AB40AA">
      <w:pPr>
        <w:pStyle w:val="gfc"/>
      </w:pPr>
      <w:r w:rsidRPr="00112E27">
        <w:t>где:</w:t>
      </w:r>
    </w:p>
    <w:p w14:paraId="092BD6C6" w14:textId="6EFEBD6D" w:rsidR="009A433E" w:rsidRPr="00112E27" w:rsidRDefault="00E6489F" w:rsidP="00AB40AA">
      <w:pPr>
        <w:pStyle w:val="gf9"/>
      </w:pPr>
      <w:r w:rsidRPr="00112E27">
        <w:t>n1 – кол</w:t>
      </w:r>
      <w:r w:rsidR="00AB2AD3" w:rsidRPr="00112E27">
        <w:t>ичест</w:t>
      </w:r>
      <w:r w:rsidRPr="00112E27">
        <w:t>во оценок «1»</w:t>
      </w:r>
      <w:r w:rsidR="00AB40AA" w:rsidRPr="00112E27">
        <w:t>;</w:t>
      </w:r>
    </w:p>
    <w:p w14:paraId="7F37829D" w14:textId="0A843FAC" w:rsidR="009A433E" w:rsidRPr="00112E27" w:rsidRDefault="00E6489F" w:rsidP="00AB40AA">
      <w:pPr>
        <w:pStyle w:val="gf9"/>
      </w:pPr>
      <w:r w:rsidRPr="00112E27">
        <w:t xml:space="preserve">n2 – </w:t>
      </w:r>
      <w:r w:rsidR="00AB2AD3" w:rsidRPr="00112E27">
        <w:t xml:space="preserve">количество </w:t>
      </w:r>
      <w:r w:rsidRPr="00112E27">
        <w:t>оценок «2»</w:t>
      </w:r>
      <w:r w:rsidR="00AB40AA" w:rsidRPr="00112E27">
        <w:t>;</w:t>
      </w:r>
    </w:p>
    <w:p w14:paraId="4B37277B" w14:textId="0F3E1F4D" w:rsidR="009A433E" w:rsidRPr="00112E27" w:rsidRDefault="00E6489F" w:rsidP="00AB40AA">
      <w:pPr>
        <w:pStyle w:val="gf9"/>
      </w:pPr>
      <w:r w:rsidRPr="00112E27">
        <w:t xml:space="preserve">n3 – </w:t>
      </w:r>
      <w:r w:rsidR="00AB2AD3" w:rsidRPr="00112E27">
        <w:t xml:space="preserve">количество </w:t>
      </w:r>
      <w:r w:rsidRPr="00112E27">
        <w:t>оценок «3»</w:t>
      </w:r>
      <w:r w:rsidR="00AB40AA" w:rsidRPr="00112E27">
        <w:t>;</w:t>
      </w:r>
    </w:p>
    <w:p w14:paraId="74BEDF7F" w14:textId="28B11721" w:rsidR="009A433E" w:rsidRPr="00112E27" w:rsidRDefault="00E6489F" w:rsidP="00AB40AA">
      <w:pPr>
        <w:pStyle w:val="gf9"/>
      </w:pPr>
      <w:r w:rsidRPr="00112E27">
        <w:t xml:space="preserve">n4 – </w:t>
      </w:r>
      <w:r w:rsidR="00AB2AD3" w:rsidRPr="00112E27">
        <w:t xml:space="preserve">количество </w:t>
      </w:r>
      <w:r w:rsidRPr="00112E27">
        <w:t>оценок «4»</w:t>
      </w:r>
      <w:r w:rsidR="00AB2AD3" w:rsidRPr="00112E27">
        <w:t>;</w:t>
      </w:r>
    </w:p>
    <w:p w14:paraId="2D1F1256" w14:textId="2CD11EBD" w:rsidR="009A433E" w:rsidRPr="00112E27" w:rsidRDefault="00E6489F" w:rsidP="00AB40AA">
      <w:pPr>
        <w:pStyle w:val="gf9"/>
      </w:pPr>
      <w:r w:rsidRPr="00112E27">
        <w:t xml:space="preserve">n5 – </w:t>
      </w:r>
      <w:r w:rsidR="00AB2AD3" w:rsidRPr="00112E27">
        <w:t xml:space="preserve">количество </w:t>
      </w:r>
      <w:r w:rsidRPr="00112E27">
        <w:t>оценок «5»</w:t>
      </w:r>
      <w:r w:rsidR="00AB2AD3" w:rsidRPr="00112E27">
        <w:t>;</w:t>
      </w:r>
    </w:p>
    <w:p w14:paraId="1C0F3447" w14:textId="61717962" w:rsidR="009A433E" w:rsidRPr="00112E27" w:rsidRDefault="00E6489F" w:rsidP="00AB40AA">
      <w:pPr>
        <w:pStyle w:val="gf9"/>
      </w:pPr>
      <w:r w:rsidRPr="00112E27">
        <w:t xml:space="preserve">n6 – </w:t>
      </w:r>
      <w:r w:rsidR="00AB2AD3" w:rsidRPr="00112E27">
        <w:t xml:space="preserve">количество </w:t>
      </w:r>
      <w:r w:rsidRPr="00112E27">
        <w:t>оценок «Н/А».</w:t>
      </w:r>
    </w:p>
    <w:p w14:paraId="287E641E" w14:textId="77777777" w:rsidR="009A433E" w:rsidRPr="00112E27" w:rsidRDefault="00E6489F" w:rsidP="00651541">
      <w:pPr>
        <w:pStyle w:val="g20"/>
      </w:pPr>
      <w:bookmarkStart w:id="68" w:name="3._Разделы_профиля_ОУО"/>
      <w:bookmarkStart w:id="69" w:name="_bookmark3"/>
      <w:bookmarkStart w:id="70" w:name="_Toc146202524"/>
      <w:bookmarkEnd w:id="68"/>
      <w:bookmarkEnd w:id="69"/>
      <w:r w:rsidRPr="00112E27">
        <w:t>Разделы</w:t>
      </w:r>
      <w:r w:rsidRPr="00112E27">
        <w:rPr>
          <w:spacing w:val="-9"/>
        </w:rPr>
        <w:t xml:space="preserve"> </w:t>
      </w:r>
      <w:r w:rsidRPr="00112E27">
        <w:t>профиля</w:t>
      </w:r>
      <w:r w:rsidRPr="00112E27">
        <w:rPr>
          <w:spacing w:val="-10"/>
        </w:rPr>
        <w:t xml:space="preserve"> </w:t>
      </w:r>
      <w:r w:rsidRPr="00112E27">
        <w:t>ОУО</w:t>
      </w:r>
      <w:bookmarkEnd w:id="70"/>
    </w:p>
    <w:p w14:paraId="3DE90C6B" w14:textId="7F24B75E" w:rsidR="009A433E" w:rsidRPr="00112E27" w:rsidRDefault="00E6489F" w:rsidP="00AB40AA">
      <w:pPr>
        <w:pStyle w:val="gfc"/>
      </w:pPr>
      <w:r w:rsidRPr="00112E27">
        <w:t>Для доступа к основным функциям АИС «Дневник-ОУО» необходимо выбрать вкладку</w:t>
      </w:r>
      <w:r w:rsidR="00AB40AA" w:rsidRPr="00112E27">
        <w:t xml:space="preserve"> </w:t>
      </w:r>
      <w:r w:rsidRPr="00112E27">
        <w:rPr>
          <w:rStyle w:val="gffff3"/>
        </w:rPr>
        <w:t>Организация</w:t>
      </w:r>
      <w:r w:rsidRPr="00112E27">
        <w:t xml:space="preserve"> в верхнем меню (</w:t>
      </w:r>
      <w:r w:rsidR="00AB2AD3" w:rsidRPr="00112E27">
        <w:t>р</w:t>
      </w:r>
      <w:r w:rsidRPr="00112E27">
        <w:t xml:space="preserve">исунок </w:t>
      </w:r>
      <w:r w:rsidR="00AB2AD3" w:rsidRPr="00112E27">
        <w:fldChar w:fldCharType="begin"/>
      </w:r>
      <w:r w:rsidR="00AB2AD3" w:rsidRPr="00112E27">
        <w:instrText xml:space="preserve"> REF </w:instrText>
      </w:r>
      <w:r w:rsidR="00AB2AD3" w:rsidRPr="00112E27">
        <w:rPr>
          <w:lang w:val="en-US"/>
        </w:rPr>
        <w:instrText xml:space="preserve">\* arabic </w:instrText>
      </w:r>
      <w:r w:rsidR="00AB2AD3" w:rsidRPr="00112E27">
        <w:instrText xml:space="preserve">_Ref144482414 \r \h </w:instrText>
      </w:r>
      <w:r w:rsidR="00112E27">
        <w:instrText xml:space="preserve"> \* MERGEFORMAT </w:instrText>
      </w:r>
      <w:r w:rsidR="00AB2AD3" w:rsidRPr="00112E27">
        <w:fldChar w:fldCharType="separate"/>
      </w:r>
      <w:r w:rsidR="00407103">
        <w:t>14</w:t>
      </w:r>
      <w:r w:rsidR="00AB2AD3" w:rsidRPr="00112E27">
        <w:fldChar w:fldCharType="end"/>
      </w:r>
      <w:r w:rsidRPr="00112E27">
        <w:t>).</w:t>
      </w:r>
    </w:p>
    <w:p w14:paraId="10AF6EDB" w14:textId="77777777" w:rsidR="00AB40AA" w:rsidRPr="00112E27" w:rsidRDefault="00E6489F" w:rsidP="00AB40AA">
      <w:pPr>
        <w:pStyle w:val="gfff9"/>
      </w:pPr>
      <w:r w:rsidRPr="00112E27">
        <w:rPr>
          <w:noProof/>
          <w:lang w:eastAsia="ru-RU"/>
        </w:rPr>
        <w:lastRenderedPageBreak/>
        <w:drawing>
          <wp:inline distT="0" distB="0" distL="0" distR="0" wp14:anchorId="70DF0179" wp14:editId="6AAEEE11">
            <wp:extent cx="6046984" cy="1059370"/>
            <wp:effectExtent l="19050" t="19050" r="11430" b="26670"/>
            <wp:docPr id="3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984" cy="105937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C78B8BE" w14:textId="168FEA7B" w:rsidR="009A433E" w:rsidRPr="00112E27" w:rsidRDefault="00E6489F" w:rsidP="00E96A8A">
      <w:pPr>
        <w:pStyle w:val="ge"/>
      </w:pPr>
      <w:bookmarkStart w:id="71" w:name="_Ref144482414"/>
      <w:r w:rsidRPr="00112E27">
        <w:t>Переход</w:t>
      </w:r>
      <w:r w:rsidRPr="00112E27">
        <w:rPr>
          <w:spacing w:val="-4"/>
        </w:rPr>
        <w:t xml:space="preserve"> </w:t>
      </w:r>
      <w:r w:rsidRPr="00112E27">
        <w:t>к</w:t>
      </w:r>
      <w:r w:rsidRPr="00112E27">
        <w:rPr>
          <w:spacing w:val="-2"/>
        </w:rPr>
        <w:t xml:space="preserve"> </w:t>
      </w:r>
      <w:r w:rsidRPr="00112E27">
        <w:t>профилю</w:t>
      </w:r>
      <w:r w:rsidRPr="00112E27">
        <w:rPr>
          <w:spacing w:val="1"/>
        </w:rPr>
        <w:t xml:space="preserve"> </w:t>
      </w:r>
      <w:r w:rsidRPr="00112E27">
        <w:t>управляющей</w:t>
      </w:r>
      <w:r w:rsidRPr="00112E27">
        <w:rPr>
          <w:spacing w:val="-4"/>
        </w:rPr>
        <w:t xml:space="preserve"> </w:t>
      </w:r>
      <w:r w:rsidRPr="00112E27">
        <w:t>организации</w:t>
      </w:r>
      <w:bookmarkEnd w:id="71"/>
    </w:p>
    <w:p w14:paraId="43F18AAD" w14:textId="77777777" w:rsidR="009A433E" w:rsidRPr="00112E27" w:rsidRDefault="00E6489F" w:rsidP="00AB40AA">
      <w:pPr>
        <w:pStyle w:val="gfc"/>
      </w:pPr>
      <w:r w:rsidRPr="00112E27">
        <w:t>Меню</w:t>
      </w:r>
      <w:r w:rsidRPr="00112E27">
        <w:rPr>
          <w:spacing w:val="15"/>
        </w:rPr>
        <w:t xml:space="preserve"> </w:t>
      </w:r>
      <w:r w:rsidRPr="00112E27">
        <w:t>профиля</w:t>
      </w:r>
      <w:r w:rsidRPr="00112E27">
        <w:rPr>
          <w:spacing w:val="13"/>
        </w:rPr>
        <w:t xml:space="preserve"> </w:t>
      </w:r>
      <w:r w:rsidRPr="00112E27">
        <w:t>организации</w:t>
      </w:r>
      <w:r w:rsidRPr="00112E27">
        <w:rPr>
          <w:spacing w:val="15"/>
        </w:rPr>
        <w:t xml:space="preserve"> </w:t>
      </w:r>
      <w:r w:rsidRPr="00112E27">
        <w:t>состоит</w:t>
      </w:r>
      <w:r w:rsidRPr="00112E27">
        <w:rPr>
          <w:spacing w:val="13"/>
        </w:rPr>
        <w:t xml:space="preserve"> </w:t>
      </w:r>
      <w:r w:rsidRPr="00112E27">
        <w:t>из</w:t>
      </w:r>
      <w:r w:rsidRPr="00112E27">
        <w:rPr>
          <w:spacing w:val="14"/>
        </w:rPr>
        <w:t xml:space="preserve"> </w:t>
      </w:r>
      <w:r w:rsidRPr="00112E27">
        <w:t>следующих</w:t>
      </w:r>
      <w:r w:rsidRPr="00112E27">
        <w:rPr>
          <w:spacing w:val="16"/>
        </w:rPr>
        <w:t xml:space="preserve"> </w:t>
      </w:r>
      <w:r w:rsidRPr="00112E27">
        <w:t>разделов,</w:t>
      </w:r>
      <w:r w:rsidRPr="00112E27">
        <w:rPr>
          <w:spacing w:val="14"/>
        </w:rPr>
        <w:t xml:space="preserve"> </w:t>
      </w:r>
      <w:r w:rsidRPr="00112E27">
        <w:t>предназначенных</w:t>
      </w:r>
      <w:r w:rsidRPr="00112E27">
        <w:rPr>
          <w:spacing w:val="10"/>
        </w:rPr>
        <w:t xml:space="preserve"> </w:t>
      </w:r>
      <w:r w:rsidRPr="00112E27">
        <w:t>для</w:t>
      </w:r>
      <w:r w:rsidRPr="00112E27">
        <w:rPr>
          <w:spacing w:val="-66"/>
        </w:rPr>
        <w:t xml:space="preserve"> </w:t>
      </w:r>
      <w:r w:rsidRPr="00112E27">
        <w:t>осуществления</w:t>
      </w:r>
      <w:r w:rsidRPr="00112E27">
        <w:rPr>
          <w:spacing w:val="-4"/>
        </w:rPr>
        <w:t xml:space="preserve"> </w:t>
      </w:r>
      <w:r w:rsidRPr="00112E27">
        <w:t>сетевого</w:t>
      </w:r>
      <w:r w:rsidRPr="00112E27">
        <w:rPr>
          <w:spacing w:val="-2"/>
        </w:rPr>
        <w:t xml:space="preserve"> </w:t>
      </w:r>
      <w:r w:rsidRPr="00112E27">
        <w:t>взаимодействия:</w:t>
      </w:r>
    </w:p>
    <w:p w14:paraId="2461DCDA" w14:textId="5394EB91" w:rsidR="009A433E" w:rsidRPr="00112E27" w:rsidRDefault="00E6489F" w:rsidP="00AB40AA">
      <w:pPr>
        <w:pStyle w:val="gf9"/>
      </w:pPr>
      <w:r w:rsidRPr="00112E27">
        <w:rPr>
          <w:rStyle w:val="gffff3"/>
        </w:rPr>
        <w:t>Моя организация</w:t>
      </w:r>
      <w:r w:rsidRPr="00112E27">
        <w:t>;</w:t>
      </w:r>
    </w:p>
    <w:p w14:paraId="59624E0B" w14:textId="7C39E1B6" w:rsidR="009A433E" w:rsidRPr="00112E27" w:rsidRDefault="00E6489F" w:rsidP="00AB40AA">
      <w:pPr>
        <w:pStyle w:val="gf9"/>
      </w:pPr>
      <w:r w:rsidRPr="00112E27">
        <w:rPr>
          <w:rStyle w:val="gffff3"/>
        </w:rPr>
        <w:t>Мониторинг ФСН</w:t>
      </w:r>
      <w:r w:rsidRPr="00112E27">
        <w:t>;</w:t>
      </w:r>
    </w:p>
    <w:p w14:paraId="2B58D457" w14:textId="59B12734" w:rsidR="009A433E" w:rsidRPr="00112E27" w:rsidRDefault="00E6489F" w:rsidP="00AB40AA">
      <w:pPr>
        <w:pStyle w:val="gf9"/>
      </w:pPr>
      <w:r w:rsidRPr="00112E27">
        <w:rPr>
          <w:rStyle w:val="gffff3"/>
        </w:rPr>
        <w:t>Мониторинг РСН</w:t>
      </w:r>
      <w:r w:rsidRPr="00112E27">
        <w:t>;</w:t>
      </w:r>
    </w:p>
    <w:p w14:paraId="09D6C701" w14:textId="5FF1C8CC" w:rsidR="009A433E" w:rsidRPr="00112E27" w:rsidRDefault="00E6489F" w:rsidP="00AB40AA">
      <w:pPr>
        <w:pStyle w:val="gf9"/>
      </w:pPr>
      <w:r w:rsidRPr="00112E27">
        <w:rPr>
          <w:rStyle w:val="gffff3"/>
        </w:rPr>
        <w:t xml:space="preserve">Реестр </w:t>
      </w:r>
      <w:proofErr w:type="spellStart"/>
      <w:r w:rsidRPr="00112E27">
        <w:rPr>
          <w:rStyle w:val="gffff3"/>
        </w:rPr>
        <w:t>необучающихся</w:t>
      </w:r>
      <w:proofErr w:type="spellEnd"/>
      <w:r w:rsidR="003D2901" w:rsidRPr="00112E27">
        <w:t xml:space="preserve"> (доступно сотрудникам МОУО)</w:t>
      </w:r>
      <w:r w:rsidRPr="00112E27">
        <w:t>;</w:t>
      </w:r>
    </w:p>
    <w:p w14:paraId="0F9D2A16" w14:textId="4BADA723" w:rsidR="009A433E" w:rsidRPr="00112E27" w:rsidRDefault="00E6489F" w:rsidP="00AB40AA">
      <w:pPr>
        <w:pStyle w:val="gf9"/>
      </w:pPr>
      <w:r w:rsidRPr="00112E27">
        <w:rPr>
          <w:rStyle w:val="gffff3"/>
        </w:rPr>
        <w:t>Информирование</w:t>
      </w:r>
      <w:r w:rsidRPr="00112E27">
        <w:t>.</w:t>
      </w:r>
    </w:p>
    <w:p w14:paraId="1B6454BA" w14:textId="2BCE4893" w:rsidR="009A433E" w:rsidRPr="00112E27" w:rsidRDefault="00E6489F" w:rsidP="00651541">
      <w:pPr>
        <w:pStyle w:val="g30"/>
      </w:pPr>
      <w:bookmarkStart w:id="72" w:name="4._Раздел_«Моя_организация»"/>
      <w:bookmarkStart w:id="73" w:name="_bookmark4"/>
      <w:bookmarkEnd w:id="72"/>
      <w:bookmarkEnd w:id="73"/>
      <w:r w:rsidRPr="00112E27">
        <w:t>Раздел</w:t>
      </w:r>
      <w:r w:rsidRPr="00112E27">
        <w:rPr>
          <w:spacing w:val="-11"/>
        </w:rPr>
        <w:t xml:space="preserve"> </w:t>
      </w:r>
      <w:r w:rsidRPr="00112E27">
        <w:t>Моя</w:t>
      </w:r>
      <w:r w:rsidRPr="00112E27">
        <w:rPr>
          <w:spacing w:val="-13"/>
        </w:rPr>
        <w:t xml:space="preserve"> </w:t>
      </w:r>
      <w:r w:rsidRPr="00112E27">
        <w:t>организация</w:t>
      </w:r>
    </w:p>
    <w:p w14:paraId="4119D9FE" w14:textId="77777777" w:rsidR="009A433E" w:rsidRPr="00112E27" w:rsidRDefault="00E6489F" w:rsidP="00AB40AA">
      <w:pPr>
        <w:pStyle w:val="gff4"/>
      </w:pPr>
      <w:r w:rsidRPr="00112E27">
        <w:t>Профиль</w:t>
      </w:r>
      <w:r w:rsidRPr="00112E27">
        <w:rPr>
          <w:spacing w:val="-5"/>
        </w:rPr>
        <w:t xml:space="preserve"> </w:t>
      </w:r>
      <w:r w:rsidRPr="00112E27">
        <w:t>организации</w:t>
      </w:r>
      <w:r w:rsidRPr="00112E27">
        <w:rPr>
          <w:spacing w:val="-4"/>
        </w:rPr>
        <w:t xml:space="preserve"> </w:t>
      </w:r>
      <w:r w:rsidRPr="00112E27">
        <w:t>имеет</w:t>
      </w:r>
      <w:r w:rsidRPr="00112E27">
        <w:rPr>
          <w:spacing w:val="-6"/>
        </w:rPr>
        <w:t xml:space="preserve"> </w:t>
      </w:r>
      <w:r w:rsidRPr="00112E27">
        <w:t>следующие</w:t>
      </w:r>
      <w:r w:rsidRPr="00112E27">
        <w:rPr>
          <w:spacing w:val="-5"/>
        </w:rPr>
        <w:t xml:space="preserve"> </w:t>
      </w:r>
      <w:r w:rsidRPr="00112E27">
        <w:t>вкладки:</w:t>
      </w:r>
    </w:p>
    <w:p w14:paraId="17CCC735" w14:textId="59A7A45A" w:rsidR="009A433E" w:rsidRPr="00112E27" w:rsidRDefault="00E6489F" w:rsidP="00AB40AA">
      <w:pPr>
        <w:pStyle w:val="gf9"/>
      </w:pPr>
      <w:r w:rsidRPr="00112E27">
        <w:rPr>
          <w:rStyle w:val="gffff3"/>
        </w:rPr>
        <w:t>Профиль</w:t>
      </w:r>
      <w:r w:rsidRPr="00112E27">
        <w:t>;</w:t>
      </w:r>
    </w:p>
    <w:p w14:paraId="2602FF3E" w14:textId="25416AB7" w:rsidR="009A433E" w:rsidRPr="00112E27" w:rsidRDefault="00E6489F" w:rsidP="00AB40AA">
      <w:pPr>
        <w:pStyle w:val="gf9"/>
      </w:pPr>
      <w:r w:rsidRPr="00112E27">
        <w:rPr>
          <w:rStyle w:val="gffff3"/>
        </w:rPr>
        <w:t>Структура</w:t>
      </w:r>
      <w:r w:rsidRPr="00112E27">
        <w:t>;</w:t>
      </w:r>
    </w:p>
    <w:p w14:paraId="5C06AFD5" w14:textId="2477DC0B" w:rsidR="009A433E" w:rsidRPr="00112E27" w:rsidRDefault="00E6489F" w:rsidP="00AB40AA">
      <w:pPr>
        <w:pStyle w:val="gf9"/>
        <w:rPr>
          <w:rStyle w:val="gffff3"/>
        </w:rPr>
      </w:pPr>
      <w:r w:rsidRPr="00112E27">
        <w:rPr>
          <w:rStyle w:val="gffff3"/>
        </w:rPr>
        <w:t>Люди</w:t>
      </w:r>
      <w:r w:rsidRPr="00112E27">
        <w:rPr>
          <w:rStyle w:val="gffff3"/>
          <w:b w:val="0"/>
          <w:bCs/>
        </w:rPr>
        <w:t>;</w:t>
      </w:r>
    </w:p>
    <w:p w14:paraId="07947512" w14:textId="05FB6BFD" w:rsidR="009A433E" w:rsidRPr="00112E27" w:rsidRDefault="00E6489F" w:rsidP="00AB40AA">
      <w:pPr>
        <w:pStyle w:val="gf9"/>
      </w:pPr>
      <w:r w:rsidRPr="00112E27">
        <w:rPr>
          <w:rStyle w:val="gffff3"/>
        </w:rPr>
        <w:t>Документы</w:t>
      </w:r>
      <w:r w:rsidRPr="00112E27">
        <w:t>;</w:t>
      </w:r>
    </w:p>
    <w:p w14:paraId="101C68C0" w14:textId="4736377C" w:rsidR="009A433E" w:rsidRPr="00112E27" w:rsidRDefault="00E6489F" w:rsidP="00AB40AA">
      <w:pPr>
        <w:pStyle w:val="gf9"/>
      </w:pPr>
      <w:r w:rsidRPr="00112E27">
        <w:rPr>
          <w:rStyle w:val="gffff3"/>
        </w:rPr>
        <w:t>Обратная связь</w:t>
      </w:r>
      <w:r w:rsidRPr="00112E27">
        <w:t>.</w:t>
      </w:r>
    </w:p>
    <w:p w14:paraId="2CEB52C3" w14:textId="19E832E8" w:rsidR="009A433E" w:rsidRPr="00112E27" w:rsidRDefault="00E6489F" w:rsidP="00AB40AA">
      <w:pPr>
        <w:pStyle w:val="gfc"/>
      </w:pPr>
      <w:r w:rsidRPr="00112E27">
        <w:t>Вкладка</w:t>
      </w:r>
      <w:r w:rsidRPr="00112E27">
        <w:rPr>
          <w:spacing w:val="1"/>
        </w:rPr>
        <w:t xml:space="preserve"> </w:t>
      </w:r>
      <w:r w:rsidRPr="00112E27">
        <w:rPr>
          <w:b/>
        </w:rPr>
        <w:t>Профиль</w:t>
      </w:r>
      <w:r w:rsidR="006C6DAB" w:rsidRPr="00112E27">
        <w:rPr>
          <w:b/>
        </w:rPr>
        <w:t xml:space="preserve"> </w:t>
      </w:r>
      <w:r w:rsidRPr="00112E27">
        <w:t>содержит</w:t>
      </w:r>
      <w:r w:rsidRPr="00112E27">
        <w:rPr>
          <w:spacing w:val="1"/>
        </w:rPr>
        <w:t xml:space="preserve"> </w:t>
      </w:r>
      <w:r w:rsidRPr="00112E27">
        <w:t>краткое</w:t>
      </w:r>
      <w:r w:rsidRPr="00112E27">
        <w:rPr>
          <w:spacing w:val="1"/>
        </w:rPr>
        <w:t xml:space="preserve"> </w:t>
      </w:r>
      <w:r w:rsidRPr="00112E27">
        <w:t>описание</w:t>
      </w:r>
      <w:r w:rsidRPr="00112E27">
        <w:rPr>
          <w:spacing w:val="1"/>
        </w:rPr>
        <w:t xml:space="preserve"> </w:t>
      </w:r>
      <w:r w:rsidRPr="00112E27">
        <w:t>организации,</w:t>
      </w:r>
      <w:r w:rsidRPr="00112E27">
        <w:rPr>
          <w:spacing w:val="1"/>
        </w:rPr>
        <w:t xml:space="preserve"> </w:t>
      </w:r>
      <w:r w:rsidRPr="00112E27">
        <w:t>контактные</w:t>
      </w:r>
      <w:r w:rsidRPr="00112E27">
        <w:rPr>
          <w:spacing w:val="1"/>
        </w:rPr>
        <w:t xml:space="preserve"> </w:t>
      </w:r>
      <w:r w:rsidRPr="00112E27">
        <w:t>данные,</w:t>
      </w:r>
      <w:r w:rsidRPr="00112E27">
        <w:rPr>
          <w:spacing w:val="1"/>
        </w:rPr>
        <w:t xml:space="preserve"> </w:t>
      </w:r>
      <w:r w:rsidRPr="00112E27">
        <w:t>новости и форум для обсуждения связанных с ее деятельностью событий, интерактивные</w:t>
      </w:r>
      <w:r w:rsidRPr="00112E27">
        <w:rPr>
          <w:spacing w:val="1"/>
        </w:rPr>
        <w:t xml:space="preserve"> </w:t>
      </w:r>
      <w:r w:rsidRPr="00112E27">
        <w:t>страницы, стену сообщений, список руководителей и администраторов организации, а также</w:t>
      </w:r>
      <w:r w:rsidRPr="00112E27">
        <w:rPr>
          <w:spacing w:val="1"/>
        </w:rPr>
        <w:t xml:space="preserve"> </w:t>
      </w:r>
      <w:r w:rsidRPr="00112E27">
        <w:t>быстрый</w:t>
      </w:r>
      <w:r w:rsidRPr="00112E27">
        <w:rPr>
          <w:spacing w:val="-2"/>
        </w:rPr>
        <w:t xml:space="preserve"> </w:t>
      </w:r>
      <w:r w:rsidRPr="00112E27">
        <w:t>переход</w:t>
      </w:r>
      <w:r w:rsidRPr="00112E27">
        <w:rPr>
          <w:spacing w:val="-1"/>
        </w:rPr>
        <w:t xml:space="preserve"> </w:t>
      </w:r>
      <w:r w:rsidRPr="00112E27">
        <w:t>к</w:t>
      </w:r>
      <w:r w:rsidRPr="00112E27">
        <w:rPr>
          <w:spacing w:val="-2"/>
        </w:rPr>
        <w:t xml:space="preserve"> </w:t>
      </w:r>
      <w:r w:rsidRPr="00112E27">
        <w:t>файлам,</w:t>
      </w:r>
      <w:r w:rsidRPr="00112E27">
        <w:rPr>
          <w:spacing w:val="-2"/>
        </w:rPr>
        <w:t xml:space="preserve"> </w:t>
      </w:r>
      <w:r w:rsidRPr="00112E27">
        <w:t>которые</w:t>
      </w:r>
      <w:r w:rsidRPr="00112E27">
        <w:rPr>
          <w:spacing w:val="-3"/>
        </w:rPr>
        <w:t xml:space="preserve"> </w:t>
      </w:r>
      <w:r w:rsidRPr="00112E27">
        <w:t>размещены</w:t>
      </w:r>
      <w:r w:rsidRPr="00112E27">
        <w:rPr>
          <w:spacing w:val="-1"/>
        </w:rPr>
        <w:t xml:space="preserve"> </w:t>
      </w:r>
      <w:r w:rsidRPr="00112E27">
        <w:t>на</w:t>
      </w:r>
      <w:r w:rsidRPr="00112E27">
        <w:rPr>
          <w:spacing w:val="-2"/>
        </w:rPr>
        <w:t xml:space="preserve"> </w:t>
      </w:r>
      <w:r w:rsidRPr="00112E27">
        <w:t>вкладке</w:t>
      </w:r>
      <w:r w:rsidRPr="00112E27">
        <w:rPr>
          <w:spacing w:val="-3"/>
        </w:rPr>
        <w:t xml:space="preserve"> </w:t>
      </w:r>
      <w:r w:rsidRPr="00112E27">
        <w:rPr>
          <w:rStyle w:val="gffff3"/>
        </w:rPr>
        <w:t>Документы</w:t>
      </w:r>
      <w:r w:rsidRPr="00112E27">
        <w:t>.</w:t>
      </w:r>
    </w:p>
    <w:p w14:paraId="67411CAE" w14:textId="43D6209A" w:rsidR="00E96A8A" w:rsidRPr="00112E27" w:rsidRDefault="00E6489F" w:rsidP="00E96A8A">
      <w:pPr>
        <w:pStyle w:val="gfc"/>
      </w:pPr>
      <w:r w:rsidRPr="00112E27">
        <w:t xml:space="preserve">На вкладке </w:t>
      </w:r>
      <w:r w:rsidRPr="00112E27">
        <w:rPr>
          <w:b/>
        </w:rPr>
        <w:t>Структура</w:t>
      </w:r>
      <w:r w:rsidRPr="00112E27">
        <w:t xml:space="preserve"> располагается информация о структурных единицах</w:t>
      </w:r>
      <w:r w:rsidRPr="00112E27">
        <w:rPr>
          <w:spacing w:val="1"/>
        </w:rPr>
        <w:t xml:space="preserve"> </w:t>
      </w:r>
      <w:r w:rsidRPr="00112E27">
        <w:t>организации</w:t>
      </w:r>
      <w:r w:rsidRPr="00112E27">
        <w:rPr>
          <w:spacing w:val="-6"/>
        </w:rPr>
        <w:t xml:space="preserve"> </w:t>
      </w:r>
      <w:r w:rsidRPr="00112E27">
        <w:t>и</w:t>
      </w:r>
      <w:r w:rsidRPr="00112E27">
        <w:rPr>
          <w:spacing w:val="-5"/>
        </w:rPr>
        <w:t xml:space="preserve"> </w:t>
      </w:r>
      <w:r w:rsidRPr="00112E27">
        <w:t>перечень</w:t>
      </w:r>
      <w:r w:rsidRPr="00112E27">
        <w:rPr>
          <w:spacing w:val="-5"/>
        </w:rPr>
        <w:t xml:space="preserve"> </w:t>
      </w:r>
      <w:r w:rsidRPr="00112E27">
        <w:t>подведомственных</w:t>
      </w:r>
      <w:r w:rsidRPr="00112E27">
        <w:rPr>
          <w:spacing w:val="-4"/>
        </w:rPr>
        <w:t xml:space="preserve"> </w:t>
      </w:r>
      <w:r w:rsidRPr="00112E27">
        <w:t>образовательных</w:t>
      </w:r>
      <w:r w:rsidRPr="00112E27">
        <w:rPr>
          <w:spacing w:val="-5"/>
        </w:rPr>
        <w:t xml:space="preserve"> </w:t>
      </w:r>
      <w:r w:rsidRPr="00112E27">
        <w:t>организаций.</w:t>
      </w:r>
      <w:r w:rsidRPr="00112E27">
        <w:rPr>
          <w:spacing w:val="-5"/>
        </w:rPr>
        <w:t xml:space="preserve"> </w:t>
      </w:r>
      <w:r w:rsidRPr="00112E27">
        <w:t>Названия</w:t>
      </w:r>
      <w:r w:rsidR="00E96A8A" w:rsidRPr="00112E27">
        <w:t xml:space="preserve"> организаций</w:t>
      </w:r>
      <w:r w:rsidR="00E96A8A" w:rsidRPr="00112E27">
        <w:rPr>
          <w:spacing w:val="-3"/>
        </w:rPr>
        <w:t xml:space="preserve"> </w:t>
      </w:r>
      <w:r w:rsidR="00E96A8A" w:rsidRPr="00112E27">
        <w:t>и</w:t>
      </w:r>
      <w:r w:rsidR="00E96A8A" w:rsidRPr="00112E27">
        <w:rPr>
          <w:spacing w:val="-3"/>
        </w:rPr>
        <w:t xml:space="preserve"> </w:t>
      </w:r>
      <w:r w:rsidR="00E96A8A" w:rsidRPr="00112E27">
        <w:t>ОО</w:t>
      </w:r>
      <w:r w:rsidR="00E96A8A" w:rsidRPr="00112E27">
        <w:rPr>
          <w:spacing w:val="-1"/>
        </w:rPr>
        <w:t xml:space="preserve"> </w:t>
      </w:r>
      <w:r w:rsidR="00E96A8A" w:rsidRPr="00112E27">
        <w:t>являются</w:t>
      </w:r>
      <w:r w:rsidR="00E96A8A" w:rsidRPr="00112E27">
        <w:rPr>
          <w:spacing w:val="-4"/>
        </w:rPr>
        <w:t xml:space="preserve"> </w:t>
      </w:r>
      <w:r w:rsidR="00E96A8A" w:rsidRPr="00112E27">
        <w:t>ссылками</w:t>
      </w:r>
      <w:r w:rsidR="00E96A8A" w:rsidRPr="00112E27">
        <w:rPr>
          <w:spacing w:val="-3"/>
        </w:rPr>
        <w:t xml:space="preserve"> </w:t>
      </w:r>
      <w:r w:rsidR="00E96A8A" w:rsidRPr="00112E27">
        <w:t>на</w:t>
      </w:r>
      <w:r w:rsidR="00E96A8A" w:rsidRPr="00112E27">
        <w:rPr>
          <w:spacing w:val="-3"/>
        </w:rPr>
        <w:t xml:space="preserve"> </w:t>
      </w:r>
      <w:r w:rsidR="00E96A8A" w:rsidRPr="00112E27">
        <w:t>их</w:t>
      </w:r>
      <w:r w:rsidR="00E96A8A" w:rsidRPr="00112E27">
        <w:rPr>
          <w:spacing w:val="-2"/>
        </w:rPr>
        <w:t xml:space="preserve"> </w:t>
      </w:r>
      <w:r w:rsidR="00E96A8A" w:rsidRPr="00112E27">
        <w:t>страницы</w:t>
      </w:r>
      <w:r w:rsidR="00E96A8A" w:rsidRPr="00112E27">
        <w:rPr>
          <w:spacing w:val="-2"/>
        </w:rPr>
        <w:t xml:space="preserve"> </w:t>
      </w:r>
      <w:r w:rsidR="00E96A8A" w:rsidRPr="00112E27">
        <w:t>в</w:t>
      </w:r>
      <w:r w:rsidR="00E96A8A" w:rsidRPr="00112E27">
        <w:rPr>
          <w:spacing w:val="-4"/>
        </w:rPr>
        <w:t xml:space="preserve"> </w:t>
      </w:r>
      <w:r w:rsidR="00E96A8A" w:rsidRPr="00112E27">
        <w:t>системе</w:t>
      </w:r>
      <w:r w:rsidR="00E96A8A" w:rsidRPr="00112E27">
        <w:rPr>
          <w:spacing w:val="-4"/>
        </w:rPr>
        <w:t xml:space="preserve"> </w:t>
      </w:r>
      <w:r w:rsidR="00E96A8A" w:rsidRPr="00112E27">
        <w:t>Дневник.ру.</w:t>
      </w:r>
      <w:r w:rsidR="00E96A8A" w:rsidRPr="00112E27">
        <w:rPr>
          <w:spacing w:val="-3"/>
        </w:rPr>
        <w:t xml:space="preserve"> </w:t>
      </w:r>
      <w:r w:rsidR="00E96A8A" w:rsidRPr="00112E27">
        <w:t>В</w:t>
      </w:r>
      <w:r w:rsidR="00E96A8A" w:rsidRPr="00112E27">
        <w:rPr>
          <w:spacing w:val="-4"/>
        </w:rPr>
        <w:t xml:space="preserve"> </w:t>
      </w:r>
      <w:r w:rsidR="00E96A8A" w:rsidRPr="00112E27">
        <w:t>блоке</w:t>
      </w:r>
      <w:r w:rsidR="00E96A8A" w:rsidRPr="00112E27">
        <w:rPr>
          <w:spacing w:val="-3"/>
        </w:rPr>
        <w:t xml:space="preserve"> </w:t>
      </w:r>
      <w:r w:rsidR="001B32CB" w:rsidRPr="00112E27">
        <w:t>слева находится список</w:t>
      </w:r>
      <w:r w:rsidR="00E96A8A" w:rsidRPr="00112E27">
        <w:t xml:space="preserve"> личных страниц руководителей организации, позволяющий просмотреть</w:t>
      </w:r>
      <w:r w:rsidR="00E96A8A" w:rsidRPr="00112E27">
        <w:rPr>
          <w:spacing w:val="1"/>
        </w:rPr>
        <w:t xml:space="preserve"> </w:t>
      </w:r>
      <w:r w:rsidR="00E96A8A" w:rsidRPr="00112E27">
        <w:t>более</w:t>
      </w:r>
      <w:r w:rsidR="00E96A8A" w:rsidRPr="00112E27">
        <w:rPr>
          <w:spacing w:val="-4"/>
        </w:rPr>
        <w:t xml:space="preserve"> </w:t>
      </w:r>
      <w:r w:rsidR="00E96A8A" w:rsidRPr="00112E27">
        <w:t>подробную</w:t>
      </w:r>
      <w:r w:rsidR="00E96A8A" w:rsidRPr="00112E27">
        <w:rPr>
          <w:spacing w:val="-2"/>
        </w:rPr>
        <w:t xml:space="preserve"> </w:t>
      </w:r>
      <w:r w:rsidR="00E96A8A" w:rsidRPr="00112E27">
        <w:t>информацию</w:t>
      </w:r>
      <w:r w:rsidR="00E96A8A" w:rsidRPr="00112E27">
        <w:rPr>
          <w:spacing w:val="-2"/>
        </w:rPr>
        <w:t xml:space="preserve"> </w:t>
      </w:r>
      <w:r w:rsidR="00E96A8A" w:rsidRPr="00112E27">
        <w:t>об</w:t>
      </w:r>
      <w:r w:rsidR="00E96A8A" w:rsidRPr="00112E27">
        <w:rPr>
          <w:spacing w:val="-3"/>
        </w:rPr>
        <w:t xml:space="preserve"> </w:t>
      </w:r>
      <w:r w:rsidR="00E96A8A" w:rsidRPr="00112E27">
        <w:t>этих</w:t>
      </w:r>
      <w:r w:rsidR="00E96A8A" w:rsidRPr="00112E27">
        <w:rPr>
          <w:spacing w:val="-2"/>
        </w:rPr>
        <w:t xml:space="preserve"> </w:t>
      </w:r>
      <w:r w:rsidR="00E96A8A" w:rsidRPr="00112E27">
        <w:t>сотрудниках</w:t>
      </w:r>
      <w:r w:rsidR="00E96A8A" w:rsidRPr="00112E27">
        <w:rPr>
          <w:spacing w:val="-1"/>
        </w:rPr>
        <w:t xml:space="preserve"> </w:t>
      </w:r>
      <w:r w:rsidR="00E96A8A" w:rsidRPr="00112E27">
        <w:t>(</w:t>
      </w:r>
      <w:r w:rsidR="001B32CB" w:rsidRPr="00112E27">
        <w:t>р</w:t>
      </w:r>
      <w:r w:rsidR="00E96A8A" w:rsidRPr="00112E27">
        <w:t>исунок</w:t>
      </w:r>
      <w:r w:rsidR="00E96A8A" w:rsidRPr="00112E27">
        <w:rPr>
          <w:spacing w:val="-2"/>
        </w:rPr>
        <w:t xml:space="preserve"> </w:t>
      </w:r>
      <w:r w:rsidR="001B32CB" w:rsidRPr="00112E27">
        <w:fldChar w:fldCharType="begin"/>
      </w:r>
      <w:r w:rsidR="001B32CB" w:rsidRPr="00112E27">
        <w:rPr>
          <w:spacing w:val="-2"/>
        </w:rPr>
        <w:instrText xml:space="preserve"> REF \* </w:instrText>
      </w:r>
      <w:r w:rsidR="001B32CB" w:rsidRPr="00112E27">
        <w:rPr>
          <w:spacing w:val="-2"/>
          <w:lang w:val="en-US"/>
        </w:rPr>
        <w:instrText>arabic</w:instrText>
      </w:r>
      <w:r w:rsidR="001B32CB" w:rsidRPr="00112E27">
        <w:rPr>
          <w:spacing w:val="-2"/>
        </w:rPr>
        <w:instrText xml:space="preserve"> _Ref144483193 \r \h </w:instrText>
      </w:r>
      <w:r w:rsidR="00112E27">
        <w:instrText xml:space="preserve"> \* MERGEFORMAT </w:instrText>
      </w:r>
      <w:r w:rsidR="001B32CB" w:rsidRPr="00112E27">
        <w:fldChar w:fldCharType="separate"/>
      </w:r>
      <w:r w:rsidR="00407103">
        <w:rPr>
          <w:spacing w:val="-2"/>
        </w:rPr>
        <w:t>15</w:t>
      </w:r>
      <w:r w:rsidR="001B32CB" w:rsidRPr="00112E27">
        <w:fldChar w:fldCharType="end"/>
      </w:r>
      <w:r w:rsidR="00E96A8A" w:rsidRPr="00112E27">
        <w:t>).</w:t>
      </w:r>
    </w:p>
    <w:p w14:paraId="6C9C44FD" w14:textId="5B064EB0" w:rsidR="00E96A8A" w:rsidRPr="00112E27" w:rsidRDefault="0084552F" w:rsidP="00E96A8A">
      <w:pPr>
        <w:pStyle w:val="gfff9"/>
      </w:pPr>
      <w:r w:rsidRPr="00112E27">
        <w:rPr>
          <w:noProof/>
          <w:lang w:eastAsia="ru-RU"/>
        </w:rPr>
        <w:lastRenderedPageBreak/>
        <w:drawing>
          <wp:inline distT="0" distB="0" distL="0" distR="0" wp14:anchorId="1C058ECE" wp14:editId="75ACE7EA">
            <wp:extent cx="5944235" cy="2875280"/>
            <wp:effectExtent l="19050" t="19050" r="18415" b="20320"/>
            <wp:docPr id="2105315448" name="Рисунок 1" descr="Изображение выглядит как текст, снимок экрана, веб-страница, Веб-сай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15448" name="Рисунок 1" descr="Изображение выглядит как текст, снимок экрана, веб-страница, Веб-сайт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287528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6E7C165" w14:textId="59D31A2C" w:rsidR="009A433E" w:rsidRPr="00112E27" w:rsidRDefault="00E6489F" w:rsidP="00E96A8A">
      <w:pPr>
        <w:pStyle w:val="ge"/>
      </w:pPr>
      <w:bookmarkStart w:id="74" w:name="_Ref144483193"/>
      <w:r w:rsidRPr="00112E27">
        <w:t xml:space="preserve">Вкладка </w:t>
      </w:r>
      <w:r w:rsidRPr="00112E27">
        <w:rPr>
          <w:b/>
          <w:bCs/>
        </w:rPr>
        <w:t>Структура</w:t>
      </w:r>
      <w:bookmarkEnd w:id="74"/>
    </w:p>
    <w:p w14:paraId="4FE53970" w14:textId="7B60A8D2" w:rsidR="009A433E" w:rsidRPr="00112E27" w:rsidRDefault="00E6489F" w:rsidP="00E96A8A">
      <w:pPr>
        <w:pStyle w:val="gfc"/>
      </w:pPr>
      <w:r w:rsidRPr="00112E27">
        <w:t xml:space="preserve">Вкладка </w:t>
      </w:r>
      <w:r w:rsidRPr="00112E27">
        <w:rPr>
          <w:b/>
        </w:rPr>
        <w:t xml:space="preserve">Люди </w:t>
      </w:r>
      <w:r w:rsidRPr="00112E27">
        <w:t>содержит структурированный список руководителей, заместителей и</w:t>
      </w:r>
      <w:r w:rsidRPr="00112E27">
        <w:rPr>
          <w:spacing w:val="1"/>
        </w:rPr>
        <w:t xml:space="preserve"> </w:t>
      </w:r>
      <w:r w:rsidRPr="00112E27">
        <w:t>администраторов профиля управляющей организации, а также сотрудников подведомственных</w:t>
      </w:r>
      <w:r w:rsidRPr="00112E27">
        <w:rPr>
          <w:spacing w:val="-66"/>
        </w:rPr>
        <w:t xml:space="preserve"> </w:t>
      </w:r>
      <w:r w:rsidRPr="00112E27">
        <w:t>образовательных организаций, обучающихся и их родителей</w:t>
      </w:r>
      <w:r w:rsidRPr="00112E27">
        <w:rPr>
          <w:bCs/>
        </w:rPr>
        <w:t>. Доступ в подраздел</w:t>
      </w:r>
      <w:r w:rsidRPr="00112E27">
        <w:rPr>
          <w:b/>
        </w:rPr>
        <w:t xml:space="preserve"> Люди</w:t>
      </w:r>
      <w:r w:rsidRPr="00112E27">
        <w:rPr>
          <w:b/>
          <w:spacing w:val="1"/>
        </w:rPr>
        <w:t xml:space="preserve"> </w:t>
      </w:r>
      <w:r w:rsidRPr="00112E27">
        <w:rPr>
          <w:bCs/>
        </w:rPr>
        <w:t>имеют</w:t>
      </w:r>
      <w:r w:rsidRPr="00112E27">
        <w:rPr>
          <w:bCs/>
          <w:spacing w:val="-2"/>
        </w:rPr>
        <w:t xml:space="preserve"> </w:t>
      </w:r>
      <w:r w:rsidRPr="00112E27">
        <w:rPr>
          <w:bCs/>
        </w:rPr>
        <w:t>только</w:t>
      </w:r>
      <w:r w:rsidRPr="00112E27">
        <w:rPr>
          <w:bCs/>
          <w:spacing w:val="-4"/>
        </w:rPr>
        <w:t xml:space="preserve"> </w:t>
      </w:r>
      <w:r w:rsidRPr="00112E27">
        <w:rPr>
          <w:bCs/>
        </w:rPr>
        <w:t>сотрудники</w:t>
      </w:r>
      <w:r w:rsidRPr="00112E27">
        <w:rPr>
          <w:bCs/>
          <w:spacing w:val="-2"/>
        </w:rPr>
        <w:t xml:space="preserve"> </w:t>
      </w:r>
      <w:r w:rsidRPr="00112E27">
        <w:rPr>
          <w:bCs/>
        </w:rPr>
        <w:t>управляющей</w:t>
      </w:r>
      <w:r w:rsidRPr="00112E27">
        <w:rPr>
          <w:bCs/>
          <w:spacing w:val="-2"/>
        </w:rPr>
        <w:t xml:space="preserve"> </w:t>
      </w:r>
      <w:r w:rsidRPr="00112E27">
        <w:rPr>
          <w:bCs/>
        </w:rPr>
        <w:t>организации</w:t>
      </w:r>
      <w:r w:rsidRPr="00112E27">
        <w:t>.</w:t>
      </w:r>
    </w:p>
    <w:p w14:paraId="27D9646A" w14:textId="30BFB090" w:rsidR="009A433E" w:rsidRPr="00112E27" w:rsidRDefault="00E6489F" w:rsidP="00E96A8A">
      <w:pPr>
        <w:pStyle w:val="gfc"/>
      </w:pPr>
      <w:r w:rsidRPr="00112E27">
        <w:t>Выбор категории участников осуществляется в блоке слева. При выборе категории «Все»</w:t>
      </w:r>
      <w:r w:rsidRPr="00112E27">
        <w:rPr>
          <w:spacing w:val="1"/>
        </w:rPr>
        <w:t xml:space="preserve"> </w:t>
      </w:r>
      <w:r w:rsidRPr="00112E27">
        <w:t>в списке будут отображаться как зарегистрированные пользователи системы Дневник.ру, так и</w:t>
      </w:r>
      <w:r w:rsidRPr="00112E27">
        <w:rPr>
          <w:spacing w:val="-66"/>
        </w:rPr>
        <w:t xml:space="preserve"> </w:t>
      </w:r>
      <w:r w:rsidRPr="00112E27">
        <w:t>персоны,</w:t>
      </w:r>
      <w:r w:rsidRPr="00112E27">
        <w:rPr>
          <w:spacing w:val="-3"/>
        </w:rPr>
        <w:t xml:space="preserve"> </w:t>
      </w:r>
      <w:r w:rsidRPr="00112E27">
        <w:t>не</w:t>
      </w:r>
      <w:r w:rsidRPr="00112E27">
        <w:rPr>
          <w:spacing w:val="-3"/>
        </w:rPr>
        <w:t xml:space="preserve"> </w:t>
      </w:r>
      <w:r w:rsidRPr="00112E27">
        <w:t>прошедшие</w:t>
      </w:r>
      <w:r w:rsidRPr="00112E27">
        <w:rPr>
          <w:spacing w:val="-3"/>
        </w:rPr>
        <w:t xml:space="preserve"> </w:t>
      </w:r>
      <w:r w:rsidRPr="00112E27">
        <w:t>этап</w:t>
      </w:r>
      <w:r w:rsidRPr="00112E27">
        <w:rPr>
          <w:spacing w:val="-2"/>
        </w:rPr>
        <w:t xml:space="preserve"> </w:t>
      </w:r>
      <w:r w:rsidRPr="00112E27">
        <w:t>регистрации</w:t>
      </w:r>
      <w:r w:rsidRPr="00112E27">
        <w:rPr>
          <w:spacing w:val="-2"/>
        </w:rPr>
        <w:t xml:space="preserve"> </w:t>
      </w:r>
      <w:r w:rsidRPr="00112E27">
        <w:t>(</w:t>
      </w:r>
      <w:r w:rsidR="007C35F3" w:rsidRPr="00112E27">
        <w:t>р</w:t>
      </w:r>
      <w:r w:rsidRPr="00112E27">
        <w:t>исунок</w:t>
      </w:r>
      <w:r w:rsidRPr="00112E27">
        <w:rPr>
          <w:spacing w:val="-1"/>
        </w:rPr>
        <w:t xml:space="preserve"> </w:t>
      </w:r>
      <w:r w:rsidR="007C35F3" w:rsidRPr="00112E27">
        <w:fldChar w:fldCharType="begin"/>
      </w:r>
      <w:r w:rsidR="007C35F3" w:rsidRPr="00112E27">
        <w:rPr>
          <w:spacing w:val="-1"/>
        </w:rPr>
        <w:instrText xml:space="preserve"> REF \* </w:instrText>
      </w:r>
      <w:r w:rsidR="007C35F3" w:rsidRPr="00112E27">
        <w:rPr>
          <w:spacing w:val="-1"/>
          <w:lang w:val="en-US"/>
        </w:rPr>
        <w:instrText>arabic</w:instrText>
      </w:r>
      <w:r w:rsidR="007C35F3" w:rsidRPr="00112E27">
        <w:rPr>
          <w:spacing w:val="-1"/>
        </w:rPr>
        <w:instrText xml:space="preserve"> _Ref144483354 \r \h </w:instrText>
      </w:r>
      <w:r w:rsidR="00112E27">
        <w:instrText xml:space="preserve"> \* MERGEFORMAT </w:instrText>
      </w:r>
      <w:r w:rsidR="007C35F3" w:rsidRPr="00112E27">
        <w:fldChar w:fldCharType="separate"/>
      </w:r>
      <w:r w:rsidR="00407103">
        <w:rPr>
          <w:spacing w:val="-1"/>
        </w:rPr>
        <w:t>16</w:t>
      </w:r>
      <w:r w:rsidR="007C35F3" w:rsidRPr="00112E27">
        <w:fldChar w:fldCharType="end"/>
      </w:r>
      <w:r w:rsidRPr="00112E27">
        <w:t>).</w:t>
      </w:r>
    </w:p>
    <w:p w14:paraId="59EE1178" w14:textId="2B539F89" w:rsidR="009A433E" w:rsidRPr="00112E27" w:rsidRDefault="00E6489F" w:rsidP="00E6489F">
      <w:pPr>
        <w:pStyle w:val="gfff7"/>
        <w:numPr>
          <w:ilvl w:val="0"/>
          <w:numId w:val="31"/>
        </w:numPr>
      </w:pPr>
      <w:r w:rsidRPr="00112E27">
        <w:rPr>
          <w:rStyle w:val="gfff6"/>
        </w:rPr>
        <w:t>Примечание</w:t>
      </w:r>
      <w:r w:rsidR="007C35F3" w:rsidRPr="00112E27">
        <w:rPr>
          <w:rStyle w:val="gfff6"/>
        </w:rPr>
        <w:t xml:space="preserve"> –</w:t>
      </w:r>
      <w:r w:rsidRPr="00112E27">
        <w:rPr>
          <w:b/>
          <w:spacing w:val="1"/>
        </w:rPr>
        <w:t xml:space="preserve"> </w:t>
      </w:r>
      <w:r w:rsidRPr="00112E27">
        <w:t xml:space="preserve">имена зарегистрированных пользователей выделены зеленым цветом и являются ссылками на их страницы в </w:t>
      </w:r>
      <w:r w:rsidR="0084552F" w:rsidRPr="00112E27">
        <w:t>АИС «</w:t>
      </w:r>
      <w:r w:rsidRPr="00112E27">
        <w:t>Дневник.ру</w:t>
      </w:r>
      <w:r w:rsidR="0084552F" w:rsidRPr="00112E27">
        <w:t>»</w:t>
      </w:r>
      <w:r w:rsidRPr="00112E27">
        <w:t>.</w:t>
      </w:r>
    </w:p>
    <w:p w14:paraId="1D211611" w14:textId="77777777" w:rsidR="009A433E" w:rsidRPr="00112E27" w:rsidRDefault="00E6489F" w:rsidP="00E96A8A">
      <w:pPr>
        <w:pStyle w:val="gfc"/>
      </w:pPr>
      <w:r w:rsidRPr="00112E27">
        <w:t>Существует также возможность быстрого поиска пользователя по имени и отображения</w:t>
      </w:r>
      <w:r w:rsidRPr="00112E27">
        <w:rPr>
          <w:spacing w:val="1"/>
        </w:rPr>
        <w:t xml:space="preserve"> </w:t>
      </w:r>
      <w:r w:rsidRPr="00112E27">
        <w:t>только</w:t>
      </w:r>
      <w:r w:rsidRPr="00112E27">
        <w:rPr>
          <w:spacing w:val="-3"/>
        </w:rPr>
        <w:t xml:space="preserve"> </w:t>
      </w:r>
      <w:r w:rsidRPr="00112E27">
        <w:t>присутствующих</w:t>
      </w:r>
      <w:r w:rsidRPr="00112E27">
        <w:rPr>
          <w:spacing w:val="-1"/>
        </w:rPr>
        <w:t xml:space="preserve"> </w:t>
      </w:r>
      <w:r w:rsidRPr="00112E27">
        <w:t>на</w:t>
      </w:r>
      <w:r w:rsidRPr="00112E27">
        <w:rPr>
          <w:spacing w:val="-2"/>
        </w:rPr>
        <w:t xml:space="preserve"> </w:t>
      </w:r>
      <w:r w:rsidRPr="00112E27">
        <w:t>сайте</w:t>
      </w:r>
      <w:r w:rsidRPr="00112E27">
        <w:rPr>
          <w:spacing w:val="-4"/>
        </w:rPr>
        <w:t xml:space="preserve"> </w:t>
      </w:r>
      <w:r w:rsidRPr="00112E27">
        <w:t>пользователей.</w:t>
      </w:r>
    </w:p>
    <w:p w14:paraId="475014E5" w14:textId="59DE1781" w:rsidR="009A433E" w:rsidRPr="00112E27" w:rsidRDefault="0084552F" w:rsidP="00E96A8A">
      <w:pPr>
        <w:pStyle w:val="gfff9"/>
      </w:pPr>
      <w:r w:rsidRPr="00112E27">
        <w:rPr>
          <w:noProof/>
          <w:lang w:eastAsia="ru-RU"/>
        </w:rPr>
        <w:lastRenderedPageBreak/>
        <w:drawing>
          <wp:inline distT="0" distB="0" distL="0" distR="0" wp14:anchorId="7BD2F95E" wp14:editId="704BDEEA">
            <wp:extent cx="5944235" cy="3844290"/>
            <wp:effectExtent l="19050" t="19050" r="18415" b="22860"/>
            <wp:docPr id="1247624640" name="Рисунок 1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24640" name="Рисунок 1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84429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Pr="00112E27">
        <w:rPr>
          <w:noProof/>
        </w:rPr>
        <w:t xml:space="preserve"> </w:t>
      </w:r>
    </w:p>
    <w:p w14:paraId="663E5F25" w14:textId="0520A909" w:rsidR="009A433E" w:rsidRPr="00112E27" w:rsidRDefault="00E6489F" w:rsidP="00E96A8A">
      <w:pPr>
        <w:pStyle w:val="ge"/>
      </w:pPr>
      <w:bookmarkStart w:id="75" w:name="_Ref144483354"/>
      <w:r w:rsidRPr="00112E27">
        <w:t>Вкладка</w:t>
      </w:r>
      <w:r w:rsidRPr="00112E27">
        <w:rPr>
          <w:spacing w:val="-1"/>
        </w:rPr>
        <w:t xml:space="preserve"> </w:t>
      </w:r>
      <w:r w:rsidRPr="00112E27">
        <w:rPr>
          <w:b/>
          <w:bCs/>
        </w:rPr>
        <w:t>Люди</w:t>
      </w:r>
      <w:bookmarkEnd w:id="75"/>
    </w:p>
    <w:p w14:paraId="617AF155" w14:textId="3EEE6423" w:rsidR="009A433E" w:rsidRPr="00112E27" w:rsidRDefault="00E6489F" w:rsidP="00E96A8A">
      <w:pPr>
        <w:pStyle w:val="gfc"/>
      </w:pPr>
      <w:r w:rsidRPr="00112E27">
        <w:rPr>
          <w:spacing w:val="-1"/>
        </w:rPr>
        <w:t>Вкладка</w:t>
      </w:r>
      <w:r w:rsidRPr="00112E27">
        <w:rPr>
          <w:spacing w:val="-16"/>
        </w:rPr>
        <w:t xml:space="preserve"> </w:t>
      </w:r>
      <w:r w:rsidRPr="00112E27">
        <w:rPr>
          <w:b/>
          <w:spacing w:val="-1"/>
        </w:rPr>
        <w:t>Документы</w:t>
      </w:r>
      <w:r w:rsidRPr="00112E27">
        <w:rPr>
          <w:b/>
          <w:spacing w:val="-12"/>
        </w:rPr>
        <w:t xml:space="preserve"> </w:t>
      </w:r>
      <w:r w:rsidRPr="00112E27">
        <w:t>позволяет</w:t>
      </w:r>
      <w:r w:rsidRPr="00112E27">
        <w:rPr>
          <w:spacing w:val="-18"/>
        </w:rPr>
        <w:t xml:space="preserve"> </w:t>
      </w:r>
      <w:r w:rsidRPr="00112E27">
        <w:t>размещать</w:t>
      </w:r>
      <w:r w:rsidRPr="00112E27">
        <w:rPr>
          <w:spacing w:val="-7"/>
        </w:rPr>
        <w:t xml:space="preserve"> </w:t>
      </w:r>
      <w:r w:rsidRPr="00112E27">
        <w:t>файлы</w:t>
      </w:r>
      <w:r w:rsidRPr="00112E27">
        <w:rPr>
          <w:spacing w:val="-15"/>
        </w:rPr>
        <w:t xml:space="preserve"> </w:t>
      </w:r>
      <w:r w:rsidRPr="00112E27">
        <w:t>различных</w:t>
      </w:r>
      <w:r w:rsidRPr="00112E27">
        <w:rPr>
          <w:spacing w:val="-16"/>
        </w:rPr>
        <w:t xml:space="preserve"> </w:t>
      </w:r>
      <w:r w:rsidRPr="00112E27">
        <w:t>форматов.</w:t>
      </w:r>
      <w:r w:rsidRPr="00112E27">
        <w:rPr>
          <w:spacing w:val="-16"/>
        </w:rPr>
        <w:t xml:space="preserve"> </w:t>
      </w:r>
      <w:r w:rsidRPr="00112E27">
        <w:t>К</w:t>
      </w:r>
      <w:r w:rsidRPr="00112E27">
        <w:rPr>
          <w:spacing w:val="-14"/>
        </w:rPr>
        <w:t xml:space="preserve"> </w:t>
      </w:r>
      <w:r w:rsidRPr="00112E27">
        <w:t>этим</w:t>
      </w:r>
      <w:r w:rsidRPr="00112E27">
        <w:rPr>
          <w:spacing w:val="-18"/>
        </w:rPr>
        <w:t xml:space="preserve"> </w:t>
      </w:r>
      <w:r w:rsidRPr="00112E27">
        <w:t>файлам</w:t>
      </w:r>
      <w:r w:rsidRPr="00112E27">
        <w:rPr>
          <w:spacing w:val="-66"/>
        </w:rPr>
        <w:t xml:space="preserve"> </w:t>
      </w:r>
      <w:r w:rsidRPr="00112E27">
        <w:t>будут</w:t>
      </w:r>
      <w:r w:rsidRPr="00112E27">
        <w:rPr>
          <w:spacing w:val="-10"/>
        </w:rPr>
        <w:t xml:space="preserve"> </w:t>
      </w:r>
      <w:r w:rsidRPr="00112E27">
        <w:t>иметь</w:t>
      </w:r>
      <w:r w:rsidRPr="00112E27">
        <w:rPr>
          <w:spacing w:val="-8"/>
        </w:rPr>
        <w:t xml:space="preserve"> </w:t>
      </w:r>
      <w:r w:rsidRPr="00112E27">
        <w:t>доступ</w:t>
      </w:r>
      <w:r w:rsidRPr="00112E27">
        <w:rPr>
          <w:spacing w:val="-8"/>
        </w:rPr>
        <w:t xml:space="preserve"> </w:t>
      </w:r>
      <w:r w:rsidRPr="00112E27">
        <w:t>все</w:t>
      </w:r>
      <w:r w:rsidRPr="00112E27">
        <w:rPr>
          <w:spacing w:val="-9"/>
        </w:rPr>
        <w:t xml:space="preserve"> </w:t>
      </w:r>
      <w:r w:rsidRPr="00112E27">
        <w:t>пользователи</w:t>
      </w:r>
      <w:r w:rsidRPr="00112E27">
        <w:rPr>
          <w:spacing w:val="-8"/>
        </w:rPr>
        <w:t xml:space="preserve"> </w:t>
      </w:r>
      <w:r w:rsidRPr="00112E27">
        <w:t>сети</w:t>
      </w:r>
      <w:r w:rsidRPr="00112E27">
        <w:rPr>
          <w:spacing w:val="-8"/>
        </w:rPr>
        <w:t xml:space="preserve"> </w:t>
      </w:r>
      <w:r w:rsidRPr="00112E27">
        <w:t>Интернет.</w:t>
      </w:r>
      <w:r w:rsidRPr="00112E27">
        <w:rPr>
          <w:spacing w:val="-7"/>
        </w:rPr>
        <w:t xml:space="preserve"> </w:t>
      </w:r>
      <w:r w:rsidRPr="00112E27">
        <w:t>Все</w:t>
      </w:r>
      <w:r w:rsidRPr="00112E27">
        <w:rPr>
          <w:spacing w:val="-9"/>
        </w:rPr>
        <w:t xml:space="preserve"> </w:t>
      </w:r>
      <w:r w:rsidRPr="00112E27">
        <w:t>файлы</w:t>
      </w:r>
      <w:r w:rsidRPr="00112E27">
        <w:rPr>
          <w:spacing w:val="-7"/>
        </w:rPr>
        <w:t xml:space="preserve"> </w:t>
      </w:r>
      <w:r w:rsidRPr="00112E27">
        <w:t>могут</w:t>
      </w:r>
      <w:r w:rsidRPr="00112E27">
        <w:rPr>
          <w:spacing w:val="-10"/>
        </w:rPr>
        <w:t xml:space="preserve"> </w:t>
      </w:r>
      <w:r w:rsidRPr="00112E27">
        <w:t>быть</w:t>
      </w:r>
      <w:r w:rsidRPr="00112E27">
        <w:rPr>
          <w:spacing w:val="-8"/>
        </w:rPr>
        <w:t xml:space="preserve"> </w:t>
      </w:r>
      <w:r w:rsidRPr="00112E27">
        <w:t>структурированы</w:t>
      </w:r>
      <w:r w:rsidRPr="00112E27">
        <w:rPr>
          <w:spacing w:val="-7"/>
        </w:rPr>
        <w:t xml:space="preserve"> </w:t>
      </w:r>
      <w:r w:rsidRPr="00112E27">
        <w:t>по</w:t>
      </w:r>
      <w:r w:rsidRPr="00112E27">
        <w:rPr>
          <w:spacing w:val="-66"/>
        </w:rPr>
        <w:t xml:space="preserve"> </w:t>
      </w:r>
      <w:r w:rsidRPr="00112E27">
        <w:t>папкам,</w:t>
      </w:r>
      <w:r w:rsidRPr="00112E27">
        <w:rPr>
          <w:spacing w:val="-3"/>
        </w:rPr>
        <w:t xml:space="preserve"> </w:t>
      </w:r>
      <w:r w:rsidRPr="00112E27">
        <w:t>отображаемым</w:t>
      </w:r>
      <w:r w:rsidRPr="00112E27">
        <w:rPr>
          <w:spacing w:val="-3"/>
        </w:rPr>
        <w:t xml:space="preserve"> </w:t>
      </w:r>
      <w:r w:rsidRPr="00112E27">
        <w:t>в</w:t>
      </w:r>
      <w:r w:rsidRPr="00112E27">
        <w:rPr>
          <w:spacing w:val="2"/>
        </w:rPr>
        <w:t xml:space="preserve"> </w:t>
      </w:r>
      <w:r w:rsidRPr="00112E27">
        <w:t>блоке</w:t>
      </w:r>
      <w:r w:rsidRPr="00112E27">
        <w:rPr>
          <w:spacing w:val="-2"/>
        </w:rPr>
        <w:t xml:space="preserve"> </w:t>
      </w:r>
      <w:r w:rsidRPr="00112E27">
        <w:t>слева.</w:t>
      </w:r>
    </w:p>
    <w:p w14:paraId="6CE5AF8A" w14:textId="586B8B03" w:rsidR="009A433E" w:rsidRPr="00112E27" w:rsidRDefault="00E6489F" w:rsidP="009B7C15">
      <w:pPr>
        <w:pStyle w:val="gfc"/>
      </w:pPr>
      <w:r w:rsidRPr="00112E27">
        <w:rPr>
          <w:spacing w:val="-1"/>
        </w:rPr>
        <w:t>Во</w:t>
      </w:r>
      <w:r w:rsidRPr="00112E27">
        <w:rPr>
          <w:spacing w:val="-17"/>
        </w:rPr>
        <w:t xml:space="preserve"> </w:t>
      </w:r>
      <w:r w:rsidRPr="00112E27">
        <w:rPr>
          <w:spacing w:val="-1"/>
        </w:rPr>
        <w:t>вкладке</w:t>
      </w:r>
      <w:r w:rsidR="007C35F3" w:rsidRPr="00112E27">
        <w:rPr>
          <w:b/>
        </w:rPr>
        <w:t xml:space="preserve"> </w:t>
      </w:r>
      <w:r w:rsidRPr="00112E27">
        <w:rPr>
          <w:b/>
        </w:rPr>
        <w:t>Обратная</w:t>
      </w:r>
      <w:r w:rsidRPr="00112E27">
        <w:rPr>
          <w:b/>
          <w:spacing w:val="-17"/>
        </w:rPr>
        <w:t xml:space="preserve"> </w:t>
      </w:r>
      <w:r w:rsidRPr="00112E27">
        <w:rPr>
          <w:b/>
        </w:rPr>
        <w:t>связь</w:t>
      </w:r>
      <w:r w:rsidRPr="00112E27">
        <w:rPr>
          <w:b/>
          <w:spacing w:val="-13"/>
        </w:rPr>
        <w:t xml:space="preserve"> </w:t>
      </w:r>
      <w:r w:rsidRPr="00112E27">
        <w:t>размещаются</w:t>
      </w:r>
      <w:r w:rsidRPr="00112E27">
        <w:rPr>
          <w:spacing w:val="-13"/>
        </w:rPr>
        <w:t xml:space="preserve"> </w:t>
      </w:r>
      <w:r w:rsidRPr="00112E27">
        <w:t>контактные</w:t>
      </w:r>
      <w:r w:rsidRPr="00112E27">
        <w:rPr>
          <w:spacing w:val="-17"/>
        </w:rPr>
        <w:t xml:space="preserve"> </w:t>
      </w:r>
      <w:r w:rsidRPr="00112E27">
        <w:t>данные</w:t>
      </w:r>
      <w:r w:rsidRPr="00112E27">
        <w:rPr>
          <w:spacing w:val="-17"/>
        </w:rPr>
        <w:t xml:space="preserve"> </w:t>
      </w:r>
      <w:r w:rsidRPr="00112E27">
        <w:t>и</w:t>
      </w:r>
      <w:r w:rsidRPr="00112E27">
        <w:rPr>
          <w:spacing w:val="-16"/>
        </w:rPr>
        <w:t xml:space="preserve"> </w:t>
      </w:r>
      <w:r w:rsidRPr="00112E27">
        <w:t>информация</w:t>
      </w:r>
      <w:r w:rsidRPr="00112E27">
        <w:rPr>
          <w:spacing w:val="-13"/>
        </w:rPr>
        <w:t xml:space="preserve"> </w:t>
      </w:r>
      <w:r w:rsidRPr="00112E27">
        <w:t>о</w:t>
      </w:r>
      <w:r w:rsidRPr="00112E27">
        <w:rPr>
          <w:spacing w:val="-16"/>
        </w:rPr>
        <w:t xml:space="preserve"> </w:t>
      </w:r>
      <w:r w:rsidRPr="00112E27">
        <w:t>порядке</w:t>
      </w:r>
      <w:r w:rsidRPr="00112E27">
        <w:rPr>
          <w:spacing w:val="-66"/>
        </w:rPr>
        <w:t xml:space="preserve"> </w:t>
      </w:r>
      <w:r w:rsidRPr="00112E27">
        <w:t>личного</w:t>
      </w:r>
      <w:r w:rsidRPr="00112E27">
        <w:rPr>
          <w:spacing w:val="25"/>
        </w:rPr>
        <w:t xml:space="preserve"> </w:t>
      </w:r>
      <w:r w:rsidRPr="00112E27">
        <w:t>приёма</w:t>
      </w:r>
      <w:r w:rsidRPr="00112E27">
        <w:rPr>
          <w:spacing w:val="29"/>
        </w:rPr>
        <w:t xml:space="preserve"> </w:t>
      </w:r>
      <w:r w:rsidRPr="00112E27">
        <w:t>граждан</w:t>
      </w:r>
      <w:r w:rsidRPr="00112E27">
        <w:rPr>
          <w:spacing w:val="30"/>
        </w:rPr>
        <w:t xml:space="preserve"> </w:t>
      </w:r>
      <w:r w:rsidRPr="00112E27">
        <w:t>руководителями</w:t>
      </w:r>
      <w:r w:rsidRPr="00112E27">
        <w:rPr>
          <w:spacing w:val="7"/>
        </w:rPr>
        <w:t xml:space="preserve"> </w:t>
      </w:r>
      <w:r w:rsidRPr="00112E27">
        <w:t>управляющей</w:t>
      </w:r>
      <w:r w:rsidRPr="00112E27">
        <w:rPr>
          <w:spacing w:val="30"/>
        </w:rPr>
        <w:t xml:space="preserve"> </w:t>
      </w:r>
      <w:r w:rsidRPr="00112E27">
        <w:t>организации.</w:t>
      </w:r>
      <w:r w:rsidRPr="00112E27">
        <w:rPr>
          <w:spacing w:val="30"/>
        </w:rPr>
        <w:t xml:space="preserve"> </w:t>
      </w:r>
      <w:r w:rsidRPr="00112E27">
        <w:t>Реализован</w:t>
      </w:r>
      <w:r w:rsidRPr="00112E27">
        <w:rPr>
          <w:spacing w:val="30"/>
        </w:rPr>
        <w:t xml:space="preserve"> </w:t>
      </w:r>
      <w:r w:rsidRPr="00112E27">
        <w:t>сервис</w:t>
      </w:r>
      <w:r w:rsidR="009B7C15" w:rsidRPr="00112E27">
        <w:t xml:space="preserve"> </w:t>
      </w:r>
      <w:r w:rsidRPr="00112E27">
        <w:t>«Вопросы</w:t>
      </w:r>
      <w:r w:rsidRPr="00112E27">
        <w:rPr>
          <w:spacing w:val="-9"/>
        </w:rPr>
        <w:t xml:space="preserve"> </w:t>
      </w:r>
      <w:r w:rsidRPr="00112E27">
        <w:t>и</w:t>
      </w:r>
      <w:r w:rsidRPr="00112E27">
        <w:rPr>
          <w:spacing w:val="-9"/>
        </w:rPr>
        <w:t xml:space="preserve"> </w:t>
      </w:r>
      <w:r w:rsidRPr="00112E27">
        <w:t>ответы»,</w:t>
      </w:r>
      <w:r w:rsidRPr="00112E27">
        <w:rPr>
          <w:spacing w:val="-8"/>
        </w:rPr>
        <w:t xml:space="preserve"> </w:t>
      </w:r>
      <w:r w:rsidRPr="00112E27">
        <w:t>с</w:t>
      </w:r>
      <w:r w:rsidRPr="00112E27">
        <w:rPr>
          <w:spacing w:val="-11"/>
        </w:rPr>
        <w:t xml:space="preserve"> </w:t>
      </w:r>
      <w:r w:rsidRPr="00112E27">
        <w:t>помощью</w:t>
      </w:r>
      <w:r w:rsidRPr="00112E27">
        <w:rPr>
          <w:spacing w:val="-9"/>
        </w:rPr>
        <w:t xml:space="preserve"> </w:t>
      </w:r>
      <w:r w:rsidRPr="00112E27">
        <w:t>которого</w:t>
      </w:r>
      <w:r w:rsidRPr="00112E27">
        <w:rPr>
          <w:spacing w:val="-9"/>
        </w:rPr>
        <w:t xml:space="preserve"> </w:t>
      </w:r>
      <w:r w:rsidRPr="00112E27">
        <w:t>все</w:t>
      </w:r>
      <w:r w:rsidRPr="00112E27">
        <w:rPr>
          <w:spacing w:val="-11"/>
        </w:rPr>
        <w:t xml:space="preserve"> </w:t>
      </w:r>
      <w:r w:rsidRPr="00112E27">
        <w:t>пользователи</w:t>
      </w:r>
      <w:r w:rsidRPr="00112E27">
        <w:rPr>
          <w:spacing w:val="-9"/>
        </w:rPr>
        <w:t xml:space="preserve"> </w:t>
      </w:r>
      <w:r w:rsidRPr="00112E27">
        <w:t>сети</w:t>
      </w:r>
      <w:r w:rsidRPr="00112E27">
        <w:rPr>
          <w:spacing w:val="-9"/>
        </w:rPr>
        <w:t xml:space="preserve"> </w:t>
      </w:r>
      <w:r w:rsidRPr="00112E27">
        <w:t>Интернет</w:t>
      </w:r>
      <w:r w:rsidRPr="00112E27">
        <w:rPr>
          <w:spacing w:val="-12"/>
        </w:rPr>
        <w:t xml:space="preserve"> </w:t>
      </w:r>
      <w:r w:rsidRPr="00112E27">
        <w:t>могут</w:t>
      </w:r>
      <w:r w:rsidRPr="00112E27">
        <w:rPr>
          <w:spacing w:val="-12"/>
        </w:rPr>
        <w:t xml:space="preserve"> </w:t>
      </w:r>
      <w:r w:rsidRPr="00112E27">
        <w:t>просматривать</w:t>
      </w:r>
      <w:r w:rsidRPr="00112E27">
        <w:rPr>
          <w:spacing w:val="-66"/>
        </w:rPr>
        <w:t xml:space="preserve"> </w:t>
      </w:r>
      <w:r w:rsidR="009B7C15" w:rsidRPr="00112E27">
        <w:t xml:space="preserve"> список </w:t>
      </w:r>
      <w:r w:rsidRPr="00112E27">
        <w:t>часто</w:t>
      </w:r>
      <w:r w:rsidRPr="00112E27">
        <w:rPr>
          <w:spacing w:val="-2"/>
        </w:rPr>
        <w:t xml:space="preserve"> </w:t>
      </w:r>
      <w:r w:rsidRPr="00112E27">
        <w:t>задаваемых</w:t>
      </w:r>
      <w:r w:rsidRPr="00112E27">
        <w:rPr>
          <w:spacing w:val="-1"/>
        </w:rPr>
        <w:t xml:space="preserve"> </w:t>
      </w:r>
      <w:r w:rsidRPr="00112E27">
        <w:t>вопросов</w:t>
      </w:r>
      <w:r w:rsidRPr="00112E27">
        <w:rPr>
          <w:spacing w:val="-2"/>
        </w:rPr>
        <w:t xml:space="preserve"> </w:t>
      </w:r>
      <w:r w:rsidRPr="00112E27">
        <w:t>и</w:t>
      </w:r>
      <w:r w:rsidRPr="00112E27">
        <w:rPr>
          <w:spacing w:val="-2"/>
        </w:rPr>
        <w:t xml:space="preserve"> </w:t>
      </w:r>
      <w:r w:rsidRPr="00112E27">
        <w:t>ответов</w:t>
      </w:r>
      <w:r w:rsidRPr="00112E27">
        <w:rPr>
          <w:spacing w:val="-2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них.</w:t>
      </w:r>
    </w:p>
    <w:p w14:paraId="428C3BB7" w14:textId="6537C462" w:rsidR="009A433E" w:rsidRPr="00112E27" w:rsidRDefault="00407103" w:rsidP="009B7C15">
      <w:pPr>
        <w:pStyle w:val="gfff7"/>
      </w:pPr>
      <w:r>
        <w:pict w14:anchorId="70F55099">
          <v:shape id="Рисунок 1311934538" o:spid="_x0000_i1027" type="#_x0000_t75" style="width:14pt;height:14pt;visibility:visible;mso-wrap-style:square">
            <v:imagedata r:id="rId14" o:title=""/>
          </v:shape>
        </w:pict>
      </w:r>
      <w:r w:rsidR="009B7C15" w:rsidRPr="00112E27">
        <w:t xml:space="preserve"> </w:t>
      </w:r>
      <w:r w:rsidR="009B7C15" w:rsidRPr="00112E27">
        <w:rPr>
          <w:rStyle w:val="gfff6"/>
        </w:rPr>
        <w:t xml:space="preserve">Примечание – </w:t>
      </w:r>
      <w:r w:rsidR="009B7C15" w:rsidRPr="00112E27">
        <w:t>Сотрудники с ролью «Администратор» могут установить различные функции</w:t>
      </w:r>
      <w:r w:rsidR="009B7C15" w:rsidRPr="00112E27">
        <w:rPr>
          <w:spacing w:val="1"/>
        </w:rPr>
        <w:t xml:space="preserve"> </w:t>
      </w:r>
      <w:r w:rsidR="009B7C15" w:rsidRPr="00112E27">
        <w:t>профиля управляющей организации. Функции можно спокойно включать и выключать -</w:t>
      </w:r>
      <w:r w:rsidR="009B7C15" w:rsidRPr="00112E27">
        <w:rPr>
          <w:spacing w:val="1"/>
        </w:rPr>
        <w:t xml:space="preserve"> </w:t>
      </w:r>
      <w:r w:rsidR="009B7C15" w:rsidRPr="00112E27">
        <w:t>никакие</w:t>
      </w:r>
      <w:r w:rsidR="009B7C15" w:rsidRPr="00112E27">
        <w:rPr>
          <w:spacing w:val="-2"/>
        </w:rPr>
        <w:t xml:space="preserve"> </w:t>
      </w:r>
      <w:r w:rsidR="009B7C15" w:rsidRPr="00112E27">
        <w:t>данные</w:t>
      </w:r>
      <w:r w:rsidR="009B7C15" w:rsidRPr="00112E27">
        <w:rPr>
          <w:spacing w:val="-1"/>
        </w:rPr>
        <w:t xml:space="preserve"> </w:t>
      </w:r>
      <w:r w:rsidR="009B7C15" w:rsidRPr="00112E27">
        <w:t>не</w:t>
      </w:r>
      <w:r w:rsidR="009B7C15" w:rsidRPr="00112E27">
        <w:rPr>
          <w:spacing w:val="-2"/>
        </w:rPr>
        <w:t xml:space="preserve"> </w:t>
      </w:r>
      <w:r w:rsidR="009B7C15" w:rsidRPr="00112E27">
        <w:t>будут</w:t>
      </w:r>
      <w:r w:rsidR="009B7C15" w:rsidRPr="00112E27">
        <w:rPr>
          <w:spacing w:val="-2"/>
        </w:rPr>
        <w:t xml:space="preserve"> </w:t>
      </w:r>
      <w:r w:rsidR="009B7C15" w:rsidRPr="00112E27">
        <w:t>удалены.</w:t>
      </w:r>
    </w:p>
    <w:p w14:paraId="40B95199" w14:textId="6B0F602F" w:rsidR="009A433E" w:rsidRPr="00112E27" w:rsidRDefault="00E6489F" w:rsidP="009B7C15">
      <w:pPr>
        <w:pStyle w:val="g20"/>
      </w:pPr>
      <w:bookmarkStart w:id="76" w:name="4.1_Администрирование_организации"/>
      <w:bookmarkStart w:id="77" w:name="_bookmark5"/>
      <w:bookmarkStart w:id="78" w:name="_Toc146202525"/>
      <w:bookmarkEnd w:id="76"/>
      <w:bookmarkEnd w:id="77"/>
      <w:r w:rsidRPr="00112E27">
        <w:lastRenderedPageBreak/>
        <w:t>Администрирование</w:t>
      </w:r>
      <w:r w:rsidRPr="00112E27">
        <w:rPr>
          <w:spacing w:val="-14"/>
        </w:rPr>
        <w:t xml:space="preserve"> </w:t>
      </w:r>
      <w:r w:rsidRPr="00112E27">
        <w:t>организации</w:t>
      </w:r>
      <w:bookmarkEnd w:id="78"/>
    </w:p>
    <w:p w14:paraId="57C0273C" w14:textId="480EDACC" w:rsidR="009A433E" w:rsidRPr="00112E27" w:rsidRDefault="00E6489F" w:rsidP="00E96A8A">
      <w:pPr>
        <w:pStyle w:val="gff4"/>
      </w:pPr>
      <w:r w:rsidRPr="00112E27">
        <w:t>Администрирование</w:t>
      </w:r>
      <w:r w:rsidR="00E96A8A" w:rsidRPr="00112E27">
        <w:t xml:space="preserve"> </w:t>
      </w:r>
      <w:r w:rsidRPr="00112E27">
        <w:t>организации</w:t>
      </w:r>
      <w:r w:rsidR="00E96A8A" w:rsidRPr="00112E27">
        <w:t xml:space="preserve"> </w:t>
      </w:r>
      <w:r w:rsidRPr="00112E27">
        <w:t>доступно</w:t>
      </w:r>
      <w:r w:rsidR="00E96A8A" w:rsidRPr="00112E27">
        <w:t xml:space="preserve"> </w:t>
      </w:r>
      <w:r w:rsidRPr="00112E27">
        <w:t>только</w:t>
      </w:r>
      <w:r w:rsidR="00E96A8A" w:rsidRPr="00112E27">
        <w:t xml:space="preserve"> </w:t>
      </w:r>
      <w:r w:rsidRPr="00112E27">
        <w:t>администраторам</w:t>
      </w:r>
      <w:r w:rsidR="00E96A8A" w:rsidRPr="00112E27">
        <w:t xml:space="preserve"> </w:t>
      </w:r>
      <w:r w:rsidRPr="00112E27">
        <w:t>профиля</w:t>
      </w:r>
      <w:r w:rsidRPr="00112E27">
        <w:rPr>
          <w:spacing w:val="-66"/>
        </w:rPr>
        <w:t xml:space="preserve"> </w:t>
      </w:r>
      <w:r w:rsidRPr="00112E27">
        <w:t>управляющей</w:t>
      </w:r>
      <w:r w:rsidRPr="00112E27">
        <w:rPr>
          <w:spacing w:val="-3"/>
        </w:rPr>
        <w:t xml:space="preserve"> </w:t>
      </w:r>
      <w:r w:rsidRPr="00112E27">
        <w:t>организации</w:t>
      </w:r>
      <w:r w:rsidRPr="00112E27">
        <w:rPr>
          <w:spacing w:val="-2"/>
        </w:rPr>
        <w:t xml:space="preserve"> </w:t>
      </w:r>
      <w:r w:rsidRPr="00112E27">
        <w:t>и</w:t>
      </w:r>
      <w:r w:rsidRPr="00112E27">
        <w:rPr>
          <w:spacing w:val="-2"/>
        </w:rPr>
        <w:t xml:space="preserve"> </w:t>
      </w:r>
      <w:r w:rsidRPr="00112E27">
        <w:t>содержит</w:t>
      </w:r>
      <w:r w:rsidRPr="00112E27">
        <w:rPr>
          <w:spacing w:val="-4"/>
        </w:rPr>
        <w:t xml:space="preserve"> </w:t>
      </w:r>
      <w:r w:rsidRPr="00112E27">
        <w:t>три</w:t>
      </w:r>
      <w:r w:rsidRPr="00112E27">
        <w:rPr>
          <w:spacing w:val="-2"/>
        </w:rPr>
        <w:t xml:space="preserve"> </w:t>
      </w:r>
      <w:r w:rsidRPr="00112E27">
        <w:t>блока:</w:t>
      </w:r>
    </w:p>
    <w:p w14:paraId="01ADFFA5" w14:textId="23AA0050" w:rsidR="009A433E" w:rsidRPr="00112E27" w:rsidRDefault="009B7C15" w:rsidP="00E96A8A">
      <w:pPr>
        <w:pStyle w:val="gf9"/>
      </w:pPr>
      <w:r w:rsidRPr="00112E27">
        <w:t>блок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Люди</w:t>
      </w:r>
      <w:r w:rsidRPr="00112E27">
        <w:t>;</w:t>
      </w:r>
    </w:p>
    <w:p w14:paraId="0B34FE10" w14:textId="1E5AFD09" w:rsidR="009A433E" w:rsidRPr="00112E27" w:rsidRDefault="009B7C15" w:rsidP="00E96A8A">
      <w:pPr>
        <w:pStyle w:val="gf9"/>
      </w:pPr>
      <w:r w:rsidRPr="00112E27">
        <w:t>блок</w:t>
      </w:r>
      <w:r w:rsidRPr="00112E27">
        <w:rPr>
          <w:spacing w:val="-5"/>
        </w:rPr>
        <w:t xml:space="preserve"> </w:t>
      </w:r>
      <w:r w:rsidRPr="00112E27">
        <w:rPr>
          <w:rStyle w:val="gffff3"/>
        </w:rPr>
        <w:t>Настройки</w:t>
      </w:r>
      <w:r w:rsidRPr="00112E27">
        <w:t>;</w:t>
      </w:r>
    </w:p>
    <w:p w14:paraId="4BD4166B" w14:textId="5BC8A241" w:rsidR="00F036A1" w:rsidRPr="00112E27" w:rsidRDefault="00F036A1" w:rsidP="00E96A8A">
      <w:pPr>
        <w:pStyle w:val="gf9"/>
      </w:pPr>
      <w:r w:rsidRPr="00112E27">
        <w:t xml:space="preserve">блок </w:t>
      </w:r>
      <w:r w:rsidRPr="00112E27">
        <w:rPr>
          <w:b/>
          <w:bCs/>
        </w:rPr>
        <w:t>Льготы</w:t>
      </w:r>
      <w:r w:rsidRPr="00112E27">
        <w:t>;</w:t>
      </w:r>
    </w:p>
    <w:p w14:paraId="0B036A3C" w14:textId="462F4446" w:rsidR="009A433E" w:rsidRPr="00112E27" w:rsidRDefault="009B7C15" w:rsidP="00E96A8A">
      <w:pPr>
        <w:pStyle w:val="gf9"/>
      </w:pPr>
      <w:r w:rsidRPr="00112E27">
        <w:t>блок</w:t>
      </w:r>
      <w:r w:rsidRPr="00112E27">
        <w:rPr>
          <w:spacing w:val="-4"/>
        </w:rPr>
        <w:t xml:space="preserve"> </w:t>
      </w:r>
      <w:r w:rsidRPr="00112E27">
        <w:rPr>
          <w:rStyle w:val="gffff3"/>
        </w:rPr>
        <w:t>Обратная связь</w:t>
      </w:r>
      <w:r w:rsidRPr="00112E27">
        <w:t>.</w:t>
      </w:r>
    </w:p>
    <w:p w14:paraId="6AA48053" w14:textId="77777777" w:rsidR="009A433E" w:rsidRPr="00112E27" w:rsidRDefault="00E6489F" w:rsidP="009B7C15">
      <w:pPr>
        <w:pStyle w:val="g30"/>
      </w:pPr>
      <w:bookmarkStart w:id="79" w:name="4.1.1_Персоны_и_пользователи"/>
      <w:bookmarkStart w:id="80" w:name="_bookmark6"/>
      <w:bookmarkEnd w:id="79"/>
      <w:bookmarkEnd w:id="80"/>
      <w:r w:rsidRPr="00112E27">
        <w:t>Персоны</w:t>
      </w:r>
      <w:r w:rsidRPr="00112E27">
        <w:rPr>
          <w:spacing w:val="-11"/>
        </w:rPr>
        <w:t xml:space="preserve"> </w:t>
      </w:r>
      <w:r w:rsidRPr="00112E27">
        <w:t>и</w:t>
      </w:r>
      <w:r w:rsidRPr="00112E27">
        <w:rPr>
          <w:spacing w:val="-11"/>
        </w:rPr>
        <w:t xml:space="preserve"> </w:t>
      </w:r>
      <w:r w:rsidRPr="00112E27">
        <w:t>пользователи</w:t>
      </w:r>
    </w:p>
    <w:p w14:paraId="6381B431" w14:textId="4C9DBEF3" w:rsidR="009A433E" w:rsidRPr="00112E27" w:rsidRDefault="00E6489F" w:rsidP="009B7C15">
      <w:pPr>
        <w:pStyle w:val="gfc"/>
      </w:pPr>
      <w:r w:rsidRPr="00112E27">
        <w:t>Участниками</w:t>
      </w:r>
      <w:r w:rsidRPr="00112E27">
        <w:rPr>
          <w:spacing w:val="1"/>
        </w:rPr>
        <w:t xml:space="preserve"> </w:t>
      </w:r>
      <w:r w:rsidR="008D76A3" w:rsidRPr="00112E27">
        <w:t>АИС</w:t>
      </w:r>
      <w:r w:rsidRPr="00112E27">
        <w:rPr>
          <w:spacing w:val="1"/>
        </w:rPr>
        <w:t xml:space="preserve"> </w:t>
      </w:r>
      <w:r w:rsidR="008D76A3" w:rsidRPr="00112E27">
        <w:rPr>
          <w:spacing w:val="1"/>
        </w:rPr>
        <w:t>«</w:t>
      </w:r>
      <w:r w:rsidRPr="00112E27">
        <w:t>Дневник.ру</w:t>
      </w:r>
      <w:r w:rsidR="008D76A3" w:rsidRPr="00112E27">
        <w:t>»</w:t>
      </w:r>
      <w:r w:rsidRPr="00112E27">
        <w:rPr>
          <w:spacing w:val="1"/>
        </w:rPr>
        <w:t xml:space="preserve"> </w:t>
      </w:r>
      <w:r w:rsidRPr="00112E27">
        <w:t>становятся</w:t>
      </w:r>
      <w:r w:rsidRPr="00112E27">
        <w:rPr>
          <w:spacing w:val="1"/>
        </w:rPr>
        <w:t xml:space="preserve"> </w:t>
      </w:r>
      <w:r w:rsidRPr="00112E27">
        <w:t>субъекты</w:t>
      </w:r>
      <w:r w:rsidRPr="00112E27">
        <w:rPr>
          <w:spacing w:val="1"/>
        </w:rPr>
        <w:t xml:space="preserve"> </w:t>
      </w:r>
      <w:r w:rsidRPr="00112E27">
        <w:t>образовательного</w:t>
      </w:r>
      <w:r w:rsidRPr="00112E27">
        <w:rPr>
          <w:spacing w:val="1"/>
        </w:rPr>
        <w:t xml:space="preserve"> </w:t>
      </w:r>
      <w:r w:rsidRPr="00112E27">
        <w:t>процесса:</w:t>
      </w:r>
      <w:r w:rsidRPr="00112E27">
        <w:rPr>
          <w:spacing w:val="1"/>
        </w:rPr>
        <w:t xml:space="preserve"> </w:t>
      </w:r>
      <w:r w:rsidRPr="00112E27">
        <w:t>сотрудники,</w:t>
      </w:r>
      <w:r w:rsidRPr="00112E27">
        <w:rPr>
          <w:spacing w:val="1"/>
        </w:rPr>
        <w:t xml:space="preserve"> </w:t>
      </w:r>
      <w:r w:rsidRPr="00112E27">
        <w:t>учащиеся,</w:t>
      </w:r>
      <w:r w:rsidRPr="00112E27">
        <w:rPr>
          <w:spacing w:val="1"/>
        </w:rPr>
        <w:t xml:space="preserve"> </w:t>
      </w:r>
      <w:r w:rsidRPr="00112E27">
        <w:t>официальные</w:t>
      </w:r>
      <w:r w:rsidRPr="00112E27">
        <w:rPr>
          <w:spacing w:val="1"/>
        </w:rPr>
        <w:t xml:space="preserve"> </w:t>
      </w:r>
      <w:r w:rsidRPr="00112E27">
        <w:t>представители</w:t>
      </w:r>
      <w:r w:rsidRPr="00112E27">
        <w:rPr>
          <w:spacing w:val="1"/>
        </w:rPr>
        <w:t xml:space="preserve"> </w:t>
      </w:r>
      <w:r w:rsidRPr="00112E27">
        <w:t>учащихся.</w:t>
      </w:r>
      <w:r w:rsidRPr="00112E27">
        <w:rPr>
          <w:spacing w:val="1"/>
        </w:rPr>
        <w:t xml:space="preserve"> </w:t>
      </w:r>
      <w:r w:rsidRPr="00112E27">
        <w:t>Роль</w:t>
      </w:r>
      <w:r w:rsidRPr="00112E27">
        <w:rPr>
          <w:spacing w:val="1"/>
        </w:rPr>
        <w:t xml:space="preserve"> </w:t>
      </w:r>
      <w:r w:rsidRPr="00112E27">
        <w:t>участника</w:t>
      </w:r>
      <w:r w:rsidRPr="00112E27">
        <w:rPr>
          <w:spacing w:val="1"/>
        </w:rPr>
        <w:t xml:space="preserve"> </w:t>
      </w:r>
      <w:r w:rsidRPr="00112E27">
        <w:t>в</w:t>
      </w:r>
      <w:r w:rsidRPr="00112E27">
        <w:rPr>
          <w:spacing w:val="1"/>
        </w:rPr>
        <w:t xml:space="preserve"> </w:t>
      </w:r>
      <w:r w:rsidRPr="00112E27">
        <w:t>образовательном процессе определяет его уровень доступа к различной информации. Для</w:t>
      </w:r>
      <w:r w:rsidRPr="00112E27">
        <w:rPr>
          <w:spacing w:val="1"/>
        </w:rPr>
        <w:t xml:space="preserve"> </w:t>
      </w:r>
      <w:r w:rsidRPr="00112E27">
        <w:t>прохождения безопасной</w:t>
      </w:r>
      <w:r w:rsidRPr="00112E27">
        <w:rPr>
          <w:spacing w:val="1"/>
        </w:rPr>
        <w:t xml:space="preserve"> </w:t>
      </w:r>
      <w:r w:rsidRPr="00112E27">
        <w:t>регистрации</w:t>
      </w:r>
      <w:r w:rsidRPr="00112E27">
        <w:rPr>
          <w:spacing w:val="1"/>
        </w:rPr>
        <w:t xml:space="preserve"> </w:t>
      </w:r>
      <w:r w:rsidRPr="00112E27">
        <w:t>в сети</w:t>
      </w:r>
      <w:r w:rsidRPr="00112E27">
        <w:rPr>
          <w:spacing w:val="1"/>
        </w:rPr>
        <w:t xml:space="preserve"> </w:t>
      </w:r>
      <w:r w:rsidRPr="00112E27">
        <w:t>каждый</w:t>
      </w:r>
      <w:r w:rsidRPr="00112E27">
        <w:rPr>
          <w:spacing w:val="1"/>
        </w:rPr>
        <w:t xml:space="preserve"> </w:t>
      </w:r>
      <w:r w:rsidRPr="00112E27">
        <w:t>из участников получает уникальные</w:t>
      </w:r>
      <w:r w:rsidRPr="00112E27">
        <w:rPr>
          <w:spacing w:val="1"/>
        </w:rPr>
        <w:t xml:space="preserve"> </w:t>
      </w:r>
      <w:r w:rsidRPr="00112E27">
        <w:t>пригласительные</w:t>
      </w:r>
      <w:r w:rsidRPr="00112E27">
        <w:rPr>
          <w:spacing w:val="-9"/>
        </w:rPr>
        <w:t xml:space="preserve"> </w:t>
      </w:r>
      <w:r w:rsidRPr="00112E27">
        <w:t>логин</w:t>
      </w:r>
      <w:r w:rsidRPr="00112E27">
        <w:rPr>
          <w:spacing w:val="-6"/>
        </w:rPr>
        <w:t xml:space="preserve"> </w:t>
      </w:r>
      <w:r w:rsidRPr="00112E27">
        <w:t>и</w:t>
      </w:r>
      <w:r w:rsidRPr="00112E27">
        <w:rPr>
          <w:spacing w:val="-8"/>
        </w:rPr>
        <w:t xml:space="preserve"> </w:t>
      </w:r>
      <w:r w:rsidRPr="00112E27">
        <w:t>пароль,</w:t>
      </w:r>
      <w:r w:rsidRPr="00112E27">
        <w:rPr>
          <w:spacing w:val="-7"/>
        </w:rPr>
        <w:t xml:space="preserve"> </w:t>
      </w:r>
      <w:r w:rsidRPr="00112E27">
        <w:t>которые</w:t>
      </w:r>
      <w:r w:rsidRPr="00112E27">
        <w:rPr>
          <w:spacing w:val="-7"/>
        </w:rPr>
        <w:t xml:space="preserve"> </w:t>
      </w:r>
      <w:r w:rsidRPr="00112E27">
        <w:t>генерируются</w:t>
      </w:r>
      <w:r w:rsidRPr="00112E27">
        <w:rPr>
          <w:spacing w:val="-5"/>
        </w:rPr>
        <w:t xml:space="preserve"> </w:t>
      </w:r>
      <w:r w:rsidRPr="00112E27">
        <w:t>в</w:t>
      </w:r>
      <w:r w:rsidRPr="00112E27">
        <w:rPr>
          <w:spacing w:val="-8"/>
        </w:rPr>
        <w:t xml:space="preserve"> </w:t>
      </w:r>
      <w:r w:rsidRPr="00112E27">
        <w:t>системе</w:t>
      </w:r>
      <w:r w:rsidRPr="00112E27">
        <w:rPr>
          <w:spacing w:val="-4"/>
        </w:rPr>
        <w:t xml:space="preserve"> </w:t>
      </w:r>
      <w:r w:rsidRPr="00112E27">
        <w:t>при</w:t>
      </w:r>
      <w:r w:rsidRPr="00112E27">
        <w:rPr>
          <w:spacing w:val="-7"/>
        </w:rPr>
        <w:t xml:space="preserve"> </w:t>
      </w:r>
      <w:r w:rsidRPr="00112E27">
        <w:t>вводе</w:t>
      </w:r>
      <w:r w:rsidRPr="00112E27">
        <w:rPr>
          <w:spacing w:val="-9"/>
        </w:rPr>
        <w:t xml:space="preserve"> </w:t>
      </w:r>
      <w:r w:rsidRPr="00112E27">
        <w:t>его</w:t>
      </w:r>
      <w:r w:rsidRPr="00112E27">
        <w:rPr>
          <w:spacing w:val="-7"/>
        </w:rPr>
        <w:t xml:space="preserve"> </w:t>
      </w:r>
      <w:r w:rsidRPr="00112E27">
        <w:t>персональных</w:t>
      </w:r>
      <w:r w:rsidRPr="00112E27">
        <w:rPr>
          <w:spacing w:val="-66"/>
        </w:rPr>
        <w:t xml:space="preserve"> </w:t>
      </w:r>
      <w:r w:rsidRPr="00112E27">
        <w:t>данных.</w:t>
      </w:r>
      <w:r w:rsidRPr="00112E27">
        <w:rPr>
          <w:spacing w:val="-3"/>
        </w:rPr>
        <w:t xml:space="preserve"> </w:t>
      </w:r>
      <w:r w:rsidRPr="00112E27">
        <w:t>Приглашение</w:t>
      </w:r>
      <w:r w:rsidRPr="00112E27">
        <w:rPr>
          <w:spacing w:val="-4"/>
        </w:rPr>
        <w:t xml:space="preserve"> </w:t>
      </w:r>
      <w:r w:rsidRPr="00112E27">
        <w:t>с</w:t>
      </w:r>
      <w:r w:rsidRPr="00112E27">
        <w:rPr>
          <w:spacing w:val="-3"/>
        </w:rPr>
        <w:t xml:space="preserve"> </w:t>
      </w:r>
      <w:r w:rsidRPr="00112E27">
        <w:t>логином</w:t>
      </w:r>
      <w:r w:rsidRPr="00112E27">
        <w:rPr>
          <w:spacing w:val="-5"/>
        </w:rPr>
        <w:t xml:space="preserve"> </w:t>
      </w:r>
      <w:r w:rsidRPr="00112E27">
        <w:t>и</w:t>
      </w:r>
      <w:r w:rsidRPr="00112E27">
        <w:rPr>
          <w:spacing w:val="-2"/>
        </w:rPr>
        <w:t xml:space="preserve"> </w:t>
      </w:r>
      <w:r w:rsidRPr="00112E27">
        <w:t>паролем</w:t>
      </w:r>
      <w:r w:rsidRPr="00112E27">
        <w:rPr>
          <w:spacing w:val="-5"/>
        </w:rPr>
        <w:t xml:space="preserve"> </w:t>
      </w:r>
      <w:r w:rsidRPr="00112E27">
        <w:t>вручается</w:t>
      </w:r>
      <w:r w:rsidRPr="00112E27">
        <w:rPr>
          <w:spacing w:val="-4"/>
        </w:rPr>
        <w:t xml:space="preserve"> </w:t>
      </w:r>
      <w:r w:rsidRPr="00112E27">
        <w:t>персонально</w:t>
      </w:r>
      <w:r w:rsidRPr="00112E27">
        <w:rPr>
          <w:spacing w:val="-2"/>
        </w:rPr>
        <w:t xml:space="preserve"> </w:t>
      </w:r>
      <w:r w:rsidRPr="00112E27">
        <w:t>каждому</w:t>
      </w:r>
      <w:r w:rsidRPr="00112E27">
        <w:rPr>
          <w:spacing w:val="-3"/>
        </w:rPr>
        <w:t xml:space="preserve"> </w:t>
      </w:r>
      <w:r w:rsidRPr="00112E27">
        <w:t>участнику.</w:t>
      </w:r>
    </w:p>
    <w:p w14:paraId="01EAA574" w14:textId="77777777" w:rsidR="009A433E" w:rsidRPr="00112E27" w:rsidRDefault="00E6489F" w:rsidP="0023224D">
      <w:pPr>
        <w:pStyle w:val="gff4"/>
      </w:pPr>
      <w:r w:rsidRPr="00112E27">
        <w:t>В</w:t>
      </w:r>
      <w:r w:rsidRPr="00112E27">
        <w:rPr>
          <w:spacing w:val="-6"/>
        </w:rPr>
        <w:t xml:space="preserve"> </w:t>
      </w:r>
      <w:r w:rsidRPr="00112E27">
        <w:t>системе</w:t>
      </w:r>
      <w:r w:rsidRPr="00112E27">
        <w:rPr>
          <w:spacing w:val="-1"/>
        </w:rPr>
        <w:t xml:space="preserve"> </w:t>
      </w:r>
      <w:r w:rsidRPr="00112E27">
        <w:t>существует</w:t>
      </w:r>
      <w:r w:rsidRPr="00112E27">
        <w:rPr>
          <w:spacing w:val="-7"/>
        </w:rPr>
        <w:t xml:space="preserve"> </w:t>
      </w:r>
      <w:r w:rsidRPr="00112E27">
        <w:t>подразделение</w:t>
      </w:r>
      <w:r w:rsidRPr="00112E27">
        <w:rPr>
          <w:spacing w:val="-5"/>
        </w:rPr>
        <w:t xml:space="preserve"> </w:t>
      </w:r>
      <w:r w:rsidRPr="00112E27">
        <w:t>участников</w:t>
      </w:r>
      <w:r w:rsidRPr="00112E27">
        <w:rPr>
          <w:spacing w:val="-5"/>
        </w:rPr>
        <w:t xml:space="preserve"> </w:t>
      </w:r>
      <w:r w:rsidRPr="00112E27">
        <w:t>на</w:t>
      </w:r>
      <w:r w:rsidRPr="00112E27">
        <w:rPr>
          <w:spacing w:val="-4"/>
        </w:rPr>
        <w:t xml:space="preserve"> </w:t>
      </w:r>
      <w:r w:rsidRPr="00112E27">
        <w:t>персон</w:t>
      </w:r>
      <w:r w:rsidRPr="00112E27">
        <w:rPr>
          <w:spacing w:val="-3"/>
        </w:rPr>
        <w:t xml:space="preserve"> </w:t>
      </w:r>
      <w:r w:rsidRPr="00112E27">
        <w:t>и</w:t>
      </w:r>
      <w:r w:rsidRPr="00112E27">
        <w:rPr>
          <w:spacing w:val="-5"/>
        </w:rPr>
        <w:t xml:space="preserve"> </w:t>
      </w:r>
      <w:r w:rsidRPr="00112E27">
        <w:t>пользователей:</w:t>
      </w:r>
    </w:p>
    <w:p w14:paraId="21DA0AF7" w14:textId="6C44D766" w:rsidR="009A433E" w:rsidRPr="00112E27" w:rsidRDefault="00E6489F" w:rsidP="0023224D">
      <w:pPr>
        <w:pStyle w:val="gf9"/>
      </w:pPr>
      <w:r w:rsidRPr="00112E27">
        <w:rPr>
          <w:b/>
        </w:rPr>
        <w:t>Персонами</w:t>
      </w:r>
      <w:r w:rsidRPr="00112E27">
        <w:rPr>
          <w:b/>
          <w:spacing w:val="-7"/>
        </w:rPr>
        <w:t xml:space="preserve"> </w:t>
      </w:r>
      <w:r w:rsidRPr="00112E27">
        <w:t>условно</w:t>
      </w:r>
      <w:r w:rsidRPr="00112E27">
        <w:rPr>
          <w:spacing w:val="-11"/>
        </w:rPr>
        <w:t xml:space="preserve"> </w:t>
      </w:r>
      <w:r w:rsidRPr="00112E27">
        <w:t>называются</w:t>
      </w:r>
      <w:r w:rsidRPr="00112E27">
        <w:rPr>
          <w:spacing w:val="-14"/>
        </w:rPr>
        <w:t xml:space="preserve"> </w:t>
      </w:r>
      <w:r w:rsidRPr="00112E27">
        <w:t>участники,</w:t>
      </w:r>
      <w:r w:rsidRPr="00112E27">
        <w:rPr>
          <w:spacing w:val="-11"/>
        </w:rPr>
        <w:t xml:space="preserve"> </w:t>
      </w:r>
      <w:r w:rsidRPr="00112E27">
        <w:t>данные</w:t>
      </w:r>
      <w:r w:rsidRPr="00112E27">
        <w:rPr>
          <w:spacing w:val="-13"/>
        </w:rPr>
        <w:t xml:space="preserve"> </w:t>
      </w:r>
      <w:r w:rsidRPr="00112E27">
        <w:t>которых</w:t>
      </w:r>
      <w:r w:rsidRPr="00112E27">
        <w:rPr>
          <w:spacing w:val="-10"/>
        </w:rPr>
        <w:t xml:space="preserve"> </w:t>
      </w:r>
      <w:r w:rsidRPr="00112E27">
        <w:t>уже</w:t>
      </w:r>
      <w:r w:rsidRPr="00112E27">
        <w:rPr>
          <w:spacing w:val="-14"/>
        </w:rPr>
        <w:t xml:space="preserve"> </w:t>
      </w:r>
      <w:r w:rsidRPr="00112E27">
        <w:t>внесены</w:t>
      </w:r>
      <w:r w:rsidRPr="00112E27">
        <w:rPr>
          <w:spacing w:val="-11"/>
        </w:rPr>
        <w:t xml:space="preserve"> </w:t>
      </w:r>
      <w:r w:rsidRPr="00112E27">
        <w:t>в</w:t>
      </w:r>
      <w:r w:rsidRPr="00112E27">
        <w:rPr>
          <w:spacing w:val="-8"/>
        </w:rPr>
        <w:t xml:space="preserve"> </w:t>
      </w:r>
      <w:r w:rsidRPr="00112E27">
        <w:t>систему,</w:t>
      </w:r>
      <w:r w:rsidRPr="00112E27">
        <w:rPr>
          <w:spacing w:val="-67"/>
        </w:rPr>
        <w:t xml:space="preserve"> </w:t>
      </w:r>
      <w:r w:rsidRPr="00112E27">
        <w:t>но</w:t>
      </w:r>
      <w:r w:rsidRPr="00112E27">
        <w:rPr>
          <w:spacing w:val="-2"/>
        </w:rPr>
        <w:t xml:space="preserve"> </w:t>
      </w:r>
      <w:r w:rsidRPr="00112E27">
        <w:t>ими</w:t>
      </w:r>
      <w:r w:rsidRPr="00112E27">
        <w:rPr>
          <w:spacing w:val="-2"/>
        </w:rPr>
        <w:t xml:space="preserve"> </w:t>
      </w:r>
      <w:r w:rsidRPr="00112E27">
        <w:t>еще</w:t>
      </w:r>
      <w:r w:rsidRPr="00112E27">
        <w:rPr>
          <w:spacing w:val="-3"/>
        </w:rPr>
        <w:t xml:space="preserve"> </w:t>
      </w:r>
      <w:r w:rsidRPr="00112E27">
        <w:t>не</w:t>
      </w:r>
      <w:r w:rsidRPr="00112E27">
        <w:rPr>
          <w:spacing w:val="-3"/>
        </w:rPr>
        <w:t xml:space="preserve"> </w:t>
      </w:r>
      <w:r w:rsidRPr="00112E27">
        <w:t>был</w:t>
      </w:r>
      <w:r w:rsidRPr="00112E27">
        <w:rPr>
          <w:spacing w:val="1"/>
        </w:rPr>
        <w:t xml:space="preserve"> </w:t>
      </w:r>
      <w:r w:rsidRPr="00112E27">
        <w:t>пройден</w:t>
      </w:r>
      <w:r w:rsidRPr="00112E27">
        <w:rPr>
          <w:spacing w:val="-1"/>
        </w:rPr>
        <w:t xml:space="preserve"> </w:t>
      </w:r>
      <w:r w:rsidRPr="00112E27">
        <w:t>этап</w:t>
      </w:r>
      <w:r w:rsidRPr="00112E27">
        <w:rPr>
          <w:spacing w:val="-2"/>
        </w:rPr>
        <w:t xml:space="preserve"> </w:t>
      </w:r>
      <w:r w:rsidRPr="00112E27">
        <w:t>регистрации</w:t>
      </w:r>
      <w:r w:rsidR="009B7C15" w:rsidRPr="00112E27">
        <w:t>;</w:t>
      </w:r>
    </w:p>
    <w:p w14:paraId="44E36592" w14:textId="77777777" w:rsidR="009A433E" w:rsidRPr="00112E27" w:rsidRDefault="00E6489F" w:rsidP="0023224D">
      <w:pPr>
        <w:pStyle w:val="gf9"/>
      </w:pPr>
      <w:r w:rsidRPr="00112E27">
        <w:rPr>
          <w:b/>
        </w:rPr>
        <w:t xml:space="preserve">Пользователем </w:t>
      </w:r>
      <w:r w:rsidRPr="00112E27">
        <w:t>является участник, успешно прошедший регистрацию. У каждого</w:t>
      </w:r>
      <w:r w:rsidRPr="00112E27">
        <w:rPr>
          <w:spacing w:val="1"/>
        </w:rPr>
        <w:t xml:space="preserve"> </w:t>
      </w:r>
      <w:r w:rsidRPr="00112E27">
        <w:t>пользователя</w:t>
      </w:r>
      <w:r w:rsidRPr="00112E27">
        <w:rPr>
          <w:spacing w:val="1"/>
        </w:rPr>
        <w:t xml:space="preserve"> </w:t>
      </w:r>
      <w:r w:rsidRPr="00112E27">
        <w:t>в</w:t>
      </w:r>
      <w:r w:rsidRPr="00112E27">
        <w:rPr>
          <w:spacing w:val="1"/>
        </w:rPr>
        <w:t xml:space="preserve"> </w:t>
      </w:r>
      <w:r w:rsidRPr="00112E27">
        <w:t>сети</w:t>
      </w:r>
      <w:r w:rsidRPr="00112E27">
        <w:rPr>
          <w:spacing w:val="1"/>
        </w:rPr>
        <w:t xml:space="preserve"> </w:t>
      </w:r>
      <w:r w:rsidRPr="00112E27">
        <w:t>есть</w:t>
      </w:r>
      <w:r w:rsidRPr="00112E27">
        <w:rPr>
          <w:spacing w:val="1"/>
        </w:rPr>
        <w:t xml:space="preserve"> </w:t>
      </w:r>
      <w:r w:rsidRPr="00112E27">
        <w:t>личная</w:t>
      </w:r>
      <w:r w:rsidRPr="00112E27">
        <w:rPr>
          <w:spacing w:val="1"/>
        </w:rPr>
        <w:t xml:space="preserve"> </w:t>
      </w:r>
      <w:r w:rsidRPr="00112E27">
        <w:t>страница,</w:t>
      </w:r>
      <w:r w:rsidRPr="00112E27">
        <w:rPr>
          <w:spacing w:val="1"/>
        </w:rPr>
        <w:t xml:space="preserve"> </w:t>
      </w:r>
      <w:r w:rsidRPr="00112E27">
        <w:t>на</w:t>
      </w:r>
      <w:r w:rsidRPr="00112E27">
        <w:rPr>
          <w:spacing w:val="1"/>
        </w:rPr>
        <w:t xml:space="preserve"> </w:t>
      </w:r>
      <w:r w:rsidRPr="00112E27">
        <w:t>которой</w:t>
      </w:r>
      <w:r w:rsidRPr="00112E27">
        <w:rPr>
          <w:spacing w:val="1"/>
        </w:rPr>
        <w:t xml:space="preserve"> </w:t>
      </w:r>
      <w:r w:rsidRPr="00112E27">
        <w:t>отображена</w:t>
      </w:r>
      <w:r w:rsidRPr="00112E27">
        <w:rPr>
          <w:spacing w:val="1"/>
        </w:rPr>
        <w:t xml:space="preserve"> </w:t>
      </w:r>
      <w:r w:rsidRPr="00112E27">
        <w:t>основная</w:t>
      </w:r>
      <w:r w:rsidRPr="00112E27">
        <w:rPr>
          <w:spacing w:val="1"/>
        </w:rPr>
        <w:t xml:space="preserve"> </w:t>
      </w:r>
      <w:r w:rsidRPr="00112E27">
        <w:t>информация</w:t>
      </w:r>
      <w:r w:rsidRPr="00112E27">
        <w:rPr>
          <w:spacing w:val="-4"/>
        </w:rPr>
        <w:t xml:space="preserve"> </w:t>
      </w:r>
      <w:r w:rsidRPr="00112E27">
        <w:t>о</w:t>
      </w:r>
      <w:r w:rsidRPr="00112E27">
        <w:rPr>
          <w:spacing w:val="-2"/>
        </w:rPr>
        <w:t xml:space="preserve"> </w:t>
      </w:r>
      <w:r w:rsidRPr="00112E27">
        <w:t>нем</w:t>
      </w:r>
      <w:r w:rsidRPr="00112E27">
        <w:rPr>
          <w:spacing w:val="-5"/>
        </w:rPr>
        <w:t xml:space="preserve"> </w:t>
      </w:r>
      <w:r w:rsidRPr="00112E27">
        <w:t>и</w:t>
      </w:r>
      <w:r w:rsidRPr="00112E27">
        <w:rPr>
          <w:spacing w:val="-2"/>
        </w:rPr>
        <w:t xml:space="preserve"> </w:t>
      </w:r>
      <w:r w:rsidRPr="00112E27">
        <w:t>даны</w:t>
      </w:r>
      <w:r w:rsidRPr="00112E27">
        <w:rPr>
          <w:spacing w:val="-1"/>
        </w:rPr>
        <w:t xml:space="preserve"> </w:t>
      </w:r>
      <w:r w:rsidRPr="00112E27">
        <w:t>инструменты</w:t>
      </w:r>
      <w:r w:rsidRPr="00112E27">
        <w:rPr>
          <w:spacing w:val="-1"/>
        </w:rPr>
        <w:t xml:space="preserve"> </w:t>
      </w:r>
      <w:r w:rsidRPr="00112E27">
        <w:t>для</w:t>
      </w:r>
      <w:r w:rsidRPr="00112E27">
        <w:rPr>
          <w:spacing w:val="-3"/>
        </w:rPr>
        <w:t xml:space="preserve"> </w:t>
      </w:r>
      <w:r w:rsidRPr="00112E27">
        <w:t>общения</w:t>
      </w:r>
      <w:r w:rsidRPr="00112E27">
        <w:rPr>
          <w:spacing w:val="-3"/>
        </w:rPr>
        <w:t xml:space="preserve"> </w:t>
      </w:r>
      <w:r w:rsidRPr="00112E27">
        <w:t>с</w:t>
      </w:r>
      <w:r w:rsidRPr="00112E27">
        <w:rPr>
          <w:spacing w:val="-3"/>
        </w:rPr>
        <w:t xml:space="preserve"> </w:t>
      </w:r>
      <w:r w:rsidRPr="00112E27">
        <w:t>ним.</w:t>
      </w:r>
    </w:p>
    <w:p w14:paraId="62BC7997" w14:textId="77777777" w:rsidR="009A433E" w:rsidRPr="00112E27" w:rsidRDefault="00E6489F" w:rsidP="0023224D">
      <w:pPr>
        <w:pStyle w:val="gff4"/>
        <w:rPr>
          <w:b/>
        </w:rPr>
      </w:pPr>
      <w:r w:rsidRPr="00112E27">
        <w:t>Для</w:t>
      </w:r>
      <w:r w:rsidRPr="00112E27">
        <w:rPr>
          <w:spacing w:val="1"/>
        </w:rPr>
        <w:t xml:space="preserve"> </w:t>
      </w:r>
      <w:r w:rsidRPr="00112E27">
        <w:t>перехода</w:t>
      </w:r>
      <w:r w:rsidRPr="00112E27">
        <w:rPr>
          <w:spacing w:val="1"/>
        </w:rPr>
        <w:t xml:space="preserve"> </w:t>
      </w:r>
      <w:r w:rsidRPr="00112E27">
        <w:t>к</w:t>
      </w:r>
      <w:r w:rsidRPr="00112E27">
        <w:rPr>
          <w:spacing w:val="1"/>
        </w:rPr>
        <w:t xml:space="preserve"> </w:t>
      </w:r>
      <w:r w:rsidRPr="00112E27">
        <w:t>списку</w:t>
      </w:r>
      <w:r w:rsidRPr="00112E27">
        <w:rPr>
          <w:spacing w:val="1"/>
        </w:rPr>
        <w:t xml:space="preserve"> </w:t>
      </w:r>
      <w:r w:rsidRPr="00112E27">
        <w:t>участников</w:t>
      </w:r>
      <w:r w:rsidRPr="00112E27">
        <w:rPr>
          <w:spacing w:val="1"/>
        </w:rPr>
        <w:t xml:space="preserve"> </w:t>
      </w:r>
      <w:r w:rsidRPr="00112E27">
        <w:t>профиля</w:t>
      </w:r>
      <w:r w:rsidRPr="00112E27">
        <w:rPr>
          <w:spacing w:val="1"/>
        </w:rPr>
        <w:t xml:space="preserve"> </w:t>
      </w:r>
      <w:r w:rsidRPr="00112E27">
        <w:t>управляющей</w:t>
      </w:r>
      <w:r w:rsidRPr="00112E27">
        <w:rPr>
          <w:spacing w:val="1"/>
        </w:rPr>
        <w:t xml:space="preserve"> </w:t>
      </w:r>
      <w:r w:rsidRPr="00112E27">
        <w:t>организации,</w:t>
      </w:r>
      <w:r w:rsidRPr="00112E27">
        <w:rPr>
          <w:spacing w:val="1"/>
        </w:rPr>
        <w:t xml:space="preserve"> </w:t>
      </w:r>
      <w:r w:rsidRPr="00112E27">
        <w:t>доступного</w:t>
      </w:r>
      <w:r w:rsidRPr="00112E27">
        <w:rPr>
          <w:spacing w:val="-4"/>
        </w:rPr>
        <w:t xml:space="preserve"> </w:t>
      </w:r>
      <w:r w:rsidRPr="00112E27">
        <w:t>каждому</w:t>
      </w:r>
      <w:r w:rsidRPr="00112E27">
        <w:rPr>
          <w:spacing w:val="-5"/>
        </w:rPr>
        <w:t xml:space="preserve"> </w:t>
      </w:r>
      <w:r w:rsidRPr="00112E27">
        <w:t>пользователю,</w:t>
      </w:r>
      <w:r w:rsidRPr="00112E27">
        <w:rPr>
          <w:spacing w:val="-2"/>
        </w:rPr>
        <w:t xml:space="preserve"> </w:t>
      </w:r>
      <w:r w:rsidRPr="00112E27">
        <w:t>необходимо:</w:t>
      </w:r>
    </w:p>
    <w:p w14:paraId="739170BE" w14:textId="15C22077" w:rsidR="009A433E" w:rsidRPr="00112E27" w:rsidRDefault="00E6489F" w:rsidP="0023224D">
      <w:pPr>
        <w:pStyle w:val="gf9"/>
      </w:pPr>
      <w:r w:rsidRPr="00112E27">
        <w:t>нажать</w:t>
      </w:r>
      <w:r w:rsidRPr="00112E27">
        <w:rPr>
          <w:spacing w:val="-4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ссылку</w:t>
      </w:r>
      <w:r w:rsidRPr="00112E27">
        <w:rPr>
          <w:spacing w:val="-3"/>
        </w:rPr>
        <w:t xml:space="preserve"> </w:t>
      </w:r>
      <w:r w:rsidRPr="00112E27">
        <w:rPr>
          <w:rStyle w:val="gffff3"/>
        </w:rPr>
        <w:t>Организация</w:t>
      </w:r>
      <w:r w:rsidRPr="00112E27">
        <w:rPr>
          <w:spacing w:val="-5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синей</w:t>
      </w:r>
      <w:r w:rsidRPr="00112E27">
        <w:rPr>
          <w:spacing w:val="-4"/>
        </w:rPr>
        <w:t xml:space="preserve"> </w:t>
      </w:r>
      <w:r w:rsidRPr="00112E27">
        <w:t>навигационной</w:t>
      </w:r>
      <w:r w:rsidRPr="00112E27">
        <w:rPr>
          <w:spacing w:val="-2"/>
        </w:rPr>
        <w:t xml:space="preserve"> </w:t>
      </w:r>
      <w:r w:rsidRPr="00112E27">
        <w:t>полосе;</w:t>
      </w:r>
    </w:p>
    <w:p w14:paraId="2D9F0F87" w14:textId="45C7EA6D" w:rsidR="009A433E" w:rsidRPr="00112E27" w:rsidRDefault="00E6489F" w:rsidP="0023224D">
      <w:pPr>
        <w:pStyle w:val="gf9"/>
      </w:pPr>
      <w:r w:rsidRPr="00112E27">
        <w:t>на</w:t>
      </w:r>
      <w:r w:rsidRPr="00112E27">
        <w:rPr>
          <w:spacing w:val="-3"/>
        </w:rPr>
        <w:t xml:space="preserve"> </w:t>
      </w:r>
      <w:r w:rsidRPr="00112E27">
        <w:t>открывшемся</w:t>
      </w:r>
      <w:r w:rsidRPr="00112E27">
        <w:rPr>
          <w:spacing w:val="-3"/>
        </w:rPr>
        <w:t xml:space="preserve"> </w:t>
      </w:r>
      <w:r w:rsidRPr="00112E27">
        <w:t>профиле</w:t>
      </w:r>
      <w:r w:rsidRPr="00112E27">
        <w:rPr>
          <w:spacing w:val="-4"/>
        </w:rPr>
        <w:t xml:space="preserve"> </w:t>
      </w:r>
      <w:r w:rsidRPr="00112E27">
        <w:t>необходимо</w:t>
      </w:r>
      <w:r w:rsidRPr="00112E27">
        <w:rPr>
          <w:spacing w:val="-2"/>
        </w:rPr>
        <w:t xml:space="preserve"> </w:t>
      </w:r>
      <w:r w:rsidRPr="00112E27">
        <w:t>нажать</w:t>
      </w:r>
      <w:r w:rsidRPr="00112E27">
        <w:rPr>
          <w:spacing w:val="-2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вкладку</w:t>
      </w:r>
      <w:r w:rsidRPr="00112E27">
        <w:rPr>
          <w:spacing w:val="-1"/>
        </w:rPr>
        <w:t xml:space="preserve"> </w:t>
      </w:r>
      <w:r w:rsidRPr="00112E27">
        <w:rPr>
          <w:rStyle w:val="gffff3"/>
        </w:rPr>
        <w:t>Люди</w:t>
      </w:r>
      <w:r w:rsidRPr="00112E27">
        <w:t>.</w:t>
      </w:r>
    </w:p>
    <w:p w14:paraId="4A23741A" w14:textId="77777777" w:rsidR="009A433E" w:rsidRPr="00112E27" w:rsidRDefault="00E6489F" w:rsidP="0023224D">
      <w:pPr>
        <w:pStyle w:val="gfc"/>
      </w:pPr>
      <w:r w:rsidRPr="00112E27">
        <w:t>В</w:t>
      </w:r>
      <w:r w:rsidRPr="00112E27">
        <w:rPr>
          <w:spacing w:val="4"/>
        </w:rPr>
        <w:t xml:space="preserve"> </w:t>
      </w:r>
      <w:r w:rsidRPr="00112E27">
        <w:t>общем</w:t>
      </w:r>
      <w:r w:rsidRPr="00112E27">
        <w:rPr>
          <w:spacing w:val="3"/>
        </w:rPr>
        <w:t xml:space="preserve"> </w:t>
      </w:r>
      <w:r w:rsidRPr="00112E27">
        <w:t>списке</w:t>
      </w:r>
      <w:r w:rsidRPr="00112E27">
        <w:rPr>
          <w:spacing w:val="4"/>
        </w:rPr>
        <w:t xml:space="preserve"> </w:t>
      </w:r>
      <w:r w:rsidRPr="00112E27">
        <w:t>участников</w:t>
      </w:r>
      <w:r w:rsidRPr="00112E27">
        <w:rPr>
          <w:spacing w:val="5"/>
        </w:rPr>
        <w:t xml:space="preserve"> </w:t>
      </w:r>
      <w:r w:rsidRPr="00112E27">
        <w:t>ФИО</w:t>
      </w:r>
      <w:r w:rsidRPr="00112E27">
        <w:rPr>
          <w:spacing w:val="6"/>
        </w:rPr>
        <w:t xml:space="preserve"> </w:t>
      </w:r>
      <w:r w:rsidRPr="00112E27">
        <w:t>персон</w:t>
      </w:r>
      <w:r w:rsidRPr="00112E27">
        <w:rPr>
          <w:spacing w:val="6"/>
        </w:rPr>
        <w:t xml:space="preserve"> </w:t>
      </w:r>
      <w:r w:rsidRPr="00112E27">
        <w:t>отмечено</w:t>
      </w:r>
      <w:r w:rsidRPr="00112E27">
        <w:rPr>
          <w:spacing w:val="5"/>
        </w:rPr>
        <w:t xml:space="preserve"> </w:t>
      </w:r>
      <w:r w:rsidRPr="00112E27">
        <w:t>серым</w:t>
      </w:r>
      <w:r w:rsidRPr="00112E27">
        <w:rPr>
          <w:spacing w:val="4"/>
        </w:rPr>
        <w:t xml:space="preserve"> </w:t>
      </w:r>
      <w:r w:rsidRPr="00112E27">
        <w:t>цветом,</w:t>
      </w:r>
      <w:r w:rsidRPr="00112E27">
        <w:rPr>
          <w:spacing w:val="5"/>
        </w:rPr>
        <w:t xml:space="preserve"> </w:t>
      </w:r>
      <w:r w:rsidRPr="00112E27">
        <w:t>а</w:t>
      </w:r>
      <w:r w:rsidRPr="00112E27">
        <w:rPr>
          <w:spacing w:val="5"/>
        </w:rPr>
        <w:t xml:space="preserve"> </w:t>
      </w:r>
      <w:r w:rsidRPr="00112E27">
        <w:t>ФИО</w:t>
      </w:r>
      <w:r w:rsidRPr="00112E27">
        <w:rPr>
          <w:spacing w:val="6"/>
        </w:rPr>
        <w:t xml:space="preserve"> </w:t>
      </w:r>
      <w:r w:rsidRPr="00112E27">
        <w:t>пользователей</w:t>
      </w:r>
      <w:r w:rsidRPr="00112E27">
        <w:rPr>
          <w:spacing w:val="13"/>
        </w:rPr>
        <w:t xml:space="preserve"> </w:t>
      </w:r>
      <w:r w:rsidRPr="00112E27">
        <w:t>–</w:t>
      </w:r>
      <w:r w:rsidRPr="00112E27">
        <w:rPr>
          <w:spacing w:val="-65"/>
        </w:rPr>
        <w:t xml:space="preserve"> </w:t>
      </w:r>
      <w:r w:rsidRPr="00112E27">
        <w:t>зеленым.</w:t>
      </w:r>
      <w:r w:rsidRPr="00112E27">
        <w:rPr>
          <w:spacing w:val="-3"/>
        </w:rPr>
        <w:t xml:space="preserve"> </w:t>
      </w:r>
      <w:r w:rsidRPr="00112E27">
        <w:t>Строка</w:t>
      </w:r>
      <w:r w:rsidRPr="00112E27">
        <w:rPr>
          <w:spacing w:val="-3"/>
        </w:rPr>
        <w:t xml:space="preserve"> </w:t>
      </w:r>
      <w:r w:rsidRPr="00112E27">
        <w:t>ФИО пользователя</w:t>
      </w:r>
      <w:r w:rsidRPr="00112E27">
        <w:rPr>
          <w:spacing w:val="-4"/>
        </w:rPr>
        <w:t xml:space="preserve"> </w:t>
      </w:r>
      <w:r w:rsidRPr="00112E27">
        <w:t>является</w:t>
      </w:r>
      <w:r w:rsidRPr="00112E27">
        <w:rPr>
          <w:spacing w:val="-3"/>
        </w:rPr>
        <w:t xml:space="preserve"> </w:t>
      </w:r>
      <w:r w:rsidRPr="00112E27">
        <w:t>ссылкой</w:t>
      </w:r>
      <w:r w:rsidRPr="00112E27">
        <w:rPr>
          <w:spacing w:val="-3"/>
        </w:rPr>
        <w:t xml:space="preserve"> </w:t>
      </w:r>
      <w:r w:rsidRPr="00112E27">
        <w:t>на</w:t>
      </w:r>
      <w:r w:rsidRPr="00112E27">
        <w:rPr>
          <w:spacing w:val="-2"/>
        </w:rPr>
        <w:t xml:space="preserve"> </w:t>
      </w:r>
      <w:r w:rsidRPr="00112E27">
        <w:t>его</w:t>
      </w:r>
      <w:r w:rsidRPr="00112E27">
        <w:rPr>
          <w:spacing w:val="-3"/>
        </w:rPr>
        <w:t xml:space="preserve"> </w:t>
      </w:r>
      <w:r w:rsidRPr="00112E27">
        <w:t>личную</w:t>
      </w:r>
      <w:r w:rsidRPr="00112E27">
        <w:rPr>
          <w:spacing w:val="-2"/>
        </w:rPr>
        <w:t xml:space="preserve"> </w:t>
      </w:r>
      <w:r w:rsidRPr="00112E27">
        <w:t>страницу.</w:t>
      </w:r>
    </w:p>
    <w:p w14:paraId="5A0CE42F" w14:textId="2057A6F2" w:rsidR="009A433E" w:rsidRPr="00112E27" w:rsidRDefault="00E6489F" w:rsidP="0023224D">
      <w:pPr>
        <w:pStyle w:val="gff4"/>
      </w:pPr>
      <w:r w:rsidRPr="00112E27">
        <w:lastRenderedPageBreak/>
        <w:t>Для</w:t>
      </w:r>
      <w:r w:rsidRPr="00112E27">
        <w:rPr>
          <w:spacing w:val="9"/>
        </w:rPr>
        <w:t xml:space="preserve"> </w:t>
      </w:r>
      <w:r w:rsidRPr="00112E27">
        <w:t>перехода</w:t>
      </w:r>
      <w:r w:rsidRPr="00112E27">
        <w:rPr>
          <w:spacing w:val="13"/>
        </w:rPr>
        <w:t xml:space="preserve"> </w:t>
      </w:r>
      <w:r w:rsidRPr="00112E27">
        <w:t>к</w:t>
      </w:r>
      <w:r w:rsidRPr="00112E27">
        <w:rPr>
          <w:spacing w:val="11"/>
        </w:rPr>
        <w:t xml:space="preserve"> </w:t>
      </w:r>
      <w:r w:rsidRPr="00112E27">
        <w:t>списку</w:t>
      </w:r>
      <w:r w:rsidRPr="00112E27">
        <w:rPr>
          <w:spacing w:val="8"/>
        </w:rPr>
        <w:t xml:space="preserve"> </w:t>
      </w:r>
      <w:r w:rsidRPr="00112E27">
        <w:t>участников</w:t>
      </w:r>
      <w:r w:rsidRPr="00112E27">
        <w:rPr>
          <w:spacing w:val="11"/>
        </w:rPr>
        <w:t xml:space="preserve"> </w:t>
      </w:r>
      <w:r w:rsidRPr="00112E27">
        <w:t>профиля</w:t>
      </w:r>
      <w:r w:rsidRPr="00112E27">
        <w:rPr>
          <w:spacing w:val="10"/>
        </w:rPr>
        <w:t xml:space="preserve"> </w:t>
      </w:r>
      <w:r w:rsidRPr="00112E27">
        <w:t>управляющей</w:t>
      </w:r>
      <w:r w:rsidRPr="00112E27">
        <w:rPr>
          <w:spacing w:val="10"/>
        </w:rPr>
        <w:t xml:space="preserve"> </w:t>
      </w:r>
      <w:r w:rsidRPr="00112E27">
        <w:t>организации</w:t>
      </w:r>
      <w:r w:rsidRPr="00112E27">
        <w:rPr>
          <w:spacing w:val="11"/>
        </w:rPr>
        <w:t xml:space="preserve"> </w:t>
      </w:r>
      <w:r w:rsidRPr="00112E27">
        <w:t>через</w:t>
      </w:r>
      <w:r w:rsidR="0023224D" w:rsidRPr="00112E27">
        <w:t xml:space="preserve"> </w:t>
      </w:r>
      <w:r w:rsidRPr="00112E27">
        <w:rPr>
          <w:rStyle w:val="gffff3"/>
        </w:rPr>
        <w:t>Администрирование организации</w:t>
      </w:r>
      <w:r w:rsidRPr="00112E27">
        <w:t xml:space="preserve">, </w:t>
      </w:r>
      <w:r w:rsidR="009B7C15" w:rsidRPr="00112E27">
        <w:t>т. е.</w:t>
      </w:r>
      <w:r w:rsidRPr="00112E27">
        <w:t xml:space="preserve"> доступного только для администраторов профиля ОУО, необходимо:</w:t>
      </w:r>
    </w:p>
    <w:p w14:paraId="3B9ABD7C" w14:textId="6A76F505" w:rsidR="009A433E" w:rsidRPr="00112E27" w:rsidRDefault="00E6489F" w:rsidP="0023224D">
      <w:pPr>
        <w:pStyle w:val="gf9"/>
      </w:pPr>
      <w:r w:rsidRPr="00112E27">
        <w:t>зайти</w:t>
      </w:r>
      <w:r w:rsidRPr="00112E27">
        <w:rPr>
          <w:spacing w:val="-4"/>
        </w:rPr>
        <w:t xml:space="preserve"> </w:t>
      </w:r>
      <w:r w:rsidRPr="00112E27">
        <w:t>в</w:t>
      </w:r>
      <w:r w:rsidRPr="00112E27">
        <w:rPr>
          <w:spacing w:val="-5"/>
        </w:rPr>
        <w:t xml:space="preserve"> </w:t>
      </w:r>
      <w:r w:rsidRPr="00112E27">
        <w:t>раздел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Администрирование организации</w:t>
      </w:r>
      <w:r w:rsidRPr="00112E27">
        <w:t>;</w:t>
      </w:r>
    </w:p>
    <w:p w14:paraId="3A6412CB" w14:textId="7EEE785B" w:rsidR="009A433E" w:rsidRPr="00112E27" w:rsidRDefault="00E6489F" w:rsidP="0023224D">
      <w:pPr>
        <w:pStyle w:val="gf9"/>
      </w:pPr>
      <w:r w:rsidRPr="00112E27">
        <w:t>нажать</w:t>
      </w:r>
      <w:r w:rsidRPr="00112E27">
        <w:rPr>
          <w:spacing w:val="-2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пункт</w:t>
      </w:r>
      <w:r w:rsidRPr="00112E27">
        <w:rPr>
          <w:spacing w:val="-4"/>
        </w:rPr>
        <w:t xml:space="preserve"> </w:t>
      </w:r>
      <w:r w:rsidRPr="00112E27">
        <w:rPr>
          <w:rStyle w:val="gffff3"/>
        </w:rPr>
        <w:t>Список людей</w:t>
      </w:r>
      <w:r w:rsidRPr="00112E27">
        <w:rPr>
          <w:spacing w:val="-4"/>
        </w:rPr>
        <w:t xml:space="preserve"> </w:t>
      </w:r>
      <w:r w:rsidRPr="00112E27">
        <w:t>в</w:t>
      </w:r>
      <w:r w:rsidRPr="00112E27">
        <w:rPr>
          <w:spacing w:val="-3"/>
        </w:rPr>
        <w:t xml:space="preserve"> </w:t>
      </w:r>
      <w:r w:rsidRPr="00112E27">
        <w:t>блоке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Люди</w:t>
      </w:r>
      <w:r w:rsidRPr="00112E27">
        <w:t>.</w:t>
      </w:r>
    </w:p>
    <w:p w14:paraId="0AB6C48B" w14:textId="2DD36EEF" w:rsidR="009A433E" w:rsidRPr="00112E27" w:rsidRDefault="00E6489F" w:rsidP="0023224D">
      <w:pPr>
        <w:pStyle w:val="gfc"/>
      </w:pPr>
      <w:r w:rsidRPr="00112E27">
        <w:t>В</w:t>
      </w:r>
      <w:r w:rsidRPr="00112E27">
        <w:rPr>
          <w:spacing w:val="58"/>
        </w:rPr>
        <w:t xml:space="preserve"> </w:t>
      </w:r>
      <w:r w:rsidRPr="00112E27">
        <w:t>списке</w:t>
      </w:r>
      <w:r w:rsidRPr="00112E27">
        <w:rPr>
          <w:spacing w:val="58"/>
        </w:rPr>
        <w:t xml:space="preserve"> </w:t>
      </w:r>
      <w:r w:rsidRPr="00112E27">
        <w:t>пользователи,</w:t>
      </w:r>
      <w:r w:rsidRPr="00112E27">
        <w:rPr>
          <w:spacing w:val="59"/>
        </w:rPr>
        <w:t xml:space="preserve"> </w:t>
      </w:r>
      <w:r w:rsidR="0023224D" w:rsidRPr="00112E27">
        <w:t>т. е.</w:t>
      </w:r>
      <w:r w:rsidRPr="00112E27">
        <w:rPr>
          <w:spacing w:val="63"/>
        </w:rPr>
        <w:t xml:space="preserve"> </w:t>
      </w:r>
      <w:r w:rsidRPr="00112E27">
        <w:t>зарегистрированные</w:t>
      </w:r>
      <w:r w:rsidRPr="00112E27">
        <w:rPr>
          <w:spacing w:val="57"/>
        </w:rPr>
        <w:t xml:space="preserve"> </w:t>
      </w:r>
      <w:r w:rsidRPr="00112E27">
        <w:t>ранее</w:t>
      </w:r>
      <w:r w:rsidRPr="00112E27">
        <w:rPr>
          <w:spacing w:val="61"/>
        </w:rPr>
        <w:t xml:space="preserve"> </w:t>
      </w:r>
      <w:r w:rsidRPr="00112E27">
        <w:t>участники,</w:t>
      </w:r>
      <w:r w:rsidRPr="00112E27">
        <w:rPr>
          <w:spacing w:val="59"/>
        </w:rPr>
        <w:t xml:space="preserve"> </w:t>
      </w:r>
      <w:r w:rsidRPr="00112E27">
        <w:t>отмечены</w:t>
      </w:r>
      <w:r w:rsidRPr="00112E27">
        <w:rPr>
          <w:spacing w:val="63"/>
        </w:rPr>
        <w:t xml:space="preserve"> </w:t>
      </w:r>
      <w:r w:rsidRPr="00112E27">
        <w:t>иконкой</w:t>
      </w:r>
      <w:r w:rsidR="0023224D" w:rsidRPr="00112E27">
        <w:t xml:space="preserve"> </w:t>
      </w:r>
      <w:r w:rsidRPr="00112E27">
        <w:t xml:space="preserve">«ладошка» слева от ФИО. Нажатие на иконку логотипа позволяет перейти на личную </w:t>
      </w:r>
      <w:r w:rsidR="009B7C15" w:rsidRPr="00112E27">
        <w:t>страницу участника</w:t>
      </w:r>
      <w:r w:rsidRPr="00112E27">
        <w:t>.</w:t>
      </w:r>
      <w:r w:rsidRPr="00112E27">
        <w:rPr>
          <w:spacing w:val="-8"/>
        </w:rPr>
        <w:t xml:space="preserve"> </w:t>
      </w:r>
      <w:r w:rsidRPr="00112E27">
        <w:t>Строка</w:t>
      </w:r>
      <w:r w:rsidRPr="00112E27">
        <w:rPr>
          <w:spacing w:val="-7"/>
        </w:rPr>
        <w:t xml:space="preserve"> </w:t>
      </w:r>
      <w:r w:rsidRPr="00112E27">
        <w:t>ФИО</w:t>
      </w:r>
      <w:r w:rsidRPr="00112E27">
        <w:rPr>
          <w:spacing w:val="-5"/>
        </w:rPr>
        <w:t xml:space="preserve"> </w:t>
      </w:r>
      <w:r w:rsidRPr="00112E27">
        <w:t>является</w:t>
      </w:r>
      <w:r w:rsidRPr="00112E27">
        <w:rPr>
          <w:spacing w:val="-4"/>
        </w:rPr>
        <w:t xml:space="preserve"> </w:t>
      </w:r>
      <w:r w:rsidRPr="00112E27">
        <w:t>ссылкой</w:t>
      </w:r>
      <w:r w:rsidRPr="00112E27">
        <w:rPr>
          <w:spacing w:val="-6"/>
        </w:rPr>
        <w:t xml:space="preserve"> </w:t>
      </w:r>
      <w:r w:rsidRPr="00112E27">
        <w:t>для</w:t>
      </w:r>
      <w:r w:rsidRPr="00112E27">
        <w:rPr>
          <w:spacing w:val="-8"/>
        </w:rPr>
        <w:t xml:space="preserve"> </w:t>
      </w:r>
      <w:r w:rsidRPr="00112E27">
        <w:t>перехода</w:t>
      </w:r>
      <w:r w:rsidRPr="00112E27">
        <w:rPr>
          <w:spacing w:val="-8"/>
        </w:rPr>
        <w:t xml:space="preserve"> </w:t>
      </w:r>
      <w:r w:rsidRPr="00112E27">
        <w:t>в</w:t>
      </w:r>
      <w:r w:rsidRPr="00112E27">
        <w:rPr>
          <w:spacing w:val="-8"/>
        </w:rPr>
        <w:t xml:space="preserve"> </w:t>
      </w:r>
      <w:r w:rsidRPr="00112E27">
        <w:t>режим</w:t>
      </w:r>
      <w:r w:rsidRPr="00112E27">
        <w:rPr>
          <w:spacing w:val="-8"/>
        </w:rPr>
        <w:t xml:space="preserve"> </w:t>
      </w:r>
      <w:r w:rsidRPr="00112E27">
        <w:t>редактирования</w:t>
      </w:r>
      <w:r w:rsidRPr="00112E27">
        <w:rPr>
          <w:spacing w:val="-5"/>
        </w:rPr>
        <w:t xml:space="preserve"> </w:t>
      </w:r>
      <w:r w:rsidRPr="00112E27">
        <w:t>данных,</w:t>
      </w:r>
      <w:r w:rsidRPr="00112E27">
        <w:rPr>
          <w:spacing w:val="-6"/>
        </w:rPr>
        <w:t xml:space="preserve"> </w:t>
      </w:r>
      <w:r w:rsidR="0023224D" w:rsidRPr="00112E27">
        <w:t xml:space="preserve">так же </w:t>
      </w:r>
      <w:r w:rsidRPr="00112E27">
        <w:rPr>
          <w:spacing w:val="-66"/>
        </w:rPr>
        <w:t xml:space="preserve"> </w:t>
      </w:r>
      <w:r w:rsidR="0023224D" w:rsidRPr="00112E27">
        <w:rPr>
          <w:spacing w:val="-66"/>
        </w:rPr>
        <w:t xml:space="preserve">  </w:t>
      </w:r>
      <w:r w:rsidRPr="00112E27">
        <w:t>как</w:t>
      </w:r>
      <w:r w:rsidRPr="00112E27">
        <w:rPr>
          <w:spacing w:val="-3"/>
        </w:rPr>
        <w:t xml:space="preserve"> </w:t>
      </w:r>
      <w:r w:rsidRPr="00112E27">
        <w:t>иконка</w:t>
      </w:r>
      <w:r w:rsidRPr="00112E27">
        <w:rPr>
          <w:spacing w:val="-3"/>
        </w:rPr>
        <w:t xml:space="preserve"> </w:t>
      </w:r>
      <w:r w:rsidRPr="00112E27">
        <w:t>«карандаш»</w:t>
      </w:r>
      <w:r w:rsidRPr="00112E27">
        <w:rPr>
          <w:spacing w:val="-4"/>
        </w:rPr>
        <w:t xml:space="preserve"> </w:t>
      </w:r>
      <w:r w:rsidRPr="00112E27">
        <w:t>справа</w:t>
      </w:r>
      <w:r w:rsidRPr="00112E27">
        <w:rPr>
          <w:spacing w:val="-4"/>
        </w:rPr>
        <w:t xml:space="preserve"> </w:t>
      </w:r>
      <w:r w:rsidRPr="00112E27">
        <w:t>от</w:t>
      </w:r>
      <w:r w:rsidRPr="00112E27">
        <w:rPr>
          <w:spacing w:val="-4"/>
        </w:rPr>
        <w:t xml:space="preserve"> </w:t>
      </w:r>
      <w:r w:rsidRPr="00112E27">
        <w:t>ФИО.</w:t>
      </w:r>
    </w:p>
    <w:p w14:paraId="209EBD3F" w14:textId="1188F50E" w:rsidR="009A433E" w:rsidRPr="00112E27" w:rsidRDefault="00E6489F" w:rsidP="0023224D">
      <w:pPr>
        <w:pStyle w:val="gfc"/>
      </w:pPr>
      <w:r w:rsidRPr="00112E27">
        <w:rPr>
          <w:spacing w:val="-1"/>
        </w:rPr>
        <w:t>Для</w:t>
      </w:r>
      <w:r w:rsidRPr="00112E27">
        <w:rPr>
          <w:spacing w:val="-13"/>
        </w:rPr>
        <w:t xml:space="preserve"> </w:t>
      </w:r>
      <w:r w:rsidRPr="00112E27">
        <w:rPr>
          <w:spacing w:val="-1"/>
        </w:rPr>
        <w:t>перехода</w:t>
      </w:r>
      <w:r w:rsidRPr="00112E27">
        <w:rPr>
          <w:spacing w:val="-11"/>
        </w:rPr>
        <w:t xml:space="preserve"> </w:t>
      </w:r>
      <w:r w:rsidRPr="00112E27">
        <w:rPr>
          <w:spacing w:val="-1"/>
        </w:rPr>
        <w:t>к</w:t>
      </w:r>
      <w:r w:rsidRPr="00112E27">
        <w:rPr>
          <w:spacing w:val="-10"/>
        </w:rPr>
        <w:t xml:space="preserve"> </w:t>
      </w:r>
      <w:r w:rsidRPr="00112E27">
        <w:rPr>
          <w:spacing w:val="-1"/>
        </w:rPr>
        <w:t>списку</w:t>
      </w:r>
      <w:r w:rsidRPr="00112E27">
        <w:rPr>
          <w:spacing w:val="-15"/>
        </w:rPr>
        <w:t xml:space="preserve"> </w:t>
      </w:r>
      <w:r w:rsidRPr="00112E27">
        <w:rPr>
          <w:spacing w:val="-1"/>
        </w:rPr>
        <w:t>персон</w:t>
      </w:r>
      <w:r w:rsidRPr="00112E27">
        <w:rPr>
          <w:spacing w:val="-10"/>
        </w:rPr>
        <w:t xml:space="preserve"> </w:t>
      </w:r>
      <w:r w:rsidRPr="00112E27">
        <w:rPr>
          <w:spacing w:val="-1"/>
        </w:rPr>
        <w:t>и</w:t>
      </w:r>
      <w:r w:rsidRPr="00112E27">
        <w:rPr>
          <w:spacing w:val="-11"/>
        </w:rPr>
        <w:t xml:space="preserve"> </w:t>
      </w:r>
      <w:r w:rsidRPr="00112E27">
        <w:rPr>
          <w:spacing w:val="-1"/>
        </w:rPr>
        <w:t>пользователей,</w:t>
      </w:r>
      <w:r w:rsidRPr="00112E27">
        <w:rPr>
          <w:spacing w:val="-15"/>
        </w:rPr>
        <w:t xml:space="preserve"> </w:t>
      </w:r>
      <w:r w:rsidRPr="00112E27">
        <w:t>исключенных</w:t>
      </w:r>
      <w:r w:rsidRPr="00112E27">
        <w:rPr>
          <w:spacing w:val="-9"/>
        </w:rPr>
        <w:t xml:space="preserve"> </w:t>
      </w:r>
      <w:r w:rsidRPr="00112E27">
        <w:t>из</w:t>
      </w:r>
      <w:r w:rsidRPr="00112E27">
        <w:rPr>
          <w:spacing w:val="-11"/>
        </w:rPr>
        <w:t xml:space="preserve"> </w:t>
      </w:r>
      <w:r w:rsidRPr="00112E27">
        <w:t>общего</w:t>
      </w:r>
      <w:r w:rsidRPr="00112E27">
        <w:rPr>
          <w:spacing w:val="-11"/>
        </w:rPr>
        <w:t xml:space="preserve"> </w:t>
      </w:r>
      <w:r w:rsidRPr="00112E27">
        <w:t>списка</w:t>
      </w:r>
      <w:r w:rsidRPr="00112E27">
        <w:rPr>
          <w:spacing w:val="-12"/>
        </w:rPr>
        <w:t xml:space="preserve"> </w:t>
      </w:r>
      <w:r w:rsidRPr="00112E27">
        <w:t>участников</w:t>
      </w:r>
      <w:r w:rsidR="009B7C15" w:rsidRPr="00112E27">
        <w:t xml:space="preserve"> </w:t>
      </w:r>
      <w:r w:rsidRPr="00112E27">
        <w:rPr>
          <w:spacing w:val="-66"/>
        </w:rPr>
        <w:t xml:space="preserve"> </w:t>
      </w:r>
      <w:r w:rsidRPr="00112E27">
        <w:t xml:space="preserve">в связи с окончанием рабочей деятельности в ОУО, необходимо открыть вкладку </w:t>
      </w:r>
      <w:r w:rsidRPr="00112E27">
        <w:rPr>
          <w:rStyle w:val="gffff3"/>
        </w:rPr>
        <w:t>Архив</w:t>
      </w:r>
      <w:r w:rsidRPr="00112E27">
        <w:t>.</w:t>
      </w:r>
      <w:r w:rsidRPr="00112E27">
        <w:rPr>
          <w:spacing w:val="1"/>
        </w:rPr>
        <w:t xml:space="preserve"> </w:t>
      </w:r>
      <w:r w:rsidRPr="00112E27">
        <w:t>Пользователи из этого списка не теряют возможности доступа к сети и использования ряда</w:t>
      </w:r>
      <w:r w:rsidRPr="00112E27">
        <w:rPr>
          <w:spacing w:val="1"/>
        </w:rPr>
        <w:t xml:space="preserve"> </w:t>
      </w:r>
      <w:r w:rsidRPr="00112E27">
        <w:t>сервисов,</w:t>
      </w:r>
      <w:r w:rsidRPr="00112E27">
        <w:rPr>
          <w:spacing w:val="1"/>
        </w:rPr>
        <w:t xml:space="preserve"> </w:t>
      </w:r>
      <w:r w:rsidR="009B7C15" w:rsidRPr="00112E27">
        <w:t>т. е.</w:t>
      </w:r>
      <w:r w:rsidRPr="00112E27">
        <w:rPr>
          <w:spacing w:val="1"/>
        </w:rPr>
        <w:t xml:space="preserve"> </w:t>
      </w:r>
      <w:r w:rsidRPr="00112E27">
        <w:t>им</w:t>
      </w:r>
      <w:r w:rsidRPr="00112E27">
        <w:rPr>
          <w:spacing w:val="1"/>
        </w:rPr>
        <w:t xml:space="preserve"> </w:t>
      </w:r>
      <w:r w:rsidRPr="00112E27">
        <w:t>доступна</w:t>
      </w:r>
      <w:r w:rsidRPr="00112E27">
        <w:rPr>
          <w:spacing w:val="1"/>
        </w:rPr>
        <w:t xml:space="preserve"> </w:t>
      </w:r>
      <w:r w:rsidRPr="00112E27">
        <w:t>социальная</w:t>
      </w:r>
      <w:r w:rsidRPr="00112E27">
        <w:rPr>
          <w:spacing w:val="1"/>
        </w:rPr>
        <w:t xml:space="preserve"> </w:t>
      </w:r>
      <w:r w:rsidRPr="00112E27">
        <w:t>часть</w:t>
      </w:r>
      <w:r w:rsidRPr="00112E27">
        <w:rPr>
          <w:spacing w:val="1"/>
        </w:rPr>
        <w:t xml:space="preserve"> </w:t>
      </w:r>
      <w:r w:rsidRPr="00112E27">
        <w:t>системы</w:t>
      </w:r>
      <w:r w:rsidRPr="00112E27">
        <w:rPr>
          <w:spacing w:val="1"/>
        </w:rPr>
        <w:t xml:space="preserve"> </w:t>
      </w:r>
      <w:r w:rsidRPr="00112E27">
        <w:t>Дневник.ру.</w:t>
      </w:r>
      <w:r w:rsidRPr="00112E27">
        <w:rPr>
          <w:spacing w:val="1"/>
        </w:rPr>
        <w:t xml:space="preserve"> </w:t>
      </w:r>
      <w:r w:rsidRPr="00112E27">
        <w:t>При</w:t>
      </w:r>
      <w:r w:rsidRPr="00112E27">
        <w:rPr>
          <w:spacing w:val="1"/>
        </w:rPr>
        <w:t xml:space="preserve"> </w:t>
      </w:r>
      <w:r w:rsidRPr="00112E27">
        <w:t>необходимости</w:t>
      </w:r>
      <w:r w:rsidRPr="00112E27">
        <w:rPr>
          <w:spacing w:val="1"/>
        </w:rPr>
        <w:t xml:space="preserve"> </w:t>
      </w:r>
      <w:r w:rsidRPr="00112E27">
        <w:t>администратор ОУО может провести восстановление персоны или пользователя на профиль</w:t>
      </w:r>
      <w:r w:rsidRPr="00112E27">
        <w:rPr>
          <w:spacing w:val="1"/>
        </w:rPr>
        <w:t xml:space="preserve"> </w:t>
      </w:r>
      <w:r w:rsidRPr="00112E27">
        <w:t>управляющей</w:t>
      </w:r>
      <w:r w:rsidRPr="00112E27">
        <w:rPr>
          <w:spacing w:val="-3"/>
        </w:rPr>
        <w:t xml:space="preserve"> </w:t>
      </w:r>
      <w:r w:rsidRPr="00112E27">
        <w:t>организации.</w:t>
      </w:r>
    </w:p>
    <w:p w14:paraId="11B10086" w14:textId="77777777" w:rsidR="009A433E" w:rsidRPr="00112E27" w:rsidRDefault="00E6489F" w:rsidP="009B7C15">
      <w:pPr>
        <w:pStyle w:val="g30"/>
      </w:pPr>
      <w:bookmarkStart w:id="81" w:name="4.1.2_Добавление_участника"/>
      <w:bookmarkStart w:id="82" w:name="_bookmark7"/>
      <w:bookmarkEnd w:id="81"/>
      <w:bookmarkEnd w:id="82"/>
      <w:r w:rsidRPr="00112E27">
        <w:t>Добавление</w:t>
      </w:r>
      <w:r w:rsidRPr="00112E27">
        <w:rPr>
          <w:spacing w:val="-16"/>
        </w:rPr>
        <w:t xml:space="preserve"> </w:t>
      </w:r>
      <w:r w:rsidRPr="00112E27">
        <w:t>участника</w:t>
      </w:r>
    </w:p>
    <w:p w14:paraId="63DB4141" w14:textId="57A04310" w:rsidR="009A433E" w:rsidRPr="00112E27" w:rsidRDefault="00E6489F" w:rsidP="0023224D">
      <w:pPr>
        <w:pStyle w:val="gff4"/>
      </w:pPr>
      <w:r w:rsidRPr="00112E27">
        <w:t>Ввод</w:t>
      </w:r>
      <w:r w:rsidRPr="00112E27">
        <w:rPr>
          <w:spacing w:val="-4"/>
        </w:rPr>
        <w:t xml:space="preserve"> </w:t>
      </w:r>
      <w:r w:rsidRPr="00112E27">
        <w:t>данных</w:t>
      </w:r>
      <w:r w:rsidRPr="00112E27">
        <w:rPr>
          <w:spacing w:val="-3"/>
        </w:rPr>
        <w:t xml:space="preserve"> </w:t>
      </w:r>
      <w:r w:rsidRPr="00112E27">
        <w:t>участников</w:t>
      </w:r>
      <w:r w:rsidRPr="00112E27">
        <w:rPr>
          <w:spacing w:val="-4"/>
        </w:rPr>
        <w:t xml:space="preserve"> </w:t>
      </w:r>
      <w:r w:rsidRPr="00112E27">
        <w:t>в</w:t>
      </w:r>
      <w:r w:rsidRPr="00112E27">
        <w:rPr>
          <w:spacing w:val="-6"/>
        </w:rPr>
        <w:t xml:space="preserve"> </w:t>
      </w:r>
      <w:r w:rsidRPr="00112E27">
        <w:t>систему</w:t>
      </w:r>
      <w:r w:rsidRPr="00112E27">
        <w:rPr>
          <w:spacing w:val="-4"/>
        </w:rPr>
        <w:t xml:space="preserve"> </w:t>
      </w:r>
      <w:r w:rsidRPr="00112E27">
        <w:t>осуществляется</w:t>
      </w:r>
      <w:r w:rsidRPr="00112E27">
        <w:rPr>
          <w:spacing w:val="-5"/>
        </w:rPr>
        <w:t xml:space="preserve"> </w:t>
      </w:r>
      <w:r w:rsidRPr="00112E27">
        <w:t>следующими</w:t>
      </w:r>
      <w:r w:rsidRPr="00112E27">
        <w:rPr>
          <w:spacing w:val="-4"/>
        </w:rPr>
        <w:t xml:space="preserve"> </w:t>
      </w:r>
      <w:r w:rsidRPr="00112E27">
        <w:t>способами</w:t>
      </w:r>
      <w:r w:rsidRPr="00112E27">
        <w:rPr>
          <w:spacing w:val="-5"/>
        </w:rPr>
        <w:t xml:space="preserve"> </w:t>
      </w:r>
      <w:r w:rsidRPr="00112E27">
        <w:t>(</w:t>
      </w:r>
      <w:r w:rsidR="009B7C15" w:rsidRPr="00112E27">
        <w:t>р</w:t>
      </w:r>
      <w:r w:rsidRPr="00112E27">
        <w:t>исунок</w:t>
      </w:r>
      <w:r w:rsidRPr="00112E27">
        <w:rPr>
          <w:spacing w:val="-4"/>
        </w:rPr>
        <w:t xml:space="preserve"> </w:t>
      </w:r>
      <w:r w:rsidR="009B7C15" w:rsidRPr="00112E27">
        <w:fldChar w:fldCharType="begin"/>
      </w:r>
      <w:r w:rsidR="009B7C15" w:rsidRPr="00112E27">
        <w:rPr>
          <w:spacing w:val="-4"/>
        </w:rPr>
        <w:instrText xml:space="preserve"> REF \* </w:instrText>
      </w:r>
      <w:r w:rsidR="009B7C15" w:rsidRPr="00112E27">
        <w:rPr>
          <w:spacing w:val="-4"/>
          <w:lang w:val="en-US"/>
        </w:rPr>
        <w:instrText>arabic</w:instrText>
      </w:r>
      <w:r w:rsidR="009B7C15" w:rsidRPr="00112E27">
        <w:rPr>
          <w:spacing w:val="-4"/>
        </w:rPr>
        <w:instrText xml:space="preserve"> _Ref144484301 \r \h </w:instrText>
      </w:r>
      <w:r w:rsidR="00112E27">
        <w:instrText xml:space="preserve"> \* MERGEFORMAT </w:instrText>
      </w:r>
      <w:r w:rsidR="009B7C15" w:rsidRPr="00112E27">
        <w:fldChar w:fldCharType="separate"/>
      </w:r>
      <w:r w:rsidR="00407103">
        <w:rPr>
          <w:spacing w:val="-4"/>
        </w:rPr>
        <w:t>17</w:t>
      </w:r>
      <w:r w:rsidR="009B7C15" w:rsidRPr="00112E27">
        <w:fldChar w:fldCharType="end"/>
      </w:r>
      <w:r w:rsidRPr="00112E27">
        <w:t>):</w:t>
      </w:r>
    </w:p>
    <w:p w14:paraId="6D6347EE" w14:textId="77777777" w:rsidR="009A433E" w:rsidRPr="00112E27" w:rsidRDefault="00E6489F" w:rsidP="0023224D">
      <w:pPr>
        <w:pStyle w:val="gf9"/>
      </w:pPr>
      <w:r w:rsidRPr="00112E27">
        <w:t>создание</w:t>
      </w:r>
      <w:r w:rsidRPr="00112E27">
        <w:rPr>
          <w:spacing w:val="-3"/>
        </w:rPr>
        <w:t xml:space="preserve"> </w:t>
      </w:r>
      <w:r w:rsidRPr="00112E27">
        <w:t>новой</w:t>
      </w:r>
      <w:r w:rsidRPr="00112E27">
        <w:rPr>
          <w:spacing w:val="-1"/>
        </w:rPr>
        <w:t xml:space="preserve"> </w:t>
      </w:r>
      <w:r w:rsidRPr="00112E27">
        <w:t>персоны;</w:t>
      </w:r>
    </w:p>
    <w:p w14:paraId="14CB7631" w14:textId="77777777" w:rsidR="009A433E" w:rsidRPr="00112E27" w:rsidRDefault="00E6489F" w:rsidP="0023224D">
      <w:pPr>
        <w:pStyle w:val="gf9"/>
      </w:pPr>
      <w:r w:rsidRPr="00112E27">
        <w:t>добавление</w:t>
      </w:r>
      <w:r w:rsidRPr="00112E27">
        <w:rPr>
          <w:spacing w:val="-6"/>
        </w:rPr>
        <w:t xml:space="preserve"> </w:t>
      </w:r>
      <w:r w:rsidRPr="00112E27">
        <w:t>пользователя,</w:t>
      </w:r>
      <w:r w:rsidRPr="00112E27">
        <w:rPr>
          <w:spacing w:val="-4"/>
        </w:rPr>
        <w:t xml:space="preserve"> </w:t>
      </w:r>
      <w:r w:rsidRPr="00112E27">
        <w:t>ранее</w:t>
      </w:r>
      <w:r w:rsidRPr="00112E27">
        <w:rPr>
          <w:spacing w:val="-5"/>
        </w:rPr>
        <w:t xml:space="preserve"> </w:t>
      </w:r>
      <w:r w:rsidRPr="00112E27">
        <w:t>зарегистрированного</w:t>
      </w:r>
      <w:r w:rsidRPr="00112E27">
        <w:rPr>
          <w:spacing w:val="-4"/>
        </w:rPr>
        <w:t xml:space="preserve"> </w:t>
      </w:r>
      <w:r w:rsidRPr="00112E27">
        <w:t>в</w:t>
      </w:r>
      <w:r w:rsidRPr="00112E27">
        <w:rPr>
          <w:spacing w:val="-6"/>
        </w:rPr>
        <w:t xml:space="preserve"> </w:t>
      </w:r>
      <w:r w:rsidRPr="00112E27">
        <w:t>АИС</w:t>
      </w:r>
      <w:r w:rsidRPr="00112E27">
        <w:rPr>
          <w:spacing w:val="-2"/>
        </w:rPr>
        <w:t xml:space="preserve"> </w:t>
      </w:r>
      <w:r w:rsidRPr="00112E27">
        <w:t>«Дневник.ру».</w:t>
      </w:r>
    </w:p>
    <w:p w14:paraId="18D45D20" w14:textId="77777777" w:rsidR="009A433E" w:rsidRPr="00112E27" w:rsidRDefault="00E6489F" w:rsidP="0023224D">
      <w:pPr>
        <w:pStyle w:val="gfff9"/>
      </w:pPr>
      <w:r w:rsidRPr="00112E27">
        <w:rPr>
          <w:noProof/>
          <w:lang w:eastAsia="ru-RU"/>
        </w:rPr>
        <w:drawing>
          <wp:inline distT="0" distB="0" distL="0" distR="0" wp14:anchorId="6BEC90B5" wp14:editId="5D702F09">
            <wp:extent cx="5966709" cy="2118550"/>
            <wp:effectExtent l="19050" t="19050" r="15240" b="15240"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709" cy="211855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2605488D" w14:textId="398E3E58" w:rsidR="009A433E" w:rsidRPr="00112E27" w:rsidRDefault="00E6489F" w:rsidP="0023224D">
      <w:pPr>
        <w:pStyle w:val="ge"/>
      </w:pPr>
      <w:bookmarkStart w:id="83" w:name="Рисунок_13_-_Способы_создания_персоны"/>
      <w:bookmarkStart w:id="84" w:name="_Ref144484301"/>
      <w:bookmarkEnd w:id="83"/>
      <w:r w:rsidRPr="00112E27">
        <w:t>Способы</w:t>
      </w:r>
      <w:r w:rsidRPr="00112E27">
        <w:rPr>
          <w:spacing w:val="-4"/>
        </w:rPr>
        <w:t xml:space="preserve"> </w:t>
      </w:r>
      <w:r w:rsidRPr="00112E27">
        <w:t>создания</w:t>
      </w:r>
      <w:r w:rsidRPr="00112E27">
        <w:rPr>
          <w:spacing w:val="-5"/>
        </w:rPr>
        <w:t xml:space="preserve"> </w:t>
      </w:r>
      <w:r w:rsidRPr="00112E27">
        <w:t>персоны</w:t>
      </w:r>
      <w:bookmarkEnd w:id="84"/>
    </w:p>
    <w:p w14:paraId="7941D6A1" w14:textId="77777777" w:rsidR="009A433E" w:rsidRPr="00112E27" w:rsidRDefault="00E6489F" w:rsidP="0023224D">
      <w:pPr>
        <w:pStyle w:val="gfc"/>
      </w:pPr>
      <w:r w:rsidRPr="00112E27">
        <w:lastRenderedPageBreak/>
        <w:t>Создание</w:t>
      </w:r>
      <w:r w:rsidRPr="00112E27">
        <w:rPr>
          <w:spacing w:val="-4"/>
        </w:rPr>
        <w:t xml:space="preserve"> </w:t>
      </w:r>
      <w:r w:rsidRPr="00112E27">
        <w:t>новой</w:t>
      </w:r>
      <w:r w:rsidRPr="00112E27">
        <w:rPr>
          <w:spacing w:val="-3"/>
        </w:rPr>
        <w:t xml:space="preserve"> </w:t>
      </w:r>
      <w:r w:rsidRPr="00112E27">
        <w:t>персоны</w:t>
      </w:r>
      <w:r w:rsidRPr="00112E27">
        <w:rPr>
          <w:spacing w:val="-2"/>
        </w:rPr>
        <w:t xml:space="preserve"> </w:t>
      </w:r>
      <w:r w:rsidRPr="00112E27">
        <w:t>необходимо,</w:t>
      </w:r>
      <w:r w:rsidRPr="00112E27">
        <w:rPr>
          <w:spacing w:val="-3"/>
        </w:rPr>
        <w:t xml:space="preserve"> </w:t>
      </w:r>
      <w:r w:rsidRPr="00112E27">
        <w:t>например,</w:t>
      </w:r>
      <w:r w:rsidRPr="00112E27">
        <w:rPr>
          <w:spacing w:val="-3"/>
        </w:rPr>
        <w:t xml:space="preserve"> </w:t>
      </w:r>
      <w:r w:rsidRPr="00112E27">
        <w:t>в</w:t>
      </w:r>
      <w:r w:rsidRPr="00112E27">
        <w:rPr>
          <w:spacing w:val="-4"/>
        </w:rPr>
        <w:t xml:space="preserve"> </w:t>
      </w:r>
      <w:r w:rsidRPr="00112E27">
        <w:t>случае</w:t>
      </w:r>
      <w:r w:rsidRPr="00112E27">
        <w:rPr>
          <w:spacing w:val="-4"/>
        </w:rPr>
        <w:t xml:space="preserve"> </w:t>
      </w:r>
      <w:r w:rsidRPr="00112E27">
        <w:t>появления</w:t>
      </w:r>
      <w:r w:rsidRPr="00112E27">
        <w:rPr>
          <w:spacing w:val="-4"/>
        </w:rPr>
        <w:t xml:space="preserve"> </w:t>
      </w:r>
      <w:r w:rsidRPr="00112E27">
        <w:t>нового</w:t>
      </w:r>
      <w:r w:rsidRPr="00112E27">
        <w:rPr>
          <w:spacing w:val="-2"/>
        </w:rPr>
        <w:t xml:space="preserve"> </w:t>
      </w:r>
      <w:r w:rsidRPr="00112E27">
        <w:t>сотрудника.</w:t>
      </w:r>
    </w:p>
    <w:p w14:paraId="6DD3D552" w14:textId="0D1A9E60" w:rsidR="009A433E" w:rsidRPr="00112E27" w:rsidRDefault="00E6489F" w:rsidP="0023224D">
      <w:pPr>
        <w:pStyle w:val="gff4"/>
      </w:pPr>
      <w:r w:rsidRPr="00112E27">
        <w:t>Для</w:t>
      </w:r>
      <w:r w:rsidRPr="00112E27">
        <w:rPr>
          <w:spacing w:val="-4"/>
        </w:rPr>
        <w:t xml:space="preserve"> </w:t>
      </w:r>
      <w:r w:rsidRPr="00112E27">
        <w:t>создания</w:t>
      </w:r>
      <w:r w:rsidRPr="00112E27">
        <w:rPr>
          <w:spacing w:val="-3"/>
        </w:rPr>
        <w:t xml:space="preserve"> </w:t>
      </w:r>
      <w:r w:rsidRPr="00112E27">
        <w:t>новой</w:t>
      </w:r>
      <w:r w:rsidRPr="00112E27">
        <w:rPr>
          <w:spacing w:val="-3"/>
        </w:rPr>
        <w:t xml:space="preserve"> </w:t>
      </w:r>
      <w:r w:rsidRPr="00112E27">
        <w:t>персоны</w:t>
      </w:r>
      <w:r w:rsidRPr="00112E27">
        <w:rPr>
          <w:spacing w:val="-1"/>
        </w:rPr>
        <w:t xml:space="preserve"> </w:t>
      </w:r>
      <w:r w:rsidRPr="00112E27">
        <w:t>необходимо</w:t>
      </w:r>
      <w:r w:rsidRPr="00112E27">
        <w:rPr>
          <w:spacing w:val="-2"/>
        </w:rPr>
        <w:t xml:space="preserve"> </w:t>
      </w:r>
      <w:r w:rsidRPr="00112E27">
        <w:t>(</w:t>
      </w:r>
      <w:r w:rsidR="009B7C15" w:rsidRPr="00112E27">
        <w:t>р</w:t>
      </w:r>
      <w:r w:rsidRPr="00112E27">
        <w:t>исунок</w:t>
      </w:r>
      <w:r w:rsidRPr="00112E27">
        <w:rPr>
          <w:spacing w:val="-2"/>
        </w:rPr>
        <w:t xml:space="preserve"> </w:t>
      </w:r>
      <w:r w:rsidR="009B7C15" w:rsidRPr="00112E27">
        <w:fldChar w:fldCharType="begin"/>
      </w:r>
      <w:r w:rsidR="009B7C15" w:rsidRPr="00112E27">
        <w:rPr>
          <w:spacing w:val="-2"/>
        </w:rPr>
        <w:instrText xml:space="preserve"> REF \* </w:instrText>
      </w:r>
      <w:r w:rsidR="009B7C15" w:rsidRPr="00112E27">
        <w:rPr>
          <w:spacing w:val="-2"/>
          <w:lang w:val="en-US"/>
        </w:rPr>
        <w:instrText>arabic</w:instrText>
      </w:r>
      <w:r w:rsidR="009B7C15" w:rsidRPr="00112E27">
        <w:rPr>
          <w:spacing w:val="-2"/>
        </w:rPr>
        <w:instrText xml:space="preserve"> _Ref144484366 \r \h </w:instrText>
      </w:r>
      <w:r w:rsidR="00112E27">
        <w:instrText xml:space="preserve"> \* MERGEFORMAT </w:instrText>
      </w:r>
      <w:r w:rsidR="009B7C15" w:rsidRPr="00112E27">
        <w:fldChar w:fldCharType="separate"/>
      </w:r>
      <w:r w:rsidR="00407103">
        <w:rPr>
          <w:spacing w:val="-2"/>
        </w:rPr>
        <w:t>18</w:t>
      </w:r>
      <w:r w:rsidR="009B7C15" w:rsidRPr="00112E27">
        <w:fldChar w:fldCharType="end"/>
      </w:r>
      <w:r w:rsidRPr="00112E27">
        <w:t>):</w:t>
      </w:r>
    </w:p>
    <w:p w14:paraId="72ABAE49" w14:textId="395658B2" w:rsidR="009A433E" w:rsidRPr="00112E27" w:rsidRDefault="00E6489F" w:rsidP="0023224D">
      <w:pPr>
        <w:pStyle w:val="gf9"/>
      </w:pPr>
      <w:r w:rsidRPr="00112E27">
        <w:t>зайти</w:t>
      </w:r>
      <w:r w:rsidRPr="00112E27">
        <w:rPr>
          <w:spacing w:val="-5"/>
        </w:rPr>
        <w:t xml:space="preserve"> </w:t>
      </w:r>
      <w:r w:rsidRPr="00112E27">
        <w:t>в</w:t>
      </w:r>
      <w:r w:rsidRPr="00112E27">
        <w:rPr>
          <w:spacing w:val="-5"/>
        </w:rPr>
        <w:t xml:space="preserve"> </w:t>
      </w:r>
      <w:r w:rsidRPr="00112E27">
        <w:t>раздел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Администрирование организации</w:t>
      </w:r>
      <w:r w:rsidRPr="00112E27">
        <w:t>;</w:t>
      </w:r>
    </w:p>
    <w:p w14:paraId="3F4A1E55" w14:textId="4BAB1676" w:rsidR="009A433E" w:rsidRPr="00112E27" w:rsidRDefault="00E6489F" w:rsidP="0023224D">
      <w:pPr>
        <w:pStyle w:val="gf9"/>
      </w:pPr>
      <w:r w:rsidRPr="00112E27">
        <w:t xml:space="preserve">нажать на пункт </w:t>
      </w:r>
      <w:r w:rsidRPr="00112E27">
        <w:rPr>
          <w:rStyle w:val="gffff3"/>
        </w:rPr>
        <w:t>Новый человек</w:t>
      </w:r>
      <w:r w:rsidRPr="00112E27">
        <w:t xml:space="preserve"> в блоке </w:t>
      </w:r>
      <w:r w:rsidRPr="00112E27">
        <w:rPr>
          <w:rStyle w:val="gffff3"/>
        </w:rPr>
        <w:t>Люди</w:t>
      </w:r>
      <w:r w:rsidRPr="00112E27">
        <w:t>. Также к этой операции можно</w:t>
      </w:r>
      <w:r w:rsidRPr="00112E27">
        <w:rPr>
          <w:spacing w:val="1"/>
        </w:rPr>
        <w:t xml:space="preserve"> </w:t>
      </w:r>
      <w:r w:rsidRPr="00112E27">
        <w:rPr>
          <w:spacing w:val="-1"/>
        </w:rPr>
        <w:t>перейти,</w:t>
      </w:r>
      <w:r w:rsidRPr="00112E27">
        <w:rPr>
          <w:spacing w:val="-16"/>
        </w:rPr>
        <w:t xml:space="preserve"> </w:t>
      </w:r>
      <w:r w:rsidRPr="00112E27">
        <w:t>нажав</w:t>
      </w:r>
      <w:r w:rsidRPr="00112E27">
        <w:rPr>
          <w:spacing w:val="-17"/>
        </w:rPr>
        <w:t xml:space="preserve"> </w:t>
      </w:r>
      <w:r w:rsidRPr="00112E27">
        <w:t>на</w:t>
      </w:r>
      <w:r w:rsidRPr="00112E27">
        <w:rPr>
          <w:spacing w:val="-16"/>
        </w:rPr>
        <w:t xml:space="preserve"> </w:t>
      </w:r>
      <w:r w:rsidRPr="00112E27">
        <w:t>пункт</w:t>
      </w:r>
      <w:r w:rsidRPr="00112E27">
        <w:rPr>
          <w:spacing w:val="-19"/>
        </w:rPr>
        <w:t xml:space="preserve"> </w:t>
      </w:r>
      <w:r w:rsidRPr="00112E27">
        <w:rPr>
          <w:rStyle w:val="gffff3"/>
        </w:rPr>
        <w:t>Список людей</w:t>
      </w:r>
      <w:r w:rsidRPr="00112E27">
        <w:rPr>
          <w:spacing w:val="-17"/>
        </w:rPr>
        <w:t xml:space="preserve"> </w:t>
      </w:r>
      <w:r w:rsidRPr="00112E27">
        <w:t>и</w:t>
      </w:r>
      <w:r w:rsidRPr="00112E27">
        <w:rPr>
          <w:spacing w:val="-16"/>
        </w:rPr>
        <w:t xml:space="preserve"> </w:t>
      </w:r>
      <w:r w:rsidRPr="00112E27">
        <w:t>на</w:t>
      </w:r>
      <w:r w:rsidRPr="00112E27">
        <w:rPr>
          <w:spacing w:val="-17"/>
        </w:rPr>
        <w:t xml:space="preserve"> </w:t>
      </w:r>
      <w:r w:rsidRPr="00112E27">
        <w:t>ссылку</w:t>
      </w:r>
      <w:r w:rsidRPr="00112E27">
        <w:rPr>
          <w:spacing w:val="-15"/>
        </w:rPr>
        <w:t xml:space="preserve"> </w:t>
      </w:r>
      <w:r w:rsidRPr="00112E27">
        <w:rPr>
          <w:rStyle w:val="gffff3"/>
        </w:rPr>
        <w:t>Добавить участника</w:t>
      </w:r>
      <w:r w:rsidRPr="00112E27">
        <w:rPr>
          <w:spacing w:val="-18"/>
        </w:rPr>
        <w:t xml:space="preserve"> </w:t>
      </w:r>
      <w:r w:rsidRPr="00112E27">
        <w:t>в</w:t>
      </w:r>
      <w:r w:rsidRPr="00112E27">
        <w:rPr>
          <w:spacing w:val="-16"/>
        </w:rPr>
        <w:t xml:space="preserve"> </w:t>
      </w:r>
      <w:r w:rsidRPr="00112E27">
        <w:t>правом</w:t>
      </w:r>
      <w:r w:rsidRPr="00112E27">
        <w:rPr>
          <w:spacing w:val="-67"/>
        </w:rPr>
        <w:t xml:space="preserve"> </w:t>
      </w:r>
      <w:r w:rsidRPr="00112E27">
        <w:t>верхнем</w:t>
      </w:r>
      <w:r w:rsidRPr="00112E27">
        <w:rPr>
          <w:spacing w:val="-6"/>
        </w:rPr>
        <w:t xml:space="preserve"> </w:t>
      </w:r>
      <w:r w:rsidRPr="00112E27">
        <w:t>углу</w:t>
      </w:r>
      <w:r w:rsidRPr="00112E27">
        <w:rPr>
          <w:spacing w:val="-2"/>
        </w:rPr>
        <w:t xml:space="preserve"> </w:t>
      </w:r>
      <w:r w:rsidRPr="00112E27">
        <w:t>страницы;</w:t>
      </w:r>
    </w:p>
    <w:p w14:paraId="07DF153F" w14:textId="661E5458" w:rsidR="009A433E" w:rsidRPr="00112E27" w:rsidRDefault="00E6489F" w:rsidP="009B7C15">
      <w:pPr>
        <w:pStyle w:val="gf9"/>
      </w:pPr>
      <w:r w:rsidRPr="00112E27">
        <w:t>выбрать</w:t>
      </w:r>
      <w:r w:rsidRPr="00112E27">
        <w:rPr>
          <w:spacing w:val="6"/>
        </w:rPr>
        <w:t xml:space="preserve"> </w:t>
      </w:r>
      <w:r w:rsidRPr="00112E27">
        <w:t>способ</w:t>
      </w:r>
      <w:r w:rsidRPr="00112E27">
        <w:rPr>
          <w:spacing w:val="71"/>
        </w:rPr>
        <w:t xml:space="preserve"> </w:t>
      </w:r>
      <w:r w:rsidRPr="00112E27">
        <w:t>добавления</w:t>
      </w:r>
      <w:r w:rsidRPr="00112E27">
        <w:rPr>
          <w:spacing w:val="71"/>
        </w:rPr>
        <w:t xml:space="preserve"> </w:t>
      </w:r>
      <w:r w:rsidRPr="00112E27">
        <w:t>участника</w:t>
      </w:r>
      <w:r w:rsidRPr="00112E27">
        <w:rPr>
          <w:spacing w:val="76"/>
        </w:rPr>
        <w:t xml:space="preserve"> </w:t>
      </w:r>
      <w:r w:rsidR="0084552F" w:rsidRPr="00112E27">
        <w:t>–</w:t>
      </w:r>
      <w:r w:rsidRPr="00112E27">
        <w:rPr>
          <w:spacing w:val="74"/>
        </w:rPr>
        <w:t xml:space="preserve"> </w:t>
      </w:r>
      <w:r w:rsidRPr="00112E27">
        <w:rPr>
          <w:rStyle w:val="gffff3"/>
        </w:rPr>
        <w:t>Новая персона</w:t>
      </w:r>
      <w:r w:rsidRPr="00112E27">
        <w:rPr>
          <w:spacing w:val="72"/>
        </w:rPr>
        <w:t xml:space="preserve"> </w:t>
      </w:r>
      <w:r w:rsidRPr="00112E27">
        <w:t>и</w:t>
      </w:r>
      <w:r w:rsidRPr="00112E27">
        <w:rPr>
          <w:spacing w:val="72"/>
        </w:rPr>
        <w:t xml:space="preserve"> </w:t>
      </w:r>
      <w:r w:rsidRPr="00112E27">
        <w:t>нажать</w:t>
      </w:r>
      <w:r w:rsidRPr="00112E27">
        <w:rPr>
          <w:spacing w:val="73"/>
        </w:rPr>
        <w:t xml:space="preserve"> </w:t>
      </w:r>
      <w:r w:rsidRPr="00112E27">
        <w:t>на</w:t>
      </w:r>
      <w:r w:rsidRPr="00112E27">
        <w:rPr>
          <w:spacing w:val="73"/>
        </w:rPr>
        <w:t xml:space="preserve"> </w:t>
      </w:r>
      <w:r w:rsidRPr="00112E27">
        <w:t>кнопку</w:t>
      </w:r>
      <w:r w:rsidR="009B7C15" w:rsidRPr="00112E27">
        <w:t xml:space="preserve"> </w:t>
      </w:r>
      <w:r w:rsidRPr="00112E27">
        <w:rPr>
          <w:rStyle w:val="gffff3"/>
        </w:rPr>
        <w:t>Далее</w:t>
      </w:r>
      <w:r w:rsidRPr="00112E27">
        <w:t>;</w:t>
      </w:r>
    </w:p>
    <w:p w14:paraId="143ED866" w14:textId="77777777" w:rsidR="009A433E" w:rsidRPr="00112E27" w:rsidRDefault="00E6489F" w:rsidP="0023224D">
      <w:pPr>
        <w:pStyle w:val="gf9"/>
      </w:pPr>
      <w:r w:rsidRPr="00112E27">
        <w:t>на</w:t>
      </w:r>
      <w:r w:rsidRPr="00112E27">
        <w:rPr>
          <w:spacing w:val="-3"/>
        </w:rPr>
        <w:t xml:space="preserve"> </w:t>
      </w:r>
      <w:r w:rsidRPr="00112E27">
        <w:t>открывшейся</w:t>
      </w:r>
      <w:r w:rsidRPr="00112E27">
        <w:rPr>
          <w:spacing w:val="-5"/>
        </w:rPr>
        <w:t xml:space="preserve"> </w:t>
      </w:r>
      <w:r w:rsidRPr="00112E27">
        <w:t>странице</w:t>
      </w:r>
      <w:r w:rsidRPr="00112E27">
        <w:rPr>
          <w:spacing w:val="-3"/>
        </w:rPr>
        <w:t xml:space="preserve"> </w:t>
      </w:r>
      <w:r w:rsidRPr="00112E27">
        <w:t>ввести</w:t>
      </w:r>
      <w:r w:rsidRPr="00112E27">
        <w:rPr>
          <w:spacing w:val="-3"/>
        </w:rPr>
        <w:t xml:space="preserve"> </w:t>
      </w:r>
      <w:r w:rsidRPr="00112E27">
        <w:t>данные:</w:t>
      </w:r>
    </w:p>
    <w:p w14:paraId="4A00719C" w14:textId="474A3012" w:rsidR="009A433E" w:rsidRPr="00112E27" w:rsidRDefault="00E6489F" w:rsidP="00E6489F">
      <w:pPr>
        <w:pStyle w:val="gf9"/>
        <w:numPr>
          <w:ilvl w:val="1"/>
          <w:numId w:val="10"/>
        </w:numPr>
      </w:pPr>
      <w:r w:rsidRPr="00112E27">
        <w:rPr>
          <w:spacing w:val="-1"/>
        </w:rPr>
        <w:t>роль</w:t>
      </w:r>
      <w:r w:rsidRPr="00112E27">
        <w:rPr>
          <w:spacing w:val="-2"/>
        </w:rPr>
        <w:t xml:space="preserve"> </w:t>
      </w:r>
      <w:r w:rsidRPr="00112E27">
        <w:rPr>
          <w:spacing w:val="-1"/>
        </w:rPr>
        <w:t>персоны в</w:t>
      </w:r>
      <w:r w:rsidRPr="00112E27">
        <w:rPr>
          <w:spacing w:val="-3"/>
        </w:rPr>
        <w:t xml:space="preserve"> </w:t>
      </w:r>
      <w:r w:rsidRPr="00112E27">
        <w:t>образовательном</w:t>
      </w:r>
      <w:r w:rsidRPr="00112E27">
        <w:rPr>
          <w:spacing w:val="-4"/>
        </w:rPr>
        <w:t xml:space="preserve"> </w:t>
      </w:r>
      <w:r w:rsidRPr="00112E27">
        <w:t>процессе;</w:t>
      </w:r>
    </w:p>
    <w:p w14:paraId="0E133C20" w14:textId="4E529A3C" w:rsidR="009A433E" w:rsidRPr="00112E27" w:rsidRDefault="00E6489F" w:rsidP="00E6489F">
      <w:pPr>
        <w:pStyle w:val="gf9"/>
        <w:numPr>
          <w:ilvl w:val="1"/>
          <w:numId w:val="10"/>
        </w:numPr>
      </w:pPr>
      <w:r w:rsidRPr="00112E27">
        <w:rPr>
          <w:spacing w:val="-1"/>
        </w:rPr>
        <w:t>дата</w:t>
      </w:r>
      <w:r w:rsidRPr="00112E27">
        <w:rPr>
          <w:spacing w:val="-2"/>
        </w:rPr>
        <w:t xml:space="preserve"> </w:t>
      </w:r>
      <w:r w:rsidRPr="00112E27">
        <w:rPr>
          <w:spacing w:val="-1"/>
        </w:rPr>
        <w:t>прибытия</w:t>
      </w:r>
      <w:r w:rsidRPr="00112E27">
        <w:rPr>
          <w:spacing w:val="-3"/>
        </w:rPr>
        <w:t xml:space="preserve"> </w:t>
      </w:r>
      <w:r w:rsidRPr="00112E27">
        <w:t>в</w:t>
      </w:r>
      <w:r w:rsidRPr="00112E27">
        <w:rPr>
          <w:spacing w:val="-2"/>
        </w:rPr>
        <w:t xml:space="preserve"> </w:t>
      </w:r>
      <w:r w:rsidRPr="00112E27">
        <w:t>организацию;</w:t>
      </w:r>
    </w:p>
    <w:p w14:paraId="12F651EC" w14:textId="1331A55E" w:rsidR="009A433E" w:rsidRPr="00112E27" w:rsidRDefault="00E6489F" w:rsidP="00E6489F">
      <w:pPr>
        <w:pStyle w:val="gf9"/>
        <w:numPr>
          <w:ilvl w:val="1"/>
          <w:numId w:val="10"/>
        </w:numPr>
      </w:pPr>
      <w:r w:rsidRPr="00112E27">
        <w:rPr>
          <w:spacing w:val="-1"/>
        </w:rPr>
        <w:t>личные данные</w:t>
      </w:r>
      <w:r w:rsidRPr="00112E27">
        <w:rPr>
          <w:spacing w:val="-2"/>
        </w:rPr>
        <w:t xml:space="preserve"> </w:t>
      </w:r>
      <w:r w:rsidRPr="00112E27">
        <w:t>новой</w:t>
      </w:r>
      <w:r w:rsidRPr="00112E27">
        <w:rPr>
          <w:spacing w:val="-1"/>
        </w:rPr>
        <w:t xml:space="preserve"> </w:t>
      </w:r>
      <w:r w:rsidRPr="00112E27">
        <w:t>персоны:</w:t>
      </w:r>
      <w:r w:rsidRPr="00112E27">
        <w:rPr>
          <w:spacing w:val="-2"/>
        </w:rPr>
        <w:t xml:space="preserve"> </w:t>
      </w:r>
      <w:r w:rsidRPr="00112E27">
        <w:t>ФИО,</w:t>
      </w:r>
      <w:r w:rsidRPr="00112E27">
        <w:rPr>
          <w:spacing w:val="-2"/>
        </w:rPr>
        <w:t xml:space="preserve"> </w:t>
      </w:r>
      <w:r w:rsidRPr="00112E27">
        <w:t>дата</w:t>
      </w:r>
      <w:r w:rsidRPr="00112E27">
        <w:rPr>
          <w:spacing w:val="-2"/>
        </w:rPr>
        <w:t xml:space="preserve"> </w:t>
      </w:r>
      <w:r w:rsidRPr="00112E27">
        <w:t>рождения,</w:t>
      </w:r>
      <w:r w:rsidRPr="00112E27">
        <w:rPr>
          <w:spacing w:val="-1"/>
        </w:rPr>
        <w:t xml:space="preserve"> </w:t>
      </w:r>
      <w:r w:rsidRPr="00112E27">
        <w:t>пол;</w:t>
      </w:r>
    </w:p>
    <w:p w14:paraId="0EB18A5A" w14:textId="452A73A3" w:rsidR="009A433E" w:rsidRPr="00112E27" w:rsidRDefault="00E6489F" w:rsidP="00E6489F">
      <w:pPr>
        <w:pStyle w:val="gf9"/>
        <w:numPr>
          <w:ilvl w:val="1"/>
          <w:numId w:val="10"/>
        </w:numPr>
      </w:pPr>
      <w:r w:rsidRPr="00112E27">
        <w:rPr>
          <w:spacing w:val="-1"/>
        </w:rPr>
        <w:t>контактные</w:t>
      </w:r>
      <w:r w:rsidRPr="00112E27">
        <w:rPr>
          <w:spacing w:val="-3"/>
        </w:rPr>
        <w:t xml:space="preserve"> </w:t>
      </w:r>
      <w:r w:rsidRPr="00112E27">
        <w:t>данные</w:t>
      </w:r>
      <w:r w:rsidRPr="00112E27">
        <w:rPr>
          <w:spacing w:val="-2"/>
        </w:rPr>
        <w:t xml:space="preserve"> </w:t>
      </w:r>
      <w:r w:rsidRPr="00112E27">
        <w:t>(не</w:t>
      </w:r>
      <w:r w:rsidRPr="00112E27">
        <w:rPr>
          <w:spacing w:val="-2"/>
        </w:rPr>
        <w:t xml:space="preserve"> </w:t>
      </w:r>
      <w:r w:rsidRPr="00112E27">
        <w:t>обязательны</w:t>
      </w:r>
      <w:r w:rsidRPr="00112E27">
        <w:rPr>
          <w:spacing w:val="-1"/>
        </w:rPr>
        <w:t xml:space="preserve"> </w:t>
      </w:r>
      <w:r w:rsidRPr="00112E27">
        <w:t>к</w:t>
      </w:r>
      <w:r w:rsidRPr="00112E27">
        <w:rPr>
          <w:spacing w:val="-2"/>
        </w:rPr>
        <w:t xml:space="preserve"> </w:t>
      </w:r>
      <w:r w:rsidRPr="00112E27">
        <w:t>заполнению);</w:t>
      </w:r>
    </w:p>
    <w:p w14:paraId="4C155A56" w14:textId="25280EF7" w:rsidR="009A433E" w:rsidRPr="00112E27" w:rsidRDefault="00E6489F" w:rsidP="0023224D">
      <w:pPr>
        <w:pStyle w:val="gf9"/>
      </w:pPr>
      <w:r w:rsidRPr="00112E27">
        <w:t xml:space="preserve">нажать на кнопку </w:t>
      </w:r>
      <w:r w:rsidR="009B7C15" w:rsidRPr="00112E27">
        <w:rPr>
          <w:rStyle w:val="gffff3"/>
        </w:rPr>
        <w:t>Далее</w:t>
      </w:r>
      <w:r w:rsidRPr="00112E27">
        <w:t>;</w:t>
      </w:r>
    </w:p>
    <w:p w14:paraId="6F0BA380" w14:textId="5169E589" w:rsidR="009A433E" w:rsidRPr="00112E27" w:rsidRDefault="00E6489F" w:rsidP="0023224D">
      <w:pPr>
        <w:pStyle w:val="gf9"/>
      </w:pPr>
      <w:r w:rsidRPr="00112E27">
        <w:t xml:space="preserve">нажать на кнопку </w:t>
      </w:r>
      <w:r w:rsidRPr="00112E27">
        <w:rPr>
          <w:rStyle w:val="gffff3"/>
        </w:rPr>
        <w:t>Создать</w:t>
      </w:r>
      <w:r w:rsidRPr="00112E27">
        <w:t xml:space="preserve"> после проверки внесенной информации или кнопку</w:t>
      </w:r>
      <w:r w:rsidR="0023224D" w:rsidRPr="00112E27">
        <w:t xml:space="preserve"> </w:t>
      </w:r>
      <w:r w:rsidRPr="00112E27">
        <w:rPr>
          <w:rStyle w:val="gffff3"/>
        </w:rPr>
        <w:t>Создать и добавить еще</w:t>
      </w:r>
      <w:r w:rsidRPr="00112E27">
        <w:t xml:space="preserve"> для создания еще одной новой персоны.</w:t>
      </w:r>
    </w:p>
    <w:p w14:paraId="2C8C5C90" w14:textId="4DBD27CE" w:rsidR="009A433E" w:rsidRPr="00112E27" w:rsidRDefault="00E6489F" w:rsidP="00E6489F">
      <w:pPr>
        <w:pStyle w:val="gfff7"/>
        <w:numPr>
          <w:ilvl w:val="0"/>
          <w:numId w:val="32"/>
        </w:numPr>
      </w:pPr>
      <w:r w:rsidRPr="00112E27">
        <w:rPr>
          <w:rStyle w:val="gfff6"/>
        </w:rPr>
        <w:t>Примечание</w:t>
      </w:r>
      <w:r w:rsidR="009B7C15" w:rsidRPr="00112E27">
        <w:rPr>
          <w:rStyle w:val="gfff6"/>
        </w:rPr>
        <w:t xml:space="preserve"> </w:t>
      </w:r>
      <w:r w:rsidR="001E3B70" w:rsidRPr="00112E27">
        <w:rPr>
          <w:rStyle w:val="gfff6"/>
        </w:rPr>
        <w:t>–</w:t>
      </w:r>
      <w:r w:rsidR="009B7C15" w:rsidRPr="00112E27">
        <w:rPr>
          <w:rStyle w:val="gfff6"/>
        </w:rPr>
        <w:t xml:space="preserve"> </w:t>
      </w:r>
      <w:r w:rsidR="009B7C15" w:rsidRPr="00112E27">
        <w:t>О</w:t>
      </w:r>
      <w:r w:rsidRPr="00112E27">
        <w:t>тчество участника является необязательной информацией для ввода.</w:t>
      </w:r>
    </w:p>
    <w:p w14:paraId="03A40946" w14:textId="77777777" w:rsidR="009A433E" w:rsidRPr="00112E27" w:rsidRDefault="00E6489F" w:rsidP="0023224D">
      <w:pPr>
        <w:pStyle w:val="gfff9"/>
      </w:pPr>
      <w:r w:rsidRPr="00112E27">
        <w:rPr>
          <w:noProof/>
          <w:lang w:eastAsia="ru-RU"/>
        </w:rPr>
        <w:lastRenderedPageBreak/>
        <w:drawing>
          <wp:inline distT="0" distB="0" distL="0" distR="0" wp14:anchorId="3C7AE912" wp14:editId="6712D72E">
            <wp:extent cx="5967740" cy="4333494"/>
            <wp:effectExtent l="19050" t="19050" r="13970" b="10160"/>
            <wp:docPr id="3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740" cy="4333494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7046FD6" w14:textId="5723470A" w:rsidR="009A433E" w:rsidRPr="00112E27" w:rsidRDefault="00E6489F" w:rsidP="00881275">
      <w:pPr>
        <w:pStyle w:val="ge"/>
      </w:pPr>
      <w:bookmarkStart w:id="85" w:name="Рисунок_14_-_Создание_новой_персоны"/>
      <w:bookmarkStart w:id="86" w:name="_Ref144484366"/>
      <w:bookmarkEnd w:id="85"/>
      <w:r w:rsidRPr="00112E27">
        <w:t>Создание</w:t>
      </w:r>
      <w:r w:rsidRPr="00112E27">
        <w:rPr>
          <w:spacing w:val="-5"/>
        </w:rPr>
        <w:t xml:space="preserve"> </w:t>
      </w:r>
      <w:r w:rsidRPr="00112E27">
        <w:t>новой</w:t>
      </w:r>
      <w:r w:rsidRPr="00112E27">
        <w:rPr>
          <w:spacing w:val="-4"/>
        </w:rPr>
        <w:t xml:space="preserve"> </w:t>
      </w:r>
      <w:r w:rsidRPr="00112E27">
        <w:t>персоны</w:t>
      </w:r>
      <w:bookmarkEnd w:id="86"/>
    </w:p>
    <w:p w14:paraId="7F31E6E2" w14:textId="16B17492" w:rsidR="009A433E" w:rsidRPr="00112E27" w:rsidRDefault="00E6489F" w:rsidP="00881275">
      <w:pPr>
        <w:pStyle w:val="gff4"/>
      </w:pPr>
      <w:r w:rsidRPr="00112E27">
        <w:rPr>
          <w:spacing w:val="-1"/>
        </w:rPr>
        <w:t>Если</w:t>
      </w:r>
      <w:r w:rsidRPr="00112E27">
        <w:rPr>
          <w:spacing w:val="-12"/>
        </w:rPr>
        <w:t xml:space="preserve"> </w:t>
      </w:r>
      <w:r w:rsidRPr="00112E27">
        <w:rPr>
          <w:spacing w:val="-1"/>
        </w:rPr>
        <w:t>сотрудник</w:t>
      </w:r>
      <w:r w:rsidRPr="00112E27">
        <w:rPr>
          <w:spacing w:val="-16"/>
        </w:rPr>
        <w:t xml:space="preserve"> </w:t>
      </w:r>
      <w:r w:rsidRPr="00112E27">
        <w:rPr>
          <w:spacing w:val="-1"/>
        </w:rPr>
        <w:t>уже</w:t>
      </w:r>
      <w:r w:rsidRPr="00112E27">
        <w:rPr>
          <w:spacing w:val="-13"/>
        </w:rPr>
        <w:t xml:space="preserve"> </w:t>
      </w:r>
      <w:r w:rsidRPr="00112E27">
        <w:t>является</w:t>
      </w:r>
      <w:r w:rsidRPr="00112E27">
        <w:rPr>
          <w:spacing w:val="-13"/>
        </w:rPr>
        <w:t xml:space="preserve"> </w:t>
      </w:r>
      <w:r w:rsidRPr="00112E27">
        <w:t>пользователем</w:t>
      </w:r>
      <w:r w:rsidRPr="00112E27">
        <w:rPr>
          <w:spacing w:val="-14"/>
        </w:rPr>
        <w:t xml:space="preserve"> </w:t>
      </w:r>
      <w:r w:rsidRPr="00112E27">
        <w:t>Системы,</w:t>
      </w:r>
      <w:r w:rsidRPr="00112E27">
        <w:rPr>
          <w:spacing w:val="-11"/>
        </w:rPr>
        <w:t xml:space="preserve"> </w:t>
      </w:r>
      <w:r w:rsidRPr="00112E27">
        <w:t>нет</w:t>
      </w:r>
      <w:r w:rsidRPr="00112E27">
        <w:rPr>
          <w:spacing w:val="-14"/>
        </w:rPr>
        <w:t xml:space="preserve"> </w:t>
      </w:r>
      <w:r w:rsidRPr="00112E27">
        <w:t>необходимости</w:t>
      </w:r>
      <w:r w:rsidRPr="00112E27">
        <w:rPr>
          <w:spacing w:val="-11"/>
        </w:rPr>
        <w:t xml:space="preserve"> </w:t>
      </w:r>
      <w:r w:rsidRPr="00112E27">
        <w:t>создавать</w:t>
      </w:r>
      <w:r w:rsidRPr="00112E27">
        <w:rPr>
          <w:spacing w:val="-12"/>
        </w:rPr>
        <w:t xml:space="preserve"> </w:t>
      </w:r>
      <w:r w:rsidRPr="00112E27">
        <w:t>новую</w:t>
      </w:r>
      <w:r w:rsidRPr="00112E27">
        <w:rPr>
          <w:spacing w:val="-67"/>
        </w:rPr>
        <w:t xml:space="preserve"> </w:t>
      </w:r>
      <w:r w:rsidRPr="00112E27">
        <w:t>персону. Достаточно провести поиск этого пользователя и присвоить ему корректную роль на</w:t>
      </w:r>
      <w:r w:rsidRPr="00112E27">
        <w:rPr>
          <w:spacing w:val="1"/>
        </w:rPr>
        <w:t xml:space="preserve"> </w:t>
      </w:r>
      <w:r w:rsidRPr="00112E27">
        <w:t>профиле</w:t>
      </w:r>
      <w:r w:rsidRPr="00112E27">
        <w:rPr>
          <w:spacing w:val="-4"/>
        </w:rPr>
        <w:t xml:space="preserve"> </w:t>
      </w:r>
      <w:r w:rsidRPr="00112E27">
        <w:t>управляющей</w:t>
      </w:r>
      <w:r w:rsidRPr="00112E27">
        <w:rPr>
          <w:spacing w:val="-2"/>
        </w:rPr>
        <w:t xml:space="preserve"> </w:t>
      </w:r>
      <w:r w:rsidRPr="00112E27">
        <w:t>организации.</w:t>
      </w:r>
      <w:r w:rsidRPr="00112E27">
        <w:rPr>
          <w:spacing w:val="-2"/>
        </w:rPr>
        <w:t xml:space="preserve"> </w:t>
      </w:r>
      <w:r w:rsidRPr="00112E27">
        <w:t>Для</w:t>
      </w:r>
      <w:r w:rsidRPr="00112E27">
        <w:rPr>
          <w:spacing w:val="-3"/>
        </w:rPr>
        <w:t xml:space="preserve"> </w:t>
      </w:r>
      <w:r w:rsidRPr="00112E27">
        <w:t>этого нужно</w:t>
      </w:r>
      <w:r w:rsidRPr="00112E27">
        <w:rPr>
          <w:spacing w:val="-1"/>
        </w:rPr>
        <w:t xml:space="preserve"> </w:t>
      </w:r>
      <w:r w:rsidRPr="00112E27">
        <w:t>(</w:t>
      </w:r>
      <w:r w:rsidR="007E5CD1" w:rsidRPr="00112E27">
        <w:t>р</w:t>
      </w:r>
      <w:r w:rsidRPr="00112E27">
        <w:t>исунок</w:t>
      </w:r>
      <w:r w:rsidRPr="00112E27">
        <w:rPr>
          <w:spacing w:val="-2"/>
        </w:rPr>
        <w:t xml:space="preserve"> </w:t>
      </w:r>
      <w:r w:rsidR="007E5CD1" w:rsidRPr="00112E27">
        <w:fldChar w:fldCharType="begin"/>
      </w:r>
      <w:r w:rsidR="007E5CD1" w:rsidRPr="00112E27">
        <w:rPr>
          <w:spacing w:val="-2"/>
        </w:rPr>
        <w:instrText xml:space="preserve"> REF \* </w:instrText>
      </w:r>
      <w:r w:rsidR="007E5CD1" w:rsidRPr="00112E27">
        <w:rPr>
          <w:spacing w:val="-2"/>
          <w:lang w:val="en-US"/>
        </w:rPr>
        <w:instrText xml:space="preserve">arabic </w:instrText>
      </w:r>
      <w:r w:rsidR="007E5CD1" w:rsidRPr="00112E27">
        <w:rPr>
          <w:spacing w:val="-2"/>
        </w:rPr>
        <w:instrText xml:space="preserve">_Ref144484540 \r \h </w:instrText>
      </w:r>
      <w:r w:rsidR="00112E27">
        <w:instrText xml:space="preserve"> \* MERGEFORMAT </w:instrText>
      </w:r>
      <w:r w:rsidR="007E5CD1" w:rsidRPr="00112E27">
        <w:fldChar w:fldCharType="separate"/>
      </w:r>
      <w:r w:rsidR="00407103">
        <w:rPr>
          <w:spacing w:val="-2"/>
        </w:rPr>
        <w:t>19</w:t>
      </w:r>
      <w:r w:rsidR="007E5CD1" w:rsidRPr="00112E27">
        <w:fldChar w:fldCharType="end"/>
      </w:r>
      <w:r w:rsidRPr="00112E27">
        <w:t>):</w:t>
      </w:r>
    </w:p>
    <w:p w14:paraId="387368B5" w14:textId="043A38E5" w:rsidR="009A433E" w:rsidRPr="00112E27" w:rsidRDefault="00E6489F" w:rsidP="00881275">
      <w:pPr>
        <w:pStyle w:val="gf9"/>
      </w:pPr>
      <w:r w:rsidRPr="00112E27">
        <w:t>зайти</w:t>
      </w:r>
      <w:r w:rsidRPr="00112E27">
        <w:rPr>
          <w:spacing w:val="-5"/>
        </w:rPr>
        <w:t xml:space="preserve"> </w:t>
      </w:r>
      <w:r w:rsidRPr="00112E27">
        <w:t>в</w:t>
      </w:r>
      <w:r w:rsidRPr="00112E27">
        <w:rPr>
          <w:spacing w:val="-5"/>
        </w:rPr>
        <w:t xml:space="preserve"> </w:t>
      </w:r>
      <w:r w:rsidRPr="00112E27">
        <w:t>раздел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Администрирование организации</w:t>
      </w:r>
      <w:r w:rsidRPr="00112E27">
        <w:t>;</w:t>
      </w:r>
    </w:p>
    <w:p w14:paraId="3E84C44A" w14:textId="0AE78FFA" w:rsidR="009A433E" w:rsidRPr="00112E27" w:rsidRDefault="00E6489F" w:rsidP="00881275">
      <w:pPr>
        <w:pStyle w:val="gf9"/>
      </w:pPr>
      <w:r w:rsidRPr="00112E27">
        <w:t xml:space="preserve">нажать на пункт </w:t>
      </w:r>
      <w:r w:rsidRPr="00112E27">
        <w:rPr>
          <w:rStyle w:val="gffff3"/>
        </w:rPr>
        <w:t>Новый человек</w:t>
      </w:r>
      <w:r w:rsidRPr="00112E27">
        <w:t xml:space="preserve"> в блоке </w:t>
      </w:r>
      <w:r w:rsidRPr="00112E27">
        <w:rPr>
          <w:rStyle w:val="gffff3"/>
        </w:rPr>
        <w:t>Люди</w:t>
      </w:r>
      <w:r w:rsidRPr="00112E27">
        <w:t>. Также к этой операции можно</w:t>
      </w:r>
      <w:r w:rsidRPr="00112E27">
        <w:rPr>
          <w:spacing w:val="1"/>
        </w:rPr>
        <w:t xml:space="preserve"> </w:t>
      </w:r>
      <w:r w:rsidRPr="00112E27">
        <w:rPr>
          <w:spacing w:val="-1"/>
        </w:rPr>
        <w:t>перейти,</w:t>
      </w:r>
      <w:r w:rsidRPr="00112E27">
        <w:rPr>
          <w:spacing w:val="-16"/>
        </w:rPr>
        <w:t xml:space="preserve"> </w:t>
      </w:r>
      <w:r w:rsidRPr="00112E27">
        <w:t>нажав</w:t>
      </w:r>
      <w:r w:rsidRPr="00112E27">
        <w:rPr>
          <w:spacing w:val="-17"/>
        </w:rPr>
        <w:t xml:space="preserve"> </w:t>
      </w:r>
      <w:r w:rsidRPr="00112E27">
        <w:t>на</w:t>
      </w:r>
      <w:r w:rsidRPr="00112E27">
        <w:rPr>
          <w:spacing w:val="-17"/>
        </w:rPr>
        <w:t xml:space="preserve"> </w:t>
      </w:r>
      <w:r w:rsidRPr="00112E27">
        <w:t>пункт</w:t>
      </w:r>
      <w:r w:rsidRPr="00112E27">
        <w:rPr>
          <w:spacing w:val="-19"/>
        </w:rPr>
        <w:t xml:space="preserve"> </w:t>
      </w:r>
      <w:r w:rsidRPr="00112E27">
        <w:rPr>
          <w:rStyle w:val="gffff3"/>
        </w:rPr>
        <w:t>Список людей</w:t>
      </w:r>
      <w:r w:rsidRPr="00112E27">
        <w:rPr>
          <w:spacing w:val="-17"/>
        </w:rPr>
        <w:t xml:space="preserve"> </w:t>
      </w:r>
      <w:r w:rsidRPr="00112E27">
        <w:t>и</w:t>
      </w:r>
      <w:r w:rsidRPr="00112E27">
        <w:rPr>
          <w:spacing w:val="-16"/>
        </w:rPr>
        <w:t xml:space="preserve"> </w:t>
      </w:r>
      <w:r w:rsidRPr="00112E27">
        <w:t>на</w:t>
      </w:r>
      <w:r w:rsidRPr="00112E27">
        <w:rPr>
          <w:spacing w:val="-17"/>
        </w:rPr>
        <w:t xml:space="preserve"> </w:t>
      </w:r>
      <w:r w:rsidRPr="00112E27">
        <w:t>ссылку</w:t>
      </w:r>
      <w:r w:rsidRPr="00112E27">
        <w:rPr>
          <w:spacing w:val="-16"/>
        </w:rPr>
        <w:t xml:space="preserve"> </w:t>
      </w:r>
      <w:r w:rsidRPr="00112E27">
        <w:rPr>
          <w:rStyle w:val="gffff3"/>
        </w:rPr>
        <w:t>Добавить участника</w:t>
      </w:r>
      <w:r w:rsidRPr="00112E27">
        <w:rPr>
          <w:spacing w:val="-17"/>
        </w:rPr>
        <w:t xml:space="preserve"> </w:t>
      </w:r>
      <w:r w:rsidRPr="00112E27">
        <w:t>в</w:t>
      </w:r>
      <w:r w:rsidRPr="00112E27">
        <w:rPr>
          <w:spacing w:val="-17"/>
        </w:rPr>
        <w:t xml:space="preserve"> </w:t>
      </w:r>
      <w:r w:rsidRPr="00112E27">
        <w:t>правом</w:t>
      </w:r>
      <w:r w:rsidRPr="00112E27">
        <w:rPr>
          <w:spacing w:val="-67"/>
        </w:rPr>
        <w:t xml:space="preserve"> </w:t>
      </w:r>
      <w:r w:rsidRPr="00112E27">
        <w:t>верхнем</w:t>
      </w:r>
      <w:r w:rsidRPr="00112E27">
        <w:rPr>
          <w:spacing w:val="-6"/>
        </w:rPr>
        <w:t xml:space="preserve"> </w:t>
      </w:r>
      <w:r w:rsidRPr="00112E27">
        <w:t>углу</w:t>
      </w:r>
      <w:r w:rsidRPr="00112E27">
        <w:rPr>
          <w:spacing w:val="-2"/>
        </w:rPr>
        <w:t xml:space="preserve"> </w:t>
      </w:r>
      <w:r w:rsidRPr="00112E27">
        <w:t>страницы;</w:t>
      </w:r>
    </w:p>
    <w:p w14:paraId="066B313D" w14:textId="04B7B658" w:rsidR="009A433E" w:rsidRPr="00112E27" w:rsidRDefault="00E6489F" w:rsidP="00881275">
      <w:pPr>
        <w:pStyle w:val="gf9"/>
      </w:pPr>
      <w:r w:rsidRPr="00112E27">
        <w:t xml:space="preserve">выбрать способ добавления участника - </w:t>
      </w:r>
      <w:r w:rsidRPr="00112E27">
        <w:rPr>
          <w:rStyle w:val="gffff3"/>
        </w:rPr>
        <w:t>Существующий пользователь в системе</w:t>
      </w:r>
      <w:r w:rsidRPr="00112E27">
        <w:t xml:space="preserve"> и</w:t>
      </w:r>
      <w:r w:rsidRPr="00112E27">
        <w:rPr>
          <w:spacing w:val="1"/>
        </w:rPr>
        <w:t xml:space="preserve"> </w:t>
      </w:r>
      <w:r w:rsidRPr="00112E27">
        <w:t>нажать</w:t>
      </w:r>
      <w:r w:rsidRPr="00112E27">
        <w:rPr>
          <w:spacing w:val="-3"/>
        </w:rPr>
        <w:t xml:space="preserve"> </w:t>
      </w:r>
      <w:r w:rsidRPr="00112E27">
        <w:t>на</w:t>
      </w:r>
      <w:r w:rsidRPr="00112E27">
        <w:rPr>
          <w:spacing w:val="-2"/>
        </w:rPr>
        <w:t xml:space="preserve"> </w:t>
      </w:r>
      <w:r w:rsidRPr="00112E27">
        <w:t>кнопку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Далее</w:t>
      </w:r>
      <w:r w:rsidRPr="00112E27">
        <w:t>;</w:t>
      </w:r>
    </w:p>
    <w:p w14:paraId="594CA948" w14:textId="77777777" w:rsidR="009A433E" w:rsidRPr="00112E27" w:rsidRDefault="00E6489F" w:rsidP="00881275">
      <w:pPr>
        <w:pStyle w:val="gf9"/>
      </w:pPr>
      <w:r w:rsidRPr="00112E27">
        <w:t>на</w:t>
      </w:r>
      <w:r w:rsidRPr="00112E27">
        <w:rPr>
          <w:spacing w:val="-3"/>
        </w:rPr>
        <w:t xml:space="preserve"> </w:t>
      </w:r>
      <w:r w:rsidRPr="00112E27">
        <w:t>открывшейся</w:t>
      </w:r>
      <w:r w:rsidRPr="00112E27">
        <w:rPr>
          <w:spacing w:val="-5"/>
        </w:rPr>
        <w:t xml:space="preserve"> </w:t>
      </w:r>
      <w:r w:rsidRPr="00112E27">
        <w:t>странице</w:t>
      </w:r>
      <w:r w:rsidRPr="00112E27">
        <w:rPr>
          <w:spacing w:val="-3"/>
        </w:rPr>
        <w:t xml:space="preserve"> </w:t>
      </w:r>
      <w:r w:rsidRPr="00112E27">
        <w:t>ввести</w:t>
      </w:r>
      <w:r w:rsidRPr="00112E27">
        <w:rPr>
          <w:spacing w:val="-3"/>
        </w:rPr>
        <w:t xml:space="preserve"> </w:t>
      </w:r>
      <w:r w:rsidRPr="00112E27">
        <w:t>данные:</w:t>
      </w:r>
    </w:p>
    <w:p w14:paraId="6D070ADE" w14:textId="77777777" w:rsidR="009A433E" w:rsidRPr="00112E27" w:rsidRDefault="00E6489F" w:rsidP="00E6489F">
      <w:pPr>
        <w:pStyle w:val="gf9"/>
        <w:numPr>
          <w:ilvl w:val="1"/>
          <w:numId w:val="10"/>
        </w:numPr>
      </w:pPr>
      <w:r w:rsidRPr="00112E27">
        <w:t>роль</w:t>
      </w:r>
      <w:r w:rsidRPr="00112E27">
        <w:rPr>
          <w:spacing w:val="-3"/>
        </w:rPr>
        <w:t xml:space="preserve"> </w:t>
      </w:r>
      <w:r w:rsidRPr="00112E27">
        <w:t>персоны;</w:t>
      </w:r>
    </w:p>
    <w:p w14:paraId="4238CD13" w14:textId="77777777" w:rsidR="009A433E" w:rsidRPr="00112E27" w:rsidRDefault="00E6489F" w:rsidP="00E6489F">
      <w:pPr>
        <w:pStyle w:val="gf9"/>
        <w:numPr>
          <w:ilvl w:val="1"/>
          <w:numId w:val="10"/>
        </w:numPr>
      </w:pPr>
      <w:r w:rsidRPr="00112E27">
        <w:t>дата</w:t>
      </w:r>
      <w:r w:rsidRPr="00112E27">
        <w:rPr>
          <w:spacing w:val="-5"/>
        </w:rPr>
        <w:t xml:space="preserve"> </w:t>
      </w:r>
      <w:r w:rsidRPr="00112E27">
        <w:t>прибытия</w:t>
      </w:r>
      <w:r w:rsidRPr="00112E27">
        <w:rPr>
          <w:spacing w:val="-5"/>
        </w:rPr>
        <w:t xml:space="preserve"> </w:t>
      </w:r>
      <w:r w:rsidRPr="00112E27">
        <w:t>в</w:t>
      </w:r>
      <w:r w:rsidRPr="00112E27">
        <w:rPr>
          <w:spacing w:val="-5"/>
        </w:rPr>
        <w:t xml:space="preserve"> </w:t>
      </w:r>
      <w:r w:rsidRPr="00112E27">
        <w:t>организацию;</w:t>
      </w:r>
    </w:p>
    <w:p w14:paraId="1820376F" w14:textId="77777777" w:rsidR="009A433E" w:rsidRPr="00112E27" w:rsidRDefault="00E6489F" w:rsidP="00E6489F">
      <w:pPr>
        <w:pStyle w:val="gf9"/>
        <w:numPr>
          <w:ilvl w:val="1"/>
          <w:numId w:val="10"/>
        </w:numPr>
      </w:pPr>
      <w:r w:rsidRPr="00112E27">
        <w:t>личные</w:t>
      </w:r>
      <w:r w:rsidRPr="00112E27">
        <w:rPr>
          <w:spacing w:val="-2"/>
        </w:rPr>
        <w:t xml:space="preserve"> </w:t>
      </w:r>
      <w:r w:rsidRPr="00112E27">
        <w:t>данные</w:t>
      </w:r>
      <w:r w:rsidRPr="00112E27">
        <w:rPr>
          <w:spacing w:val="-3"/>
        </w:rPr>
        <w:t xml:space="preserve"> </w:t>
      </w:r>
      <w:r w:rsidRPr="00112E27">
        <w:t>новой</w:t>
      </w:r>
      <w:r w:rsidRPr="00112E27">
        <w:rPr>
          <w:spacing w:val="-2"/>
        </w:rPr>
        <w:t xml:space="preserve"> </w:t>
      </w:r>
      <w:r w:rsidRPr="00112E27">
        <w:t>персоны:</w:t>
      </w:r>
      <w:r w:rsidRPr="00112E27">
        <w:rPr>
          <w:spacing w:val="-3"/>
        </w:rPr>
        <w:t xml:space="preserve"> </w:t>
      </w:r>
      <w:r w:rsidRPr="00112E27">
        <w:t>фамилия,</w:t>
      </w:r>
      <w:r w:rsidRPr="00112E27">
        <w:rPr>
          <w:spacing w:val="-2"/>
        </w:rPr>
        <w:t xml:space="preserve"> </w:t>
      </w:r>
      <w:r w:rsidRPr="00112E27">
        <w:t>имя</w:t>
      </w:r>
      <w:r w:rsidRPr="00112E27">
        <w:rPr>
          <w:spacing w:val="-3"/>
        </w:rPr>
        <w:t xml:space="preserve"> </w:t>
      </w:r>
      <w:r w:rsidRPr="00112E27">
        <w:t>и</w:t>
      </w:r>
      <w:r w:rsidRPr="00112E27">
        <w:rPr>
          <w:spacing w:val="-2"/>
        </w:rPr>
        <w:t xml:space="preserve"> </w:t>
      </w:r>
      <w:r w:rsidRPr="00112E27">
        <w:t>логин;</w:t>
      </w:r>
    </w:p>
    <w:p w14:paraId="26FB5586" w14:textId="79370396" w:rsidR="009A433E" w:rsidRPr="00112E27" w:rsidRDefault="00E6489F" w:rsidP="00881275">
      <w:pPr>
        <w:pStyle w:val="gf9"/>
      </w:pPr>
      <w:r w:rsidRPr="00112E27">
        <w:lastRenderedPageBreak/>
        <w:t xml:space="preserve">нажать на кнопку </w:t>
      </w:r>
      <w:r w:rsidR="007E5CD1" w:rsidRPr="00112E27">
        <w:rPr>
          <w:rStyle w:val="gffff3"/>
        </w:rPr>
        <w:t>Далее</w:t>
      </w:r>
      <w:r w:rsidRPr="00112E27">
        <w:t>;</w:t>
      </w:r>
    </w:p>
    <w:p w14:paraId="691565F1" w14:textId="22011EF5" w:rsidR="009A433E" w:rsidRPr="00112E27" w:rsidRDefault="00E6489F" w:rsidP="00881275">
      <w:pPr>
        <w:pStyle w:val="gf9"/>
      </w:pPr>
      <w:r w:rsidRPr="00112E27">
        <w:t xml:space="preserve">нажать на кнопку </w:t>
      </w:r>
      <w:r w:rsidRPr="00112E27">
        <w:rPr>
          <w:rStyle w:val="gffff3"/>
        </w:rPr>
        <w:t>Создать</w:t>
      </w:r>
      <w:r w:rsidRPr="00112E27">
        <w:t xml:space="preserve"> после проверки внесенной информации или кнопку</w:t>
      </w:r>
      <w:r w:rsidR="00881275" w:rsidRPr="00112E27">
        <w:t xml:space="preserve"> </w:t>
      </w:r>
      <w:r w:rsidRPr="00112E27">
        <w:rPr>
          <w:rStyle w:val="gffff3"/>
        </w:rPr>
        <w:t>Создать и добавить еще</w:t>
      </w:r>
      <w:r w:rsidRPr="00112E27">
        <w:t xml:space="preserve"> для создания еще одной новой персоны.</w:t>
      </w:r>
    </w:p>
    <w:p w14:paraId="4CDCC60C" w14:textId="77777777" w:rsidR="009A433E" w:rsidRPr="00112E27" w:rsidRDefault="00E6489F" w:rsidP="00881275">
      <w:pPr>
        <w:pStyle w:val="gfff9"/>
      </w:pPr>
      <w:r w:rsidRPr="00112E27">
        <w:rPr>
          <w:noProof/>
          <w:lang w:eastAsia="ru-RU"/>
        </w:rPr>
        <w:drawing>
          <wp:inline distT="0" distB="0" distL="0" distR="0" wp14:anchorId="4E4EBC16" wp14:editId="3A1A155E">
            <wp:extent cx="5881326" cy="3801427"/>
            <wp:effectExtent l="19050" t="19050" r="24765" b="27940"/>
            <wp:docPr id="4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326" cy="3801427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CA685BD" w14:textId="15624B9A" w:rsidR="009A433E" w:rsidRPr="00112E27" w:rsidRDefault="00E6489F" w:rsidP="00881275">
      <w:pPr>
        <w:pStyle w:val="ge"/>
      </w:pPr>
      <w:bookmarkStart w:id="87" w:name="_Ref144484540"/>
      <w:r w:rsidRPr="00112E27">
        <w:t>Добавление</w:t>
      </w:r>
      <w:r w:rsidRPr="00112E27">
        <w:rPr>
          <w:spacing w:val="-5"/>
        </w:rPr>
        <w:t xml:space="preserve"> </w:t>
      </w:r>
      <w:r w:rsidRPr="00112E27">
        <w:t>существующего пользователя</w:t>
      </w:r>
      <w:bookmarkEnd w:id="87"/>
    </w:p>
    <w:p w14:paraId="6DFFBB04" w14:textId="77777777" w:rsidR="009A433E" w:rsidRPr="00112E27" w:rsidRDefault="00E6489F" w:rsidP="00881275">
      <w:pPr>
        <w:pStyle w:val="gff4"/>
      </w:pPr>
      <w:r w:rsidRPr="00112E27">
        <w:rPr>
          <w:spacing w:val="-1"/>
        </w:rPr>
        <w:t>Для</w:t>
      </w:r>
      <w:r w:rsidRPr="00112E27">
        <w:rPr>
          <w:spacing w:val="-3"/>
        </w:rPr>
        <w:t xml:space="preserve"> </w:t>
      </w:r>
      <w:r w:rsidRPr="00112E27">
        <w:rPr>
          <w:spacing w:val="-1"/>
        </w:rPr>
        <w:t>перехода</w:t>
      </w:r>
      <w:r w:rsidRPr="00112E27">
        <w:rPr>
          <w:spacing w:val="-19"/>
        </w:rPr>
        <w:t xml:space="preserve"> </w:t>
      </w:r>
      <w:r w:rsidRPr="00112E27">
        <w:rPr>
          <w:spacing w:val="-1"/>
        </w:rPr>
        <w:t xml:space="preserve">к операциям, </w:t>
      </w:r>
      <w:r w:rsidRPr="00112E27">
        <w:t>связанным</w:t>
      </w:r>
      <w:r w:rsidRPr="00112E27">
        <w:rPr>
          <w:spacing w:val="-2"/>
        </w:rPr>
        <w:t xml:space="preserve"> </w:t>
      </w:r>
      <w:r w:rsidRPr="00112E27">
        <w:t>с</w:t>
      </w:r>
      <w:r w:rsidRPr="00112E27">
        <w:rPr>
          <w:spacing w:val="-2"/>
        </w:rPr>
        <w:t xml:space="preserve"> </w:t>
      </w:r>
      <w:r w:rsidRPr="00112E27">
        <w:t>редактированием</w:t>
      </w:r>
      <w:r w:rsidRPr="00112E27">
        <w:rPr>
          <w:spacing w:val="-4"/>
        </w:rPr>
        <w:t xml:space="preserve"> </w:t>
      </w:r>
      <w:r w:rsidRPr="00112E27">
        <w:t>данных участника,</w:t>
      </w:r>
      <w:r w:rsidRPr="00112E27">
        <w:rPr>
          <w:spacing w:val="-1"/>
        </w:rPr>
        <w:t xml:space="preserve"> </w:t>
      </w:r>
      <w:r w:rsidRPr="00112E27">
        <w:t>необходимо:</w:t>
      </w:r>
    </w:p>
    <w:p w14:paraId="06B68177" w14:textId="78832334" w:rsidR="009A433E" w:rsidRPr="00112E27" w:rsidRDefault="00E6489F" w:rsidP="00881275">
      <w:pPr>
        <w:pStyle w:val="gf9"/>
      </w:pPr>
      <w:r w:rsidRPr="00112E27">
        <w:t>зайти</w:t>
      </w:r>
      <w:r w:rsidRPr="00112E27">
        <w:rPr>
          <w:spacing w:val="-5"/>
        </w:rPr>
        <w:t xml:space="preserve"> </w:t>
      </w:r>
      <w:r w:rsidRPr="00112E27">
        <w:t>в</w:t>
      </w:r>
      <w:r w:rsidRPr="00112E27">
        <w:rPr>
          <w:spacing w:val="-5"/>
        </w:rPr>
        <w:t xml:space="preserve"> </w:t>
      </w:r>
      <w:r w:rsidRPr="00112E27">
        <w:t>раздел</w:t>
      </w:r>
      <w:r w:rsidR="00193C9E" w:rsidRPr="00112E27">
        <w:rPr>
          <w:spacing w:val="-2"/>
        </w:rPr>
        <w:t xml:space="preserve"> </w:t>
      </w:r>
      <w:r w:rsidRPr="00112E27">
        <w:rPr>
          <w:rStyle w:val="gffff3"/>
        </w:rPr>
        <w:t>Администрирование организации</w:t>
      </w:r>
      <w:r w:rsidRPr="00112E27">
        <w:t>;</w:t>
      </w:r>
    </w:p>
    <w:p w14:paraId="22917332" w14:textId="77777777" w:rsidR="009A433E" w:rsidRPr="00112E27" w:rsidRDefault="00E6489F" w:rsidP="00881275">
      <w:pPr>
        <w:pStyle w:val="gf9"/>
      </w:pPr>
      <w:r w:rsidRPr="00112E27">
        <w:t>нажать</w:t>
      </w:r>
      <w:r w:rsidRPr="00112E27">
        <w:rPr>
          <w:spacing w:val="-3"/>
        </w:rPr>
        <w:t xml:space="preserve"> </w:t>
      </w:r>
      <w:r w:rsidRPr="00112E27">
        <w:t>на</w:t>
      </w:r>
      <w:r w:rsidRPr="00112E27">
        <w:rPr>
          <w:spacing w:val="-2"/>
        </w:rPr>
        <w:t xml:space="preserve"> </w:t>
      </w:r>
      <w:r w:rsidRPr="00112E27">
        <w:t>пункт</w:t>
      </w:r>
      <w:r w:rsidRPr="00112E27">
        <w:rPr>
          <w:spacing w:val="-4"/>
        </w:rPr>
        <w:t xml:space="preserve"> </w:t>
      </w:r>
      <w:r w:rsidRPr="00112E27">
        <w:t>«Список</w:t>
      </w:r>
      <w:r w:rsidRPr="00112E27">
        <w:rPr>
          <w:spacing w:val="-1"/>
        </w:rPr>
        <w:t xml:space="preserve"> </w:t>
      </w:r>
      <w:r w:rsidRPr="00112E27">
        <w:t>людей»</w:t>
      </w:r>
      <w:r w:rsidRPr="00112E27">
        <w:rPr>
          <w:spacing w:val="-4"/>
        </w:rPr>
        <w:t xml:space="preserve"> </w:t>
      </w:r>
      <w:r w:rsidRPr="00112E27">
        <w:t>в</w:t>
      </w:r>
      <w:r w:rsidRPr="00112E27">
        <w:rPr>
          <w:spacing w:val="-3"/>
        </w:rPr>
        <w:t xml:space="preserve"> </w:t>
      </w:r>
      <w:r w:rsidRPr="00112E27">
        <w:t>блоке</w:t>
      </w:r>
      <w:r w:rsidRPr="00112E27">
        <w:rPr>
          <w:spacing w:val="-2"/>
        </w:rPr>
        <w:t xml:space="preserve"> </w:t>
      </w:r>
      <w:r w:rsidRPr="00112E27">
        <w:t>«Люди»;</w:t>
      </w:r>
    </w:p>
    <w:p w14:paraId="40FD0B26" w14:textId="77777777" w:rsidR="009A433E" w:rsidRPr="00112E27" w:rsidRDefault="00E6489F" w:rsidP="00881275">
      <w:pPr>
        <w:pStyle w:val="gf9"/>
      </w:pPr>
      <w:r w:rsidRPr="00112E27">
        <w:t>воспользоваться строкой поиска для поиска участника в списке (ускорить процесс</w:t>
      </w:r>
      <w:r w:rsidRPr="00112E27">
        <w:rPr>
          <w:spacing w:val="1"/>
        </w:rPr>
        <w:t xml:space="preserve"> </w:t>
      </w:r>
      <w:r w:rsidRPr="00112E27">
        <w:t>поиска</w:t>
      </w:r>
      <w:r w:rsidRPr="00112E27">
        <w:rPr>
          <w:spacing w:val="-10"/>
        </w:rPr>
        <w:t xml:space="preserve"> </w:t>
      </w:r>
      <w:r w:rsidRPr="00112E27">
        <w:t>помогают</w:t>
      </w:r>
      <w:r w:rsidRPr="00112E27">
        <w:rPr>
          <w:spacing w:val="-11"/>
        </w:rPr>
        <w:t xml:space="preserve"> </w:t>
      </w:r>
      <w:r w:rsidRPr="00112E27">
        <w:t>также</w:t>
      </w:r>
      <w:r w:rsidRPr="00112E27">
        <w:rPr>
          <w:spacing w:val="-11"/>
        </w:rPr>
        <w:t xml:space="preserve"> </w:t>
      </w:r>
      <w:r w:rsidRPr="00112E27">
        <w:t>фильтры</w:t>
      </w:r>
      <w:r w:rsidRPr="00112E27">
        <w:rPr>
          <w:spacing w:val="-8"/>
        </w:rPr>
        <w:t xml:space="preserve"> </w:t>
      </w:r>
      <w:r w:rsidRPr="00112E27">
        <w:t>в</w:t>
      </w:r>
      <w:r w:rsidRPr="00112E27">
        <w:rPr>
          <w:spacing w:val="-10"/>
        </w:rPr>
        <w:t xml:space="preserve"> </w:t>
      </w:r>
      <w:r w:rsidRPr="00112E27">
        <w:t>блоке</w:t>
      </w:r>
      <w:r w:rsidRPr="00112E27">
        <w:rPr>
          <w:spacing w:val="-10"/>
        </w:rPr>
        <w:t xml:space="preserve"> </w:t>
      </w:r>
      <w:r w:rsidRPr="00112E27">
        <w:t>слева,</w:t>
      </w:r>
      <w:r w:rsidRPr="00112E27">
        <w:rPr>
          <w:spacing w:val="-13"/>
        </w:rPr>
        <w:t xml:space="preserve"> </w:t>
      </w:r>
      <w:r w:rsidRPr="00112E27">
        <w:t>позволяющие</w:t>
      </w:r>
      <w:r w:rsidRPr="00112E27">
        <w:rPr>
          <w:spacing w:val="-10"/>
        </w:rPr>
        <w:t xml:space="preserve"> </w:t>
      </w:r>
      <w:r w:rsidRPr="00112E27">
        <w:t>открыть</w:t>
      </w:r>
      <w:r w:rsidRPr="00112E27">
        <w:rPr>
          <w:spacing w:val="-9"/>
        </w:rPr>
        <w:t xml:space="preserve"> </w:t>
      </w:r>
      <w:r w:rsidRPr="00112E27">
        <w:t>список</w:t>
      </w:r>
      <w:r w:rsidRPr="00112E27">
        <w:rPr>
          <w:spacing w:val="-8"/>
        </w:rPr>
        <w:t xml:space="preserve"> </w:t>
      </w:r>
      <w:r w:rsidRPr="00112E27">
        <w:t>персон</w:t>
      </w:r>
      <w:r w:rsidRPr="00112E27">
        <w:rPr>
          <w:spacing w:val="-67"/>
        </w:rPr>
        <w:t xml:space="preserve"> </w:t>
      </w:r>
      <w:r w:rsidRPr="00112E27">
        <w:t>согласно</w:t>
      </w:r>
      <w:r w:rsidRPr="00112E27">
        <w:rPr>
          <w:spacing w:val="-2"/>
        </w:rPr>
        <w:t xml:space="preserve"> </w:t>
      </w:r>
      <w:r w:rsidRPr="00112E27">
        <w:t>их</w:t>
      </w:r>
      <w:r w:rsidRPr="00112E27">
        <w:rPr>
          <w:spacing w:val="-1"/>
        </w:rPr>
        <w:t xml:space="preserve"> </w:t>
      </w:r>
      <w:r w:rsidRPr="00112E27">
        <w:t>роли</w:t>
      </w:r>
      <w:r w:rsidRPr="00112E27">
        <w:rPr>
          <w:spacing w:val="-2"/>
        </w:rPr>
        <w:t xml:space="preserve"> </w:t>
      </w:r>
      <w:r w:rsidRPr="00112E27">
        <w:t>в</w:t>
      </w:r>
      <w:r w:rsidRPr="00112E27">
        <w:rPr>
          <w:spacing w:val="-3"/>
        </w:rPr>
        <w:t xml:space="preserve"> </w:t>
      </w:r>
      <w:r w:rsidRPr="00112E27">
        <w:t>системе);</w:t>
      </w:r>
    </w:p>
    <w:p w14:paraId="3C5104A2" w14:textId="42F5F02D" w:rsidR="009A433E" w:rsidRPr="00112E27" w:rsidRDefault="00E6489F" w:rsidP="00881275">
      <w:pPr>
        <w:pStyle w:val="gf9"/>
      </w:pPr>
      <w:r w:rsidRPr="00112E27">
        <w:t>нажать на иконку «карандаш» напротив ФИО или на ФИО для перехода в режим</w:t>
      </w:r>
      <w:r w:rsidRPr="00112E27">
        <w:rPr>
          <w:spacing w:val="1"/>
        </w:rPr>
        <w:t xml:space="preserve"> </w:t>
      </w:r>
      <w:r w:rsidRPr="00112E27">
        <w:t>редактирования</w:t>
      </w:r>
      <w:r w:rsidRPr="00112E27">
        <w:rPr>
          <w:spacing w:val="30"/>
        </w:rPr>
        <w:t xml:space="preserve"> </w:t>
      </w:r>
      <w:r w:rsidRPr="00112E27">
        <w:t>данных</w:t>
      </w:r>
      <w:r w:rsidRPr="00112E27">
        <w:rPr>
          <w:spacing w:val="33"/>
        </w:rPr>
        <w:t xml:space="preserve"> </w:t>
      </w:r>
      <w:r w:rsidRPr="00112E27">
        <w:t>участника.</w:t>
      </w:r>
      <w:r w:rsidRPr="00112E27">
        <w:rPr>
          <w:spacing w:val="32"/>
        </w:rPr>
        <w:t xml:space="preserve"> </w:t>
      </w:r>
      <w:r w:rsidRPr="00112E27">
        <w:t>Откроется</w:t>
      </w:r>
      <w:r w:rsidRPr="00112E27">
        <w:rPr>
          <w:spacing w:val="30"/>
        </w:rPr>
        <w:t xml:space="preserve"> </w:t>
      </w:r>
      <w:r w:rsidRPr="00112E27">
        <w:t>страница</w:t>
      </w:r>
      <w:r w:rsidRPr="00112E27">
        <w:rPr>
          <w:spacing w:val="31"/>
        </w:rPr>
        <w:t xml:space="preserve"> </w:t>
      </w:r>
      <w:r w:rsidRPr="00112E27">
        <w:t>участника</w:t>
      </w:r>
      <w:r w:rsidRPr="00112E27">
        <w:rPr>
          <w:spacing w:val="31"/>
        </w:rPr>
        <w:t xml:space="preserve"> </w:t>
      </w:r>
      <w:r w:rsidRPr="00112E27">
        <w:t>на</w:t>
      </w:r>
      <w:r w:rsidRPr="00112E27">
        <w:rPr>
          <w:spacing w:val="32"/>
        </w:rPr>
        <w:t xml:space="preserve"> </w:t>
      </w:r>
      <w:r w:rsidRPr="00112E27">
        <w:t>вкладке</w:t>
      </w:r>
      <w:r w:rsidR="00881275" w:rsidRPr="00112E27">
        <w:t xml:space="preserve"> </w:t>
      </w:r>
      <w:r w:rsidRPr="00112E27">
        <w:rPr>
          <w:rStyle w:val="gffff3"/>
        </w:rPr>
        <w:t>Личные данные</w:t>
      </w:r>
      <w:r w:rsidRPr="00112E27">
        <w:t>.</w:t>
      </w:r>
    </w:p>
    <w:p w14:paraId="0B2B98E4" w14:textId="760EE5BC" w:rsidR="009A433E" w:rsidRPr="00112E27" w:rsidRDefault="00E6489F" w:rsidP="00E6489F">
      <w:pPr>
        <w:pStyle w:val="gfff7"/>
        <w:numPr>
          <w:ilvl w:val="0"/>
          <w:numId w:val="32"/>
        </w:numPr>
      </w:pPr>
      <w:r w:rsidRPr="00112E27">
        <w:rPr>
          <w:rStyle w:val="gfff6"/>
        </w:rPr>
        <w:t>Примечание</w:t>
      </w:r>
      <w:r w:rsidR="00193C9E" w:rsidRPr="00112E27">
        <w:t xml:space="preserve"> – Д</w:t>
      </w:r>
      <w:r w:rsidRPr="00112E27">
        <w:t>ля перехода между страницами персон при редактировании можно использовать кнопки «стрелки» в левом верхнем углу окна.</w:t>
      </w:r>
    </w:p>
    <w:p w14:paraId="229514BC" w14:textId="77777777" w:rsidR="009A433E" w:rsidRPr="00112E27" w:rsidRDefault="00E6489F" w:rsidP="00881275">
      <w:pPr>
        <w:pStyle w:val="gff4"/>
        <w:rPr>
          <w:b/>
        </w:rPr>
      </w:pPr>
      <w:r w:rsidRPr="00112E27">
        <w:lastRenderedPageBreak/>
        <w:t>Для</w:t>
      </w:r>
      <w:r w:rsidRPr="00112E27">
        <w:rPr>
          <w:spacing w:val="-5"/>
        </w:rPr>
        <w:t xml:space="preserve"> </w:t>
      </w:r>
      <w:r w:rsidRPr="00112E27">
        <w:t>редактирования</w:t>
      </w:r>
      <w:r w:rsidRPr="00112E27">
        <w:rPr>
          <w:spacing w:val="-5"/>
        </w:rPr>
        <w:t xml:space="preserve"> </w:t>
      </w:r>
      <w:r w:rsidRPr="00112E27">
        <w:t>персональных</w:t>
      </w:r>
      <w:r w:rsidRPr="00112E27">
        <w:rPr>
          <w:spacing w:val="-3"/>
        </w:rPr>
        <w:t xml:space="preserve"> </w:t>
      </w:r>
      <w:r w:rsidRPr="00112E27">
        <w:t>данных</w:t>
      </w:r>
      <w:r w:rsidRPr="00112E27">
        <w:rPr>
          <w:spacing w:val="-3"/>
        </w:rPr>
        <w:t xml:space="preserve"> </w:t>
      </w:r>
      <w:r w:rsidRPr="00112E27">
        <w:t>сотрудника</w:t>
      </w:r>
      <w:r w:rsidRPr="00112E27">
        <w:rPr>
          <w:spacing w:val="-1"/>
        </w:rPr>
        <w:t xml:space="preserve"> </w:t>
      </w:r>
      <w:r w:rsidRPr="00112E27">
        <w:t>необходимо:</w:t>
      </w:r>
    </w:p>
    <w:p w14:paraId="4C4922B9" w14:textId="302E68B5" w:rsidR="009A433E" w:rsidRPr="00112E27" w:rsidRDefault="00E6489F" w:rsidP="00881275">
      <w:pPr>
        <w:pStyle w:val="gf9"/>
      </w:pPr>
      <w:r w:rsidRPr="00112E27">
        <w:t>открыть</w:t>
      </w:r>
      <w:r w:rsidRPr="00112E27">
        <w:rPr>
          <w:spacing w:val="-3"/>
        </w:rPr>
        <w:t xml:space="preserve"> </w:t>
      </w:r>
      <w:r w:rsidRPr="00112E27">
        <w:t>вкладку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Личные данные</w:t>
      </w:r>
      <w:r w:rsidRPr="00112E27">
        <w:rPr>
          <w:spacing w:val="-5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профиле</w:t>
      </w:r>
      <w:r w:rsidRPr="00112E27">
        <w:rPr>
          <w:spacing w:val="-9"/>
        </w:rPr>
        <w:t xml:space="preserve"> </w:t>
      </w:r>
      <w:r w:rsidRPr="00112E27">
        <w:t>сотрудника;</w:t>
      </w:r>
    </w:p>
    <w:p w14:paraId="2CC5F66A" w14:textId="77777777" w:rsidR="009A433E" w:rsidRPr="00112E27" w:rsidRDefault="00E6489F" w:rsidP="00881275">
      <w:pPr>
        <w:pStyle w:val="gf9"/>
      </w:pPr>
      <w:r w:rsidRPr="00112E27">
        <w:t>удалить</w:t>
      </w:r>
      <w:r w:rsidRPr="00112E27">
        <w:rPr>
          <w:spacing w:val="1"/>
        </w:rPr>
        <w:t xml:space="preserve"> </w:t>
      </w:r>
      <w:r w:rsidRPr="00112E27">
        <w:t>и</w:t>
      </w:r>
      <w:r w:rsidRPr="00112E27">
        <w:rPr>
          <w:spacing w:val="1"/>
        </w:rPr>
        <w:t xml:space="preserve"> </w:t>
      </w:r>
      <w:r w:rsidRPr="00112E27">
        <w:t>внести</w:t>
      </w:r>
      <w:r w:rsidRPr="00112E27">
        <w:rPr>
          <w:spacing w:val="1"/>
        </w:rPr>
        <w:t xml:space="preserve"> </w:t>
      </w:r>
      <w:r w:rsidRPr="00112E27">
        <w:t>корректную</w:t>
      </w:r>
      <w:r w:rsidRPr="00112E27">
        <w:rPr>
          <w:spacing w:val="1"/>
        </w:rPr>
        <w:t xml:space="preserve"> </w:t>
      </w:r>
      <w:r w:rsidRPr="00112E27">
        <w:t>информацию:</w:t>
      </w:r>
      <w:r w:rsidRPr="00112E27">
        <w:rPr>
          <w:spacing w:val="1"/>
        </w:rPr>
        <w:t xml:space="preserve"> </w:t>
      </w:r>
      <w:r w:rsidRPr="00112E27">
        <w:t>ФИО,</w:t>
      </w:r>
      <w:r w:rsidRPr="00112E27">
        <w:rPr>
          <w:spacing w:val="1"/>
        </w:rPr>
        <w:t xml:space="preserve"> </w:t>
      </w:r>
      <w:r w:rsidRPr="00112E27">
        <w:t>дату</w:t>
      </w:r>
      <w:r w:rsidRPr="00112E27">
        <w:rPr>
          <w:spacing w:val="1"/>
        </w:rPr>
        <w:t xml:space="preserve"> </w:t>
      </w:r>
      <w:r w:rsidRPr="00112E27">
        <w:t>рождения,</w:t>
      </w:r>
      <w:r w:rsidRPr="00112E27">
        <w:rPr>
          <w:spacing w:val="1"/>
        </w:rPr>
        <w:t xml:space="preserve"> </w:t>
      </w:r>
      <w:r w:rsidRPr="00112E27">
        <w:t>контактные</w:t>
      </w:r>
      <w:r w:rsidRPr="00112E27">
        <w:rPr>
          <w:spacing w:val="1"/>
        </w:rPr>
        <w:t xml:space="preserve"> </w:t>
      </w:r>
      <w:r w:rsidRPr="00112E27">
        <w:t>данные;</w:t>
      </w:r>
    </w:p>
    <w:p w14:paraId="418B06DE" w14:textId="77777777" w:rsidR="009A433E" w:rsidRPr="00112E27" w:rsidRDefault="00E6489F" w:rsidP="00881275">
      <w:pPr>
        <w:pStyle w:val="gf9"/>
      </w:pPr>
      <w:r w:rsidRPr="00112E27">
        <w:t>внести данные о должности, публичное название должности, указать занятость в</w:t>
      </w:r>
      <w:r w:rsidRPr="00112E27">
        <w:rPr>
          <w:spacing w:val="1"/>
        </w:rPr>
        <w:t xml:space="preserve"> </w:t>
      </w:r>
      <w:r w:rsidRPr="00112E27">
        <w:t>образовательном</w:t>
      </w:r>
      <w:r w:rsidRPr="00112E27">
        <w:rPr>
          <w:spacing w:val="-5"/>
        </w:rPr>
        <w:t xml:space="preserve"> </w:t>
      </w:r>
      <w:r w:rsidRPr="00112E27">
        <w:t>процессе;</w:t>
      </w:r>
    </w:p>
    <w:p w14:paraId="0D933BA2" w14:textId="77777777" w:rsidR="009A433E" w:rsidRPr="00112E27" w:rsidRDefault="00E6489F" w:rsidP="00881275">
      <w:pPr>
        <w:pStyle w:val="gf9"/>
      </w:pPr>
      <w:r w:rsidRPr="00112E27">
        <w:t>указать</w:t>
      </w:r>
      <w:r w:rsidRPr="00112E27">
        <w:rPr>
          <w:spacing w:val="-10"/>
        </w:rPr>
        <w:t xml:space="preserve"> </w:t>
      </w:r>
      <w:r w:rsidRPr="00112E27">
        <w:t>дополнительные</w:t>
      </w:r>
      <w:r w:rsidRPr="00112E27">
        <w:rPr>
          <w:spacing w:val="-11"/>
        </w:rPr>
        <w:t xml:space="preserve"> </w:t>
      </w:r>
      <w:r w:rsidRPr="00112E27">
        <w:t>права</w:t>
      </w:r>
      <w:r w:rsidRPr="00112E27">
        <w:rPr>
          <w:spacing w:val="-11"/>
        </w:rPr>
        <w:t xml:space="preserve"> </w:t>
      </w:r>
      <w:r w:rsidRPr="00112E27">
        <w:t>на</w:t>
      </w:r>
      <w:r w:rsidRPr="00112E27">
        <w:rPr>
          <w:spacing w:val="-10"/>
        </w:rPr>
        <w:t xml:space="preserve"> </w:t>
      </w:r>
      <w:r w:rsidRPr="00112E27">
        <w:t>профиле</w:t>
      </w:r>
      <w:r w:rsidRPr="00112E27">
        <w:rPr>
          <w:spacing w:val="-11"/>
        </w:rPr>
        <w:t xml:space="preserve"> </w:t>
      </w:r>
      <w:r w:rsidRPr="00112E27">
        <w:t>ОУО,</w:t>
      </w:r>
      <w:r w:rsidRPr="00112E27">
        <w:rPr>
          <w:spacing w:val="-9"/>
        </w:rPr>
        <w:t xml:space="preserve"> </w:t>
      </w:r>
      <w:r w:rsidRPr="00112E27">
        <w:t>если</w:t>
      </w:r>
      <w:r w:rsidRPr="00112E27">
        <w:rPr>
          <w:spacing w:val="-10"/>
        </w:rPr>
        <w:t xml:space="preserve"> </w:t>
      </w:r>
      <w:r w:rsidRPr="00112E27">
        <w:t>таковыми</w:t>
      </w:r>
      <w:r w:rsidRPr="00112E27">
        <w:rPr>
          <w:spacing w:val="-9"/>
        </w:rPr>
        <w:t xml:space="preserve"> </w:t>
      </w:r>
      <w:r w:rsidRPr="00112E27">
        <w:t>обладает</w:t>
      </w:r>
      <w:r w:rsidRPr="00112E27">
        <w:rPr>
          <w:spacing w:val="-12"/>
        </w:rPr>
        <w:t xml:space="preserve"> </w:t>
      </w:r>
      <w:r w:rsidRPr="00112E27">
        <w:t>сотрудник:</w:t>
      </w:r>
    </w:p>
    <w:p w14:paraId="6463662E" w14:textId="77777777" w:rsidR="009A433E" w:rsidRPr="00112E27" w:rsidRDefault="00E6489F" w:rsidP="00E6489F">
      <w:pPr>
        <w:pStyle w:val="gf9"/>
        <w:numPr>
          <w:ilvl w:val="1"/>
          <w:numId w:val="10"/>
        </w:numPr>
      </w:pPr>
      <w:r w:rsidRPr="00112E27">
        <w:t>администратор;</w:t>
      </w:r>
    </w:p>
    <w:p w14:paraId="5453D29E" w14:textId="12394B0C" w:rsidR="009A433E" w:rsidRPr="00112E27" w:rsidRDefault="00E6489F" w:rsidP="00E6489F">
      <w:pPr>
        <w:pStyle w:val="gf9"/>
        <w:numPr>
          <w:ilvl w:val="1"/>
          <w:numId w:val="10"/>
        </w:numPr>
      </w:pPr>
      <w:r w:rsidRPr="00112E27">
        <w:t>редактор;</w:t>
      </w:r>
    </w:p>
    <w:p w14:paraId="2C1EC1BA" w14:textId="200DE5DB" w:rsidR="009A433E" w:rsidRPr="00112E27" w:rsidRDefault="00E6489F" w:rsidP="00881275">
      <w:pPr>
        <w:pStyle w:val="gf9"/>
      </w:pPr>
      <w:r w:rsidRPr="00112E27">
        <w:t xml:space="preserve">нажать на кнопку </w:t>
      </w:r>
      <w:r w:rsidRPr="00112E27">
        <w:rPr>
          <w:rStyle w:val="gffff3"/>
        </w:rPr>
        <w:t>Сохранить</w:t>
      </w:r>
      <w:r w:rsidRPr="00112E27">
        <w:t>.</w:t>
      </w:r>
    </w:p>
    <w:p w14:paraId="32FAC2C7" w14:textId="77777777" w:rsidR="009A433E" w:rsidRPr="00112E27" w:rsidRDefault="00E6489F" w:rsidP="00193C9E">
      <w:pPr>
        <w:pStyle w:val="gff4"/>
      </w:pPr>
      <w:r w:rsidRPr="00112E27">
        <w:t>Для исключения сотрудника из организации необходимо:</w:t>
      </w:r>
    </w:p>
    <w:p w14:paraId="590F2DB3" w14:textId="0B0CB536" w:rsidR="009A433E" w:rsidRPr="00112E27" w:rsidRDefault="00E6489F" w:rsidP="00881275">
      <w:pPr>
        <w:pStyle w:val="gf9"/>
      </w:pPr>
      <w:r w:rsidRPr="00112E27">
        <w:t xml:space="preserve">открыть вкладку </w:t>
      </w:r>
      <w:r w:rsidRPr="00112E27">
        <w:rPr>
          <w:rStyle w:val="gffff3"/>
        </w:rPr>
        <w:t>Обзор</w:t>
      </w:r>
      <w:r w:rsidRPr="00112E27">
        <w:t xml:space="preserve"> на профиле сотрудника;</w:t>
      </w:r>
    </w:p>
    <w:p w14:paraId="36590AF6" w14:textId="01286B02" w:rsidR="009A433E" w:rsidRPr="00112E27" w:rsidRDefault="00E6489F" w:rsidP="00881275">
      <w:pPr>
        <w:pStyle w:val="gf9"/>
      </w:pPr>
      <w:r w:rsidRPr="00112E27">
        <w:t xml:space="preserve">нажать на ссылку </w:t>
      </w:r>
      <w:r w:rsidRPr="00112E27">
        <w:rPr>
          <w:rStyle w:val="gffff3"/>
        </w:rPr>
        <w:t>Исключить из организации</w:t>
      </w:r>
      <w:r w:rsidRPr="00112E27">
        <w:t xml:space="preserve"> в правой части экрана;</w:t>
      </w:r>
    </w:p>
    <w:p w14:paraId="11065E88" w14:textId="40E29CE7" w:rsidR="009A433E" w:rsidRPr="00112E27" w:rsidRDefault="00E6489F" w:rsidP="00881275">
      <w:pPr>
        <w:pStyle w:val="gf9"/>
      </w:pPr>
      <w:r w:rsidRPr="00112E27">
        <w:t xml:space="preserve">подтвердить исключение, нажав кнопку </w:t>
      </w:r>
      <w:r w:rsidRPr="00112E27">
        <w:rPr>
          <w:rStyle w:val="gffff3"/>
        </w:rPr>
        <w:t>Да, исключить</w:t>
      </w:r>
      <w:r w:rsidRPr="00112E27">
        <w:t>.</w:t>
      </w:r>
    </w:p>
    <w:p w14:paraId="10BF16BA" w14:textId="0099FD47" w:rsidR="009A433E" w:rsidRPr="00112E27" w:rsidRDefault="00E6489F" w:rsidP="00E6489F">
      <w:pPr>
        <w:pStyle w:val="gfff7"/>
        <w:numPr>
          <w:ilvl w:val="0"/>
          <w:numId w:val="32"/>
        </w:numPr>
        <w:rPr>
          <w:rStyle w:val="gfff6"/>
        </w:rPr>
      </w:pPr>
      <w:r w:rsidRPr="00112E27">
        <w:rPr>
          <w:rStyle w:val="gfff6"/>
        </w:rPr>
        <w:t>Примечание</w:t>
      </w:r>
      <w:r w:rsidR="00193C9E" w:rsidRPr="00112E27">
        <w:rPr>
          <w:rStyle w:val="gfff6"/>
        </w:rPr>
        <w:t xml:space="preserve"> – Д</w:t>
      </w:r>
      <w:r w:rsidRPr="00112E27">
        <w:t>ля исключенного пользователя остается возможность доступа к ряду сервисов</w:t>
      </w:r>
      <w:r w:rsidR="00881275" w:rsidRPr="00112E27">
        <w:t xml:space="preserve"> </w:t>
      </w:r>
      <w:r w:rsidRPr="00112E27">
        <w:t>разделов</w:t>
      </w:r>
      <w:r w:rsidR="00881275" w:rsidRPr="00112E27">
        <w:t xml:space="preserve"> </w:t>
      </w:r>
      <w:r w:rsidRPr="00112E27">
        <w:rPr>
          <w:rStyle w:val="gffff3"/>
        </w:rPr>
        <w:t>Общение</w:t>
      </w:r>
      <w:r w:rsidRPr="00112E27">
        <w:t>,</w:t>
      </w:r>
      <w:r w:rsidR="00881275" w:rsidRPr="00112E27">
        <w:t xml:space="preserve"> </w:t>
      </w:r>
      <w:r w:rsidRPr="00112E27">
        <w:t>а</w:t>
      </w:r>
      <w:r w:rsidR="00881275" w:rsidRPr="00112E27">
        <w:t xml:space="preserve"> </w:t>
      </w:r>
      <w:r w:rsidRPr="00112E27">
        <w:t>т</w:t>
      </w:r>
      <w:r w:rsidR="00881275" w:rsidRPr="00112E27">
        <w:t>а</w:t>
      </w:r>
      <w:r w:rsidRPr="00112E27">
        <w:t>кже</w:t>
      </w:r>
      <w:r w:rsidR="00881275" w:rsidRPr="00112E27">
        <w:t xml:space="preserve"> </w:t>
      </w:r>
      <w:r w:rsidRPr="00112E27">
        <w:t>использования</w:t>
      </w:r>
      <w:r w:rsidR="00881275" w:rsidRPr="00112E27">
        <w:t xml:space="preserve"> </w:t>
      </w:r>
      <w:r w:rsidRPr="00112E27">
        <w:t>материалов</w:t>
      </w:r>
      <w:r w:rsidR="00881275" w:rsidRPr="00112E27">
        <w:t xml:space="preserve"> </w:t>
      </w:r>
      <w:r w:rsidRPr="00112E27">
        <w:t>в</w:t>
      </w:r>
      <w:r w:rsidR="00881275" w:rsidRPr="00112E27">
        <w:t xml:space="preserve"> </w:t>
      </w:r>
      <w:r w:rsidRPr="00112E27">
        <w:t>разделе</w:t>
      </w:r>
      <w:r w:rsidR="00881275" w:rsidRPr="00112E27">
        <w:t xml:space="preserve"> </w:t>
      </w:r>
      <w:r w:rsidRPr="00112E27">
        <w:rPr>
          <w:rStyle w:val="gffff3"/>
        </w:rPr>
        <w:t>Приложения</w:t>
      </w:r>
      <w:r w:rsidRPr="00112E27">
        <w:t>. Однако информация по организации, за исключением общедоступной, будет для него закрыта.</w:t>
      </w:r>
    </w:p>
    <w:p w14:paraId="2423312B" w14:textId="558707A4" w:rsidR="009A433E" w:rsidRPr="00112E27" w:rsidRDefault="00E6489F" w:rsidP="00F036A1">
      <w:pPr>
        <w:pStyle w:val="g30"/>
      </w:pPr>
      <w:bookmarkStart w:id="88" w:name="4.2_Блок_«Настройки»"/>
      <w:bookmarkStart w:id="89" w:name="_bookmark8"/>
      <w:bookmarkEnd w:id="88"/>
      <w:bookmarkEnd w:id="89"/>
      <w:r w:rsidRPr="00112E27">
        <w:t>Блок</w:t>
      </w:r>
      <w:r w:rsidRPr="00112E27">
        <w:rPr>
          <w:spacing w:val="-16"/>
        </w:rPr>
        <w:t xml:space="preserve"> </w:t>
      </w:r>
      <w:r w:rsidRPr="00112E27">
        <w:t>Настройки</w:t>
      </w:r>
    </w:p>
    <w:p w14:paraId="35371964" w14:textId="77777777" w:rsidR="009A433E" w:rsidRPr="00112E27" w:rsidRDefault="00E6489F" w:rsidP="00881275">
      <w:pPr>
        <w:pStyle w:val="gff4"/>
      </w:pPr>
      <w:r w:rsidRPr="00112E27">
        <w:t>В</w:t>
      </w:r>
      <w:r w:rsidRPr="00112E27">
        <w:rPr>
          <w:spacing w:val="-5"/>
        </w:rPr>
        <w:t xml:space="preserve"> </w:t>
      </w:r>
      <w:r w:rsidRPr="00112E27">
        <w:t>данной</w:t>
      </w:r>
      <w:r w:rsidRPr="00112E27">
        <w:rPr>
          <w:spacing w:val="-3"/>
        </w:rPr>
        <w:t xml:space="preserve"> </w:t>
      </w:r>
      <w:r w:rsidRPr="00112E27">
        <w:t>части</w:t>
      </w:r>
      <w:r w:rsidRPr="00112E27">
        <w:rPr>
          <w:spacing w:val="-4"/>
        </w:rPr>
        <w:t xml:space="preserve"> </w:t>
      </w:r>
      <w:r w:rsidRPr="00112E27">
        <w:t>руководства</w:t>
      </w:r>
      <w:r w:rsidRPr="00112E27">
        <w:rPr>
          <w:spacing w:val="-6"/>
        </w:rPr>
        <w:t xml:space="preserve"> </w:t>
      </w:r>
      <w:r w:rsidRPr="00112E27">
        <w:t>рассмотрены:</w:t>
      </w:r>
    </w:p>
    <w:p w14:paraId="1DD5CF4C" w14:textId="7070CD4F" w:rsidR="009A433E" w:rsidRPr="00112E27" w:rsidRDefault="00881275" w:rsidP="00881275">
      <w:pPr>
        <w:pStyle w:val="gf9"/>
      </w:pPr>
      <w:r w:rsidRPr="00112E27">
        <w:t>ввод</w:t>
      </w:r>
      <w:r w:rsidRPr="00112E27">
        <w:rPr>
          <w:spacing w:val="1"/>
        </w:rPr>
        <w:t xml:space="preserve"> </w:t>
      </w:r>
      <w:r w:rsidRPr="00112E27">
        <w:t>и</w:t>
      </w:r>
      <w:r w:rsidRPr="00112E27">
        <w:rPr>
          <w:spacing w:val="1"/>
        </w:rPr>
        <w:t xml:space="preserve"> </w:t>
      </w:r>
      <w:r w:rsidRPr="00112E27">
        <w:t>изменение</w:t>
      </w:r>
      <w:r w:rsidRPr="00112E27">
        <w:rPr>
          <w:spacing w:val="1"/>
        </w:rPr>
        <w:t xml:space="preserve"> </w:t>
      </w:r>
      <w:r w:rsidRPr="00112E27">
        <w:t>основных</w:t>
      </w:r>
      <w:r w:rsidRPr="00112E27">
        <w:rPr>
          <w:spacing w:val="1"/>
        </w:rPr>
        <w:t xml:space="preserve"> </w:t>
      </w:r>
      <w:r w:rsidRPr="00112E27">
        <w:t>данных</w:t>
      </w:r>
      <w:r w:rsidRPr="00112E27">
        <w:rPr>
          <w:spacing w:val="1"/>
        </w:rPr>
        <w:t xml:space="preserve"> </w:t>
      </w:r>
      <w:r w:rsidRPr="00112E27">
        <w:t>об</w:t>
      </w:r>
      <w:r w:rsidRPr="00112E27">
        <w:rPr>
          <w:spacing w:val="1"/>
        </w:rPr>
        <w:t xml:space="preserve"> </w:t>
      </w:r>
      <w:r w:rsidRPr="00112E27">
        <w:t>управляющей</w:t>
      </w:r>
      <w:r w:rsidRPr="00112E27">
        <w:rPr>
          <w:spacing w:val="1"/>
        </w:rPr>
        <w:t xml:space="preserve"> </w:t>
      </w:r>
      <w:r w:rsidRPr="00112E27">
        <w:t>организации.</w:t>
      </w:r>
      <w:r w:rsidRPr="00112E27">
        <w:rPr>
          <w:spacing w:val="1"/>
        </w:rPr>
        <w:t xml:space="preserve"> </w:t>
      </w:r>
      <w:r w:rsidRPr="00112E27">
        <w:t>Название,</w:t>
      </w:r>
      <w:r w:rsidRPr="00112E27">
        <w:rPr>
          <w:spacing w:val="1"/>
        </w:rPr>
        <w:t xml:space="preserve"> </w:t>
      </w:r>
      <w:r w:rsidRPr="00112E27">
        <w:t>описание, логотип и контактная информация отображаются на странице профиля</w:t>
      </w:r>
      <w:r w:rsidRPr="00112E27">
        <w:rPr>
          <w:spacing w:val="1"/>
        </w:rPr>
        <w:t xml:space="preserve"> </w:t>
      </w:r>
      <w:r w:rsidRPr="00112E27">
        <w:t>ОУО.</w:t>
      </w:r>
      <w:r w:rsidRPr="00112E27">
        <w:rPr>
          <w:spacing w:val="-3"/>
        </w:rPr>
        <w:t xml:space="preserve"> </w:t>
      </w:r>
      <w:r w:rsidRPr="00112E27">
        <w:t>Эта</w:t>
      </w:r>
      <w:r w:rsidRPr="00112E27">
        <w:rPr>
          <w:spacing w:val="-4"/>
        </w:rPr>
        <w:t xml:space="preserve"> </w:t>
      </w:r>
      <w:r w:rsidRPr="00112E27">
        <w:t>информация</w:t>
      </w:r>
      <w:r w:rsidRPr="00112E27">
        <w:rPr>
          <w:spacing w:val="-3"/>
        </w:rPr>
        <w:t xml:space="preserve"> </w:t>
      </w:r>
      <w:r w:rsidRPr="00112E27">
        <w:t>будет</w:t>
      </w:r>
      <w:r w:rsidRPr="00112E27">
        <w:rPr>
          <w:spacing w:val="-5"/>
        </w:rPr>
        <w:t xml:space="preserve"> </w:t>
      </w:r>
      <w:r w:rsidRPr="00112E27">
        <w:t>доступна</w:t>
      </w:r>
      <w:r w:rsidRPr="00112E27">
        <w:rPr>
          <w:spacing w:val="-2"/>
        </w:rPr>
        <w:t xml:space="preserve"> </w:t>
      </w:r>
      <w:r w:rsidRPr="00112E27">
        <w:t>для</w:t>
      </w:r>
      <w:r w:rsidRPr="00112E27">
        <w:rPr>
          <w:spacing w:val="-4"/>
        </w:rPr>
        <w:t xml:space="preserve"> </w:t>
      </w:r>
      <w:r w:rsidRPr="00112E27">
        <w:t>просмотра</w:t>
      </w:r>
      <w:r w:rsidRPr="00112E27">
        <w:rPr>
          <w:spacing w:val="-3"/>
        </w:rPr>
        <w:t xml:space="preserve"> </w:t>
      </w:r>
      <w:r w:rsidRPr="00112E27">
        <w:t>всем</w:t>
      </w:r>
      <w:r w:rsidRPr="00112E27">
        <w:rPr>
          <w:spacing w:val="-5"/>
        </w:rPr>
        <w:t xml:space="preserve"> </w:t>
      </w:r>
      <w:r w:rsidRPr="00112E27">
        <w:t>участникам;</w:t>
      </w:r>
    </w:p>
    <w:p w14:paraId="2E7E5267" w14:textId="229328BE" w:rsidR="009A433E" w:rsidRPr="00112E27" w:rsidRDefault="00881275" w:rsidP="00881275">
      <w:pPr>
        <w:pStyle w:val="gf9"/>
      </w:pPr>
      <w:r w:rsidRPr="00112E27">
        <w:t>осуществление</w:t>
      </w:r>
      <w:r w:rsidRPr="00112E27">
        <w:rPr>
          <w:spacing w:val="-7"/>
        </w:rPr>
        <w:t xml:space="preserve"> </w:t>
      </w:r>
      <w:r w:rsidRPr="00112E27">
        <w:t>настроек</w:t>
      </w:r>
      <w:r w:rsidRPr="00112E27">
        <w:rPr>
          <w:spacing w:val="-5"/>
        </w:rPr>
        <w:t xml:space="preserve"> </w:t>
      </w:r>
      <w:r w:rsidRPr="00112E27">
        <w:t>профиля</w:t>
      </w:r>
      <w:r w:rsidRPr="00112E27">
        <w:rPr>
          <w:spacing w:val="-6"/>
        </w:rPr>
        <w:t xml:space="preserve"> </w:t>
      </w:r>
      <w:r w:rsidRPr="00112E27">
        <w:t>управляющей</w:t>
      </w:r>
      <w:r w:rsidRPr="00112E27">
        <w:rPr>
          <w:spacing w:val="-2"/>
        </w:rPr>
        <w:t xml:space="preserve"> </w:t>
      </w:r>
      <w:r w:rsidRPr="00112E27">
        <w:t>организации.</w:t>
      </w:r>
    </w:p>
    <w:p w14:paraId="18A0E003" w14:textId="77777777" w:rsidR="009A433E" w:rsidRPr="00112E27" w:rsidRDefault="00E6489F" w:rsidP="00F036A1">
      <w:pPr>
        <w:pStyle w:val="g40"/>
      </w:pPr>
      <w:bookmarkStart w:id="90" w:name="4.2.1_Название_организации_и_логотип"/>
      <w:bookmarkStart w:id="91" w:name="_bookmark9"/>
      <w:bookmarkEnd w:id="90"/>
      <w:bookmarkEnd w:id="91"/>
      <w:r w:rsidRPr="00112E27">
        <w:t>Название</w:t>
      </w:r>
      <w:r w:rsidRPr="00112E27">
        <w:rPr>
          <w:spacing w:val="-12"/>
        </w:rPr>
        <w:t xml:space="preserve"> </w:t>
      </w:r>
      <w:r w:rsidRPr="00112E27">
        <w:t>организации</w:t>
      </w:r>
      <w:r w:rsidRPr="00112E27">
        <w:rPr>
          <w:spacing w:val="-4"/>
        </w:rPr>
        <w:t xml:space="preserve"> </w:t>
      </w:r>
      <w:r w:rsidRPr="00112E27">
        <w:t>и</w:t>
      </w:r>
      <w:r w:rsidRPr="00112E27">
        <w:rPr>
          <w:spacing w:val="-8"/>
        </w:rPr>
        <w:t xml:space="preserve"> </w:t>
      </w:r>
      <w:r w:rsidRPr="00112E27">
        <w:t>логотип</w:t>
      </w:r>
    </w:p>
    <w:p w14:paraId="22BB069F" w14:textId="77777777" w:rsidR="009A433E" w:rsidRPr="00112E27" w:rsidRDefault="00E6489F" w:rsidP="00881275">
      <w:pPr>
        <w:pStyle w:val="gff4"/>
      </w:pPr>
      <w:r w:rsidRPr="00112E27">
        <w:t>Для</w:t>
      </w:r>
      <w:r w:rsidRPr="00112E27">
        <w:rPr>
          <w:spacing w:val="-4"/>
        </w:rPr>
        <w:t xml:space="preserve"> </w:t>
      </w:r>
      <w:r w:rsidRPr="00112E27">
        <w:t>редактирования</w:t>
      </w:r>
      <w:r w:rsidRPr="00112E27">
        <w:rPr>
          <w:spacing w:val="-4"/>
        </w:rPr>
        <w:t xml:space="preserve"> </w:t>
      </w:r>
      <w:r w:rsidRPr="00112E27">
        <w:t>названия</w:t>
      </w:r>
      <w:r w:rsidRPr="00112E27">
        <w:rPr>
          <w:spacing w:val="-4"/>
        </w:rPr>
        <w:t xml:space="preserve"> </w:t>
      </w:r>
      <w:r w:rsidRPr="00112E27">
        <w:t>организации</w:t>
      </w:r>
      <w:r w:rsidRPr="00112E27">
        <w:rPr>
          <w:spacing w:val="-3"/>
        </w:rPr>
        <w:t xml:space="preserve"> </w:t>
      </w:r>
      <w:r w:rsidRPr="00112E27">
        <w:t>необходимо:</w:t>
      </w:r>
    </w:p>
    <w:p w14:paraId="7BF9B622" w14:textId="2BC9394B" w:rsidR="009A433E" w:rsidRPr="00112E27" w:rsidRDefault="00E6489F" w:rsidP="00881275">
      <w:pPr>
        <w:pStyle w:val="gf9"/>
      </w:pPr>
      <w:r w:rsidRPr="00112E27">
        <w:t>зайти</w:t>
      </w:r>
      <w:r w:rsidRPr="00112E27">
        <w:rPr>
          <w:spacing w:val="-5"/>
        </w:rPr>
        <w:t xml:space="preserve"> </w:t>
      </w:r>
      <w:r w:rsidRPr="00112E27">
        <w:t>в</w:t>
      </w:r>
      <w:r w:rsidRPr="00112E27">
        <w:rPr>
          <w:spacing w:val="-5"/>
        </w:rPr>
        <w:t xml:space="preserve"> </w:t>
      </w:r>
      <w:r w:rsidRPr="00112E27">
        <w:t>раздел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Администрирование организации</w:t>
      </w:r>
      <w:r w:rsidRPr="00112E27">
        <w:t>;</w:t>
      </w:r>
    </w:p>
    <w:p w14:paraId="35CD3548" w14:textId="1154F6CC" w:rsidR="009A433E" w:rsidRPr="00112E27" w:rsidRDefault="00E6489F" w:rsidP="00881275">
      <w:pPr>
        <w:pStyle w:val="gf9"/>
      </w:pPr>
      <w:r w:rsidRPr="00112E27">
        <w:t>нажать</w:t>
      </w:r>
      <w:r w:rsidRPr="00112E27">
        <w:rPr>
          <w:spacing w:val="-3"/>
        </w:rPr>
        <w:t xml:space="preserve"> </w:t>
      </w:r>
      <w:r w:rsidRPr="00112E27">
        <w:t>на</w:t>
      </w:r>
      <w:r w:rsidRPr="00112E27">
        <w:rPr>
          <w:spacing w:val="-2"/>
        </w:rPr>
        <w:t xml:space="preserve"> </w:t>
      </w:r>
      <w:r w:rsidRPr="00112E27">
        <w:t>пункт</w:t>
      </w:r>
      <w:r w:rsidRPr="00112E27">
        <w:rPr>
          <w:spacing w:val="-5"/>
        </w:rPr>
        <w:t xml:space="preserve"> </w:t>
      </w:r>
      <w:r w:rsidRPr="00112E27">
        <w:rPr>
          <w:rStyle w:val="gffff3"/>
        </w:rPr>
        <w:t>Об организации</w:t>
      </w:r>
      <w:r w:rsidRPr="00112E27">
        <w:rPr>
          <w:spacing w:val="-4"/>
        </w:rPr>
        <w:t xml:space="preserve"> </w:t>
      </w:r>
      <w:r w:rsidRPr="00112E27">
        <w:t>в</w:t>
      </w:r>
      <w:r w:rsidRPr="00112E27">
        <w:rPr>
          <w:spacing w:val="-4"/>
        </w:rPr>
        <w:t xml:space="preserve"> </w:t>
      </w:r>
      <w:r w:rsidRPr="00112E27">
        <w:t>блоке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Настройки</w:t>
      </w:r>
      <w:r w:rsidRPr="00112E27">
        <w:t>;</w:t>
      </w:r>
    </w:p>
    <w:p w14:paraId="1C81D99C" w14:textId="77777777" w:rsidR="009A433E" w:rsidRPr="00112E27" w:rsidRDefault="00E6489F" w:rsidP="00881275">
      <w:pPr>
        <w:pStyle w:val="gf9"/>
      </w:pPr>
      <w:r w:rsidRPr="00112E27">
        <w:t>внести</w:t>
      </w:r>
      <w:r w:rsidRPr="00112E27">
        <w:rPr>
          <w:spacing w:val="-4"/>
        </w:rPr>
        <w:t xml:space="preserve"> </w:t>
      </w:r>
      <w:r w:rsidRPr="00112E27">
        <w:t>или</w:t>
      </w:r>
      <w:r w:rsidRPr="00112E27">
        <w:rPr>
          <w:spacing w:val="-4"/>
        </w:rPr>
        <w:t xml:space="preserve"> </w:t>
      </w:r>
      <w:r w:rsidRPr="00112E27">
        <w:t>отредактировать</w:t>
      </w:r>
      <w:r w:rsidRPr="00112E27">
        <w:rPr>
          <w:spacing w:val="-4"/>
        </w:rPr>
        <w:t xml:space="preserve"> </w:t>
      </w:r>
      <w:r w:rsidRPr="00112E27">
        <w:t>краткое</w:t>
      </w:r>
      <w:r w:rsidRPr="00112E27">
        <w:rPr>
          <w:spacing w:val="-3"/>
        </w:rPr>
        <w:t xml:space="preserve"> </w:t>
      </w:r>
      <w:r w:rsidRPr="00112E27">
        <w:t>и</w:t>
      </w:r>
      <w:r w:rsidRPr="00112E27">
        <w:rPr>
          <w:spacing w:val="-4"/>
        </w:rPr>
        <w:t xml:space="preserve"> </w:t>
      </w:r>
      <w:r w:rsidRPr="00112E27">
        <w:t>полное название;</w:t>
      </w:r>
    </w:p>
    <w:p w14:paraId="3C85EFF7" w14:textId="71599D5D" w:rsidR="009A433E" w:rsidRPr="00112E27" w:rsidRDefault="00E6489F" w:rsidP="00881275">
      <w:pPr>
        <w:pStyle w:val="gf9"/>
      </w:pPr>
      <w:r w:rsidRPr="00112E27">
        <w:t>нажать</w:t>
      </w:r>
      <w:r w:rsidRPr="00112E27">
        <w:rPr>
          <w:spacing w:val="-3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кнопку</w:t>
      </w:r>
      <w:r w:rsidRPr="00112E27">
        <w:rPr>
          <w:spacing w:val="-3"/>
        </w:rPr>
        <w:t xml:space="preserve"> </w:t>
      </w:r>
      <w:r w:rsidRPr="00112E27">
        <w:rPr>
          <w:rStyle w:val="gffff3"/>
        </w:rPr>
        <w:t>Сохранить</w:t>
      </w:r>
      <w:r w:rsidRPr="00112E27">
        <w:t>.</w:t>
      </w:r>
    </w:p>
    <w:p w14:paraId="7953BCB4" w14:textId="44FD6469" w:rsidR="009A433E" w:rsidRPr="00112E27" w:rsidRDefault="00E6489F" w:rsidP="00881275">
      <w:pPr>
        <w:pStyle w:val="gff4"/>
      </w:pPr>
      <w:r w:rsidRPr="00112E27">
        <w:lastRenderedPageBreak/>
        <w:t>Для</w:t>
      </w:r>
      <w:r w:rsidRPr="00112E27">
        <w:rPr>
          <w:spacing w:val="-5"/>
        </w:rPr>
        <w:t xml:space="preserve"> </w:t>
      </w:r>
      <w:r w:rsidRPr="00112E27">
        <w:t>выбора</w:t>
      </w:r>
      <w:r w:rsidRPr="00112E27">
        <w:rPr>
          <w:spacing w:val="-4"/>
        </w:rPr>
        <w:t xml:space="preserve"> </w:t>
      </w:r>
      <w:r w:rsidRPr="00112E27">
        <w:t>или</w:t>
      </w:r>
      <w:r w:rsidRPr="00112E27">
        <w:rPr>
          <w:spacing w:val="-4"/>
        </w:rPr>
        <w:t xml:space="preserve"> </w:t>
      </w:r>
      <w:r w:rsidRPr="00112E27">
        <w:t>замены</w:t>
      </w:r>
      <w:r w:rsidRPr="00112E27">
        <w:rPr>
          <w:spacing w:val="-2"/>
        </w:rPr>
        <w:t xml:space="preserve"> </w:t>
      </w:r>
      <w:r w:rsidRPr="00112E27">
        <w:t>логотипа</w:t>
      </w:r>
      <w:r w:rsidRPr="00112E27">
        <w:rPr>
          <w:spacing w:val="-5"/>
        </w:rPr>
        <w:t xml:space="preserve"> </w:t>
      </w:r>
      <w:r w:rsidRPr="00112E27">
        <w:t>организации</w:t>
      </w:r>
      <w:r w:rsidRPr="00112E27">
        <w:rPr>
          <w:spacing w:val="-3"/>
        </w:rPr>
        <w:t xml:space="preserve"> </w:t>
      </w:r>
      <w:r w:rsidRPr="00112E27">
        <w:t>необходимо</w:t>
      </w:r>
      <w:r w:rsidRPr="00112E27">
        <w:rPr>
          <w:spacing w:val="-4"/>
        </w:rPr>
        <w:t xml:space="preserve"> </w:t>
      </w:r>
      <w:r w:rsidRPr="00112E27">
        <w:t>(</w:t>
      </w:r>
      <w:r w:rsidR="004623C2" w:rsidRPr="00112E27">
        <w:t>р</w:t>
      </w:r>
      <w:r w:rsidRPr="00112E27">
        <w:t>исунок</w:t>
      </w:r>
      <w:r w:rsidRPr="00112E27">
        <w:rPr>
          <w:spacing w:val="-3"/>
        </w:rPr>
        <w:t xml:space="preserve"> </w:t>
      </w:r>
      <w:r w:rsidR="004623C2" w:rsidRPr="00112E27">
        <w:fldChar w:fldCharType="begin"/>
      </w:r>
      <w:r w:rsidR="004623C2" w:rsidRPr="00112E27">
        <w:rPr>
          <w:spacing w:val="-3"/>
        </w:rPr>
        <w:instrText xml:space="preserve"> REF \* </w:instrText>
      </w:r>
      <w:r w:rsidR="004623C2" w:rsidRPr="00112E27">
        <w:rPr>
          <w:spacing w:val="-3"/>
          <w:lang w:val="en-US"/>
        </w:rPr>
        <w:instrText>arabic</w:instrText>
      </w:r>
      <w:r w:rsidR="004623C2" w:rsidRPr="00112E27">
        <w:rPr>
          <w:spacing w:val="-3"/>
        </w:rPr>
        <w:instrText xml:space="preserve"> _Ref144554540 \r \h </w:instrText>
      </w:r>
      <w:r w:rsidR="00112E27">
        <w:instrText xml:space="preserve"> \* MERGEFORMAT </w:instrText>
      </w:r>
      <w:r w:rsidR="004623C2" w:rsidRPr="00112E27">
        <w:fldChar w:fldCharType="separate"/>
      </w:r>
      <w:r w:rsidR="00407103">
        <w:rPr>
          <w:spacing w:val="-3"/>
        </w:rPr>
        <w:t>20</w:t>
      </w:r>
      <w:r w:rsidR="004623C2" w:rsidRPr="00112E27">
        <w:fldChar w:fldCharType="end"/>
      </w:r>
      <w:r w:rsidRPr="00112E27">
        <w:t>):</w:t>
      </w:r>
    </w:p>
    <w:p w14:paraId="1C7B4DC3" w14:textId="77777777" w:rsidR="009A433E" w:rsidRPr="00112E27" w:rsidRDefault="00E6489F" w:rsidP="00881275">
      <w:pPr>
        <w:pStyle w:val="gf9"/>
      </w:pPr>
      <w:r w:rsidRPr="00112E27">
        <w:t>подготовить</w:t>
      </w:r>
      <w:r w:rsidRPr="00112E27">
        <w:rPr>
          <w:spacing w:val="12"/>
        </w:rPr>
        <w:t xml:space="preserve"> </w:t>
      </w:r>
      <w:r w:rsidRPr="00112E27">
        <w:t>файл</w:t>
      </w:r>
      <w:r w:rsidRPr="00112E27">
        <w:rPr>
          <w:spacing w:val="14"/>
        </w:rPr>
        <w:t xml:space="preserve"> </w:t>
      </w:r>
      <w:r w:rsidRPr="00112E27">
        <w:t>с</w:t>
      </w:r>
      <w:r w:rsidRPr="00112E27">
        <w:rPr>
          <w:spacing w:val="11"/>
        </w:rPr>
        <w:t xml:space="preserve"> </w:t>
      </w:r>
      <w:r w:rsidRPr="00112E27">
        <w:t>логотипом</w:t>
      </w:r>
      <w:r w:rsidRPr="00112E27">
        <w:rPr>
          <w:spacing w:val="10"/>
        </w:rPr>
        <w:t xml:space="preserve"> </w:t>
      </w:r>
      <w:r w:rsidRPr="00112E27">
        <w:t>организации</w:t>
      </w:r>
      <w:r w:rsidRPr="00112E27">
        <w:rPr>
          <w:spacing w:val="13"/>
        </w:rPr>
        <w:t xml:space="preserve"> </w:t>
      </w:r>
      <w:r w:rsidRPr="00112E27">
        <w:t>для</w:t>
      </w:r>
      <w:r w:rsidRPr="00112E27">
        <w:rPr>
          <w:spacing w:val="11"/>
        </w:rPr>
        <w:t xml:space="preserve"> </w:t>
      </w:r>
      <w:r w:rsidRPr="00112E27">
        <w:t>загрузки.</w:t>
      </w:r>
      <w:r w:rsidRPr="00112E27">
        <w:rPr>
          <w:spacing w:val="13"/>
        </w:rPr>
        <w:t xml:space="preserve"> </w:t>
      </w:r>
      <w:r w:rsidRPr="00112E27">
        <w:t>Выбранный</w:t>
      </w:r>
      <w:r w:rsidRPr="00112E27">
        <w:rPr>
          <w:spacing w:val="13"/>
        </w:rPr>
        <w:t xml:space="preserve"> </w:t>
      </w:r>
      <w:r w:rsidRPr="00112E27">
        <w:t>файл</w:t>
      </w:r>
      <w:r w:rsidRPr="00112E27">
        <w:rPr>
          <w:spacing w:val="15"/>
        </w:rPr>
        <w:t xml:space="preserve"> </w:t>
      </w:r>
      <w:r w:rsidRPr="00112E27">
        <w:t>должен</w:t>
      </w:r>
      <w:r w:rsidRPr="00112E27">
        <w:rPr>
          <w:spacing w:val="-66"/>
        </w:rPr>
        <w:t xml:space="preserve"> </w:t>
      </w:r>
      <w:r w:rsidRPr="00112E27">
        <w:t>соответствовать</w:t>
      </w:r>
      <w:r w:rsidRPr="00112E27">
        <w:rPr>
          <w:spacing w:val="-3"/>
        </w:rPr>
        <w:t xml:space="preserve"> </w:t>
      </w:r>
      <w:r w:rsidRPr="00112E27">
        <w:t>следующим</w:t>
      </w:r>
      <w:r w:rsidRPr="00112E27">
        <w:rPr>
          <w:spacing w:val="-4"/>
        </w:rPr>
        <w:t xml:space="preserve"> </w:t>
      </w:r>
      <w:r w:rsidRPr="00112E27">
        <w:t>параметрам:</w:t>
      </w:r>
    </w:p>
    <w:p w14:paraId="4162FBCB" w14:textId="4DFA4E5F" w:rsidR="009A433E" w:rsidRPr="00112E27" w:rsidRDefault="00881275" w:rsidP="00E6489F">
      <w:pPr>
        <w:pStyle w:val="gf9"/>
        <w:numPr>
          <w:ilvl w:val="1"/>
          <w:numId w:val="10"/>
        </w:numPr>
      </w:pPr>
      <w:r w:rsidRPr="00112E27">
        <w:t>размер логотипа: 150х150 пикселей;</w:t>
      </w:r>
    </w:p>
    <w:p w14:paraId="0D627F4E" w14:textId="30DC8429" w:rsidR="009A433E" w:rsidRPr="00112E27" w:rsidRDefault="00E6489F" w:rsidP="00E6489F">
      <w:pPr>
        <w:pStyle w:val="gf9"/>
        <w:numPr>
          <w:ilvl w:val="1"/>
          <w:numId w:val="10"/>
        </w:numPr>
      </w:pPr>
      <w:r w:rsidRPr="00112E27">
        <w:t>допустимые форматы файла: JPG или PNG;</w:t>
      </w:r>
    </w:p>
    <w:p w14:paraId="16BA7DAC" w14:textId="7047AAEC" w:rsidR="009A433E" w:rsidRPr="00112E27" w:rsidRDefault="00E6489F" w:rsidP="00E6489F">
      <w:pPr>
        <w:pStyle w:val="gf9"/>
        <w:numPr>
          <w:ilvl w:val="1"/>
          <w:numId w:val="10"/>
        </w:numPr>
      </w:pPr>
      <w:r w:rsidRPr="00112E27">
        <w:t>размер файла не должен быть более 4Мб</w:t>
      </w:r>
      <w:r w:rsidR="004623C2" w:rsidRPr="00112E27">
        <w:t>;</w:t>
      </w:r>
    </w:p>
    <w:p w14:paraId="0B73FB04" w14:textId="4CFDFC8B" w:rsidR="009A433E" w:rsidRPr="00112E27" w:rsidRDefault="00E6489F" w:rsidP="00E6489F">
      <w:pPr>
        <w:pStyle w:val="gfff7"/>
        <w:numPr>
          <w:ilvl w:val="0"/>
          <w:numId w:val="32"/>
        </w:numPr>
        <w:rPr>
          <w:rStyle w:val="gfff6"/>
        </w:rPr>
      </w:pPr>
      <w:r w:rsidRPr="00112E27">
        <w:rPr>
          <w:rStyle w:val="gfff6"/>
        </w:rPr>
        <w:t>Примечание</w:t>
      </w:r>
      <w:r w:rsidR="004623C2" w:rsidRPr="00112E27">
        <w:rPr>
          <w:rStyle w:val="gfff6"/>
        </w:rPr>
        <w:t xml:space="preserve"> – </w:t>
      </w:r>
      <w:r w:rsidR="004623C2" w:rsidRPr="00112E27">
        <w:t>Е</w:t>
      </w:r>
      <w:r w:rsidRPr="00112E27">
        <w:t>сли</w:t>
      </w:r>
      <w:r w:rsidR="00881275" w:rsidRPr="00112E27">
        <w:t xml:space="preserve"> </w:t>
      </w:r>
      <w:r w:rsidRPr="00112E27">
        <w:t>исходный</w:t>
      </w:r>
      <w:r w:rsidR="00881275" w:rsidRPr="00112E27">
        <w:t xml:space="preserve"> </w:t>
      </w:r>
      <w:r w:rsidRPr="00112E27">
        <w:t>файл</w:t>
      </w:r>
      <w:r w:rsidR="00881275" w:rsidRPr="00112E27">
        <w:t xml:space="preserve"> </w:t>
      </w:r>
      <w:r w:rsidRPr="00112E27">
        <w:t>не</w:t>
      </w:r>
      <w:r w:rsidR="00881275" w:rsidRPr="00112E27">
        <w:t xml:space="preserve"> </w:t>
      </w:r>
      <w:r w:rsidRPr="00112E27">
        <w:t>соответствует</w:t>
      </w:r>
      <w:r w:rsidR="00881275" w:rsidRPr="00112E27">
        <w:t xml:space="preserve"> </w:t>
      </w:r>
      <w:r w:rsidRPr="00112E27">
        <w:t>перечисленным</w:t>
      </w:r>
      <w:r w:rsidR="00881275" w:rsidRPr="00112E27">
        <w:t xml:space="preserve"> </w:t>
      </w:r>
      <w:r w:rsidRPr="00112E27">
        <w:t>требованиям, необходимо изменить или выбрать другой файл.</w:t>
      </w:r>
    </w:p>
    <w:p w14:paraId="7B717F86" w14:textId="5B24F172" w:rsidR="009A433E" w:rsidRPr="00112E27" w:rsidRDefault="00E6489F" w:rsidP="00881275">
      <w:pPr>
        <w:pStyle w:val="gf9"/>
      </w:pPr>
      <w:r w:rsidRPr="00112E27">
        <w:t xml:space="preserve">зайти в раздел </w:t>
      </w:r>
      <w:r w:rsidRPr="00112E27">
        <w:rPr>
          <w:rStyle w:val="gffff3"/>
        </w:rPr>
        <w:t>Администрирование организации</w:t>
      </w:r>
      <w:r w:rsidRPr="00112E27">
        <w:t>;</w:t>
      </w:r>
    </w:p>
    <w:p w14:paraId="4C3624ED" w14:textId="07F1DDB6" w:rsidR="009A433E" w:rsidRPr="00112E27" w:rsidRDefault="00E6489F" w:rsidP="00881275">
      <w:pPr>
        <w:pStyle w:val="gf9"/>
      </w:pPr>
      <w:r w:rsidRPr="00112E27">
        <w:t xml:space="preserve">нажать на кнопку </w:t>
      </w:r>
      <w:r w:rsidRPr="00112E27">
        <w:rPr>
          <w:rStyle w:val="gffff3"/>
        </w:rPr>
        <w:t>Обзор</w:t>
      </w:r>
      <w:r w:rsidRPr="00112E27">
        <w:t xml:space="preserve">, в открывшемся окне найти заранее подготовленный файл, отметить его щелчком мыши и нажать на кнопку </w:t>
      </w:r>
      <w:r w:rsidRPr="00112E27">
        <w:rPr>
          <w:rStyle w:val="gffff3"/>
        </w:rPr>
        <w:t>Открыть</w:t>
      </w:r>
      <w:r w:rsidRPr="00112E27">
        <w:t xml:space="preserve">. Ссылка на файл появится рядом с кнопкой </w:t>
      </w:r>
      <w:r w:rsidRPr="00112E27">
        <w:rPr>
          <w:rStyle w:val="gffff3"/>
        </w:rPr>
        <w:t>Обзор</w:t>
      </w:r>
      <w:r w:rsidRPr="00112E27">
        <w:t>;</w:t>
      </w:r>
    </w:p>
    <w:p w14:paraId="54336BA4" w14:textId="397CB7CC" w:rsidR="009A433E" w:rsidRPr="00112E27" w:rsidRDefault="00E6489F" w:rsidP="00881275">
      <w:pPr>
        <w:pStyle w:val="gf9"/>
      </w:pPr>
      <w:r w:rsidRPr="00112E27">
        <w:t xml:space="preserve">нажать на кнопку </w:t>
      </w:r>
      <w:r w:rsidRPr="00112E27">
        <w:rPr>
          <w:rStyle w:val="gffff3"/>
        </w:rPr>
        <w:t>Загрузить</w:t>
      </w:r>
      <w:r w:rsidRPr="00112E27">
        <w:t>.</w:t>
      </w:r>
    </w:p>
    <w:p w14:paraId="53B560B9" w14:textId="4923972F" w:rsidR="009A433E" w:rsidRPr="00112E27" w:rsidRDefault="00E6489F" w:rsidP="00E6489F">
      <w:pPr>
        <w:pStyle w:val="gfff7"/>
        <w:numPr>
          <w:ilvl w:val="0"/>
          <w:numId w:val="32"/>
        </w:numPr>
        <w:rPr>
          <w:rStyle w:val="gfff6"/>
        </w:rPr>
      </w:pPr>
      <w:r w:rsidRPr="00112E27">
        <w:rPr>
          <w:rStyle w:val="gfff6"/>
        </w:rPr>
        <w:t>Примечание</w:t>
      </w:r>
      <w:r w:rsidR="004623C2" w:rsidRPr="00112E27">
        <w:t xml:space="preserve"> –</w:t>
      </w:r>
      <w:r w:rsidRPr="00112E27">
        <w:t xml:space="preserve"> </w:t>
      </w:r>
      <w:r w:rsidR="004623C2" w:rsidRPr="00112E27">
        <w:t>Д</w:t>
      </w:r>
      <w:r w:rsidRPr="00112E27">
        <w:t>ля замены логотипа нужно повторить операцию. Для удаления логотипа – нажать на иконку «крестик».</w:t>
      </w:r>
    </w:p>
    <w:p w14:paraId="1A6538A4" w14:textId="77777777" w:rsidR="009A433E" w:rsidRPr="00112E27" w:rsidRDefault="00E6489F" w:rsidP="00881275">
      <w:pPr>
        <w:pStyle w:val="gfff9"/>
      </w:pPr>
      <w:r w:rsidRPr="00112E27">
        <w:rPr>
          <w:noProof/>
          <w:lang w:eastAsia="ru-RU"/>
        </w:rPr>
        <w:drawing>
          <wp:inline distT="0" distB="0" distL="0" distR="0" wp14:anchorId="34B01ADD" wp14:editId="3AE2B322">
            <wp:extent cx="5838825" cy="3139518"/>
            <wp:effectExtent l="19050" t="19050" r="9525" b="22860"/>
            <wp:docPr id="4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461" cy="3144699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404D1BB5" w14:textId="58765D7E" w:rsidR="009A433E" w:rsidRPr="00112E27" w:rsidRDefault="00E6489F" w:rsidP="00881275">
      <w:pPr>
        <w:pStyle w:val="ge"/>
      </w:pPr>
      <w:bookmarkStart w:id="92" w:name="_Ref144554540"/>
      <w:r w:rsidRPr="00112E27">
        <w:t>Логотип</w:t>
      </w:r>
      <w:r w:rsidRPr="00112E27">
        <w:rPr>
          <w:spacing w:val="-1"/>
        </w:rPr>
        <w:t xml:space="preserve"> </w:t>
      </w:r>
      <w:r w:rsidRPr="00112E27">
        <w:t>организации</w:t>
      </w:r>
      <w:r w:rsidR="004623C2" w:rsidRPr="00112E27">
        <w:t xml:space="preserve"> (вид для сотрудников МОУО)</w:t>
      </w:r>
      <w:bookmarkEnd w:id="92"/>
    </w:p>
    <w:p w14:paraId="787C8557" w14:textId="77777777" w:rsidR="009A433E" w:rsidRPr="00112E27" w:rsidRDefault="00E6489F" w:rsidP="00F036A1">
      <w:pPr>
        <w:pStyle w:val="g40"/>
      </w:pPr>
      <w:bookmarkStart w:id="93" w:name="4.2.2_Контактные_данные"/>
      <w:bookmarkStart w:id="94" w:name="_bookmark10"/>
      <w:bookmarkEnd w:id="93"/>
      <w:bookmarkEnd w:id="94"/>
      <w:r w:rsidRPr="00112E27">
        <w:lastRenderedPageBreak/>
        <w:t>Контактные</w:t>
      </w:r>
      <w:r w:rsidRPr="00112E27">
        <w:rPr>
          <w:spacing w:val="-13"/>
        </w:rPr>
        <w:t xml:space="preserve"> </w:t>
      </w:r>
      <w:r w:rsidRPr="00112E27">
        <w:t>данные</w:t>
      </w:r>
    </w:p>
    <w:p w14:paraId="148AA1E9" w14:textId="77777777" w:rsidR="009A433E" w:rsidRPr="00112E27" w:rsidRDefault="00E6489F" w:rsidP="00881275">
      <w:pPr>
        <w:pStyle w:val="gff4"/>
      </w:pPr>
      <w:r w:rsidRPr="00112E27">
        <w:t>Контактная</w:t>
      </w:r>
      <w:r w:rsidRPr="00112E27">
        <w:rPr>
          <w:spacing w:val="42"/>
        </w:rPr>
        <w:t xml:space="preserve"> </w:t>
      </w:r>
      <w:r w:rsidRPr="00112E27">
        <w:t>информация</w:t>
      </w:r>
      <w:r w:rsidRPr="00112E27">
        <w:rPr>
          <w:spacing w:val="42"/>
        </w:rPr>
        <w:t xml:space="preserve"> </w:t>
      </w:r>
      <w:r w:rsidRPr="00112E27">
        <w:t>отображается</w:t>
      </w:r>
      <w:r w:rsidRPr="00112E27">
        <w:rPr>
          <w:spacing w:val="42"/>
        </w:rPr>
        <w:t xml:space="preserve"> </w:t>
      </w:r>
      <w:r w:rsidRPr="00112E27">
        <w:t>в</w:t>
      </w:r>
      <w:r w:rsidRPr="00112E27">
        <w:rPr>
          <w:spacing w:val="43"/>
        </w:rPr>
        <w:t xml:space="preserve"> </w:t>
      </w:r>
      <w:r w:rsidRPr="00112E27">
        <w:t>блоке</w:t>
      </w:r>
      <w:r w:rsidRPr="00112E27">
        <w:rPr>
          <w:spacing w:val="43"/>
        </w:rPr>
        <w:t xml:space="preserve"> </w:t>
      </w:r>
      <w:r w:rsidRPr="00112E27">
        <w:t>«Контакты»</w:t>
      </w:r>
      <w:r w:rsidRPr="00112E27">
        <w:rPr>
          <w:spacing w:val="42"/>
        </w:rPr>
        <w:t xml:space="preserve"> </w:t>
      </w:r>
      <w:r w:rsidRPr="00112E27">
        <w:t>на</w:t>
      </w:r>
      <w:r w:rsidRPr="00112E27">
        <w:rPr>
          <w:spacing w:val="50"/>
        </w:rPr>
        <w:t xml:space="preserve"> </w:t>
      </w:r>
      <w:r w:rsidRPr="00112E27">
        <w:t>странице</w:t>
      </w:r>
      <w:r w:rsidRPr="00112E27">
        <w:rPr>
          <w:spacing w:val="42"/>
        </w:rPr>
        <w:t xml:space="preserve"> </w:t>
      </w:r>
      <w:r w:rsidRPr="00112E27">
        <w:t>профиля</w:t>
      </w:r>
      <w:r w:rsidRPr="00112E27">
        <w:rPr>
          <w:spacing w:val="-66"/>
        </w:rPr>
        <w:t xml:space="preserve"> </w:t>
      </w:r>
      <w:r w:rsidRPr="00112E27">
        <w:t>управляющей</w:t>
      </w:r>
      <w:r w:rsidRPr="00112E27">
        <w:rPr>
          <w:spacing w:val="-3"/>
        </w:rPr>
        <w:t xml:space="preserve"> </w:t>
      </w:r>
      <w:r w:rsidRPr="00112E27">
        <w:t>организации.</w:t>
      </w:r>
      <w:r w:rsidRPr="00112E27">
        <w:rPr>
          <w:spacing w:val="-2"/>
        </w:rPr>
        <w:t xml:space="preserve"> </w:t>
      </w:r>
      <w:r w:rsidRPr="00112E27">
        <w:t>Для</w:t>
      </w:r>
      <w:r w:rsidRPr="00112E27">
        <w:rPr>
          <w:spacing w:val="-4"/>
        </w:rPr>
        <w:t xml:space="preserve"> </w:t>
      </w:r>
      <w:r w:rsidRPr="00112E27">
        <w:t>ввода</w:t>
      </w:r>
      <w:r w:rsidRPr="00112E27">
        <w:rPr>
          <w:spacing w:val="-3"/>
        </w:rPr>
        <w:t xml:space="preserve"> </w:t>
      </w:r>
      <w:r w:rsidRPr="00112E27">
        <w:t>контактной</w:t>
      </w:r>
      <w:r w:rsidRPr="00112E27">
        <w:rPr>
          <w:spacing w:val="-2"/>
        </w:rPr>
        <w:t xml:space="preserve"> </w:t>
      </w:r>
      <w:r w:rsidRPr="00112E27">
        <w:t>информации</w:t>
      </w:r>
      <w:r w:rsidRPr="00112E27">
        <w:rPr>
          <w:spacing w:val="-2"/>
        </w:rPr>
        <w:t xml:space="preserve"> </w:t>
      </w:r>
      <w:r w:rsidRPr="00112E27">
        <w:t>необходимо:</w:t>
      </w:r>
    </w:p>
    <w:p w14:paraId="25722C22" w14:textId="1B7F71A3" w:rsidR="009A433E" w:rsidRPr="00112E27" w:rsidRDefault="00E6489F" w:rsidP="00881275">
      <w:pPr>
        <w:pStyle w:val="gf9"/>
      </w:pPr>
      <w:r w:rsidRPr="00112E27">
        <w:t>зайти</w:t>
      </w:r>
      <w:r w:rsidRPr="00112E27">
        <w:rPr>
          <w:spacing w:val="-5"/>
        </w:rPr>
        <w:t xml:space="preserve"> </w:t>
      </w:r>
      <w:r w:rsidRPr="00112E27">
        <w:t>в</w:t>
      </w:r>
      <w:r w:rsidRPr="00112E27">
        <w:rPr>
          <w:spacing w:val="-5"/>
        </w:rPr>
        <w:t xml:space="preserve"> </w:t>
      </w:r>
      <w:r w:rsidRPr="00112E27">
        <w:t>раздел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Администрирование организации</w:t>
      </w:r>
      <w:r w:rsidRPr="00112E27">
        <w:t>;</w:t>
      </w:r>
    </w:p>
    <w:p w14:paraId="2813C894" w14:textId="09B9CD03" w:rsidR="009A433E" w:rsidRPr="00112E27" w:rsidRDefault="00E6489F" w:rsidP="00881275">
      <w:pPr>
        <w:pStyle w:val="gf9"/>
      </w:pPr>
      <w:r w:rsidRPr="00112E27">
        <w:t>нажать</w:t>
      </w:r>
      <w:r w:rsidRPr="00112E27">
        <w:rPr>
          <w:spacing w:val="-2"/>
        </w:rPr>
        <w:t xml:space="preserve"> </w:t>
      </w:r>
      <w:r w:rsidRPr="00112E27">
        <w:t>на</w:t>
      </w:r>
      <w:r w:rsidRPr="00112E27">
        <w:rPr>
          <w:spacing w:val="-2"/>
        </w:rPr>
        <w:t xml:space="preserve"> </w:t>
      </w:r>
      <w:r w:rsidRPr="00112E27">
        <w:t>пункт</w:t>
      </w:r>
      <w:r w:rsidRPr="00112E27">
        <w:rPr>
          <w:spacing w:val="-4"/>
        </w:rPr>
        <w:t xml:space="preserve"> </w:t>
      </w:r>
      <w:r w:rsidRPr="00112E27">
        <w:rPr>
          <w:rStyle w:val="gffff3"/>
        </w:rPr>
        <w:t>Контакты</w:t>
      </w:r>
      <w:r w:rsidRPr="00112E27">
        <w:rPr>
          <w:spacing w:val="-3"/>
        </w:rPr>
        <w:t xml:space="preserve"> </w:t>
      </w:r>
      <w:r w:rsidRPr="00112E27">
        <w:t>в</w:t>
      </w:r>
      <w:r w:rsidRPr="00112E27">
        <w:rPr>
          <w:spacing w:val="-3"/>
        </w:rPr>
        <w:t xml:space="preserve"> </w:t>
      </w:r>
      <w:r w:rsidRPr="00112E27">
        <w:t>блоке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Настройки</w:t>
      </w:r>
      <w:r w:rsidRPr="00112E27">
        <w:t>;</w:t>
      </w:r>
    </w:p>
    <w:p w14:paraId="1A02A066" w14:textId="77777777" w:rsidR="009A433E" w:rsidRPr="00112E27" w:rsidRDefault="00E6489F" w:rsidP="00881275">
      <w:pPr>
        <w:pStyle w:val="gf9"/>
      </w:pPr>
      <w:r w:rsidRPr="00112E27">
        <w:t>внести</w:t>
      </w:r>
      <w:r w:rsidRPr="00112E27">
        <w:rPr>
          <w:spacing w:val="42"/>
        </w:rPr>
        <w:t xml:space="preserve"> </w:t>
      </w:r>
      <w:r w:rsidRPr="00112E27">
        <w:t>или</w:t>
      </w:r>
      <w:r w:rsidRPr="00112E27">
        <w:rPr>
          <w:spacing w:val="42"/>
        </w:rPr>
        <w:t xml:space="preserve"> </w:t>
      </w:r>
      <w:r w:rsidRPr="00112E27">
        <w:t>отредактировать</w:t>
      </w:r>
      <w:r w:rsidRPr="00112E27">
        <w:rPr>
          <w:spacing w:val="41"/>
        </w:rPr>
        <w:t xml:space="preserve"> </w:t>
      </w:r>
      <w:r w:rsidRPr="00112E27">
        <w:t>юридический</w:t>
      </w:r>
      <w:r w:rsidRPr="00112E27">
        <w:rPr>
          <w:spacing w:val="42"/>
        </w:rPr>
        <w:t xml:space="preserve"> </w:t>
      </w:r>
      <w:r w:rsidRPr="00112E27">
        <w:t>адрес,</w:t>
      </w:r>
      <w:r w:rsidRPr="00112E27">
        <w:rPr>
          <w:spacing w:val="42"/>
        </w:rPr>
        <w:t xml:space="preserve"> </w:t>
      </w:r>
      <w:r w:rsidRPr="00112E27">
        <w:t>фактический</w:t>
      </w:r>
      <w:r w:rsidRPr="00112E27">
        <w:rPr>
          <w:spacing w:val="42"/>
        </w:rPr>
        <w:t xml:space="preserve"> </w:t>
      </w:r>
      <w:r w:rsidRPr="00112E27">
        <w:t>адрес,</w:t>
      </w:r>
      <w:r w:rsidRPr="00112E27">
        <w:rPr>
          <w:spacing w:val="42"/>
        </w:rPr>
        <w:t xml:space="preserve"> </w:t>
      </w:r>
      <w:r w:rsidRPr="00112E27">
        <w:t>номера</w:t>
      </w:r>
      <w:r w:rsidRPr="00112E27">
        <w:rPr>
          <w:spacing w:val="-66"/>
        </w:rPr>
        <w:t xml:space="preserve"> </w:t>
      </w:r>
      <w:r w:rsidRPr="00112E27">
        <w:t>телефонов,</w:t>
      </w:r>
      <w:r w:rsidRPr="00112E27">
        <w:rPr>
          <w:spacing w:val="-3"/>
        </w:rPr>
        <w:t xml:space="preserve"> </w:t>
      </w:r>
      <w:r w:rsidRPr="00112E27">
        <w:t>факс,</w:t>
      </w:r>
      <w:r w:rsidRPr="00112E27">
        <w:rPr>
          <w:spacing w:val="-2"/>
        </w:rPr>
        <w:t xml:space="preserve"> </w:t>
      </w:r>
      <w:proofErr w:type="spellStart"/>
      <w:r w:rsidRPr="00112E27">
        <w:t>email</w:t>
      </w:r>
      <w:proofErr w:type="spellEnd"/>
      <w:r w:rsidRPr="00112E27">
        <w:t xml:space="preserve"> и</w:t>
      </w:r>
      <w:r w:rsidRPr="00112E27">
        <w:rPr>
          <w:spacing w:val="-2"/>
        </w:rPr>
        <w:t xml:space="preserve"> </w:t>
      </w:r>
      <w:r w:rsidRPr="00112E27">
        <w:t>ссылку</w:t>
      </w:r>
      <w:r w:rsidRPr="00112E27">
        <w:rPr>
          <w:spacing w:val="-1"/>
        </w:rPr>
        <w:t xml:space="preserve"> </w:t>
      </w:r>
      <w:r w:rsidRPr="00112E27">
        <w:t>на</w:t>
      </w:r>
      <w:r w:rsidRPr="00112E27">
        <w:rPr>
          <w:spacing w:val="-2"/>
        </w:rPr>
        <w:t xml:space="preserve"> </w:t>
      </w:r>
      <w:r w:rsidRPr="00112E27">
        <w:t>собственный</w:t>
      </w:r>
      <w:r w:rsidRPr="00112E27">
        <w:rPr>
          <w:spacing w:val="-1"/>
        </w:rPr>
        <w:t xml:space="preserve"> </w:t>
      </w:r>
      <w:r w:rsidRPr="00112E27">
        <w:t>сайт.</w:t>
      </w:r>
    </w:p>
    <w:p w14:paraId="71D0193B" w14:textId="7ADD230F" w:rsidR="009A433E" w:rsidRPr="00112E27" w:rsidRDefault="00E6489F" w:rsidP="00881275">
      <w:pPr>
        <w:pStyle w:val="gf9"/>
      </w:pPr>
      <w:r w:rsidRPr="00112E27">
        <w:t>нажать</w:t>
      </w:r>
      <w:r w:rsidRPr="00112E27">
        <w:rPr>
          <w:spacing w:val="-3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кнопку</w:t>
      </w:r>
      <w:r w:rsidRPr="00112E27">
        <w:rPr>
          <w:spacing w:val="-3"/>
        </w:rPr>
        <w:t xml:space="preserve"> </w:t>
      </w:r>
      <w:r w:rsidRPr="00112E27">
        <w:rPr>
          <w:rStyle w:val="gffff3"/>
        </w:rPr>
        <w:t>Сохранить</w:t>
      </w:r>
      <w:r w:rsidRPr="00112E27">
        <w:t>.</w:t>
      </w:r>
    </w:p>
    <w:p w14:paraId="54A9289D" w14:textId="77777777" w:rsidR="009A433E" w:rsidRPr="00112E27" w:rsidRDefault="00E6489F" w:rsidP="00F036A1">
      <w:pPr>
        <w:pStyle w:val="g40"/>
      </w:pPr>
      <w:bookmarkStart w:id="95" w:name="4.2.3_Функции"/>
      <w:bookmarkStart w:id="96" w:name="_bookmark11"/>
      <w:bookmarkEnd w:id="95"/>
      <w:bookmarkEnd w:id="96"/>
      <w:r w:rsidRPr="00112E27">
        <w:t>Функции</w:t>
      </w:r>
    </w:p>
    <w:p w14:paraId="149E2147" w14:textId="3252725F" w:rsidR="009A433E" w:rsidRPr="00112E27" w:rsidRDefault="00E6489F" w:rsidP="00881275">
      <w:pPr>
        <w:pStyle w:val="gfc"/>
      </w:pPr>
      <w:r w:rsidRPr="00112E27">
        <w:t>Существует</w:t>
      </w:r>
      <w:r w:rsidRPr="00112E27">
        <w:rPr>
          <w:spacing w:val="1"/>
        </w:rPr>
        <w:t xml:space="preserve"> </w:t>
      </w:r>
      <w:r w:rsidRPr="00112E27">
        <w:t>возможность</w:t>
      </w:r>
      <w:r w:rsidRPr="00112E27">
        <w:rPr>
          <w:spacing w:val="1"/>
        </w:rPr>
        <w:t xml:space="preserve"> </w:t>
      </w:r>
      <w:r w:rsidRPr="00112E27">
        <w:t>настройки</w:t>
      </w:r>
      <w:r w:rsidRPr="00112E27">
        <w:rPr>
          <w:spacing w:val="1"/>
        </w:rPr>
        <w:t xml:space="preserve"> </w:t>
      </w:r>
      <w:r w:rsidRPr="00112E27">
        <w:t>функций</w:t>
      </w:r>
      <w:r w:rsidRPr="00112E27">
        <w:rPr>
          <w:spacing w:val="1"/>
        </w:rPr>
        <w:t xml:space="preserve"> </w:t>
      </w:r>
      <w:r w:rsidRPr="00112E27">
        <w:t>электронного</w:t>
      </w:r>
      <w:r w:rsidRPr="00112E27">
        <w:rPr>
          <w:spacing w:val="1"/>
        </w:rPr>
        <w:t xml:space="preserve"> </w:t>
      </w:r>
      <w:r w:rsidRPr="00112E27">
        <w:t>профиля</w:t>
      </w:r>
      <w:r w:rsidRPr="00112E27">
        <w:rPr>
          <w:spacing w:val="1"/>
        </w:rPr>
        <w:t xml:space="preserve"> </w:t>
      </w:r>
      <w:r w:rsidRPr="00112E27">
        <w:t>управляющей</w:t>
      </w:r>
      <w:r w:rsidRPr="00112E27">
        <w:rPr>
          <w:spacing w:val="1"/>
        </w:rPr>
        <w:t xml:space="preserve"> </w:t>
      </w:r>
      <w:r w:rsidRPr="00112E27">
        <w:t>организации</w:t>
      </w:r>
      <w:r w:rsidRPr="00112E27">
        <w:rPr>
          <w:spacing w:val="-5"/>
        </w:rPr>
        <w:t xml:space="preserve"> </w:t>
      </w:r>
      <w:r w:rsidRPr="00112E27">
        <w:t>для</w:t>
      </w:r>
      <w:r w:rsidRPr="00112E27">
        <w:rPr>
          <w:spacing w:val="-5"/>
        </w:rPr>
        <w:t xml:space="preserve"> </w:t>
      </w:r>
      <w:r w:rsidRPr="00112E27">
        <w:t>его</w:t>
      </w:r>
      <w:r w:rsidRPr="00112E27">
        <w:rPr>
          <w:spacing w:val="-4"/>
        </w:rPr>
        <w:t xml:space="preserve"> </w:t>
      </w:r>
      <w:r w:rsidRPr="00112E27">
        <w:t>участников</w:t>
      </w:r>
      <w:r w:rsidRPr="00112E27">
        <w:rPr>
          <w:spacing w:val="-5"/>
        </w:rPr>
        <w:t xml:space="preserve"> </w:t>
      </w:r>
      <w:r w:rsidRPr="00112E27">
        <w:t>(</w:t>
      </w:r>
      <w:r w:rsidR="004623C2" w:rsidRPr="00112E27">
        <w:t>р</w:t>
      </w:r>
      <w:r w:rsidRPr="00112E27">
        <w:t>исунок</w:t>
      </w:r>
      <w:r w:rsidRPr="00112E27">
        <w:rPr>
          <w:spacing w:val="-4"/>
        </w:rPr>
        <w:t xml:space="preserve"> </w:t>
      </w:r>
      <w:r w:rsidR="004623C2" w:rsidRPr="00112E27">
        <w:fldChar w:fldCharType="begin"/>
      </w:r>
      <w:r w:rsidR="004623C2" w:rsidRPr="00112E27">
        <w:rPr>
          <w:spacing w:val="-4"/>
        </w:rPr>
        <w:instrText xml:space="preserve"> REF \* </w:instrText>
      </w:r>
      <w:r w:rsidR="004623C2" w:rsidRPr="00112E27">
        <w:rPr>
          <w:spacing w:val="-4"/>
          <w:lang w:val="en-US"/>
        </w:rPr>
        <w:instrText>arabic</w:instrText>
      </w:r>
      <w:r w:rsidR="004623C2" w:rsidRPr="00112E27">
        <w:rPr>
          <w:spacing w:val="-4"/>
        </w:rPr>
        <w:instrText xml:space="preserve"> _Ref144554790 \r \h </w:instrText>
      </w:r>
      <w:r w:rsidR="00112E27">
        <w:instrText xml:space="preserve"> \* MERGEFORMAT </w:instrText>
      </w:r>
      <w:r w:rsidR="004623C2" w:rsidRPr="00112E27">
        <w:fldChar w:fldCharType="separate"/>
      </w:r>
      <w:r w:rsidR="00407103">
        <w:rPr>
          <w:spacing w:val="-4"/>
        </w:rPr>
        <w:t>21</w:t>
      </w:r>
      <w:r w:rsidR="004623C2" w:rsidRPr="00112E27">
        <w:fldChar w:fldCharType="end"/>
      </w:r>
      <w:r w:rsidRPr="00112E27">
        <w:t>).</w:t>
      </w:r>
      <w:r w:rsidRPr="00112E27">
        <w:rPr>
          <w:spacing w:val="-8"/>
        </w:rPr>
        <w:t xml:space="preserve"> </w:t>
      </w:r>
      <w:r w:rsidRPr="00112E27">
        <w:t>Функции</w:t>
      </w:r>
      <w:r w:rsidRPr="00112E27">
        <w:rPr>
          <w:spacing w:val="-4"/>
        </w:rPr>
        <w:t xml:space="preserve"> </w:t>
      </w:r>
      <w:r w:rsidRPr="00112E27">
        <w:t>можно</w:t>
      </w:r>
      <w:r w:rsidRPr="00112E27">
        <w:rPr>
          <w:spacing w:val="-4"/>
        </w:rPr>
        <w:t xml:space="preserve"> </w:t>
      </w:r>
      <w:r w:rsidRPr="00112E27">
        <w:t>включать</w:t>
      </w:r>
      <w:r w:rsidRPr="00112E27">
        <w:rPr>
          <w:spacing w:val="-4"/>
        </w:rPr>
        <w:t xml:space="preserve"> </w:t>
      </w:r>
      <w:r w:rsidRPr="00112E27">
        <w:t>и</w:t>
      </w:r>
      <w:r w:rsidRPr="00112E27">
        <w:rPr>
          <w:spacing w:val="-4"/>
        </w:rPr>
        <w:t xml:space="preserve"> </w:t>
      </w:r>
      <w:r w:rsidRPr="00112E27">
        <w:t>выключать,</w:t>
      </w:r>
      <w:r w:rsidRPr="00112E27">
        <w:rPr>
          <w:spacing w:val="-5"/>
        </w:rPr>
        <w:t xml:space="preserve"> </w:t>
      </w:r>
      <w:r w:rsidRPr="00112E27">
        <w:t>при</w:t>
      </w:r>
      <w:r w:rsidRPr="00112E27">
        <w:rPr>
          <w:spacing w:val="-4"/>
        </w:rPr>
        <w:t xml:space="preserve"> </w:t>
      </w:r>
      <w:r w:rsidRPr="00112E27">
        <w:t>этом</w:t>
      </w:r>
      <w:r w:rsidRPr="00112E27">
        <w:rPr>
          <w:spacing w:val="-66"/>
        </w:rPr>
        <w:t xml:space="preserve"> </w:t>
      </w:r>
      <w:r w:rsidRPr="00112E27">
        <w:t>никакие</w:t>
      </w:r>
      <w:r w:rsidRPr="00112E27">
        <w:rPr>
          <w:spacing w:val="-3"/>
        </w:rPr>
        <w:t xml:space="preserve"> </w:t>
      </w:r>
      <w:r w:rsidRPr="00112E27">
        <w:t>данные</w:t>
      </w:r>
      <w:r w:rsidRPr="00112E27">
        <w:rPr>
          <w:spacing w:val="-2"/>
        </w:rPr>
        <w:t xml:space="preserve"> </w:t>
      </w:r>
      <w:r w:rsidRPr="00112E27">
        <w:t>не</w:t>
      </w:r>
      <w:r w:rsidRPr="00112E27">
        <w:rPr>
          <w:spacing w:val="-3"/>
        </w:rPr>
        <w:t xml:space="preserve"> </w:t>
      </w:r>
      <w:r w:rsidRPr="00112E27">
        <w:t>будут</w:t>
      </w:r>
      <w:r w:rsidRPr="00112E27">
        <w:rPr>
          <w:spacing w:val="-4"/>
        </w:rPr>
        <w:t xml:space="preserve"> </w:t>
      </w:r>
      <w:r w:rsidRPr="00112E27">
        <w:t>удалены.</w:t>
      </w:r>
      <w:r w:rsidRPr="00112E27">
        <w:rPr>
          <w:spacing w:val="-3"/>
        </w:rPr>
        <w:t xml:space="preserve"> </w:t>
      </w:r>
      <w:r w:rsidRPr="00112E27">
        <w:t>Доступны</w:t>
      </w:r>
      <w:r w:rsidRPr="00112E27">
        <w:rPr>
          <w:spacing w:val="-1"/>
        </w:rPr>
        <w:t xml:space="preserve"> </w:t>
      </w:r>
      <w:r w:rsidRPr="00112E27">
        <w:t>следующие</w:t>
      </w:r>
      <w:r w:rsidRPr="00112E27">
        <w:rPr>
          <w:spacing w:val="-3"/>
        </w:rPr>
        <w:t xml:space="preserve"> </w:t>
      </w:r>
      <w:r w:rsidRPr="00112E27">
        <w:t>функции:</w:t>
      </w:r>
    </w:p>
    <w:p w14:paraId="78AFD956" w14:textId="5B55F33D" w:rsidR="009A433E" w:rsidRPr="00112E27" w:rsidRDefault="00E6489F" w:rsidP="00881275">
      <w:pPr>
        <w:pStyle w:val="gf9"/>
      </w:pPr>
      <w:r w:rsidRPr="00112E27">
        <w:rPr>
          <w:b/>
        </w:rPr>
        <w:t xml:space="preserve">Документы </w:t>
      </w:r>
      <w:r w:rsidR="007E7230" w:rsidRPr="00112E27">
        <w:t>–</w:t>
      </w:r>
      <w:r w:rsidRPr="00112E27">
        <w:t xml:space="preserve"> включение хранилища файлов. Все участники организации могут</w:t>
      </w:r>
      <w:r w:rsidRPr="00112E27">
        <w:rPr>
          <w:spacing w:val="1"/>
        </w:rPr>
        <w:t xml:space="preserve"> </w:t>
      </w:r>
      <w:r w:rsidRPr="00112E27">
        <w:t>видеть</w:t>
      </w:r>
      <w:r w:rsidRPr="00112E27">
        <w:rPr>
          <w:spacing w:val="-2"/>
        </w:rPr>
        <w:t xml:space="preserve"> </w:t>
      </w:r>
      <w:r w:rsidRPr="00112E27">
        <w:t>файлы</w:t>
      </w:r>
      <w:r w:rsidR="007E7230" w:rsidRPr="00112E27">
        <w:t>;</w:t>
      </w:r>
    </w:p>
    <w:p w14:paraId="0D31B3A7" w14:textId="47FDE8F3" w:rsidR="009A433E" w:rsidRPr="00112E27" w:rsidRDefault="00E6489F" w:rsidP="00881275">
      <w:pPr>
        <w:pStyle w:val="gf9"/>
      </w:pPr>
      <w:r w:rsidRPr="00112E27">
        <w:rPr>
          <w:b/>
        </w:rPr>
        <w:t xml:space="preserve">Структура </w:t>
      </w:r>
      <w:r w:rsidR="007E7230" w:rsidRPr="00112E27">
        <w:t>–</w:t>
      </w:r>
      <w:r w:rsidRPr="00112E27">
        <w:t xml:space="preserve"> включение структуры организации. Все пользователи могут видеть</w:t>
      </w:r>
      <w:r w:rsidRPr="00112E27">
        <w:rPr>
          <w:spacing w:val="1"/>
        </w:rPr>
        <w:t xml:space="preserve"> </w:t>
      </w:r>
      <w:r w:rsidRPr="00112E27">
        <w:t>структуру</w:t>
      </w:r>
      <w:r w:rsidRPr="00112E27">
        <w:rPr>
          <w:spacing w:val="-3"/>
        </w:rPr>
        <w:t xml:space="preserve"> </w:t>
      </w:r>
      <w:r w:rsidRPr="00112E27">
        <w:t>организации</w:t>
      </w:r>
      <w:r w:rsidR="007E7230" w:rsidRPr="00112E27">
        <w:t>;</w:t>
      </w:r>
    </w:p>
    <w:p w14:paraId="2C80EF40" w14:textId="46B49628" w:rsidR="009A433E" w:rsidRPr="00112E27" w:rsidRDefault="00E6489F" w:rsidP="00881275">
      <w:pPr>
        <w:pStyle w:val="gf9"/>
      </w:pPr>
      <w:r w:rsidRPr="00112E27">
        <w:rPr>
          <w:b/>
        </w:rPr>
        <w:t xml:space="preserve">Страницы </w:t>
      </w:r>
      <w:r w:rsidR="007E7230" w:rsidRPr="00112E27">
        <w:t>–</w:t>
      </w:r>
      <w:r w:rsidRPr="00112E27">
        <w:t xml:space="preserve"> функция включения страниц организации. Участники организации</w:t>
      </w:r>
      <w:r w:rsidRPr="00112E27">
        <w:rPr>
          <w:spacing w:val="1"/>
        </w:rPr>
        <w:t xml:space="preserve"> </w:t>
      </w:r>
      <w:r w:rsidRPr="00112E27">
        <w:t>могут видеть все созданные страницы. Создавать и редактировать страницы могут</w:t>
      </w:r>
      <w:r w:rsidRPr="00112E27">
        <w:rPr>
          <w:spacing w:val="1"/>
        </w:rPr>
        <w:t xml:space="preserve"> </w:t>
      </w:r>
      <w:r w:rsidRPr="00112E27">
        <w:t>только</w:t>
      </w:r>
      <w:r w:rsidRPr="00112E27">
        <w:rPr>
          <w:spacing w:val="-3"/>
        </w:rPr>
        <w:t xml:space="preserve"> </w:t>
      </w:r>
      <w:r w:rsidRPr="00112E27">
        <w:t>администраторы</w:t>
      </w:r>
      <w:r w:rsidRPr="00112E27">
        <w:rPr>
          <w:spacing w:val="-1"/>
        </w:rPr>
        <w:t xml:space="preserve"> </w:t>
      </w:r>
      <w:r w:rsidRPr="00112E27">
        <w:t>организации</w:t>
      </w:r>
      <w:r w:rsidR="007E7230" w:rsidRPr="00112E27">
        <w:t>;</w:t>
      </w:r>
    </w:p>
    <w:p w14:paraId="696742BD" w14:textId="3B317626" w:rsidR="009A433E" w:rsidRPr="00112E27" w:rsidRDefault="00E6489F" w:rsidP="00881275">
      <w:pPr>
        <w:pStyle w:val="gf9"/>
      </w:pPr>
      <w:r w:rsidRPr="00112E27">
        <w:rPr>
          <w:b/>
        </w:rPr>
        <w:t>Обратная</w:t>
      </w:r>
      <w:r w:rsidRPr="00112E27">
        <w:rPr>
          <w:b/>
          <w:spacing w:val="1"/>
        </w:rPr>
        <w:t xml:space="preserve"> </w:t>
      </w:r>
      <w:r w:rsidRPr="00112E27">
        <w:rPr>
          <w:b/>
        </w:rPr>
        <w:t>связь</w:t>
      </w:r>
      <w:r w:rsidRPr="00112E27">
        <w:rPr>
          <w:b/>
          <w:spacing w:val="1"/>
        </w:rPr>
        <w:t xml:space="preserve"> </w:t>
      </w:r>
      <w:r w:rsidR="007E7230" w:rsidRPr="00112E27">
        <w:t>–</w:t>
      </w:r>
      <w:r w:rsidRPr="00112E27">
        <w:rPr>
          <w:spacing w:val="1"/>
        </w:rPr>
        <w:t xml:space="preserve"> </w:t>
      </w:r>
      <w:r w:rsidRPr="00112E27">
        <w:t>функция</w:t>
      </w:r>
      <w:r w:rsidRPr="00112E27">
        <w:rPr>
          <w:spacing w:val="1"/>
        </w:rPr>
        <w:t xml:space="preserve"> </w:t>
      </w:r>
      <w:r w:rsidRPr="00112E27">
        <w:t>связи</w:t>
      </w:r>
      <w:r w:rsidRPr="00112E27">
        <w:rPr>
          <w:spacing w:val="1"/>
        </w:rPr>
        <w:t xml:space="preserve"> </w:t>
      </w:r>
      <w:r w:rsidRPr="00112E27">
        <w:t>с</w:t>
      </w:r>
      <w:r w:rsidRPr="00112E27">
        <w:rPr>
          <w:spacing w:val="1"/>
        </w:rPr>
        <w:t xml:space="preserve"> </w:t>
      </w:r>
      <w:r w:rsidRPr="00112E27">
        <w:t>пользователями</w:t>
      </w:r>
      <w:r w:rsidRPr="00112E27">
        <w:rPr>
          <w:spacing w:val="1"/>
        </w:rPr>
        <w:t xml:space="preserve"> </w:t>
      </w:r>
      <w:r w:rsidRPr="00112E27">
        <w:t>сети</w:t>
      </w:r>
      <w:r w:rsidRPr="00112E27">
        <w:rPr>
          <w:spacing w:val="1"/>
        </w:rPr>
        <w:t xml:space="preserve"> </w:t>
      </w:r>
      <w:r w:rsidRPr="00112E27">
        <w:t>Интернет.</w:t>
      </w:r>
      <w:r w:rsidRPr="00112E27">
        <w:rPr>
          <w:spacing w:val="1"/>
        </w:rPr>
        <w:t xml:space="preserve"> </w:t>
      </w:r>
      <w:r w:rsidRPr="00112E27">
        <w:t>Все</w:t>
      </w:r>
      <w:r w:rsidRPr="00112E27">
        <w:rPr>
          <w:spacing w:val="1"/>
        </w:rPr>
        <w:t xml:space="preserve"> </w:t>
      </w:r>
      <w:r w:rsidRPr="00112E27">
        <w:t>пользователи</w:t>
      </w:r>
      <w:r w:rsidRPr="00112E27">
        <w:rPr>
          <w:spacing w:val="-3"/>
        </w:rPr>
        <w:t xml:space="preserve"> </w:t>
      </w:r>
      <w:r w:rsidRPr="00112E27">
        <w:t>могут</w:t>
      </w:r>
      <w:r w:rsidRPr="00112E27">
        <w:rPr>
          <w:spacing w:val="-4"/>
        </w:rPr>
        <w:t xml:space="preserve"> </w:t>
      </w:r>
      <w:r w:rsidRPr="00112E27">
        <w:t>видеть</w:t>
      </w:r>
      <w:r w:rsidRPr="00112E27">
        <w:rPr>
          <w:spacing w:val="-3"/>
        </w:rPr>
        <w:t xml:space="preserve"> </w:t>
      </w:r>
      <w:r w:rsidRPr="00112E27">
        <w:t>раздел обратной</w:t>
      </w:r>
      <w:r w:rsidRPr="00112E27">
        <w:rPr>
          <w:spacing w:val="-1"/>
        </w:rPr>
        <w:t xml:space="preserve"> </w:t>
      </w:r>
      <w:r w:rsidRPr="00112E27">
        <w:t>связи</w:t>
      </w:r>
      <w:r w:rsidRPr="00112E27">
        <w:rPr>
          <w:spacing w:val="-3"/>
        </w:rPr>
        <w:t xml:space="preserve"> </w:t>
      </w:r>
      <w:r w:rsidRPr="00112E27">
        <w:t>организации</w:t>
      </w:r>
      <w:r w:rsidR="007E7230" w:rsidRPr="00112E27">
        <w:t>;</w:t>
      </w:r>
    </w:p>
    <w:p w14:paraId="39783A5B" w14:textId="07300034" w:rsidR="009A433E" w:rsidRPr="00112E27" w:rsidRDefault="00E6489F" w:rsidP="00881275">
      <w:pPr>
        <w:pStyle w:val="gf9"/>
      </w:pPr>
      <w:r w:rsidRPr="00112E27">
        <w:rPr>
          <w:b/>
        </w:rPr>
        <w:t>Сайт</w:t>
      </w:r>
      <w:r w:rsidRPr="00112E27">
        <w:rPr>
          <w:b/>
          <w:spacing w:val="1"/>
        </w:rPr>
        <w:t xml:space="preserve"> </w:t>
      </w:r>
      <w:r w:rsidR="007E7230" w:rsidRPr="00112E27">
        <w:t>–</w:t>
      </w:r>
      <w:r w:rsidRPr="00112E27">
        <w:rPr>
          <w:spacing w:val="1"/>
        </w:rPr>
        <w:t xml:space="preserve"> </w:t>
      </w:r>
      <w:r w:rsidRPr="00112E27">
        <w:t>функция</w:t>
      </w:r>
      <w:r w:rsidRPr="00112E27">
        <w:rPr>
          <w:spacing w:val="1"/>
        </w:rPr>
        <w:t xml:space="preserve"> </w:t>
      </w:r>
      <w:r w:rsidRPr="00112E27">
        <w:t>публичного</w:t>
      </w:r>
      <w:r w:rsidRPr="00112E27">
        <w:rPr>
          <w:spacing w:val="1"/>
        </w:rPr>
        <w:t xml:space="preserve"> </w:t>
      </w:r>
      <w:r w:rsidRPr="00112E27">
        <w:t>сайта. Участники</w:t>
      </w:r>
      <w:r w:rsidRPr="00112E27">
        <w:rPr>
          <w:spacing w:val="1"/>
        </w:rPr>
        <w:t xml:space="preserve"> </w:t>
      </w:r>
      <w:r w:rsidRPr="00112E27">
        <w:t>организации</w:t>
      </w:r>
      <w:r w:rsidRPr="00112E27">
        <w:rPr>
          <w:spacing w:val="1"/>
        </w:rPr>
        <w:t xml:space="preserve"> </w:t>
      </w:r>
      <w:r w:rsidRPr="00112E27">
        <w:t>могут</w:t>
      </w:r>
      <w:r w:rsidRPr="00112E27">
        <w:rPr>
          <w:spacing w:val="1"/>
        </w:rPr>
        <w:t xml:space="preserve"> </w:t>
      </w:r>
      <w:r w:rsidRPr="00112E27">
        <w:t>видеть</w:t>
      </w:r>
      <w:r w:rsidRPr="00112E27">
        <w:rPr>
          <w:spacing w:val="1"/>
        </w:rPr>
        <w:t xml:space="preserve"> </w:t>
      </w:r>
      <w:r w:rsidRPr="00112E27">
        <w:t>все</w:t>
      </w:r>
      <w:r w:rsidRPr="00112E27">
        <w:rPr>
          <w:spacing w:val="-66"/>
        </w:rPr>
        <w:t xml:space="preserve"> </w:t>
      </w:r>
      <w:r w:rsidRPr="00112E27">
        <w:t>включенные</w:t>
      </w:r>
      <w:r w:rsidRPr="00112E27">
        <w:rPr>
          <w:spacing w:val="-3"/>
        </w:rPr>
        <w:t xml:space="preserve"> </w:t>
      </w:r>
      <w:r w:rsidRPr="00112E27">
        <w:t>функции,</w:t>
      </w:r>
      <w:r w:rsidRPr="00112E27">
        <w:rPr>
          <w:spacing w:val="-3"/>
        </w:rPr>
        <w:t xml:space="preserve"> </w:t>
      </w:r>
      <w:r w:rsidRPr="00112E27">
        <w:t>всем</w:t>
      </w:r>
      <w:r w:rsidRPr="00112E27">
        <w:rPr>
          <w:spacing w:val="-4"/>
        </w:rPr>
        <w:t xml:space="preserve"> </w:t>
      </w:r>
      <w:r w:rsidRPr="00112E27">
        <w:t>остальным</w:t>
      </w:r>
      <w:r w:rsidRPr="00112E27">
        <w:rPr>
          <w:spacing w:val="-5"/>
        </w:rPr>
        <w:t xml:space="preserve"> </w:t>
      </w:r>
      <w:r w:rsidRPr="00112E27">
        <w:t>доступен</w:t>
      </w:r>
      <w:r w:rsidRPr="00112E27">
        <w:rPr>
          <w:spacing w:val="-1"/>
        </w:rPr>
        <w:t xml:space="preserve"> </w:t>
      </w:r>
      <w:r w:rsidRPr="00112E27">
        <w:t>только</w:t>
      </w:r>
      <w:r w:rsidRPr="00112E27">
        <w:rPr>
          <w:spacing w:val="-3"/>
        </w:rPr>
        <w:t xml:space="preserve"> </w:t>
      </w:r>
      <w:r w:rsidRPr="00112E27">
        <w:t>профиль</w:t>
      </w:r>
      <w:r w:rsidRPr="00112E27">
        <w:rPr>
          <w:spacing w:val="-2"/>
        </w:rPr>
        <w:t xml:space="preserve"> </w:t>
      </w:r>
      <w:r w:rsidRPr="00112E27">
        <w:t>организации.</w:t>
      </w:r>
    </w:p>
    <w:p w14:paraId="54638BE6" w14:textId="77777777" w:rsidR="009A433E" w:rsidRPr="00112E27" w:rsidRDefault="00E6489F" w:rsidP="007E7230">
      <w:pPr>
        <w:pStyle w:val="gff4"/>
      </w:pPr>
      <w:r w:rsidRPr="00112E27">
        <w:t>Для</w:t>
      </w:r>
      <w:r w:rsidRPr="00112E27">
        <w:rPr>
          <w:spacing w:val="-5"/>
        </w:rPr>
        <w:t xml:space="preserve"> </w:t>
      </w:r>
      <w:r w:rsidRPr="00112E27">
        <w:t>установки</w:t>
      </w:r>
      <w:r w:rsidRPr="00112E27">
        <w:rPr>
          <w:spacing w:val="-2"/>
        </w:rPr>
        <w:t xml:space="preserve"> </w:t>
      </w:r>
      <w:r w:rsidRPr="00112E27">
        <w:t>определенных</w:t>
      </w:r>
      <w:r w:rsidRPr="00112E27">
        <w:rPr>
          <w:spacing w:val="-2"/>
        </w:rPr>
        <w:t xml:space="preserve"> </w:t>
      </w:r>
      <w:r w:rsidRPr="00112E27">
        <w:t>функций</w:t>
      </w:r>
      <w:r w:rsidRPr="00112E27">
        <w:rPr>
          <w:spacing w:val="-3"/>
        </w:rPr>
        <w:t xml:space="preserve"> </w:t>
      </w:r>
      <w:r w:rsidRPr="00112E27">
        <w:t>профиля</w:t>
      </w:r>
      <w:r w:rsidRPr="00112E27">
        <w:rPr>
          <w:spacing w:val="-5"/>
        </w:rPr>
        <w:t xml:space="preserve"> </w:t>
      </w:r>
      <w:r w:rsidRPr="00112E27">
        <w:t>необходимо:</w:t>
      </w:r>
    </w:p>
    <w:p w14:paraId="09FAE467" w14:textId="52BA8CBD" w:rsidR="009A433E" w:rsidRPr="00112E27" w:rsidRDefault="00E6489F" w:rsidP="00881275">
      <w:pPr>
        <w:pStyle w:val="gf9"/>
      </w:pPr>
      <w:r w:rsidRPr="00112E27">
        <w:t>зайти</w:t>
      </w:r>
      <w:r w:rsidRPr="00112E27">
        <w:rPr>
          <w:spacing w:val="-5"/>
        </w:rPr>
        <w:t xml:space="preserve"> </w:t>
      </w:r>
      <w:r w:rsidRPr="00112E27">
        <w:t>в</w:t>
      </w:r>
      <w:r w:rsidRPr="00112E27">
        <w:rPr>
          <w:spacing w:val="-5"/>
        </w:rPr>
        <w:t xml:space="preserve"> </w:t>
      </w:r>
      <w:r w:rsidRPr="00112E27">
        <w:t>раздел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Администрирование организации</w:t>
      </w:r>
      <w:r w:rsidRPr="00112E27">
        <w:t>;</w:t>
      </w:r>
    </w:p>
    <w:p w14:paraId="791901D5" w14:textId="336E8066" w:rsidR="009A433E" w:rsidRPr="00112E27" w:rsidRDefault="00E6489F" w:rsidP="00881275">
      <w:pPr>
        <w:pStyle w:val="gf9"/>
      </w:pPr>
      <w:r w:rsidRPr="00112E27">
        <w:t>нажать</w:t>
      </w:r>
      <w:r w:rsidRPr="00112E27">
        <w:rPr>
          <w:spacing w:val="-4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пункт</w:t>
      </w:r>
      <w:r w:rsidRPr="00112E27">
        <w:rPr>
          <w:spacing w:val="-5"/>
        </w:rPr>
        <w:t xml:space="preserve"> </w:t>
      </w:r>
      <w:r w:rsidRPr="00112E27">
        <w:rPr>
          <w:rStyle w:val="gffff3"/>
        </w:rPr>
        <w:t>Функции</w:t>
      </w:r>
      <w:r w:rsidRPr="00112E27">
        <w:rPr>
          <w:spacing w:val="-5"/>
        </w:rPr>
        <w:t xml:space="preserve"> </w:t>
      </w:r>
      <w:r w:rsidRPr="00112E27">
        <w:t>в</w:t>
      </w:r>
      <w:r w:rsidRPr="00112E27">
        <w:rPr>
          <w:spacing w:val="-4"/>
        </w:rPr>
        <w:t xml:space="preserve"> </w:t>
      </w:r>
      <w:r w:rsidRPr="00112E27">
        <w:t>блоке</w:t>
      </w:r>
      <w:r w:rsidRPr="00112E27">
        <w:rPr>
          <w:spacing w:val="-3"/>
        </w:rPr>
        <w:t xml:space="preserve"> </w:t>
      </w:r>
      <w:r w:rsidRPr="00112E27">
        <w:rPr>
          <w:rStyle w:val="gffff3"/>
        </w:rPr>
        <w:t>Настройки</w:t>
      </w:r>
      <w:r w:rsidRPr="00112E27">
        <w:t>;</w:t>
      </w:r>
    </w:p>
    <w:p w14:paraId="6E8BD596" w14:textId="2B44C7CD" w:rsidR="00881275" w:rsidRPr="00112E27" w:rsidRDefault="00E6489F" w:rsidP="00AC5F62">
      <w:pPr>
        <w:pStyle w:val="gf9"/>
      </w:pPr>
      <w:r w:rsidRPr="00112E27">
        <w:t>на</w:t>
      </w:r>
      <w:r w:rsidRPr="00112E27">
        <w:rPr>
          <w:spacing w:val="-4"/>
        </w:rPr>
        <w:t xml:space="preserve"> </w:t>
      </w:r>
      <w:r w:rsidRPr="00112E27">
        <w:t>странице</w:t>
      </w:r>
      <w:r w:rsidRPr="00112E27">
        <w:rPr>
          <w:spacing w:val="-5"/>
        </w:rPr>
        <w:t xml:space="preserve"> </w:t>
      </w:r>
      <w:r w:rsidRPr="00112E27">
        <w:t>выбрать</w:t>
      </w:r>
      <w:r w:rsidRPr="00112E27">
        <w:rPr>
          <w:spacing w:val="-4"/>
        </w:rPr>
        <w:t xml:space="preserve"> </w:t>
      </w:r>
      <w:r w:rsidRPr="00112E27">
        <w:t>и</w:t>
      </w:r>
      <w:r w:rsidRPr="00112E27">
        <w:rPr>
          <w:spacing w:val="1"/>
        </w:rPr>
        <w:t xml:space="preserve"> </w:t>
      </w:r>
      <w:r w:rsidRPr="00112E27">
        <w:t>указать</w:t>
      </w:r>
      <w:r w:rsidRPr="00112E27">
        <w:rPr>
          <w:spacing w:val="-4"/>
        </w:rPr>
        <w:t xml:space="preserve"> </w:t>
      </w:r>
      <w:r w:rsidRPr="00112E27">
        <w:t>нужные</w:t>
      </w:r>
      <w:r w:rsidRPr="00112E27">
        <w:rPr>
          <w:spacing w:val="-5"/>
        </w:rPr>
        <w:t xml:space="preserve"> </w:t>
      </w:r>
      <w:r w:rsidRPr="00112E27">
        <w:t>функции;</w:t>
      </w:r>
    </w:p>
    <w:p w14:paraId="5ABCCB19" w14:textId="144C242E" w:rsidR="00AC5F62" w:rsidRPr="00112E27" w:rsidRDefault="00AC5F62" w:rsidP="00AC5F62">
      <w:pPr>
        <w:pStyle w:val="gf9"/>
      </w:pPr>
      <w:r w:rsidRPr="00112E27">
        <w:t>нажать</w:t>
      </w:r>
      <w:r w:rsidRPr="00112E27">
        <w:rPr>
          <w:spacing w:val="-3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кнопку</w:t>
      </w:r>
      <w:r w:rsidRPr="00112E27">
        <w:rPr>
          <w:spacing w:val="-3"/>
        </w:rPr>
        <w:t xml:space="preserve"> </w:t>
      </w:r>
      <w:r w:rsidRPr="00112E27">
        <w:rPr>
          <w:rStyle w:val="gffff3"/>
        </w:rPr>
        <w:t>Сохранить</w:t>
      </w:r>
      <w:r w:rsidRPr="00112E27">
        <w:t>.</w:t>
      </w:r>
    </w:p>
    <w:p w14:paraId="6AB8DBB6" w14:textId="72D001CA" w:rsidR="009A433E" w:rsidRPr="00112E27" w:rsidRDefault="00E6489F" w:rsidP="00AC5F62">
      <w:pPr>
        <w:pStyle w:val="gfff9"/>
      </w:pPr>
      <w:r w:rsidRPr="00112E27">
        <w:rPr>
          <w:noProof/>
          <w:lang w:eastAsia="ru-RU"/>
        </w:rPr>
        <w:lastRenderedPageBreak/>
        <w:drawing>
          <wp:inline distT="0" distB="0" distL="0" distR="0" wp14:anchorId="14C62267" wp14:editId="20BF1D3D">
            <wp:extent cx="5303549" cy="3878199"/>
            <wp:effectExtent l="19050" t="19050" r="11430" b="27305"/>
            <wp:docPr id="4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49" cy="3878199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0D1B3AD" w14:textId="1CD6B8E5" w:rsidR="009A433E" w:rsidRPr="00112E27" w:rsidRDefault="00E6489F" w:rsidP="00AC5F62">
      <w:pPr>
        <w:pStyle w:val="ge"/>
      </w:pPr>
      <w:bookmarkStart w:id="97" w:name="_Ref144554790"/>
      <w:r w:rsidRPr="00112E27">
        <w:t>Функции</w:t>
      </w:r>
      <w:r w:rsidRPr="00112E27">
        <w:rPr>
          <w:spacing w:val="-4"/>
        </w:rPr>
        <w:t xml:space="preserve"> </w:t>
      </w:r>
      <w:r w:rsidRPr="00112E27">
        <w:t>профиля</w:t>
      </w:r>
      <w:r w:rsidRPr="00112E27">
        <w:rPr>
          <w:spacing w:val="-4"/>
        </w:rPr>
        <w:t xml:space="preserve"> </w:t>
      </w:r>
      <w:r w:rsidRPr="00112E27">
        <w:t>организации</w:t>
      </w:r>
      <w:bookmarkEnd w:id="97"/>
    </w:p>
    <w:p w14:paraId="0DC0DB5A" w14:textId="77777777" w:rsidR="009A433E" w:rsidRPr="00112E27" w:rsidRDefault="00E6489F" w:rsidP="00F036A1">
      <w:pPr>
        <w:pStyle w:val="g40"/>
      </w:pPr>
      <w:bookmarkStart w:id="98" w:name="4.2.4__Локализация"/>
      <w:bookmarkStart w:id="99" w:name="_bookmark12"/>
      <w:bookmarkEnd w:id="98"/>
      <w:bookmarkEnd w:id="99"/>
      <w:r w:rsidRPr="00112E27">
        <w:t>Локализация</w:t>
      </w:r>
    </w:p>
    <w:p w14:paraId="6B9DB7F6" w14:textId="12EEFC4F" w:rsidR="009A433E" w:rsidRPr="00112E27" w:rsidRDefault="00E6489F" w:rsidP="00AC5F62">
      <w:pPr>
        <w:pStyle w:val="gff4"/>
      </w:pPr>
      <w:r w:rsidRPr="00112E27">
        <w:t>При</w:t>
      </w:r>
      <w:r w:rsidRPr="00112E27">
        <w:rPr>
          <w:spacing w:val="52"/>
        </w:rPr>
        <w:t xml:space="preserve"> </w:t>
      </w:r>
      <w:r w:rsidRPr="00112E27">
        <w:t>необходимости</w:t>
      </w:r>
      <w:r w:rsidRPr="00112E27">
        <w:rPr>
          <w:spacing w:val="52"/>
        </w:rPr>
        <w:t xml:space="preserve"> </w:t>
      </w:r>
      <w:r w:rsidRPr="00112E27">
        <w:t>на</w:t>
      </w:r>
      <w:r w:rsidRPr="00112E27">
        <w:rPr>
          <w:spacing w:val="52"/>
        </w:rPr>
        <w:t xml:space="preserve"> </w:t>
      </w:r>
      <w:r w:rsidRPr="00112E27">
        <w:t>профиле</w:t>
      </w:r>
      <w:r w:rsidRPr="00112E27">
        <w:rPr>
          <w:spacing w:val="51"/>
        </w:rPr>
        <w:t xml:space="preserve"> </w:t>
      </w:r>
      <w:r w:rsidRPr="00112E27">
        <w:t>организации</w:t>
      </w:r>
      <w:r w:rsidRPr="00112E27">
        <w:rPr>
          <w:spacing w:val="53"/>
        </w:rPr>
        <w:t xml:space="preserve"> </w:t>
      </w:r>
      <w:r w:rsidRPr="00112E27">
        <w:t>можно</w:t>
      </w:r>
      <w:r w:rsidRPr="00112E27">
        <w:rPr>
          <w:spacing w:val="53"/>
        </w:rPr>
        <w:t xml:space="preserve"> </w:t>
      </w:r>
      <w:r w:rsidRPr="00112E27">
        <w:t>изменить</w:t>
      </w:r>
      <w:r w:rsidRPr="00112E27">
        <w:rPr>
          <w:spacing w:val="52"/>
        </w:rPr>
        <w:t xml:space="preserve"> </w:t>
      </w:r>
      <w:r w:rsidRPr="00112E27">
        <w:t>установленный</w:t>
      </w:r>
      <w:r w:rsidRPr="00112E27">
        <w:rPr>
          <w:spacing w:val="52"/>
        </w:rPr>
        <w:t xml:space="preserve"> </w:t>
      </w:r>
      <w:r w:rsidRPr="00112E27">
        <w:t>по</w:t>
      </w:r>
      <w:r w:rsidRPr="00112E27">
        <w:rPr>
          <w:spacing w:val="-66"/>
        </w:rPr>
        <w:t xml:space="preserve"> </w:t>
      </w:r>
      <w:r w:rsidRPr="00112E27">
        <w:t>умолчанию</w:t>
      </w:r>
      <w:r w:rsidRPr="00112E27">
        <w:rPr>
          <w:spacing w:val="-2"/>
        </w:rPr>
        <w:t xml:space="preserve"> </w:t>
      </w:r>
      <w:r w:rsidRPr="00112E27">
        <w:t>часовой</w:t>
      </w:r>
      <w:r w:rsidRPr="00112E27">
        <w:rPr>
          <w:spacing w:val="-3"/>
        </w:rPr>
        <w:t xml:space="preserve"> </w:t>
      </w:r>
      <w:r w:rsidRPr="00112E27">
        <w:t>пояс</w:t>
      </w:r>
      <w:r w:rsidRPr="00112E27">
        <w:rPr>
          <w:spacing w:val="-3"/>
        </w:rPr>
        <w:t xml:space="preserve"> </w:t>
      </w:r>
      <w:r w:rsidRPr="00112E27">
        <w:t>(</w:t>
      </w:r>
      <w:r w:rsidR="007E7230" w:rsidRPr="00112E27">
        <w:t>р</w:t>
      </w:r>
      <w:r w:rsidRPr="00112E27">
        <w:t>исунок</w:t>
      </w:r>
      <w:r w:rsidRPr="00112E27">
        <w:rPr>
          <w:spacing w:val="-2"/>
        </w:rPr>
        <w:t xml:space="preserve"> </w:t>
      </w:r>
      <w:r w:rsidR="007E7230" w:rsidRPr="00112E27">
        <w:fldChar w:fldCharType="begin"/>
      </w:r>
      <w:r w:rsidR="007E7230" w:rsidRPr="00112E27">
        <w:rPr>
          <w:spacing w:val="-2"/>
        </w:rPr>
        <w:instrText xml:space="preserve"> REF \* </w:instrText>
      </w:r>
      <w:r w:rsidR="007E7230" w:rsidRPr="00112E27">
        <w:rPr>
          <w:spacing w:val="-2"/>
          <w:lang w:val="en-US"/>
        </w:rPr>
        <w:instrText>arabic</w:instrText>
      </w:r>
      <w:r w:rsidR="007E7230" w:rsidRPr="00112E27">
        <w:rPr>
          <w:spacing w:val="-2"/>
        </w:rPr>
        <w:instrText xml:space="preserve"> _Ref144555096 \r \h </w:instrText>
      </w:r>
      <w:r w:rsidR="00112E27">
        <w:instrText xml:space="preserve"> \* MERGEFORMAT </w:instrText>
      </w:r>
      <w:r w:rsidR="007E7230" w:rsidRPr="00112E27">
        <w:fldChar w:fldCharType="separate"/>
      </w:r>
      <w:r w:rsidR="00407103">
        <w:rPr>
          <w:spacing w:val="-2"/>
        </w:rPr>
        <w:t>22</w:t>
      </w:r>
      <w:r w:rsidR="007E7230" w:rsidRPr="00112E27">
        <w:fldChar w:fldCharType="end"/>
      </w:r>
      <w:r w:rsidRPr="00112E27">
        <w:t>).</w:t>
      </w:r>
      <w:r w:rsidRPr="00112E27">
        <w:rPr>
          <w:spacing w:val="-2"/>
        </w:rPr>
        <w:t xml:space="preserve"> </w:t>
      </w:r>
      <w:r w:rsidRPr="00112E27">
        <w:t>Для</w:t>
      </w:r>
      <w:r w:rsidRPr="00112E27">
        <w:rPr>
          <w:spacing w:val="-3"/>
        </w:rPr>
        <w:t xml:space="preserve"> </w:t>
      </w:r>
      <w:r w:rsidRPr="00112E27">
        <w:t>этого</w:t>
      </w:r>
      <w:r w:rsidRPr="00112E27">
        <w:rPr>
          <w:spacing w:val="-2"/>
        </w:rPr>
        <w:t xml:space="preserve"> </w:t>
      </w:r>
      <w:r w:rsidRPr="00112E27">
        <w:t>нужно:</w:t>
      </w:r>
    </w:p>
    <w:p w14:paraId="1CA750EE" w14:textId="38135AE5" w:rsidR="009A433E" w:rsidRPr="00112E27" w:rsidRDefault="00E6489F" w:rsidP="00AC5F62">
      <w:pPr>
        <w:pStyle w:val="gf9"/>
      </w:pPr>
      <w:r w:rsidRPr="00112E27">
        <w:t>зайти</w:t>
      </w:r>
      <w:r w:rsidRPr="00112E27">
        <w:rPr>
          <w:spacing w:val="-4"/>
        </w:rPr>
        <w:t xml:space="preserve"> </w:t>
      </w:r>
      <w:r w:rsidRPr="00112E27">
        <w:t>в</w:t>
      </w:r>
      <w:r w:rsidRPr="00112E27">
        <w:rPr>
          <w:spacing w:val="-4"/>
        </w:rPr>
        <w:t xml:space="preserve"> </w:t>
      </w:r>
      <w:r w:rsidRPr="00112E27">
        <w:t>раздел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Администрирование организации</w:t>
      </w:r>
      <w:r w:rsidRPr="00112E27">
        <w:t>;</w:t>
      </w:r>
    </w:p>
    <w:p w14:paraId="59D877FA" w14:textId="0620BD80" w:rsidR="009A433E" w:rsidRPr="00112E27" w:rsidRDefault="00E6489F" w:rsidP="00AC5F62">
      <w:pPr>
        <w:pStyle w:val="gf9"/>
      </w:pPr>
      <w:r w:rsidRPr="00112E27">
        <w:t>нажать</w:t>
      </w:r>
      <w:r w:rsidRPr="00112E27">
        <w:rPr>
          <w:spacing w:val="-3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пункт</w:t>
      </w:r>
      <w:r w:rsidRPr="00112E27">
        <w:rPr>
          <w:spacing w:val="-5"/>
        </w:rPr>
        <w:t xml:space="preserve"> </w:t>
      </w:r>
      <w:r w:rsidRPr="00112E27">
        <w:rPr>
          <w:rStyle w:val="gffff3"/>
        </w:rPr>
        <w:t>Локализация</w:t>
      </w:r>
      <w:r w:rsidRPr="00112E27">
        <w:rPr>
          <w:spacing w:val="-4"/>
        </w:rPr>
        <w:t xml:space="preserve"> </w:t>
      </w:r>
      <w:r w:rsidRPr="00112E27">
        <w:t>в</w:t>
      </w:r>
      <w:r w:rsidRPr="00112E27">
        <w:rPr>
          <w:spacing w:val="-4"/>
        </w:rPr>
        <w:t xml:space="preserve"> </w:t>
      </w:r>
      <w:r w:rsidRPr="00112E27">
        <w:t>блоке</w:t>
      </w:r>
      <w:r w:rsidRPr="00112E27">
        <w:rPr>
          <w:spacing w:val="-3"/>
        </w:rPr>
        <w:t xml:space="preserve"> </w:t>
      </w:r>
      <w:r w:rsidRPr="00112E27">
        <w:rPr>
          <w:rStyle w:val="gffff3"/>
        </w:rPr>
        <w:t>Настройки</w:t>
      </w:r>
      <w:r w:rsidRPr="00112E27">
        <w:t>;</w:t>
      </w:r>
    </w:p>
    <w:p w14:paraId="607F9087" w14:textId="77777777" w:rsidR="009A433E" w:rsidRPr="00112E27" w:rsidRDefault="00E6489F" w:rsidP="00AC5F62">
      <w:pPr>
        <w:pStyle w:val="gf9"/>
      </w:pPr>
      <w:r w:rsidRPr="00112E27">
        <w:t>выбрать</w:t>
      </w:r>
      <w:r w:rsidRPr="00112E27">
        <w:rPr>
          <w:spacing w:val="47"/>
        </w:rPr>
        <w:t xml:space="preserve"> </w:t>
      </w:r>
      <w:r w:rsidRPr="00112E27">
        <w:t>на</w:t>
      </w:r>
      <w:r w:rsidRPr="00112E27">
        <w:rPr>
          <w:spacing w:val="48"/>
        </w:rPr>
        <w:t xml:space="preserve"> </w:t>
      </w:r>
      <w:r w:rsidRPr="00112E27">
        <w:t>открывшейся</w:t>
      </w:r>
      <w:r w:rsidRPr="00112E27">
        <w:rPr>
          <w:spacing w:val="47"/>
        </w:rPr>
        <w:t xml:space="preserve"> </w:t>
      </w:r>
      <w:r w:rsidRPr="00112E27">
        <w:t>странице</w:t>
      </w:r>
      <w:r w:rsidRPr="00112E27">
        <w:rPr>
          <w:spacing w:val="48"/>
        </w:rPr>
        <w:t xml:space="preserve"> </w:t>
      </w:r>
      <w:r w:rsidRPr="00112E27">
        <w:t>в</w:t>
      </w:r>
      <w:r w:rsidRPr="00112E27">
        <w:rPr>
          <w:spacing w:val="47"/>
        </w:rPr>
        <w:t xml:space="preserve"> </w:t>
      </w:r>
      <w:r w:rsidRPr="00112E27">
        <w:t>выпадающем</w:t>
      </w:r>
      <w:r w:rsidRPr="00112E27">
        <w:rPr>
          <w:spacing w:val="47"/>
        </w:rPr>
        <w:t xml:space="preserve"> </w:t>
      </w:r>
      <w:r w:rsidRPr="00112E27">
        <w:t>списке</w:t>
      </w:r>
      <w:r w:rsidRPr="00112E27">
        <w:rPr>
          <w:spacing w:val="48"/>
        </w:rPr>
        <w:t xml:space="preserve"> </w:t>
      </w:r>
      <w:r w:rsidRPr="00112E27">
        <w:t>корректный</w:t>
      </w:r>
      <w:r w:rsidRPr="00112E27">
        <w:rPr>
          <w:spacing w:val="49"/>
        </w:rPr>
        <w:t xml:space="preserve"> </w:t>
      </w:r>
      <w:r w:rsidRPr="00112E27">
        <w:t>для</w:t>
      </w:r>
      <w:r w:rsidRPr="00112E27">
        <w:rPr>
          <w:spacing w:val="-66"/>
        </w:rPr>
        <w:t xml:space="preserve"> </w:t>
      </w:r>
      <w:r w:rsidRPr="00112E27">
        <w:t>местонахождения</w:t>
      </w:r>
      <w:r w:rsidRPr="00112E27">
        <w:rPr>
          <w:spacing w:val="-4"/>
        </w:rPr>
        <w:t xml:space="preserve"> </w:t>
      </w:r>
      <w:r w:rsidRPr="00112E27">
        <w:t>организации</w:t>
      </w:r>
      <w:r w:rsidRPr="00112E27">
        <w:rPr>
          <w:spacing w:val="-2"/>
        </w:rPr>
        <w:t xml:space="preserve"> </w:t>
      </w:r>
      <w:r w:rsidRPr="00112E27">
        <w:t>часовой</w:t>
      </w:r>
      <w:r w:rsidRPr="00112E27">
        <w:rPr>
          <w:spacing w:val="-2"/>
        </w:rPr>
        <w:t xml:space="preserve"> </w:t>
      </w:r>
      <w:r w:rsidRPr="00112E27">
        <w:t>пояс;</w:t>
      </w:r>
    </w:p>
    <w:p w14:paraId="65E6A1C9" w14:textId="1F402A6B" w:rsidR="00AC5F62" w:rsidRPr="00112E27" w:rsidRDefault="00E6489F" w:rsidP="00AC5F62">
      <w:pPr>
        <w:pStyle w:val="gf9"/>
      </w:pPr>
      <w:r w:rsidRPr="00112E27">
        <w:t>нажать</w:t>
      </w:r>
      <w:r w:rsidRPr="00112E27">
        <w:rPr>
          <w:spacing w:val="-3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кнопку</w:t>
      </w:r>
      <w:r w:rsidRPr="00112E27">
        <w:rPr>
          <w:spacing w:val="-3"/>
        </w:rPr>
        <w:t xml:space="preserve"> </w:t>
      </w:r>
      <w:r w:rsidRPr="00112E27">
        <w:rPr>
          <w:rStyle w:val="gffff3"/>
        </w:rPr>
        <w:t>Сохранить</w:t>
      </w:r>
      <w:r w:rsidRPr="00112E27">
        <w:t>.</w:t>
      </w:r>
      <w:r w:rsidR="00AC5F62" w:rsidRPr="00112E27">
        <w:rPr>
          <w:noProof/>
        </w:rPr>
        <w:t xml:space="preserve"> </w:t>
      </w:r>
    </w:p>
    <w:p w14:paraId="440CDC75" w14:textId="406460E9" w:rsidR="009A433E" w:rsidRPr="00112E27" w:rsidRDefault="00AC5F62" w:rsidP="00AC5F62">
      <w:pPr>
        <w:pStyle w:val="gfff9"/>
      </w:pPr>
      <w:r w:rsidRPr="00112E27">
        <w:rPr>
          <w:noProof/>
          <w:lang w:eastAsia="ru-RU"/>
        </w:rPr>
        <w:lastRenderedPageBreak/>
        <w:drawing>
          <wp:inline distT="0" distB="0" distL="0" distR="0" wp14:anchorId="692BE2AF" wp14:editId="1E62F6B0">
            <wp:extent cx="5110200" cy="2488120"/>
            <wp:effectExtent l="19050" t="19050" r="14605" b="26670"/>
            <wp:docPr id="47" name="image22.jpeg" descr="Изображение выглядит как текст, снимок экрана, Шрифт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2.jpeg" descr="Изображение выглядит как текст, снимок экрана, Шрифт, веб-страница&#10;&#10;Автоматически созданное описание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200" cy="248812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0A1D01A9" w14:textId="275F84CC" w:rsidR="009A433E" w:rsidRPr="00112E27" w:rsidRDefault="00E6489F" w:rsidP="00AC5F62">
      <w:pPr>
        <w:pStyle w:val="ge"/>
      </w:pPr>
      <w:bookmarkStart w:id="100" w:name="_Ref144555096"/>
      <w:r w:rsidRPr="00112E27">
        <w:t>Локализация</w:t>
      </w:r>
      <w:r w:rsidRPr="00112E27">
        <w:rPr>
          <w:spacing w:val="-3"/>
        </w:rPr>
        <w:t xml:space="preserve"> </w:t>
      </w:r>
      <w:r w:rsidRPr="00112E27">
        <w:t>организации</w:t>
      </w:r>
      <w:bookmarkEnd w:id="100"/>
    </w:p>
    <w:p w14:paraId="15D55962" w14:textId="77777777" w:rsidR="009A433E" w:rsidRPr="00112E27" w:rsidRDefault="00E6489F" w:rsidP="00F036A1">
      <w:pPr>
        <w:pStyle w:val="g40"/>
      </w:pPr>
      <w:bookmarkStart w:id="101" w:name="4.2.5__Email_для_обращений"/>
      <w:bookmarkStart w:id="102" w:name="_bookmark13"/>
      <w:bookmarkEnd w:id="101"/>
      <w:bookmarkEnd w:id="102"/>
      <w:proofErr w:type="spellStart"/>
      <w:r w:rsidRPr="00112E27">
        <w:t>Email</w:t>
      </w:r>
      <w:proofErr w:type="spellEnd"/>
      <w:r w:rsidRPr="00112E27">
        <w:rPr>
          <w:spacing w:val="-5"/>
        </w:rPr>
        <w:t xml:space="preserve"> </w:t>
      </w:r>
      <w:r w:rsidRPr="00112E27">
        <w:t>для</w:t>
      </w:r>
      <w:r w:rsidRPr="00112E27">
        <w:rPr>
          <w:spacing w:val="-8"/>
        </w:rPr>
        <w:t xml:space="preserve"> </w:t>
      </w:r>
      <w:r w:rsidRPr="00112E27">
        <w:t>обращений</w:t>
      </w:r>
    </w:p>
    <w:p w14:paraId="34D2C5CA" w14:textId="13204045" w:rsidR="009A433E" w:rsidRPr="00112E27" w:rsidRDefault="00E6489F" w:rsidP="00EA6B90">
      <w:pPr>
        <w:pStyle w:val="gfc"/>
      </w:pPr>
      <w:proofErr w:type="spellStart"/>
      <w:r w:rsidRPr="00112E27">
        <w:t>Email</w:t>
      </w:r>
      <w:proofErr w:type="spellEnd"/>
      <w:r w:rsidRPr="00112E27">
        <w:t xml:space="preserve"> адрес для доставки электронных сообщений необходимо подтвердить (</w:t>
      </w:r>
      <w:r w:rsidR="007E7230" w:rsidRPr="00112E27">
        <w:t>р</w:t>
      </w:r>
      <w:r w:rsidRPr="00112E27">
        <w:t xml:space="preserve">исунок </w:t>
      </w:r>
      <w:r w:rsidR="007E7230" w:rsidRPr="00112E27">
        <w:fldChar w:fldCharType="begin"/>
      </w:r>
      <w:r w:rsidR="007E7230" w:rsidRPr="00112E27">
        <w:instrText xml:space="preserve"> REF \* </w:instrText>
      </w:r>
      <w:r w:rsidR="007E7230" w:rsidRPr="00112E27">
        <w:rPr>
          <w:lang w:val="en-US"/>
        </w:rPr>
        <w:instrText>arabic</w:instrText>
      </w:r>
      <w:r w:rsidR="007E7230" w:rsidRPr="00112E27">
        <w:instrText xml:space="preserve"> _Ref144555184 \r \h </w:instrText>
      </w:r>
      <w:r w:rsidR="00112E27">
        <w:instrText xml:space="preserve"> \* MERGEFORMAT </w:instrText>
      </w:r>
      <w:r w:rsidR="007E7230" w:rsidRPr="00112E27">
        <w:fldChar w:fldCharType="separate"/>
      </w:r>
      <w:r w:rsidR="00407103">
        <w:t>23</w:t>
      </w:r>
      <w:r w:rsidR="007E7230" w:rsidRPr="00112E27">
        <w:fldChar w:fldCharType="end"/>
      </w:r>
      <w:r w:rsidRPr="00112E27">
        <w:t>).</w:t>
      </w:r>
      <w:r w:rsidRPr="00112E27">
        <w:rPr>
          <w:spacing w:val="1"/>
        </w:rPr>
        <w:t xml:space="preserve"> </w:t>
      </w:r>
      <w:r w:rsidRPr="00112E27">
        <w:t>Только</w:t>
      </w:r>
      <w:r w:rsidRPr="00112E27">
        <w:rPr>
          <w:spacing w:val="1"/>
        </w:rPr>
        <w:t xml:space="preserve"> </w:t>
      </w:r>
      <w:r w:rsidRPr="00112E27">
        <w:t>это</w:t>
      </w:r>
      <w:r w:rsidRPr="00112E27">
        <w:rPr>
          <w:spacing w:val="1"/>
        </w:rPr>
        <w:t xml:space="preserve"> </w:t>
      </w:r>
      <w:r w:rsidRPr="00112E27">
        <w:t>может</w:t>
      </w:r>
      <w:r w:rsidRPr="00112E27">
        <w:rPr>
          <w:spacing w:val="1"/>
        </w:rPr>
        <w:t xml:space="preserve"> </w:t>
      </w:r>
      <w:r w:rsidRPr="00112E27">
        <w:t>гарантировать</w:t>
      </w:r>
      <w:r w:rsidRPr="00112E27">
        <w:rPr>
          <w:spacing w:val="1"/>
        </w:rPr>
        <w:t xml:space="preserve"> </w:t>
      </w:r>
      <w:r w:rsidRPr="00112E27">
        <w:t>доставку</w:t>
      </w:r>
      <w:r w:rsidRPr="00112E27">
        <w:rPr>
          <w:spacing w:val="1"/>
        </w:rPr>
        <w:t xml:space="preserve"> </w:t>
      </w:r>
      <w:r w:rsidRPr="00112E27">
        <w:t>электронных</w:t>
      </w:r>
      <w:r w:rsidRPr="00112E27">
        <w:rPr>
          <w:spacing w:val="1"/>
        </w:rPr>
        <w:t xml:space="preserve"> </w:t>
      </w:r>
      <w:r w:rsidRPr="00112E27">
        <w:t>обращений</w:t>
      </w:r>
      <w:r w:rsidRPr="00112E27">
        <w:rPr>
          <w:spacing w:val="1"/>
        </w:rPr>
        <w:t xml:space="preserve"> </w:t>
      </w:r>
      <w:r w:rsidRPr="00112E27">
        <w:t>граждан.</w:t>
      </w:r>
      <w:r w:rsidRPr="00112E27">
        <w:rPr>
          <w:spacing w:val="1"/>
        </w:rPr>
        <w:t xml:space="preserve"> </w:t>
      </w:r>
      <w:r w:rsidRPr="00112E27">
        <w:t>В</w:t>
      </w:r>
      <w:r w:rsidRPr="00112E27">
        <w:rPr>
          <w:spacing w:val="1"/>
        </w:rPr>
        <w:t xml:space="preserve"> </w:t>
      </w:r>
      <w:r w:rsidRPr="00112E27">
        <w:t>качестве</w:t>
      </w:r>
      <w:r w:rsidRPr="00112E27">
        <w:rPr>
          <w:spacing w:val="1"/>
        </w:rPr>
        <w:t xml:space="preserve"> </w:t>
      </w:r>
      <w:r w:rsidRPr="00112E27">
        <w:t>подтверждения</w:t>
      </w:r>
      <w:r w:rsidRPr="00112E27">
        <w:rPr>
          <w:spacing w:val="-4"/>
        </w:rPr>
        <w:t xml:space="preserve"> </w:t>
      </w:r>
      <w:r w:rsidRPr="00112E27">
        <w:t>на</w:t>
      </w:r>
      <w:r w:rsidRPr="00112E27">
        <w:rPr>
          <w:spacing w:val="-2"/>
        </w:rPr>
        <w:t xml:space="preserve"> </w:t>
      </w:r>
      <w:r w:rsidRPr="00112E27">
        <w:t>указанный</w:t>
      </w:r>
      <w:r w:rsidRPr="00112E27">
        <w:rPr>
          <w:spacing w:val="-2"/>
        </w:rPr>
        <w:t xml:space="preserve"> </w:t>
      </w:r>
      <w:r w:rsidRPr="00112E27">
        <w:t>адрес</w:t>
      </w:r>
      <w:r w:rsidRPr="00112E27">
        <w:rPr>
          <w:spacing w:val="-3"/>
        </w:rPr>
        <w:t xml:space="preserve"> </w:t>
      </w:r>
      <w:r w:rsidRPr="00112E27">
        <w:t>высылается</w:t>
      </w:r>
      <w:r w:rsidRPr="00112E27">
        <w:rPr>
          <w:spacing w:val="-3"/>
        </w:rPr>
        <w:t xml:space="preserve"> </w:t>
      </w:r>
      <w:r w:rsidRPr="00112E27">
        <w:t>код</w:t>
      </w:r>
      <w:r w:rsidRPr="00112E27">
        <w:rPr>
          <w:spacing w:val="-1"/>
        </w:rPr>
        <w:t xml:space="preserve"> </w:t>
      </w:r>
      <w:r w:rsidRPr="00112E27">
        <w:t>подтверждения.</w:t>
      </w:r>
    </w:p>
    <w:p w14:paraId="771F942D" w14:textId="77777777" w:rsidR="00EA6B90" w:rsidRPr="00112E27" w:rsidRDefault="00EA6B90" w:rsidP="00EA6B90">
      <w:pPr>
        <w:pStyle w:val="gfc"/>
      </w:pPr>
      <w:r w:rsidRPr="00112E27">
        <w:t xml:space="preserve">Если </w:t>
      </w:r>
      <w:proofErr w:type="spellStart"/>
      <w:r w:rsidRPr="00112E27">
        <w:t>email</w:t>
      </w:r>
      <w:proofErr w:type="spellEnd"/>
      <w:r w:rsidRPr="00112E27">
        <w:t xml:space="preserve"> не будет подтвержден, функция электронных обращений не будет</w:t>
      </w:r>
      <w:r w:rsidRPr="00112E27">
        <w:rPr>
          <w:spacing w:val="1"/>
        </w:rPr>
        <w:t xml:space="preserve"> </w:t>
      </w:r>
      <w:r w:rsidRPr="00112E27">
        <w:t>активирована.</w:t>
      </w:r>
    </w:p>
    <w:p w14:paraId="436F8DCA" w14:textId="77777777" w:rsidR="00EA6B90" w:rsidRPr="00112E27" w:rsidRDefault="00E6489F" w:rsidP="00EA6B90">
      <w:pPr>
        <w:pStyle w:val="gfff9"/>
      </w:pPr>
      <w:r w:rsidRPr="00112E27">
        <w:rPr>
          <w:noProof/>
          <w:lang w:eastAsia="ru-RU"/>
        </w:rPr>
        <w:drawing>
          <wp:inline distT="0" distB="0" distL="0" distR="0" wp14:anchorId="019E6EE1" wp14:editId="719ADBFB">
            <wp:extent cx="5501080" cy="2299144"/>
            <wp:effectExtent l="19050" t="19050" r="23495" b="25400"/>
            <wp:docPr id="4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080" cy="2299144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06F8A91" w14:textId="7F71BDCA" w:rsidR="009A433E" w:rsidRPr="00112E27" w:rsidRDefault="00E6489F" w:rsidP="00EA6B90">
      <w:pPr>
        <w:pStyle w:val="ge"/>
      </w:pPr>
      <w:bookmarkStart w:id="103" w:name="_Ref144555184"/>
      <w:proofErr w:type="spellStart"/>
      <w:r w:rsidRPr="00112E27">
        <w:t>Email</w:t>
      </w:r>
      <w:proofErr w:type="spellEnd"/>
      <w:r w:rsidRPr="00112E27">
        <w:rPr>
          <w:spacing w:val="-2"/>
        </w:rPr>
        <w:t xml:space="preserve"> </w:t>
      </w:r>
      <w:r w:rsidRPr="00112E27">
        <w:t>для</w:t>
      </w:r>
      <w:r w:rsidRPr="00112E27">
        <w:rPr>
          <w:spacing w:val="-3"/>
        </w:rPr>
        <w:t xml:space="preserve"> </w:t>
      </w:r>
      <w:r w:rsidRPr="00112E27">
        <w:t>обращений</w:t>
      </w:r>
      <w:bookmarkEnd w:id="103"/>
    </w:p>
    <w:p w14:paraId="31E697A1" w14:textId="77777777" w:rsidR="009A433E" w:rsidRPr="00112E27" w:rsidRDefault="00E6489F" w:rsidP="00F036A1">
      <w:pPr>
        <w:pStyle w:val="g40"/>
      </w:pPr>
      <w:bookmarkStart w:id="104" w:name="4.2.6__Подведомственные_организации"/>
      <w:bookmarkStart w:id="105" w:name="_bookmark14"/>
      <w:bookmarkEnd w:id="104"/>
      <w:bookmarkEnd w:id="105"/>
      <w:r w:rsidRPr="00112E27">
        <w:rPr>
          <w:w w:val="95"/>
        </w:rPr>
        <w:t>Подведомственные</w:t>
      </w:r>
      <w:r w:rsidRPr="00112E27">
        <w:rPr>
          <w:spacing w:val="219"/>
        </w:rPr>
        <w:t xml:space="preserve"> </w:t>
      </w:r>
      <w:r w:rsidRPr="00112E27">
        <w:rPr>
          <w:w w:val="95"/>
        </w:rPr>
        <w:t>организации</w:t>
      </w:r>
    </w:p>
    <w:p w14:paraId="700C9B67" w14:textId="241A42C4" w:rsidR="00EA6B90" w:rsidRPr="00112E27" w:rsidRDefault="00E6489F" w:rsidP="00EA6B90">
      <w:pPr>
        <w:pStyle w:val="gfc"/>
      </w:pPr>
      <w:r w:rsidRPr="00112E27">
        <w:t>Администратор</w:t>
      </w:r>
      <w:r w:rsidRPr="00112E27">
        <w:rPr>
          <w:spacing w:val="1"/>
        </w:rPr>
        <w:t xml:space="preserve"> </w:t>
      </w:r>
      <w:r w:rsidRPr="00112E27">
        <w:t>профиля</w:t>
      </w:r>
      <w:r w:rsidRPr="00112E27">
        <w:rPr>
          <w:spacing w:val="1"/>
        </w:rPr>
        <w:t xml:space="preserve"> </w:t>
      </w:r>
      <w:r w:rsidRPr="00112E27">
        <w:t>организации</w:t>
      </w:r>
      <w:r w:rsidRPr="00112E27">
        <w:rPr>
          <w:spacing w:val="1"/>
        </w:rPr>
        <w:t xml:space="preserve"> </w:t>
      </w:r>
      <w:r w:rsidRPr="00112E27">
        <w:t>может</w:t>
      </w:r>
      <w:r w:rsidRPr="00112E27">
        <w:rPr>
          <w:spacing w:val="1"/>
        </w:rPr>
        <w:t xml:space="preserve"> </w:t>
      </w:r>
      <w:r w:rsidRPr="00112E27">
        <w:t>настроить</w:t>
      </w:r>
      <w:r w:rsidRPr="00112E27">
        <w:rPr>
          <w:spacing w:val="1"/>
        </w:rPr>
        <w:t xml:space="preserve"> </w:t>
      </w:r>
      <w:r w:rsidRPr="00112E27">
        <w:t>перечень</w:t>
      </w:r>
      <w:r w:rsidRPr="00112E27">
        <w:rPr>
          <w:spacing w:val="1"/>
        </w:rPr>
        <w:t xml:space="preserve"> </w:t>
      </w:r>
      <w:r w:rsidRPr="00112E27">
        <w:t>подведомственных</w:t>
      </w:r>
      <w:r w:rsidRPr="00112E27">
        <w:rPr>
          <w:spacing w:val="1"/>
        </w:rPr>
        <w:t xml:space="preserve"> </w:t>
      </w:r>
      <w:r w:rsidRPr="00112E27">
        <w:t>организаций</w:t>
      </w:r>
      <w:r w:rsidR="00822C32" w:rsidRPr="00112E27">
        <w:t>, которые,</w:t>
      </w:r>
      <w:r w:rsidR="00822C32" w:rsidRPr="00112E27">
        <w:rPr>
          <w:spacing w:val="-4"/>
        </w:rPr>
        <w:t xml:space="preserve"> </w:t>
      </w:r>
      <w:r w:rsidR="00822C32" w:rsidRPr="00112E27">
        <w:t>в</w:t>
      </w:r>
      <w:r w:rsidR="00822C32" w:rsidRPr="00112E27">
        <w:rPr>
          <w:spacing w:val="-6"/>
        </w:rPr>
        <w:t xml:space="preserve"> </w:t>
      </w:r>
      <w:r w:rsidR="00822C32" w:rsidRPr="00112E27">
        <w:t>свою</w:t>
      </w:r>
      <w:r w:rsidR="00822C32" w:rsidRPr="00112E27">
        <w:rPr>
          <w:spacing w:val="-5"/>
        </w:rPr>
        <w:t xml:space="preserve"> </w:t>
      </w:r>
      <w:r w:rsidR="00822C32" w:rsidRPr="00112E27">
        <w:t>очередь,</w:t>
      </w:r>
      <w:r w:rsidR="00822C32" w:rsidRPr="00112E27">
        <w:rPr>
          <w:spacing w:val="-2"/>
        </w:rPr>
        <w:t xml:space="preserve"> </w:t>
      </w:r>
      <w:r w:rsidR="00822C32" w:rsidRPr="00112E27">
        <w:t>будут</w:t>
      </w:r>
      <w:r w:rsidR="00822C32" w:rsidRPr="00112E27">
        <w:rPr>
          <w:spacing w:val="-6"/>
        </w:rPr>
        <w:t xml:space="preserve"> </w:t>
      </w:r>
      <w:r w:rsidR="00822C32" w:rsidRPr="00112E27">
        <w:t>отражаться</w:t>
      </w:r>
      <w:r w:rsidR="00822C32" w:rsidRPr="00112E27">
        <w:rPr>
          <w:spacing w:val="-6"/>
        </w:rPr>
        <w:t xml:space="preserve"> </w:t>
      </w:r>
      <w:r w:rsidR="00822C32" w:rsidRPr="00112E27">
        <w:t>во</w:t>
      </w:r>
      <w:r w:rsidR="00822C32" w:rsidRPr="00112E27">
        <w:rPr>
          <w:spacing w:val="-5"/>
        </w:rPr>
        <w:t xml:space="preserve"> </w:t>
      </w:r>
      <w:r w:rsidR="00822C32" w:rsidRPr="00112E27">
        <w:t>вкладке</w:t>
      </w:r>
      <w:r w:rsidR="00822C32" w:rsidRPr="00112E27">
        <w:rPr>
          <w:spacing w:val="-6"/>
        </w:rPr>
        <w:t xml:space="preserve"> </w:t>
      </w:r>
      <w:r w:rsidR="00822C32" w:rsidRPr="00112E27">
        <w:rPr>
          <w:rStyle w:val="gffff3"/>
        </w:rPr>
        <w:t>Структура</w:t>
      </w:r>
      <w:r w:rsidR="00F036A1" w:rsidRPr="00112E27">
        <w:t xml:space="preserve"> </w:t>
      </w:r>
      <w:r w:rsidRPr="00112E27">
        <w:t>(</w:t>
      </w:r>
      <w:r w:rsidR="007E7230" w:rsidRPr="00112E27">
        <w:t>р</w:t>
      </w:r>
      <w:r w:rsidRPr="00112E27">
        <w:t>исунок</w:t>
      </w:r>
      <w:r w:rsidRPr="00112E27">
        <w:rPr>
          <w:spacing w:val="-4"/>
        </w:rPr>
        <w:t xml:space="preserve"> </w:t>
      </w:r>
      <w:r w:rsidR="007E7230" w:rsidRPr="00112E27">
        <w:fldChar w:fldCharType="begin"/>
      </w:r>
      <w:r w:rsidR="007E7230" w:rsidRPr="00112E27">
        <w:rPr>
          <w:spacing w:val="-4"/>
        </w:rPr>
        <w:instrText xml:space="preserve"> REF \* </w:instrText>
      </w:r>
      <w:r w:rsidR="007E7230" w:rsidRPr="00112E27">
        <w:rPr>
          <w:spacing w:val="-4"/>
          <w:lang w:val="en-US"/>
        </w:rPr>
        <w:instrText>arabic</w:instrText>
      </w:r>
      <w:r w:rsidR="007E7230" w:rsidRPr="00112E27">
        <w:rPr>
          <w:spacing w:val="-4"/>
        </w:rPr>
        <w:instrText xml:space="preserve"> _Ref144555296 \r \h </w:instrText>
      </w:r>
      <w:r w:rsidR="00112E27">
        <w:instrText xml:space="preserve"> \* MERGEFORMAT </w:instrText>
      </w:r>
      <w:r w:rsidR="007E7230" w:rsidRPr="00112E27">
        <w:fldChar w:fldCharType="separate"/>
      </w:r>
      <w:r w:rsidR="00407103">
        <w:rPr>
          <w:spacing w:val="-4"/>
        </w:rPr>
        <w:t>24</w:t>
      </w:r>
      <w:r w:rsidR="007E7230" w:rsidRPr="00112E27">
        <w:fldChar w:fldCharType="end"/>
      </w:r>
      <w:r w:rsidRPr="00112E27">
        <w:t>).</w:t>
      </w:r>
      <w:r w:rsidRPr="00112E27">
        <w:rPr>
          <w:spacing w:val="-66"/>
        </w:rPr>
        <w:t xml:space="preserve"> </w:t>
      </w:r>
      <w:r w:rsidRPr="00112E27">
        <w:t xml:space="preserve">Также в настройках профиля можно указать </w:t>
      </w:r>
      <w:r w:rsidRPr="00112E27">
        <w:lastRenderedPageBreak/>
        <w:t>организационные типы ОО, которые подчинены</w:t>
      </w:r>
      <w:r w:rsidRPr="00112E27">
        <w:rPr>
          <w:spacing w:val="1"/>
        </w:rPr>
        <w:t xml:space="preserve"> </w:t>
      </w:r>
      <w:r w:rsidRPr="00112E27">
        <w:t>управляющей</w:t>
      </w:r>
      <w:r w:rsidRPr="00112E27">
        <w:rPr>
          <w:spacing w:val="-1"/>
        </w:rPr>
        <w:t xml:space="preserve"> </w:t>
      </w:r>
      <w:r w:rsidRPr="00112E27">
        <w:t>организации. При выборе</w:t>
      </w:r>
      <w:r w:rsidRPr="00112E27">
        <w:rPr>
          <w:spacing w:val="-1"/>
        </w:rPr>
        <w:t xml:space="preserve"> </w:t>
      </w:r>
      <w:r w:rsidRPr="00112E27">
        <w:t>организационного типа</w:t>
      </w:r>
      <w:r w:rsidRPr="00112E27">
        <w:rPr>
          <w:spacing w:val="-1"/>
        </w:rPr>
        <w:t xml:space="preserve"> </w:t>
      </w:r>
      <w:r w:rsidRPr="00112E27">
        <w:t>ОО</w:t>
      </w:r>
      <w:r w:rsidRPr="00112E27">
        <w:rPr>
          <w:spacing w:val="1"/>
        </w:rPr>
        <w:t xml:space="preserve"> </w:t>
      </w:r>
      <w:r w:rsidRPr="00112E27">
        <w:t>автоматически выбираются</w:t>
      </w:r>
      <w:r w:rsidR="00EA6B90" w:rsidRPr="00112E27">
        <w:rPr>
          <w:spacing w:val="-1"/>
        </w:rPr>
        <w:t xml:space="preserve"> все</w:t>
      </w:r>
      <w:r w:rsidR="00EA6B90" w:rsidRPr="00112E27">
        <w:rPr>
          <w:spacing w:val="-13"/>
        </w:rPr>
        <w:t xml:space="preserve"> </w:t>
      </w:r>
      <w:r w:rsidR="00EA6B90" w:rsidRPr="00112E27">
        <w:rPr>
          <w:spacing w:val="-1"/>
        </w:rPr>
        <w:t>типы</w:t>
      </w:r>
      <w:r w:rsidR="00EA6B90" w:rsidRPr="00112E27">
        <w:rPr>
          <w:spacing w:val="-11"/>
        </w:rPr>
        <w:t xml:space="preserve"> </w:t>
      </w:r>
      <w:r w:rsidR="00EA6B90" w:rsidRPr="00112E27">
        <w:rPr>
          <w:spacing w:val="-1"/>
        </w:rPr>
        <w:t>ОО,</w:t>
      </w:r>
      <w:r w:rsidR="00EA6B90" w:rsidRPr="00112E27">
        <w:rPr>
          <w:spacing w:val="-11"/>
        </w:rPr>
        <w:t xml:space="preserve"> </w:t>
      </w:r>
      <w:r w:rsidR="00EA6B90" w:rsidRPr="00112E27">
        <w:rPr>
          <w:spacing w:val="-1"/>
        </w:rPr>
        <w:t>относящиеся</w:t>
      </w:r>
      <w:r w:rsidR="00EA6B90" w:rsidRPr="00112E27">
        <w:rPr>
          <w:spacing w:val="-13"/>
        </w:rPr>
        <w:t xml:space="preserve"> </w:t>
      </w:r>
      <w:r w:rsidR="00EA6B90" w:rsidRPr="00112E27">
        <w:rPr>
          <w:spacing w:val="-1"/>
        </w:rPr>
        <w:t>к</w:t>
      </w:r>
      <w:r w:rsidR="00EA6B90" w:rsidRPr="00112E27">
        <w:rPr>
          <w:spacing w:val="-11"/>
        </w:rPr>
        <w:t xml:space="preserve"> </w:t>
      </w:r>
      <w:r w:rsidR="00EA6B90" w:rsidRPr="00112E27">
        <w:rPr>
          <w:spacing w:val="-1"/>
        </w:rPr>
        <w:t>этому</w:t>
      </w:r>
      <w:r w:rsidR="00EA6B90" w:rsidRPr="00112E27">
        <w:rPr>
          <w:spacing w:val="-10"/>
        </w:rPr>
        <w:t xml:space="preserve"> </w:t>
      </w:r>
      <w:r w:rsidR="00EA6B90" w:rsidRPr="00112E27">
        <w:t>организационному</w:t>
      </w:r>
      <w:r w:rsidR="00EA6B90" w:rsidRPr="00112E27">
        <w:rPr>
          <w:spacing w:val="-11"/>
        </w:rPr>
        <w:t xml:space="preserve"> </w:t>
      </w:r>
      <w:r w:rsidR="00EA6B90" w:rsidRPr="00112E27">
        <w:t>типу.</w:t>
      </w:r>
      <w:r w:rsidR="00EA6B90" w:rsidRPr="00112E27">
        <w:rPr>
          <w:spacing w:val="-11"/>
        </w:rPr>
        <w:t xml:space="preserve"> </w:t>
      </w:r>
      <w:r w:rsidR="00EA6B90" w:rsidRPr="00112E27">
        <w:t>Для</w:t>
      </w:r>
      <w:r w:rsidR="00EA6B90" w:rsidRPr="00112E27">
        <w:rPr>
          <w:spacing w:val="-13"/>
        </w:rPr>
        <w:t xml:space="preserve"> </w:t>
      </w:r>
      <w:r w:rsidR="00EA6B90" w:rsidRPr="00112E27">
        <w:t>исключения</w:t>
      </w:r>
      <w:r w:rsidR="00EA6B90" w:rsidRPr="00112E27">
        <w:rPr>
          <w:spacing w:val="-13"/>
        </w:rPr>
        <w:t xml:space="preserve"> </w:t>
      </w:r>
      <w:r w:rsidR="00EA6B90" w:rsidRPr="00112E27">
        <w:t>ненужных</w:t>
      </w:r>
      <w:r w:rsidR="00EA6B90" w:rsidRPr="00112E27">
        <w:rPr>
          <w:spacing w:val="-10"/>
        </w:rPr>
        <w:t xml:space="preserve"> </w:t>
      </w:r>
      <w:r w:rsidR="00EA6B90" w:rsidRPr="00112E27">
        <w:t>типов</w:t>
      </w:r>
      <w:r w:rsidR="00EA6B90" w:rsidRPr="00112E27">
        <w:rPr>
          <w:spacing w:val="-17"/>
        </w:rPr>
        <w:t xml:space="preserve"> </w:t>
      </w:r>
      <w:r w:rsidR="00EA6B90" w:rsidRPr="00112E27">
        <w:t>ОО</w:t>
      </w:r>
      <w:r w:rsidR="00EA6B90" w:rsidRPr="00112E27">
        <w:rPr>
          <w:spacing w:val="-66"/>
        </w:rPr>
        <w:t xml:space="preserve"> </w:t>
      </w:r>
      <w:r w:rsidR="00EA6B90" w:rsidRPr="00112E27">
        <w:t>нужно</w:t>
      </w:r>
      <w:r w:rsidR="00EA6B90" w:rsidRPr="00112E27">
        <w:rPr>
          <w:spacing w:val="-2"/>
        </w:rPr>
        <w:t xml:space="preserve"> </w:t>
      </w:r>
      <w:r w:rsidR="00EA6B90" w:rsidRPr="00112E27">
        <w:t>раскрыть</w:t>
      </w:r>
      <w:r w:rsidR="00EA6B90" w:rsidRPr="00112E27">
        <w:rPr>
          <w:spacing w:val="-2"/>
        </w:rPr>
        <w:t xml:space="preserve"> </w:t>
      </w:r>
      <w:r w:rsidR="00EA6B90" w:rsidRPr="00112E27">
        <w:t>список</w:t>
      </w:r>
      <w:r w:rsidR="00EA6B90" w:rsidRPr="00112E27">
        <w:rPr>
          <w:spacing w:val="-1"/>
        </w:rPr>
        <w:t xml:space="preserve"> </w:t>
      </w:r>
      <w:r w:rsidR="00EA6B90" w:rsidRPr="00112E27">
        <w:t>типов</w:t>
      </w:r>
      <w:r w:rsidR="00EA6B90" w:rsidRPr="00112E27">
        <w:rPr>
          <w:spacing w:val="-2"/>
        </w:rPr>
        <w:t xml:space="preserve"> </w:t>
      </w:r>
      <w:r w:rsidR="00EA6B90" w:rsidRPr="00112E27">
        <w:t>подведомственных</w:t>
      </w:r>
      <w:r w:rsidR="00EA6B90" w:rsidRPr="00112E27">
        <w:rPr>
          <w:spacing w:val="-2"/>
        </w:rPr>
        <w:t xml:space="preserve"> </w:t>
      </w:r>
      <w:r w:rsidR="00EA6B90" w:rsidRPr="00112E27">
        <w:t>ОО</w:t>
      </w:r>
      <w:r w:rsidR="00EA6B90" w:rsidRPr="00112E27">
        <w:rPr>
          <w:spacing w:val="-5"/>
        </w:rPr>
        <w:t xml:space="preserve"> </w:t>
      </w:r>
      <w:r w:rsidR="00EA6B90" w:rsidRPr="00112E27">
        <w:t>(</w:t>
      </w:r>
      <w:r w:rsidR="007E7230" w:rsidRPr="00112E27">
        <w:t>р</w:t>
      </w:r>
      <w:r w:rsidR="00EA6B90" w:rsidRPr="00112E27">
        <w:t>исунок</w:t>
      </w:r>
      <w:r w:rsidR="00EA6B90" w:rsidRPr="00112E27">
        <w:rPr>
          <w:spacing w:val="-2"/>
        </w:rPr>
        <w:t xml:space="preserve"> </w:t>
      </w:r>
      <w:r w:rsidR="007E7230" w:rsidRPr="00112E27">
        <w:fldChar w:fldCharType="begin"/>
      </w:r>
      <w:r w:rsidR="007E7230" w:rsidRPr="00112E27">
        <w:rPr>
          <w:spacing w:val="-2"/>
        </w:rPr>
        <w:instrText xml:space="preserve"> REF \* </w:instrText>
      </w:r>
      <w:r w:rsidR="007E7230" w:rsidRPr="00112E27">
        <w:rPr>
          <w:spacing w:val="-2"/>
          <w:lang w:val="en-US"/>
        </w:rPr>
        <w:instrText>arabic</w:instrText>
      </w:r>
      <w:r w:rsidR="007E7230" w:rsidRPr="00112E27">
        <w:rPr>
          <w:spacing w:val="-2"/>
        </w:rPr>
        <w:instrText xml:space="preserve"> _Ref144555340 \r \h </w:instrText>
      </w:r>
      <w:r w:rsidR="00112E27">
        <w:instrText xml:space="preserve"> \* MERGEFORMAT </w:instrText>
      </w:r>
      <w:r w:rsidR="007E7230" w:rsidRPr="00112E27">
        <w:fldChar w:fldCharType="separate"/>
      </w:r>
      <w:r w:rsidR="00407103">
        <w:rPr>
          <w:spacing w:val="-2"/>
        </w:rPr>
        <w:t>25</w:t>
      </w:r>
      <w:r w:rsidR="007E7230" w:rsidRPr="00112E27">
        <w:fldChar w:fldCharType="end"/>
      </w:r>
      <w:r w:rsidR="00EA6B90" w:rsidRPr="00112E27">
        <w:t>).</w:t>
      </w:r>
    </w:p>
    <w:p w14:paraId="0C4F81D0" w14:textId="491CC70A" w:rsidR="009A433E" w:rsidRPr="00112E27" w:rsidRDefault="00E6489F" w:rsidP="00EA6B90">
      <w:pPr>
        <w:pStyle w:val="gfff9"/>
      </w:pPr>
      <w:r w:rsidRPr="00112E27">
        <w:rPr>
          <w:noProof/>
          <w:lang w:eastAsia="ru-RU"/>
        </w:rPr>
        <w:drawing>
          <wp:inline distT="0" distB="0" distL="0" distR="0" wp14:anchorId="2D7F8BE1" wp14:editId="3C6FF3B2">
            <wp:extent cx="5350106" cy="2332196"/>
            <wp:effectExtent l="19050" t="19050" r="22225" b="11430"/>
            <wp:docPr id="5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106" cy="2332196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  <w:r w:rsidR="00EA6B90" w:rsidRPr="00112E27">
        <w:t xml:space="preserve"> </w:t>
      </w:r>
    </w:p>
    <w:p w14:paraId="6133B298" w14:textId="68543AAD" w:rsidR="009A433E" w:rsidRPr="00112E27" w:rsidRDefault="00E6489F" w:rsidP="00EA6B90">
      <w:pPr>
        <w:pStyle w:val="ge"/>
      </w:pPr>
      <w:bookmarkStart w:id="106" w:name="Рисунок_20_–_Перечень_подведомственных_О"/>
      <w:bookmarkStart w:id="107" w:name="_Ref144555296"/>
      <w:bookmarkEnd w:id="106"/>
      <w:r w:rsidRPr="00112E27">
        <w:t>Перечень</w:t>
      </w:r>
      <w:r w:rsidRPr="00112E27">
        <w:rPr>
          <w:spacing w:val="-7"/>
        </w:rPr>
        <w:t xml:space="preserve"> </w:t>
      </w:r>
      <w:r w:rsidRPr="00112E27">
        <w:t>подведомственных</w:t>
      </w:r>
      <w:r w:rsidRPr="00112E27">
        <w:rPr>
          <w:spacing w:val="-3"/>
        </w:rPr>
        <w:t xml:space="preserve"> </w:t>
      </w:r>
      <w:r w:rsidRPr="00112E27">
        <w:t>ОО</w:t>
      </w:r>
      <w:bookmarkEnd w:id="107"/>
    </w:p>
    <w:p w14:paraId="10147481" w14:textId="77777777" w:rsidR="009A433E" w:rsidRPr="00112E27" w:rsidRDefault="00E6489F" w:rsidP="00EA6B90">
      <w:pPr>
        <w:pStyle w:val="gff4"/>
      </w:pPr>
      <w:r w:rsidRPr="00112E27">
        <w:t>Для</w:t>
      </w:r>
      <w:r w:rsidRPr="00112E27">
        <w:rPr>
          <w:spacing w:val="-5"/>
        </w:rPr>
        <w:t xml:space="preserve"> </w:t>
      </w:r>
      <w:r w:rsidRPr="00112E27">
        <w:t>установки</w:t>
      </w:r>
      <w:r w:rsidRPr="00112E27">
        <w:rPr>
          <w:spacing w:val="-2"/>
        </w:rPr>
        <w:t xml:space="preserve"> </w:t>
      </w:r>
      <w:r w:rsidRPr="00112E27">
        <w:t>определенных</w:t>
      </w:r>
      <w:r w:rsidRPr="00112E27">
        <w:rPr>
          <w:spacing w:val="-2"/>
        </w:rPr>
        <w:t xml:space="preserve"> </w:t>
      </w:r>
      <w:r w:rsidRPr="00112E27">
        <w:t>ОО</w:t>
      </w:r>
      <w:r w:rsidRPr="00112E27">
        <w:rPr>
          <w:spacing w:val="-2"/>
        </w:rPr>
        <w:t xml:space="preserve"> </w:t>
      </w:r>
      <w:r w:rsidRPr="00112E27">
        <w:t>необходимо:</w:t>
      </w:r>
    </w:p>
    <w:p w14:paraId="7BC63E3E" w14:textId="20119EFF" w:rsidR="009A433E" w:rsidRPr="00112E27" w:rsidRDefault="00E6489F" w:rsidP="00EA6B90">
      <w:pPr>
        <w:pStyle w:val="gf9"/>
      </w:pPr>
      <w:r w:rsidRPr="00112E27">
        <w:t>зайти</w:t>
      </w:r>
      <w:r w:rsidRPr="00112E27">
        <w:rPr>
          <w:spacing w:val="-5"/>
        </w:rPr>
        <w:t xml:space="preserve"> </w:t>
      </w:r>
      <w:r w:rsidRPr="00112E27">
        <w:t>в</w:t>
      </w:r>
      <w:r w:rsidRPr="00112E27">
        <w:rPr>
          <w:spacing w:val="-5"/>
        </w:rPr>
        <w:t xml:space="preserve"> </w:t>
      </w:r>
      <w:r w:rsidRPr="00112E27">
        <w:t>раздел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Администрирование организации</w:t>
      </w:r>
      <w:r w:rsidRPr="00112E27">
        <w:t>;</w:t>
      </w:r>
    </w:p>
    <w:p w14:paraId="7F4ED85D" w14:textId="334DFE54" w:rsidR="009A433E" w:rsidRPr="00112E27" w:rsidRDefault="00E6489F" w:rsidP="00EA6B90">
      <w:pPr>
        <w:pStyle w:val="gf9"/>
      </w:pPr>
      <w:r w:rsidRPr="00112E27">
        <w:t>нажать</w:t>
      </w:r>
      <w:r w:rsidRPr="00112E27">
        <w:rPr>
          <w:spacing w:val="-4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пункт</w:t>
      </w:r>
      <w:r w:rsidRPr="00112E27">
        <w:rPr>
          <w:spacing w:val="-5"/>
        </w:rPr>
        <w:t xml:space="preserve"> </w:t>
      </w:r>
      <w:r w:rsidRPr="00112E27">
        <w:rPr>
          <w:rStyle w:val="gffff3"/>
        </w:rPr>
        <w:t>Подведомственные организации</w:t>
      </w:r>
      <w:r w:rsidRPr="00112E27">
        <w:rPr>
          <w:spacing w:val="-6"/>
        </w:rPr>
        <w:t xml:space="preserve"> </w:t>
      </w:r>
      <w:r w:rsidRPr="00112E27">
        <w:t>в</w:t>
      </w:r>
      <w:r w:rsidRPr="00112E27">
        <w:rPr>
          <w:spacing w:val="-4"/>
        </w:rPr>
        <w:t xml:space="preserve"> </w:t>
      </w:r>
      <w:r w:rsidRPr="00112E27">
        <w:t>блоке</w:t>
      </w:r>
      <w:r w:rsidRPr="00112E27">
        <w:rPr>
          <w:spacing w:val="-3"/>
        </w:rPr>
        <w:t xml:space="preserve"> </w:t>
      </w:r>
      <w:r w:rsidRPr="00112E27">
        <w:rPr>
          <w:rStyle w:val="gffff3"/>
        </w:rPr>
        <w:t>Настройки</w:t>
      </w:r>
      <w:r w:rsidRPr="00112E27">
        <w:t>;</w:t>
      </w:r>
    </w:p>
    <w:p w14:paraId="47A6D1B5" w14:textId="6CB1B0CE" w:rsidR="009A433E" w:rsidRPr="00112E27" w:rsidRDefault="00E6489F" w:rsidP="00EA6B90">
      <w:pPr>
        <w:pStyle w:val="gf9"/>
      </w:pPr>
      <w:r w:rsidRPr="00112E27">
        <w:t>во</w:t>
      </w:r>
      <w:r w:rsidRPr="00112E27">
        <w:rPr>
          <w:spacing w:val="16"/>
        </w:rPr>
        <w:t xml:space="preserve"> </w:t>
      </w:r>
      <w:r w:rsidRPr="00112E27">
        <w:t>вкладке</w:t>
      </w:r>
      <w:r w:rsidRPr="00112E27">
        <w:rPr>
          <w:spacing w:val="16"/>
        </w:rPr>
        <w:t xml:space="preserve"> </w:t>
      </w:r>
      <w:r w:rsidRPr="00112E27">
        <w:rPr>
          <w:rStyle w:val="gffff3"/>
        </w:rPr>
        <w:t>Подчиненные организации</w:t>
      </w:r>
      <w:r w:rsidRPr="00112E27">
        <w:rPr>
          <w:spacing w:val="15"/>
        </w:rPr>
        <w:t xml:space="preserve"> </w:t>
      </w:r>
      <w:r w:rsidRPr="00112E27">
        <w:t>проверить</w:t>
      </w:r>
      <w:r w:rsidRPr="00112E27">
        <w:rPr>
          <w:spacing w:val="22"/>
        </w:rPr>
        <w:t xml:space="preserve"> </w:t>
      </w:r>
      <w:r w:rsidRPr="00112E27">
        <w:t>список</w:t>
      </w:r>
      <w:r w:rsidRPr="00112E27">
        <w:rPr>
          <w:spacing w:val="17"/>
        </w:rPr>
        <w:t xml:space="preserve"> </w:t>
      </w:r>
      <w:r w:rsidRPr="00112E27">
        <w:t>ОО.</w:t>
      </w:r>
      <w:r w:rsidRPr="00112E27">
        <w:rPr>
          <w:spacing w:val="17"/>
        </w:rPr>
        <w:t xml:space="preserve"> </w:t>
      </w:r>
      <w:r w:rsidRPr="00112E27">
        <w:t>При</w:t>
      </w:r>
      <w:r w:rsidRPr="00112E27">
        <w:rPr>
          <w:spacing w:val="17"/>
        </w:rPr>
        <w:t xml:space="preserve"> </w:t>
      </w:r>
      <w:r w:rsidRPr="00112E27">
        <w:t>необходимости</w:t>
      </w:r>
      <w:r w:rsidR="00EA6B90" w:rsidRPr="00112E27">
        <w:t xml:space="preserve"> </w:t>
      </w:r>
      <w:r w:rsidRPr="00112E27">
        <w:rPr>
          <w:rFonts w:ascii="Calibri" w:hAnsi="Calibri"/>
          <w:spacing w:val="-1"/>
        </w:rPr>
        <w:t>ОО</w:t>
      </w:r>
      <w:r w:rsidRPr="00112E27">
        <w:rPr>
          <w:rFonts w:ascii="Calibri" w:hAnsi="Calibri"/>
          <w:spacing w:val="-4"/>
        </w:rPr>
        <w:t xml:space="preserve"> </w:t>
      </w:r>
      <w:r w:rsidRPr="00112E27">
        <w:rPr>
          <w:spacing w:val="-1"/>
        </w:rPr>
        <w:t>нужно</w:t>
      </w:r>
      <w:r w:rsidRPr="00112E27">
        <w:rPr>
          <w:spacing w:val="-20"/>
        </w:rPr>
        <w:t xml:space="preserve"> </w:t>
      </w:r>
      <w:r w:rsidR="00CC0182" w:rsidRPr="00112E27">
        <w:rPr>
          <w:spacing w:val="-1"/>
        </w:rPr>
        <w:t xml:space="preserve">выбрать </w:t>
      </w:r>
      <w:r w:rsidRPr="00112E27">
        <w:t>данную</w:t>
      </w:r>
      <w:r w:rsidRPr="00112E27">
        <w:rPr>
          <w:spacing w:val="-2"/>
        </w:rPr>
        <w:t xml:space="preserve"> </w:t>
      </w:r>
      <w:r w:rsidRPr="00112E27">
        <w:t>ОО</w:t>
      </w:r>
      <w:r w:rsidRPr="00112E27">
        <w:rPr>
          <w:spacing w:val="1"/>
        </w:rPr>
        <w:t xml:space="preserve"> </w:t>
      </w:r>
      <w:r w:rsidRPr="00112E27">
        <w:t>и</w:t>
      </w:r>
      <w:r w:rsidRPr="00112E27">
        <w:rPr>
          <w:spacing w:val="-1"/>
        </w:rPr>
        <w:t xml:space="preserve"> </w:t>
      </w:r>
      <w:r w:rsidRPr="00112E27">
        <w:t>нажать</w:t>
      </w:r>
      <w:r w:rsidRPr="00112E27">
        <w:rPr>
          <w:spacing w:val="-2"/>
        </w:rPr>
        <w:t xml:space="preserve"> </w:t>
      </w:r>
      <w:r w:rsidRPr="00112E27">
        <w:t>на</w:t>
      </w:r>
      <w:r w:rsidRPr="00112E27">
        <w:rPr>
          <w:spacing w:val="-1"/>
        </w:rPr>
        <w:t xml:space="preserve"> </w:t>
      </w:r>
      <w:r w:rsidRPr="00112E27">
        <w:t>кнопку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Исключить</w:t>
      </w:r>
      <w:r w:rsidRPr="00112E27">
        <w:t>.</w:t>
      </w:r>
    </w:p>
    <w:p w14:paraId="456CBDAA" w14:textId="7FE91DB8" w:rsidR="00EA6B90" w:rsidRPr="00112E27" w:rsidRDefault="00EA6B90" w:rsidP="00E6489F">
      <w:pPr>
        <w:pStyle w:val="gfff7"/>
        <w:numPr>
          <w:ilvl w:val="0"/>
          <w:numId w:val="32"/>
        </w:numPr>
        <w:rPr>
          <w:rStyle w:val="gfff6"/>
        </w:rPr>
      </w:pPr>
      <w:r w:rsidRPr="00112E27">
        <w:rPr>
          <w:rStyle w:val="gfff6"/>
        </w:rPr>
        <w:t>Примечание</w:t>
      </w:r>
      <w:r w:rsidR="00CC0182" w:rsidRPr="00112E27">
        <w:rPr>
          <w:rStyle w:val="gfff6"/>
        </w:rPr>
        <w:t xml:space="preserve"> – П</w:t>
      </w:r>
      <w:r w:rsidRPr="00112E27">
        <w:t>еречень ОО можно отфильтровать по типу и территориальному подчинению. Образовательную организацию также возможно найти по названию</w:t>
      </w:r>
      <w:r w:rsidRPr="00112E27">
        <w:rPr>
          <w:rStyle w:val="gfff6"/>
        </w:rPr>
        <w:t>.</w:t>
      </w:r>
    </w:p>
    <w:p w14:paraId="4E26710A" w14:textId="77777777" w:rsidR="00EA6B90" w:rsidRPr="00112E27" w:rsidRDefault="00E6489F" w:rsidP="00EA6B90">
      <w:pPr>
        <w:pStyle w:val="gfff9"/>
        <w:rPr>
          <w:b/>
          <w:spacing w:val="-1"/>
        </w:rPr>
      </w:pPr>
      <w:r w:rsidRPr="00112E27">
        <w:rPr>
          <w:noProof/>
          <w:lang w:eastAsia="ru-RU"/>
        </w:rPr>
        <w:drawing>
          <wp:inline distT="0" distB="0" distL="0" distR="0" wp14:anchorId="7A48C71A" wp14:editId="4364E9AA">
            <wp:extent cx="5943600" cy="2246203"/>
            <wp:effectExtent l="19050" t="19050" r="19050" b="20955"/>
            <wp:docPr id="5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2156" cy="2249436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3F901648" w14:textId="79425DAE" w:rsidR="009A433E" w:rsidRPr="00112E27" w:rsidRDefault="00E6489F" w:rsidP="00EA6B90">
      <w:pPr>
        <w:pStyle w:val="ge"/>
      </w:pPr>
      <w:bookmarkStart w:id="108" w:name="Рисунок_21_–_Выбор_ОО_по_типу"/>
      <w:bookmarkStart w:id="109" w:name="_Ref144555340"/>
      <w:bookmarkEnd w:id="108"/>
      <w:r w:rsidRPr="00112E27">
        <w:t>Выбор</w:t>
      </w:r>
      <w:r w:rsidRPr="00112E27">
        <w:rPr>
          <w:spacing w:val="-2"/>
        </w:rPr>
        <w:t xml:space="preserve"> </w:t>
      </w:r>
      <w:r w:rsidRPr="00112E27">
        <w:t>ОО по</w:t>
      </w:r>
      <w:r w:rsidRPr="00112E27">
        <w:rPr>
          <w:spacing w:val="-4"/>
        </w:rPr>
        <w:t xml:space="preserve"> </w:t>
      </w:r>
      <w:r w:rsidRPr="00112E27">
        <w:t>типу</w:t>
      </w:r>
      <w:bookmarkEnd w:id="109"/>
    </w:p>
    <w:p w14:paraId="260A3471" w14:textId="77777777" w:rsidR="009A433E" w:rsidRPr="00112E27" w:rsidRDefault="00E6489F" w:rsidP="00EA6B90">
      <w:pPr>
        <w:pStyle w:val="gff4"/>
      </w:pPr>
      <w:r w:rsidRPr="00112E27">
        <w:lastRenderedPageBreak/>
        <w:t>Для</w:t>
      </w:r>
      <w:r w:rsidRPr="00112E27">
        <w:rPr>
          <w:spacing w:val="-5"/>
        </w:rPr>
        <w:t xml:space="preserve"> </w:t>
      </w:r>
      <w:r w:rsidRPr="00112E27">
        <w:t>установки</w:t>
      </w:r>
      <w:r w:rsidRPr="00112E27">
        <w:rPr>
          <w:spacing w:val="-2"/>
        </w:rPr>
        <w:t xml:space="preserve"> </w:t>
      </w:r>
      <w:r w:rsidRPr="00112E27">
        <w:t>определенных</w:t>
      </w:r>
      <w:r w:rsidRPr="00112E27">
        <w:rPr>
          <w:spacing w:val="-3"/>
        </w:rPr>
        <w:t xml:space="preserve"> </w:t>
      </w:r>
      <w:r w:rsidRPr="00112E27">
        <w:t>типов</w:t>
      </w:r>
      <w:r w:rsidRPr="00112E27">
        <w:rPr>
          <w:spacing w:val="-3"/>
        </w:rPr>
        <w:t xml:space="preserve"> </w:t>
      </w:r>
      <w:r w:rsidRPr="00112E27">
        <w:t>ОО</w:t>
      </w:r>
      <w:r w:rsidRPr="00112E27">
        <w:rPr>
          <w:spacing w:val="-2"/>
        </w:rPr>
        <w:t xml:space="preserve"> </w:t>
      </w:r>
      <w:r w:rsidRPr="00112E27">
        <w:t>необходимо:</w:t>
      </w:r>
    </w:p>
    <w:p w14:paraId="708A9BE1" w14:textId="514F136A" w:rsidR="009A433E" w:rsidRPr="00112E27" w:rsidRDefault="00E6489F" w:rsidP="00EA6B90">
      <w:pPr>
        <w:pStyle w:val="gf9"/>
      </w:pPr>
      <w:r w:rsidRPr="00112E27">
        <w:t>зайти</w:t>
      </w:r>
      <w:r w:rsidRPr="00112E27">
        <w:rPr>
          <w:spacing w:val="-5"/>
        </w:rPr>
        <w:t xml:space="preserve"> </w:t>
      </w:r>
      <w:r w:rsidRPr="00112E27">
        <w:t>в</w:t>
      </w:r>
      <w:r w:rsidRPr="00112E27">
        <w:rPr>
          <w:spacing w:val="-5"/>
        </w:rPr>
        <w:t xml:space="preserve"> </w:t>
      </w:r>
      <w:r w:rsidRPr="00112E27">
        <w:t>раздел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Администрирование организации</w:t>
      </w:r>
      <w:r w:rsidRPr="00112E27">
        <w:t>;</w:t>
      </w:r>
    </w:p>
    <w:p w14:paraId="108AF5DC" w14:textId="61A89CE7" w:rsidR="009A433E" w:rsidRPr="00112E27" w:rsidRDefault="00E6489F" w:rsidP="00EA6B90">
      <w:pPr>
        <w:pStyle w:val="gf9"/>
      </w:pPr>
      <w:r w:rsidRPr="00112E27">
        <w:t>нажать</w:t>
      </w:r>
      <w:r w:rsidRPr="00112E27">
        <w:rPr>
          <w:spacing w:val="-4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пункт</w:t>
      </w:r>
      <w:r w:rsidRPr="00112E27">
        <w:rPr>
          <w:spacing w:val="-5"/>
        </w:rPr>
        <w:t xml:space="preserve"> </w:t>
      </w:r>
      <w:r w:rsidRPr="00112E27">
        <w:rPr>
          <w:rStyle w:val="gffff3"/>
        </w:rPr>
        <w:t>Подведомственные организации</w:t>
      </w:r>
      <w:r w:rsidRPr="00112E27">
        <w:rPr>
          <w:spacing w:val="-6"/>
        </w:rPr>
        <w:t xml:space="preserve"> </w:t>
      </w:r>
      <w:r w:rsidRPr="00112E27">
        <w:t>в</w:t>
      </w:r>
      <w:r w:rsidRPr="00112E27">
        <w:rPr>
          <w:spacing w:val="-4"/>
        </w:rPr>
        <w:t xml:space="preserve"> </w:t>
      </w:r>
      <w:r w:rsidRPr="00112E27">
        <w:t>блоке</w:t>
      </w:r>
      <w:r w:rsidRPr="00112E27">
        <w:rPr>
          <w:spacing w:val="-3"/>
        </w:rPr>
        <w:t xml:space="preserve"> </w:t>
      </w:r>
      <w:r w:rsidRPr="00112E27">
        <w:rPr>
          <w:rStyle w:val="gffff3"/>
        </w:rPr>
        <w:t>Настройки</w:t>
      </w:r>
      <w:r w:rsidRPr="00112E27">
        <w:t>;</w:t>
      </w:r>
    </w:p>
    <w:p w14:paraId="3E06BAC9" w14:textId="4431519C" w:rsidR="009A433E" w:rsidRPr="00112E27" w:rsidRDefault="00E6489F" w:rsidP="00EA6B90">
      <w:pPr>
        <w:pStyle w:val="gf9"/>
      </w:pPr>
      <w:r w:rsidRPr="00112E27">
        <w:t>перейти</w:t>
      </w:r>
      <w:r w:rsidRPr="00112E27">
        <w:rPr>
          <w:spacing w:val="-4"/>
        </w:rPr>
        <w:t xml:space="preserve"> </w:t>
      </w:r>
      <w:r w:rsidRPr="00112E27">
        <w:t>во</w:t>
      </w:r>
      <w:r w:rsidRPr="00112E27">
        <w:rPr>
          <w:spacing w:val="-4"/>
        </w:rPr>
        <w:t xml:space="preserve"> </w:t>
      </w:r>
      <w:r w:rsidRPr="00112E27">
        <w:t>вкладку</w:t>
      </w:r>
      <w:r w:rsidRPr="00112E27">
        <w:rPr>
          <w:spacing w:val="-3"/>
        </w:rPr>
        <w:t xml:space="preserve"> </w:t>
      </w:r>
      <w:r w:rsidRPr="00112E27">
        <w:rPr>
          <w:rStyle w:val="gffff3"/>
        </w:rPr>
        <w:t>Типы подведомственных ОО</w:t>
      </w:r>
      <w:r w:rsidRPr="00112E27">
        <w:t>;</w:t>
      </w:r>
    </w:p>
    <w:p w14:paraId="23387DE6" w14:textId="55DED407" w:rsidR="009A433E" w:rsidRPr="00112E27" w:rsidRDefault="00E6489F" w:rsidP="00EA6B90">
      <w:pPr>
        <w:pStyle w:val="gf9"/>
      </w:pPr>
      <w:r w:rsidRPr="00112E27">
        <w:t>на</w:t>
      </w:r>
      <w:r w:rsidRPr="00112E27">
        <w:rPr>
          <w:spacing w:val="-4"/>
        </w:rPr>
        <w:t xml:space="preserve"> </w:t>
      </w:r>
      <w:r w:rsidRPr="00112E27">
        <w:t>странице</w:t>
      </w:r>
      <w:r w:rsidRPr="00112E27">
        <w:rPr>
          <w:spacing w:val="-4"/>
        </w:rPr>
        <w:t xml:space="preserve"> </w:t>
      </w:r>
      <w:r w:rsidRPr="00112E27">
        <w:t>выбрать</w:t>
      </w:r>
      <w:r w:rsidRPr="00112E27">
        <w:rPr>
          <w:spacing w:val="-3"/>
        </w:rPr>
        <w:t xml:space="preserve"> </w:t>
      </w:r>
      <w:r w:rsidRPr="00112E27">
        <w:t>и</w:t>
      </w:r>
      <w:r w:rsidRPr="00112E27">
        <w:rPr>
          <w:spacing w:val="1"/>
        </w:rPr>
        <w:t xml:space="preserve"> </w:t>
      </w:r>
      <w:r w:rsidR="00CC0182" w:rsidRPr="00112E27">
        <w:t>выбрать</w:t>
      </w:r>
      <w:r w:rsidRPr="00112E27">
        <w:rPr>
          <w:spacing w:val="-5"/>
        </w:rPr>
        <w:t xml:space="preserve"> </w:t>
      </w:r>
      <w:r w:rsidRPr="00112E27">
        <w:t>нужные</w:t>
      </w:r>
      <w:r w:rsidRPr="00112E27">
        <w:rPr>
          <w:spacing w:val="-5"/>
        </w:rPr>
        <w:t xml:space="preserve"> </w:t>
      </w:r>
      <w:r w:rsidRPr="00112E27">
        <w:t>типы;</w:t>
      </w:r>
    </w:p>
    <w:p w14:paraId="1C4C7087" w14:textId="3230F87F" w:rsidR="009A433E" w:rsidRPr="00112E27" w:rsidRDefault="00E6489F" w:rsidP="00EA6B90">
      <w:pPr>
        <w:pStyle w:val="gf9"/>
      </w:pPr>
      <w:r w:rsidRPr="00112E27">
        <w:t>нажать</w:t>
      </w:r>
      <w:r w:rsidRPr="00112E27">
        <w:rPr>
          <w:spacing w:val="-4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кнопку</w:t>
      </w:r>
      <w:r w:rsidRPr="00112E27">
        <w:rPr>
          <w:spacing w:val="-3"/>
        </w:rPr>
        <w:t xml:space="preserve"> </w:t>
      </w:r>
      <w:r w:rsidRPr="00112E27">
        <w:rPr>
          <w:rStyle w:val="gffff3"/>
        </w:rPr>
        <w:t>Сохранить</w:t>
      </w:r>
      <w:r w:rsidRPr="00112E27">
        <w:t>.</w:t>
      </w:r>
    </w:p>
    <w:p w14:paraId="2303BB30" w14:textId="7B1022C8" w:rsidR="00F036A1" w:rsidRPr="00112E27" w:rsidRDefault="00F036A1" w:rsidP="00F036A1">
      <w:pPr>
        <w:pStyle w:val="g30"/>
      </w:pPr>
      <w:r w:rsidRPr="00112E27">
        <w:t>Блок Льготы</w:t>
      </w:r>
    </w:p>
    <w:p w14:paraId="35D1C330" w14:textId="77777777" w:rsidR="00003CBD" w:rsidRPr="00112E27" w:rsidRDefault="00003CBD" w:rsidP="00F036A1">
      <w:pPr>
        <w:pStyle w:val="gf9"/>
        <w:numPr>
          <w:ilvl w:val="0"/>
          <w:numId w:val="0"/>
        </w:numPr>
        <w:ind w:firstLine="709"/>
      </w:pPr>
      <w:r w:rsidRPr="00112E27">
        <w:t>В блоке предусмотрены следующие возможности:</w:t>
      </w:r>
    </w:p>
    <w:p w14:paraId="7EB026E0" w14:textId="77777777" w:rsidR="00003CBD" w:rsidRPr="00112E27" w:rsidRDefault="00003CBD" w:rsidP="00003CBD">
      <w:pPr>
        <w:pStyle w:val="gf9"/>
      </w:pPr>
      <w:r w:rsidRPr="00112E27">
        <w:t>просмотр реестра существующих льгот;</w:t>
      </w:r>
    </w:p>
    <w:p w14:paraId="7C404439" w14:textId="35E48B84" w:rsidR="00003CBD" w:rsidRPr="00112E27" w:rsidRDefault="00003CBD" w:rsidP="00003CBD">
      <w:pPr>
        <w:pStyle w:val="gf9"/>
      </w:pPr>
      <w:r w:rsidRPr="00112E27">
        <w:t>создание новой льготы</w:t>
      </w:r>
      <w:r w:rsidR="00FA318D" w:rsidRPr="00112E27">
        <w:t xml:space="preserve"> (рисунок </w:t>
      </w:r>
      <w:r w:rsidR="00FA318D" w:rsidRPr="00112E27">
        <w:fldChar w:fldCharType="begin"/>
      </w:r>
      <w:r w:rsidR="00FA318D" w:rsidRPr="00112E27">
        <w:instrText xml:space="preserve"> REF \* </w:instrText>
      </w:r>
      <w:r w:rsidR="00FA318D" w:rsidRPr="00112E27">
        <w:rPr>
          <w:lang w:val="en-US"/>
        </w:rPr>
        <w:instrText xml:space="preserve">arabic </w:instrText>
      </w:r>
      <w:r w:rsidR="00FA318D" w:rsidRPr="00112E27">
        <w:instrText xml:space="preserve">_Ref144565961 \r \h </w:instrText>
      </w:r>
      <w:r w:rsidR="00112E27">
        <w:instrText xml:space="preserve"> \* MERGEFORMAT </w:instrText>
      </w:r>
      <w:r w:rsidR="00FA318D" w:rsidRPr="00112E27">
        <w:fldChar w:fldCharType="separate"/>
      </w:r>
      <w:r w:rsidR="00407103">
        <w:t>26</w:t>
      </w:r>
      <w:r w:rsidR="00FA318D" w:rsidRPr="00112E27">
        <w:fldChar w:fldCharType="end"/>
      </w:r>
      <w:r w:rsidR="00FA318D" w:rsidRPr="00112E27">
        <w:t>)</w:t>
      </w:r>
      <w:r w:rsidRPr="00112E27">
        <w:t>;</w:t>
      </w:r>
    </w:p>
    <w:p w14:paraId="687CB582" w14:textId="75F4BBCA" w:rsidR="00FA318D" w:rsidRPr="00112E27" w:rsidRDefault="00FA318D" w:rsidP="00FA318D">
      <w:pPr>
        <w:pStyle w:val="gfff9"/>
      </w:pPr>
      <w:r w:rsidRPr="00112E27">
        <w:rPr>
          <w:noProof/>
          <w:lang w:eastAsia="ru-RU"/>
        </w:rPr>
        <w:drawing>
          <wp:inline distT="0" distB="0" distL="0" distR="0" wp14:anchorId="48D51E55" wp14:editId="4AADA94A">
            <wp:extent cx="5944235" cy="5382260"/>
            <wp:effectExtent l="19050" t="19050" r="18415" b="27940"/>
            <wp:docPr id="878837251" name="Рисунок 1" descr="Изображение выглядит как текст, снимок экрана, Параллельный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37251" name="Рисунок 1" descr="Изображение выглядит как текст, снимок экрана, Параллельный, Шрифт&#10;&#10;Автоматически созданное описание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538226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2344DDF" w14:textId="55B3E845" w:rsidR="00FA318D" w:rsidRPr="00112E27" w:rsidRDefault="00FA318D" w:rsidP="00FA318D">
      <w:pPr>
        <w:pStyle w:val="ge"/>
      </w:pPr>
      <w:bookmarkStart w:id="110" w:name="_Ref144565961"/>
      <w:r w:rsidRPr="00112E27">
        <w:t>Создание новой льготы</w:t>
      </w:r>
      <w:bookmarkEnd w:id="110"/>
    </w:p>
    <w:p w14:paraId="4E691DB0" w14:textId="60711668" w:rsidR="00003CBD" w:rsidRPr="00112E27" w:rsidRDefault="00003CBD" w:rsidP="00003CBD">
      <w:pPr>
        <w:pStyle w:val="gf9"/>
      </w:pPr>
      <w:r w:rsidRPr="00112E27">
        <w:lastRenderedPageBreak/>
        <w:t>назначенные льготы;</w:t>
      </w:r>
    </w:p>
    <w:p w14:paraId="29EB01EC" w14:textId="24807114" w:rsidR="00F036A1" w:rsidRPr="00112E27" w:rsidRDefault="00003CBD" w:rsidP="00003CBD">
      <w:pPr>
        <w:pStyle w:val="gf9"/>
      </w:pPr>
      <w:r w:rsidRPr="00112E27">
        <w:t>назначить льготу Пользователю</w:t>
      </w:r>
      <w:r w:rsidR="00FA318D" w:rsidRPr="00112E27">
        <w:t xml:space="preserve"> (рисунок </w:t>
      </w:r>
      <w:r w:rsidR="00FA318D" w:rsidRPr="00112E27">
        <w:fldChar w:fldCharType="begin"/>
      </w:r>
      <w:r w:rsidR="00FA318D" w:rsidRPr="00112E27">
        <w:instrText xml:space="preserve"> REF </w:instrText>
      </w:r>
      <w:r w:rsidR="00FA318D" w:rsidRPr="00112E27">
        <w:rPr>
          <w:lang w:val="en-US"/>
        </w:rPr>
        <w:instrText xml:space="preserve">\* arabic </w:instrText>
      </w:r>
      <w:r w:rsidR="00FA318D" w:rsidRPr="00112E27">
        <w:instrText xml:space="preserve">_Ref144566103 \r \h </w:instrText>
      </w:r>
      <w:r w:rsidR="00112E27">
        <w:instrText xml:space="preserve"> \* MERGEFORMAT </w:instrText>
      </w:r>
      <w:r w:rsidR="00FA318D" w:rsidRPr="00112E27">
        <w:fldChar w:fldCharType="separate"/>
      </w:r>
      <w:r w:rsidR="00407103">
        <w:t>27</w:t>
      </w:r>
      <w:r w:rsidR="00FA318D" w:rsidRPr="00112E27">
        <w:fldChar w:fldCharType="end"/>
      </w:r>
      <w:r w:rsidR="00FA318D" w:rsidRPr="00112E27">
        <w:t>)</w:t>
      </w:r>
      <w:r w:rsidRPr="00112E27">
        <w:t>.</w:t>
      </w:r>
    </w:p>
    <w:p w14:paraId="32EABABC" w14:textId="38C1D0FB" w:rsidR="00FA318D" w:rsidRPr="00112E27" w:rsidRDefault="00FA318D" w:rsidP="00FA318D">
      <w:pPr>
        <w:pStyle w:val="gfff9"/>
      </w:pPr>
      <w:r w:rsidRPr="00112E27">
        <w:rPr>
          <w:noProof/>
          <w:lang w:eastAsia="ru-RU"/>
        </w:rPr>
        <w:drawing>
          <wp:inline distT="0" distB="0" distL="0" distR="0" wp14:anchorId="7E7B0A2B" wp14:editId="7EA37A13">
            <wp:extent cx="5944235" cy="6204585"/>
            <wp:effectExtent l="19050" t="19050" r="18415" b="24765"/>
            <wp:docPr id="1835428463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428463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620458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C08C413" w14:textId="68A30CA3" w:rsidR="00FA318D" w:rsidRPr="00112E27" w:rsidRDefault="00FA318D" w:rsidP="00FA318D">
      <w:pPr>
        <w:pStyle w:val="ge"/>
      </w:pPr>
      <w:bookmarkStart w:id="111" w:name="_Ref144566103"/>
      <w:r w:rsidRPr="00112E27">
        <w:t>Назначение льготы</w:t>
      </w:r>
      <w:bookmarkEnd w:id="111"/>
    </w:p>
    <w:p w14:paraId="102AA579" w14:textId="71B970DA" w:rsidR="009A433E" w:rsidRPr="00112E27" w:rsidRDefault="00E6489F" w:rsidP="00F036A1">
      <w:pPr>
        <w:pStyle w:val="g30"/>
      </w:pPr>
      <w:bookmarkStart w:id="112" w:name="4.3_Блок_обратная_связь"/>
      <w:bookmarkStart w:id="113" w:name="_bookmark15"/>
      <w:bookmarkEnd w:id="112"/>
      <w:bookmarkEnd w:id="113"/>
      <w:r w:rsidRPr="00112E27">
        <w:t>Блок</w:t>
      </w:r>
      <w:r w:rsidRPr="00112E27">
        <w:rPr>
          <w:spacing w:val="-8"/>
        </w:rPr>
        <w:t xml:space="preserve"> </w:t>
      </w:r>
      <w:r w:rsidR="00CC0182" w:rsidRPr="00112E27">
        <w:t>О</w:t>
      </w:r>
      <w:r w:rsidRPr="00112E27">
        <w:t>братная</w:t>
      </w:r>
      <w:r w:rsidRPr="00112E27">
        <w:rPr>
          <w:spacing w:val="-9"/>
        </w:rPr>
        <w:t xml:space="preserve"> </w:t>
      </w:r>
      <w:r w:rsidRPr="00112E27">
        <w:t>связь</w:t>
      </w:r>
    </w:p>
    <w:p w14:paraId="54717D02" w14:textId="63FE5B93" w:rsidR="009A433E" w:rsidRPr="00112E27" w:rsidRDefault="00E6489F" w:rsidP="00EA6B90">
      <w:pPr>
        <w:pStyle w:val="gff4"/>
      </w:pPr>
      <w:r w:rsidRPr="00112E27">
        <w:t>В</w:t>
      </w:r>
      <w:r w:rsidRPr="00112E27">
        <w:rPr>
          <w:spacing w:val="-5"/>
        </w:rPr>
        <w:t xml:space="preserve"> </w:t>
      </w:r>
      <w:r w:rsidRPr="00112E27">
        <w:t>данной</w:t>
      </w:r>
      <w:r w:rsidRPr="00112E27">
        <w:rPr>
          <w:spacing w:val="-3"/>
        </w:rPr>
        <w:t xml:space="preserve"> </w:t>
      </w:r>
      <w:r w:rsidRPr="00112E27">
        <w:t>части</w:t>
      </w:r>
      <w:r w:rsidRPr="00112E27">
        <w:rPr>
          <w:spacing w:val="-4"/>
        </w:rPr>
        <w:t xml:space="preserve"> </w:t>
      </w:r>
      <w:r w:rsidRPr="00112E27">
        <w:t>руководства</w:t>
      </w:r>
      <w:r w:rsidRPr="00112E27">
        <w:rPr>
          <w:spacing w:val="-6"/>
        </w:rPr>
        <w:t xml:space="preserve"> </w:t>
      </w:r>
      <w:r w:rsidRPr="00112E27">
        <w:t>рассмотрены:</w:t>
      </w:r>
    </w:p>
    <w:p w14:paraId="20D599C2" w14:textId="3C4B457C" w:rsidR="009A433E" w:rsidRPr="00112E27" w:rsidRDefault="00CC0182" w:rsidP="00CC0182">
      <w:pPr>
        <w:pStyle w:val="gf9"/>
      </w:pPr>
      <w:r w:rsidRPr="00112E27">
        <w:t>ввод и изменение основных данных об управляющей организации. Название, описание, логотип и контактная информация отображаются на странице профиля ОУО. Эта информация будет доступна для просмотра всем участникам.</w:t>
      </w:r>
    </w:p>
    <w:p w14:paraId="4F99C3FE" w14:textId="05A16600" w:rsidR="00CC0182" w:rsidRPr="00112E27" w:rsidRDefault="00CC0182" w:rsidP="00EA6B90">
      <w:pPr>
        <w:pStyle w:val="gf9"/>
      </w:pPr>
      <w:r w:rsidRPr="00112E27">
        <w:lastRenderedPageBreak/>
        <w:t>осуществление</w:t>
      </w:r>
      <w:r w:rsidRPr="00112E27">
        <w:rPr>
          <w:spacing w:val="-7"/>
        </w:rPr>
        <w:t xml:space="preserve"> </w:t>
      </w:r>
      <w:r w:rsidRPr="00112E27">
        <w:t>настроек</w:t>
      </w:r>
      <w:r w:rsidRPr="00112E27">
        <w:rPr>
          <w:spacing w:val="-6"/>
        </w:rPr>
        <w:t xml:space="preserve"> </w:t>
      </w:r>
      <w:r w:rsidRPr="00112E27">
        <w:t>профиля</w:t>
      </w:r>
      <w:r w:rsidRPr="00112E27">
        <w:rPr>
          <w:spacing w:val="-6"/>
        </w:rPr>
        <w:t xml:space="preserve"> </w:t>
      </w:r>
      <w:r w:rsidRPr="00112E27">
        <w:t>управляющей</w:t>
      </w:r>
      <w:r w:rsidRPr="00112E27">
        <w:rPr>
          <w:spacing w:val="-6"/>
        </w:rPr>
        <w:t xml:space="preserve"> </w:t>
      </w:r>
      <w:r w:rsidRPr="00112E27">
        <w:t>организации.</w:t>
      </w:r>
      <w:r w:rsidRPr="00112E27">
        <w:rPr>
          <w:spacing w:val="-66"/>
        </w:rPr>
        <w:t xml:space="preserve"> </w:t>
      </w:r>
    </w:p>
    <w:p w14:paraId="3D786DC3" w14:textId="391EA543" w:rsidR="009A433E" w:rsidRPr="00112E27" w:rsidRDefault="00E6489F" w:rsidP="00CC0182">
      <w:pPr>
        <w:pStyle w:val="gff4"/>
      </w:pPr>
      <w:r w:rsidRPr="00112E27">
        <w:t xml:space="preserve">В блоке </w:t>
      </w:r>
      <w:r w:rsidRPr="00112E27">
        <w:rPr>
          <w:rStyle w:val="gffff3"/>
        </w:rPr>
        <w:t>Обратная связь</w:t>
      </w:r>
      <w:r w:rsidRPr="00112E27">
        <w:t xml:space="preserve"> можно указать (</w:t>
      </w:r>
      <w:r w:rsidR="00CC0182" w:rsidRPr="00112E27">
        <w:t>р</w:t>
      </w:r>
      <w:r w:rsidRPr="00112E27">
        <w:t xml:space="preserve">исунок </w:t>
      </w:r>
      <w:r w:rsidR="00CC0182" w:rsidRPr="00112E27">
        <w:fldChar w:fldCharType="begin"/>
      </w:r>
      <w:r w:rsidR="00CC0182" w:rsidRPr="00112E27">
        <w:instrText xml:space="preserve"> REF \* </w:instrText>
      </w:r>
      <w:r w:rsidR="00CC0182" w:rsidRPr="00112E27">
        <w:rPr>
          <w:lang w:val="en-US"/>
        </w:rPr>
        <w:instrText>arabic</w:instrText>
      </w:r>
      <w:r w:rsidR="00CC0182" w:rsidRPr="00112E27">
        <w:instrText xml:space="preserve"> _Ref144555946 \r \h </w:instrText>
      </w:r>
      <w:r w:rsidR="00112E27">
        <w:instrText xml:space="preserve"> \* MERGEFORMAT </w:instrText>
      </w:r>
      <w:r w:rsidR="00CC0182" w:rsidRPr="00112E27">
        <w:fldChar w:fldCharType="separate"/>
      </w:r>
      <w:r w:rsidR="00407103">
        <w:t>28</w:t>
      </w:r>
      <w:r w:rsidR="00CC0182" w:rsidRPr="00112E27">
        <w:fldChar w:fldCharType="end"/>
      </w:r>
      <w:r w:rsidRPr="00112E27">
        <w:t>):</w:t>
      </w:r>
    </w:p>
    <w:p w14:paraId="501793DA" w14:textId="77777777" w:rsidR="009A433E" w:rsidRPr="00112E27" w:rsidRDefault="00E6489F" w:rsidP="00EA6B90">
      <w:pPr>
        <w:pStyle w:val="gf9"/>
      </w:pPr>
      <w:r w:rsidRPr="00112E27">
        <w:t>контакты</w:t>
      </w:r>
      <w:r w:rsidRPr="00112E27">
        <w:rPr>
          <w:spacing w:val="-3"/>
        </w:rPr>
        <w:t xml:space="preserve"> </w:t>
      </w:r>
      <w:r w:rsidRPr="00112E27">
        <w:t>ОУО</w:t>
      </w:r>
      <w:r w:rsidRPr="00112E27">
        <w:rPr>
          <w:spacing w:val="-1"/>
        </w:rPr>
        <w:t xml:space="preserve"> </w:t>
      </w:r>
      <w:r w:rsidRPr="00112E27">
        <w:t>для</w:t>
      </w:r>
      <w:r w:rsidRPr="00112E27">
        <w:rPr>
          <w:spacing w:val="-5"/>
        </w:rPr>
        <w:t xml:space="preserve"> </w:t>
      </w:r>
      <w:r w:rsidRPr="00112E27">
        <w:t>обращений</w:t>
      </w:r>
      <w:r w:rsidRPr="00112E27">
        <w:rPr>
          <w:spacing w:val="-3"/>
        </w:rPr>
        <w:t xml:space="preserve"> </w:t>
      </w:r>
      <w:r w:rsidRPr="00112E27">
        <w:t>граждан;</w:t>
      </w:r>
    </w:p>
    <w:p w14:paraId="338FED02" w14:textId="77777777" w:rsidR="009A433E" w:rsidRPr="00112E27" w:rsidRDefault="00E6489F" w:rsidP="00EA6B90">
      <w:pPr>
        <w:pStyle w:val="gf9"/>
      </w:pPr>
      <w:r w:rsidRPr="00112E27">
        <w:t>правила</w:t>
      </w:r>
      <w:r w:rsidRPr="00112E27">
        <w:rPr>
          <w:spacing w:val="-5"/>
        </w:rPr>
        <w:t xml:space="preserve"> </w:t>
      </w:r>
      <w:r w:rsidRPr="00112E27">
        <w:t>и</w:t>
      </w:r>
      <w:r w:rsidRPr="00112E27">
        <w:rPr>
          <w:spacing w:val="-4"/>
        </w:rPr>
        <w:t xml:space="preserve"> </w:t>
      </w:r>
      <w:r w:rsidRPr="00112E27">
        <w:t>время</w:t>
      </w:r>
      <w:r w:rsidRPr="00112E27">
        <w:rPr>
          <w:spacing w:val="-4"/>
        </w:rPr>
        <w:t xml:space="preserve"> </w:t>
      </w:r>
      <w:r w:rsidRPr="00112E27">
        <w:t>личного</w:t>
      </w:r>
      <w:r w:rsidRPr="00112E27">
        <w:rPr>
          <w:spacing w:val="-4"/>
        </w:rPr>
        <w:t xml:space="preserve"> </w:t>
      </w:r>
      <w:r w:rsidRPr="00112E27">
        <w:t>приёма</w:t>
      </w:r>
      <w:r w:rsidRPr="00112E27">
        <w:rPr>
          <w:spacing w:val="-4"/>
        </w:rPr>
        <w:t xml:space="preserve"> </w:t>
      </w:r>
      <w:r w:rsidRPr="00112E27">
        <w:t>граждан;</w:t>
      </w:r>
    </w:p>
    <w:p w14:paraId="25EBEBB5" w14:textId="587D14FC" w:rsidR="00EA6B90" w:rsidRPr="00112E27" w:rsidRDefault="00EA6B90" w:rsidP="00EA6B90">
      <w:pPr>
        <w:pStyle w:val="gf9"/>
      </w:pPr>
      <w:r w:rsidRPr="00112E27">
        <w:t>ответить</w:t>
      </w:r>
      <w:r w:rsidRPr="00112E27">
        <w:rPr>
          <w:spacing w:val="-4"/>
        </w:rPr>
        <w:t xml:space="preserve"> </w:t>
      </w:r>
      <w:r w:rsidRPr="00112E27">
        <w:t>на</w:t>
      </w:r>
      <w:r w:rsidRPr="00112E27">
        <w:rPr>
          <w:spacing w:val="-4"/>
        </w:rPr>
        <w:t xml:space="preserve"> </w:t>
      </w:r>
      <w:r w:rsidRPr="00112E27">
        <w:t>вопросы</w:t>
      </w:r>
      <w:r w:rsidRPr="00112E27">
        <w:rPr>
          <w:spacing w:val="-3"/>
        </w:rPr>
        <w:t xml:space="preserve"> </w:t>
      </w:r>
      <w:r w:rsidRPr="00112E27">
        <w:t>граждан,</w:t>
      </w:r>
      <w:r w:rsidRPr="00112E27">
        <w:rPr>
          <w:spacing w:val="-3"/>
        </w:rPr>
        <w:t xml:space="preserve"> </w:t>
      </w:r>
      <w:r w:rsidRPr="00112E27">
        <w:t>заданные</w:t>
      </w:r>
      <w:r w:rsidRPr="00112E27">
        <w:rPr>
          <w:spacing w:val="-4"/>
        </w:rPr>
        <w:t xml:space="preserve"> </w:t>
      </w:r>
      <w:r w:rsidRPr="00112E27">
        <w:t>во</w:t>
      </w:r>
      <w:r w:rsidRPr="00112E27">
        <w:rPr>
          <w:spacing w:val="-5"/>
        </w:rPr>
        <w:t xml:space="preserve"> </w:t>
      </w:r>
      <w:r w:rsidRPr="00112E27">
        <w:t>вкладке</w:t>
      </w:r>
      <w:r w:rsidRPr="00112E27">
        <w:rPr>
          <w:spacing w:val="-5"/>
        </w:rPr>
        <w:t xml:space="preserve"> </w:t>
      </w:r>
      <w:r w:rsidRPr="00112E27">
        <w:rPr>
          <w:rStyle w:val="gffff3"/>
        </w:rPr>
        <w:t>Вопросы и ответы</w:t>
      </w:r>
      <w:r w:rsidRPr="00112E27">
        <w:t>.</w:t>
      </w:r>
    </w:p>
    <w:p w14:paraId="1023DE1E" w14:textId="77777777" w:rsidR="00EA6B90" w:rsidRPr="00112E27" w:rsidRDefault="00E6489F" w:rsidP="00EA6B90">
      <w:pPr>
        <w:pStyle w:val="gfff9"/>
      </w:pPr>
      <w:r w:rsidRPr="00112E27">
        <w:rPr>
          <w:noProof/>
          <w:lang w:eastAsia="ru-RU"/>
        </w:rPr>
        <w:drawing>
          <wp:inline distT="0" distB="0" distL="0" distR="0" wp14:anchorId="274DD989" wp14:editId="41336359">
            <wp:extent cx="5584394" cy="1198816"/>
            <wp:effectExtent l="19050" t="19050" r="16510" b="20955"/>
            <wp:docPr id="5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394" cy="1198816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7461E584" w14:textId="21E54AEE" w:rsidR="009A433E" w:rsidRPr="00112E27" w:rsidRDefault="00E6489F" w:rsidP="00EA6B90">
      <w:pPr>
        <w:pStyle w:val="ge"/>
      </w:pPr>
      <w:bookmarkStart w:id="114" w:name="_Ref144555946"/>
      <w:r w:rsidRPr="00112E27">
        <w:t>Блок</w:t>
      </w:r>
      <w:r w:rsidRPr="00112E27">
        <w:rPr>
          <w:spacing w:val="-2"/>
        </w:rPr>
        <w:t xml:space="preserve"> </w:t>
      </w:r>
      <w:r w:rsidRPr="00112E27">
        <w:rPr>
          <w:b/>
          <w:bCs/>
        </w:rPr>
        <w:t>Обратная</w:t>
      </w:r>
      <w:r w:rsidRPr="00112E27">
        <w:rPr>
          <w:b/>
          <w:bCs/>
          <w:spacing w:val="-3"/>
        </w:rPr>
        <w:t xml:space="preserve"> </w:t>
      </w:r>
      <w:r w:rsidRPr="00112E27">
        <w:rPr>
          <w:b/>
          <w:bCs/>
        </w:rPr>
        <w:t>связь</w:t>
      </w:r>
      <w:bookmarkEnd w:id="114"/>
    </w:p>
    <w:p w14:paraId="549690EB" w14:textId="16979BC8" w:rsidR="009A433E" w:rsidRPr="00112E27" w:rsidRDefault="00E6489F" w:rsidP="00F036A1">
      <w:pPr>
        <w:pStyle w:val="g20"/>
      </w:pPr>
      <w:bookmarkStart w:id="115" w:name="5._Раздел_«Информирование»"/>
      <w:bookmarkStart w:id="116" w:name="_bookmark16"/>
      <w:bookmarkStart w:id="117" w:name="_Toc146202526"/>
      <w:bookmarkEnd w:id="115"/>
      <w:bookmarkEnd w:id="116"/>
      <w:r w:rsidRPr="00112E27">
        <w:rPr>
          <w:spacing w:val="-1"/>
        </w:rPr>
        <w:t>Раздел</w:t>
      </w:r>
      <w:r w:rsidRPr="00112E27">
        <w:rPr>
          <w:spacing w:val="-16"/>
        </w:rPr>
        <w:t xml:space="preserve"> </w:t>
      </w:r>
      <w:r w:rsidRPr="00112E27">
        <w:t>Информирование</w:t>
      </w:r>
      <w:bookmarkEnd w:id="117"/>
    </w:p>
    <w:p w14:paraId="1FA99106" w14:textId="0AD07EBF" w:rsidR="009A433E" w:rsidRPr="00112E27" w:rsidRDefault="00E6489F" w:rsidP="00EA6B90">
      <w:pPr>
        <w:pStyle w:val="gff4"/>
      </w:pPr>
      <w:r w:rsidRPr="00112E27">
        <w:t xml:space="preserve">Раздел </w:t>
      </w:r>
      <w:r w:rsidRPr="00112E27">
        <w:rPr>
          <w:rStyle w:val="gffff3"/>
        </w:rPr>
        <w:t>Информирование</w:t>
      </w:r>
      <w:r w:rsidRPr="00112E27">
        <w:t xml:space="preserve"> позволяет пользователям АИС «Дневник-ОУО» осуществлять</w:t>
      </w:r>
      <w:r w:rsidRPr="00112E27">
        <w:rPr>
          <w:spacing w:val="1"/>
        </w:rPr>
        <w:t xml:space="preserve"> </w:t>
      </w:r>
      <w:r w:rsidRPr="00112E27">
        <w:t>массовую</w:t>
      </w:r>
      <w:r w:rsidRPr="00112E27">
        <w:rPr>
          <w:spacing w:val="1"/>
        </w:rPr>
        <w:t xml:space="preserve"> </w:t>
      </w:r>
      <w:r w:rsidRPr="00112E27">
        <w:t>отправку</w:t>
      </w:r>
      <w:r w:rsidRPr="00112E27">
        <w:rPr>
          <w:spacing w:val="1"/>
        </w:rPr>
        <w:t xml:space="preserve"> </w:t>
      </w:r>
      <w:r w:rsidRPr="00112E27">
        <w:t>сообщений,</w:t>
      </w:r>
      <w:r w:rsidRPr="00112E27">
        <w:rPr>
          <w:spacing w:val="1"/>
        </w:rPr>
        <w:t xml:space="preserve"> </w:t>
      </w:r>
      <w:r w:rsidRPr="00112E27">
        <w:t>информационную</w:t>
      </w:r>
      <w:r w:rsidRPr="00112E27">
        <w:rPr>
          <w:spacing w:val="1"/>
        </w:rPr>
        <w:t xml:space="preserve"> </w:t>
      </w:r>
      <w:r w:rsidRPr="00112E27">
        <w:t>рассылку</w:t>
      </w:r>
      <w:r w:rsidRPr="00112E27">
        <w:rPr>
          <w:spacing w:val="1"/>
        </w:rPr>
        <w:t xml:space="preserve"> </w:t>
      </w:r>
      <w:r w:rsidRPr="00112E27">
        <w:t>выбранным</w:t>
      </w:r>
      <w:r w:rsidRPr="00112E27">
        <w:rPr>
          <w:spacing w:val="1"/>
        </w:rPr>
        <w:t xml:space="preserve"> </w:t>
      </w:r>
      <w:r w:rsidRPr="00112E27">
        <w:t>категориям</w:t>
      </w:r>
      <w:r w:rsidRPr="00112E27">
        <w:rPr>
          <w:spacing w:val="1"/>
        </w:rPr>
        <w:t xml:space="preserve"> </w:t>
      </w:r>
      <w:r w:rsidRPr="00112E27">
        <w:t>пользователей:</w:t>
      </w:r>
    </w:p>
    <w:p w14:paraId="472D6959" w14:textId="77777777" w:rsidR="009A433E" w:rsidRPr="00112E27" w:rsidRDefault="00E6489F" w:rsidP="00EA6B90">
      <w:pPr>
        <w:pStyle w:val="gf9"/>
      </w:pPr>
      <w:r w:rsidRPr="00112E27">
        <w:t>всем</w:t>
      </w:r>
      <w:r w:rsidRPr="00112E27">
        <w:rPr>
          <w:spacing w:val="-9"/>
        </w:rPr>
        <w:t xml:space="preserve"> </w:t>
      </w:r>
      <w:r w:rsidRPr="00112E27">
        <w:t>сотрудникам</w:t>
      </w:r>
      <w:r w:rsidRPr="00112E27">
        <w:rPr>
          <w:spacing w:val="-8"/>
        </w:rPr>
        <w:t xml:space="preserve"> </w:t>
      </w:r>
      <w:r w:rsidRPr="00112E27">
        <w:t>административной</w:t>
      </w:r>
      <w:r w:rsidRPr="00112E27">
        <w:rPr>
          <w:spacing w:val="-6"/>
        </w:rPr>
        <w:t xml:space="preserve"> </w:t>
      </w:r>
      <w:r w:rsidRPr="00112E27">
        <w:t>сети;</w:t>
      </w:r>
    </w:p>
    <w:p w14:paraId="342F50D4" w14:textId="2BE8A9EC" w:rsidR="009A433E" w:rsidRPr="00112E27" w:rsidRDefault="00E6489F" w:rsidP="007702E6">
      <w:pPr>
        <w:pStyle w:val="gf9"/>
      </w:pPr>
      <w:r w:rsidRPr="00112E27">
        <w:t>сотрудникам</w:t>
      </w:r>
      <w:r w:rsidRPr="00112E27">
        <w:rPr>
          <w:spacing w:val="69"/>
        </w:rPr>
        <w:t xml:space="preserve"> </w:t>
      </w:r>
      <w:r w:rsidRPr="00112E27">
        <w:t>управляющей</w:t>
      </w:r>
      <w:r w:rsidR="007702E6" w:rsidRPr="00112E27">
        <w:t xml:space="preserve"> </w:t>
      </w:r>
      <w:r w:rsidRPr="00112E27">
        <w:t>организации</w:t>
      </w:r>
      <w:r w:rsidRPr="00112E27">
        <w:rPr>
          <w:spacing w:val="59"/>
        </w:rPr>
        <w:t xml:space="preserve"> </w:t>
      </w:r>
      <w:r w:rsidRPr="00112E27">
        <w:t>(начальникам,</w:t>
      </w:r>
      <w:r w:rsidRPr="00112E27">
        <w:tab/>
      </w:r>
      <w:r w:rsidRPr="00112E27">
        <w:rPr>
          <w:spacing w:val="-1"/>
        </w:rPr>
        <w:t>заместителям,</w:t>
      </w:r>
      <w:r w:rsidRPr="00112E27">
        <w:rPr>
          <w:spacing w:val="-66"/>
        </w:rPr>
        <w:t xml:space="preserve"> </w:t>
      </w:r>
      <w:r w:rsidRPr="00112E27">
        <w:t>администраторам,</w:t>
      </w:r>
      <w:r w:rsidRPr="00112E27">
        <w:rPr>
          <w:spacing w:val="2"/>
        </w:rPr>
        <w:t xml:space="preserve"> </w:t>
      </w:r>
      <w:r w:rsidRPr="00112E27">
        <w:t>сотрудникам);</w:t>
      </w:r>
    </w:p>
    <w:p w14:paraId="163C9229" w14:textId="744EDE1B" w:rsidR="009A433E" w:rsidRPr="00112E27" w:rsidRDefault="00E6489F" w:rsidP="007702E6">
      <w:pPr>
        <w:pStyle w:val="gf9"/>
      </w:pPr>
      <w:r w:rsidRPr="00112E27">
        <w:t>сотрудникам</w:t>
      </w:r>
      <w:r w:rsidRPr="00112E27">
        <w:rPr>
          <w:spacing w:val="70"/>
        </w:rPr>
        <w:t xml:space="preserve"> </w:t>
      </w:r>
      <w:r w:rsidRPr="00112E27">
        <w:t>подведомственных</w:t>
      </w:r>
      <w:r w:rsidRPr="00112E27">
        <w:rPr>
          <w:spacing w:val="121"/>
        </w:rPr>
        <w:t xml:space="preserve"> </w:t>
      </w:r>
      <w:r w:rsidRPr="00112E27">
        <w:t>организаций</w:t>
      </w:r>
      <w:r w:rsidRPr="00112E27">
        <w:rPr>
          <w:spacing w:val="58"/>
        </w:rPr>
        <w:t xml:space="preserve"> </w:t>
      </w:r>
      <w:r w:rsidRPr="00112E27">
        <w:t>(руководителям,</w:t>
      </w:r>
      <w:r w:rsidR="007702E6" w:rsidRPr="00112E27">
        <w:t xml:space="preserve"> </w:t>
      </w:r>
      <w:r w:rsidRPr="00112E27">
        <w:rPr>
          <w:spacing w:val="-1"/>
        </w:rPr>
        <w:t>заместителям,</w:t>
      </w:r>
      <w:r w:rsidRPr="00112E27">
        <w:rPr>
          <w:spacing w:val="-65"/>
        </w:rPr>
        <w:t xml:space="preserve"> </w:t>
      </w:r>
      <w:r w:rsidRPr="00112E27">
        <w:t>администраторам);</w:t>
      </w:r>
    </w:p>
    <w:p w14:paraId="2CBFEAC4" w14:textId="77777777" w:rsidR="009A433E" w:rsidRPr="00112E27" w:rsidRDefault="00E6489F" w:rsidP="00EA6B90">
      <w:pPr>
        <w:pStyle w:val="gf9"/>
      </w:pPr>
      <w:r w:rsidRPr="00112E27">
        <w:t>в</w:t>
      </w:r>
      <w:r w:rsidRPr="00112E27">
        <w:rPr>
          <w:spacing w:val="68"/>
        </w:rPr>
        <w:t xml:space="preserve"> </w:t>
      </w:r>
      <w:r w:rsidRPr="00112E27">
        <w:t>подведомственные</w:t>
      </w:r>
      <w:r w:rsidRPr="00112E27">
        <w:rPr>
          <w:spacing w:val="2"/>
        </w:rPr>
        <w:t xml:space="preserve"> </w:t>
      </w:r>
      <w:r w:rsidRPr="00112E27">
        <w:t>образовательные</w:t>
      </w:r>
      <w:r w:rsidRPr="00112E27">
        <w:rPr>
          <w:spacing w:val="68"/>
        </w:rPr>
        <w:t xml:space="preserve"> </w:t>
      </w:r>
      <w:r w:rsidRPr="00112E27">
        <w:t>организации</w:t>
      </w:r>
      <w:r w:rsidRPr="00112E27">
        <w:rPr>
          <w:spacing w:val="1"/>
        </w:rPr>
        <w:t xml:space="preserve"> </w:t>
      </w:r>
      <w:r w:rsidRPr="00112E27">
        <w:t>(сотрудникам,</w:t>
      </w:r>
      <w:r w:rsidRPr="00112E27">
        <w:rPr>
          <w:spacing w:val="1"/>
        </w:rPr>
        <w:t xml:space="preserve"> </w:t>
      </w:r>
      <w:r w:rsidRPr="00112E27">
        <w:t>обучающимся,</w:t>
      </w:r>
      <w:r w:rsidRPr="00112E27">
        <w:rPr>
          <w:spacing w:val="-66"/>
        </w:rPr>
        <w:t xml:space="preserve"> </w:t>
      </w:r>
      <w:r w:rsidRPr="00112E27">
        <w:t>родителям).</w:t>
      </w:r>
    </w:p>
    <w:p w14:paraId="214CC038" w14:textId="032F4D5B" w:rsidR="009A433E" w:rsidRPr="00112E27" w:rsidRDefault="00E6489F" w:rsidP="007702E6">
      <w:pPr>
        <w:pStyle w:val="gfc"/>
      </w:pPr>
      <w:r w:rsidRPr="00112E27">
        <w:t xml:space="preserve">Вкладка </w:t>
      </w:r>
      <w:r w:rsidRPr="00112E27">
        <w:rPr>
          <w:rStyle w:val="gffff3"/>
        </w:rPr>
        <w:t>Активные</w:t>
      </w:r>
      <w:r w:rsidRPr="00112E27">
        <w:t xml:space="preserve"> позволяет просматривать все актуальные сообщения, вкладка</w:t>
      </w:r>
      <w:r w:rsidR="007702E6" w:rsidRPr="00112E27">
        <w:t xml:space="preserve"> </w:t>
      </w:r>
      <w:r w:rsidRPr="00112E27">
        <w:rPr>
          <w:rStyle w:val="gffff3"/>
        </w:rPr>
        <w:t>Архив</w:t>
      </w:r>
      <w:r w:rsidRPr="00112E27">
        <w:t xml:space="preserve"> </w:t>
      </w:r>
      <w:r w:rsidR="007702E6" w:rsidRPr="00112E27">
        <w:t>–</w:t>
      </w:r>
      <w:r w:rsidRPr="00112E27">
        <w:t xml:space="preserve"> сообщения, дата ознакомления с которыми уже прошла (</w:t>
      </w:r>
      <w:r w:rsidR="007702E6" w:rsidRPr="00112E27">
        <w:t>р</w:t>
      </w:r>
      <w:r w:rsidRPr="00112E27">
        <w:t xml:space="preserve">исунок </w:t>
      </w:r>
      <w:r w:rsidR="007702E6" w:rsidRPr="00112E27">
        <w:fldChar w:fldCharType="begin"/>
      </w:r>
      <w:r w:rsidR="007702E6" w:rsidRPr="00112E27">
        <w:instrText xml:space="preserve"> REF \* </w:instrText>
      </w:r>
      <w:r w:rsidR="007702E6" w:rsidRPr="00112E27">
        <w:rPr>
          <w:lang w:val="en-US"/>
        </w:rPr>
        <w:instrText>arabic</w:instrText>
      </w:r>
      <w:r w:rsidR="007702E6" w:rsidRPr="00112E27">
        <w:instrText xml:space="preserve"> _Ref144556136 \r \h </w:instrText>
      </w:r>
      <w:r w:rsidR="00112E27">
        <w:instrText xml:space="preserve"> \* MERGEFORMAT </w:instrText>
      </w:r>
      <w:r w:rsidR="007702E6" w:rsidRPr="00112E27">
        <w:fldChar w:fldCharType="separate"/>
      </w:r>
      <w:r w:rsidR="00407103">
        <w:t>29</w:t>
      </w:r>
      <w:r w:rsidR="007702E6" w:rsidRPr="00112E27">
        <w:fldChar w:fldCharType="end"/>
      </w:r>
      <w:r w:rsidRPr="00112E27">
        <w:t>).</w:t>
      </w:r>
    </w:p>
    <w:p w14:paraId="1876F62B" w14:textId="144A147F" w:rsidR="009A433E" w:rsidRPr="00112E27" w:rsidRDefault="00E6489F" w:rsidP="00EA6B90">
      <w:pPr>
        <w:pStyle w:val="gfc"/>
      </w:pPr>
      <w:r w:rsidRPr="00112E27">
        <w:t>После</w:t>
      </w:r>
      <w:r w:rsidR="007702E6" w:rsidRPr="00112E27">
        <w:t xml:space="preserve"> </w:t>
      </w:r>
      <w:r w:rsidRPr="00112E27">
        <w:t>нажатия</w:t>
      </w:r>
      <w:r w:rsidR="00EA6B90" w:rsidRPr="00112E27">
        <w:t xml:space="preserve"> </w:t>
      </w:r>
      <w:r w:rsidRPr="00112E27">
        <w:t>на</w:t>
      </w:r>
      <w:r w:rsidR="00EA6B90" w:rsidRPr="00112E27">
        <w:t xml:space="preserve"> </w:t>
      </w:r>
      <w:r w:rsidRPr="00112E27">
        <w:t>ссылку</w:t>
      </w:r>
      <w:r w:rsidR="00EA6B90" w:rsidRPr="00112E27">
        <w:t xml:space="preserve"> </w:t>
      </w:r>
      <w:r w:rsidRPr="00112E27">
        <w:t>с</w:t>
      </w:r>
      <w:r w:rsidR="00EA6B90" w:rsidRPr="00112E27">
        <w:t xml:space="preserve"> </w:t>
      </w:r>
      <w:r w:rsidRPr="00112E27">
        <w:t>названием</w:t>
      </w:r>
      <w:r w:rsidR="00EA6B90" w:rsidRPr="00112E27">
        <w:t xml:space="preserve"> </w:t>
      </w:r>
      <w:r w:rsidRPr="00112E27">
        <w:t>сообщения</w:t>
      </w:r>
      <w:r w:rsidR="00EA6B90" w:rsidRPr="00112E27">
        <w:t xml:space="preserve"> </w:t>
      </w:r>
      <w:r w:rsidRPr="00112E27">
        <w:t>можно</w:t>
      </w:r>
      <w:r w:rsidR="00EA6B90" w:rsidRPr="00112E27">
        <w:t xml:space="preserve"> </w:t>
      </w:r>
      <w:r w:rsidRPr="00112E27">
        <w:t>просмотреть</w:t>
      </w:r>
      <w:r w:rsidR="00EA6B90" w:rsidRPr="00112E27">
        <w:t xml:space="preserve"> </w:t>
      </w:r>
      <w:r w:rsidRPr="00112E27">
        <w:rPr>
          <w:spacing w:val="-1"/>
        </w:rPr>
        <w:t>список</w:t>
      </w:r>
      <w:r w:rsidRPr="00112E27">
        <w:rPr>
          <w:spacing w:val="-66"/>
        </w:rPr>
        <w:t xml:space="preserve"> </w:t>
      </w:r>
      <w:r w:rsidRPr="00112E27">
        <w:t>ознакомившихся</w:t>
      </w:r>
      <w:r w:rsidRPr="00112E27">
        <w:rPr>
          <w:spacing w:val="-3"/>
        </w:rPr>
        <w:t xml:space="preserve"> </w:t>
      </w:r>
      <w:r w:rsidRPr="00112E27">
        <w:t>с</w:t>
      </w:r>
      <w:r w:rsidRPr="00112E27">
        <w:rPr>
          <w:spacing w:val="-3"/>
        </w:rPr>
        <w:t xml:space="preserve"> </w:t>
      </w:r>
      <w:r w:rsidRPr="00112E27">
        <w:t>ним</w:t>
      </w:r>
      <w:r w:rsidRPr="00112E27">
        <w:rPr>
          <w:spacing w:val="-4"/>
        </w:rPr>
        <w:t xml:space="preserve"> </w:t>
      </w:r>
      <w:r w:rsidRPr="00112E27">
        <w:t>получателей.</w:t>
      </w:r>
    </w:p>
    <w:p w14:paraId="1AEC64D3" w14:textId="77777777" w:rsidR="009A433E" w:rsidRPr="00112E27" w:rsidRDefault="00E6489F" w:rsidP="00EA6B90">
      <w:pPr>
        <w:pStyle w:val="gfff9"/>
      </w:pPr>
      <w:r w:rsidRPr="00112E27">
        <w:rPr>
          <w:noProof/>
          <w:lang w:eastAsia="ru-RU"/>
        </w:rPr>
        <w:lastRenderedPageBreak/>
        <w:drawing>
          <wp:inline distT="0" distB="0" distL="0" distR="0" wp14:anchorId="25D0FDED" wp14:editId="7BD84EE1">
            <wp:extent cx="5900771" cy="2823210"/>
            <wp:effectExtent l="19050" t="19050" r="24130" b="15240"/>
            <wp:docPr id="5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771" cy="2823210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663D387" w14:textId="7811A77C" w:rsidR="009A433E" w:rsidRPr="00112E27" w:rsidRDefault="00E6489F" w:rsidP="00EA6B90">
      <w:pPr>
        <w:pStyle w:val="ge"/>
      </w:pPr>
      <w:bookmarkStart w:id="118" w:name="_Ref144556136"/>
      <w:r w:rsidRPr="00112E27">
        <w:t>Раздел</w:t>
      </w:r>
      <w:r w:rsidRPr="00112E27">
        <w:rPr>
          <w:spacing w:val="-3"/>
        </w:rPr>
        <w:t xml:space="preserve"> </w:t>
      </w:r>
      <w:r w:rsidRPr="00112E27">
        <w:rPr>
          <w:rStyle w:val="gffff3"/>
        </w:rPr>
        <w:t>Информирование</w:t>
      </w:r>
      <w:bookmarkEnd w:id="118"/>
    </w:p>
    <w:p w14:paraId="5319215C" w14:textId="77777777" w:rsidR="009A433E" w:rsidRPr="00112E27" w:rsidRDefault="00E6489F" w:rsidP="00EA6B90">
      <w:pPr>
        <w:pStyle w:val="gff4"/>
      </w:pPr>
      <w:r w:rsidRPr="00112E27">
        <w:t>Для</w:t>
      </w:r>
      <w:r w:rsidRPr="00112E27">
        <w:rPr>
          <w:spacing w:val="-5"/>
        </w:rPr>
        <w:t xml:space="preserve"> </w:t>
      </w:r>
      <w:r w:rsidRPr="00112E27">
        <w:t>создания</w:t>
      </w:r>
      <w:r w:rsidRPr="00112E27">
        <w:rPr>
          <w:spacing w:val="-4"/>
        </w:rPr>
        <w:t xml:space="preserve"> </w:t>
      </w:r>
      <w:r w:rsidRPr="00112E27">
        <w:t>информационной</w:t>
      </w:r>
      <w:r w:rsidRPr="00112E27">
        <w:rPr>
          <w:spacing w:val="-2"/>
        </w:rPr>
        <w:t xml:space="preserve"> </w:t>
      </w:r>
      <w:r w:rsidRPr="00112E27">
        <w:t>рассылки</w:t>
      </w:r>
      <w:r w:rsidRPr="00112E27">
        <w:rPr>
          <w:spacing w:val="-3"/>
        </w:rPr>
        <w:t xml:space="preserve"> </w:t>
      </w:r>
      <w:r w:rsidRPr="00112E27">
        <w:t>необходимо:</w:t>
      </w:r>
    </w:p>
    <w:p w14:paraId="0621A582" w14:textId="176EC124" w:rsidR="009A433E" w:rsidRPr="00112E27" w:rsidRDefault="00E6489F" w:rsidP="00EA6B90">
      <w:pPr>
        <w:pStyle w:val="gf9"/>
      </w:pPr>
      <w:r w:rsidRPr="00112E27">
        <w:t>перейти</w:t>
      </w:r>
      <w:r w:rsidRPr="00112E27">
        <w:rPr>
          <w:spacing w:val="-6"/>
        </w:rPr>
        <w:t xml:space="preserve"> </w:t>
      </w:r>
      <w:r w:rsidRPr="00112E27">
        <w:t>в</w:t>
      </w:r>
      <w:r w:rsidRPr="00112E27">
        <w:rPr>
          <w:spacing w:val="-6"/>
        </w:rPr>
        <w:t xml:space="preserve"> </w:t>
      </w:r>
      <w:r w:rsidRPr="00112E27">
        <w:t>раздел</w:t>
      </w:r>
      <w:r w:rsidRPr="00112E27">
        <w:rPr>
          <w:spacing w:val="-3"/>
        </w:rPr>
        <w:t xml:space="preserve"> </w:t>
      </w:r>
      <w:r w:rsidRPr="00112E27">
        <w:rPr>
          <w:rStyle w:val="gffff3"/>
        </w:rPr>
        <w:t>Информирование</w:t>
      </w:r>
      <w:r w:rsidRPr="00112E27">
        <w:t>;</w:t>
      </w:r>
    </w:p>
    <w:p w14:paraId="53D732F5" w14:textId="4C71DAD5" w:rsidR="009A433E" w:rsidRPr="00112E27" w:rsidRDefault="00E6489F" w:rsidP="00EA6B90">
      <w:pPr>
        <w:pStyle w:val="gf9"/>
      </w:pPr>
      <w:r w:rsidRPr="00112E27">
        <w:t>нажать</w:t>
      </w:r>
      <w:r w:rsidRPr="00112E27">
        <w:rPr>
          <w:spacing w:val="-3"/>
        </w:rPr>
        <w:t xml:space="preserve"> </w:t>
      </w:r>
      <w:r w:rsidRPr="00112E27">
        <w:t>на</w:t>
      </w:r>
      <w:r w:rsidRPr="00112E27">
        <w:rPr>
          <w:spacing w:val="-2"/>
        </w:rPr>
        <w:t xml:space="preserve"> </w:t>
      </w:r>
      <w:r w:rsidRPr="00112E27">
        <w:t>кнопку</w:t>
      </w:r>
      <w:r w:rsidRPr="00112E27">
        <w:rPr>
          <w:spacing w:val="-3"/>
        </w:rPr>
        <w:t xml:space="preserve"> </w:t>
      </w:r>
      <w:proofErr w:type="gramStart"/>
      <w:r w:rsidRPr="00112E27">
        <w:t>справа</w:t>
      </w:r>
      <w:proofErr w:type="gramEnd"/>
      <w:r w:rsidRPr="00112E27">
        <w:rPr>
          <w:spacing w:val="-4"/>
        </w:rPr>
        <w:t xml:space="preserve"> </w:t>
      </w:r>
      <w:r w:rsidRPr="00112E27">
        <w:rPr>
          <w:rStyle w:val="gffff3"/>
        </w:rPr>
        <w:t>Создать сообщение</w:t>
      </w:r>
      <w:r w:rsidRPr="00112E27">
        <w:t>;</w:t>
      </w:r>
    </w:p>
    <w:p w14:paraId="01CACCD4" w14:textId="77777777" w:rsidR="009A433E" w:rsidRPr="00112E27" w:rsidRDefault="00E6489F" w:rsidP="00EA6B90">
      <w:pPr>
        <w:pStyle w:val="gf9"/>
      </w:pPr>
      <w:r w:rsidRPr="00112E27">
        <w:t>указать</w:t>
      </w:r>
      <w:r w:rsidRPr="00112E27">
        <w:rPr>
          <w:spacing w:val="-3"/>
        </w:rPr>
        <w:t xml:space="preserve"> </w:t>
      </w:r>
      <w:r w:rsidRPr="00112E27">
        <w:t>заголовок</w:t>
      </w:r>
      <w:r w:rsidRPr="00112E27">
        <w:rPr>
          <w:spacing w:val="-3"/>
        </w:rPr>
        <w:t xml:space="preserve"> </w:t>
      </w:r>
      <w:r w:rsidRPr="00112E27">
        <w:t>и</w:t>
      </w:r>
      <w:r w:rsidRPr="00112E27">
        <w:rPr>
          <w:spacing w:val="-3"/>
        </w:rPr>
        <w:t xml:space="preserve"> </w:t>
      </w:r>
      <w:r w:rsidRPr="00112E27">
        <w:t>текст</w:t>
      </w:r>
      <w:r w:rsidRPr="00112E27">
        <w:rPr>
          <w:spacing w:val="-6"/>
        </w:rPr>
        <w:t xml:space="preserve"> </w:t>
      </w:r>
      <w:r w:rsidRPr="00112E27">
        <w:t>информационного</w:t>
      </w:r>
      <w:r w:rsidRPr="00112E27">
        <w:rPr>
          <w:spacing w:val="-3"/>
        </w:rPr>
        <w:t xml:space="preserve"> </w:t>
      </w:r>
      <w:r w:rsidRPr="00112E27">
        <w:t>сообщения;</w:t>
      </w:r>
    </w:p>
    <w:p w14:paraId="5C20A31A" w14:textId="3560885F" w:rsidR="009A433E" w:rsidRPr="00112E27" w:rsidRDefault="00E6489F" w:rsidP="00EA6B90">
      <w:pPr>
        <w:pStyle w:val="gf9"/>
      </w:pPr>
      <w:r w:rsidRPr="00112E27">
        <w:t>при необходимости выбрать дату, до которой рекомендуется ознакомиться с данным</w:t>
      </w:r>
      <w:r w:rsidRPr="00112E27">
        <w:rPr>
          <w:spacing w:val="-66"/>
        </w:rPr>
        <w:t xml:space="preserve"> </w:t>
      </w:r>
      <w:r w:rsidRPr="00112E27">
        <w:t>сообщением.</w:t>
      </w:r>
      <w:r w:rsidRPr="00112E27">
        <w:rPr>
          <w:spacing w:val="-3"/>
        </w:rPr>
        <w:t xml:space="preserve"> </w:t>
      </w:r>
      <w:r w:rsidRPr="00112E27">
        <w:t>По</w:t>
      </w:r>
      <w:r w:rsidRPr="00112E27">
        <w:rPr>
          <w:spacing w:val="-2"/>
        </w:rPr>
        <w:t xml:space="preserve"> </w:t>
      </w:r>
      <w:r w:rsidRPr="00112E27">
        <w:t>истечению</w:t>
      </w:r>
      <w:r w:rsidRPr="00112E27">
        <w:rPr>
          <w:spacing w:val="-3"/>
        </w:rPr>
        <w:t xml:space="preserve"> </w:t>
      </w:r>
      <w:r w:rsidRPr="00112E27">
        <w:t>этой</w:t>
      </w:r>
      <w:r w:rsidRPr="00112E27">
        <w:rPr>
          <w:spacing w:val="-1"/>
        </w:rPr>
        <w:t xml:space="preserve"> </w:t>
      </w:r>
      <w:r w:rsidRPr="00112E27">
        <w:t>даты</w:t>
      </w:r>
      <w:r w:rsidRPr="00112E27">
        <w:rPr>
          <w:spacing w:val="-2"/>
        </w:rPr>
        <w:t xml:space="preserve"> </w:t>
      </w:r>
      <w:r w:rsidRPr="00112E27">
        <w:t>сообщение</w:t>
      </w:r>
      <w:r w:rsidRPr="00112E27">
        <w:rPr>
          <w:spacing w:val="-3"/>
        </w:rPr>
        <w:t xml:space="preserve"> </w:t>
      </w:r>
      <w:r w:rsidRPr="00112E27">
        <w:t>будет</w:t>
      </w:r>
      <w:r w:rsidRPr="00112E27">
        <w:rPr>
          <w:spacing w:val="-5"/>
        </w:rPr>
        <w:t xml:space="preserve"> </w:t>
      </w:r>
      <w:r w:rsidRPr="00112E27">
        <w:t>перемещено</w:t>
      </w:r>
      <w:r w:rsidRPr="00112E27">
        <w:rPr>
          <w:spacing w:val="-1"/>
        </w:rPr>
        <w:t xml:space="preserve"> </w:t>
      </w:r>
      <w:r w:rsidRPr="00112E27">
        <w:t>в</w:t>
      </w:r>
      <w:r w:rsidRPr="00112E27">
        <w:rPr>
          <w:spacing w:val="-4"/>
        </w:rPr>
        <w:t xml:space="preserve"> </w:t>
      </w:r>
      <w:r w:rsidRPr="00112E27">
        <w:t>архив</w:t>
      </w:r>
      <w:r w:rsidR="007702E6" w:rsidRPr="00112E27">
        <w:t>;</w:t>
      </w:r>
    </w:p>
    <w:p w14:paraId="6B1DFE3A" w14:textId="584358A5" w:rsidR="009A433E" w:rsidRPr="00112E27" w:rsidRDefault="00E6489F" w:rsidP="00EA6B90">
      <w:pPr>
        <w:pStyle w:val="gf9"/>
      </w:pPr>
      <w:r w:rsidRPr="00112E27">
        <w:t>нажать</w:t>
      </w:r>
      <w:r w:rsidRPr="00112E27">
        <w:rPr>
          <w:spacing w:val="-3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кнопку</w:t>
      </w:r>
      <w:r w:rsidRPr="00112E27">
        <w:rPr>
          <w:spacing w:val="-3"/>
        </w:rPr>
        <w:t xml:space="preserve"> </w:t>
      </w:r>
      <w:r w:rsidRPr="00112E27">
        <w:rPr>
          <w:rStyle w:val="gffff3"/>
        </w:rPr>
        <w:t>Далее</w:t>
      </w:r>
      <w:r w:rsidRPr="00112E27">
        <w:t>;</w:t>
      </w:r>
    </w:p>
    <w:p w14:paraId="78AEE97C" w14:textId="77777777" w:rsidR="009A433E" w:rsidRPr="00112E27" w:rsidRDefault="00E6489F" w:rsidP="00EA6B90">
      <w:pPr>
        <w:pStyle w:val="gf9"/>
      </w:pPr>
      <w:r w:rsidRPr="00112E27">
        <w:t>выбрать</w:t>
      </w:r>
      <w:r w:rsidRPr="00112E27">
        <w:rPr>
          <w:spacing w:val="5"/>
        </w:rPr>
        <w:t xml:space="preserve"> </w:t>
      </w:r>
      <w:r w:rsidRPr="00112E27">
        <w:t>аудиторию</w:t>
      </w:r>
      <w:r w:rsidRPr="00112E27">
        <w:rPr>
          <w:spacing w:val="5"/>
        </w:rPr>
        <w:t xml:space="preserve"> </w:t>
      </w:r>
      <w:r w:rsidRPr="00112E27">
        <w:t>и</w:t>
      </w:r>
      <w:r w:rsidRPr="00112E27">
        <w:rPr>
          <w:spacing w:val="7"/>
        </w:rPr>
        <w:t xml:space="preserve"> </w:t>
      </w:r>
      <w:r w:rsidRPr="00112E27">
        <w:t>уточнить</w:t>
      </w:r>
      <w:r w:rsidRPr="00112E27">
        <w:rPr>
          <w:spacing w:val="5"/>
        </w:rPr>
        <w:t xml:space="preserve"> </w:t>
      </w:r>
      <w:r w:rsidRPr="00112E27">
        <w:t>на</w:t>
      </w:r>
      <w:r w:rsidRPr="00112E27">
        <w:rPr>
          <w:spacing w:val="10"/>
        </w:rPr>
        <w:t xml:space="preserve"> </w:t>
      </w:r>
      <w:r w:rsidRPr="00112E27">
        <w:t>кого</w:t>
      </w:r>
      <w:r w:rsidRPr="00112E27">
        <w:rPr>
          <w:spacing w:val="6"/>
        </w:rPr>
        <w:t xml:space="preserve"> </w:t>
      </w:r>
      <w:r w:rsidRPr="00112E27">
        <w:t>именно</w:t>
      </w:r>
      <w:r w:rsidRPr="00112E27">
        <w:rPr>
          <w:spacing w:val="6"/>
        </w:rPr>
        <w:t xml:space="preserve"> </w:t>
      </w:r>
      <w:r w:rsidRPr="00112E27">
        <w:t>будет</w:t>
      </w:r>
      <w:r w:rsidRPr="00112E27">
        <w:rPr>
          <w:spacing w:val="3"/>
        </w:rPr>
        <w:t xml:space="preserve"> </w:t>
      </w:r>
      <w:r w:rsidRPr="00112E27">
        <w:t>произведена</w:t>
      </w:r>
      <w:r w:rsidRPr="00112E27">
        <w:rPr>
          <w:spacing w:val="6"/>
        </w:rPr>
        <w:t xml:space="preserve"> </w:t>
      </w:r>
      <w:r w:rsidRPr="00112E27">
        <w:t>информационная</w:t>
      </w:r>
      <w:r w:rsidRPr="00112E27">
        <w:rPr>
          <w:spacing w:val="-66"/>
        </w:rPr>
        <w:t xml:space="preserve"> </w:t>
      </w:r>
      <w:r w:rsidRPr="00112E27">
        <w:t>рассылка;</w:t>
      </w:r>
    </w:p>
    <w:p w14:paraId="694021F8" w14:textId="648883F3" w:rsidR="009A433E" w:rsidRPr="00112E27" w:rsidRDefault="00E6489F" w:rsidP="00EA6B90">
      <w:pPr>
        <w:pStyle w:val="gf9"/>
      </w:pPr>
      <w:r w:rsidRPr="00112E27">
        <w:t>нажать</w:t>
      </w:r>
      <w:r w:rsidRPr="00112E27">
        <w:rPr>
          <w:spacing w:val="-3"/>
        </w:rPr>
        <w:t xml:space="preserve"> </w:t>
      </w:r>
      <w:r w:rsidRPr="00112E27">
        <w:t>на</w:t>
      </w:r>
      <w:r w:rsidRPr="00112E27">
        <w:rPr>
          <w:spacing w:val="-2"/>
        </w:rPr>
        <w:t xml:space="preserve"> </w:t>
      </w:r>
      <w:r w:rsidRPr="00112E27">
        <w:t>кнопку</w:t>
      </w:r>
      <w:r w:rsidRPr="00112E27">
        <w:rPr>
          <w:spacing w:val="-2"/>
        </w:rPr>
        <w:t xml:space="preserve"> </w:t>
      </w:r>
      <w:r w:rsidRPr="00112E27">
        <w:rPr>
          <w:rStyle w:val="gffff3"/>
        </w:rPr>
        <w:t>Далее</w:t>
      </w:r>
      <w:r w:rsidR="007702E6" w:rsidRPr="00112E27">
        <w:t>;</w:t>
      </w:r>
    </w:p>
    <w:p w14:paraId="08E8646C" w14:textId="225760DD" w:rsidR="009A433E" w:rsidRPr="00112E27" w:rsidRDefault="00E6489F" w:rsidP="00EA6B90">
      <w:pPr>
        <w:pStyle w:val="gf9"/>
      </w:pPr>
      <w:r w:rsidRPr="00112E27">
        <w:t>после</w:t>
      </w:r>
      <w:r w:rsidR="007702E6" w:rsidRPr="00112E27">
        <w:t xml:space="preserve"> </w:t>
      </w:r>
      <w:r w:rsidRPr="00112E27">
        <w:t>проверки</w:t>
      </w:r>
      <w:r w:rsidR="007702E6" w:rsidRPr="00112E27">
        <w:t xml:space="preserve"> </w:t>
      </w:r>
      <w:r w:rsidRPr="00112E27">
        <w:t>созданного</w:t>
      </w:r>
      <w:r w:rsidR="007702E6" w:rsidRPr="00112E27">
        <w:t xml:space="preserve"> </w:t>
      </w:r>
      <w:r w:rsidRPr="00112E27">
        <w:t>сообщения</w:t>
      </w:r>
      <w:r w:rsidR="007702E6" w:rsidRPr="00112E27">
        <w:t xml:space="preserve"> </w:t>
      </w:r>
      <w:r w:rsidRPr="00112E27">
        <w:t>на</w:t>
      </w:r>
      <w:r w:rsidR="007702E6" w:rsidRPr="00112E27">
        <w:t xml:space="preserve"> </w:t>
      </w:r>
      <w:r w:rsidRPr="00112E27">
        <w:t>корректность</w:t>
      </w:r>
      <w:r w:rsidR="007702E6" w:rsidRPr="00112E27">
        <w:t xml:space="preserve"> </w:t>
      </w:r>
      <w:r w:rsidRPr="00112E27">
        <w:t>нажать</w:t>
      </w:r>
      <w:r w:rsidR="007702E6" w:rsidRPr="00112E27">
        <w:t xml:space="preserve"> </w:t>
      </w:r>
      <w:r w:rsidRPr="00112E27">
        <w:t>на</w:t>
      </w:r>
      <w:r w:rsidR="007702E6" w:rsidRPr="00112E27">
        <w:t xml:space="preserve"> </w:t>
      </w:r>
      <w:r w:rsidRPr="00112E27">
        <w:t>кнопку</w:t>
      </w:r>
      <w:r w:rsidR="00EA6B90" w:rsidRPr="00112E27">
        <w:t xml:space="preserve"> </w:t>
      </w:r>
      <w:r w:rsidRPr="00112E27">
        <w:rPr>
          <w:rStyle w:val="gffff3"/>
        </w:rPr>
        <w:t>Опубликовать</w:t>
      </w:r>
      <w:r w:rsidRPr="00112E27">
        <w:t>.</w:t>
      </w:r>
    </w:p>
    <w:p w14:paraId="5661470B" w14:textId="77777777" w:rsidR="009A433E" w:rsidRPr="00112E27" w:rsidRDefault="00E6489F" w:rsidP="00EA6B90">
      <w:pPr>
        <w:pStyle w:val="gff4"/>
      </w:pPr>
      <w:r w:rsidRPr="00112E27">
        <w:t>Для</w:t>
      </w:r>
      <w:r w:rsidRPr="00112E27">
        <w:rPr>
          <w:spacing w:val="-5"/>
        </w:rPr>
        <w:t xml:space="preserve"> </w:t>
      </w:r>
      <w:r w:rsidRPr="00112E27">
        <w:t>удаления</w:t>
      </w:r>
      <w:r w:rsidRPr="00112E27">
        <w:rPr>
          <w:spacing w:val="-4"/>
        </w:rPr>
        <w:t xml:space="preserve"> </w:t>
      </w:r>
      <w:r w:rsidRPr="00112E27">
        <w:t>информационной</w:t>
      </w:r>
      <w:r w:rsidRPr="00112E27">
        <w:rPr>
          <w:spacing w:val="-2"/>
        </w:rPr>
        <w:t xml:space="preserve"> </w:t>
      </w:r>
      <w:r w:rsidRPr="00112E27">
        <w:t>рассылки</w:t>
      </w:r>
      <w:r w:rsidRPr="00112E27">
        <w:rPr>
          <w:spacing w:val="-4"/>
        </w:rPr>
        <w:t xml:space="preserve"> </w:t>
      </w:r>
      <w:r w:rsidRPr="00112E27">
        <w:t>необходимо:</w:t>
      </w:r>
    </w:p>
    <w:p w14:paraId="6CEF5998" w14:textId="56316366" w:rsidR="009A433E" w:rsidRPr="00112E27" w:rsidRDefault="00E6489F" w:rsidP="00EA6B90">
      <w:pPr>
        <w:pStyle w:val="gf9"/>
      </w:pPr>
      <w:r w:rsidRPr="00112E27">
        <w:t>перейти</w:t>
      </w:r>
      <w:r w:rsidRPr="00112E27">
        <w:rPr>
          <w:spacing w:val="-6"/>
        </w:rPr>
        <w:t xml:space="preserve"> </w:t>
      </w:r>
      <w:r w:rsidRPr="00112E27">
        <w:t>в</w:t>
      </w:r>
      <w:r w:rsidRPr="00112E27">
        <w:rPr>
          <w:spacing w:val="-6"/>
        </w:rPr>
        <w:t xml:space="preserve"> </w:t>
      </w:r>
      <w:r w:rsidRPr="00112E27">
        <w:t>раздел</w:t>
      </w:r>
      <w:r w:rsidRPr="00112E27">
        <w:rPr>
          <w:spacing w:val="-3"/>
        </w:rPr>
        <w:t xml:space="preserve"> </w:t>
      </w:r>
      <w:r w:rsidRPr="00112E27">
        <w:rPr>
          <w:rStyle w:val="gffff3"/>
        </w:rPr>
        <w:t>Информирование</w:t>
      </w:r>
      <w:r w:rsidRPr="00112E27">
        <w:t>;</w:t>
      </w:r>
    </w:p>
    <w:p w14:paraId="354D0BF0" w14:textId="77777777" w:rsidR="009A433E" w:rsidRPr="00112E27" w:rsidRDefault="00E6489F" w:rsidP="00EA6B90">
      <w:pPr>
        <w:pStyle w:val="gf9"/>
      </w:pPr>
      <w:r w:rsidRPr="00112E27">
        <w:t>нажать</w:t>
      </w:r>
      <w:r w:rsidRPr="00112E27">
        <w:rPr>
          <w:spacing w:val="-4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заголовок</w:t>
      </w:r>
      <w:r w:rsidRPr="00112E27">
        <w:rPr>
          <w:spacing w:val="-3"/>
        </w:rPr>
        <w:t xml:space="preserve"> </w:t>
      </w:r>
      <w:r w:rsidRPr="00112E27">
        <w:t>информационной</w:t>
      </w:r>
      <w:r w:rsidRPr="00112E27">
        <w:rPr>
          <w:spacing w:val="-3"/>
        </w:rPr>
        <w:t xml:space="preserve"> </w:t>
      </w:r>
      <w:r w:rsidRPr="00112E27">
        <w:t>рассылки;</w:t>
      </w:r>
    </w:p>
    <w:p w14:paraId="67CFC96E" w14:textId="22EC455F" w:rsidR="009A433E" w:rsidRPr="00112E27" w:rsidRDefault="00E6489F" w:rsidP="00EA6B90">
      <w:pPr>
        <w:pStyle w:val="gf9"/>
      </w:pPr>
      <w:r w:rsidRPr="00112E27">
        <w:t>нажать</w:t>
      </w:r>
      <w:r w:rsidRPr="00112E27">
        <w:rPr>
          <w:spacing w:val="-4"/>
        </w:rPr>
        <w:t xml:space="preserve"> </w:t>
      </w:r>
      <w:r w:rsidRPr="00112E27">
        <w:t>на</w:t>
      </w:r>
      <w:r w:rsidRPr="00112E27">
        <w:rPr>
          <w:spacing w:val="-3"/>
        </w:rPr>
        <w:t xml:space="preserve"> </w:t>
      </w:r>
      <w:r w:rsidRPr="00112E27">
        <w:t>кнопку</w:t>
      </w:r>
      <w:r w:rsidRPr="00112E27">
        <w:rPr>
          <w:spacing w:val="-4"/>
        </w:rPr>
        <w:t xml:space="preserve"> </w:t>
      </w:r>
      <w:proofErr w:type="gramStart"/>
      <w:r w:rsidRPr="00112E27">
        <w:t>справа</w:t>
      </w:r>
      <w:proofErr w:type="gramEnd"/>
      <w:r w:rsidRPr="00112E27">
        <w:rPr>
          <w:spacing w:val="-5"/>
        </w:rPr>
        <w:t xml:space="preserve"> </w:t>
      </w:r>
      <w:r w:rsidRPr="00112E27">
        <w:rPr>
          <w:rStyle w:val="gffff3"/>
        </w:rPr>
        <w:t>Удалить</w:t>
      </w:r>
      <w:r w:rsidRPr="00112E27">
        <w:t>;</w:t>
      </w:r>
    </w:p>
    <w:p w14:paraId="296F7999" w14:textId="4C837211" w:rsidR="009A433E" w:rsidRPr="00112E27" w:rsidRDefault="00E6489F" w:rsidP="00EA6B90">
      <w:pPr>
        <w:pStyle w:val="gf9"/>
      </w:pPr>
      <w:r w:rsidRPr="00112E27">
        <w:t>подтвердить</w:t>
      </w:r>
      <w:r w:rsidRPr="00112E27">
        <w:rPr>
          <w:spacing w:val="-5"/>
        </w:rPr>
        <w:t xml:space="preserve"> </w:t>
      </w:r>
      <w:r w:rsidRPr="00112E27">
        <w:t>удаление,</w:t>
      </w:r>
      <w:r w:rsidRPr="00112E27">
        <w:rPr>
          <w:spacing w:val="-5"/>
        </w:rPr>
        <w:t xml:space="preserve"> </w:t>
      </w:r>
      <w:r w:rsidRPr="00112E27">
        <w:t>нажать</w:t>
      </w:r>
      <w:r w:rsidRPr="00112E27">
        <w:rPr>
          <w:spacing w:val="-4"/>
        </w:rPr>
        <w:t xml:space="preserve"> </w:t>
      </w:r>
      <w:r w:rsidRPr="00112E27">
        <w:t>на</w:t>
      </w:r>
      <w:r w:rsidRPr="00112E27">
        <w:rPr>
          <w:spacing w:val="-5"/>
        </w:rPr>
        <w:t xml:space="preserve"> </w:t>
      </w:r>
      <w:r w:rsidRPr="00112E27">
        <w:t>кнопку</w:t>
      </w:r>
      <w:r w:rsidRPr="00112E27">
        <w:rPr>
          <w:spacing w:val="-4"/>
        </w:rPr>
        <w:t xml:space="preserve"> </w:t>
      </w:r>
      <w:r w:rsidRPr="00112E27">
        <w:rPr>
          <w:rStyle w:val="gffff3"/>
        </w:rPr>
        <w:t xml:space="preserve">Да, </w:t>
      </w:r>
      <w:proofErr w:type="gramStart"/>
      <w:r w:rsidRPr="00112E27">
        <w:rPr>
          <w:rStyle w:val="gffff3"/>
        </w:rPr>
        <w:t>удалить!</w:t>
      </w:r>
      <w:r w:rsidRPr="00112E27">
        <w:t>.</w:t>
      </w:r>
      <w:proofErr w:type="gramEnd"/>
    </w:p>
    <w:p w14:paraId="5F4B31E4" w14:textId="77777777" w:rsidR="009A433E" w:rsidRPr="00112E27" w:rsidRDefault="00E6489F" w:rsidP="007702E6">
      <w:pPr>
        <w:pStyle w:val="g20"/>
      </w:pPr>
      <w:bookmarkStart w:id="119" w:name="6._«Мониторинг_ФСН»_и_«Мониторинг_РСН»"/>
      <w:bookmarkStart w:id="120" w:name="_bookmark17"/>
      <w:bookmarkStart w:id="121" w:name="_Toc146202527"/>
      <w:bookmarkEnd w:id="119"/>
      <w:bookmarkEnd w:id="120"/>
      <w:r w:rsidRPr="00112E27">
        <w:lastRenderedPageBreak/>
        <w:t>«Мониторинг</w:t>
      </w:r>
      <w:r w:rsidRPr="00112E27">
        <w:rPr>
          <w:spacing w:val="-8"/>
        </w:rPr>
        <w:t xml:space="preserve"> </w:t>
      </w:r>
      <w:r w:rsidRPr="00112E27">
        <w:t>ФСН»</w:t>
      </w:r>
      <w:r w:rsidRPr="00112E27">
        <w:rPr>
          <w:spacing w:val="-7"/>
        </w:rPr>
        <w:t xml:space="preserve"> </w:t>
      </w:r>
      <w:r w:rsidRPr="00112E27">
        <w:t>и</w:t>
      </w:r>
      <w:r w:rsidRPr="00112E27">
        <w:rPr>
          <w:spacing w:val="-7"/>
        </w:rPr>
        <w:t xml:space="preserve"> </w:t>
      </w:r>
      <w:r w:rsidRPr="00112E27">
        <w:t>«Мониторинг</w:t>
      </w:r>
      <w:r w:rsidRPr="00112E27">
        <w:rPr>
          <w:spacing w:val="-7"/>
        </w:rPr>
        <w:t xml:space="preserve"> </w:t>
      </w:r>
      <w:r w:rsidRPr="00112E27">
        <w:t>РСН»</w:t>
      </w:r>
      <w:bookmarkEnd w:id="121"/>
    </w:p>
    <w:p w14:paraId="5E1FAFB8" w14:textId="320B95B4" w:rsidR="009A433E" w:rsidRPr="00112E27" w:rsidRDefault="00E6489F" w:rsidP="00B97A44">
      <w:pPr>
        <w:pStyle w:val="gff4"/>
      </w:pPr>
      <w:r w:rsidRPr="00112E27">
        <w:t>«Мониторинг ФСН»</w:t>
      </w:r>
      <w:r w:rsidR="001033FB" w:rsidRPr="00112E27">
        <w:t xml:space="preserve"> - ф</w:t>
      </w:r>
      <w:r w:rsidRPr="00112E27">
        <w:t>едеральное статистическое наблюдение предоставляет доступ к следующим отчётам ОО (</w:t>
      </w:r>
      <w:r w:rsidR="001033FB" w:rsidRPr="00112E27">
        <w:t>р</w:t>
      </w:r>
      <w:r w:rsidRPr="00112E27">
        <w:t xml:space="preserve">исунок </w:t>
      </w:r>
      <w:r w:rsidR="001033FB" w:rsidRPr="00112E27">
        <w:fldChar w:fldCharType="begin"/>
      </w:r>
      <w:r w:rsidR="001033FB" w:rsidRPr="00112E27">
        <w:instrText xml:space="preserve"> REF \* </w:instrText>
      </w:r>
      <w:r w:rsidR="001033FB" w:rsidRPr="00112E27">
        <w:rPr>
          <w:lang w:val="en-US"/>
        </w:rPr>
        <w:instrText>arabic</w:instrText>
      </w:r>
      <w:r w:rsidR="001033FB" w:rsidRPr="00112E27">
        <w:instrText xml:space="preserve"> _Ref144557388 \r \h </w:instrText>
      </w:r>
      <w:r w:rsidR="00112E27">
        <w:instrText xml:space="preserve"> \* MERGEFORMAT </w:instrText>
      </w:r>
      <w:r w:rsidR="001033FB" w:rsidRPr="00112E27">
        <w:fldChar w:fldCharType="separate"/>
      </w:r>
      <w:r w:rsidR="00407103">
        <w:t>30</w:t>
      </w:r>
      <w:r w:rsidR="001033FB" w:rsidRPr="00112E27">
        <w:fldChar w:fldCharType="end"/>
      </w:r>
      <w:r w:rsidRPr="00112E27">
        <w:t>):</w:t>
      </w:r>
    </w:p>
    <w:p w14:paraId="00A4FB57" w14:textId="77777777" w:rsidR="009A433E" w:rsidRPr="00112E27" w:rsidRDefault="00E6489F" w:rsidP="00B97A44">
      <w:pPr>
        <w:pStyle w:val="gf9"/>
      </w:pPr>
      <w:r w:rsidRPr="00112E27">
        <w:t>СПО-1;</w:t>
      </w:r>
    </w:p>
    <w:p w14:paraId="544AF5BF" w14:textId="77777777" w:rsidR="009A433E" w:rsidRPr="00112E27" w:rsidRDefault="00E6489F" w:rsidP="00B97A44">
      <w:pPr>
        <w:pStyle w:val="gf9"/>
      </w:pPr>
      <w:r w:rsidRPr="00112E27">
        <w:t>1-ОД;</w:t>
      </w:r>
    </w:p>
    <w:p w14:paraId="5AC2829E" w14:textId="77777777" w:rsidR="009A433E" w:rsidRPr="00112E27" w:rsidRDefault="00E6489F" w:rsidP="00B97A44">
      <w:pPr>
        <w:pStyle w:val="gf9"/>
        <w:rPr>
          <w:sz w:val="24"/>
        </w:rPr>
      </w:pPr>
      <w:r w:rsidRPr="00112E27">
        <w:t>1-ДО;</w:t>
      </w:r>
    </w:p>
    <w:p w14:paraId="4CBD8DFA" w14:textId="1EFC9A12" w:rsidR="00B97A44" w:rsidRPr="00112E27" w:rsidRDefault="00B97A44" w:rsidP="00B97A44">
      <w:pPr>
        <w:pStyle w:val="gf9"/>
      </w:pPr>
      <w:r w:rsidRPr="00112E27">
        <w:t>ЗП</w:t>
      </w:r>
      <w:r w:rsidRPr="00112E27">
        <w:rPr>
          <w:spacing w:val="-4"/>
        </w:rPr>
        <w:t xml:space="preserve"> </w:t>
      </w:r>
      <w:r w:rsidRPr="00112E27">
        <w:t>–</w:t>
      </w:r>
      <w:r w:rsidRPr="00112E27">
        <w:rPr>
          <w:spacing w:val="-4"/>
        </w:rPr>
        <w:t xml:space="preserve"> </w:t>
      </w:r>
      <w:r w:rsidRPr="00112E27">
        <w:t>образование</w:t>
      </w:r>
      <w:r w:rsidRPr="00112E27">
        <w:rPr>
          <w:spacing w:val="-4"/>
        </w:rPr>
        <w:t xml:space="preserve"> </w:t>
      </w:r>
      <w:r w:rsidRPr="00112E27">
        <w:t>(по</w:t>
      </w:r>
      <w:r w:rsidRPr="00112E27">
        <w:rPr>
          <w:spacing w:val="-3"/>
        </w:rPr>
        <w:t xml:space="preserve"> </w:t>
      </w:r>
      <w:r w:rsidRPr="00112E27">
        <w:t>кварталам).</w:t>
      </w:r>
    </w:p>
    <w:p w14:paraId="408F7661" w14:textId="5353C347" w:rsidR="009A433E" w:rsidRPr="00112E27" w:rsidRDefault="00E6489F" w:rsidP="00B97A44">
      <w:pPr>
        <w:pStyle w:val="gfff9"/>
        <w:rPr>
          <w:sz w:val="22"/>
        </w:rPr>
      </w:pPr>
      <w:r w:rsidRPr="00112E27">
        <w:rPr>
          <w:noProof/>
          <w:lang w:eastAsia="ru-RU"/>
        </w:rPr>
        <w:drawing>
          <wp:inline distT="0" distB="0" distL="0" distR="0" wp14:anchorId="643D273A" wp14:editId="7CB985E8">
            <wp:extent cx="5299626" cy="2752725"/>
            <wp:effectExtent l="19050" t="19050" r="15875" b="9525"/>
            <wp:docPr id="5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884" cy="2755975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ABD4EDD" w14:textId="6E099F13" w:rsidR="009A433E" w:rsidRPr="00112E27" w:rsidRDefault="00E6489F" w:rsidP="00B97A44">
      <w:pPr>
        <w:pStyle w:val="ge"/>
      </w:pPr>
      <w:bookmarkStart w:id="122" w:name="_Ref144557388"/>
      <w:r w:rsidRPr="00112E27">
        <w:t>Отчёты</w:t>
      </w:r>
      <w:r w:rsidRPr="00112E27">
        <w:rPr>
          <w:spacing w:val="-3"/>
        </w:rPr>
        <w:t xml:space="preserve"> </w:t>
      </w:r>
      <w:r w:rsidRPr="00112E27">
        <w:t>«Мониторинг</w:t>
      </w:r>
      <w:r w:rsidRPr="00112E27">
        <w:rPr>
          <w:spacing w:val="-3"/>
        </w:rPr>
        <w:t xml:space="preserve"> </w:t>
      </w:r>
      <w:r w:rsidRPr="00112E27">
        <w:t>ФСН»</w:t>
      </w:r>
      <w:bookmarkEnd w:id="122"/>
    </w:p>
    <w:p w14:paraId="7993F424" w14:textId="2EA70FEC" w:rsidR="00B97A44" w:rsidRPr="00112E27" w:rsidRDefault="00B97A44" w:rsidP="00B97A44">
      <w:pPr>
        <w:pStyle w:val="gfc"/>
      </w:pPr>
      <w:r w:rsidRPr="00112E27">
        <w:t xml:space="preserve">«Мониторинг РСН» </w:t>
      </w:r>
      <w:r w:rsidR="001033FB" w:rsidRPr="00112E27">
        <w:t>- р</w:t>
      </w:r>
      <w:r w:rsidRPr="00112E27">
        <w:t>егиональное статистическое наблюдение</w:t>
      </w:r>
      <w:r w:rsidRPr="00112E27">
        <w:rPr>
          <w:b/>
          <w:spacing w:val="56"/>
        </w:rPr>
        <w:t xml:space="preserve"> </w:t>
      </w:r>
      <w:r w:rsidRPr="00112E27">
        <w:t>предоставляет</w:t>
      </w:r>
      <w:r w:rsidRPr="00112E27">
        <w:rPr>
          <w:spacing w:val="-66"/>
        </w:rPr>
        <w:t xml:space="preserve"> </w:t>
      </w:r>
      <w:r w:rsidRPr="00112E27">
        <w:t>доступ</w:t>
      </w:r>
      <w:r w:rsidRPr="00112E27">
        <w:rPr>
          <w:spacing w:val="-2"/>
        </w:rPr>
        <w:t xml:space="preserve"> </w:t>
      </w:r>
      <w:r w:rsidRPr="00112E27">
        <w:t>к</w:t>
      </w:r>
      <w:r w:rsidRPr="00112E27">
        <w:rPr>
          <w:spacing w:val="-2"/>
        </w:rPr>
        <w:t xml:space="preserve"> </w:t>
      </w:r>
      <w:r w:rsidRPr="00112E27">
        <w:t>отчёту</w:t>
      </w:r>
      <w:r w:rsidRPr="00112E27">
        <w:rPr>
          <w:spacing w:val="-2"/>
        </w:rPr>
        <w:t xml:space="preserve"> </w:t>
      </w:r>
      <w:r w:rsidRPr="00112E27">
        <w:t>«Паспорт</w:t>
      </w:r>
      <w:r w:rsidRPr="00112E27">
        <w:rPr>
          <w:spacing w:val="-4"/>
        </w:rPr>
        <w:t xml:space="preserve"> </w:t>
      </w:r>
      <w:r w:rsidRPr="00112E27">
        <w:t>ОУ»</w:t>
      </w:r>
      <w:r w:rsidRPr="00112E27">
        <w:rPr>
          <w:spacing w:val="-4"/>
        </w:rPr>
        <w:t xml:space="preserve"> </w:t>
      </w:r>
      <w:r w:rsidRPr="00112E27">
        <w:t>(</w:t>
      </w:r>
      <w:r w:rsidR="001033FB" w:rsidRPr="00112E27">
        <w:t>р</w:t>
      </w:r>
      <w:r w:rsidRPr="00112E27">
        <w:t>исунок</w:t>
      </w:r>
      <w:r w:rsidRPr="00112E27">
        <w:rPr>
          <w:spacing w:val="-2"/>
        </w:rPr>
        <w:t xml:space="preserve"> </w:t>
      </w:r>
      <w:r w:rsidR="001033FB" w:rsidRPr="00112E27">
        <w:fldChar w:fldCharType="begin"/>
      </w:r>
      <w:r w:rsidR="001033FB" w:rsidRPr="00112E27">
        <w:rPr>
          <w:spacing w:val="-2"/>
        </w:rPr>
        <w:instrText xml:space="preserve"> REF \* </w:instrText>
      </w:r>
      <w:r w:rsidR="001033FB" w:rsidRPr="00112E27">
        <w:rPr>
          <w:spacing w:val="-2"/>
          <w:lang w:val="en-US"/>
        </w:rPr>
        <w:instrText>arabic</w:instrText>
      </w:r>
      <w:r w:rsidR="001033FB" w:rsidRPr="00112E27">
        <w:rPr>
          <w:spacing w:val="-2"/>
        </w:rPr>
        <w:instrText xml:space="preserve"> _Ref144557770 \r \h </w:instrText>
      </w:r>
      <w:r w:rsidR="00112E27">
        <w:instrText xml:space="preserve"> \* MERGEFORMAT </w:instrText>
      </w:r>
      <w:r w:rsidR="001033FB" w:rsidRPr="00112E27">
        <w:fldChar w:fldCharType="separate"/>
      </w:r>
      <w:r w:rsidR="00407103">
        <w:rPr>
          <w:spacing w:val="-2"/>
        </w:rPr>
        <w:t>31</w:t>
      </w:r>
      <w:r w:rsidR="001033FB" w:rsidRPr="00112E27">
        <w:fldChar w:fldCharType="end"/>
      </w:r>
      <w:r w:rsidRPr="00112E27">
        <w:t>).</w:t>
      </w:r>
    </w:p>
    <w:p w14:paraId="6F59C2E7" w14:textId="77777777" w:rsidR="00B97A44" w:rsidRPr="00112E27" w:rsidRDefault="00E6489F" w:rsidP="00B97A44">
      <w:pPr>
        <w:pStyle w:val="gfff9"/>
        <w:rPr>
          <w:b/>
          <w:sz w:val="22"/>
        </w:rPr>
      </w:pPr>
      <w:r w:rsidRPr="00112E27">
        <w:rPr>
          <w:noProof/>
          <w:lang w:eastAsia="ru-RU"/>
        </w:rPr>
        <w:lastRenderedPageBreak/>
        <w:drawing>
          <wp:inline distT="0" distB="0" distL="0" distR="0" wp14:anchorId="183EF275" wp14:editId="780F24D0">
            <wp:extent cx="6057136" cy="2897314"/>
            <wp:effectExtent l="19050" t="19050" r="20320" b="17780"/>
            <wp:docPr id="6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136" cy="2897314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690CC64C" w14:textId="7439462A" w:rsidR="009A433E" w:rsidRPr="00112E27" w:rsidRDefault="00B97A44" w:rsidP="00B97A44">
      <w:pPr>
        <w:pStyle w:val="ge"/>
      </w:pPr>
      <w:bookmarkStart w:id="123" w:name="_Ref144557770"/>
      <w:r w:rsidRPr="00112E27">
        <w:t>Отчёт</w:t>
      </w:r>
      <w:r w:rsidRPr="00112E27">
        <w:rPr>
          <w:spacing w:val="-1"/>
        </w:rPr>
        <w:t xml:space="preserve"> </w:t>
      </w:r>
      <w:r w:rsidRPr="00112E27">
        <w:t>«Мониторинг</w:t>
      </w:r>
      <w:r w:rsidRPr="00112E27">
        <w:rPr>
          <w:spacing w:val="-4"/>
        </w:rPr>
        <w:t xml:space="preserve"> </w:t>
      </w:r>
      <w:r w:rsidRPr="00112E27">
        <w:t>РСН»</w:t>
      </w:r>
      <w:bookmarkEnd w:id="123"/>
    </w:p>
    <w:p w14:paraId="3374124F" w14:textId="26FF6ADE" w:rsidR="009A433E" w:rsidRPr="00112E27" w:rsidRDefault="00E6489F" w:rsidP="00E6489F">
      <w:pPr>
        <w:pStyle w:val="gfff7"/>
        <w:numPr>
          <w:ilvl w:val="0"/>
          <w:numId w:val="32"/>
        </w:numPr>
        <w:rPr>
          <w:rStyle w:val="gfff6"/>
        </w:rPr>
      </w:pPr>
      <w:r w:rsidRPr="00112E27">
        <w:rPr>
          <w:rStyle w:val="gfff6"/>
        </w:rPr>
        <w:t>Примечание</w:t>
      </w:r>
      <w:r w:rsidR="001033FB" w:rsidRPr="00112E27">
        <w:t xml:space="preserve"> – П</w:t>
      </w:r>
      <w:r w:rsidRPr="00112E27">
        <w:t>одробная информация о построении указанных отчетов доступна на портале службы поддержки</w:t>
      </w:r>
      <w:r w:rsidRPr="00112E27">
        <w:rPr>
          <w:rStyle w:val="gfff6"/>
        </w:rPr>
        <w:t>.</w:t>
      </w:r>
    </w:p>
    <w:p w14:paraId="2240F655" w14:textId="77777777" w:rsidR="009A433E" w:rsidRPr="00112E27" w:rsidRDefault="00E6489F" w:rsidP="001176A2">
      <w:pPr>
        <w:pStyle w:val="g20"/>
      </w:pPr>
      <w:bookmarkStart w:id="124" w:name="7._Реестр_необучающихся"/>
      <w:bookmarkStart w:id="125" w:name="_bookmark18"/>
      <w:bookmarkStart w:id="126" w:name="_Toc146202528"/>
      <w:bookmarkEnd w:id="124"/>
      <w:bookmarkEnd w:id="125"/>
      <w:r w:rsidRPr="00112E27">
        <w:t>Реестр</w:t>
      </w:r>
      <w:r w:rsidRPr="00112E27">
        <w:rPr>
          <w:spacing w:val="-16"/>
        </w:rPr>
        <w:t xml:space="preserve"> </w:t>
      </w:r>
      <w:proofErr w:type="spellStart"/>
      <w:r w:rsidRPr="00112E27">
        <w:t>необучающихся</w:t>
      </w:r>
      <w:bookmarkEnd w:id="126"/>
      <w:proofErr w:type="spellEnd"/>
    </w:p>
    <w:p w14:paraId="65A35909" w14:textId="750F3977" w:rsidR="009A433E" w:rsidRPr="00112E27" w:rsidRDefault="00E6489F" w:rsidP="00B97A44">
      <w:pPr>
        <w:pStyle w:val="gfc"/>
        <w:rPr>
          <w:sz w:val="22"/>
        </w:rPr>
      </w:pPr>
      <w:r w:rsidRPr="00112E27">
        <w:t>Реестр</w:t>
      </w:r>
      <w:r w:rsidRPr="00112E27">
        <w:rPr>
          <w:spacing w:val="32"/>
        </w:rPr>
        <w:t xml:space="preserve"> </w:t>
      </w:r>
      <w:proofErr w:type="spellStart"/>
      <w:r w:rsidRPr="00112E27">
        <w:t>необучающихся</w:t>
      </w:r>
      <w:proofErr w:type="spellEnd"/>
      <w:r w:rsidRPr="00112E27">
        <w:rPr>
          <w:spacing w:val="34"/>
        </w:rPr>
        <w:t xml:space="preserve"> </w:t>
      </w:r>
      <w:r w:rsidR="001033FB" w:rsidRPr="00112E27">
        <w:t>–</w:t>
      </w:r>
      <w:r w:rsidRPr="00112E27">
        <w:rPr>
          <w:spacing w:val="35"/>
        </w:rPr>
        <w:t xml:space="preserve"> </w:t>
      </w:r>
      <w:r w:rsidRPr="00112E27">
        <w:t>список</w:t>
      </w:r>
      <w:r w:rsidRPr="00112E27">
        <w:rPr>
          <w:spacing w:val="34"/>
        </w:rPr>
        <w:t xml:space="preserve"> </w:t>
      </w:r>
      <w:r w:rsidRPr="00112E27">
        <w:t>карточек</w:t>
      </w:r>
      <w:r w:rsidRPr="00112E27">
        <w:rPr>
          <w:spacing w:val="34"/>
        </w:rPr>
        <w:t xml:space="preserve"> </w:t>
      </w:r>
      <w:r w:rsidRPr="00112E27">
        <w:t>детей,</w:t>
      </w:r>
      <w:r w:rsidRPr="00112E27">
        <w:rPr>
          <w:spacing w:val="34"/>
        </w:rPr>
        <w:t xml:space="preserve"> </w:t>
      </w:r>
      <w:r w:rsidRPr="00112E27">
        <w:t>которым</w:t>
      </w:r>
      <w:r w:rsidRPr="00112E27">
        <w:rPr>
          <w:spacing w:val="32"/>
        </w:rPr>
        <w:t xml:space="preserve"> </w:t>
      </w:r>
      <w:r w:rsidRPr="00112E27">
        <w:t>на</w:t>
      </w:r>
      <w:r w:rsidRPr="00112E27">
        <w:rPr>
          <w:spacing w:val="38"/>
        </w:rPr>
        <w:t xml:space="preserve"> </w:t>
      </w:r>
      <w:r w:rsidRPr="00112E27">
        <w:t>текущую</w:t>
      </w:r>
      <w:r w:rsidRPr="00112E27">
        <w:rPr>
          <w:spacing w:val="34"/>
        </w:rPr>
        <w:t xml:space="preserve"> </w:t>
      </w:r>
      <w:r w:rsidRPr="00112E27">
        <w:t>дату</w:t>
      </w:r>
      <w:r w:rsidRPr="00112E27">
        <w:rPr>
          <w:spacing w:val="34"/>
        </w:rPr>
        <w:t xml:space="preserve"> </w:t>
      </w:r>
      <w:r w:rsidR="001033FB" w:rsidRPr="00112E27">
        <w:t>не исполнилось</w:t>
      </w:r>
      <w:r w:rsidRPr="00112E27">
        <w:rPr>
          <w:spacing w:val="-3"/>
        </w:rPr>
        <w:t xml:space="preserve"> </w:t>
      </w:r>
      <w:r w:rsidRPr="00112E27">
        <w:t>полных</w:t>
      </w:r>
      <w:r w:rsidRPr="00112E27">
        <w:rPr>
          <w:spacing w:val="-1"/>
        </w:rPr>
        <w:t xml:space="preserve"> </w:t>
      </w:r>
      <w:r w:rsidRPr="00112E27">
        <w:t>19</w:t>
      </w:r>
      <w:r w:rsidRPr="00112E27">
        <w:rPr>
          <w:spacing w:val="-3"/>
        </w:rPr>
        <w:t xml:space="preserve"> </w:t>
      </w:r>
      <w:r w:rsidRPr="00112E27">
        <w:t>лет</w:t>
      </w:r>
      <w:r w:rsidRPr="00112E27">
        <w:rPr>
          <w:spacing w:val="-4"/>
        </w:rPr>
        <w:t xml:space="preserve"> </w:t>
      </w:r>
      <w:r w:rsidRPr="00112E27">
        <w:t>(</w:t>
      </w:r>
      <w:r w:rsidR="001033FB" w:rsidRPr="00112E27">
        <w:t>р</w:t>
      </w:r>
      <w:r w:rsidRPr="00112E27">
        <w:t>исунок</w:t>
      </w:r>
      <w:r w:rsidRPr="00112E27">
        <w:rPr>
          <w:spacing w:val="-2"/>
        </w:rPr>
        <w:t xml:space="preserve"> </w:t>
      </w:r>
      <w:r w:rsidR="001033FB" w:rsidRPr="00112E27">
        <w:fldChar w:fldCharType="begin"/>
      </w:r>
      <w:r w:rsidR="001033FB" w:rsidRPr="00112E27">
        <w:rPr>
          <w:spacing w:val="-2"/>
        </w:rPr>
        <w:instrText xml:space="preserve"> REF \* </w:instrText>
      </w:r>
      <w:r w:rsidR="001033FB" w:rsidRPr="00112E27">
        <w:rPr>
          <w:spacing w:val="-2"/>
          <w:lang w:val="en-US"/>
        </w:rPr>
        <w:instrText>arabic</w:instrText>
      </w:r>
      <w:r w:rsidR="001033FB" w:rsidRPr="00112E27">
        <w:rPr>
          <w:spacing w:val="-2"/>
        </w:rPr>
        <w:instrText xml:space="preserve"> _Ref144557891 \r \h </w:instrText>
      </w:r>
      <w:r w:rsidR="00112E27">
        <w:instrText xml:space="preserve"> \* MERGEFORMAT </w:instrText>
      </w:r>
      <w:r w:rsidR="001033FB" w:rsidRPr="00112E27">
        <w:fldChar w:fldCharType="separate"/>
      </w:r>
      <w:r w:rsidR="00407103">
        <w:rPr>
          <w:spacing w:val="-2"/>
        </w:rPr>
        <w:t>32</w:t>
      </w:r>
      <w:r w:rsidR="001033FB" w:rsidRPr="00112E27">
        <w:fldChar w:fldCharType="end"/>
      </w:r>
      <w:r w:rsidRPr="00112E27">
        <w:t>).</w:t>
      </w:r>
    </w:p>
    <w:p w14:paraId="469B9A51" w14:textId="77777777" w:rsidR="009A433E" w:rsidRPr="00112E27" w:rsidRDefault="00E6489F" w:rsidP="00B97A44">
      <w:pPr>
        <w:pStyle w:val="gfff9"/>
      </w:pPr>
      <w:r w:rsidRPr="00112E27">
        <w:rPr>
          <w:noProof/>
          <w:lang w:eastAsia="ru-RU"/>
        </w:rPr>
        <w:drawing>
          <wp:inline distT="0" distB="0" distL="0" distR="0" wp14:anchorId="01D22230" wp14:editId="67CD2268">
            <wp:extent cx="5949950" cy="2540740"/>
            <wp:effectExtent l="19050" t="19050" r="12700" b="12065"/>
            <wp:docPr id="6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187" cy="2545538"/>
                    </a:xfrm>
                    <a:prstGeom prst="rect">
                      <a:avLst/>
                    </a:prstGeom>
                    <a:ln>
                      <a:solidFill>
                        <a:srgbClr val="D9D9D9"/>
                      </a:solidFill>
                    </a:ln>
                  </pic:spPr>
                </pic:pic>
              </a:graphicData>
            </a:graphic>
          </wp:inline>
        </w:drawing>
      </w:r>
    </w:p>
    <w:p w14:paraId="5A7BEC6B" w14:textId="7F69C9C4" w:rsidR="009A433E" w:rsidRPr="00112E27" w:rsidRDefault="00E6489F" w:rsidP="00B97A44">
      <w:pPr>
        <w:pStyle w:val="ge"/>
      </w:pPr>
      <w:bookmarkStart w:id="127" w:name="_Ref144557891"/>
      <w:r w:rsidRPr="00112E27">
        <w:t>Отчёт «Реестр</w:t>
      </w:r>
      <w:r w:rsidRPr="00112E27">
        <w:rPr>
          <w:spacing w:val="-5"/>
        </w:rPr>
        <w:t xml:space="preserve"> </w:t>
      </w:r>
      <w:proofErr w:type="spellStart"/>
      <w:r w:rsidRPr="00112E27">
        <w:t>необучающихся</w:t>
      </w:r>
      <w:proofErr w:type="spellEnd"/>
      <w:r w:rsidRPr="00112E27">
        <w:t>»</w:t>
      </w:r>
      <w:bookmarkEnd w:id="127"/>
    </w:p>
    <w:p w14:paraId="54DCED0D" w14:textId="0B6D245A" w:rsidR="009A433E" w:rsidRPr="00112E27" w:rsidRDefault="00E6489F" w:rsidP="00E6489F">
      <w:pPr>
        <w:pStyle w:val="gfff7"/>
        <w:numPr>
          <w:ilvl w:val="0"/>
          <w:numId w:val="32"/>
        </w:numPr>
        <w:rPr>
          <w:rStyle w:val="gfff6"/>
        </w:rPr>
      </w:pPr>
      <w:r w:rsidRPr="00112E27">
        <w:rPr>
          <w:rStyle w:val="gfff6"/>
        </w:rPr>
        <w:t>Примечание</w:t>
      </w:r>
      <w:r w:rsidR="001176A2" w:rsidRPr="00112E27">
        <w:rPr>
          <w:rStyle w:val="gfff6"/>
        </w:rPr>
        <w:t xml:space="preserve"> – </w:t>
      </w:r>
      <w:r w:rsidR="001176A2" w:rsidRPr="00112E27">
        <w:t>П</w:t>
      </w:r>
      <w:r w:rsidRPr="00112E27">
        <w:t xml:space="preserve">одробная информация о разделе </w:t>
      </w:r>
      <w:r w:rsidRPr="00112E27">
        <w:rPr>
          <w:rStyle w:val="gffff3"/>
        </w:rPr>
        <w:t xml:space="preserve">Реестр </w:t>
      </w:r>
      <w:proofErr w:type="spellStart"/>
      <w:r w:rsidRPr="00112E27">
        <w:rPr>
          <w:rStyle w:val="gffff3"/>
        </w:rPr>
        <w:t>необучающихся</w:t>
      </w:r>
      <w:proofErr w:type="spellEnd"/>
      <w:r w:rsidRPr="00112E27">
        <w:t xml:space="preserve"> доступна на портале службы поддержки.</w:t>
      </w:r>
      <w:bookmarkStart w:id="128" w:name="Поддержка_пользователей"/>
      <w:bookmarkStart w:id="129" w:name="_bookmark19"/>
      <w:bookmarkEnd w:id="128"/>
      <w:bookmarkEnd w:id="129"/>
    </w:p>
    <w:p w14:paraId="3218F386" w14:textId="77777777" w:rsidR="00CE72F2" w:rsidRPr="00112E27" w:rsidRDefault="00CE72F2" w:rsidP="00E6489F">
      <w:pPr>
        <w:pStyle w:val="g10"/>
        <w:numPr>
          <w:ilvl w:val="0"/>
          <w:numId w:val="4"/>
        </w:numPr>
      </w:pPr>
      <w:bookmarkStart w:id="130" w:name="_Toc470867181"/>
      <w:bookmarkStart w:id="131" w:name="_Toc124251815"/>
      <w:bookmarkStart w:id="132" w:name="_Ref144567002"/>
      <w:bookmarkStart w:id="133" w:name="_Toc470867176"/>
      <w:bookmarkStart w:id="134" w:name="_Toc146202529"/>
      <w:r w:rsidRPr="00112E27">
        <w:lastRenderedPageBreak/>
        <w:t>Рекомендации по освоению</w:t>
      </w:r>
      <w:bookmarkEnd w:id="130"/>
      <w:bookmarkEnd w:id="131"/>
      <w:bookmarkEnd w:id="132"/>
      <w:bookmarkEnd w:id="134"/>
    </w:p>
    <w:p w14:paraId="0243275D" w14:textId="14B19CB7" w:rsidR="00CE72F2" w:rsidRPr="00112E27" w:rsidRDefault="00CE72F2" w:rsidP="00CE72F2">
      <w:pPr>
        <w:pStyle w:val="gfc"/>
      </w:pPr>
      <w:r w:rsidRPr="00112E27">
        <w:t>Ниже рассмотрен пример работы с АИС «Дневник-</w:t>
      </w:r>
      <w:r w:rsidR="001176A2" w:rsidRPr="00112E27">
        <w:t>ОУО</w:t>
      </w:r>
      <w:r w:rsidRPr="00112E27">
        <w:t>», начиная с его запуска и заканчивая сохранением созданного отчёта (для роли «Сотрудник</w:t>
      </w:r>
      <w:r w:rsidR="001176A2" w:rsidRPr="00112E27">
        <w:t xml:space="preserve"> МОУО</w:t>
      </w:r>
      <w:r w:rsidRPr="00112E27">
        <w:t>»).</w:t>
      </w:r>
    </w:p>
    <w:p w14:paraId="6549B96E" w14:textId="0901F60D" w:rsidR="00CE72F2" w:rsidRPr="00112E27" w:rsidRDefault="00CE72F2" w:rsidP="00CE72F2">
      <w:pPr>
        <w:pStyle w:val="gffff0"/>
      </w:pPr>
      <w:r w:rsidRPr="00112E27">
        <w:t xml:space="preserve">Таблица </w:t>
      </w:r>
      <w:r w:rsidRPr="00112E27">
        <w:rPr>
          <w:noProof/>
        </w:rPr>
        <w:fldChar w:fldCharType="begin"/>
      </w:r>
      <w:r w:rsidRPr="00112E27">
        <w:rPr>
          <w:noProof/>
        </w:rPr>
        <w:instrText xml:space="preserve"> SEQ Таблица \* ARABIC </w:instrText>
      </w:r>
      <w:r w:rsidRPr="00112E27">
        <w:rPr>
          <w:noProof/>
        </w:rPr>
        <w:fldChar w:fldCharType="separate"/>
      </w:r>
      <w:r w:rsidR="00407103">
        <w:rPr>
          <w:noProof/>
        </w:rPr>
        <w:t>1</w:t>
      </w:r>
      <w:r w:rsidRPr="00112E27">
        <w:rPr>
          <w:noProof/>
        </w:rPr>
        <w:fldChar w:fldCharType="end"/>
      </w:r>
      <w:r w:rsidRPr="00112E27">
        <w:t xml:space="preserve"> – Пример работы с АИС «Дневник-</w:t>
      </w:r>
      <w:r w:rsidR="001176A2" w:rsidRPr="00112E27">
        <w:t>ОУ</w:t>
      </w:r>
      <w:r w:rsidRPr="00112E27">
        <w:t>О»</w:t>
      </w:r>
    </w:p>
    <w:tbl>
      <w:tblPr>
        <w:tblStyle w:val="afe"/>
        <w:tblW w:w="5000" w:type="pct"/>
        <w:tblLook w:val="04A0" w:firstRow="1" w:lastRow="0" w:firstColumn="1" w:lastColumn="0" w:noHBand="0" w:noVBand="1"/>
      </w:tblPr>
      <w:tblGrid>
        <w:gridCol w:w="5104"/>
        <w:gridCol w:w="4247"/>
      </w:tblGrid>
      <w:tr w:rsidR="006F3C54" w:rsidRPr="00112E27" w14:paraId="0D8EFAD7" w14:textId="77777777" w:rsidTr="005551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29" w:type="pct"/>
          </w:tcPr>
          <w:p w14:paraId="585B95F7" w14:textId="77777777" w:rsidR="00CE72F2" w:rsidRPr="00112E27" w:rsidRDefault="00CE72F2" w:rsidP="0055510F">
            <w:pPr>
              <w:pStyle w:val="gffff1"/>
            </w:pPr>
            <w:r w:rsidRPr="00112E27">
              <w:t>Действие</w:t>
            </w:r>
          </w:p>
        </w:tc>
        <w:tc>
          <w:tcPr>
            <w:tcW w:w="2271" w:type="pct"/>
          </w:tcPr>
          <w:p w14:paraId="4C950FE1" w14:textId="77777777" w:rsidR="00CE72F2" w:rsidRPr="00112E27" w:rsidRDefault="00CE72F2" w:rsidP="0055510F">
            <w:pPr>
              <w:pStyle w:val="gffff1"/>
            </w:pPr>
            <w:r w:rsidRPr="00112E27">
              <w:t>Результат</w:t>
            </w:r>
          </w:p>
        </w:tc>
      </w:tr>
      <w:tr w:rsidR="006F3C54" w:rsidRPr="00112E27" w14:paraId="5EC73821" w14:textId="77777777" w:rsidTr="0055510F">
        <w:tc>
          <w:tcPr>
            <w:tcW w:w="2729" w:type="pct"/>
          </w:tcPr>
          <w:p w14:paraId="4139C440" w14:textId="77777777" w:rsidR="00CE72F2" w:rsidRPr="00112E27" w:rsidRDefault="00CE72F2" w:rsidP="0055510F">
            <w:pPr>
              <w:pStyle w:val="gfffc"/>
            </w:pPr>
            <w:r w:rsidRPr="00112E27">
              <w:t>Запустить браузер</w:t>
            </w:r>
          </w:p>
        </w:tc>
        <w:tc>
          <w:tcPr>
            <w:tcW w:w="2271" w:type="pct"/>
          </w:tcPr>
          <w:p w14:paraId="602AA34A" w14:textId="77777777" w:rsidR="00CE72F2" w:rsidRPr="00112E27" w:rsidRDefault="00CE72F2" w:rsidP="0055510F">
            <w:pPr>
              <w:pStyle w:val="gfffc"/>
            </w:pPr>
            <w:r w:rsidRPr="00112E27">
              <w:t>Открылась стартовая страница браузера</w:t>
            </w:r>
          </w:p>
        </w:tc>
      </w:tr>
      <w:tr w:rsidR="006F3C54" w:rsidRPr="00112E27" w14:paraId="02DD26A0" w14:textId="77777777" w:rsidTr="0055510F">
        <w:tc>
          <w:tcPr>
            <w:tcW w:w="2729" w:type="pct"/>
          </w:tcPr>
          <w:p w14:paraId="1BC1398F" w14:textId="44DF593C" w:rsidR="00CE72F2" w:rsidRPr="00112E27" w:rsidRDefault="00CE72F2" w:rsidP="0055510F">
            <w:pPr>
              <w:pStyle w:val="gfffc"/>
            </w:pPr>
            <w:r w:rsidRPr="00112E27">
              <w:t>Ввести ссылку на сайт АИС «Дневник-</w:t>
            </w:r>
            <w:r w:rsidR="001176A2" w:rsidRPr="00112E27">
              <w:t>ОУ</w:t>
            </w:r>
            <w:r w:rsidRPr="00112E27">
              <w:t>О»</w:t>
            </w:r>
          </w:p>
        </w:tc>
        <w:tc>
          <w:tcPr>
            <w:tcW w:w="2271" w:type="pct"/>
          </w:tcPr>
          <w:p w14:paraId="5EC9E82E" w14:textId="19F1FB75" w:rsidR="00CE72F2" w:rsidRPr="00112E27" w:rsidRDefault="00CE72F2" w:rsidP="0055510F">
            <w:pPr>
              <w:pStyle w:val="gfffc"/>
            </w:pPr>
            <w:r w:rsidRPr="00112E27">
              <w:t>Открылась главная страница АИС «Дневник-</w:t>
            </w:r>
            <w:r w:rsidR="001176A2" w:rsidRPr="00112E27">
              <w:t>ОУ</w:t>
            </w:r>
            <w:r w:rsidRPr="00112E27">
              <w:t>О»</w:t>
            </w:r>
          </w:p>
        </w:tc>
      </w:tr>
      <w:tr w:rsidR="006F3C54" w:rsidRPr="00112E27" w14:paraId="4520D3C9" w14:textId="77777777" w:rsidTr="0055510F">
        <w:tc>
          <w:tcPr>
            <w:tcW w:w="5000" w:type="pct"/>
            <w:gridSpan w:val="2"/>
          </w:tcPr>
          <w:p w14:paraId="791F698A" w14:textId="77777777" w:rsidR="00CE72F2" w:rsidRPr="00112E27" w:rsidRDefault="00CE72F2" w:rsidP="0055510F">
            <w:pPr>
              <w:pStyle w:val="gfffc"/>
              <w:jc w:val="center"/>
            </w:pPr>
            <w:r w:rsidRPr="00112E27">
              <w:t>Работа с главным экраном</w:t>
            </w:r>
          </w:p>
        </w:tc>
      </w:tr>
      <w:tr w:rsidR="006F3C54" w:rsidRPr="00112E27" w14:paraId="5F0969EE" w14:textId="77777777" w:rsidTr="0055510F">
        <w:tc>
          <w:tcPr>
            <w:tcW w:w="2729" w:type="pct"/>
          </w:tcPr>
          <w:p w14:paraId="1769B225" w14:textId="77777777" w:rsidR="00CE72F2" w:rsidRPr="00112E27" w:rsidRDefault="00CE72F2" w:rsidP="0055510F">
            <w:pPr>
              <w:pStyle w:val="gfffc"/>
            </w:pPr>
            <w:r w:rsidRPr="00112E27">
              <w:t xml:space="preserve">Нажать кнопку </w:t>
            </w:r>
            <w:r w:rsidRPr="00112E27">
              <w:rPr>
                <w:rStyle w:val="gffff3"/>
              </w:rPr>
              <w:t>Войти</w:t>
            </w:r>
            <w:r w:rsidRPr="00112E27">
              <w:t xml:space="preserve"> в правом верхнем углу</w:t>
            </w:r>
          </w:p>
        </w:tc>
        <w:tc>
          <w:tcPr>
            <w:tcW w:w="2271" w:type="pct"/>
          </w:tcPr>
          <w:p w14:paraId="4CE3ED0A" w14:textId="77777777" w:rsidR="00CE72F2" w:rsidRPr="00112E27" w:rsidRDefault="00CE72F2" w:rsidP="0055510F">
            <w:pPr>
              <w:pStyle w:val="gfffc"/>
            </w:pPr>
            <w:r w:rsidRPr="00112E27">
              <w:t>Открылась страница авторизации</w:t>
            </w:r>
          </w:p>
        </w:tc>
      </w:tr>
      <w:tr w:rsidR="006F3C54" w:rsidRPr="00112E27" w14:paraId="208A48DA" w14:textId="77777777" w:rsidTr="0055510F">
        <w:tc>
          <w:tcPr>
            <w:tcW w:w="2729" w:type="pct"/>
          </w:tcPr>
          <w:p w14:paraId="0731AC60" w14:textId="77777777" w:rsidR="00CE72F2" w:rsidRPr="00112E27" w:rsidRDefault="00CE72F2" w:rsidP="0055510F">
            <w:pPr>
              <w:pStyle w:val="gfffc"/>
            </w:pPr>
            <w:r w:rsidRPr="00112E27">
              <w:t xml:space="preserve">Ввести логин и пароль на странице авторизации и нажать на кнопку </w:t>
            </w:r>
            <w:r w:rsidRPr="00112E27">
              <w:rPr>
                <w:rStyle w:val="gffff3"/>
              </w:rPr>
              <w:t>Войти</w:t>
            </w:r>
          </w:p>
        </w:tc>
        <w:tc>
          <w:tcPr>
            <w:tcW w:w="2271" w:type="pct"/>
          </w:tcPr>
          <w:p w14:paraId="17AE9B58" w14:textId="4B938EF2" w:rsidR="00CE72F2" w:rsidRPr="00112E27" w:rsidRDefault="00CE72F2" w:rsidP="0055510F">
            <w:pPr>
              <w:pStyle w:val="gfffc"/>
            </w:pPr>
            <w:r w:rsidRPr="00112E27">
              <w:t>Успешная авторизация в АИС «Дневник-</w:t>
            </w:r>
            <w:r w:rsidR="001176A2" w:rsidRPr="00112E27">
              <w:t>ОУ</w:t>
            </w:r>
            <w:r w:rsidRPr="00112E27">
              <w:t>О»</w:t>
            </w:r>
          </w:p>
        </w:tc>
      </w:tr>
      <w:tr w:rsidR="006F3C54" w:rsidRPr="00112E27" w14:paraId="12DFFFB1" w14:textId="77777777" w:rsidTr="0055510F">
        <w:tc>
          <w:tcPr>
            <w:tcW w:w="5000" w:type="pct"/>
            <w:gridSpan w:val="2"/>
          </w:tcPr>
          <w:p w14:paraId="74198A6A" w14:textId="3B6BD0EC" w:rsidR="00CE72F2" w:rsidRPr="00112E27" w:rsidRDefault="00C6466C" w:rsidP="0055510F">
            <w:pPr>
              <w:pStyle w:val="gfffc"/>
              <w:jc w:val="center"/>
            </w:pPr>
            <w:r w:rsidRPr="00112E27">
              <w:t>Работа с отчетами</w:t>
            </w:r>
          </w:p>
        </w:tc>
      </w:tr>
      <w:tr w:rsidR="006F3C54" w:rsidRPr="00112E27" w14:paraId="45448592" w14:textId="77777777" w:rsidTr="0055510F">
        <w:tc>
          <w:tcPr>
            <w:tcW w:w="2729" w:type="pct"/>
          </w:tcPr>
          <w:p w14:paraId="3660F474" w14:textId="17AC2104" w:rsidR="00CE72F2" w:rsidRPr="00112E27" w:rsidRDefault="00CE72F2" w:rsidP="0055510F">
            <w:pPr>
              <w:pStyle w:val="gfffc"/>
            </w:pPr>
            <w:r w:rsidRPr="00112E27">
              <w:t xml:space="preserve">В главном меню выбрать </w:t>
            </w:r>
            <w:r w:rsidR="00C6466C" w:rsidRPr="00112E27">
              <w:rPr>
                <w:rStyle w:val="gffff3"/>
              </w:rPr>
              <w:t>Организация</w:t>
            </w:r>
          </w:p>
        </w:tc>
        <w:tc>
          <w:tcPr>
            <w:tcW w:w="2271" w:type="pct"/>
          </w:tcPr>
          <w:p w14:paraId="408EE719" w14:textId="337C28C6" w:rsidR="00CE72F2" w:rsidRPr="00112E27" w:rsidRDefault="00CE72F2" w:rsidP="0055510F">
            <w:pPr>
              <w:pStyle w:val="gfffc"/>
            </w:pPr>
            <w:r w:rsidRPr="00112E27">
              <w:t xml:space="preserve">Открылась страница со всеми </w:t>
            </w:r>
            <w:r w:rsidR="008D76A3" w:rsidRPr="00112E27">
              <w:t>отчетами</w:t>
            </w:r>
          </w:p>
        </w:tc>
      </w:tr>
      <w:tr w:rsidR="006F3C54" w:rsidRPr="00112E27" w14:paraId="4BA713BF" w14:textId="77777777" w:rsidTr="0055510F">
        <w:tc>
          <w:tcPr>
            <w:tcW w:w="2729" w:type="pct"/>
          </w:tcPr>
          <w:p w14:paraId="70C5038F" w14:textId="0D90BA08" w:rsidR="00CE72F2" w:rsidRPr="00112E27" w:rsidRDefault="00CE72F2" w:rsidP="0055510F">
            <w:pPr>
              <w:pStyle w:val="gfffc"/>
            </w:pPr>
            <w:r w:rsidRPr="00112E27">
              <w:t xml:space="preserve">Выбрать </w:t>
            </w:r>
            <w:r w:rsidR="008D76A3" w:rsidRPr="00112E27">
              <w:t>отчет «Аттестация педагогических работников»</w:t>
            </w:r>
          </w:p>
        </w:tc>
        <w:tc>
          <w:tcPr>
            <w:tcW w:w="2271" w:type="pct"/>
          </w:tcPr>
          <w:p w14:paraId="512676C4" w14:textId="7FBA1835" w:rsidR="00CE72F2" w:rsidRPr="00112E27" w:rsidRDefault="00CE72F2" w:rsidP="0055510F">
            <w:pPr>
              <w:pStyle w:val="gfffc"/>
            </w:pPr>
            <w:r w:rsidRPr="00112E27">
              <w:t>Открыл</w:t>
            </w:r>
            <w:r w:rsidR="008D76A3" w:rsidRPr="00112E27">
              <w:t>а</w:t>
            </w:r>
            <w:r w:rsidRPr="00112E27">
              <w:t xml:space="preserve">сь </w:t>
            </w:r>
            <w:r w:rsidR="008D76A3" w:rsidRPr="00112E27">
              <w:t>страница построения отчета «Аттестация педагогических работников»</w:t>
            </w:r>
          </w:p>
        </w:tc>
      </w:tr>
      <w:tr w:rsidR="006F3C54" w:rsidRPr="00112E27" w14:paraId="4B647DE5" w14:textId="77777777" w:rsidTr="0055510F">
        <w:tc>
          <w:tcPr>
            <w:tcW w:w="2729" w:type="pct"/>
          </w:tcPr>
          <w:p w14:paraId="63AD585B" w14:textId="3A890711" w:rsidR="00CE72F2" w:rsidRPr="00112E27" w:rsidRDefault="00CE72F2" w:rsidP="0055510F">
            <w:pPr>
              <w:pStyle w:val="gfffc"/>
            </w:pPr>
            <w:r w:rsidRPr="00112E27">
              <w:t xml:space="preserve">Выбрать </w:t>
            </w:r>
            <w:r w:rsidR="008D76A3" w:rsidRPr="00112E27">
              <w:t xml:space="preserve">тип организации, название организации, параметры отчета и категории, нажать на кнопку </w:t>
            </w:r>
            <w:r w:rsidR="008D76A3" w:rsidRPr="00112E27">
              <w:rPr>
                <w:rStyle w:val="gffff3"/>
              </w:rPr>
              <w:t>Выбрать</w:t>
            </w:r>
          </w:p>
        </w:tc>
        <w:tc>
          <w:tcPr>
            <w:tcW w:w="2271" w:type="pct"/>
          </w:tcPr>
          <w:p w14:paraId="0C239053" w14:textId="1BD76D1D" w:rsidR="00CE72F2" w:rsidRPr="00112E27" w:rsidRDefault="008D76A3" w:rsidP="0055510F">
            <w:pPr>
              <w:pStyle w:val="gfffc"/>
            </w:pPr>
            <w:r w:rsidRPr="00112E27">
              <w:t>Отчет успешно построен</w:t>
            </w:r>
          </w:p>
        </w:tc>
      </w:tr>
      <w:tr w:rsidR="006F3C54" w:rsidRPr="00112E27" w14:paraId="256D0B3D" w14:textId="77777777" w:rsidTr="0055510F">
        <w:tc>
          <w:tcPr>
            <w:tcW w:w="5000" w:type="pct"/>
            <w:gridSpan w:val="2"/>
          </w:tcPr>
          <w:p w14:paraId="008FBDB2" w14:textId="17BCD4E4" w:rsidR="00CE72F2" w:rsidRPr="00112E27" w:rsidRDefault="00CE72F2" w:rsidP="0055510F">
            <w:pPr>
              <w:pStyle w:val="gfffc"/>
              <w:jc w:val="center"/>
            </w:pPr>
            <w:r w:rsidRPr="00112E27">
              <w:t xml:space="preserve">Работа с разделом </w:t>
            </w:r>
            <w:r w:rsidR="00F473A7" w:rsidRPr="00112E27">
              <w:rPr>
                <w:rStyle w:val="gffff3"/>
              </w:rPr>
              <w:t>Информирование</w:t>
            </w:r>
          </w:p>
        </w:tc>
      </w:tr>
      <w:tr w:rsidR="006F3C54" w:rsidRPr="00112E27" w14:paraId="57308B2A" w14:textId="77777777" w:rsidTr="0055510F">
        <w:tc>
          <w:tcPr>
            <w:tcW w:w="2729" w:type="pct"/>
          </w:tcPr>
          <w:p w14:paraId="6354F821" w14:textId="5CF147BA" w:rsidR="00F473A7" w:rsidRPr="00112E27" w:rsidRDefault="00F473A7" w:rsidP="00F473A7">
            <w:pPr>
              <w:pStyle w:val="gfffc"/>
            </w:pPr>
            <w:r w:rsidRPr="00112E27">
              <w:t xml:space="preserve">В главном меню выбрать </w:t>
            </w:r>
            <w:r w:rsidRPr="00112E27">
              <w:rPr>
                <w:rStyle w:val="gffff3"/>
              </w:rPr>
              <w:t>Организация</w:t>
            </w:r>
          </w:p>
        </w:tc>
        <w:tc>
          <w:tcPr>
            <w:tcW w:w="2271" w:type="pct"/>
          </w:tcPr>
          <w:p w14:paraId="4DBFEE94" w14:textId="1AF40265" w:rsidR="00F473A7" w:rsidRPr="00112E27" w:rsidRDefault="00F473A7" w:rsidP="00F473A7">
            <w:pPr>
              <w:pStyle w:val="gfffc"/>
            </w:pPr>
            <w:r w:rsidRPr="00112E27">
              <w:t>Открылась страница со всеми отчетами</w:t>
            </w:r>
          </w:p>
        </w:tc>
      </w:tr>
      <w:tr w:rsidR="006F3C54" w:rsidRPr="00112E27" w14:paraId="0BF67C7B" w14:textId="77777777" w:rsidTr="0055510F">
        <w:tc>
          <w:tcPr>
            <w:tcW w:w="2729" w:type="pct"/>
          </w:tcPr>
          <w:p w14:paraId="7C57BD92" w14:textId="744B98A5" w:rsidR="00CE72F2" w:rsidRPr="00112E27" w:rsidRDefault="00CE72F2" w:rsidP="0055510F">
            <w:pPr>
              <w:pStyle w:val="gfffc"/>
            </w:pPr>
            <w:r w:rsidRPr="00112E27">
              <w:t xml:space="preserve">Выбрать </w:t>
            </w:r>
            <w:r w:rsidR="00F473A7" w:rsidRPr="00112E27">
              <w:t xml:space="preserve">раздел </w:t>
            </w:r>
            <w:r w:rsidR="00F473A7" w:rsidRPr="00112E27">
              <w:rPr>
                <w:rStyle w:val="gffff3"/>
              </w:rPr>
              <w:t>Информирование</w:t>
            </w:r>
          </w:p>
        </w:tc>
        <w:tc>
          <w:tcPr>
            <w:tcW w:w="2271" w:type="pct"/>
          </w:tcPr>
          <w:p w14:paraId="4D1078C8" w14:textId="63D05853" w:rsidR="00CE72F2" w:rsidRPr="00112E27" w:rsidRDefault="00CE72F2" w:rsidP="0055510F">
            <w:pPr>
              <w:pStyle w:val="gfffc"/>
            </w:pPr>
            <w:r w:rsidRPr="00112E27">
              <w:t xml:space="preserve">Открылось </w:t>
            </w:r>
            <w:r w:rsidR="00F473A7" w:rsidRPr="00112E27">
              <w:t xml:space="preserve">страница с активными рассылками во вкладке </w:t>
            </w:r>
            <w:r w:rsidR="00F473A7" w:rsidRPr="00112E27">
              <w:rPr>
                <w:rStyle w:val="gffff3"/>
              </w:rPr>
              <w:t>Активные</w:t>
            </w:r>
          </w:p>
        </w:tc>
      </w:tr>
      <w:tr w:rsidR="006F3C54" w:rsidRPr="00112E27" w14:paraId="6768B8BE" w14:textId="77777777" w:rsidTr="0055510F">
        <w:tc>
          <w:tcPr>
            <w:tcW w:w="2729" w:type="pct"/>
          </w:tcPr>
          <w:p w14:paraId="0A123CC6" w14:textId="6872DEAF" w:rsidR="00CE72F2" w:rsidRPr="00112E27" w:rsidRDefault="00CE72F2" w:rsidP="0055510F">
            <w:pPr>
              <w:pStyle w:val="gfffc"/>
            </w:pPr>
            <w:r w:rsidRPr="00112E27">
              <w:t xml:space="preserve">Нажать на </w:t>
            </w:r>
            <w:r w:rsidR="00F473A7" w:rsidRPr="00112E27">
              <w:t xml:space="preserve">кнопку </w:t>
            </w:r>
            <w:r w:rsidR="00F473A7" w:rsidRPr="00112E27">
              <w:rPr>
                <w:rStyle w:val="gffff3"/>
              </w:rPr>
              <w:t>Создать сообщение</w:t>
            </w:r>
          </w:p>
        </w:tc>
        <w:tc>
          <w:tcPr>
            <w:tcW w:w="2271" w:type="pct"/>
          </w:tcPr>
          <w:p w14:paraId="78B23358" w14:textId="10A19276" w:rsidR="00CE72F2" w:rsidRPr="00112E27" w:rsidRDefault="00F473A7" w:rsidP="0055510F">
            <w:pPr>
              <w:pStyle w:val="gfffc"/>
            </w:pPr>
            <w:r w:rsidRPr="00112E27">
              <w:t xml:space="preserve">Открылось окно </w:t>
            </w:r>
            <w:r w:rsidR="006F3C54" w:rsidRPr="00112E27">
              <w:t>создания нового сообщения</w:t>
            </w:r>
          </w:p>
        </w:tc>
      </w:tr>
      <w:tr w:rsidR="006F3C54" w:rsidRPr="00112E27" w14:paraId="78D9C3B7" w14:textId="77777777" w:rsidTr="0055510F">
        <w:tc>
          <w:tcPr>
            <w:tcW w:w="2729" w:type="pct"/>
          </w:tcPr>
          <w:p w14:paraId="378441F1" w14:textId="2F4B67B2" w:rsidR="00CE72F2" w:rsidRPr="00112E27" w:rsidRDefault="006F3C54" w:rsidP="0055510F">
            <w:pPr>
              <w:pStyle w:val="gfffc"/>
            </w:pPr>
            <w:r w:rsidRPr="00112E27">
              <w:t xml:space="preserve">Пройти этапы создания сообщения, нажать на кнопку </w:t>
            </w:r>
            <w:r w:rsidRPr="00112E27">
              <w:rPr>
                <w:rStyle w:val="gffff3"/>
              </w:rPr>
              <w:t>Опубликовать</w:t>
            </w:r>
          </w:p>
        </w:tc>
        <w:tc>
          <w:tcPr>
            <w:tcW w:w="2271" w:type="pct"/>
          </w:tcPr>
          <w:p w14:paraId="67E28A1F" w14:textId="72507221" w:rsidR="00CE72F2" w:rsidRPr="00112E27" w:rsidRDefault="006F3C54" w:rsidP="0055510F">
            <w:pPr>
              <w:pStyle w:val="gfffc"/>
            </w:pPr>
            <w:r w:rsidRPr="00112E27">
              <w:t xml:space="preserve">Сообщение успешно опубликовано и отображается во вкладке </w:t>
            </w:r>
            <w:r w:rsidRPr="00112E27">
              <w:rPr>
                <w:rStyle w:val="gffff3"/>
              </w:rPr>
              <w:t>Активные</w:t>
            </w:r>
          </w:p>
        </w:tc>
      </w:tr>
    </w:tbl>
    <w:p w14:paraId="6968567E" w14:textId="77777777" w:rsidR="00CE72F2" w:rsidRPr="00112E27" w:rsidRDefault="00CE72F2" w:rsidP="00E6489F">
      <w:pPr>
        <w:pStyle w:val="g10"/>
        <w:numPr>
          <w:ilvl w:val="0"/>
          <w:numId w:val="4"/>
        </w:numPr>
      </w:pPr>
      <w:bookmarkStart w:id="135" w:name="_Toc124251816"/>
      <w:bookmarkStart w:id="136" w:name="_Toc146202530"/>
      <w:r w:rsidRPr="00112E27">
        <w:lastRenderedPageBreak/>
        <w:t>Аварийные ситуации</w:t>
      </w:r>
      <w:bookmarkEnd w:id="133"/>
      <w:bookmarkEnd w:id="135"/>
      <w:bookmarkEnd w:id="136"/>
    </w:p>
    <w:p w14:paraId="62CAFEC8" w14:textId="77777777" w:rsidR="00CE72F2" w:rsidRPr="00112E27" w:rsidRDefault="00CE72F2" w:rsidP="00E6489F">
      <w:pPr>
        <w:pStyle w:val="g20"/>
        <w:numPr>
          <w:ilvl w:val="1"/>
          <w:numId w:val="4"/>
        </w:numPr>
      </w:pPr>
      <w:bookmarkStart w:id="137" w:name="_Toc385323376"/>
      <w:bookmarkStart w:id="138" w:name="_Toc391383927"/>
      <w:bookmarkStart w:id="139" w:name="_Toc421651530"/>
      <w:bookmarkStart w:id="140" w:name="_Toc437867419"/>
      <w:bookmarkStart w:id="141" w:name="_Toc437947987"/>
      <w:bookmarkStart w:id="142" w:name="_Toc437948325"/>
      <w:bookmarkStart w:id="143" w:name="_Toc470867141"/>
      <w:bookmarkStart w:id="144" w:name="_Toc498611461"/>
      <w:bookmarkStart w:id="145" w:name="_Toc124251817"/>
      <w:bookmarkStart w:id="146" w:name="_Toc309896257"/>
      <w:bookmarkStart w:id="147" w:name="_Toc311657315"/>
      <w:bookmarkStart w:id="148" w:name="_Toc373858136"/>
      <w:bookmarkStart w:id="149" w:name="_Toc467017664"/>
      <w:bookmarkStart w:id="150" w:name="_Toc467852496"/>
      <w:bookmarkStart w:id="151" w:name="_Toc470867146"/>
      <w:bookmarkStart w:id="152" w:name="_Toc498611465"/>
      <w:bookmarkStart w:id="153" w:name="_Toc146202531"/>
      <w:r w:rsidRPr="00112E27">
        <w:t>Действия в случае несоблюдения условий выполнения технологического процесса, в том числе при длительных отказах технических средств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53"/>
    </w:p>
    <w:p w14:paraId="209D24C9" w14:textId="493B58B0" w:rsidR="00CE72F2" w:rsidRPr="00112E27" w:rsidRDefault="00CE72F2" w:rsidP="00CE72F2">
      <w:pPr>
        <w:pStyle w:val="gfc"/>
        <w:rPr>
          <w:rFonts w:eastAsia="Times New Roman"/>
          <w:lang w:eastAsia="ru-RU"/>
        </w:rPr>
      </w:pPr>
      <w:r w:rsidRPr="00112E27">
        <w:t>При сбое в работе аппаратного или программного обеспечения АИС «Дневник-ОУО» для продолжения работы Пользователя с АИС «Дневник-ОУО» обновите страницу браузера с сайтом АИС «Дневник-ОУО».</w:t>
      </w:r>
    </w:p>
    <w:p w14:paraId="4798FC99" w14:textId="2B34A57E" w:rsidR="00CE72F2" w:rsidRPr="00112E27" w:rsidRDefault="00CE72F2" w:rsidP="00CE72F2">
      <w:pPr>
        <w:pStyle w:val="gfc"/>
      </w:pPr>
      <w:r w:rsidRPr="00112E27">
        <w:t>При неверных действиях пользователей, неверных форматах или недопустимых значениях входных данных будут отображены сообщения об ошибках, после чего АИС «Дневник-ОУО» вернётся в рабочее состояние, предшествовавшее неверной (недопустимой) команде или некорректному вводу данных.</w:t>
      </w:r>
    </w:p>
    <w:p w14:paraId="531F61A8" w14:textId="77777777" w:rsidR="00CE72F2" w:rsidRPr="00112E27" w:rsidRDefault="00CE72F2" w:rsidP="00E6489F">
      <w:pPr>
        <w:pStyle w:val="g20"/>
        <w:numPr>
          <w:ilvl w:val="1"/>
          <w:numId w:val="4"/>
        </w:numPr>
      </w:pPr>
      <w:bookmarkStart w:id="154" w:name="_Toc338686673"/>
      <w:bookmarkStart w:id="155" w:name="_Toc341978865"/>
      <w:bookmarkStart w:id="156" w:name="_Toc385323377"/>
      <w:bookmarkStart w:id="157" w:name="_Toc391383928"/>
      <w:bookmarkStart w:id="158" w:name="_Toc421651531"/>
      <w:bookmarkStart w:id="159" w:name="_Toc437867420"/>
      <w:bookmarkStart w:id="160" w:name="_Toc437947988"/>
      <w:bookmarkStart w:id="161" w:name="_Toc437948326"/>
      <w:bookmarkStart w:id="162" w:name="_Toc470867142"/>
      <w:bookmarkStart w:id="163" w:name="_Toc498611462"/>
      <w:bookmarkStart w:id="164" w:name="_Toc124251818"/>
      <w:bookmarkStart w:id="165" w:name="_Toc146202532"/>
      <w:r w:rsidRPr="00112E27">
        <w:t>Действия по восстановлению данных при обнаружении ошибок в данных</w:t>
      </w:r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</w:p>
    <w:p w14:paraId="75F24F55" w14:textId="37A02F18" w:rsidR="00CE72F2" w:rsidRPr="00112E27" w:rsidRDefault="00CE72F2" w:rsidP="00CE72F2">
      <w:pPr>
        <w:pStyle w:val="gfc"/>
      </w:pPr>
      <w:r w:rsidRPr="00112E27">
        <w:rPr>
          <w:shd w:val="clear" w:color="auto" w:fill="FFFFFF"/>
        </w:rPr>
        <w:t xml:space="preserve">В случае обнаружения ошибок в данных </w:t>
      </w:r>
      <w:r w:rsidRPr="00112E27">
        <w:t>АИС «Дневник-</w:t>
      </w:r>
      <w:r w:rsidR="00A65A35" w:rsidRPr="00112E27">
        <w:t>ОУ</w:t>
      </w:r>
      <w:r w:rsidRPr="00112E27">
        <w:t>О»</w:t>
      </w:r>
      <w:r w:rsidRPr="00112E27">
        <w:rPr>
          <w:shd w:val="clear" w:color="auto" w:fill="FFFFFF"/>
        </w:rPr>
        <w:t xml:space="preserve"> обратитесь к Администратору. При этом укажите перечень данных, содержащих ошибки, и правильные значения этих данных.</w:t>
      </w:r>
    </w:p>
    <w:p w14:paraId="6BDA5FE5" w14:textId="77777777" w:rsidR="00CE72F2" w:rsidRPr="00112E27" w:rsidRDefault="00CE72F2" w:rsidP="00E6489F">
      <w:pPr>
        <w:pStyle w:val="g20"/>
        <w:numPr>
          <w:ilvl w:val="1"/>
          <w:numId w:val="4"/>
        </w:numPr>
      </w:pPr>
      <w:bookmarkStart w:id="166" w:name="_Toc338686674"/>
      <w:bookmarkStart w:id="167" w:name="_Toc385323378"/>
      <w:bookmarkStart w:id="168" w:name="_Toc391383929"/>
      <w:bookmarkStart w:id="169" w:name="_Toc421651532"/>
      <w:bookmarkStart w:id="170" w:name="_Toc437867421"/>
      <w:bookmarkStart w:id="171" w:name="_Toc437947989"/>
      <w:bookmarkStart w:id="172" w:name="_Toc437948327"/>
      <w:bookmarkStart w:id="173" w:name="_Toc470867143"/>
      <w:bookmarkStart w:id="174" w:name="_Toc498611463"/>
      <w:bookmarkStart w:id="175" w:name="_Toc124251819"/>
      <w:bookmarkStart w:id="176" w:name="_Toc146202533"/>
      <w:r w:rsidRPr="00112E27">
        <w:t>Действия при обнаружения несанкционированного вмешательства в данные</w:t>
      </w:r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p w14:paraId="339DC350" w14:textId="3545E271" w:rsidR="00CE72F2" w:rsidRPr="00112E27" w:rsidRDefault="00CE72F2" w:rsidP="00CE72F2">
      <w:pPr>
        <w:pStyle w:val="gfc"/>
      </w:pPr>
      <w:r w:rsidRPr="00112E27">
        <w:rPr>
          <w:shd w:val="clear" w:color="auto" w:fill="FFFFFF"/>
        </w:rPr>
        <w:t xml:space="preserve">В случае обнаружения несанкционированного вмешательства в данные </w:t>
      </w:r>
      <w:r w:rsidRPr="00112E27">
        <w:t>АИС «Дневник-</w:t>
      </w:r>
      <w:r w:rsidR="00A65A35" w:rsidRPr="00112E27">
        <w:t>ОУ</w:t>
      </w:r>
      <w:r w:rsidRPr="00112E27">
        <w:t xml:space="preserve">О» </w:t>
      </w:r>
      <w:r w:rsidRPr="00112E27">
        <w:rPr>
          <w:shd w:val="clear" w:color="auto" w:fill="FFFFFF"/>
        </w:rPr>
        <w:t xml:space="preserve">обратитесь к Администратору. При этом необходимо описать признаки и предполагаемый характер вмешательства, указать перечень затронутых </w:t>
      </w:r>
      <w:r w:rsidRPr="00112E27">
        <w:rPr>
          <w:shd w:val="clear" w:color="auto" w:fill="FFFFFF"/>
        </w:rPr>
        <w:lastRenderedPageBreak/>
        <w:t>данных и быть готовым по требованию Администратора описать признаки аварийной ситуации и действия, которые были выполнены Пользователем непосредственно перед возникновением аварийной ситуации.</w:t>
      </w:r>
    </w:p>
    <w:p w14:paraId="465A95ED" w14:textId="77777777" w:rsidR="00CE72F2" w:rsidRPr="00112E27" w:rsidRDefault="00CE72F2" w:rsidP="00E6489F">
      <w:pPr>
        <w:pStyle w:val="g20"/>
        <w:numPr>
          <w:ilvl w:val="1"/>
          <w:numId w:val="4"/>
        </w:numPr>
      </w:pPr>
      <w:bookmarkStart w:id="177" w:name="_Toc385323379"/>
      <w:bookmarkStart w:id="178" w:name="_Toc406360297"/>
      <w:bookmarkStart w:id="179" w:name="_Toc438809636"/>
      <w:bookmarkStart w:id="180" w:name="_Toc439161802"/>
      <w:bookmarkStart w:id="181" w:name="_Toc458185294"/>
      <w:bookmarkStart w:id="182" w:name="_Toc459025056"/>
      <w:bookmarkStart w:id="183" w:name="_Toc459217575"/>
      <w:bookmarkStart w:id="184" w:name="_Toc470264352"/>
      <w:bookmarkStart w:id="185" w:name="_Toc470867144"/>
      <w:bookmarkStart w:id="186" w:name="_Toc498611464"/>
      <w:bookmarkStart w:id="187" w:name="_Toc124251820"/>
      <w:bookmarkStart w:id="188" w:name="_Toc146202534"/>
      <w:r w:rsidRPr="00112E27">
        <w:t>Действия в других аварийных ситуациях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</w:p>
    <w:p w14:paraId="1C3671FA" w14:textId="6EA7F351" w:rsidR="00CE72F2" w:rsidRPr="00112E27" w:rsidRDefault="00CE72F2" w:rsidP="00CE72F2">
      <w:pPr>
        <w:pStyle w:val="gfc"/>
      </w:pPr>
      <w:r w:rsidRPr="00112E27">
        <w:rPr>
          <w:shd w:val="clear" w:color="auto" w:fill="FFFFFF"/>
        </w:rPr>
        <w:t>В случае возникновения других аварийных ситуаций при работе с </w:t>
      </w:r>
      <w:r w:rsidRPr="00112E27">
        <w:t>АИС «Дневник-</w:t>
      </w:r>
      <w:r w:rsidR="00A65A35" w:rsidRPr="00112E27">
        <w:t>ОУ</w:t>
      </w:r>
      <w:r w:rsidRPr="00112E27">
        <w:t xml:space="preserve">О» </w:t>
      </w:r>
      <w:r w:rsidRPr="00112E27">
        <w:rPr>
          <w:shd w:val="clear" w:color="auto" w:fill="FFFFFF"/>
        </w:rPr>
        <w:t>обратитесь в службу технической поддержки. При этом необходимо быть готовым по требованию специалистов службы технической поддержки описать признаки аварийной ситуации и действия, которые были выполнены непосредственно перед возникновением аварийной ситуации. В случае возникновения иных аварийных ситуаций, обратитесь к Системному администратору или провайдеру интернета.</w:t>
      </w:r>
    </w:p>
    <w:p w14:paraId="6FBF453B" w14:textId="77777777" w:rsidR="00CE72F2" w:rsidRPr="00112E27" w:rsidRDefault="00CE72F2" w:rsidP="00E6489F">
      <w:pPr>
        <w:pStyle w:val="g10"/>
        <w:numPr>
          <w:ilvl w:val="0"/>
          <w:numId w:val="4"/>
        </w:numPr>
      </w:pPr>
      <w:bookmarkStart w:id="189" w:name="_Toc124251821"/>
      <w:bookmarkStart w:id="190" w:name="_Toc146202535"/>
      <w:r w:rsidRPr="00112E27">
        <w:lastRenderedPageBreak/>
        <w:t>Перечень и расшифровка сокращений</w:t>
      </w:r>
      <w:bookmarkEnd w:id="146"/>
      <w:bookmarkEnd w:id="147"/>
      <w:bookmarkEnd w:id="148"/>
      <w:bookmarkEnd w:id="149"/>
      <w:bookmarkEnd w:id="150"/>
      <w:bookmarkEnd w:id="151"/>
      <w:bookmarkEnd w:id="152"/>
      <w:bookmarkEnd w:id="189"/>
      <w:bookmarkEnd w:id="190"/>
    </w:p>
    <w:p w14:paraId="17CFD83B" w14:textId="0EEAAE39" w:rsidR="00CE72F2" w:rsidRPr="00112E27" w:rsidRDefault="00CE72F2" w:rsidP="00CE72F2">
      <w:pPr>
        <w:pStyle w:val="gfc"/>
        <w:rPr>
          <w:shd w:val="clear" w:color="auto" w:fill="FFFFFF"/>
        </w:rPr>
      </w:pPr>
      <w:r w:rsidRPr="00112E27">
        <w:rPr>
          <w:shd w:val="clear" w:color="auto" w:fill="FFFFFF"/>
        </w:rPr>
        <w:t>Перечень и расшифровка сокращений, используемых в настоящем документе, приведены в таблице </w:t>
      </w:r>
      <w:r w:rsidRPr="00112E27">
        <w:rPr>
          <w:shd w:val="clear" w:color="auto" w:fill="FFFFFF"/>
        </w:rPr>
        <w:fldChar w:fldCharType="begin"/>
      </w:r>
      <w:r w:rsidRPr="00112E27">
        <w:rPr>
          <w:shd w:val="clear" w:color="auto" w:fill="FFFFFF"/>
        </w:rPr>
        <w:instrText xml:space="preserve"> REF \* </w:instrText>
      </w:r>
      <w:r w:rsidRPr="00112E27">
        <w:rPr>
          <w:shd w:val="clear" w:color="auto" w:fill="FFFFFF"/>
          <w:lang w:val="en-US"/>
        </w:rPr>
        <w:instrText>arabic</w:instrText>
      </w:r>
      <w:r w:rsidRPr="00112E27">
        <w:rPr>
          <w:shd w:val="clear" w:color="auto" w:fill="FFFFFF"/>
        </w:rPr>
        <w:instrText xml:space="preserve"> _Ref498604788 \h  \* MERGEFORMAT </w:instrText>
      </w:r>
      <w:r w:rsidRPr="00112E27">
        <w:rPr>
          <w:shd w:val="clear" w:color="auto" w:fill="FFFFFF"/>
        </w:rPr>
      </w:r>
      <w:r w:rsidRPr="00112E27">
        <w:rPr>
          <w:shd w:val="clear" w:color="auto" w:fill="FFFFFF"/>
        </w:rPr>
        <w:fldChar w:fldCharType="separate"/>
      </w:r>
      <w:r w:rsidR="00407103">
        <w:rPr>
          <w:shd w:val="clear" w:color="auto" w:fill="FFFFFF"/>
        </w:rPr>
        <w:t>2</w:t>
      </w:r>
      <w:r w:rsidRPr="00112E27">
        <w:rPr>
          <w:shd w:val="clear" w:color="auto" w:fill="FFFFFF"/>
        </w:rPr>
        <w:fldChar w:fldCharType="end"/>
      </w:r>
      <w:r w:rsidRPr="00112E27">
        <w:rPr>
          <w:shd w:val="clear" w:color="auto" w:fill="FFFFFF"/>
        </w:rPr>
        <w:t>.</w:t>
      </w:r>
    </w:p>
    <w:p w14:paraId="1BA70336" w14:textId="6937C6C5" w:rsidR="00CE72F2" w:rsidRPr="00112E27" w:rsidRDefault="00CE72F2" w:rsidP="00CE72F2">
      <w:pPr>
        <w:pStyle w:val="gffff0"/>
      </w:pPr>
      <w:bookmarkStart w:id="191" w:name="_Ref498604788"/>
      <w:r w:rsidRPr="00112E27">
        <w:t xml:space="preserve">Таблица </w:t>
      </w:r>
      <w:r w:rsidRPr="00112E27">
        <w:rPr>
          <w:noProof/>
        </w:rPr>
        <w:fldChar w:fldCharType="begin"/>
      </w:r>
      <w:r w:rsidRPr="00112E27">
        <w:rPr>
          <w:noProof/>
        </w:rPr>
        <w:instrText xml:space="preserve"> SEQ Таблица \* ARABIC </w:instrText>
      </w:r>
      <w:r w:rsidRPr="00112E27">
        <w:rPr>
          <w:noProof/>
        </w:rPr>
        <w:fldChar w:fldCharType="separate"/>
      </w:r>
      <w:r w:rsidR="00407103">
        <w:rPr>
          <w:noProof/>
        </w:rPr>
        <w:t>2</w:t>
      </w:r>
      <w:r w:rsidRPr="00112E27">
        <w:rPr>
          <w:noProof/>
        </w:rPr>
        <w:fldChar w:fldCharType="end"/>
      </w:r>
      <w:bookmarkEnd w:id="191"/>
      <w:r w:rsidRPr="00112E27">
        <w:t xml:space="preserve"> – </w:t>
      </w:r>
      <w:r w:rsidRPr="00112E27">
        <w:rPr>
          <w:shd w:val="clear" w:color="auto" w:fill="FFFFFF"/>
        </w:rPr>
        <w:t>Перечень и расшифровка сокращений</w:t>
      </w:r>
    </w:p>
    <w:tbl>
      <w:tblPr>
        <w:tblStyle w:val="afe"/>
        <w:tblW w:w="5000" w:type="pct"/>
        <w:tblLook w:val="04A0" w:firstRow="1" w:lastRow="0" w:firstColumn="1" w:lastColumn="0" w:noHBand="0" w:noVBand="1"/>
      </w:tblPr>
      <w:tblGrid>
        <w:gridCol w:w="1558"/>
        <w:gridCol w:w="7793"/>
      </w:tblGrid>
      <w:tr w:rsidR="00CE72F2" w:rsidRPr="00112E27" w14:paraId="39F2930A" w14:textId="77777777" w:rsidTr="005551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33" w:type="pct"/>
          </w:tcPr>
          <w:p w14:paraId="7132F5CC" w14:textId="77777777" w:rsidR="00CE72F2" w:rsidRPr="00112E27" w:rsidRDefault="00CE72F2" w:rsidP="0055510F">
            <w:pPr>
              <w:pStyle w:val="gffff1"/>
            </w:pPr>
            <w:r w:rsidRPr="00112E27">
              <w:t>Сокращение</w:t>
            </w:r>
          </w:p>
        </w:tc>
        <w:tc>
          <w:tcPr>
            <w:tcW w:w="4167" w:type="pct"/>
          </w:tcPr>
          <w:p w14:paraId="4B0C8261" w14:textId="77777777" w:rsidR="00CE72F2" w:rsidRPr="00112E27" w:rsidRDefault="00CE72F2" w:rsidP="0055510F">
            <w:pPr>
              <w:pStyle w:val="gffff1"/>
            </w:pPr>
            <w:r w:rsidRPr="00112E27">
              <w:t>Расшифровка</w:t>
            </w:r>
          </w:p>
        </w:tc>
      </w:tr>
      <w:tr w:rsidR="00CE72F2" w:rsidRPr="00112E27" w14:paraId="302BF1D2" w14:textId="77777777" w:rsidTr="0055510F">
        <w:tc>
          <w:tcPr>
            <w:tcW w:w="833" w:type="pct"/>
          </w:tcPr>
          <w:p w14:paraId="29FFAB45" w14:textId="77777777" w:rsidR="00CE72F2" w:rsidRPr="00112E27" w:rsidRDefault="00CE72F2" w:rsidP="0055510F">
            <w:pPr>
              <w:pStyle w:val="gfffc"/>
            </w:pPr>
            <w:r w:rsidRPr="00112E27">
              <w:t>АИС</w:t>
            </w:r>
          </w:p>
        </w:tc>
        <w:tc>
          <w:tcPr>
            <w:tcW w:w="4167" w:type="pct"/>
          </w:tcPr>
          <w:p w14:paraId="505A383A" w14:textId="77777777" w:rsidR="00CE72F2" w:rsidRPr="00112E27" w:rsidRDefault="00CE72F2" w:rsidP="0055510F">
            <w:pPr>
              <w:pStyle w:val="gfffc"/>
            </w:pPr>
            <w:r w:rsidRPr="00112E27">
              <w:t>Автоматизированная информационная система</w:t>
            </w:r>
          </w:p>
        </w:tc>
      </w:tr>
      <w:tr w:rsidR="006F3C54" w:rsidRPr="00112E27" w14:paraId="4546B4CD" w14:textId="77777777" w:rsidTr="0055510F">
        <w:tc>
          <w:tcPr>
            <w:tcW w:w="833" w:type="pct"/>
          </w:tcPr>
          <w:p w14:paraId="3F9C3F32" w14:textId="04F91828" w:rsidR="006F3C54" w:rsidRPr="00112E27" w:rsidRDefault="006F3C54" w:rsidP="0055510F">
            <w:pPr>
              <w:pStyle w:val="gfffc"/>
            </w:pPr>
            <w:r w:rsidRPr="00112E27">
              <w:t>ЕГЭ</w:t>
            </w:r>
          </w:p>
        </w:tc>
        <w:tc>
          <w:tcPr>
            <w:tcW w:w="4167" w:type="pct"/>
          </w:tcPr>
          <w:p w14:paraId="68314591" w14:textId="0AE70463" w:rsidR="006F3C54" w:rsidRPr="00112E27" w:rsidRDefault="004A4929" w:rsidP="0055510F">
            <w:pPr>
              <w:pStyle w:val="gfffc"/>
            </w:pPr>
            <w:r w:rsidRPr="00112E27">
              <w:t>Единый государственный экзамен</w:t>
            </w:r>
          </w:p>
        </w:tc>
      </w:tr>
      <w:tr w:rsidR="006F3C54" w:rsidRPr="00112E27" w14:paraId="585D09E6" w14:textId="77777777" w:rsidTr="0055510F">
        <w:tc>
          <w:tcPr>
            <w:tcW w:w="833" w:type="pct"/>
          </w:tcPr>
          <w:p w14:paraId="6D6E3DD0" w14:textId="20DADEFC" w:rsidR="006F3C54" w:rsidRPr="00112E27" w:rsidRDefault="006F3C54" w:rsidP="0055510F">
            <w:pPr>
              <w:pStyle w:val="gfffc"/>
            </w:pPr>
            <w:r w:rsidRPr="00112E27">
              <w:t>ЕСИА</w:t>
            </w:r>
          </w:p>
        </w:tc>
        <w:tc>
          <w:tcPr>
            <w:tcW w:w="4167" w:type="pct"/>
          </w:tcPr>
          <w:p w14:paraId="394648A1" w14:textId="6DFB5B2A" w:rsidR="006F3C54" w:rsidRPr="00112E27" w:rsidRDefault="004A4929" w:rsidP="0055510F">
            <w:pPr>
              <w:pStyle w:val="gfffc"/>
            </w:pPr>
            <w:r w:rsidRPr="00112E27">
              <w:t>Единая система идентификации и аутентификации</w:t>
            </w:r>
          </w:p>
        </w:tc>
      </w:tr>
      <w:tr w:rsidR="004A4929" w:rsidRPr="00112E27" w14:paraId="65526BDF" w14:textId="77777777" w:rsidTr="0055510F">
        <w:tc>
          <w:tcPr>
            <w:tcW w:w="833" w:type="pct"/>
          </w:tcPr>
          <w:p w14:paraId="29D811DF" w14:textId="2320F525" w:rsidR="004A4929" w:rsidRPr="00112E27" w:rsidRDefault="004A4929" w:rsidP="004A4929">
            <w:pPr>
              <w:pStyle w:val="gfffc"/>
            </w:pPr>
            <w:r w:rsidRPr="00112E27">
              <w:t>МОУО</w:t>
            </w:r>
          </w:p>
        </w:tc>
        <w:tc>
          <w:tcPr>
            <w:tcW w:w="4167" w:type="pct"/>
          </w:tcPr>
          <w:p w14:paraId="613264D0" w14:textId="49F15C9A" w:rsidR="004A4929" w:rsidRPr="00112E27" w:rsidRDefault="004A4929" w:rsidP="004A4929">
            <w:pPr>
              <w:pStyle w:val="gfffc"/>
            </w:pPr>
            <w:r w:rsidRPr="00112E27">
              <w:t>Муниципальный орган управления образованием</w:t>
            </w:r>
          </w:p>
        </w:tc>
      </w:tr>
      <w:tr w:rsidR="004A4929" w:rsidRPr="00112E27" w14:paraId="44A7DFD0" w14:textId="77777777" w:rsidTr="0055510F">
        <w:tc>
          <w:tcPr>
            <w:tcW w:w="833" w:type="pct"/>
          </w:tcPr>
          <w:p w14:paraId="6D1BB859" w14:textId="07A93946" w:rsidR="004A4929" w:rsidRPr="00112E27" w:rsidRDefault="004A4929" w:rsidP="004A4929">
            <w:pPr>
              <w:pStyle w:val="gfffc"/>
            </w:pPr>
            <w:r w:rsidRPr="00112E27">
              <w:t>ОО</w:t>
            </w:r>
          </w:p>
        </w:tc>
        <w:tc>
          <w:tcPr>
            <w:tcW w:w="4167" w:type="pct"/>
          </w:tcPr>
          <w:p w14:paraId="5B7C2518" w14:textId="626535A2" w:rsidR="004A4929" w:rsidRPr="00112E27" w:rsidRDefault="004A4929" w:rsidP="004A4929">
            <w:pPr>
              <w:pStyle w:val="gfffc"/>
            </w:pPr>
            <w:r w:rsidRPr="00112E27">
              <w:t>Образовательная организация.</w:t>
            </w:r>
          </w:p>
        </w:tc>
      </w:tr>
      <w:tr w:rsidR="004A4929" w:rsidRPr="00112E27" w14:paraId="379C8192" w14:textId="77777777" w:rsidTr="0055510F">
        <w:tc>
          <w:tcPr>
            <w:tcW w:w="833" w:type="pct"/>
          </w:tcPr>
          <w:p w14:paraId="07722656" w14:textId="3B76AD16" w:rsidR="004A4929" w:rsidRPr="00112E27" w:rsidRDefault="004A4929" w:rsidP="004A4929">
            <w:pPr>
              <w:pStyle w:val="gfffc"/>
            </w:pPr>
            <w:r w:rsidRPr="00112E27">
              <w:t>ОУО</w:t>
            </w:r>
          </w:p>
        </w:tc>
        <w:tc>
          <w:tcPr>
            <w:tcW w:w="4167" w:type="pct"/>
          </w:tcPr>
          <w:p w14:paraId="41355F79" w14:textId="1AC77372" w:rsidR="004A4929" w:rsidRPr="00112E27" w:rsidRDefault="004A4929" w:rsidP="004A4929">
            <w:pPr>
              <w:pStyle w:val="gfffc"/>
              <w:rPr>
                <w:lang w:val="en-US"/>
              </w:rPr>
            </w:pPr>
            <w:r w:rsidRPr="00112E27">
              <w:t>Орган управления образованием</w:t>
            </w:r>
          </w:p>
        </w:tc>
      </w:tr>
      <w:tr w:rsidR="004B31A6" w:rsidRPr="00112E27" w14:paraId="6B7674D7" w14:textId="77777777" w:rsidTr="0055510F">
        <w:tc>
          <w:tcPr>
            <w:tcW w:w="833" w:type="pct"/>
          </w:tcPr>
          <w:p w14:paraId="0E733855" w14:textId="0D3F39B2" w:rsidR="004B31A6" w:rsidRPr="00112E27" w:rsidRDefault="004B31A6" w:rsidP="004A4929">
            <w:pPr>
              <w:pStyle w:val="gfffc"/>
            </w:pPr>
            <w:r w:rsidRPr="00112E27">
              <w:t>ПО</w:t>
            </w:r>
          </w:p>
        </w:tc>
        <w:tc>
          <w:tcPr>
            <w:tcW w:w="4167" w:type="pct"/>
          </w:tcPr>
          <w:p w14:paraId="7544CCEC" w14:textId="3A916BB2" w:rsidR="004B31A6" w:rsidRPr="00112E27" w:rsidRDefault="004B31A6" w:rsidP="004A4929">
            <w:pPr>
              <w:pStyle w:val="gfffc"/>
            </w:pPr>
            <w:r w:rsidRPr="00112E27">
              <w:t>Программное обеспечение</w:t>
            </w:r>
          </w:p>
        </w:tc>
      </w:tr>
      <w:tr w:rsidR="004A4929" w:rsidRPr="00112E27" w14:paraId="1B0C1443" w14:textId="77777777" w:rsidTr="0055510F">
        <w:tc>
          <w:tcPr>
            <w:tcW w:w="833" w:type="pct"/>
          </w:tcPr>
          <w:p w14:paraId="0ED5ED53" w14:textId="081AFFBF" w:rsidR="004A4929" w:rsidRPr="00112E27" w:rsidRDefault="004A4929" w:rsidP="004A4929">
            <w:pPr>
              <w:pStyle w:val="gfffc"/>
            </w:pPr>
            <w:r w:rsidRPr="00112E27">
              <w:t>РОУО</w:t>
            </w:r>
          </w:p>
        </w:tc>
        <w:tc>
          <w:tcPr>
            <w:tcW w:w="4167" w:type="pct"/>
          </w:tcPr>
          <w:p w14:paraId="3FFE54E8" w14:textId="487FE24D" w:rsidR="004A4929" w:rsidRPr="00112E27" w:rsidRDefault="004A4929" w:rsidP="004A4929">
            <w:pPr>
              <w:pStyle w:val="gfffc"/>
            </w:pPr>
            <w:r w:rsidRPr="00112E27">
              <w:t>Региональный орган управления образованием</w:t>
            </w:r>
          </w:p>
        </w:tc>
      </w:tr>
      <w:tr w:rsidR="004A4929" w:rsidRPr="00112E27" w14:paraId="7531BB54" w14:textId="77777777" w:rsidTr="0055510F">
        <w:tc>
          <w:tcPr>
            <w:tcW w:w="833" w:type="pct"/>
          </w:tcPr>
          <w:p w14:paraId="7741FD16" w14:textId="77777777" w:rsidR="004A4929" w:rsidRPr="00112E27" w:rsidRDefault="004A4929" w:rsidP="004A4929">
            <w:pPr>
              <w:pStyle w:val="gfffc"/>
            </w:pPr>
            <w:r w:rsidRPr="00112E27">
              <w:t>ФИО</w:t>
            </w:r>
          </w:p>
        </w:tc>
        <w:tc>
          <w:tcPr>
            <w:tcW w:w="4167" w:type="pct"/>
          </w:tcPr>
          <w:p w14:paraId="39971C9E" w14:textId="77777777" w:rsidR="004A4929" w:rsidRPr="00112E27" w:rsidRDefault="004A4929" w:rsidP="004A4929">
            <w:pPr>
              <w:pStyle w:val="gfffc"/>
            </w:pPr>
            <w:r w:rsidRPr="00112E27">
              <w:t>Фамилия, имя, отчество</w:t>
            </w:r>
          </w:p>
        </w:tc>
      </w:tr>
      <w:tr w:rsidR="004A4929" w:rsidRPr="00112E27" w14:paraId="10928C47" w14:textId="77777777" w:rsidTr="0055510F">
        <w:tc>
          <w:tcPr>
            <w:tcW w:w="833" w:type="pct"/>
          </w:tcPr>
          <w:p w14:paraId="338CDE48" w14:textId="3BFF5401" w:rsidR="004A4929" w:rsidRPr="00112E27" w:rsidRDefault="004A4929" w:rsidP="004A4929">
            <w:pPr>
              <w:pStyle w:val="gfffc"/>
            </w:pPr>
            <w:r w:rsidRPr="00112E27">
              <w:t>Email</w:t>
            </w:r>
          </w:p>
        </w:tc>
        <w:tc>
          <w:tcPr>
            <w:tcW w:w="4167" w:type="pct"/>
          </w:tcPr>
          <w:p w14:paraId="3E384A98" w14:textId="4F97044E" w:rsidR="004A4929" w:rsidRPr="00112E27" w:rsidRDefault="004A4929" w:rsidP="004A4929">
            <w:pPr>
              <w:pStyle w:val="gfffc"/>
            </w:pPr>
            <w:r w:rsidRPr="00112E27">
              <w:t>(от </w:t>
            </w:r>
            <w:hyperlink r:id="rId47" w:tooltip="Английский язык" w:history="1">
              <w:r w:rsidRPr="00112E27">
                <w:t>англ.</w:t>
              </w:r>
            </w:hyperlink>
            <w:r w:rsidRPr="00112E27">
              <w:t> </w:t>
            </w:r>
            <w:proofErr w:type="spellStart"/>
            <w:r w:rsidRPr="00112E27">
              <w:t>electronic</w:t>
            </w:r>
            <w:proofErr w:type="spellEnd"/>
            <w:r w:rsidRPr="00112E27">
              <w:t xml:space="preserve"> mail) — технология и служба по пересылке и получению электронных сообщений (называемых «письма», «электронные письма» или «сообщения») между пользователями </w:t>
            </w:r>
            <w:hyperlink r:id="rId48" w:tooltip="Вычислительная сеть" w:history="1">
              <w:r w:rsidRPr="00112E27">
                <w:t>компьютерной сети</w:t>
              </w:r>
            </w:hyperlink>
            <w:r w:rsidRPr="00112E27">
              <w:t> (в том числе — </w:t>
            </w:r>
            <w:hyperlink r:id="rId49" w:history="1">
              <w:r w:rsidRPr="00112E27">
                <w:t>Интернета</w:t>
              </w:r>
            </w:hyperlink>
            <w:r w:rsidRPr="00112E27">
              <w:t>)</w:t>
            </w:r>
          </w:p>
        </w:tc>
      </w:tr>
    </w:tbl>
    <w:p w14:paraId="611C3836" w14:textId="77777777" w:rsidR="00CE72F2" w:rsidRPr="00112E27" w:rsidRDefault="00CE72F2" w:rsidP="004A4929">
      <w:pPr>
        <w:pStyle w:val="gfffc"/>
        <w:spacing w:before="60" w:after="60"/>
      </w:pPr>
    </w:p>
    <w:p w14:paraId="1990D71A" w14:textId="77777777" w:rsidR="00CE72F2" w:rsidRDefault="00CE72F2" w:rsidP="00CE72F2">
      <w:pPr>
        <w:pStyle w:val="gfc"/>
      </w:pPr>
    </w:p>
    <w:p w14:paraId="53745CCD" w14:textId="7E9C6E9F" w:rsidR="00CE72F2" w:rsidRPr="00CE72F2" w:rsidRDefault="00CE72F2" w:rsidP="00CE72F2">
      <w:pPr>
        <w:pStyle w:val="gfc"/>
      </w:pPr>
    </w:p>
    <w:sectPr w:rsidR="00CE72F2" w:rsidRPr="00CE72F2" w:rsidSect="007C35F3">
      <w:headerReference w:type="default" r:id="rId50"/>
      <w:footerReference w:type="default" r:id="rId51"/>
      <w:footerReference w:type="first" r:id="rId52"/>
      <w:pgSz w:w="11913" w:h="16840"/>
      <w:pgMar w:top="1134" w:right="851" w:bottom="1134" w:left="1701" w:header="1134" w:footer="716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7630C" w14:textId="77777777" w:rsidR="00D72739" w:rsidRDefault="00D72739">
      <w:pPr>
        <w:spacing w:before="0" w:after="0" w:line="240" w:lineRule="auto"/>
      </w:pPr>
      <w:r>
        <w:separator/>
      </w:r>
    </w:p>
  </w:endnote>
  <w:endnote w:type="continuationSeparator" w:id="0">
    <w:p w14:paraId="0045DB57" w14:textId="77777777" w:rsidR="00D72739" w:rsidRDefault="00D7273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25BE1" w14:textId="722965A3" w:rsidR="009A433E" w:rsidRPr="007C35F3" w:rsidRDefault="009A433E" w:rsidP="007C35F3">
    <w:pPr>
      <w:pStyle w:val="a5"/>
      <w:ind w:firstLine="0"/>
      <w:jc w:val="center"/>
      <w:rPr>
        <w:rFonts w:ascii="Times New Roman" w:hAnsi="Times New Roman" w:cs="Times New Roman"/>
        <w:sz w:val="24"/>
        <w:szCs w:val="24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73CFD" w14:textId="3C839E34" w:rsidR="007C35F3" w:rsidRPr="007C35F3" w:rsidRDefault="007C35F3">
    <w:pPr>
      <w:pStyle w:val="ab"/>
      <w:rPr>
        <w:lang w:val="en-US"/>
      </w:rPr>
    </w:pPr>
    <w:r>
      <w:rPr>
        <w:lang w:val="en-US"/>
      </w:rPr>
      <w:t>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A4CB2" w14:textId="77777777" w:rsidR="00D72739" w:rsidRDefault="00D72739">
      <w:pPr>
        <w:spacing w:before="0" w:after="0" w:line="240" w:lineRule="auto"/>
      </w:pPr>
      <w:r>
        <w:separator/>
      </w:r>
    </w:p>
  </w:footnote>
  <w:footnote w:type="continuationSeparator" w:id="0">
    <w:p w14:paraId="58F27D9E" w14:textId="77777777" w:rsidR="00D72739" w:rsidRDefault="00D7273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5918591"/>
      <w:docPartObj>
        <w:docPartGallery w:val="Page Numbers (Top of Page)"/>
        <w:docPartUnique/>
      </w:docPartObj>
    </w:sdtPr>
    <w:sdtContent>
      <w:p w14:paraId="4B5000BB" w14:textId="59742011" w:rsidR="007C35F3" w:rsidRDefault="007C35F3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976">
          <w:rPr>
            <w:noProof/>
          </w:rPr>
          <w:t>6</w:t>
        </w:r>
        <w:r>
          <w:fldChar w:fldCharType="end"/>
        </w:r>
      </w:p>
    </w:sdtContent>
  </w:sdt>
  <w:p w14:paraId="7274BF6D" w14:textId="77777777" w:rsidR="009A433E" w:rsidRDefault="009A433E">
    <w:pPr>
      <w:pStyle w:val="a5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3pt;height:13pt;visibility:visible;mso-wrap-style:square" o:bullet="t">
        <v:imagedata r:id="rId1" o:title=""/>
      </v:shape>
    </w:pict>
  </w:numPicBullet>
  <w:abstractNum w:abstractNumId="0" w15:restartNumberingAfterBreak="0">
    <w:nsid w:val="041C4D2E"/>
    <w:multiLevelType w:val="multilevel"/>
    <w:tmpl w:val="1EFC07DC"/>
    <w:lvl w:ilvl="0">
      <w:start w:val="1"/>
      <w:numFmt w:val="russianUpper"/>
      <w:pStyle w:val="g1"/>
      <w:suff w:val="space"/>
      <w:lvlText w:val="Приложение %1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pStyle w:val="g2"/>
      <w:suff w:val="space"/>
      <w:lvlText w:val="%1.%2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pStyle w:val="g3"/>
      <w:suff w:val="space"/>
      <w:lvlText w:val="%1.%2.%3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pStyle w:val="g4"/>
      <w:suff w:val="space"/>
      <w:lvlText w:val="%1.%2.%3.%4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5037613"/>
    <w:multiLevelType w:val="multilevel"/>
    <w:tmpl w:val="746A632C"/>
    <w:styleLink w:val="G"/>
    <w:lvl w:ilvl="0">
      <w:start w:val="1"/>
      <w:numFmt w:val="decimal"/>
      <w:suff w:val="space"/>
      <w:lvlText w:val="Таблица %1 –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7B601CF"/>
    <w:multiLevelType w:val="multilevel"/>
    <w:tmpl w:val="2F925D0A"/>
    <w:styleLink w:val="g0"/>
    <w:lvl w:ilvl="0">
      <w:start w:val="1"/>
      <w:numFmt w:val="russianLower"/>
      <w:pStyle w:val="g5"/>
      <w:suff w:val="space"/>
      <w:lvlText w:val="%1)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</w:rPr>
    </w:lvl>
    <w:lvl w:ilvl="4">
      <w:start w:val="1"/>
      <w:numFmt w:val="lowerLetter"/>
      <w:suff w:val="space"/>
      <w:lvlText w:val="(%5)"/>
      <w:lvlJc w:val="left"/>
      <w:pPr>
        <w:ind w:left="288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3238" w:hanging="358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3600" w:hanging="362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731" w:hanging="329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969" w:firstLine="0"/>
      </w:pPr>
      <w:rPr>
        <w:rFonts w:hint="default"/>
      </w:rPr>
    </w:lvl>
  </w:abstractNum>
  <w:abstractNum w:abstractNumId="3" w15:restartNumberingAfterBreak="0">
    <w:nsid w:val="0BD64DCC"/>
    <w:multiLevelType w:val="multilevel"/>
    <w:tmpl w:val="2250ACE6"/>
    <w:styleLink w:val="g6"/>
    <w:lvl w:ilvl="0">
      <w:start w:val="1"/>
      <w:numFmt w:val="decimal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2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2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4" w15:restartNumberingAfterBreak="0">
    <w:nsid w:val="106053C2"/>
    <w:multiLevelType w:val="multilevel"/>
    <w:tmpl w:val="D9843B30"/>
    <w:numStyleLink w:val="g7"/>
  </w:abstractNum>
  <w:abstractNum w:abstractNumId="5" w15:restartNumberingAfterBreak="0">
    <w:nsid w:val="12340D25"/>
    <w:multiLevelType w:val="multilevel"/>
    <w:tmpl w:val="A3FA3CB2"/>
    <w:numStyleLink w:val="g8"/>
  </w:abstractNum>
  <w:abstractNum w:abstractNumId="6" w15:restartNumberingAfterBreak="0">
    <w:nsid w:val="13A24F7D"/>
    <w:multiLevelType w:val="multilevel"/>
    <w:tmpl w:val="8C26F460"/>
    <w:styleLink w:val="g9"/>
    <w:lvl w:ilvl="0">
      <w:start w:val="1"/>
      <w:numFmt w:val="russianLower"/>
      <w:pStyle w:val="ga"/>
      <w:suff w:val="space"/>
      <w:lvlText w:val="%1)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2)"/>
      <w:lvlJc w:val="left"/>
      <w:pPr>
        <w:ind w:left="1276" w:hanging="284"/>
      </w:pPr>
      <w:rPr>
        <w:rFonts w:ascii="Times New Roman" w:hAnsi="Times New Roman" w:hint="default"/>
        <w:sz w:val="26"/>
      </w:rPr>
    </w:lvl>
    <w:lvl w:ilvl="2">
      <w:start w:val="1"/>
      <w:numFmt w:val="bullet"/>
      <w:suff w:val="space"/>
      <w:lvlText w:val="–"/>
      <w:lvlJc w:val="left"/>
      <w:pPr>
        <w:ind w:left="1843" w:hanging="284"/>
      </w:pPr>
      <w:rPr>
        <w:rFonts w:ascii="Times New Roman" w:hAnsi="Times New Roman" w:cs="Times New Roman" w:hint="default"/>
        <w:sz w:val="26"/>
      </w:rPr>
    </w:lvl>
    <w:lvl w:ilvl="3">
      <w:start w:val="1"/>
      <w:numFmt w:val="bullet"/>
      <w:suff w:val="space"/>
      <w:lvlText w:val=""/>
      <w:lvlJc w:val="left"/>
      <w:pPr>
        <w:ind w:left="2126" w:hanging="283"/>
      </w:pPr>
      <w:rPr>
        <w:rFonts w:ascii="Symbol" w:hAnsi="Symbol" w:hint="default"/>
        <w:sz w:val="26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  <w:sz w:val="26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  <w:sz w:val="26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  <w:sz w:val="26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  <w:sz w:val="26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  <w:sz w:val="26"/>
      </w:rPr>
    </w:lvl>
  </w:abstractNum>
  <w:abstractNum w:abstractNumId="7" w15:restartNumberingAfterBreak="0">
    <w:nsid w:val="14BC1925"/>
    <w:multiLevelType w:val="hybridMultilevel"/>
    <w:tmpl w:val="C002B640"/>
    <w:lvl w:ilvl="0" w:tplc="5F6E66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3661D0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FA73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8857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AC1E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029E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9E38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BEEB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BAE9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50D404A"/>
    <w:multiLevelType w:val="multilevel"/>
    <w:tmpl w:val="7FF8B502"/>
    <w:styleLink w:val="a"/>
    <w:lvl w:ilvl="0">
      <w:start w:val="1"/>
      <w:numFmt w:val="decimal"/>
      <w:lvlText w:val="Таблица %1 – 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21610"/>
    <w:multiLevelType w:val="multilevel"/>
    <w:tmpl w:val="CD0E11C0"/>
    <w:styleLink w:val="gb"/>
    <w:lvl w:ilvl="0">
      <w:start w:val="1"/>
      <w:numFmt w:val="decimal"/>
      <w:pStyle w:val="gc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7CA3049"/>
    <w:multiLevelType w:val="hybridMultilevel"/>
    <w:tmpl w:val="FCC813DA"/>
    <w:lvl w:ilvl="0" w:tplc="E9DE81B8">
      <w:start w:val="1"/>
      <w:numFmt w:val="decimal"/>
      <w:pStyle w:val="1"/>
      <w:lvlText w:val="%1."/>
      <w:lvlJc w:val="left"/>
      <w:pPr>
        <w:ind w:left="1377" w:hanging="428"/>
        <w:jc w:val="right"/>
      </w:pPr>
      <w:rPr>
        <w:rFonts w:ascii="Tahoma" w:eastAsia="Tahoma" w:hAnsi="Tahoma" w:cs="Tahoma" w:hint="default"/>
        <w:b/>
        <w:bCs/>
        <w:color w:val="1D70B7"/>
        <w:w w:val="99"/>
        <w:sz w:val="28"/>
        <w:szCs w:val="28"/>
        <w:lang w:val="ru-RU" w:eastAsia="en-US" w:bidi="ar-SA"/>
      </w:rPr>
    </w:lvl>
    <w:lvl w:ilvl="1" w:tplc="5FE89D10">
      <w:numFmt w:val="bullet"/>
      <w:lvlText w:val="•"/>
      <w:lvlJc w:val="left"/>
      <w:pPr>
        <w:ind w:left="1512" w:hanging="279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2" w:tplc="0B529D6E">
      <w:numFmt w:val="bullet"/>
      <w:lvlText w:val="•"/>
      <w:lvlJc w:val="left"/>
      <w:pPr>
        <w:ind w:left="1512" w:hanging="735"/>
      </w:pPr>
      <w:rPr>
        <w:rFonts w:ascii="Arial MT" w:eastAsia="Arial MT" w:hAnsi="Arial MT" w:cs="Arial MT" w:hint="default"/>
        <w:w w:val="100"/>
        <w:sz w:val="22"/>
        <w:szCs w:val="22"/>
        <w:lang w:val="ru-RU" w:eastAsia="en-US" w:bidi="ar-SA"/>
      </w:rPr>
    </w:lvl>
    <w:lvl w:ilvl="3" w:tplc="1772C2D0">
      <w:numFmt w:val="bullet"/>
      <w:lvlText w:val="•"/>
      <w:lvlJc w:val="left"/>
      <w:pPr>
        <w:ind w:left="3628" w:hanging="735"/>
      </w:pPr>
      <w:rPr>
        <w:rFonts w:hint="default"/>
        <w:lang w:val="ru-RU" w:eastAsia="en-US" w:bidi="ar-SA"/>
      </w:rPr>
    </w:lvl>
    <w:lvl w:ilvl="4" w:tplc="4B685AFA">
      <w:numFmt w:val="bullet"/>
      <w:lvlText w:val="•"/>
      <w:lvlJc w:val="left"/>
      <w:pPr>
        <w:ind w:left="4682" w:hanging="735"/>
      </w:pPr>
      <w:rPr>
        <w:rFonts w:hint="default"/>
        <w:lang w:val="ru-RU" w:eastAsia="en-US" w:bidi="ar-SA"/>
      </w:rPr>
    </w:lvl>
    <w:lvl w:ilvl="5" w:tplc="AD8EB1F8">
      <w:numFmt w:val="bullet"/>
      <w:lvlText w:val="•"/>
      <w:lvlJc w:val="left"/>
      <w:pPr>
        <w:ind w:left="5737" w:hanging="735"/>
      </w:pPr>
      <w:rPr>
        <w:rFonts w:hint="default"/>
        <w:lang w:val="ru-RU" w:eastAsia="en-US" w:bidi="ar-SA"/>
      </w:rPr>
    </w:lvl>
    <w:lvl w:ilvl="6" w:tplc="1046C518">
      <w:numFmt w:val="bullet"/>
      <w:lvlText w:val="•"/>
      <w:lvlJc w:val="left"/>
      <w:pPr>
        <w:ind w:left="6791" w:hanging="735"/>
      </w:pPr>
      <w:rPr>
        <w:rFonts w:hint="default"/>
        <w:lang w:val="ru-RU" w:eastAsia="en-US" w:bidi="ar-SA"/>
      </w:rPr>
    </w:lvl>
    <w:lvl w:ilvl="7" w:tplc="E17E1964">
      <w:numFmt w:val="bullet"/>
      <w:lvlText w:val="•"/>
      <w:lvlJc w:val="left"/>
      <w:pPr>
        <w:ind w:left="7845" w:hanging="735"/>
      </w:pPr>
      <w:rPr>
        <w:rFonts w:hint="default"/>
        <w:lang w:val="ru-RU" w:eastAsia="en-US" w:bidi="ar-SA"/>
      </w:rPr>
    </w:lvl>
    <w:lvl w:ilvl="8" w:tplc="644C12E8">
      <w:numFmt w:val="bullet"/>
      <w:lvlText w:val="•"/>
      <w:lvlJc w:val="left"/>
      <w:pPr>
        <w:ind w:left="8900" w:hanging="735"/>
      </w:pPr>
      <w:rPr>
        <w:rFonts w:hint="default"/>
        <w:lang w:val="ru-RU" w:eastAsia="en-US" w:bidi="ar-SA"/>
      </w:rPr>
    </w:lvl>
  </w:abstractNum>
  <w:abstractNum w:abstractNumId="11" w15:restartNumberingAfterBreak="0">
    <w:nsid w:val="2C310620"/>
    <w:multiLevelType w:val="multilevel"/>
    <w:tmpl w:val="52587170"/>
    <w:styleLink w:val="gd"/>
    <w:lvl w:ilvl="0">
      <w:start w:val="1"/>
      <w:numFmt w:val="decimal"/>
      <w:pStyle w:val="ge"/>
      <w:suff w:val="space"/>
      <w:lvlText w:val="Рисунок %1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0"/>
        <w:u w:val="none" w:color="000000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2" w15:restartNumberingAfterBreak="0">
    <w:nsid w:val="2D281F5C"/>
    <w:multiLevelType w:val="multilevel"/>
    <w:tmpl w:val="8416B2F0"/>
    <w:lvl w:ilvl="0">
      <w:start w:val="1"/>
      <w:numFmt w:val="bullet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3" w15:restartNumberingAfterBreak="0">
    <w:nsid w:val="35DD27C1"/>
    <w:multiLevelType w:val="multilevel"/>
    <w:tmpl w:val="75F22E5A"/>
    <w:styleLink w:val="gf"/>
    <w:lvl w:ilvl="0">
      <w:start w:val="1"/>
      <w:numFmt w:val="bullet"/>
      <w:pStyle w:val="gf0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28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"/>
      <w:lvlJc w:val="left"/>
      <w:pPr>
        <w:ind w:left="1843" w:hanging="284"/>
      </w:pPr>
      <w:rPr>
        <w:rFonts w:ascii="Wingdings" w:hAnsi="Wingdings" w:hint="default"/>
      </w:rPr>
    </w:lvl>
    <w:lvl w:ilvl="3">
      <w:start w:val="1"/>
      <w:numFmt w:val="bullet"/>
      <w:suff w:val="space"/>
      <w:lvlText w:val=""/>
      <w:lvlJc w:val="left"/>
      <w:pPr>
        <w:ind w:left="2126" w:hanging="283"/>
      </w:pPr>
      <w:rPr>
        <w:rFonts w:ascii="Wingdings" w:hAnsi="Wingdings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460873BB"/>
    <w:multiLevelType w:val="multilevel"/>
    <w:tmpl w:val="3094F858"/>
    <w:styleLink w:val="a0"/>
    <w:lvl w:ilvl="0">
      <w:start w:val="1"/>
      <w:numFmt w:val="decimal"/>
      <w:lvlText w:val="Таблица %1  – 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4FD5774B"/>
    <w:multiLevelType w:val="multilevel"/>
    <w:tmpl w:val="75F22E5A"/>
    <w:numStyleLink w:val="gf"/>
  </w:abstractNum>
  <w:abstractNum w:abstractNumId="16" w15:restartNumberingAfterBreak="0">
    <w:nsid w:val="5AF0634E"/>
    <w:multiLevelType w:val="multilevel"/>
    <w:tmpl w:val="DE0E56E2"/>
    <w:lvl w:ilvl="0">
      <w:start w:val="1"/>
      <w:numFmt w:val="russianLower"/>
      <w:pStyle w:val="gf1"/>
      <w:suff w:val="space"/>
      <w:lvlText w:val="%1)"/>
      <w:lvlJc w:val="left"/>
      <w:pPr>
        <w:ind w:left="0" w:firstLine="0"/>
      </w:pPr>
      <w:rPr>
        <w:rFonts w:ascii="Times New Roman" w:hAnsi="Times New Roman" w:hint="default"/>
        <w:sz w:val="24"/>
        <w:szCs w:val="24"/>
      </w:rPr>
    </w:lvl>
    <w:lvl w:ilvl="1">
      <w:start w:val="1"/>
      <w:numFmt w:val="decimal"/>
      <w:suff w:val="space"/>
      <w:lvlText w:val="%2)"/>
      <w:lvlJc w:val="left"/>
      <w:pPr>
        <w:ind w:left="284" w:firstLine="0"/>
      </w:pPr>
      <w:rPr>
        <w:rFonts w:ascii="Times New Roman" w:hAnsi="Times New Roman" w:hint="default"/>
        <w:sz w:val="24"/>
      </w:rPr>
    </w:lvl>
    <w:lvl w:ilvl="2">
      <w:start w:val="1"/>
      <w:numFmt w:val="bullet"/>
      <w:suff w:val="space"/>
      <w:lvlText w:val="–"/>
      <w:lvlJc w:val="left"/>
      <w:pPr>
        <w:ind w:left="567" w:firstLine="0"/>
      </w:pPr>
      <w:rPr>
        <w:rFonts w:ascii="Times New Roman" w:hAnsi="Times New Roman" w:cs="Times New Roman" w:hint="default"/>
        <w:sz w:val="24"/>
      </w:rPr>
    </w:lvl>
    <w:lvl w:ilvl="3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hint="default"/>
        <w:sz w:val="24"/>
      </w:rPr>
    </w:lvl>
    <w:lvl w:ilvl="4">
      <w:start w:val="1"/>
      <w:numFmt w:val="lowerLetter"/>
      <w:lvlText w:val="(%5)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360"/>
      </w:pPr>
      <w:rPr>
        <w:rFonts w:hint="default"/>
      </w:rPr>
    </w:lvl>
  </w:abstractNum>
  <w:abstractNum w:abstractNumId="17" w15:restartNumberingAfterBreak="0">
    <w:nsid w:val="5C0156CD"/>
    <w:multiLevelType w:val="multilevel"/>
    <w:tmpl w:val="A3FA3CB2"/>
    <w:styleLink w:val="g8"/>
    <w:lvl w:ilvl="0">
      <w:start w:val="1"/>
      <w:numFmt w:val="decimal"/>
      <w:pStyle w:val="gf2"/>
      <w:suff w:val="space"/>
      <w:lvlText w:val="%1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ascii="Times New Roman" w:hAnsi="Times New Roman" w:hint="default"/>
        <w:sz w:val="26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ascii="Times New Roman" w:hAnsi="Times New Roman" w:hint="default"/>
        <w:sz w:val="26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ascii="Times New Roman" w:hAnsi="Times New Roman" w:hint="default"/>
        <w:sz w:val="26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8" w15:restartNumberingAfterBreak="0">
    <w:nsid w:val="5CCD6150"/>
    <w:multiLevelType w:val="hybridMultilevel"/>
    <w:tmpl w:val="FD80C10E"/>
    <w:lvl w:ilvl="0" w:tplc="D62CCC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36FE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AA82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7EED4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3479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78D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0C2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8273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C675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3516CD9"/>
    <w:multiLevelType w:val="multilevel"/>
    <w:tmpl w:val="96443EFA"/>
    <w:styleLink w:val="gf3"/>
    <w:lvl w:ilvl="0">
      <w:start w:val="1"/>
      <w:numFmt w:val="bullet"/>
      <w:pStyle w:val="gf4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  <w:sz w:val="24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russianLower"/>
      <w:suff w:val="space"/>
      <w:lvlText w:val="%3)"/>
      <w:lvlJc w:val="left"/>
      <w:pPr>
        <w:ind w:left="1440" w:hanging="363"/>
      </w:pPr>
      <w:rPr>
        <w:rFonts w:hint="default"/>
      </w:rPr>
    </w:lvl>
    <w:lvl w:ilvl="3">
      <w:start w:val="1"/>
      <w:numFmt w:val="decimal"/>
      <w:suff w:val="space"/>
      <w:lvlText w:val="(%4)"/>
      <w:lvlJc w:val="left"/>
      <w:pPr>
        <w:ind w:left="1797" w:hanging="357"/>
      </w:pPr>
      <w:rPr>
        <w:rFonts w:hint="default"/>
      </w:rPr>
    </w:lvl>
    <w:lvl w:ilvl="4">
      <w:start w:val="1"/>
      <w:numFmt w:val="lowerLetter"/>
      <w:suff w:val="space"/>
      <w:lvlText w:val="(%5)"/>
      <w:lvlJc w:val="left"/>
      <w:pPr>
        <w:ind w:left="2160" w:hanging="363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17" w:hanging="357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80" w:hanging="363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2931" w:hanging="51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771" w:hanging="840"/>
      </w:pPr>
      <w:rPr>
        <w:rFonts w:hint="default"/>
      </w:rPr>
    </w:lvl>
  </w:abstractNum>
  <w:abstractNum w:abstractNumId="20" w15:restartNumberingAfterBreak="0">
    <w:nsid w:val="654842E8"/>
    <w:multiLevelType w:val="multilevel"/>
    <w:tmpl w:val="D9843B30"/>
    <w:styleLink w:val="g7"/>
    <w:lvl w:ilvl="0">
      <w:start w:val="1"/>
      <w:numFmt w:val="decimal"/>
      <w:pStyle w:val="g10"/>
      <w:suff w:val="space"/>
      <w:lvlText w:val="%1"/>
      <w:lvlJc w:val="left"/>
      <w:pPr>
        <w:ind w:left="0" w:firstLine="709"/>
      </w:pPr>
      <w:rPr>
        <w:rFonts w:hint="default"/>
        <w:b/>
        <w:i w:val="0"/>
        <w:sz w:val="34"/>
      </w:rPr>
    </w:lvl>
    <w:lvl w:ilvl="1">
      <w:start w:val="1"/>
      <w:numFmt w:val="decimal"/>
      <w:pStyle w:val="g20"/>
      <w:suff w:val="space"/>
      <w:lvlText w:val="%1.%2"/>
      <w:lvlJc w:val="left"/>
      <w:pPr>
        <w:ind w:left="0" w:firstLine="709"/>
      </w:pPr>
      <w:rPr>
        <w:rFonts w:hint="default"/>
        <w:b/>
        <w:i w:val="0"/>
        <w:sz w:val="32"/>
      </w:rPr>
    </w:lvl>
    <w:lvl w:ilvl="2">
      <w:start w:val="1"/>
      <w:numFmt w:val="decimal"/>
      <w:pStyle w:val="g30"/>
      <w:suff w:val="space"/>
      <w:lvlText w:val="%1.%2.%3"/>
      <w:lvlJc w:val="left"/>
      <w:pPr>
        <w:ind w:left="0" w:firstLine="709"/>
      </w:pPr>
      <w:rPr>
        <w:rFonts w:hint="default"/>
        <w:b/>
        <w:i w:val="0"/>
        <w:sz w:val="30"/>
      </w:rPr>
    </w:lvl>
    <w:lvl w:ilvl="3">
      <w:start w:val="1"/>
      <w:numFmt w:val="decimal"/>
      <w:pStyle w:val="g40"/>
      <w:suff w:val="space"/>
      <w:lvlText w:val="%1.%2.%3.%4"/>
      <w:lvlJc w:val="left"/>
      <w:pPr>
        <w:ind w:left="0" w:firstLine="709"/>
      </w:pPr>
      <w:rPr>
        <w:rFonts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9053E8A"/>
    <w:multiLevelType w:val="multilevel"/>
    <w:tmpl w:val="0419001D"/>
    <w:styleLink w:val="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6A283D15"/>
    <w:multiLevelType w:val="multilevel"/>
    <w:tmpl w:val="8CB23456"/>
    <w:styleLink w:val="gf5"/>
    <w:lvl w:ilvl="0">
      <w:start w:val="1"/>
      <w:numFmt w:val="decimal"/>
      <w:pStyle w:val="gf6"/>
      <w:suff w:val="space"/>
      <w:lvlText w:val="%1.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gf7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AAA3F63"/>
    <w:multiLevelType w:val="multilevel"/>
    <w:tmpl w:val="8416B2F0"/>
    <w:styleLink w:val="gf8"/>
    <w:lvl w:ilvl="0">
      <w:start w:val="1"/>
      <w:numFmt w:val="bullet"/>
      <w:pStyle w:val="gf9"/>
      <w:suff w:val="space"/>
      <w:lvlText w:val="–"/>
      <w:lvlJc w:val="left"/>
      <w:pPr>
        <w:ind w:left="0" w:firstLine="709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276" w:hanging="284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4" w15:restartNumberingAfterBreak="0">
    <w:nsid w:val="72FB66A6"/>
    <w:multiLevelType w:val="hybridMultilevel"/>
    <w:tmpl w:val="3D682F56"/>
    <w:lvl w:ilvl="0" w:tplc="64465100">
      <w:start w:val="1"/>
      <w:numFmt w:val="decimal"/>
      <w:pStyle w:val="gfa"/>
      <w:suff w:val="nothing"/>
      <w:lvlText w:val="Приложение № 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92863">
    <w:abstractNumId w:val="10"/>
  </w:num>
  <w:num w:numId="2" w16cid:durableId="1953512763">
    <w:abstractNumId w:val="24"/>
  </w:num>
  <w:num w:numId="3" w16cid:durableId="1117027057">
    <w:abstractNumId w:val="20"/>
  </w:num>
  <w:num w:numId="4" w16cid:durableId="1313177557">
    <w:abstractNumId w:val="4"/>
  </w:num>
  <w:num w:numId="5" w16cid:durableId="543912102">
    <w:abstractNumId w:val="4"/>
    <w:lvlOverride w:ilvl="0">
      <w:lvl w:ilvl="0">
        <w:numFmt w:val="decimal"/>
        <w:pStyle w:val="g10"/>
        <w:lvlText w:val=""/>
        <w:lvlJc w:val="left"/>
      </w:lvl>
    </w:lvlOverride>
    <w:lvlOverride w:ilvl="1">
      <w:lvl w:ilvl="1">
        <w:start w:val="1"/>
        <w:numFmt w:val="decimal"/>
        <w:pStyle w:val="g20"/>
        <w:suff w:val="space"/>
        <w:lvlText w:val="%1.%2"/>
        <w:lvlJc w:val="left"/>
        <w:pPr>
          <w:ind w:left="0" w:firstLine="709"/>
        </w:pPr>
        <w:rPr>
          <w:rFonts w:hint="default"/>
          <w:b/>
          <w:i w:val="0"/>
          <w:sz w:val="32"/>
        </w:rPr>
      </w:lvl>
    </w:lvlOverride>
    <w:lvlOverride w:ilvl="2">
      <w:lvl w:ilvl="2">
        <w:start w:val="1"/>
        <w:numFmt w:val="decimal"/>
        <w:pStyle w:val="g30"/>
        <w:suff w:val="space"/>
        <w:lvlText w:val="%1.%2.%3"/>
        <w:lvlJc w:val="left"/>
        <w:pPr>
          <w:ind w:left="0" w:firstLine="709"/>
        </w:pPr>
        <w:rPr>
          <w:rFonts w:hint="default"/>
          <w:b/>
          <w:i w:val="0"/>
          <w:sz w:val="30"/>
        </w:rPr>
      </w:lvl>
    </w:lvlOverride>
  </w:num>
  <w:num w:numId="6" w16cid:durableId="1908226532">
    <w:abstractNumId w:val="0"/>
  </w:num>
  <w:num w:numId="7" w16cid:durableId="449713033">
    <w:abstractNumId w:val="22"/>
  </w:num>
  <w:num w:numId="8" w16cid:durableId="1905023741">
    <w:abstractNumId w:val="17"/>
  </w:num>
  <w:num w:numId="9" w16cid:durableId="1173448235">
    <w:abstractNumId w:val="23"/>
  </w:num>
  <w:num w:numId="10" w16cid:durableId="1514567696">
    <w:abstractNumId w:val="23"/>
  </w:num>
  <w:num w:numId="11" w16cid:durableId="1733894247">
    <w:abstractNumId w:val="6"/>
  </w:num>
  <w:num w:numId="12" w16cid:durableId="1576434347">
    <w:abstractNumId w:val="19"/>
  </w:num>
  <w:num w:numId="13" w16cid:durableId="1164706294">
    <w:abstractNumId w:val="19"/>
  </w:num>
  <w:num w:numId="14" w16cid:durableId="1976401192">
    <w:abstractNumId w:val="2"/>
  </w:num>
  <w:num w:numId="15" w16cid:durableId="1330670389">
    <w:abstractNumId w:val="5"/>
  </w:num>
  <w:num w:numId="16" w16cid:durableId="2137676775">
    <w:abstractNumId w:val="11"/>
  </w:num>
  <w:num w:numId="17" w16cid:durableId="192428456">
    <w:abstractNumId w:val="9"/>
  </w:num>
  <w:num w:numId="18" w16cid:durableId="1456171018">
    <w:abstractNumId w:val="9"/>
  </w:num>
  <w:num w:numId="19" w16cid:durableId="237448237">
    <w:abstractNumId w:val="1"/>
  </w:num>
  <w:num w:numId="20" w16cid:durableId="47994755">
    <w:abstractNumId w:val="13"/>
  </w:num>
  <w:num w:numId="21" w16cid:durableId="1448305580">
    <w:abstractNumId w:val="3"/>
  </w:num>
  <w:num w:numId="22" w16cid:durableId="1381634983">
    <w:abstractNumId w:val="15"/>
  </w:num>
  <w:num w:numId="23" w16cid:durableId="714081183">
    <w:abstractNumId w:val="16"/>
  </w:num>
  <w:num w:numId="24" w16cid:durableId="387606195">
    <w:abstractNumId w:val="21"/>
  </w:num>
  <w:num w:numId="25" w16cid:durableId="671875205">
    <w:abstractNumId w:val="8"/>
  </w:num>
  <w:num w:numId="26" w16cid:durableId="226111929">
    <w:abstractNumId w:val="14"/>
  </w:num>
  <w:num w:numId="27" w16cid:durableId="64651664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45014096">
    <w:abstractNumId w:val="12"/>
  </w:num>
  <w:num w:numId="29" w16cid:durableId="112257354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099435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722705330">
    <w:abstractNumId w:val="18"/>
  </w:num>
  <w:num w:numId="32" w16cid:durableId="1212884528">
    <w:abstractNumId w:val="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33E"/>
    <w:rsid w:val="00003CBD"/>
    <w:rsid w:val="000B455B"/>
    <w:rsid w:val="001033FB"/>
    <w:rsid w:val="001120FF"/>
    <w:rsid w:val="00112E27"/>
    <w:rsid w:val="001176A2"/>
    <w:rsid w:val="00136B3E"/>
    <w:rsid w:val="00147D63"/>
    <w:rsid w:val="00153CB3"/>
    <w:rsid w:val="00193C9E"/>
    <w:rsid w:val="001B32CB"/>
    <w:rsid w:val="001D094C"/>
    <w:rsid w:val="001E17D6"/>
    <w:rsid w:val="001E3B70"/>
    <w:rsid w:val="0023224D"/>
    <w:rsid w:val="00244D33"/>
    <w:rsid w:val="00266CE6"/>
    <w:rsid w:val="002851B4"/>
    <w:rsid w:val="00285467"/>
    <w:rsid w:val="002B2C1E"/>
    <w:rsid w:val="002E6175"/>
    <w:rsid w:val="002E7E77"/>
    <w:rsid w:val="002F3749"/>
    <w:rsid w:val="00362EC4"/>
    <w:rsid w:val="00384352"/>
    <w:rsid w:val="003D2901"/>
    <w:rsid w:val="00407103"/>
    <w:rsid w:val="004623C2"/>
    <w:rsid w:val="004900B4"/>
    <w:rsid w:val="004A4929"/>
    <w:rsid w:val="004B31A6"/>
    <w:rsid w:val="004D0066"/>
    <w:rsid w:val="00593815"/>
    <w:rsid w:val="005D5339"/>
    <w:rsid w:val="005F0CAC"/>
    <w:rsid w:val="00651541"/>
    <w:rsid w:val="00684735"/>
    <w:rsid w:val="006C6DAB"/>
    <w:rsid w:val="006F3C54"/>
    <w:rsid w:val="007702E6"/>
    <w:rsid w:val="007C35F3"/>
    <w:rsid w:val="007D5CE3"/>
    <w:rsid w:val="007E5CD1"/>
    <w:rsid w:val="007E7230"/>
    <w:rsid w:val="00822C32"/>
    <w:rsid w:val="0084552F"/>
    <w:rsid w:val="00850976"/>
    <w:rsid w:val="00881275"/>
    <w:rsid w:val="008D76A3"/>
    <w:rsid w:val="00967F2F"/>
    <w:rsid w:val="009A433E"/>
    <w:rsid w:val="009B7C15"/>
    <w:rsid w:val="00A655C5"/>
    <w:rsid w:val="00A65A35"/>
    <w:rsid w:val="00AB2AD3"/>
    <w:rsid w:val="00AB40AA"/>
    <w:rsid w:val="00AC5F62"/>
    <w:rsid w:val="00AF7C35"/>
    <w:rsid w:val="00B70B88"/>
    <w:rsid w:val="00B97A44"/>
    <w:rsid w:val="00C6466C"/>
    <w:rsid w:val="00C74BE5"/>
    <w:rsid w:val="00C81DCC"/>
    <w:rsid w:val="00CC0182"/>
    <w:rsid w:val="00CC71C5"/>
    <w:rsid w:val="00CE72F2"/>
    <w:rsid w:val="00D12B97"/>
    <w:rsid w:val="00D72739"/>
    <w:rsid w:val="00E04944"/>
    <w:rsid w:val="00E617F9"/>
    <w:rsid w:val="00E6489F"/>
    <w:rsid w:val="00E83341"/>
    <w:rsid w:val="00E96A8A"/>
    <w:rsid w:val="00EA6B90"/>
    <w:rsid w:val="00F036A1"/>
    <w:rsid w:val="00F14BEB"/>
    <w:rsid w:val="00F24543"/>
    <w:rsid w:val="00F473A7"/>
    <w:rsid w:val="00FA318D"/>
    <w:rsid w:val="00FE4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1C25FA"/>
  <w15:docId w15:val="{593A2314-7F21-492A-AFEC-0A0E39D9A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C74BE5"/>
    <w:pPr>
      <w:widowControl/>
      <w:autoSpaceDE/>
      <w:autoSpaceDN/>
      <w:spacing w:before="60" w:after="60" w:line="360" w:lineRule="auto"/>
      <w:ind w:firstLine="709"/>
      <w:jc w:val="both"/>
    </w:pPr>
    <w:rPr>
      <w:rFonts w:ascii="Times New Roman" w:hAnsi="Times New Roman"/>
      <w:sz w:val="24"/>
      <w:szCs w:val="24"/>
      <w:lang w:val="ru-RU"/>
    </w:rPr>
  </w:style>
  <w:style w:type="paragraph" w:styleId="1">
    <w:name w:val="heading 1"/>
    <w:basedOn w:val="a1"/>
    <w:next w:val="a1"/>
    <w:link w:val="11"/>
    <w:autoRedefine/>
    <w:uiPriority w:val="9"/>
    <w:qFormat/>
    <w:rsid w:val="00B97A44"/>
    <w:pPr>
      <w:keepNext/>
      <w:keepLines/>
      <w:numPr>
        <w:numId w:val="1"/>
      </w:numPr>
      <w:tabs>
        <w:tab w:val="left" w:pos="1670"/>
      </w:tabs>
      <w:spacing w:before="1" w:after="240"/>
      <w:jc w:val="left"/>
      <w:outlineLvl w:val="0"/>
    </w:pPr>
    <w:rPr>
      <w:rFonts w:eastAsia="Times New Roman" w:cs="Times New Roman"/>
      <w:b/>
      <w:sz w:val="34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C74BE5"/>
    <w:pPr>
      <w:keepNext/>
      <w:keepLines/>
      <w:spacing w:before="200" w:after="200"/>
      <w:outlineLvl w:val="1"/>
    </w:pPr>
    <w:rPr>
      <w:rFonts w:eastAsia="Times New Roman" w:cs="Times New Roman"/>
      <w:b/>
      <w:sz w:val="3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rsid w:val="00C74BE5"/>
    <w:pPr>
      <w:keepNext/>
      <w:keepLines/>
      <w:spacing w:before="160" w:after="160"/>
      <w:ind w:firstLine="0"/>
      <w:outlineLvl w:val="2"/>
    </w:pPr>
    <w:rPr>
      <w:rFonts w:eastAsia="Times New Roman" w:cs="Times New Roman"/>
      <w:b/>
      <w:sz w:val="30"/>
    </w:rPr>
  </w:style>
  <w:style w:type="paragraph" w:styleId="4">
    <w:name w:val="heading 4"/>
    <w:basedOn w:val="a1"/>
    <w:next w:val="a1"/>
    <w:link w:val="40"/>
    <w:uiPriority w:val="9"/>
    <w:unhideWhenUsed/>
    <w:qFormat/>
    <w:rsid w:val="00C74BE5"/>
    <w:pPr>
      <w:keepNext/>
      <w:keepLines/>
      <w:spacing w:before="120" w:after="120"/>
      <w:ind w:firstLine="0"/>
      <w:outlineLvl w:val="3"/>
    </w:pPr>
    <w:rPr>
      <w:rFonts w:eastAsia="Times New Roman" w:cs="Times New Roman"/>
      <w:b/>
      <w:iCs/>
      <w:sz w:val="28"/>
    </w:rPr>
  </w:style>
  <w:style w:type="paragraph" w:styleId="5">
    <w:name w:val="heading 5"/>
    <w:basedOn w:val="a1"/>
    <w:next w:val="a1"/>
    <w:link w:val="50"/>
    <w:uiPriority w:val="9"/>
    <w:qFormat/>
    <w:rsid w:val="00C74BE5"/>
    <w:pPr>
      <w:keepNext/>
      <w:keepLines/>
      <w:spacing w:before="80" w:after="80"/>
      <w:outlineLvl w:val="4"/>
    </w:pPr>
    <w:rPr>
      <w:rFonts w:eastAsia="Times New Roman" w:cs="Times New Roman"/>
      <w:b/>
      <w:sz w:val="26"/>
    </w:rPr>
  </w:style>
  <w:style w:type="paragraph" w:styleId="6">
    <w:name w:val="heading 6"/>
    <w:basedOn w:val="a1"/>
    <w:next w:val="a1"/>
    <w:link w:val="60"/>
    <w:uiPriority w:val="9"/>
    <w:semiHidden/>
    <w:qFormat/>
    <w:rsid w:val="00C74BE5"/>
    <w:pPr>
      <w:keepNext/>
      <w:keepLines/>
      <w:spacing w:before="40"/>
      <w:ind w:firstLine="0"/>
      <w:outlineLvl w:val="5"/>
    </w:pPr>
    <w:rPr>
      <w:rFonts w:eastAsia="Times New Roman" w:cs="Times New Roman"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C74BE5"/>
    <w:pPr>
      <w:keepNext/>
      <w:keepLines/>
      <w:spacing w:before="40"/>
      <w:ind w:firstLine="0"/>
      <w:outlineLvl w:val="6"/>
    </w:pPr>
    <w:rPr>
      <w:rFonts w:eastAsia="Times New Roman" w:cs="Times New Roman"/>
      <w:i/>
      <w:iCs/>
      <w:color w:val="243F60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C74BE5"/>
    <w:pPr>
      <w:keepNext/>
      <w:keepLines/>
      <w:spacing w:before="40"/>
      <w:ind w:firstLine="0"/>
      <w:outlineLvl w:val="7"/>
    </w:pPr>
    <w:rPr>
      <w:rFonts w:eastAsia="Times New Roman" w:cs="Times New Roman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C74BE5"/>
    <w:pPr>
      <w:keepNext/>
      <w:keepLines/>
      <w:spacing w:before="40"/>
      <w:ind w:firstLine="0"/>
      <w:outlineLvl w:val="8"/>
    </w:pPr>
    <w:rPr>
      <w:rFonts w:eastAsia="Times New Roman" w:cs="Times New Roman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1"/>
    <w:next w:val="a1"/>
    <w:autoRedefine/>
    <w:uiPriority w:val="39"/>
    <w:unhideWhenUsed/>
    <w:rsid w:val="00C74BE5"/>
    <w:pPr>
      <w:tabs>
        <w:tab w:val="right" w:leader="dot" w:pos="9639"/>
      </w:tabs>
      <w:ind w:left="284" w:hanging="284"/>
    </w:pPr>
    <w:rPr>
      <w:sz w:val="26"/>
    </w:rPr>
  </w:style>
  <w:style w:type="paragraph" w:styleId="a5">
    <w:name w:val="Body Text"/>
    <w:basedOn w:val="a1"/>
    <w:link w:val="a6"/>
    <w:uiPriority w:val="1"/>
    <w:qFormat/>
    <w:rPr>
      <w:rFonts w:ascii="Tahoma" w:eastAsia="Tahoma" w:hAnsi="Tahoma" w:cs="Tahoma"/>
      <w:sz w:val="22"/>
      <w:szCs w:val="22"/>
    </w:rPr>
  </w:style>
  <w:style w:type="paragraph" w:styleId="a7">
    <w:name w:val="Title"/>
    <w:basedOn w:val="a1"/>
    <w:uiPriority w:val="10"/>
    <w:qFormat/>
    <w:pPr>
      <w:spacing w:before="101"/>
      <w:ind w:left="359" w:right="675"/>
      <w:jc w:val="center"/>
    </w:pPr>
    <w:rPr>
      <w:rFonts w:ascii="Tahoma" w:eastAsia="Tahoma" w:hAnsi="Tahoma" w:cs="Tahoma"/>
      <w:b/>
      <w:bCs/>
      <w:sz w:val="56"/>
      <w:szCs w:val="56"/>
    </w:rPr>
  </w:style>
  <w:style w:type="paragraph" w:styleId="a8">
    <w:name w:val="List Paragraph"/>
    <w:basedOn w:val="a1"/>
    <w:uiPriority w:val="1"/>
    <w:qFormat/>
    <w:rsid w:val="00C74BE5"/>
    <w:pPr>
      <w:ind w:left="720"/>
      <w:contextualSpacing/>
    </w:pPr>
  </w:style>
  <w:style w:type="paragraph" w:customStyle="1" w:styleId="TableParagraph">
    <w:name w:val="Table Paragraph"/>
    <w:basedOn w:val="a1"/>
    <w:uiPriority w:val="1"/>
    <w:qFormat/>
  </w:style>
  <w:style w:type="paragraph" w:styleId="a9">
    <w:name w:val="header"/>
    <w:basedOn w:val="a1"/>
    <w:link w:val="aa"/>
    <w:uiPriority w:val="99"/>
    <w:unhideWhenUsed/>
    <w:rsid w:val="00C74BE5"/>
    <w:pPr>
      <w:ind w:firstLine="0"/>
      <w:jc w:val="center"/>
    </w:pPr>
  </w:style>
  <w:style w:type="character" w:customStyle="1" w:styleId="aa">
    <w:name w:val="Верхний колонтитул Знак"/>
    <w:basedOn w:val="a2"/>
    <w:link w:val="a9"/>
    <w:uiPriority w:val="99"/>
    <w:rsid w:val="00C74BE5"/>
    <w:rPr>
      <w:rFonts w:ascii="Times New Roman" w:hAnsi="Times New Roman"/>
      <w:sz w:val="24"/>
      <w:szCs w:val="24"/>
      <w:lang w:val="ru-RU"/>
    </w:rPr>
  </w:style>
  <w:style w:type="paragraph" w:styleId="ab">
    <w:name w:val="footer"/>
    <w:basedOn w:val="a1"/>
    <w:link w:val="ac"/>
    <w:autoRedefine/>
    <w:uiPriority w:val="99"/>
    <w:unhideWhenUsed/>
    <w:rsid w:val="00C74BE5"/>
    <w:pPr>
      <w:ind w:firstLine="0"/>
      <w:jc w:val="center"/>
    </w:pPr>
  </w:style>
  <w:style w:type="character" w:customStyle="1" w:styleId="ac">
    <w:name w:val="Нижний колонтитул Знак"/>
    <w:basedOn w:val="a2"/>
    <w:link w:val="ab"/>
    <w:uiPriority w:val="99"/>
    <w:rsid w:val="00C74BE5"/>
    <w:rPr>
      <w:rFonts w:ascii="Times New Roman" w:hAnsi="Times New Roman"/>
      <w:sz w:val="24"/>
      <w:szCs w:val="24"/>
      <w:lang w:val="ru-RU"/>
    </w:rPr>
  </w:style>
  <w:style w:type="character" w:styleId="ad">
    <w:name w:val="annotation reference"/>
    <w:basedOn w:val="a2"/>
    <w:uiPriority w:val="99"/>
    <w:unhideWhenUsed/>
    <w:rsid w:val="00C74BE5"/>
    <w:rPr>
      <w:sz w:val="16"/>
      <w:szCs w:val="16"/>
    </w:rPr>
  </w:style>
  <w:style w:type="paragraph" w:styleId="ae">
    <w:name w:val="annotation text"/>
    <w:basedOn w:val="a1"/>
    <w:link w:val="af"/>
    <w:uiPriority w:val="99"/>
    <w:unhideWhenUsed/>
    <w:rsid w:val="00C74BE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2"/>
    <w:link w:val="ae"/>
    <w:uiPriority w:val="99"/>
    <w:rsid w:val="00C74BE5"/>
    <w:rPr>
      <w:rFonts w:ascii="Times New Roman" w:hAnsi="Times New Roman"/>
      <w:sz w:val="20"/>
      <w:szCs w:val="20"/>
      <w:lang w:val="ru-RU"/>
    </w:rPr>
  </w:style>
  <w:style w:type="paragraph" w:customStyle="1" w:styleId="gfb">
    <w:name w:val="g_Заголовок общий"/>
    <w:next w:val="gfc"/>
    <w:qFormat/>
    <w:rsid w:val="00C74BE5"/>
    <w:pPr>
      <w:keepNext/>
      <w:widowControl/>
      <w:autoSpaceDE/>
      <w:autoSpaceDN/>
      <w:spacing w:before="240" w:after="240" w:line="360" w:lineRule="auto"/>
      <w:jc w:val="center"/>
      <w:outlineLvl w:val="0"/>
    </w:pPr>
    <w:rPr>
      <w:rFonts w:ascii="Times New Roman" w:hAnsi="Times New Roman"/>
      <w:b/>
      <w:sz w:val="28"/>
      <w:szCs w:val="20"/>
      <w:lang w:val="ru-RU"/>
    </w:rPr>
  </w:style>
  <w:style w:type="paragraph" w:customStyle="1" w:styleId="gfc">
    <w:name w:val="g_Обычный"/>
    <w:link w:val="gfd"/>
    <w:qFormat/>
    <w:rsid w:val="00C74BE5"/>
    <w:pPr>
      <w:widowControl/>
      <w:autoSpaceDE/>
      <w:autoSpaceDN/>
      <w:spacing w:line="360" w:lineRule="auto"/>
      <w:ind w:firstLine="709"/>
      <w:jc w:val="both"/>
    </w:pPr>
    <w:rPr>
      <w:rFonts w:ascii="Times New Roman" w:hAnsi="Times New Roman"/>
      <w:sz w:val="26"/>
      <w:szCs w:val="24"/>
      <w:lang w:val="ru-RU"/>
    </w:rPr>
  </w:style>
  <w:style w:type="character" w:customStyle="1" w:styleId="gfd">
    <w:name w:val="g_Обычный Знак"/>
    <w:basedOn w:val="a2"/>
    <w:link w:val="gfc"/>
    <w:rsid w:val="00C74BE5"/>
    <w:rPr>
      <w:rFonts w:ascii="Times New Roman" w:hAnsi="Times New Roman"/>
      <w:sz w:val="26"/>
      <w:szCs w:val="24"/>
      <w:lang w:val="ru-RU"/>
    </w:rPr>
  </w:style>
  <w:style w:type="paragraph" w:customStyle="1" w:styleId="gXML-">
    <w:name w:val="g_XML-файл"/>
    <w:next w:val="a1"/>
    <w:link w:val="gXML-0"/>
    <w:unhideWhenUsed/>
    <w:qFormat/>
    <w:rsid w:val="00C74BE5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spacing w:line="360" w:lineRule="auto"/>
      <w:jc w:val="center"/>
    </w:pPr>
    <w:rPr>
      <w:rFonts w:ascii="Times New Roman" w:hAnsi="Times New Roman"/>
      <w:sz w:val="20"/>
      <w:szCs w:val="20"/>
    </w:rPr>
  </w:style>
  <w:style w:type="character" w:customStyle="1" w:styleId="gXML-0">
    <w:name w:val="g_XML-файл Знак"/>
    <w:basedOn w:val="a2"/>
    <w:link w:val="gXML-"/>
    <w:rsid w:val="00C74BE5"/>
    <w:rPr>
      <w:rFonts w:ascii="Times New Roman" w:hAnsi="Times New Roman"/>
      <w:sz w:val="20"/>
      <w:szCs w:val="20"/>
    </w:rPr>
  </w:style>
  <w:style w:type="character" w:customStyle="1" w:styleId="gfe">
    <w:name w:val="g_Выделение Курсив"/>
    <w:basedOn w:val="a2"/>
    <w:uiPriority w:val="1"/>
    <w:qFormat/>
    <w:rsid w:val="00C74BE5"/>
    <w:rPr>
      <w:rFonts w:ascii="Times New Roman" w:hAnsi="Times New Roman"/>
      <w:i/>
      <w:sz w:val="26"/>
    </w:rPr>
  </w:style>
  <w:style w:type="character" w:customStyle="1" w:styleId="gff">
    <w:name w:val="g_Выделение Полужирный"/>
    <w:basedOn w:val="a2"/>
    <w:uiPriority w:val="1"/>
    <w:qFormat/>
    <w:rsid w:val="00C74BE5"/>
    <w:rPr>
      <w:rFonts w:ascii="Times New Roman" w:hAnsi="Times New Roman"/>
      <w:b/>
      <w:sz w:val="26"/>
    </w:rPr>
  </w:style>
  <w:style w:type="paragraph" w:customStyle="1" w:styleId="gf7">
    <w:name w:val="g_Договор. Обычный"/>
    <w:qFormat/>
    <w:rsid w:val="00C74BE5"/>
    <w:pPr>
      <w:widowControl/>
      <w:numPr>
        <w:ilvl w:val="1"/>
        <w:numId w:val="7"/>
      </w:numPr>
      <w:autoSpaceDE/>
      <w:autoSpaceDN/>
      <w:jc w:val="both"/>
    </w:pPr>
    <w:rPr>
      <w:rFonts w:ascii="Times New Roman" w:hAnsi="Times New Roman"/>
      <w:sz w:val="26"/>
      <w:szCs w:val="20"/>
      <w:lang w:val="ru-RU"/>
    </w:rPr>
  </w:style>
  <w:style w:type="paragraph" w:customStyle="1" w:styleId="gfa">
    <w:name w:val="g_Договор. Приложение. Номер"/>
    <w:next w:val="a1"/>
    <w:unhideWhenUsed/>
    <w:qFormat/>
    <w:rsid w:val="00C74BE5"/>
    <w:pPr>
      <w:keepNext/>
      <w:pageBreakBefore/>
      <w:widowControl/>
      <w:numPr>
        <w:numId w:val="2"/>
      </w:numPr>
      <w:autoSpaceDE/>
      <w:autoSpaceDN/>
      <w:spacing w:line="360" w:lineRule="auto"/>
      <w:jc w:val="right"/>
      <w:outlineLvl w:val="0"/>
    </w:pPr>
    <w:rPr>
      <w:rFonts w:ascii="Times New Roman" w:hAnsi="Times New Roman"/>
      <w:sz w:val="26"/>
      <w:szCs w:val="24"/>
      <w:lang w:val="ru-RU"/>
    </w:rPr>
  </w:style>
  <w:style w:type="paragraph" w:customStyle="1" w:styleId="gff0">
    <w:name w:val="g_Договор. Приложение. Описание"/>
    <w:next w:val="gfb"/>
    <w:unhideWhenUsed/>
    <w:qFormat/>
    <w:rsid w:val="00C74BE5"/>
    <w:pPr>
      <w:widowControl/>
      <w:autoSpaceDE/>
      <w:autoSpaceDN/>
      <w:spacing w:line="360" w:lineRule="auto"/>
      <w:ind w:firstLine="709"/>
      <w:jc w:val="right"/>
    </w:pPr>
    <w:rPr>
      <w:rFonts w:ascii="Times New Roman" w:hAnsi="Times New Roman"/>
      <w:sz w:val="26"/>
      <w:szCs w:val="24"/>
      <w:lang w:val="ru-RU"/>
    </w:rPr>
  </w:style>
  <w:style w:type="numbering" w:customStyle="1" w:styleId="g7">
    <w:name w:val="g_Заголовки"/>
    <w:uiPriority w:val="99"/>
    <w:rsid w:val="00C74BE5"/>
    <w:pPr>
      <w:numPr>
        <w:numId w:val="3"/>
      </w:numPr>
    </w:pPr>
  </w:style>
  <w:style w:type="paragraph" w:customStyle="1" w:styleId="g10">
    <w:name w:val="g_Заголовок 1"/>
    <w:next w:val="gfc"/>
    <w:qFormat/>
    <w:rsid w:val="00C74BE5"/>
    <w:pPr>
      <w:keepNext/>
      <w:keepLines/>
      <w:pageBreakBefore/>
      <w:widowControl/>
      <w:numPr>
        <w:numId w:val="5"/>
      </w:numPr>
      <w:autoSpaceDE/>
      <w:autoSpaceDN/>
      <w:spacing w:after="520" w:line="360" w:lineRule="auto"/>
      <w:jc w:val="both"/>
      <w:outlineLvl w:val="0"/>
    </w:pPr>
    <w:rPr>
      <w:rFonts w:ascii="Times New Roman" w:eastAsia="Times New Roman" w:hAnsi="Times New Roman" w:cs="Times New Roman"/>
      <w:b/>
      <w:sz w:val="34"/>
      <w:szCs w:val="32"/>
      <w:lang w:val="ru-RU"/>
    </w:rPr>
  </w:style>
  <w:style w:type="paragraph" w:customStyle="1" w:styleId="g1">
    <w:name w:val="g_Заголовок 1 приложения"/>
    <w:next w:val="a1"/>
    <w:qFormat/>
    <w:rsid w:val="00C74BE5"/>
    <w:pPr>
      <w:keepNext/>
      <w:pageBreakBefore/>
      <w:widowControl/>
      <w:numPr>
        <w:numId w:val="6"/>
      </w:numPr>
      <w:autoSpaceDE/>
      <w:autoSpaceDN/>
      <w:spacing w:line="360" w:lineRule="auto"/>
      <w:jc w:val="center"/>
      <w:outlineLvl w:val="0"/>
    </w:pPr>
    <w:rPr>
      <w:rFonts w:ascii="Times New Roman" w:hAnsi="Times New Roman"/>
      <w:b/>
      <w:sz w:val="34"/>
      <w:szCs w:val="24"/>
      <w:lang w:val="ru-RU"/>
    </w:rPr>
  </w:style>
  <w:style w:type="paragraph" w:customStyle="1" w:styleId="g20">
    <w:name w:val="g_Заголовок 2"/>
    <w:next w:val="gfc"/>
    <w:qFormat/>
    <w:rsid w:val="00C74BE5"/>
    <w:pPr>
      <w:keepNext/>
      <w:keepLines/>
      <w:widowControl/>
      <w:numPr>
        <w:ilvl w:val="1"/>
        <w:numId w:val="5"/>
      </w:numPr>
      <w:autoSpaceDE/>
      <w:autoSpaceDN/>
      <w:spacing w:before="520" w:after="520" w:line="360" w:lineRule="auto"/>
      <w:jc w:val="both"/>
      <w:outlineLvl w:val="1"/>
    </w:pPr>
    <w:rPr>
      <w:rFonts w:ascii="Times New Roman" w:eastAsia="Times New Roman" w:hAnsi="Times New Roman" w:cs="Times New Roman"/>
      <w:b/>
      <w:sz w:val="32"/>
      <w:szCs w:val="26"/>
      <w:lang w:val="ru-RU"/>
    </w:rPr>
  </w:style>
  <w:style w:type="paragraph" w:customStyle="1" w:styleId="g2">
    <w:name w:val="g_Заголовок 2 приложения"/>
    <w:next w:val="a1"/>
    <w:qFormat/>
    <w:rsid w:val="00C74BE5"/>
    <w:pPr>
      <w:keepNext/>
      <w:widowControl/>
      <w:numPr>
        <w:ilvl w:val="1"/>
        <w:numId w:val="6"/>
      </w:numPr>
      <w:autoSpaceDE/>
      <w:autoSpaceDN/>
      <w:spacing w:before="120" w:line="360" w:lineRule="auto"/>
      <w:jc w:val="both"/>
      <w:outlineLvl w:val="1"/>
    </w:pPr>
    <w:rPr>
      <w:rFonts w:ascii="Times New Roman" w:eastAsia="Times New Roman" w:hAnsi="Times New Roman" w:cs="Times New Roman"/>
      <w:b/>
      <w:sz w:val="32"/>
      <w:szCs w:val="26"/>
      <w:lang w:val="ru-RU"/>
    </w:rPr>
  </w:style>
  <w:style w:type="paragraph" w:customStyle="1" w:styleId="g30">
    <w:name w:val="g_Заголовок 3"/>
    <w:next w:val="gfc"/>
    <w:qFormat/>
    <w:rsid w:val="00C74BE5"/>
    <w:pPr>
      <w:keepNext/>
      <w:keepLines/>
      <w:widowControl/>
      <w:numPr>
        <w:ilvl w:val="2"/>
        <w:numId w:val="5"/>
      </w:numPr>
      <w:autoSpaceDE/>
      <w:autoSpaceDN/>
      <w:spacing w:line="360" w:lineRule="auto"/>
      <w:jc w:val="both"/>
      <w:outlineLvl w:val="2"/>
    </w:pPr>
    <w:rPr>
      <w:rFonts w:ascii="Times New Roman" w:eastAsia="Times New Roman" w:hAnsi="Times New Roman" w:cs="Times New Roman"/>
      <w:b/>
      <w:sz w:val="30"/>
      <w:szCs w:val="26"/>
      <w:lang w:val="ru-RU"/>
    </w:rPr>
  </w:style>
  <w:style w:type="paragraph" w:customStyle="1" w:styleId="g3">
    <w:name w:val="g_Заголовок 3 приложения"/>
    <w:next w:val="a1"/>
    <w:qFormat/>
    <w:rsid w:val="00C74BE5"/>
    <w:pPr>
      <w:keepNext/>
      <w:widowControl/>
      <w:numPr>
        <w:ilvl w:val="2"/>
        <w:numId w:val="6"/>
      </w:numPr>
      <w:autoSpaceDE/>
      <w:autoSpaceDN/>
      <w:spacing w:before="120" w:line="360" w:lineRule="auto"/>
      <w:jc w:val="both"/>
      <w:outlineLvl w:val="2"/>
    </w:pPr>
    <w:rPr>
      <w:rFonts w:ascii="Times New Roman" w:eastAsia="Times New Roman" w:hAnsi="Times New Roman" w:cs="Times New Roman"/>
      <w:b/>
      <w:sz w:val="30"/>
      <w:szCs w:val="24"/>
      <w:lang w:val="ru-RU"/>
    </w:rPr>
  </w:style>
  <w:style w:type="paragraph" w:customStyle="1" w:styleId="g40">
    <w:name w:val="g_Заголовок 4"/>
    <w:next w:val="gfc"/>
    <w:qFormat/>
    <w:rsid w:val="00C74BE5"/>
    <w:pPr>
      <w:keepNext/>
      <w:keepLines/>
      <w:widowControl/>
      <w:numPr>
        <w:ilvl w:val="3"/>
        <w:numId w:val="5"/>
      </w:numPr>
      <w:autoSpaceDE/>
      <w:autoSpaceDN/>
      <w:spacing w:line="360" w:lineRule="auto"/>
      <w:jc w:val="both"/>
      <w:outlineLvl w:val="3"/>
    </w:pPr>
    <w:rPr>
      <w:rFonts w:ascii="Times New Roman" w:eastAsia="Times New Roman" w:hAnsi="Times New Roman" w:cs="Times New Roman"/>
      <w:b/>
      <w:iCs/>
      <w:sz w:val="28"/>
      <w:szCs w:val="26"/>
      <w:lang w:val="ru-RU"/>
    </w:rPr>
  </w:style>
  <w:style w:type="paragraph" w:customStyle="1" w:styleId="g4">
    <w:name w:val="g_Заголовок 4 приложения"/>
    <w:next w:val="a1"/>
    <w:qFormat/>
    <w:rsid w:val="00C74BE5"/>
    <w:pPr>
      <w:keepNext/>
      <w:widowControl/>
      <w:numPr>
        <w:ilvl w:val="3"/>
        <w:numId w:val="6"/>
      </w:numPr>
      <w:autoSpaceDE/>
      <w:autoSpaceDN/>
      <w:spacing w:before="120" w:line="360" w:lineRule="auto"/>
      <w:jc w:val="both"/>
      <w:outlineLvl w:val="3"/>
    </w:pPr>
    <w:rPr>
      <w:rFonts w:ascii="Times New Roman" w:eastAsia="Times New Roman" w:hAnsi="Times New Roman" w:cs="Times New Roman"/>
      <w:b/>
      <w:iCs/>
      <w:sz w:val="28"/>
      <w:szCs w:val="24"/>
      <w:lang w:val="ru-RU"/>
    </w:rPr>
  </w:style>
  <w:style w:type="paragraph" w:customStyle="1" w:styleId="g50">
    <w:name w:val="g_Заголовок 5"/>
    <w:next w:val="gfc"/>
    <w:qFormat/>
    <w:rsid w:val="00C74BE5"/>
    <w:pPr>
      <w:keepNext/>
      <w:widowControl/>
      <w:autoSpaceDE/>
      <w:autoSpaceDN/>
      <w:spacing w:line="360" w:lineRule="auto"/>
      <w:ind w:firstLine="709"/>
      <w:jc w:val="both"/>
    </w:pPr>
    <w:rPr>
      <w:rFonts w:ascii="Times New Roman" w:eastAsia="Times New Roman" w:hAnsi="Times New Roman" w:cs="Times New Roman"/>
      <w:b/>
      <w:sz w:val="26"/>
      <w:szCs w:val="26"/>
      <w:lang w:val="ru-RU"/>
    </w:rPr>
  </w:style>
  <w:style w:type="paragraph" w:customStyle="1" w:styleId="gff1">
    <w:name w:val="g_Заголовок оглавления или аннотации"/>
    <w:next w:val="12"/>
    <w:qFormat/>
    <w:rsid w:val="00C74BE5"/>
    <w:pPr>
      <w:keepNext/>
      <w:pageBreakBefore/>
      <w:widowControl/>
      <w:autoSpaceDE/>
      <w:autoSpaceDN/>
      <w:spacing w:before="240" w:after="240" w:line="360" w:lineRule="auto"/>
      <w:jc w:val="center"/>
    </w:pPr>
    <w:rPr>
      <w:rFonts w:ascii="Times New Roman" w:hAnsi="Times New Roman"/>
      <w:b/>
      <w:sz w:val="34"/>
      <w:szCs w:val="34"/>
      <w:lang w:val="ru-RU"/>
    </w:rPr>
  </w:style>
  <w:style w:type="paragraph" w:customStyle="1" w:styleId="gf6">
    <w:name w:val="g_Заголовок раздела договора"/>
    <w:next w:val="gf7"/>
    <w:qFormat/>
    <w:rsid w:val="00C74BE5"/>
    <w:pPr>
      <w:keepNext/>
      <w:widowControl/>
      <w:numPr>
        <w:numId w:val="7"/>
      </w:numPr>
      <w:autoSpaceDE/>
      <w:autoSpaceDN/>
      <w:spacing w:before="240" w:after="240" w:line="360" w:lineRule="auto"/>
      <w:jc w:val="center"/>
      <w:outlineLvl w:val="0"/>
    </w:pPr>
    <w:rPr>
      <w:rFonts w:ascii="Times New Roman" w:hAnsi="Times New Roman"/>
      <w:b/>
      <w:caps/>
      <w:sz w:val="26"/>
      <w:szCs w:val="20"/>
      <w:lang w:val="ru-RU"/>
    </w:rPr>
  </w:style>
  <w:style w:type="paragraph" w:customStyle="1" w:styleId="gff2">
    <w:name w:val="g_Колонтитул"/>
    <w:next w:val="gfc"/>
    <w:qFormat/>
    <w:rsid w:val="00C74BE5"/>
    <w:pPr>
      <w:widowControl/>
      <w:autoSpaceDE/>
      <w:autoSpaceDN/>
      <w:spacing w:line="360" w:lineRule="auto"/>
      <w:jc w:val="center"/>
    </w:pPr>
    <w:rPr>
      <w:rFonts w:ascii="Times New Roman" w:hAnsi="Times New Roman"/>
      <w:sz w:val="24"/>
      <w:szCs w:val="24"/>
      <w:lang w:val="ru-RU"/>
    </w:rPr>
  </w:style>
  <w:style w:type="paragraph" w:customStyle="1" w:styleId="gff3">
    <w:name w:val="g_Листинг"/>
    <w:next w:val="gfc"/>
    <w:autoRedefine/>
    <w:unhideWhenUsed/>
    <w:qFormat/>
    <w:rsid w:val="00C74BE5"/>
    <w:pPr>
      <w:widowControl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/>
      <w:autoSpaceDN/>
      <w:spacing w:before="60" w:after="60"/>
      <w:jc w:val="both"/>
    </w:pPr>
    <w:rPr>
      <w:rFonts w:ascii="Consolas" w:hAnsi="Consolas" w:cs="Courier New"/>
      <w:color w:val="260D00"/>
      <w:szCs w:val="24"/>
    </w:rPr>
  </w:style>
  <w:style w:type="numbering" w:customStyle="1" w:styleId="gf5">
    <w:name w:val="g_Обычный для договоров. Нумерованный"/>
    <w:uiPriority w:val="99"/>
    <w:rsid w:val="00C74BE5"/>
    <w:pPr>
      <w:numPr>
        <w:numId w:val="7"/>
      </w:numPr>
    </w:pPr>
  </w:style>
  <w:style w:type="numbering" w:customStyle="1" w:styleId="g8">
    <w:name w:val="g_Обычный для протоколов. Нумерованный"/>
    <w:uiPriority w:val="99"/>
    <w:rsid w:val="00C74BE5"/>
    <w:pPr>
      <w:numPr>
        <w:numId w:val="8"/>
      </w:numPr>
    </w:pPr>
  </w:style>
  <w:style w:type="paragraph" w:customStyle="1" w:styleId="gff4">
    <w:name w:val="g_Обычный. Без отрыва от следующего"/>
    <w:next w:val="a1"/>
    <w:link w:val="gff5"/>
    <w:qFormat/>
    <w:rsid w:val="00C74BE5"/>
    <w:pPr>
      <w:keepNext/>
      <w:widowControl/>
      <w:autoSpaceDE/>
      <w:autoSpaceDN/>
      <w:spacing w:line="360" w:lineRule="auto"/>
      <w:ind w:firstLine="709"/>
      <w:jc w:val="both"/>
    </w:pPr>
    <w:rPr>
      <w:rFonts w:ascii="Times New Roman" w:hAnsi="Times New Roman"/>
      <w:sz w:val="26"/>
      <w:szCs w:val="24"/>
      <w:lang w:val="ru-RU"/>
    </w:rPr>
  </w:style>
  <w:style w:type="character" w:customStyle="1" w:styleId="gff5">
    <w:name w:val="g_Обычный. Без отрыва от следующего Знак"/>
    <w:basedOn w:val="gfd"/>
    <w:link w:val="gff4"/>
    <w:rsid w:val="00C74BE5"/>
    <w:rPr>
      <w:rFonts w:ascii="Times New Roman" w:hAnsi="Times New Roman"/>
      <w:sz w:val="26"/>
      <w:szCs w:val="24"/>
      <w:lang w:val="ru-RU"/>
    </w:rPr>
  </w:style>
  <w:style w:type="paragraph" w:customStyle="1" w:styleId="gff6">
    <w:name w:val="g_Обычный. Интервал перед"/>
    <w:next w:val="gfc"/>
    <w:link w:val="gff7"/>
    <w:qFormat/>
    <w:rsid w:val="00C74BE5"/>
    <w:pPr>
      <w:widowControl/>
      <w:autoSpaceDE/>
      <w:autoSpaceDN/>
      <w:spacing w:before="120" w:line="360" w:lineRule="auto"/>
      <w:ind w:firstLine="709"/>
      <w:jc w:val="both"/>
    </w:pPr>
    <w:rPr>
      <w:rFonts w:ascii="Times New Roman" w:hAnsi="Times New Roman"/>
      <w:sz w:val="26"/>
      <w:szCs w:val="24"/>
      <w:lang w:val="ru-RU"/>
    </w:rPr>
  </w:style>
  <w:style w:type="character" w:customStyle="1" w:styleId="gff7">
    <w:name w:val="g_Обычный. Интервал перед Знак"/>
    <w:basedOn w:val="a2"/>
    <w:link w:val="gff6"/>
    <w:rsid w:val="00C74BE5"/>
    <w:rPr>
      <w:rFonts w:ascii="Times New Roman" w:hAnsi="Times New Roman"/>
      <w:sz w:val="26"/>
      <w:szCs w:val="24"/>
      <w:lang w:val="ru-RU"/>
    </w:rPr>
  </w:style>
  <w:style w:type="paragraph" w:customStyle="1" w:styleId="gff8">
    <w:name w:val="g_Обычный. Интервал перед и без отрыва от следующего"/>
    <w:next w:val="gfc"/>
    <w:link w:val="gff9"/>
    <w:qFormat/>
    <w:rsid w:val="00C74BE5"/>
    <w:pPr>
      <w:keepNext/>
      <w:widowControl/>
      <w:autoSpaceDE/>
      <w:autoSpaceDN/>
      <w:spacing w:before="120" w:line="360" w:lineRule="auto"/>
      <w:ind w:firstLine="709"/>
      <w:jc w:val="both"/>
    </w:pPr>
    <w:rPr>
      <w:rFonts w:ascii="Times New Roman" w:hAnsi="Times New Roman"/>
      <w:sz w:val="26"/>
      <w:szCs w:val="24"/>
      <w:lang w:val="ru-RU"/>
    </w:rPr>
  </w:style>
  <w:style w:type="character" w:customStyle="1" w:styleId="gff9">
    <w:name w:val="g_Обычный. Интервал перед и без отрыва от следующего Знак"/>
    <w:basedOn w:val="a2"/>
    <w:link w:val="gff8"/>
    <w:rsid w:val="00C74BE5"/>
    <w:rPr>
      <w:rFonts w:ascii="Times New Roman" w:hAnsi="Times New Roman"/>
      <w:sz w:val="26"/>
      <w:szCs w:val="24"/>
      <w:lang w:val="ru-RU"/>
    </w:rPr>
  </w:style>
  <w:style w:type="paragraph" w:customStyle="1" w:styleId="gf9">
    <w:name w:val="g_Обычный. Список маркированный"/>
    <w:link w:val="gffa"/>
    <w:qFormat/>
    <w:rsid w:val="00C74BE5"/>
    <w:pPr>
      <w:widowControl/>
      <w:numPr>
        <w:numId w:val="10"/>
      </w:numPr>
      <w:autoSpaceDE/>
      <w:autoSpaceDN/>
      <w:spacing w:line="360" w:lineRule="auto"/>
      <w:jc w:val="both"/>
    </w:pPr>
    <w:rPr>
      <w:rFonts w:ascii="Times New Roman" w:hAnsi="Times New Roman"/>
      <w:sz w:val="26"/>
      <w:szCs w:val="24"/>
      <w:lang w:val="ru-RU"/>
    </w:rPr>
  </w:style>
  <w:style w:type="character" w:customStyle="1" w:styleId="gffa">
    <w:name w:val="g_Обычный. Список маркированный Знак"/>
    <w:basedOn w:val="a2"/>
    <w:link w:val="gf9"/>
    <w:rsid w:val="00C74BE5"/>
    <w:rPr>
      <w:rFonts w:ascii="Times New Roman" w:hAnsi="Times New Roman"/>
      <w:sz w:val="26"/>
      <w:szCs w:val="24"/>
      <w:lang w:val="ru-RU"/>
    </w:rPr>
  </w:style>
  <w:style w:type="paragraph" w:customStyle="1" w:styleId="ga">
    <w:name w:val="g_Обычный. Список нумерованный"/>
    <w:link w:val="gffb"/>
    <w:qFormat/>
    <w:rsid w:val="00C74BE5"/>
    <w:pPr>
      <w:widowControl/>
      <w:numPr>
        <w:numId w:val="11"/>
      </w:numPr>
      <w:autoSpaceDE/>
      <w:autoSpaceDN/>
      <w:spacing w:line="360" w:lineRule="auto"/>
      <w:jc w:val="both"/>
    </w:pPr>
    <w:rPr>
      <w:rFonts w:ascii="Times New Roman" w:hAnsi="Times New Roman"/>
      <w:sz w:val="26"/>
      <w:szCs w:val="24"/>
      <w:lang w:val="ru-RU"/>
    </w:rPr>
  </w:style>
  <w:style w:type="character" w:customStyle="1" w:styleId="gffb">
    <w:name w:val="g_Обычный. Список нумерованный Знак"/>
    <w:basedOn w:val="a2"/>
    <w:link w:val="ga"/>
    <w:rsid w:val="00C74BE5"/>
    <w:rPr>
      <w:rFonts w:ascii="Times New Roman" w:hAnsi="Times New Roman"/>
      <w:sz w:val="26"/>
      <w:szCs w:val="24"/>
      <w:lang w:val="ru-RU"/>
    </w:rPr>
  </w:style>
  <w:style w:type="numbering" w:customStyle="1" w:styleId="gf8">
    <w:name w:val="g_Обычный. Список. Маркированный"/>
    <w:uiPriority w:val="99"/>
    <w:rsid w:val="00C74BE5"/>
    <w:pPr>
      <w:numPr>
        <w:numId w:val="9"/>
      </w:numPr>
    </w:pPr>
  </w:style>
  <w:style w:type="numbering" w:customStyle="1" w:styleId="g9">
    <w:name w:val="g_Обычный. Список. Нумерованный"/>
    <w:uiPriority w:val="99"/>
    <w:rsid w:val="00C74BE5"/>
    <w:pPr>
      <w:numPr>
        <w:numId w:val="11"/>
      </w:numPr>
    </w:pPr>
  </w:style>
  <w:style w:type="paragraph" w:customStyle="1" w:styleId="gffc">
    <w:name w:val="g_Приложение. Без отрыва от следующего"/>
    <w:next w:val="a1"/>
    <w:link w:val="gffd"/>
    <w:qFormat/>
    <w:rsid w:val="00C74BE5"/>
    <w:pPr>
      <w:keepNext/>
      <w:widowControl/>
      <w:autoSpaceDE/>
      <w:autoSpaceDN/>
      <w:spacing w:line="360" w:lineRule="auto"/>
      <w:ind w:firstLine="709"/>
      <w:jc w:val="both"/>
    </w:pPr>
    <w:rPr>
      <w:rFonts w:ascii="Times New Roman" w:hAnsi="Times New Roman"/>
      <w:sz w:val="24"/>
      <w:szCs w:val="24"/>
      <w:lang w:val="ru-RU"/>
    </w:rPr>
  </w:style>
  <w:style w:type="character" w:customStyle="1" w:styleId="gffd">
    <w:name w:val="g_Приложение. Без отрыва от следующего Знак"/>
    <w:basedOn w:val="gff5"/>
    <w:link w:val="gffc"/>
    <w:rsid w:val="00C74BE5"/>
    <w:rPr>
      <w:rFonts w:ascii="Times New Roman" w:hAnsi="Times New Roman"/>
      <w:sz w:val="24"/>
      <w:szCs w:val="24"/>
      <w:lang w:val="ru-RU"/>
    </w:rPr>
  </w:style>
  <w:style w:type="paragraph" w:customStyle="1" w:styleId="gffe">
    <w:name w:val="g_Приложение. Интервал перед"/>
    <w:next w:val="a1"/>
    <w:link w:val="gfff"/>
    <w:qFormat/>
    <w:rsid w:val="00C74BE5"/>
    <w:pPr>
      <w:widowControl/>
      <w:autoSpaceDE/>
      <w:autoSpaceDN/>
      <w:spacing w:before="120" w:line="360" w:lineRule="auto"/>
      <w:ind w:firstLine="709"/>
      <w:jc w:val="both"/>
    </w:pPr>
    <w:rPr>
      <w:rFonts w:ascii="Times New Roman" w:hAnsi="Times New Roman"/>
      <w:sz w:val="24"/>
      <w:szCs w:val="24"/>
      <w:lang w:val="ru-RU"/>
    </w:rPr>
  </w:style>
  <w:style w:type="character" w:customStyle="1" w:styleId="gfff">
    <w:name w:val="g_Приложение. Интервал перед Знак"/>
    <w:basedOn w:val="gff7"/>
    <w:link w:val="gffe"/>
    <w:rsid w:val="00C74BE5"/>
    <w:rPr>
      <w:rFonts w:ascii="Times New Roman" w:hAnsi="Times New Roman"/>
      <w:sz w:val="24"/>
      <w:szCs w:val="24"/>
      <w:lang w:val="ru-RU"/>
    </w:rPr>
  </w:style>
  <w:style w:type="paragraph" w:customStyle="1" w:styleId="gfff0">
    <w:name w:val="g_Приложение. Интервал перед и без отрыва от следующего"/>
    <w:next w:val="a1"/>
    <w:link w:val="gfff1"/>
    <w:qFormat/>
    <w:rsid w:val="00C74BE5"/>
    <w:pPr>
      <w:keepNext/>
      <w:widowControl/>
      <w:autoSpaceDE/>
      <w:autoSpaceDN/>
      <w:spacing w:before="120" w:line="360" w:lineRule="auto"/>
      <w:ind w:firstLine="709"/>
      <w:jc w:val="both"/>
    </w:pPr>
    <w:rPr>
      <w:rFonts w:ascii="Times New Roman" w:hAnsi="Times New Roman"/>
      <w:sz w:val="24"/>
      <w:szCs w:val="24"/>
      <w:lang w:val="ru-RU"/>
    </w:rPr>
  </w:style>
  <w:style w:type="character" w:customStyle="1" w:styleId="gfff1">
    <w:name w:val="g_Приложение. Интервал перед и без отрыва от следующего Знак"/>
    <w:basedOn w:val="gff9"/>
    <w:link w:val="gfff0"/>
    <w:rsid w:val="00C74BE5"/>
    <w:rPr>
      <w:rFonts w:ascii="Times New Roman" w:hAnsi="Times New Roman"/>
      <w:sz w:val="24"/>
      <w:szCs w:val="24"/>
      <w:lang w:val="ru-RU"/>
    </w:rPr>
  </w:style>
  <w:style w:type="paragraph" w:customStyle="1" w:styleId="gf4">
    <w:name w:val="g_Приложение. Список маркированный"/>
    <w:link w:val="gfff2"/>
    <w:qFormat/>
    <w:rsid w:val="00C74BE5"/>
    <w:pPr>
      <w:widowControl/>
      <w:numPr>
        <w:numId w:val="13"/>
      </w:numPr>
      <w:autoSpaceDE/>
      <w:autoSpaceDN/>
      <w:spacing w:line="360" w:lineRule="auto"/>
      <w:jc w:val="both"/>
    </w:pPr>
    <w:rPr>
      <w:rFonts w:ascii="Times New Roman" w:hAnsi="Times New Roman"/>
      <w:sz w:val="24"/>
      <w:szCs w:val="24"/>
      <w:lang w:val="ru-RU"/>
    </w:rPr>
  </w:style>
  <w:style w:type="character" w:customStyle="1" w:styleId="gfff2">
    <w:name w:val="g_Приложение. Список маркированный Знак"/>
    <w:basedOn w:val="gffa"/>
    <w:link w:val="gf4"/>
    <w:rsid w:val="00C74BE5"/>
    <w:rPr>
      <w:rFonts w:ascii="Times New Roman" w:hAnsi="Times New Roman"/>
      <w:sz w:val="24"/>
      <w:szCs w:val="24"/>
      <w:lang w:val="ru-RU"/>
    </w:rPr>
  </w:style>
  <w:style w:type="paragraph" w:customStyle="1" w:styleId="g5">
    <w:name w:val="g_Приложение. Список нумерованный"/>
    <w:link w:val="gfff3"/>
    <w:qFormat/>
    <w:rsid w:val="00C74BE5"/>
    <w:pPr>
      <w:widowControl/>
      <w:numPr>
        <w:numId w:val="14"/>
      </w:numPr>
      <w:autoSpaceDE/>
      <w:autoSpaceDN/>
      <w:spacing w:line="360" w:lineRule="auto"/>
      <w:jc w:val="both"/>
    </w:pPr>
    <w:rPr>
      <w:rFonts w:ascii="Times New Roman" w:hAnsi="Times New Roman"/>
      <w:sz w:val="24"/>
      <w:szCs w:val="24"/>
      <w:lang w:val="ru-RU"/>
    </w:rPr>
  </w:style>
  <w:style w:type="character" w:customStyle="1" w:styleId="gfff3">
    <w:name w:val="g_Приложение. Список нумерованный Знак"/>
    <w:basedOn w:val="gffb"/>
    <w:link w:val="g5"/>
    <w:rsid w:val="00C74BE5"/>
    <w:rPr>
      <w:rFonts w:ascii="Times New Roman" w:hAnsi="Times New Roman"/>
      <w:sz w:val="24"/>
      <w:szCs w:val="24"/>
      <w:lang w:val="ru-RU"/>
    </w:rPr>
  </w:style>
  <w:style w:type="numbering" w:customStyle="1" w:styleId="gf3">
    <w:name w:val="g_Приложение. Список. Маркированный"/>
    <w:uiPriority w:val="99"/>
    <w:rsid w:val="00C74BE5"/>
    <w:pPr>
      <w:numPr>
        <w:numId w:val="12"/>
      </w:numPr>
    </w:pPr>
  </w:style>
  <w:style w:type="paragraph" w:customStyle="1" w:styleId="gfff4">
    <w:name w:val="g_Приложение. Текст"/>
    <w:link w:val="gfff5"/>
    <w:qFormat/>
    <w:rsid w:val="00C74BE5"/>
    <w:pPr>
      <w:widowControl/>
      <w:autoSpaceDE/>
      <w:autoSpaceDN/>
      <w:spacing w:line="360" w:lineRule="auto"/>
      <w:ind w:firstLine="709"/>
      <w:jc w:val="both"/>
    </w:pPr>
    <w:rPr>
      <w:rFonts w:ascii="Times New Roman" w:hAnsi="Times New Roman"/>
      <w:sz w:val="24"/>
      <w:szCs w:val="24"/>
      <w:lang w:val="ru-RU"/>
    </w:rPr>
  </w:style>
  <w:style w:type="character" w:customStyle="1" w:styleId="gfff5">
    <w:name w:val="g_Приложение. Текст Знак"/>
    <w:basedOn w:val="gfd"/>
    <w:link w:val="gfff4"/>
    <w:rsid w:val="00C74BE5"/>
    <w:rPr>
      <w:rFonts w:ascii="Times New Roman" w:hAnsi="Times New Roman"/>
      <w:sz w:val="24"/>
      <w:szCs w:val="24"/>
      <w:lang w:val="ru-RU"/>
    </w:rPr>
  </w:style>
  <w:style w:type="numbering" w:customStyle="1" w:styleId="g0">
    <w:name w:val="g_Приложения. Список. Нумерованный"/>
    <w:uiPriority w:val="99"/>
    <w:rsid w:val="00C74BE5"/>
    <w:pPr>
      <w:numPr>
        <w:numId w:val="14"/>
      </w:numPr>
    </w:pPr>
  </w:style>
  <w:style w:type="character" w:customStyle="1" w:styleId="gfff6">
    <w:name w:val="g_Примечание. Название"/>
    <w:basedOn w:val="a2"/>
    <w:uiPriority w:val="1"/>
    <w:qFormat/>
    <w:rsid w:val="00C74BE5"/>
    <w:rPr>
      <w:rFonts w:ascii="Times New Roman" w:hAnsi="Times New Roman"/>
      <w:spacing w:val="40"/>
      <w:sz w:val="24"/>
    </w:rPr>
  </w:style>
  <w:style w:type="paragraph" w:customStyle="1" w:styleId="gfff7">
    <w:name w:val="g_Примечание. Текст"/>
    <w:basedOn w:val="a1"/>
    <w:next w:val="gfc"/>
    <w:link w:val="gfff8"/>
    <w:qFormat/>
    <w:rsid w:val="00C74BE5"/>
    <w:pPr>
      <w:spacing w:before="0" w:after="0"/>
    </w:pPr>
  </w:style>
  <w:style w:type="character" w:customStyle="1" w:styleId="gfff8">
    <w:name w:val="g_Примечание. Текст Знак"/>
    <w:basedOn w:val="a2"/>
    <w:link w:val="gfff7"/>
    <w:rsid w:val="00C74BE5"/>
    <w:rPr>
      <w:rFonts w:ascii="Times New Roman" w:hAnsi="Times New Roman"/>
      <w:sz w:val="24"/>
      <w:szCs w:val="24"/>
      <w:lang w:val="ru-RU"/>
    </w:rPr>
  </w:style>
  <w:style w:type="paragraph" w:customStyle="1" w:styleId="gf2">
    <w:name w:val="g_Протокол. Обычный"/>
    <w:qFormat/>
    <w:rsid w:val="00C74BE5"/>
    <w:pPr>
      <w:widowControl/>
      <w:numPr>
        <w:numId w:val="15"/>
      </w:numPr>
      <w:autoSpaceDE/>
      <w:autoSpaceDN/>
      <w:spacing w:line="360" w:lineRule="auto"/>
      <w:jc w:val="both"/>
    </w:pPr>
    <w:rPr>
      <w:rFonts w:ascii="Times New Roman" w:hAnsi="Times New Roman"/>
      <w:sz w:val="26"/>
      <w:szCs w:val="24"/>
      <w:lang w:val="ru-RU"/>
    </w:rPr>
  </w:style>
  <w:style w:type="paragraph" w:customStyle="1" w:styleId="gfff9">
    <w:name w:val="g_Рисунок"/>
    <w:next w:val="a1"/>
    <w:qFormat/>
    <w:rsid w:val="00C74BE5"/>
    <w:pPr>
      <w:keepNext/>
      <w:widowControl/>
      <w:autoSpaceDE/>
      <w:autoSpaceDN/>
      <w:spacing w:line="360" w:lineRule="auto"/>
      <w:jc w:val="center"/>
    </w:pPr>
    <w:rPr>
      <w:rFonts w:ascii="Times New Roman" w:hAnsi="Times New Roman"/>
      <w:sz w:val="24"/>
      <w:szCs w:val="24"/>
      <w:lang w:val="ru-RU"/>
    </w:rPr>
  </w:style>
  <w:style w:type="paragraph" w:customStyle="1" w:styleId="ge">
    <w:name w:val="g_Рисунок. Название"/>
    <w:next w:val="gfc"/>
    <w:qFormat/>
    <w:rsid w:val="00C74BE5"/>
    <w:pPr>
      <w:widowControl/>
      <w:numPr>
        <w:numId w:val="16"/>
      </w:numPr>
      <w:autoSpaceDE/>
      <w:autoSpaceDN/>
      <w:spacing w:line="360" w:lineRule="auto"/>
      <w:jc w:val="center"/>
    </w:pPr>
    <w:rPr>
      <w:rFonts w:ascii="Times New Roman" w:hAnsi="Times New Roman"/>
      <w:sz w:val="24"/>
      <w:szCs w:val="24"/>
      <w:lang w:val="ru-RU"/>
    </w:rPr>
  </w:style>
  <w:style w:type="paragraph" w:customStyle="1" w:styleId="gfffa">
    <w:name w:val="g_Рисунок. Название для приложения"/>
    <w:next w:val="gfc"/>
    <w:qFormat/>
    <w:rsid w:val="00C74BE5"/>
    <w:pPr>
      <w:widowControl/>
      <w:autoSpaceDE/>
      <w:autoSpaceDN/>
      <w:spacing w:line="360" w:lineRule="auto"/>
      <w:ind w:firstLine="709"/>
      <w:jc w:val="center"/>
    </w:pPr>
    <w:rPr>
      <w:rFonts w:ascii="Times New Roman" w:hAnsi="Times New Roman"/>
      <w:sz w:val="24"/>
      <w:szCs w:val="26"/>
      <w:lang w:val="ru-RU"/>
    </w:rPr>
  </w:style>
  <w:style w:type="numbering" w:customStyle="1" w:styleId="gd">
    <w:name w:val="g_Рисунок.Название"/>
    <w:uiPriority w:val="99"/>
    <w:rsid w:val="00C74BE5"/>
    <w:pPr>
      <w:numPr>
        <w:numId w:val="16"/>
      </w:numPr>
    </w:pPr>
  </w:style>
  <w:style w:type="paragraph" w:customStyle="1" w:styleId="gfffb">
    <w:name w:val="g_Сноска. Текст"/>
    <w:qFormat/>
    <w:rsid w:val="00C74BE5"/>
    <w:pPr>
      <w:widowControl/>
      <w:autoSpaceDE/>
      <w:autoSpaceDN/>
      <w:spacing w:line="360" w:lineRule="auto"/>
      <w:ind w:firstLine="709"/>
      <w:jc w:val="both"/>
    </w:pPr>
    <w:rPr>
      <w:rFonts w:ascii="Times New Roman" w:hAnsi="Times New Roman"/>
      <w:sz w:val="24"/>
      <w:szCs w:val="20"/>
      <w:lang w:val="ru-RU"/>
    </w:rPr>
  </w:style>
  <w:style w:type="numbering" w:customStyle="1" w:styleId="gb">
    <w:name w:val="g_Список. Таблица. № п/п"/>
    <w:uiPriority w:val="99"/>
    <w:rsid w:val="00C74BE5"/>
    <w:pPr>
      <w:numPr>
        <w:numId w:val="17"/>
      </w:numPr>
    </w:pPr>
  </w:style>
  <w:style w:type="paragraph" w:customStyle="1" w:styleId="gc">
    <w:name w:val="g_Таблица. № п/п"/>
    <w:qFormat/>
    <w:rsid w:val="00C74BE5"/>
    <w:pPr>
      <w:widowControl/>
      <w:numPr>
        <w:numId w:val="18"/>
      </w:numPr>
      <w:autoSpaceDE/>
      <w:autoSpaceDN/>
    </w:pPr>
    <w:rPr>
      <w:rFonts w:ascii="Times New Roman" w:hAnsi="Times New Roman"/>
      <w:sz w:val="24"/>
      <w:szCs w:val="24"/>
      <w:lang w:val="ru-RU"/>
    </w:rPr>
  </w:style>
  <w:style w:type="paragraph" w:customStyle="1" w:styleId="gfffc">
    <w:name w:val="g_Таблица. Текст"/>
    <w:link w:val="gfffd"/>
    <w:qFormat/>
    <w:rsid w:val="00C74BE5"/>
    <w:pPr>
      <w:widowControl/>
      <w:autoSpaceDE/>
      <w:autoSpaceDN/>
    </w:pPr>
    <w:rPr>
      <w:rFonts w:ascii="Times New Roman" w:hAnsi="Times New Roman"/>
      <w:sz w:val="24"/>
      <w:szCs w:val="24"/>
      <w:lang w:val="ru-RU"/>
    </w:rPr>
  </w:style>
  <w:style w:type="character" w:customStyle="1" w:styleId="gfffd">
    <w:name w:val="g_Таблица. Текст Знак"/>
    <w:basedOn w:val="a2"/>
    <w:link w:val="gfffc"/>
    <w:rsid w:val="00C74BE5"/>
    <w:rPr>
      <w:rFonts w:ascii="Times New Roman" w:hAnsi="Times New Roman"/>
      <w:sz w:val="24"/>
      <w:szCs w:val="24"/>
      <w:lang w:val="ru-RU"/>
    </w:rPr>
  </w:style>
  <w:style w:type="paragraph" w:customStyle="1" w:styleId="gfffe">
    <w:name w:val="g_Таблица. Значения"/>
    <w:basedOn w:val="gfffc"/>
    <w:link w:val="gffff"/>
    <w:qFormat/>
    <w:rsid w:val="00C74BE5"/>
    <w:pPr>
      <w:spacing w:before="60" w:after="60" w:line="360" w:lineRule="auto"/>
      <w:jc w:val="center"/>
    </w:pPr>
  </w:style>
  <w:style w:type="character" w:customStyle="1" w:styleId="gffff">
    <w:name w:val="g_Таблица. Значения Знак"/>
    <w:basedOn w:val="gfffd"/>
    <w:link w:val="gfffe"/>
    <w:rsid w:val="00C74BE5"/>
    <w:rPr>
      <w:rFonts w:ascii="Times New Roman" w:hAnsi="Times New Roman"/>
      <w:sz w:val="24"/>
      <w:szCs w:val="24"/>
      <w:lang w:val="ru-RU"/>
    </w:rPr>
  </w:style>
  <w:style w:type="paragraph" w:customStyle="1" w:styleId="gffff0">
    <w:name w:val="g_Таблица. Название и номер"/>
    <w:next w:val="gfc"/>
    <w:qFormat/>
    <w:rsid w:val="00C74BE5"/>
    <w:pPr>
      <w:keepNext/>
      <w:widowControl/>
      <w:autoSpaceDE/>
      <w:autoSpaceDN/>
      <w:spacing w:before="120" w:line="360" w:lineRule="auto"/>
      <w:jc w:val="both"/>
    </w:pPr>
    <w:rPr>
      <w:rFonts w:ascii="Times New Roman" w:hAnsi="Times New Roman"/>
      <w:sz w:val="24"/>
      <w:szCs w:val="24"/>
      <w:lang w:val="ru-RU"/>
    </w:rPr>
  </w:style>
  <w:style w:type="numbering" w:customStyle="1" w:styleId="G">
    <w:name w:val="G_Таблица. Название и номер"/>
    <w:basedOn w:val="a4"/>
    <w:uiPriority w:val="99"/>
    <w:rsid w:val="00C74BE5"/>
    <w:pPr>
      <w:numPr>
        <w:numId w:val="19"/>
      </w:numPr>
    </w:pPr>
  </w:style>
  <w:style w:type="paragraph" w:customStyle="1" w:styleId="gffff1">
    <w:name w:val="g_Таблица. Подзаголовок как строка"/>
    <w:basedOn w:val="gfffc"/>
    <w:link w:val="gffff2"/>
    <w:qFormat/>
    <w:rsid w:val="00C74BE5"/>
    <w:pPr>
      <w:keepNext/>
      <w:jc w:val="center"/>
    </w:pPr>
    <w:rPr>
      <w:b/>
      <w:szCs w:val="20"/>
    </w:rPr>
  </w:style>
  <w:style w:type="character" w:customStyle="1" w:styleId="gffff2">
    <w:name w:val="g_Таблица. Подзаголовок как строка Знак"/>
    <w:basedOn w:val="gfffd"/>
    <w:link w:val="gffff1"/>
    <w:rsid w:val="00C74BE5"/>
    <w:rPr>
      <w:rFonts w:ascii="Times New Roman" w:hAnsi="Times New Roman"/>
      <w:b/>
      <w:sz w:val="24"/>
      <w:szCs w:val="20"/>
      <w:lang w:val="ru-RU"/>
    </w:rPr>
  </w:style>
  <w:style w:type="numbering" w:customStyle="1" w:styleId="gf">
    <w:name w:val="g_Таблица. Список. Маркированный"/>
    <w:uiPriority w:val="99"/>
    <w:rsid w:val="00C74BE5"/>
    <w:pPr>
      <w:numPr>
        <w:numId w:val="20"/>
      </w:numPr>
    </w:pPr>
  </w:style>
  <w:style w:type="numbering" w:customStyle="1" w:styleId="g6">
    <w:name w:val="g_Таблица. Список. Нумерованный"/>
    <w:uiPriority w:val="99"/>
    <w:rsid w:val="00C74BE5"/>
    <w:pPr>
      <w:numPr>
        <w:numId w:val="21"/>
      </w:numPr>
    </w:pPr>
  </w:style>
  <w:style w:type="paragraph" w:customStyle="1" w:styleId="gf0">
    <w:name w:val="g_Таблица. Текст. Список маркированный"/>
    <w:qFormat/>
    <w:rsid w:val="00C74BE5"/>
    <w:pPr>
      <w:widowControl/>
      <w:numPr>
        <w:numId w:val="22"/>
      </w:numPr>
      <w:autoSpaceDE/>
      <w:autoSpaceDN/>
    </w:pPr>
    <w:rPr>
      <w:rFonts w:ascii="Times New Roman" w:hAnsi="Times New Roman"/>
      <w:sz w:val="24"/>
      <w:szCs w:val="24"/>
      <w:lang w:val="ru-RU"/>
    </w:rPr>
  </w:style>
  <w:style w:type="paragraph" w:customStyle="1" w:styleId="gf1">
    <w:name w:val="g_Таблица. Текст. Список нумерованный"/>
    <w:qFormat/>
    <w:rsid w:val="00C74BE5"/>
    <w:pPr>
      <w:widowControl/>
      <w:numPr>
        <w:numId w:val="23"/>
      </w:numPr>
      <w:autoSpaceDE/>
      <w:autoSpaceDN/>
      <w:spacing w:before="60" w:after="60"/>
    </w:pPr>
    <w:rPr>
      <w:rFonts w:ascii="Times New Roman" w:hAnsi="Times New Roman"/>
      <w:sz w:val="24"/>
      <w:szCs w:val="24"/>
      <w:lang w:val="ru-RU"/>
    </w:rPr>
  </w:style>
  <w:style w:type="character" w:customStyle="1" w:styleId="gffff3">
    <w:name w:val="g_Элемент интерфейса"/>
    <w:basedOn w:val="a2"/>
    <w:uiPriority w:val="1"/>
    <w:qFormat/>
    <w:rsid w:val="00C74BE5"/>
    <w:rPr>
      <w:rFonts w:ascii="Times New Roman" w:hAnsi="Times New Roman"/>
      <w:b/>
      <w:sz w:val="26"/>
    </w:rPr>
  </w:style>
  <w:style w:type="character" w:customStyle="1" w:styleId="gffff4">
    <w:name w:val="g_Элемент интерфейса. Значение"/>
    <w:basedOn w:val="a2"/>
    <w:uiPriority w:val="1"/>
    <w:qFormat/>
    <w:rsid w:val="00C74BE5"/>
    <w:rPr>
      <w:rFonts w:ascii="Times New Roman" w:hAnsi="Times New Roman"/>
      <w:i/>
    </w:rPr>
  </w:style>
  <w:style w:type="paragraph" w:styleId="HTML">
    <w:name w:val="HTML Address"/>
    <w:basedOn w:val="a1"/>
    <w:link w:val="HTML0"/>
    <w:uiPriority w:val="99"/>
    <w:semiHidden/>
    <w:rsid w:val="00C74BE5"/>
    <w:pPr>
      <w:spacing w:line="240" w:lineRule="auto"/>
    </w:pPr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C74BE5"/>
    <w:rPr>
      <w:rFonts w:ascii="Times New Roman" w:hAnsi="Times New Roman"/>
      <w:i/>
      <w:iCs/>
      <w:sz w:val="24"/>
      <w:szCs w:val="24"/>
      <w:lang w:val="ru-RU"/>
    </w:rPr>
  </w:style>
  <w:style w:type="paragraph" w:styleId="af0">
    <w:name w:val="No Spacing"/>
    <w:link w:val="af1"/>
    <w:uiPriority w:val="1"/>
    <w:qFormat/>
    <w:rsid w:val="00C74BE5"/>
    <w:pPr>
      <w:widowControl/>
      <w:autoSpaceDE/>
      <w:autoSpaceDN/>
      <w:ind w:firstLine="709"/>
      <w:jc w:val="both"/>
    </w:pPr>
    <w:rPr>
      <w:rFonts w:ascii="Times New Roman" w:eastAsiaTheme="minorEastAsia" w:hAnsi="Times New Roman"/>
      <w:sz w:val="24"/>
      <w:szCs w:val="24"/>
      <w:lang w:val="ru-RU" w:eastAsia="ru-RU"/>
    </w:rPr>
  </w:style>
  <w:style w:type="character" w:customStyle="1" w:styleId="af1">
    <w:name w:val="Без интервала Знак"/>
    <w:basedOn w:val="a2"/>
    <w:link w:val="af0"/>
    <w:uiPriority w:val="1"/>
    <w:rsid w:val="00C74BE5"/>
    <w:rPr>
      <w:rFonts w:ascii="Times New Roman" w:eastAsiaTheme="minorEastAsia" w:hAnsi="Times New Roman"/>
      <w:sz w:val="24"/>
      <w:szCs w:val="24"/>
      <w:lang w:val="ru-RU" w:eastAsia="ru-RU"/>
    </w:rPr>
  </w:style>
  <w:style w:type="paragraph" w:styleId="af2">
    <w:name w:val="Intense Quote"/>
    <w:basedOn w:val="a1"/>
    <w:next w:val="a1"/>
    <w:link w:val="af3"/>
    <w:uiPriority w:val="30"/>
    <w:qFormat/>
    <w:rsid w:val="00C74BE5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3">
    <w:name w:val="Выделенная цитата Знак"/>
    <w:basedOn w:val="a2"/>
    <w:link w:val="af2"/>
    <w:uiPriority w:val="30"/>
    <w:rsid w:val="00C74BE5"/>
    <w:rPr>
      <w:rFonts w:ascii="Times New Roman" w:hAnsi="Times New Roman"/>
      <w:i/>
      <w:iCs/>
      <w:color w:val="4F81BD" w:themeColor="accent1"/>
      <w:sz w:val="24"/>
      <w:szCs w:val="24"/>
      <w:lang w:val="ru-RU"/>
    </w:rPr>
  </w:style>
  <w:style w:type="character" w:styleId="af4">
    <w:name w:val="Hyperlink"/>
    <w:basedOn w:val="a2"/>
    <w:uiPriority w:val="99"/>
    <w:rsid w:val="00C74BE5"/>
    <w:rPr>
      <w:noProof/>
      <w:color w:val="0000FF" w:themeColor="hyperlink"/>
      <w:u w:val="single"/>
    </w:rPr>
  </w:style>
  <w:style w:type="paragraph" w:styleId="af5">
    <w:name w:val="Date"/>
    <w:basedOn w:val="a1"/>
    <w:next w:val="a1"/>
    <w:link w:val="af6"/>
    <w:uiPriority w:val="99"/>
    <w:semiHidden/>
    <w:rsid w:val="00C74BE5"/>
  </w:style>
  <w:style w:type="character" w:customStyle="1" w:styleId="af6">
    <w:name w:val="Дата Знак"/>
    <w:basedOn w:val="a2"/>
    <w:link w:val="af5"/>
    <w:uiPriority w:val="99"/>
    <w:semiHidden/>
    <w:rsid w:val="00C74BE5"/>
    <w:rPr>
      <w:rFonts w:ascii="Times New Roman" w:hAnsi="Times New Roman"/>
      <w:sz w:val="24"/>
      <w:szCs w:val="24"/>
      <w:lang w:val="ru-RU"/>
    </w:rPr>
  </w:style>
  <w:style w:type="character" w:customStyle="1" w:styleId="11">
    <w:name w:val="Заголовок 1 Знак"/>
    <w:basedOn w:val="a2"/>
    <w:link w:val="1"/>
    <w:uiPriority w:val="9"/>
    <w:rsid w:val="00B97A44"/>
    <w:rPr>
      <w:rFonts w:ascii="Times New Roman" w:eastAsia="Times New Roman" w:hAnsi="Times New Roman" w:cs="Times New Roman"/>
      <w:b/>
      <w:sz w:val="34"/>
      <w:szCs w:val="32"/>
      <w:lang w:val="ru-RU"/>
    </w:rPr>
  </w:style>
  <w:style w:type="character" w:customStyle="1" w:styleId="20">
    <w:name w:val="Заголовок 2 Знак"/>
    <w:basedOn w:val="a2"/>
    <w:link w:val="2"/>
    <w:uiPriority w:val="9"/>
    <w:rsid w:val="00C74BE5"/>
    <w:rPr>
      <w:rFonts w:ascii="Times New Roman" w:eastAsia="Times New Roman" w:hAnsi="Times New Roman" w:cs="Times New Roman"/>
      <w:b/>
      <w:sz w:val="32"/>
      <w:szCs w:val="26"/>
      <w:lang w:val="ru-RU"/>
    </w:rPr>
  </w:style>
  <w:style w:type="character" w:customStyle="1" w:styleId="30">
    <w:name w:val="Заголовок 3 Знак"/>
    <w:basedOn w:val="a2"/>
    <w:link w:val="3"/>
    <w:uiPriority w:val="9"/>
    <w:rsid w:val="00C74BE5"/>
    <w:rPr>
      <w:rFonts w:ascii="Times New Roman" w:eastAsia="Times New Roman" w:hAnsi="Times New Roman" w:cs="Times New Roman"/>
      <w:b/>
      <w:sz w:val="30"/>
      <w:szCs w:val="24"/>
      <w:lang w:val="ru-RU"/>
    </w:rPr>
  </w:style>
  <w:style w:type="character" w:customStyle="1" w:styleId="40">
    <w:name w:val="Заголовок 4 Знак"/>
    <w:basedOn w:val="a2"/>
    <w:link w:val="4"/>
    <w:uiPriority w:val="9"/>
    <w:rsid w:val="00C74BE5"/>
    <w:rPr>
      <w:rFonts w:ascii="Times New Roman" w:eastAsia="Times New Roman" w:hAnsi="Times New Roman" w:cs="Times New Roman"/>
      <w:b/>
      <w:iCs/>
      <w:sz w:val="28"/>
      <w:szCs w:val="24"/>
      <w:lang w:val="ru-RU"/>
    </w:rPr>
  </w:style>
  <w:style w:type="character" w:customStyle="1" w:styleId="50">
    <w:name w:val="Заголовок 5 Знак"/>
    <w:basedOn w:val="a2"/>
    <w:link w:val="5"/>
    <w:uiPriority w:val="9"/>
    <w:rsid w:val="00C74BE5"/>
    <w:rPr>
      <w:rFonts w:ascii="Times New Roman" w:eastAsia="Times New Roman" w:hAnsi="Times New Roman" w:cs="Times New Roman"/>
      <w:b/>
      <w:sz w:val="26"/>
      <w:szCs w:val="24"/>
      <w:lang w:val="ru-RU"/>
    </w:rPr>
  </w:style>
  <w:style w:type="character" w:customStyle="1" w:styleId="60">
    <w:name w:val="Заголовок 6 Знак"/>
    <w:basedOn w:val="a2"/>
    <w:link w:val="6"/>
    <w:uiPriority w:val="9"/>
    <w:semiHidden/>
    <w:rsid w:val="00C74BE5"/>
    <w:rPr>
      <w:rFonts w:ascii="Times New Roman" w:eastAsia="Times New Roman" w:hAnsi="Times New Roman" w:cs="Times New Roman"/>
      <w:color w:val="243F60" w:themeColor="accent1" w:themeShade="7F"/>
      <w:sz w:val="24"/>
      <w:szCs w:val="24"/>
      <w:lang w:val="ru-RU"/>
    </w:rPr>
  </w:style>
  <w:style w:type="character" w:customStyle="1" w:styleId="70">
    <w:name w:val="Заголовок 7 Знак"/>
    <w:basedOn w:val="a2"/>
    <w:link w:val="7"/>
    <w:uiPriority w:val="9"/>
    <w:semiHidden/>
    <w:rsid w:val="00C74BE5"/>
    <w:rPr>
      <w:rFonts w:ascii="Times New Roman" w:eastAsia="Times New Roman" w:hAnsi="Times New Roman" w:cs="Times New Roman"/>
      <w:i/>
      <w:iCs/>
      <w:color w:val="243F60" w:themeColor="accent1" w:themeShade="7F"/>
      <w:sz w:val="24"/>
      <w:szCs w:val="24"/>
      <w:lang w:val="ru-RU"/>
    </w:rPr>
  </w:style>
  <w:style w:type="character" w:customStyle="1" w:styleId="80">
    <w:name w:val="Заголовок 8 Знак"/>
    <w:basedOn w:val="a2"/>
    <w:link w:val="8"/>
    <w:uiPriority w:val="9"/>
    <w:semiHidden/>
    <w:rsid w:val="00C74BE5"/>
    <w:rPr>
      <w:rFonts w:ascii="Times New Roman" w:eastAsia="Times New Roman" w:hAnsi="Times New Roman" w:cs="Times New Roman"/>
      <w:color w:val="272727" w:themeColor="text1" w:themeTint="D8"/>
      <w:sz w:val="21"/>
      <w:szCs w:val="21"/>
      <w:lang w:val="ru-RU"/>
    </w:rPr>
  </w:style>
  <w:style w:type="character" w:customStyle="1" w:styleId="90">
    <w:name w:val="Заголовок 9 Знак"/>
    <w:basedOn w:val="a2"/>
    <w:link w:val="9"/>
    <w:uiPriority w:val="9"/>
    <w:semiHidden/>
    <w:rsid w:val="00C74BE5"/>
    <w:rPr>
      <w:rFonts w:ascii="Times New Roman" w:eastAsia="Times New Roman" w:hAnsi="Times New Roman" w:cs="Times New Roman"/>
      <w:i/>
      <w:iCs/>
      <w:color w:val="272727" w:themeColor="text1" w:themeTint="D8"/>
      <w:sz w:val="21"/>
      <w:szCs w:val="21"/>
      <w:lang w:val="ru-RU"/>
    </w:rPr>
  </w:style>
  <w:style w:type="paragraph" w:styleId="af7">
    <w:name w:val="TOC Heading"/>
    <w:basedOn w:val="a1"/>
    <w:next w:val="a1"/>
    <w:uiPriority w:val="39"/>
    <w:qFormat/>
    <w:rsid w:val="00C74BE5"/>
    <w:pPr>
      <w:keepNext/>
      <w:pageBreakBefore/>
      <w:spacing w:before="240" w:after="240"/>
      <w:ind w:firstLine="0"/>
      <w:jc w:val="center"/>
    </w:pPr>
    <w:rPr>
      <w:b/>
      <w:sz w:val="34"/>
    </w:rPr>
  </w:style>
  <w:style w:type="character" w:styleId="af8">
    <w:name w:val="Placeholder Text"/>
    <w:basedOn w:val="a2"/>
    <w:uiPriority w:val="99"/>
    <w:semiHidden/>
    <w:rsid w:val="00C74BE5"/>
    <w:rPr>
      <w:color w:val="808080"/>
    </w:rPr>
  </w:style>
  <w:style w:type="character" w:styleId="af9">
    <w:name w:val="footnote reference"/>
    <w:basedOn w:val="a2"/>
    <w:uiPriority w:val="99"/>
    <w:unhideWhenUsed/>
    <w:rsid w:val="00C74BE5"/>
    <w:rPr>
      <w:vertAlign w:val="superscript"/>
    </w:rPr>
  </w:style>
  <w:style w:type="paragraph" w:styleId="afa">
    <w:name w:val="caption"/>
    <w:basedOn w:val="a1"/>
    <w:next w:val="a1"/>
    <w:uiPriority w:val="35"/>
    <w:qFormat/>
    <w:rsid w:val="00C74BE5"/>
    <w:pPr>
      <w:keepNext/>
      <w:spacing w:before="120"/>
      <w:ind w:firstLine="0"/>
      <w:jc w:val="left"/>
      <w:outlineLvl w:val="4"/>
    </w:pPr>
    <w:rPr>
      <w:iCs/>
      <w:szCs w:val="18"/>
    </w:rPr>
  </w:style>
  <w:style w:type="character" w:styleId="afb">
    <w:name w:val="page number"/>
    <w:basedOn w:val="aa"/>
    <w:uiPriority w:val="99"/>
    <w:semiHidden/>
    <w:unhideWhenUsed/>
    <w:rsid w:val="00C74BE5"/>
    <w:rPr>
      <w:rFonts w:ascii="Times New Roman" w:hAnsi="Times New Roman"/>
      <w:sz w:val="24"/>
      <w:szCs w:val="24"/>
      <w:lang w:val="ru-RU"/>
    </w:rPr>
  </w:style>
  <w:style w:type="paragraph" w:styleId="21">
    <w:name w:val="toc 2"/>
    <w:basedOn w:val="a1"/>
    <w:next w:val="a1"/>
    <w:autoRedefine/>
    <w:uiPriority w:val="39"/>
    <w:unhideWhenUsed/>
    <w:rsid w:val="00C74BE5"/>
    <w:pPr>
      <w:tabs>
        <w:tab w:val="right" w:leader="dot" w:pos="9639"/>
      </w:tabs>
      <w:ind w:left="715" w:hanging="431"/>
    </w:pPr>
    <w:rPr>
      <w:sz w:val="26"/>
    </w:rPr>
  </w:style>
  <w:style w:type="paragraph" w:styleId="31">
    <w:name w:val="toc 3"/>
    <w:basedOn w:val="a1"/>
    <w:next w:val="a1"/>
    <w:autoRedefine/>
    <w:uiPriority w:val="39"/>
    <w:unhideWhenUsed/>
    <w:rsid w:val="00C74BE5"/>
    <w:pPr>
      <w:tabs>
        <w:tab w:val="right" w:leader="dot" w:pos="9639"/>
      </w:tabs>
      <w:ind w:left="1928" w:hanging="1928"/>
    </w:pPr>
    <w:rPr>
      <w:sz w:val="26"/>
    </w:rPr>
  </w:style>
  <w:style w:type="paragraph" w:styleId="41">
    <w:name w:val="toc 4"/>
    <w:basedOn w:val="a1"/>
    <w:next w:val="a1"/>
    <w:autoRedefine/>
    <w:uiPriority w:val="39"/>
    <w:semiHidden/>
    <w:unhideWhenUsed/>
    <w:rsid w:val="00C74BE5"/>
    <w:pPr>
      <w:spacing w:after="100"/>
      <w:ind w:left="720"/>
    </w:pPr>
  </w:style>
  <w:style w:type="paragraph" w:styleId="81">
    <w:name w:val="toc 8"/>
    <w:basedOn w:val="a1"/>
    <w:next w:val="a1"/>
    <w:autoRedefine/>
    <w:uiPriority w:val="39"/>
    <w:semiHidden/>
    <w:unhideWhenUsed/>
    <w:rsid w:val="00C74BE5"/>
    <w:pPr>
      <w:spacing w:after="100"/>
      <w:ind w:left="1680"/>
    </w:pPr>
  </w:style>
  <w:style w:type="paragraph" w:styleId="afc">
    <w:name w:val="table of figures"/>
    <w:basedOn w:val="a1"/>
    <w:next w:val="a1"/>
    <w:uiPriority w:val="99"/>
    <w:semiHidden/>
    <w:rsid w:val="00C74BE5"/>
  </w:style>
  <w:style w:type="table" w:styleId="afd">
    <w:name w:val="Table Grid"/>
    <w:basedOn w:val="a3"/>
    <w:uiPriority w:val="39"/>
    <w:rsid w:val="00C74BE5"/>
    <w:pPr>
      <w:widowControl/>
      <w:autoSpaceDE/>
      <w:autoSpaceDN/>
      <w:ind w:firstLine="709"/>
      <w:jc w:val="both"/>
    </w:pPr>
    <w:rPr>
      <w:rFonts w:ascii="Times New Roman" w:hAnsi="Times New Roman"/>
      <w:sz w:val="24"/>
      <w:szCs w:val="24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Стиль1"/>
    <w:uiPriority w:val="99"/>
    <w:rsid w:val="00C74BE5"/>
    <w:pPr>
      <w:numPr>
        <w:numId w:val="24"/>
      </w:numPr>
    </w:pPr>
  </w:style>
  <w:style w:type="table" w:customStyle="1" w:styleId="afe">
    <w:name w:val="Таблица"/>
    <w:basedOn w:val="a3"/>
    <w:uiPriority w:val="99"/>
    <w:rsid w:val="00C74BE5"/>
    <w:pPr>
      <w:widowControl/>
      <w:autoSpaceDE/>
      <w:autoSpaceDN/>
      <w:spacing w:before="60" w:after="60"/>
    </w:pPr>
    <w:rPr>
      <w:rFonts w:ascii="Times New Roman" w:hAnsi="Times New Roman"/>
      <w:sz w:val="24"/>
      <w:szCs w:val="24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blStylePr w:type="firstRow">
      <w:pPr>
        <w:keepNext/>
        <w:wordWrap/>
        <w:jc w:val="center"/>
      </w:pPr>
      <w:rPr>
        <w:rFonts w:ascii="Times New Roman" w:hAnsi="Times New Roman"/>
        <w:b w:val="0"/>
        <w:sz w:val="24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vAlign w:val="center"/>
      </w:tcPr>
    </w:tblStylePr>
    <w:tblStylePr w:type="lastRow">
      <w:pPr>
        <w:wordWrap/>
        <w:spacing w:afterLines="0" w:after="120" w:afterAutospacing="0"/>
      </w:pPr>
    </w:tblStylePr>
  </w:style>
  <w:style w:type="numbering" w:customStyle="1" w:styleId="a">
    <w:name w:val="Таблица_номееер"/>
    <w:basedOn w:val="a4"/>
    <w:uiPriority w:val="99"/>
    <w:rsid w:val="00C74BE5"/>
    <w:pPr>
      <w:numPr>
        <w:numId w:val="25"/>
      </w:numPr>
    </w:pPr>
  </w:style>
  <w:style w:type="numbering" w:customStyle="1" w:styleId="a0">
    <w:name w:val="Таблицааааа"/>
    <w:basedOn w:val="G"/>
    <w:uiPriority w:val="99"/>
    <w:rsid w:val="00C74BE5"/>
    <w:pPr>
      <w:numPr>
        <w:numId w:val="26"/>
      </w:numPr>
    </w:pPr>
  </w:style>
  <w:style w:type="paragraph" w:styleId="aff">
    <w:name w:val="Plain Text"/>
    <w:basedOn w:val="a1"/>
    <w:link w:val="aff0"/>
    <w:uiPriority w:val="99"/>
    <w:semiHidden/>
    <w:rsid w:val="00C74BE5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aff0">
    <w:name w:val="Текст Знак"/>
    <w:basedOn w:val="a2"/>
    <w:link w:val="aff"/>
    <w:uiPriority w:val="99"/>
    <w:semiHidden/>
    <w:rsid w:val="00C74BE5"/>
    <w:rPr>
      <w:rFonts w:ascii="Consolas" w:hAnsi="Consolas" w:cs="Consolas"/>
      <w:sz w:val="21"/>
      <w:szCs w:val="21"/>
      <w:lang w:val="ru-RU"/>
    </w:rPr>
  </w:style>
  <w:style w:type="paragraph" w:styleId="aff1">
    <w:name w:val="Balloon Text"/>
    <w:basedOn w:val="a1"/>
    <w:link w:val="aff2"/>
    <w:uiPriority w:val="99"/>
    <w:semiHidden/>
    <w:unhideWhenUsed/>
    <w:rsid w:val="00C74BE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f2">
    <w:name w:val="Текст выноски Знак"/>
    <w:basedOn w:val="a2"/>
    <w:link w:val="aff1"/>
    <w:uiPriority w:val="99"/>
    <w:semiHidden/>
    <w:rsid w:val="00C74BE5"/>
    <w:rPr>
      <w:rFonts w:ascii="Segoe UI" w:hAnsi="Segoe UI" w:cs="Segoe UI"/>
      <w:sz w:val="18"/>
      <w:szCs w:val="18"/>
      <w:lang w:val="ru-RU"/>
    </w:rPr>
  </w:style>
  <w:style w:type="paragraph" w:styleId="aff3">
    <w:name w:val="footnote text"/>
    <w:basedOn w:val="a1"/>
    <w:link w:val="aff4"/>
    <w:uiPriority w:val="99"/>
    <w:rsid w:val="00C74BE5"/>
    <w:pPr>
      <w:spacing w:line="240" w:lineRule="auto"/>
    </w:pPr>
    <w:rPr>
      <w:sz w:val="20"/>
      <w:szCs w:val="20"/>
    </w:rPr>
  </w:style>
  <w:style w:type="character" w:customStyle="1" w:styleId="aff4">
    <w:name w:val="Текст сноски Знак"/>
    <w:basedOn w:val="a2"/>
    <w:link w:val="aff3"/>
    <w:uiPriority w:val="99"/>
    <w:rsid w:val="00C74BE5"/>
    <w:rPr>
      <w:rFonts w:ascii="Times New Roman" w:hAnsi="Times New Roman"/>
      <w:sz w:val="20"/>
      <w:szCs w:val="20"/>
      <w:lang w:val="ru-RU"/>
    </w:rPr>
  </w:style>
  <w:style w:type="paragraph" w:styleId="aff5">
    <w:name w:val="annotation subject"/>
    <w:basedOn w:val="ae"/>
    <w:next w:val="ae"/>
    <w:link w:val="aff6"/>
    <w:uiPriority w:val="99"/>
    <w:semiHidden/>
    <w:unhideWhenUsed/>
    <w:rsid w:val="00C74BE5"/>
    <w:rPr>
      <w:b/>
      <w:bCs/>
    </w:rPr>
  </w:style>
  <w:style w:type="character" w:customStyle="1" w:styleId="aff6">
    <w:name w:val="Тема примечания Знак"/>
    <w:basedOn w:val="af"/>
    <w:link w:val="aff5"/>
    <w:uiPriority w:val="99"/>
    <w:semiHidden/>
    <w:rsid w:val="00C74BE5"/>
    <w:rPr>
      <w:rFonts w:ascii="Times New Roman" w:hAnsi="Times New Roman"/>
      <w:b/>
      <w:bCs/>
      <w:sz w:val="20"/>
      <w:szCs w:val="20"/>
      <w:lang w:val="ru-RU"/>
    </w:rPr>
  </w:style>
  <w:style w:type="character" w:customStyle="1" w:styleId="a6">
    <w:name w:val="Основной текст Знак"/>
    <w:basedOn w:val="a2"/>
    <w:link w:val="a5"/>
    <w:uiPriority w:val="1"/>
    <w:rsid w:val="00244D33"/>
    <w:rPr>
      <w:rFonts w:ascii="Tahoma" w:eastAsia="Tahoma" w:hAnsi="Tahoma" w:cs="Tahoma"/>
      <w:lang w:val="ru-RU"/>
    </w:rPr>
  </w:style>
  <w:style w:type="character" w:customStyle="1" w:styleId="ipa">
    <w:name w:val="ipa"/>
    <w:basedOn w:val="a2"/>
    <w:rsid w:val="004A49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yperlink" Target="https://ru.wikipedia.org/wiki/%D0%90%D0%BD%D0%B3%D0%BB%D0%B8%D0%B9%D1%81%D0%BA%D0%B8%D0%B9_%D1%8F%D0%B7%D1%8B%D0%BA" TargetMode="External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gosuslugi.ru/help/faq/c-1/1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1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hyperlink" Target="https://ru.wikipedia.org/wiki/%D0%92%D1%8B%D1%87%D0%B8%D1%81%D0%BB%D0%B8%D1%82%D0%B5%D0%BB%D1%8C%D0%BD%D0%B0%D1%8F_%D1%81%D0%B5%D1%82%D1%8C" TargetMode="External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s://esia.gosuslugi.ru/recovery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hyperlink" Target="https://ru.wikipedia.org/wiki/%D0%98%D0%BD%D1%82%D0%B5%D1%80%D0%BD%D0%B5%D1%82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kova\AppData\Roaming\Microsoft\Templates\GOST_new%202019_29.06.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955AEC-6F2E-4D20-BAF8-E81DB7E59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GOST_new 2019_29.06.21.dotx</Template>
  <TotalTime>2</TotalTime>
  <Pages>1</Pages>
  <Words>5819</Words>
  <Characters>33169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SCCM</Company>
  <LinksUpToDate>false</LinksUpToDate>
  <CharactersWithSpaces>38911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Волкова</dc:creator>
  <cp:lastModifiedBy>kristinapoliakova019@dnevnik.ru</cp:lastModifiedBy>
  <cp:revision>4</cp:revision>
  <cp:lastPrinted>2023-09-11T08:09:00Z</cp:lastPrinted>
  <dcterms:created xsi:type="dcterms:W3CDTF">2023-09-21T11:49:00Z</dcterms:created>
  <dcterms:modified xsi:type="dcterms:W3CDTF">2023-09-21T12:29:00Z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2023-08-16T00:00:00Z</vt:filetime>
  </property>
</Properties>
</file>