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9E30E" w14:textId="77777777" w:rsidR="001725D7" w:rsidRPr="00C360EA" w:rsidRDefault="001725D7" w:rsidP="001725D7">
      <w:pPr>
        <w:rPr>
          <w:lang w:val="en-US"/>
        </w:rPr>
      </w:pPr>
      <w:bookmarkStart w:id="0" w:name="_Toc309422919"/>
    </w:p>
    <w:p w14:paraId="06486B21" w14:textId="77777777" w:rsidR="001725D7" w:rsidRDefault="001725D7" w:rsidP="001725D7"/>
    <w:p w14:paraId="234278B4" w14:textId="77777777" w:rsidR="001725D7" w:rsidRPr="00803839" w:rsidRDefault="001725D7" w:rsidP="001725D7">
      <w:pPr>
        <w:rPr>
          <w:lang w:val="en-US"/>
        </w:rPr>
      </w:pPr>
    </w:p>
    <w:p w14:paraId="481D4F35" w14:textId="77777777" w:rsidR="001725D7" w:rsidRDefault="001725D7" w:rsidP="001725D7"/>
    <w:p w14:paraId="2774787A" w14:textId="77777777" w:rsidR="001725D7" w:rsidRDefault="001725D7" w:rsidP="001725D7"/>
    <w:p w14:paraId="3A3E9A17" w14:textId="77777777" w:rsidR="001725D7" w:rsidRDefault="001725D7" w:rsidP="001725D7"/>
    <w:p w14:paraId="0728B73E" w14:textId="0B1D1F14" w:rsidR="001725D7" w:rsidRDefault="001725D7" w:rsidP="006D7C12">
      <w:pPr>
        <w:pStyle w:val="gff"/>
      </w:pPr>
    </w:p>
    <w:p w14:paraId="21EC1597" w14:textId="2F0B1633" w:rsidR="006D7C12" w:rsidRPr="00D01AF4" w:rsidRDefault="00F74AB2" w:rsidP="00803839">
      <w:pPr>
        <w:pStyle w:val="gff"/>
        <w:outlineLvl w:val="9"/>
      </w:pPr>
      <w:bookmarkStart w:id="1" w:name="_Toc528939811"/>
      <w:bookmarkStart w:id="2" w:name="_Toc529890393"/>
      <w:bookmarkStart w:id="3" w:name="_Toc532299488"/>
      <w:r w:rsidRPr="00D01AF4">
        <w:t>АВТОМАТИЗИРОВАННАЯ ИНФОРМАЦИОННАЯ СИСТЕМА</w:t>
      </w:r>
      <w:bookmarkEnd w:id="1"/>
      <w:bookmarkEnd w:id="2"/>
      <w:bookmarkEnd w:id="3"/>
      <w:r w:rsidRPr="00D01AF4">
        <w:t xml:space="preserve"> </w:t>
      </w:r>
    </w:p>
    <w:p w14:paraId="02C6A7ED" w14:textId="2700E64C" w:rsidR="00935A87" w:rsidRPr="00D01AF4" w:rsidRDefault="00F74AB2" w:rsidP="00803839">
      <w:pPr>
        <w:pStyle w:val="gff"/>
        <w:outlineLvl w:val="9"/>
      </w:pPr>
      <w:bookmarkStart w:id="4" w:name="_Toc528939812"/>
      <w:bookmarkStart w:id="5" w:name="_Toc529890394"/>
      <w:bookmarkStart w:id="6" w:name="_Toc532299489"/>
      <w:r w:rsidRPr="00D01AF4">
        <w:t>«ДНЕВНИК</w:t>
      </w:r>
      <w:r w:rsidR="006B1D3A" w:rsidRPr="00D01AF4">
        <w:t>-</w:t>
      </w:r>
      <w:r w:rsidRPr="00D01AF4">
        <w:t>ОДО»</w:t>
      </w:r>
      <w:bookmarkEnd w:id="4"/>
      <w:bookmarkEnd w:id="5"/>
      <w:bookmarkEnd w:id="6"/>
    </w:p>
    <w:p w14:paraId="4C0D28EF" w14:textId="77777777" w:rsidR="00F74AB2" w:rsidRPr="00D01AF4" w:rsidRDefault="00F74AB2" w:rsidP="000C1599">
      <w:pPr>
        <w:pStyle w:val="gff0"/>
        <w:ind w:firstLine="0"/>
      </w:pPr>
    </w:p>
    <w:p w14:paraId="2B3FF4DA" w14:textId="77777777" w:rsidR="00F74AB2" w:rsidRPr="00D01AF4" w:rsidRDefault="00F74AB2" w:rsidP="000C1599">
      <w:pPr>
        <w:pStyle w:val="gff0"/>
        <w:ind w:firstLine="0"/>
      </w:pPr>
    </w:p>
    <w:p w14:paraId="7CCB29E3" w14:textId="5486F4FF" w:rsidR="00935A87" w:rsidRPr="00D01AF4" w:rsidRDefault="00935A87" w:rsidP="00803839">
      <w:pPr>
        <w:pStyle w:val="gff"/>
        <w:outlineLvl w:val="9"/>
      </w:pPr>
      <w:bookmarkStart w:id="7" w:name="_Toc528939813"/>
      <w:bookmarkStart w:id="8" w:name="_Toc529890395"/>
      <w:bookmarkStart w:id="9" w:name="_Toc532299490"/>
      <w:r w:rsidRPr="00D01AF4">
        <w:t>Руководство пользователя</w:t>
      </w:r>
      <w:bookmarkEnd w:id="7"/>
      <w:bookmarkEnd w:id="8"/>
      <w:bookmarkEnd w:id="9"/>
    </w:p>
    <w:p w14:paraId="33C484B5" w14:textId="0392108E" w:rsidR="006D7C12" w:rsidRPr="00D01AF4" w:rsidRDefault="006D7C12" w:rsidP="00F623AB"/>
    <w:p w14:paraId="20431736" w14:textId="362AA809" w:rsidR="0080506B" w:rsidRPr="00D01AF4" w:rsidRDefault="0080506B" w:rsidP="00E067FD">
      <w:pPr>
        <w:pStyle w:val="gff2"/>
      </w:pPr>
      <w:bookmarkStart w:id="10" w:name="_Toc437626691"/>
      <w:bookmarkStart w:id="11" w:name="_Toc437858742"/>
      <w:bookmarkStart w:id="12" w:name="_Toc437866973"/>
      <w:bookmarkStart w:id="13" w:name="_Toc437867387"/>
      <w:bookmarkStart w:id="14" w:name="_Toc438212986"/>
      <w:bookmarkStart w:id="15" w:name="_Toc438464043"/>
      <w:bookmarkStart w:id="16" w:name="_Toc456966855"/>
      <w:bookmarkStart w:id="17" w:name="_Toc457992306"/>
      <w:bookmarkStart w:id="18" w:name="_Toc528939814"/>
      <w:bookmarkStart w:id="19" w:name="_Toc529890396"/>
      <w:bookmarkStart w:id="20" w:name="_Toc289257387"/>
      <w:bookmarkEnd w:id="0"/>
      <w:r w:rsidRPr="00D01AF4">
        <w:lastRenderedPageBreak/>
        <w:t>Содержание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4FE9F952" w14:textId="18A4C597" w:rsidR="00353D29" w:rsidRDefault="00F54620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r w:rsidRPr="00D01AF4">
        <w:fldChar w:fldCharType="begin"/>
      </w:r>
      <w:r w:rsidRPr="00D01AF4">
        <w:instrText xml:space="preserve"> TOC \h \z \t "g_Заголовок 1;1;g_Заголовок 2;2" </w:instrText>
      </w:r>
      <w:r w:rsidRPr="00D01AF4">
        <w:fldChar w:fldCharType="separate"/>
      </w:r>
      <w:hyperlink w:anchor="_Toc146202640" w:history="1">
        <w:r w:rsidR="00353D29" w:rsidRPr="00A81A70">
          <w:rPr>
            <w:rStyle w:val="ab"/>
          </w:rPr>
          <w:t>1 Введение</w:t>
        </w:r>
        <w:r w:rsidR="00353D29">
          <w:rPr>
            <w:noProof/>
            <w:webHidden/>
          </w:rPr>
          <w:tab/>
        </w:r>
        <w:r w:rsidR="00353D29">
          <w:rPr>
            <w:noProof/>
            <w:webHidden/>
          </w:rPr>
          <w:fldChar w:fldCharType="begin"/>
        </w:r>
        <w:r w:rsidR="00353D29">
          <w:rPr>
            <w:noProof/>
            <w:webHidden/>
          </w:rPr>
          <w:instrText xml:space="preserve"> PAGEREF _Toc146202640 \h </w:instrText>
        </w:r>
        <w:r w:rsidR="00353D29">
          <w:rPr>
            <w:noProof/>
            <w:webHidden/>
          </w:rPr>
        </w:r>
        <w:r w:rsidR="00353D29">
          <w:rPr>
            <w:noProof/>
            <w:webHidden/>
          </w:rPr>
          <w:fldChar w:fldCharType="separate"/>
        </w:r>
        <w:r w:rsidR="00353D29">
          <w:rPr>
            <w:noProof/>
            <w:webHidden/>
          </w:rPr>
          <w:t>4</w:t>
        </w:r>
        <w:r w:rsidR="00353D29">
          <w:rPr>
            <w:noProof/>
            <w:webHidden/>
          </w:rPr>
          <w:fldChar w:fldCharType="end"/>
        </w:r>
      </w:hyperlink>
    </w:p>
    <w:p w14:paraId="5E0E9508" w14:textId="32E7477A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41" w:history="1">
        <w:r w:rsidRPr="00A81A70">
          <w:rPr>
            <w:rStyle w:val="ab"/>
          </w:rPr>
          <w:t>1.1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078305D" w14:textId="5B43B376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42" w:history="1">
        <w:r w:rsidRPr="00A81A70">
          <w:rPr>
            <w:rStyle w:val="ab"/>
          </w:rPr>
          <w:t>1.2 Краткое описание возможностей АИС «Дневник-ОДО»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DE46588" w14:textId="1643FAD9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43" w:history="1">
        <w:r w:rsidRPr="00A81A70">
          <w:rPr>
            <w:rStyle w:val="ab"/>
          </w:rPr>
          <w:t>1.3 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E17F516" w14:textId="604D7A29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44" w:history="1">
        <w:r w:rsidRPr="00A81A70">
          <w:rPr>
            <w:rStyle w:val="ab"/>
          </w:rPr>
          <w:t>1.4 Перечень эксплуатационной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8222F4D" w14:textId="46AF9AB1" w:rsidR="00353D29" w:rsidRDefault="00353D29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45" w:history="1">
        <w:r w:rsidRPr="00A81A70">
          <w:rPr>
            <w:rStyle w:val="ab"/>
          </w:rPr>
          <w:t>2 Назначение АИС «Дневник-ОДО»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27D5C70" w14:textId="2DCA111E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46" w:history="1">
        <w:r w:rsidRPr="00A81A70">
          <w:rPr>
            <w:rStyle w:val="ab"/>
          </w:rPr>
          <w:t>2.1 Назначение АИС «Дневник-ОДО»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E5008C2" w14:textId="4D3AA411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47" w:history="1">
        <w:r w:rsidRPr="00A81A70">
          <w:rPr>
            <w:rStyle w:val="ab"/>
          </w:rPr>
          <w:t>2.2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F6CCCAD" w14:textId="0EFC70F4" w:rsidR="00353D29" w:rsidRDefault="00353D29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48" w:history="1">
        <w:r w:rsidRPr="00A81A70">
          <w:rPr>
            <w:rStyle w:val="ab"/>
          </w:rPr>
          <w:t>3 Ролевая модель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BF4C64A" w14:textId="33BAB05D" w:rsidR="00353D29" w:rsidRDefault="00353D29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49" w:history="1">
        <w:r w:rsidRPr="00A81A70">
          <w:rPr>
            <w:rStyle w:val="ab"/>
          </w:rPr>
          <w:t>4 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867DC9F" w14:textId="54124D54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50" w:history="1">
        <w:r w:rsidRPr="00A81A70">
          <w:rPr>
            <w:rStyle w:val="ab"/>
          </w:rPr>
          <w:t>4.1 Запуск АИС «Дневник-ОДО»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387B47F" w14:textId="1DFEE081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51" w:history="1">
        <w:r w:rsidRPr="00A81A70">
          <w:rPr>
            <w:rStyle w:val="ab"/>
          </w:rPr>
          <w:t>4.2 Вход (авторизация) в АИС «Дневник-ОДО»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8246C31" w14:textId="49BBEC00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52" w:history="1">
        <w:r w:rsidRPr="00A81A70">
          <w:rPr>
            <w:rStyle w:val="ab"/>
          </w:rPr>
          <w:t>4.3 Решение проблем входа в АИС «Дневник</w:t>
        </w:r>
        <w:r w:rsidRPr="00A81A70">
          <w:rPr>
            <w:rStyle w:val="ab"/>
          </w:rPr>
          <w:noBreakHyphen/>
          <w:t>ОДО»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857579C" w14:textId="01481FB4" w:rsidR="00353D29" w:rsidRDefault="00353D29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53" w:history="1">
        <w:r w:rsidRPr="00A81A70">
          <w:rPr>
            <w:rStyle w:val="ab"/>
          </w:rPr>
          <w:t>5 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9C8E445" w14:textId="23A0B0AF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54" w:history="1">
        <w:r w:rsidRPr="00A81A70">
          <w:rPr>
            <w:rStyle w:val="ab"/>
          </w:rPr>
          <w:t>5.1 Просмотр данных по ОДО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AEA1AC9" w14:textId="31A7DEE8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55" w:history="1">
        <w:r w:rsidRPr="00A81A70">
          <w:rPr>
            <w:rStyle w:val="ab"/>
          </w:rPr>
          <w:t>5.2 Просмотр данных о сотрудниках ОДО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2126443" w14:textId="0A424839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56" w:history="1">
        <w:r w:rsidRPr="00A81A70">
          <w:rPr>
            <w:rStyle w:val="ab"/>
          </w:rPr>
          <w:t>5.3 Просмотр данных по учебным группам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69D56F9" w14:textId="782B81CC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57" w:history="1">
        <w:r w:rsidRPr="00A81A70">
          <w:rPr>
            <w:rStyle w:val="ab"/>
          </w:rPr>
          <w:t>5.4 Просмотр данных об учащихся ОДО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D1E7962" w14:textId="4A205889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58" w:history="1">
        <w:r w:rsidRPr="00A81A70">
          <w:rPr>
            <w:rStyle w:val="ab"/>
          </w:rPr>
          <w:t>5.5 Просмотр данных о родителях (законных представителях) учащихся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5235FCC" w14:textId="25702DE7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59" w:history="1">
        <w:r w:rsidRPr="00A81A70">
          <w:rPr>
            <w:rStyle w:val="ab"/>
          </w:rPr>
          <w:t>5.6 Планирование учебного процесса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91EDB9E" w14:textId="204DB9CA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60" w:history="1">
        <w:r w:rsidRPr="00A81A70">
          <w:rPr>
            <w:rStyle w:val="ab"/>
          </w:rPr>
          <w:t>5.7 Расписание занятий учебных групп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FDC1351" w14:textId="317CFA9C" w:rsidR="00353D29" w:rsidRDefault="00353D29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61" w:history="1">
        <w:r w:rsidRPr="00A81A70">
          <w:rPr>
            <w:rStyle w:val="ab"/>
          </w:rPr>
          <w:t>6 Журналы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8DDD8E0" w14:textId="7F54F9AC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62" w:history="1">
        <w:r w:rsidRPr="00A81A70">
          <w:rPr>
            <w:rStyle w:val="ab"/>
          </w:rPr>
          <w:t>6.1 Внесение в журнал данных об успеваемости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1D5EA08" w14:textId="69E1EF82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63" w:history="1">
        <w:r w:rsidRPr="00A81A70">
          <w:rPr>
            <w:rStyle w:val="ab"/>
          </w:rPr>
          <w:t>6.2 Внесение в журнал данных о посещаемости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6801AE3" w14:textId="3CADB588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64" w:history="1">
        <w:r w:rsidRPr="00A81A70">
          <w:rPr>
            <w:rStyle w:val="ab"/>
          </w:rPr>
          <w:t>6.3 Внесение данных об итоговых работах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B94321B" w14:textId="189267EF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65" w:history="1">
        <w:r w:rsidRPr="00A81A70">
          <w:rPr>
            <w:rStyle w:val="ab"/>
          </w:rPr>
          <w:t>6.4 Просмотр данных в электронном дневнике учащегося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F532621" w14:textId="579BC822" w:rsidR="00353D29" w:rsidRDefault="00353D29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66" w:history="1">
        <w:r w:rsidRPr="00A81A70">
          <w:rPr>
            <w:rStyle w:val="ab"/>
          </w:rPr>
          <w:t>7 Просмотр отчётности о деятельности ОДО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3EA7E2F" w14:textId="50475F49" w:rsidR="00353D29" w:rsidRDefault="00353D29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67" w:history="1">
        <w:r w:rsidRPr="00A81A70">
          <w:rPr>
            <w:rStyle w:val="ab"/>
          </w:rPr>
          <w:t>8 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55F77B68" w14:textId="1D0901C0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68" w:history="1">
        <w:r w:rsidRPr="00A81A70">
          <w:rPr>
            <w:rStyle w:val="ab"/>
          </w:rPr>
          <w:t>8.1 Действия в случае несоблюдения условий выполнения технологического процесса, в том числе при длительных отказах технических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24636AD" w14:textId="42B03794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69" w:history="1">
        <w:r w:rsidRPr="00A81A70">
          <w:rPr>
            <w:rStyle w:val="ab"/>
          </w:rPr>
          <w:t>8.2 Действия по восстановлению данных при обнаружении ошибок в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2AAC41EC" w14:textId="038A9465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70" w:history="1">
        <w:r w:rsidRPr="00A81A70">
          <w:rPr>
            <w:rStyle w:val="ab"/>
          </w:rPr>
          <w:t>8.3 Действия при обнаружения несанкционированного вмешательства в данные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2D69C19E" w14:textId="5731E22A" w:rsidR="00353D29" w:rsidRDefault="00353D29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71" w:history="1">
        <w:r w:rsidRPr="00A81A70">
          <w:rPr>
            <w:rStyle w:val="ab"/>
          </w:rPr>
          <w:t>8.4 Действия в других аварийных ситуациях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4D359DCB" w14:textId="3F479B90" w:rsidR="00353D29" w:rsidRDefault="00353D29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672" w:history="1">
        <w:r w:rsidRPr="00A81A70">
          <w:rPr>
            <w:rStyle w:val="ab"/>
          </w:rPr>
          <w:t>9 Перечень и расшифровка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02FFE0D6" w14:textId="1CF354F5" w:rsidR="002B5445" w:rsidRPr="00D01AF4" w:rsidRDefault="00F54620" w:rsidP="00935A87">
      <w:r w:rsidRPr="00D01AF4">
        <w:rPr>
          <w:sz w:val="26"/>
        </w:rPr>
        <w:fldChar w:fldCharType="end"/>
      </w:r>
    </w:p>
    <w:p w14:paraId="462DB133" w14:textId="05D874AA" w:rsidR="00C043A3" w:rsidRPr="00D01AF4" w:rsidRDefault="001A53BC" w:rsidP="006B1D3A">
      <w:pPr>
        <w:pStyle w:val="g10"/>
      </w:pPr>
      <w:bookmarkStart w:id="21" w:name="_Toc417318905"/>
      <w:bookmarkStart w:id="22" w:name="_Toc418072811"/>
      <w:bookmarkStart w:id="23" w:name="_Toc146202640"/>
      <w:bookmarkEnd w:id="20"/>
      <w:r w:rsidRPr="00D01AF4">
        <w:lastRenderedPageBreak/>
        <w:t>Введение</w:t>
      </w:r>
      <w:bookmarkEnd w:id="23"/>
    </w:p>
    <w:p w14:paraId="5B577358" w14:textId="3D652D3C" w:rsidR="00C043A3" w:rsidRPr="00D01AF4" w:rsidRDefault="00C043A3" w:rsidP="006B1D3A">
      <w:pPr>
        <w:pStyle w:val="g20"/>
      </w:pPr>
      <w:bookmarkStart w:id="24" w:name="_Toc470867148"/>
      <w:bookmarkStart w:id="25" w:name="_Toc146202641"/>
      <w:r w:rsidRPr="00D01AF4">
        <w:t>Область применения</w:t>
      </w:r>
      <w:bookmarkEnd w:id="24"/>
      <w:bookmarkEnd w:id="25"/>
    </w:p>
    <w:p w14:paraId="38DE9C64" w14:textId="2729ADD0" w:rsidR="00FD1E30" w:rsidRPr="00D01AF4" w:rsidRDefault="00FD1E30" w:rsidP="006D7C12">
      <w:pPr>
        <w:pStyle w:val="gff0"/>
        <w:rPr>
          <w:shd w:val="clear" w:color="auto" w:fill="FFFFFF"/>
        </w:rPr>
      </w:pPr>
      <w:bookmarkStart w:id="26" w:name="_Toc470867149"/>
      <w:r w:rsidRPr="00D01AF4">
        <w:rPr>
          <w:shd w:val="clear" w:color="auto" w:fill="FFFFFF"/>
        </w:rPr>
        <w:t xml:space="preserve">Настоящий документ предназначен для использования при испытаниях </w:t>
      </w:r>
      <w:r w:rsidR="000C1599" w:rsidRPr="00D01AF4">
        <w:rPr>
          <w:shd w:val="clear" w:color="auto" w:fill="FFFFFF"/>
        </w:rPr>
        <w:t>автоматизированной информационной системы «Дневник-ОДО» (</w:t>
      </w:r>
      <w:r w:rsidR="0042051D" w:rsidRPr="00D01AF4">
        <w:rPr>
          <w:shd w:val="clear" w:color="auto" w:fill="FFFFFF"/>
        </w:rPr>
        <w:t xml:space="preserve">далее – </w:t>
      </w:r>
      <w:r w:rsidR="000C1599" w:rsidRPr="00D01AF4">
        <w:rPr>
          <w:shd w:val="clear" w:color="auto" w:fill="FFFFFF"/>
        </w:rPr>
        <w:t>АИС</w:t>
      </w:r>
      <w:r w:rsidR="0042051D" w:rsidRPr="00D01AF4">
        <w:rPr>
          <w:shd w:val="clear" w:color="auto" w:fill="FFFFFF"/>
        </w:rPr>
        <w:t> </w:t>
      </w:r>
      <w:r w:rsidR="000C1599" w:rsidRPr="00D01AF4">
        <w:rPr>
          <w:shd w:val="clear" w:color="auto" w:fill="FFFFFF"/>
        </w:rPr>
        <w:t>«Дневник-ОДО)</w:t>
      </w:r>
      <w:r w:rsidRPr="00D01AF4">
        <w:rPr>
          <w:shd w:val="clear" w:color="auto" w:fill="FFFFFF"/>
        </w:rPr>
        <w:t xml:space="preserve"> и при её эксплуатации.</w:t>
      </w:r>
    </w:p>
    <w:p w14:paraId="04FDC66E" w14:textId="688AAE17" w:rsidR="001C160B" w:rsidRPr="00D01AF4" w:rsidRDefault="001C160B" w:rsidP="00C360EA">
      <w:pPr>
        <w:pStyle w:val="g20"/>
      </w:pPr>
      <w:bookmarkStart w:id="27" w:name="_Toc146202642"/>
      <w:r w:rsidRPr="00D01AF4">
        <w:t>Краткое описание возможностей АИС «Дневник-ОДО»</w:t>
      </w:r>
      <w:bookmarkEnd w:id="27"/>
    </w:p>
    <w:p w14:paraId="36E48D74" w14:textId="77777777" w:rsidR="001C160B" w:rsidRPr="00D01AF4" w:rsidRDefault="001C160B" w:rsidP="00C360EA">
      <w:pPr>
        <w:pStyle w:val="gff6"/>
        <w:rPr>
          <w:lang w:eastAsia="ru-RU"/>
        </w:rPr>
      </w:pPr>
      <w:r w:rsidRPr="00D01AF4">
        <w:rPr>
          <w:lang w:eastAsia="ru-RU"/>
        </w:rPr>
        <w:t>АИС «Дневник</w:t>
      </w:r>
      <w:r w:rsidRPr="00D01AF4">
        <w:rPr>
          <w:lang w:eastAsia="ru-RU"/>
        </w:rPr>
        <w:noBreakHyphen/>
        <w:t>ОДО» предоставляет следующие возможности:</w:t>
      </w:r>
    </w:p>
    <w:p w14:paraId="79137221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автоматизация процессов, связанных с ведением журналов успеваемости учащихся и электронных дневников;</w:t>
      </w:r>
    </w:p>
    <w:p w14:paraId="7A0E57C4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автоматизация процессов, связанных с ведением информации о сотрудниках, учащихся и родителях;</w:t>
      </w:r>
    </w:p>
    <w:p w14:paraId="1349FD1B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выдача, контроль и оценка выполнения домашних заданий, итоговых работ;</w:t>
      </w:r>
    </w:p>
    <w:p w14:paraId="187FB4E0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автоматизация процессов, связанных со сбором, хранением и обработкой данных о текущей и итоговой успеваемости и посещаемости учащихся;</w:t>
      </w:r>
    </w:p>
    <w:p w14:paraId="764AB476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автоматизация процессов, связанных с предоставлением информации пользователям (учащимся, родителям и законным представителям учащихся) об успеваемости и посещаемости учащихся;</w:t>
      </w:r>
    </w:p>
    <w:p w14:paraId="2AFA10D3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формирование расписания занятий ОДО;</w:t>
      </w:r>
    </w:p>
    <w:p w14:paraId="56642F2A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ведение групп ОДО;</w:t>
      </w:r>
    </w:p>
    <w:p w14:paraId="5C724728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формирование отчётности.</w:t>
      </w:r>
    </w:p>
    <w:p w14:paraId="2720AEC3" w14:textId="77777777" w:rsidR="001C160B" w:rsidRPr="00D01AF4" w:rsidRDefault="001C160B" w:rsidP="00C360EA">
      <w:pPr>
        <w:pStyle w:val="gff6"/>
        <w:rPr>
          <w:lang w:eastAsia="ru-RU"/>
        </w:rPr>
      </w:pPr>
      <w:r w:rsidRPr="00D01AF4">
        <w:rPr>
          <w:lang w:eastAsia="ru-RU"/>
        </w:rPr>
        <w:t>Для РОУО АИС «Дневник</w:t>
      </w:r>
      <w:r w:rsidRPr="00D01AF4">
        <w:rPr>
          <w:lang w:eastAsia="ru-RU"/>
        </w:rPr>
        <w:noBreakHyphen/>
        <w:t>ОДО» обеспечивает следующее:</w:t>
      </w:r>
    </w:p>
    <w:p w14:paraId="2BDD3187" w14:textId="77777777" w:rsidR="001C160B" w:rsidRPr="00D01AF4" w:rsidRDefault="001C160B" w:rsidP="00C360EA">
      <w:pPr>
        <w:pStyle w:val="ga"/>
        <w:numPr>
          <w:ilvl w:val="0"/>
          <w:numId w:val="76"/>
        </w:numPr>
        <w:rPr>
          <w:lang w:eastAsia="ru-RU"/>
        </w:rPr>
      </w:pPr>
      <w:r w:rsidRPr="00D01AF4">
        <w:rPr>
          <w:lang w:eastAsia="ru-RU"/>
        </w:rPr>
        <w:t>формирование контрольных списков работников образования;</w:t>
      </w:r>
    </w:p>
    <w:p w14:paraId="5FC1D4D8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формирование отчётов с общей информацией о сотрудниках;</w:t>
      </w:r>
    </w:p>
    <w:p w14:paraId="2A0F4347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формирование реестра образовательных организаций;</w:t>
      </w:r>
    </w:p>
    <w:p w14:paraId="2694C858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формирование отчётов по образовательным организациям;</w:t>
      </w:r>
    </w:p>
    <w:p w14:paraId="34D6B1BC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lastRenderedPageBreak/>
        <w:t>формирование статистики посещений АИС «Дневник</w:t>
      </w:r>
      <w:r w:rsidRPr="00D01AF4">
        <w:rPr>
          <w:lang w:eastAsia="ru-RU"/>
        </w:rPr>
        <w:noBreakHyphen/>
        <w:t>ОДО» по каждой ОДО и сводной статистики по муниципалитетам;</w:t>
      </w:r>
    </w:p>
    <w:p w14:paraId="2B6D4401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возможность просмотра личных карт учащихся, сотрудников, родителей (законных представителей) учащихся ОДО.</w:t>
      </w:r>
    </w:p>
    <w:p w14:paraId="19D69183" w14:textId="77777777" w:rsidR="001C160B" w:rsidRPr="00D01AF4" w:rsidRDefault="001C160B" w:rsidP="00C360EA">
      <w:pPr>
        <w:pStyle w:val="gff6"/>
        <w:rPr>
          <w:lang w:eastAsia="ru-RU"/>
        </w:rPr>
      </w:pPr>
      <w:r w:rsidRPr="00D01AF4">
        <w:rPr>
          <w:lang w:eastAsia="ru-RU"/>
        </w:rPr>
        <w:t>Для МОУО АИС «Дневник</w:t>
      </w:r>
      <w:r w:rsidRPr="00D01AF4">
        <w:rPr>
          <w:lang w:eastAsia="ru-RU"/>
        </w:rPr>
        <w:noBreakHyphen/>
        <w:t>ОДО» обеспечивает следующее:</w:t>
      </w:r>
    </w:p>
    <w:p w14:paraId="57991C70" w14:textId="77777777" w:rsidR="001C160B" w:rsidRPr="00D01AF4" w:rsidRDefault="001C160B" w:rsidP="00C360EA">
      <w:pPr>
        <w:pStyle w:val="g5"/>
        <w:rPr>
          <w:lang w:eastAsia="ru-RU"/>
        </w:rPr>
      </w:pPr>
      <w:r w:rsidRPr="00D01AF4">
        <w:rPr>
          <w:lang w:eastAsia="ru-RU"/>
        </w:rPr>
        <w:t>формирование контрольных списков работников образования;</w:t>
      </w:r>
    </w:p>
    <w:p w14:paraId="27E4EA54" w14:textId="77777777" w:rsidR="001C160B" w:rsidRPr="00D01AF4" w:rsidRDefault="001C160B" w:rsidP="00C360EA">
      <w:pPr>
        <w:pStyle w:val="g5"/>
        <w:rPr>
          <w:lang w:eastAsia="ru-RU"/>
        </w:rPr>
      </w:pPr>
      <w:r w:rsidRPr="00D01AF4">
        <w:rPr>
          <w:lang w:eastAsia="ru-RU"/>
        </w:rPr>
        <w:t>формирование отчётов с общей информацией о сотрудниках;</w:t>
      </w:r>
    </w:p>
    <w:p w14:paraId="13FE52BD" w14:textId="77777777" w:rsidR="001C160B" w:rsidRPr="00D01AF4" w:rsidRDefault="001C160B" w:rsidP="00C360EA">
      <w:pPr>
        <w:pStyle w:val="g5"/>
        <w:rPr>
          <w:lang w:eastAsia="ru-RU"/>
        </w:rPr>
      </w:pPr>
      <w:r w:rsidRPr="00D01AF4">
        <w:rPr>
          <w:lang w:eastAsia="ru-RU"/>
        </w:rPr>
        <w:t>формирование реестра образовательных организаций;</w:t>
      </w:r>
    </w:p>
    <w:p w14:paraId="1EB8D54F" w14:textId="77777777" w:rsidR="001C160B" w:rsidRPr="00D01AF4" w:rsidRDefault="001C160B" w:rsidP="00C360EA">
      <w:pPr>
        <w:pStyle w:val="g5"/>
        <w:rPr>
          <w:lang w:eastAsia="ru-RU"/>
        </w:rPr>
      </w:pPr>
      <w:r w:rsidRPr="00D01AF4">
        <w:rPr>
          <w:lang w:eastAsia="ru-RU"/>
        </w:rPr>
        <w:t>формирование отчётов по образовательным организациям;</w:t>
      </w:r>
    </w:p>
    <w:p w14:paraId="33DBF777" w14:textId="77777777" w:rsidR="001C160B" w:rsidRPr="00D01AF4" w:rsidRDefault="001C160B" w:rsidP="00C360EA">
      <w:pPr>
        <w:pStyle w:val="g5"/>
        <w:rPr>
          <w:lang w:eastAsia="ru-RU"/>
        </w:rPr>
      </w:pPr>
      <w:r w:rsidRPr="00D01AF4">
        <w:rPr>
          <w:lang w:eastAsia="ru-RU"/>
        </w:rPr>
        <w:t>формирование статистики посещений АИС «Дневник</w:t>
      </w:r>
      <w:r w:rsidRPr="00D01AF4">
        <w:rPr>
          <w:lang w:eastAsia="ru-RU"/>
        </w:rPr>
        <w:noBreakHyphen/>
        <w:t>ОДО» по каждой ОДО;</w:t>
      </w:r>
    </w:p>
    <w:p w14:paraId="18B159D0" w14:textId="77777777" w:rsidR="001C160B" w:rsidRPr="00D01AF4" w:rsidRDefault="001C160B" w:rsidP="00C360EA">
      <w:pPr>
        <w:pStyle w:val="g5"/>
        <w:rPr>
          <w:lang w:eastAsia="ru-RU"/>
        </w:rPr>
      </w:pPr>
      <w:r w:rsidRPr="00D01AF4">
        <w:rPr>
          <w:lang w:eastAsia="ru-RU"/>
        </w:rPr>
        <w:t>возможность просмотра личных карт учащихся, сотрудников, родителей (законных представителей) учащихся ОДО.</w:t>
      </w:r>
    </w:p>
    <w:p w14:paraId="66CF4246" w14:textId="77777777" w:rsidR="001C160B" w:rsidRPr="00D01AF4" w:rsidRDefault="001C160B" w:rsidP="00C360EA">
      <w:pPr>
        <w:pStyle w:val="gff6"/>
        <w:rPr>
          <w:lang w:eastAsia="ru-RU"/>
        </w:rPr>
      </w:pPr>
      <w:r w:rsidRPr="00D01AF4">
        <w:rPr>
          <w:lang w:eastAsia="ru-RU"/>
        </w:rPr>
        <w:t>Для ОДО АИС «Дневник</w:t>
      </w:r>
      <w:r w:rsidRPr="00D01AF4">
        <w:rPr>
          <w:lang w:eastAsia="ru-RU"/>
        </w:rPr>
        <w:noBreakHyphen/>
        <w:t>ОДО» обеспечивает следующее:</w:t>
      </w:r>
    </w:p>
    <w:p w14:paraId="382E5CBC" w14:textId="77777777" w:rsidR="001C160B" w:rsidRPr="00D01AF4" w:rsidRDefault="001C160B" w:rsidP="00C360EA">
      <w:pPr>
        <w:pStyle w:val="ga"/>
        <w:numPr>
          <w:ilvl w:val="0"/>
          <w:numId w:val="77"/>
        </w:numPr>
        <w:rPr>
          <w:lang w:eastAsia="ru-RU"/>
        </w:rPr>
      </w:pPr>
      <w:r w:rsidRPr="00D01AF4">
        <w:rPr>
          <w:lang w:eastAsia="ru-RU"/>
        </w:rPr>
        <w:t>средства ведения электронных журналов для учёта текущей и итоговой успеваемости;</w:t>
      </w:r>
    </w:p>
    <w:p w14:paraId="65A861F3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возможность ведения тематического планирования;</w:t>
      </w:r>
    </w:p>
    <w:p w14:paraId="07C29653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ведение базы данных, содержащей сведения по всем учащимся, классам и предметам;</w:t>
      </w:r>
    </w:p>
    <w:p w14:paraId="4F0DA8F8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автоматическое формирование электронных дневников учащихся, включающих текущие оценки и домашние задания, на основе данных электронных журналов;</w:t>
      </w:r>
    </w:p>
    <w:p w14:paraId="5A18227C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возможность доступа родителей и законных представителей учащихся к электронным дневникам, расписанию занятий;</w:t>
      </w:r>
    </w:p>
    <w:p w14:paraId="6AEFDA91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возможность доступа всех участников образовательного процесса к образовательным ресурсам АИС «Дневник</w:t>
      </w:r>
      <w:r w:rsidRPr="00D01AF4">
        <w:rPr>
          <w:lang w:eastAsia="ru-RU"/>
        </w:rPr>
        <w:noBreakHyphen/>
        <w:t>ОДО»;</w:t>
      </w:r>
    </w:p>
    <w:p w14:paraId="0EA0DF9E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мониторинг движения учащихся;</w:t>
      </w:r>
    </w:p>
    <w:p w14:paraId="4CAF7C73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ведение расписания;</w:t>
      </w:r>
    </w:p>
    <w:p w14:paraId="03462FA2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формирование списков учащихся и сотрудников;</w:t>
      </w:r>
    </w:p>
    <w:p w14:paraId="369E03E3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формирование отчётов преподавателя-предметника, руководителя группы за учебный период;</w:t>
      </w:r>
    </w:p>
    <w:p w14:paraId="6707F17C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формирование отчётов по успеваемости и посещаемости за учебный период;</w:t>
      </w:r>
    </w:p>
    <w:p w14:paraId="36C8009B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t>формирование отчётов по среднему баллу;</w:t>
      </w:r>
    </w:p>
    <w:p w14:paraId="31CC1CFE" w14:textId="77777777" w:rsidR="001C160B" w:rsidRPr="00D01AF4" w:rsidRDefault="001C160B" w:rsidP="00C360EA">
      <w:pPr>
        <w:pStyle w:val="ga"/>
        <w:rPr>
          <w:lang w:eastAsia="ru-RU"/>
        </w:rPr>
      </w:pPr>
      <w:r w:rsidRPr="00D01AF4">
        <w:rPr>
          <w:lang w:eastAsia="ru-RU"/>
        </w:rPr>
        <w:lastRenderedPageBreak/>
        <w:t>формирование отчётов по активности в АИС «Дневник</w:t>
      </w:r>
      <w:r w:rsidRPr="00D01AF4">
        <w:rPr>
          <w:lang w:eastAsia="ru-RU"/>
        </w:rPr>
        <w:noBreakHyphen/>
        <w:t>ОДО».</w:t>
      </w:r>
    </w:p>
    <w:p w14:paraId="7E80F836" w14:textId="77777777" w:rsidR="001C160B" w:rsidRPr="00D01AF4" w:rsidRDefault="001C160B" w:rsidP="00C360EA">
      <w:pPr>
        <w:pStyle w:val="gff6"/>
        <w:rPr>
          <w:lang w:eastAsia="ru-RU"/>
        </w:rPr>
      </w:pPr>
      <w:r w:rsidRPr="00D01AF4">
        <w:rPr>
          <w:lang w:eastAsia="ru-RU"/>
        </w:rPr>
        <w:t>Для всех участников образовательного процесса АИС «Дневник</w:t>
      </w:r>
      <w:r w:rsidRPr="00D01AF4">
        <w:rPr>
          <w:lang w:eastAsia="ru-RU"/>
        </w:rPr>
        <w:noBreakHyphen/>
        <w:t>ОДО» обеспечивает следующее:</w:t>
      </w:r>
    </w:p>
    <w:p w14:paraId="34BF3BCF" w14:textId="77777777" w:rsidR="001C160B" w:rsidRPr="00D01AF4" w:rsidRDefault="001C160B" w:rsidP="00E41F8A">
      <w:pPr>
        <w:pStyle w:val="ga"/>
        <w:numPr>
          <w:ilvl w:val="0"/>
          <w:numId w:val="79"/>
        </w:numPr>
        <w:rPr>
          <w:lang w:eastAsia="ru-RU"/>
        </w:rPr>
      </w:pPr>
      <w:r w:rsidRPr="00D01AF4">
        <w:rPr>
          <w:lang w:eastAsia="ru-RU"/>
        </w:rPr>
        <w:t>возможность ведения персональных страниц (личный кабинет пользователя);</w:t>
      </w:r>
    </w:p>
    <w:p w14:paraId="27664858" w14:textId="77777777" w:rsidR="001C160B" w:rsidRPr="00D01AF4" w:rsidRDefault="001C160B" w:rsidP="00E41F8A">
      <w:pPr>
        <w:pStyle w:val="ga"/>
        <w:rPr>
          <w:lang w:eastAsia="ru-RU"/>
        </w:rPr>
      </w:pPr>
      <w:r w:rsidRPr="00D01AF4">
        <w:rPr>
          <w:lang w:eastAsia="ru-RU"/>
        </w:rPr>
        <w:t>возможность создания тематических групп и событий;</w:t>
      </w:r>
    </w:p>
    <w:p w14:paraId="19F23123" w14:textId="77777777" w:rsidR="001C160B" w:rsidRPr="00D01AF4" w:rsidRDefault="001C160B" w:rsidP="00E41F8A">
      <w:pPr>
        <w:pStyle w:val="ga"/>
        <w:rPr>
          <w:lang w:eastAsia="ru-RU"/>
        </w:rPr>
      </w:pPr>
      <w:r w:rsidRPr="00D01AF4">
        <w:rPr>
          <w:lang w:eastAsia="ru-RU"/>
        </w:rPr>
        <w:t>возможность создания списка друзей;</w:t>
      </w:r>
    </w:p>
    <w:p w14:paraId="7B53C508" w14:textId="77777777" w:rsidR="001C160B" w:rsidRPr="00D01AF4" w:rsidRDefault="001C160B" w:rsidP="00E41F8A">
      <w:pPr>
        <w:pStyle w:val="ga"/>
        <w:rPr>
          <w:lang w:eastAsia="ru-RU"/>
        </w:rPr>
      </w:pPr>
      <w:r w:rsidRPr="00D01AF4">
        <w:rPr>
          <w:lang w:eastAsia="ru-RU"/>
        </w:rPr>
        <w:t>инструменты обмена личными сообщениями;</w:t>
      </w:r>
    </w:p>
    <w:p w14:paraId="57BAC262" w14:textId="77777777" w:rsidR="001C160B" w:rsidRPr="00D01AF4" w:rsidRDefault="001C160B" w:rsidP="00E41F8A">
      <w:pPr>
        <w:pStyle w:val="ga"/>
        <w:rPr>
          <w:lang w:eastAsia="ru-RU"/>
        </w:rPr>
      </w:pPr>
      <w:r w:rsidRPr="00D01AF4">
        <w:rPr>
          <w:lang w:eastAsia="ru-RU"/>
        </w:rPr>
        <w:t>инструменты обмена файлами различного типа (изображения, аудио, видео, документы, архивы.</w:t>
      </w:r>
    </w:p>
    <w:p w14:paraId="32977316" w14:textId="6CE6F21B" w:rsidR="00B76E8F" w:rsidRPr="00D01AF4" w:rsidRDefault="00B76E8F" w:rsidP="006D7C12">
      <w:pPr>
        <w:pStyle w:val="g20"/>
      </w:pPr>
      <w:bookmarkStart w:id="28" w:name="_Toc146202643"/>
      <w:r w:rsidRPr="00D01AF4">
        <w:t xml:space="preserve">Уровень подготовки </w:t>
      </w:r>
      <w:r w:rsidR="007C4F83" w:rsidRPr="00D01AF4">
        <w:t>Пользовател</w:t>
      </w:r>
      <w:bookmarkEnd w:id="26"/>
      <w:r w:rsidR="007C4F83" w:rsidRPr="00D01AF4">
        <w:t>я</w:t>
      </w:r>
      <w:bookmarkEnd w:id="28"/>
    </w:p>
    <w:p w14:paraId="7AF99101" w14:textId="4176F689" w:rsidR="00FD1E30" w:rsidRPr="00D01AF4" w:rsidRDefault="00FD1E30" w:rsidP="006D7C12">
      <w:pPr>
        <w:pStyle w:val="gff0"/>
      </w:pPr>
      <w:bookmarkStart w:id="29" w:name="_Ref467840718"/>
      <w:bookmarkStart w:id="30" w:name="_Toc470867153"/>
      <w:bookmarkStart w:id="31" w:name="_Ref498618809"/>
      <w:bookmarkStart w:id="32" w:name="_Toc470867150"/>
      <w:r w:rsidRPr="00D01AF4">
        <w:rPr>
          <w:shd w:val="clear" w:color="auto" w:fill="FFFFFF"/>
        </w:rPr>
        <w:t>Пользователь должен владеть базовыми навыками работы с персональным компьютером и уметь пользоваться одним из браузеров, перечисленных в разделе </w:t>
      </w:r>
      <w:r w:rsidR="00F74AB2" w:rsidRPr="00D01AF4">
        <w:rPr>
          <w:shd w:val="clear" w:color="auto" w:fill="FFFFFF"/>
        </w:rPr>
        <w:fldChar w:fldCharType="begin"/>
      </w:r>
      <w:r w:rsidR="00F74AB2" w:rsidRPr="00D01AF4">
        <w:rPr>
          <w:shd w:val="clear" w:color="auto" w:fill="FFFFFF"/>
        </w:rPr>
        <w:instrText xml:space="preserve"> REF _Ref531076481 \r \h </w:instrText>
      </w:r>
      <w:r w:rsidR="00D01AF4">
        <w:rPr>
          <w:shd w:val="clear" w:color="auto" w:fill="FFFFFF"/>
        </w:rPr>
        <w:instrText xml:space="preserve"> \* MERGEFORMAT </w:instrText>
      </w:r>
      <w:r w:rsidR="00F74AB2" w:rsidRPr="00D01AF4">
        <w:rPr>
          <w:shd w:val="clear" w:color="auto" w:fill="FFFFFF"/>
        </w:rPr>
      </w:r>
      <w:r w:rsidR="00F74AB2" w:rsidRPr="00D01AF4">
        <w:rPr>
          <w:shd w:val="clear" w:color="auto" w:fill="FFFFFF"/>
        </w:rPr>
        <w:fldChar w:fldCharType="separate"/>
      </w:r>
      <w:r w:rsidR="00353D29">
        <w:rPr>
          <w:shd w:val="clear" w:color="auto" w:fill="FFFFFF"/>
        </w:rPr>
        <w:t>2.2</w:t>
      </w:r>
      <w:r w:rsidR="00F74AB2" w:rsidRPr="00D01AF4">
        <w:rPr>
          <w:shd w:val="clear" w:color="auto" w:fill="FFFFFF"/>
        </w:rPr>
        <w:fldChar w:fldCharType="end"/>
      </w:r>
      <w:r w:rsidR="003C5E4D" w:rsidRPr="00D01AF4">
        <w:rPr>
          <w:shd w:val="clear" w:color="auto" w:fill="FFFFFF"/>
        </w:rPr>
        <w:t xml:space="preserve"> </w:t>
      </w:r>
      <w:r w:rsidRPr="00D01AF4">
        <w:rPr>
          <w:shd w:val="clear" w:color="auto" w:fill="FFFFFF"/>
        </w:rPr>
        <w:t>для работы в сети Интернет.</w:t>
      </w:r>
    </w:p>
    <w:p w14:paraId="0230A472" w14:textId="134E5197" w:rsidR="0016542D" w:rsidRPr="00D01AF4" w:rsidRDefault="0016542D" w:rsidP="006D7C12">
      <w:pPr>
        <w:pStyle w:val="g20"/>
      </w:pPr>
      <w:bookmarkStart w:id="33" w:name="_Toc146202644"/>
      <w:bookmarkEnd w:id="29"/>
      <w:bookmarkEnd w:id="30"/>
      <w:bookmarkEnd w:id="31"/>
      <w:r w:rsidRPr="00D01AF4">
        <w:t>Перечень эксплуатационной документации</w:t>
      </w:r>
      <w:bookmarkEnd w:id="32"/>
      <w:bookmarkEnd w:id="33"/>
    </w:p>
    <w:p w14:paraId="416EF770" w14:textId="3E4B96B4" w:rsidR="00210E6E" w:rsidRPr="00D01AF4" w:rsidRDefault="00210E6E" w:rsidP="006D7C12">
      <w:pPr>
        <w:pStyle w:val="gff0"/>
      </w:pPr>
      <w:bookmarkStart w:id="34" w:name="_Toc470867151"/>
      <w:r w:rsidRPr="00D01AF4">
        <w:t>Перед началом работы Пользователю рекомендуется ознакомиться с настоящим документом.</w:t>
      </w:r>
    </w:p>
    <w:p w14:paraId="7840F9D0" w14:textId="596FCE5D" w:rsidR="00D27486" w:rsidRPr="00D01AF4" w:rsidRDefault="00D27486" w:rsidP="006D7C12">
      <w:pPr>
        <w:pStyle w:val="g10"/>
      </w:pPr>
      <w:bookmarkStart w:id="35" w:name="_Toc146202645"/>
      <w:r w:rsidRPr="00D01AF4">
        <w:lastRenderedPageBreak/>
        <w:t xml:space="preserve">Назначение </w:t>
      </w:r>
      <w:bookmarkEnd w:id="34"/>
      <w:r w:rsidR="00FB5A7F" w:rsidRPr="00D01AF4">
        <w:t>АИС «Дневник</w:t>
      </w:r>
      <w:r w:rsidR="006B1D3A" w:rsidRPr="00D01AF4">
        <w:t>-</w:t>
      </w:r>
      <w:r w:rsidR="00E067FD" w:rsidRPr="00D01AF4">
        <w:t>ОДО</w:t>
      </w:r>
      <w:r w:rsidR="00210E6E" w:rsidRPr="00D01AF4">
        <w:t>»</w:t>
      </w:r>
      <w:r w:rsidR="00483BC4" w:rsidRPr="00D01AF4">
        <w:t xml:space="preserve"> и условия применения</w:t>
      </w:r>
      <w:bookmarkEnd w:id="35"/>
    </w:p>
    <w:p w14:paraId="65241CD2" w14:textId="2A7367DE" w:rsidR="00483BC4" w:rsidRPr="00D01AF4" w:rsidRDefault="00483BC4" w:rsidP="00C360EA">
      <w:pPr>
        <w:pStyle w:val="g20"/>
        <w:numPr>
          <w:ilvl w:val="1"/>
          <w:numId w:val="12"/>
        </w:numPr>
      </w:pPr>
      <w:bookmarkStart w:id="36" w:name="_Toc146202646"/>
      <w:r w:rsidRPr="00D01AF4">
        <w:t>Назначение АИС «Дневник-ОДО»</w:t>
      </w:r>
      <w:bookmarkEnd w:id="36"/>
    </w:p>
    <w:p w14:paraId="5F9723F1" w14:textId="314CAA0A" w:rsidR="003C5E4D" w:rsidRPr="00D01AF4" w:rsidRDefault="00353F16" w:rsidP="00326B14">
      <w:pPr>
        <w:pStyle w:val="gff0"/>
      </w:pPr>
      <w:r w:rsidRPr="00D01AF4">
        <w:t>АИС «</w:t>
      </w:r>
      <w:r w:rsidR="006B1D3A" w:rsidRPr="00D01AF4">
        <w:t>Дневник-ОДО</w:t>
      </w:r>
      <w:r w:rsidR="003C5E4D" w:rsidRPr="00D01AF4">
        <w:t>» предназначена для автоматизации образовательного процесса в организациях</w:t>
      </w:r>
      <w:r w:rsidR="00326B14" w:rsidRPr="00D01AF4">
        <w:t xml:space="preserve"> дополнительного образования</w:t>
      </w:r>
      <w:r w:rsidR="003C5E4D" w:rsidRPr="00D01AF4">
        <w:t xml:space="preserve"> (</w:t>
      </w:r>
      <w:r w:rsidR="00326B14" w:rsidRPr="00D01AF4">
        <w:t xml:space="preserve">далее – </w:t>
      </w:r>
      <w:r w:rsidR="00E067FD" w:rsidRPr="00D01AF4">
        <w:t>ОДО</w:t>
      </w:r>
      <w:r w:rsidR="003C5E4D" w:rsidRPr="00D01AF4">
        <w:t>), в частности:</w:t>
      </w:r>
    </w:p>
    <w:p w14:paraId="444AAE64" w14:textId="3C916714" w:rsidR="003C5E4D" w:rsidRPr="00D01AF4" w:rsidRDefault="003C5E4D" w:rsidP="00E41F8A">
      <w:pPr>
        <w:pStyle w:val="ga"/>
        <w:numPr>
          <w:ilvl w:val="0"/>
          <w:numId w:val="80"/>
        </w:numPr>
      </w:pPr>
      <w:r w:rsidRPr="00D01AF4">
        <w:t xml:space="preserve">предоставление функциональности для сотрудников </w:t>
      </w:r>
      <w:r w:rsidR="00E067FD" w:rsidRPr="00D01AF4">
        <w:t>ОДО</w:t>
      </w:r>
      <w:r w:rsidRPr="00D01AF4">
        <w:t>:</w:t>
      </w:r>
    </w:p>
    <w:p w14:paraId="00111B02" w14:textId="0BF27DD4" w:rsidR="003C5E4D" w:rsidRPr="00D01AF4" w:rsidRDefault="003C5E4D" w:rsidP="001D43CD">
      <w:pPr>
        <w:pStyle w:val="ga"/>
        <w:numPr>
          <w:ilvl w:val="1"/>
          <w:numId w:val="2"/>
        </w:numPr>
      </w:pPr>
      <w:r w:rsidRPr="00D01AF4">
        <w:t xml:space="preserve">ведение профиля </w:t>
      </w:r>
      <w:r w:rsidR="00E067FD" w:rsidRPr="00D01AF4">
        <w:t>ОДО</w:t>
      </w:r>
      <w:r w:rsidRPr="00D01AF4">
        <w:t>;</w:t>
      </w:r>
    </w:p>
    <w:p w14:paraId="2B45C5B0" w14:textId="77777777" w:rsidR="003C5E4D" w:rsidRPr="00D01AF4" w:rsidRDefault="003C5E4D" w:rsidP="001D43CD">
      <w:pPr>
        <w:pStyle w:val="ga"/>
        <w:numPr>
          <w:ilvl w:val="1"/>
          <w:numId w:val="2"/>
        </w:numPr>
      </w:pPr>
      <w:r w:rsidRPr="00D01AF4">
        <w:t>формирование учебных групп;</w:t>
      </w:r>
    </w:p>
    <w:p w14:paraId="2EBDBFFD" w14:textId="77777777" w:rsidR="003C5E4D" w:rsidRPr="00D01AF4" w:rsidRDefault="003C5E4D" w:rsidP="001D43CD">
      <w:pPr>
        <w:pStyle w:val="ga"/>
        <w:numPr>
          <w:ilvl w:val="1"/>
          <w:numId w:val="2"/>
        </w:numPr>
      </w:pPr>
      <w:r w:rsidRPr="00D01AF4">
        <w:t>ведение учебных планов;</w:t>
      </w:r>
    </w:p>
    <w:p w14:paraId="407B263A" w14:textId="77777777" w:rsidR="003C5E4D" w:rsidRPr="00D01AF4" w:rsidRDefault="003C5E4D" w:rsidP="001D43CD">
      <w:pPr>
        <w:pStyle w:val="ga"/>
        <w:numPr>
          <w:ilvl w:val="1"/>
          <w:numId w:val="2"/>
        </w:numPr>
      </w:pPr>
      <w:r w:rsidRPr="00D01AF4">
        <w:t>ведение расписания;</w:t>
      </w:r>
    </w:p>
    <w:p w14:paraId="4F764654" w14:textId="77777777" w:rsidR="003C5E4D" w:rsidRPr="00D01AF4" w:rsidRDefault="003C5E4D" w:rsidP="001D43CD">
      <w:pPr>
        <w:pStyle w:val="ga"/>
        <w:numPr>
          <w:ilvl w:val="1"/>
          <w:numId w:val="2"/>
        </w:numPr>
      </w:pPr>
      <w:r w:rsidRPr="00D01AF4">
        <w:t>ведение журнала предмета;</w:t>
      </w:r>
    </w:p>
    <w:p w14:paraId="0774D465" w14:textId="77777777" w:rsidR="003C5E4D" w:rsidRPr="00D01AF4" w:rsidRDefault="003C5E4D" w:rsidP="001D43CD">
      <w:pPr>
        <w:pStyle w:val="ga"/>
        <w:numPr>
          <w:ilvl w:val="1"/>
          <w:numId w:val="2"/>
        </w:numPr>
      </w:pPr>
      <w:r w:rsidRPr="00D01AF4">
        <w:t>тематическое планирование;</w:t>
      </w:r>
    </w:p>
    <w:p w14:paraId="2804CBEF" w14:textId="77777777" w:rsidR="003C5E4D" w:rsidRPr="00D01AF4" w:rsidRDefault="003C5E4D" w:rsidP="001D43CD">
      <w:pPr>
        <w:pStyle w:val="ga"/>
        <w:numPr>
          <w:ilvl w:val="1"/>
          <w:numId w:val="2"/>
        </w:numPr>
      </w:pPr>
      <w:r w:rsidRPr="00D01AF4">
        <w:t>ведение домашнего задания;</w:t>
      </w:r>
    </w:p>
    <w:p w14:paraId="5B104DDD" w14:textId="77777777" w:rsidR="003C5E4D" w:rsidRPr="00D01AF4" w:rsidRDefault="003C5E4D" w:rsidP="001D43CD">
      <w:pPr>
        <w:pStyle w:val="ga"/>
        <w:numPr>
          <w:ilvl w:val="1"/>
          <w:numId w:val="2"/>
        </w:numPr>
      </w:pPr>
      <w:r w:rsidRPr="00D01AF4">
        <w:t>формирование отчётности;</w:t>
      </w:r>
    </w:p>
    <w:p w14:paraId="1B880069" w14:textId="77777777" w:rsidR="003C5E4D" w:rsidRPr="00D01AF4" w:rsidRDefault="003C5E4D" w:rsidP="006D7C12">
      <w:pPr>
        <w:pStyle w:val="ga"/>
      </w:pPr>
      <w:r w:rsidRPr="00D01AF4">
        <w:t>предоставление функциональности для учащихся и родителей (законных представителей) учащихся:</w:t>
      </w:r>
    </w:p>
    <w:p w14:paraId="4B848FEA" w14:textId="77777777" w:rsidR="003C5E4D" w:rsidRPr="00D01AF4" w:rsidRDefault="003C5E4D" w:rsidP="001D43CD">
      <w:pPr>
        <w:pStyle w:val="ga"/>
        <w:numPr>
          <w:ilvl w:val="1"/>
          <w:numId w:val="2"/>
        </w:numPr>
      </w:pPr>
      <w:r w:rsidRPr="00D01AF4">
        <w:t>ведение дневника;</w:t>
      </w:r>
    </w:p>
    <w:p w14:paraId="3791E0B2" w14:textId="77777777" w:rsidR="003C5E4D" w:rsidRPr="00D01AF4" w:rsidRDefault="003C5E4D" w:rsidP="001D43CD">
      <w:pPr>
        <w:pStyle w:val="ga"/>
        <w:numPr>
          <w:ilvl w:val="1"/>
          <w:numId w:val="2"/>
        </w:numPr>
      </w:pPr>
      <w:r w:rsidRPr="00D01AF4">
        <w:t>работа с домашним заданием;</w:t>
      </w:r>
    </w:p>
    <w:p w14:paraId="7265DA96" w14:textId="77777777" w:rsidR="003C5E4D" w:rsidRPr="00D01AF4" w:rsidRDefault="003C5E4D" w:rsidP="001D43CD">
      <w:pPr>
        <w:pStyle w:val="ga"/>
        <w:numPr>
          <w:ilvl w:val="1"/>
          <w:numId w:val="2"/>
        </w:numPr>
      </w:pPr>
      <w:r w:rsidRPr="00D01AF4">
        <w:t>средство обмена сообщениями;</w:t>
      </w:r>
    </w:p>
    <w:p w14:paraId="487FA919" w14:textId="77777777" w:rsidR="003C5E4D" w:rsidRPr="00D01AF4" w:rsidRDefault="003C5E4D" w:rsidP="001D43CD">
      <w:pPr>
        <w:pStyle w:val="ga"/>
        <w:numPr>
          <w:ilvl w:val="1"/>
          <w:numId w:val="2"/>
        </w:numPr>
      </w:pPr>
      <w:r w:rsidRPr="00D01AF4">
        <w:t>ведение календаря;</w:t>
      </w:r>
    </w:p>
    <w:p w14:paraId="6487009E" w14:textId="77777777" w:rsidR="003C5E4D" w:rsidRPr="00D01AF4" w:rsidRDefault="003C5E4D" w:rsidP="001D43CD">
      <w:pPr>
        <w:pStyle w:val="ga"/>
        <w:numPr>
          <w:ilvl w:val="1"/>
          <w:numId w:val="2"/>
        </w:numPr>
      </w:pPr>
      <w:r w:rsidRPr="00D01AF4">
        <w:t>социальная сеть;</w:t>
      </w:r>
    </w:p>
    <w:p w14:paraId="2A2F93C1" w14:textId="77777777" w:rsidR="003C5E4D" w:rsidRPr="00D01AF4" w:rsidRDefault="003C5E4D" w:rsidP="001D43CD">
      <w:pPr>
        <w:pStyle w:val="ga"/>
        <w:numPr>
          <w:ilvl w:val="1"/>
          <w:numId w:val="2"/>
        </w:numPr>
      </w:pPr>
      <w:r w:rsidRPr="00D01AF4">
        <w:t>приложения.</w:t>
      </w:r>
    </w:p>
    <w:p w14:paraId="39E4ADA5" w14:textId="77777777" w:rsidR="00483BC4" w:rsidRPr="00D01AF4" w:rsidRDefault="00483BC4" w:rsidP="00483BC4">
      <w:pPr>
        <w:pStyle w:val="g20"/>
        <w:numPr>
          <w:ilvl w:val="1"/>
          <w:numId w:val="12"/>
        </w:numPr>
      </w:pPr>
      <w:bookmarkStart w:id="37" w:name="_Ref531076481"/>
      <w:bookmarkStart w:id="38" w:name="_Toc146202647"/>
      <w:r w:rsidRPr="00D01AF4">
        <w:t>Условия применения</w:t>
      </w:r>
      <w:bookmarkEnd w:id="37"/>
      <w:bookmarkEnd w:id="38"/>
    </w:p>
    <w:p w14:paraId="14E66A3C" w14:textId="77777777" w:rsidR="00483BC4" w:rsidRPr="00D01AF4" w:rsidRDefault="00483BC4" w:rsidP="00483BC4">
      <w:pPr>
        <w:pStyle w:val="gff0"/>
        <w:rPr>
          <w:lang w:eastAsia="ru-RU"/>
        </w:rPr>
      </w:pPr>
      <w:r w:rsidRPr="00D01AF4">
        <w:rPr>
          <w:lang w:eastAsia="ru-RU"/>
        </w:rPr>
        <w:t xml:space="preserve">Рабочее место </w:t>
      </w:r>
      <w:r w:rsidRPr="00D01AF4">
        <w:t xml:space="preserve">Пользователя </w:t>
      </w:r>
      <w:r w:rsidRPr="00D01AF4">
        <w:rPr>
          <w:lang w:eastAsia="ru-RU"/>
        </w:rPr>
        <w:t>должно быть оборудовано персональным компьютером с доступом к сети Интернет.</w:t>
      </w:r>
    </w:p>
    <w:p w14:paraId="66864AB9" w14:textId="77777777" w:rsidR="00483BC4" w:rsidRPr="00D01AF4" w:rsidRDefault="00483BC4" w:rsidP="00483BC4">
      <w:pPr>
        <w:pStyle w:val="gff0"/>
        <w:rPr>
          <w:lang w:eastAsia="ru-RU"/>
        </w:rPr>
      </w:pPr>
      <w:r w:rsidRPr="00D01AF4">
        <w:rPr>
          <w:lang w:eastAsia="ru-RU"/>
        </w:rPr>
        <w:t xml:space="preserve">На компьютере </w:t>
      </w:r>
      <w:r w:rsidRPr="00D01AF4">
        <w:t xml:space="preserve">Пользователя </w:t>
      </w:r>
      <w:r w:rsidRPr="00D01AF4">
        <w:rPr>
          <w:lang w:eastAsia="ru-RU"/>
        </w:rPr>
        <w:t>должен быть установлен браузер одного из следующих типов и версий:</w:t>
      </w:r>
    </w:p>
    <w:p w14:paraId="48ED8D9F" w14:textId="035CCC60" w:rsidR="00483BC4" w:rsidRPr="00D01AF4" w:rsidRDefault="00483BC4" w:rsidP="00483BC4">
      <w:pPr>
        <w:pStyle w:val="gf9"/>
        <w:numPr>
          <w:ilvl w:val="0"/>
          <w:numId w:val="32"/>
        </w:numPr>
      </w:pPr>
      <w:r w:rsidRPr="00D01AF4">
        <w:lastRenderedPageBreak/>
        <w:t xml:space="preserve">Google Chrome с </w:t>
      </w:r>
      <w:r w:rsidR="00D01AF4" w:rsidRPr="00D01AF4">
        <w:t>114</w:t>
      </w:r>
      <w:r w:rsidRPr="00D01AF4">
        <w:t xml:space="preserve"> версии;</w:t>
      </w:r>
    </w:p>
    <w:p w14:paraId="08ECA758" w14:textId="50E0665A" w:rsidR="00483BC4" w:rsidRPr="00D01AF4" w:rsidRDefault="00483BC4" w:rsidP="00483BC4">
      <w:pPr>
        <w:pStyle w:val="gf9"/>
        <w:numPr>
          <w:ilvl w:val="0"/>
          <w:numId w:val="32"/>
        </w:numPr>
      </w:pPr>
      <w:r w:rsidRPr="00D01AF4">
        <w:t xml:space="preserve">YaBrowser с </w:t>
      </w:r>
      <w:r w:rsidR="00D01AF4" w:rsidRPr="00D01AF4">
        <w:t>23</w:t>
      </w:r>
      <w:r w:rsidRPr="00D01AF4">
        <w:t>.</w:t>
      </w:r>
      <w:r w:rsidR="00D01AF4" w:rsidRPr="00D01AF4">
        <w:t>7</w:t>
      </w:r>
      <w:r w:rsidRPr="00D01AF4">
        <w:t xml:space="preserve"> версии.</w:t>
      </w:r>
    </w:p>
    <w:p w14:paraId="1686C703" w14:textId="77777777" w:rsidR="00210E6E" w:rsidRPr="00D01AF4" w:rsidRDefault="00210E6E" w:rsidP="001764D7">
      <w:pPr>
        <w:pStyle w:val="g10"/>
      </w:pPr>
      <w:bookmarkStart w:id="39" w:name="_Toc498611374"/>
      <w:bookmarkStart w:id="40" w:name="_Toc470867154"/>
      <w:bookmarkStart w:id="41" w:name="_Toc146202648"/>
      <w:r w:rsidRPr="00D01AF4">
        <w:lastRenderedPageBreak/>
        <w:t>Ролевая модель</w:t>
      </w:r>
      <w:bookmarkEnd w:id="39"/>
      <w:bookmarkEnd w:id="41"/>
    </w:p>
    <w:p w14:paraId="748E21A9" w14:textId="6D38BDD5" w:rsidR="001764D7" w:rsidRPr="00D01AF4" w:rsidRDefault="00353F16" w:rsidP="001764D7">
      <w:pPr>
        <w:pStyle w:val="gff0"/>
      </w:pPr>
      <w:r w:rsidRPr="00D01AF4">
        <w:t>АИС «</w:t>
      </w:r>
      <w:r w:rsidR="006B1D3A" w:rsidRPr="00D01AF4">
        <w:t>Дневник-ОДО</w:t>
      </w:r>
      <w:r w:rsidR="001764D7" w:rsidRPr="00D01AF4">
        <w:t>» должна обеспечивать работу следующих категорий пользователей:</w:t>
      </w:r>
    </w:p>
    <w:p w14:paraId="0BAE3CBF" w14:textId="4BCADCF8" w:rsidR="001764D7" w:rsidRPr="00D01AF4" w:rsidRDefault="0002266C" w:rsidP="001D43CD">
      <w:pPr>
        <w:pStyle w:val="ga"/>
        <w:numPr>
          <w:ilvl w:val="0"/>
          <w:numId w:val="3"/>
        </w:numPr>
      </w:pPr>
      <w:r w:rsidRPr="00D01AF4">
        <w:t>пользователи</w:t>
      </w:r>
      <w:r w:rsidR="001764D7" w:rsidRPr="00D01AF4">
        <w:t>, ответственные за администрир</w:t>
      </w:r>
      <w:r w:rsidR="00353F16" w:rsidRPr="00D01AF4">
        <w:t>ование и настройку АИС «</w:t>
      </w:r>
      <w:r w:rsidR="006B1D3A" w:rsidRPr="00D01AF4">
        <w:t>Дневник-ОДО</w:t>
      </w:r>
      <w:r w:rsidR="001764D7" w:rsidRPr="00D01AF4">
        <w:t>»</w:t>
      </w:r>
      <w:r w:rsidRPr="00D01AF4">
        <w:t>;</w:t>
      </w:r>
    </w:p>
    <w:p w14:paraId="365D11AD" w14:textId="19270A4E" w:rsidR="001764D7" w:rsidRPr="00D01AF4" w:rsidRDefault="0002266C" w:rsidP="001764D7">
      <w:pPr>
        <w:pStyle w:val="ga"/>
      </w:pPr>
      <w:r w:rsidRPr="00D01AF4">
        <w:t>пользователи</w:t>
      </w:r>
      <w:r w:rsidR="001764D7" w:rsidRPr="00D01AF4">
        <w:t>, ответственные за редактирование отдельных объектов АИС </w:t>
      </w:r>
      <w:r w:rsidR="00D609E8" w:rsidRPr="00D01AF4">
        <w:t>«</w:t>
      </w:r>
      <w:r w:rsidR="006B1D3A" w:rsidRPr="00D01AF4">
        <w:t>Дневник-ОДО</w:t>
      </w:r>
      <w:r w:rsidR="001764D7" w:rsidRPr="00D01AF4">
        <w:t>»</w:t>
      </w:r>
      <w:r w:rsidRPr="00D01AF4">
        <w:t>;</w:t>
      </w:r>
    </w:p>
    <w:p w14:paraId="2B7BECB8" w14:textId="5814958E" w:rsidR="001764D7" w:rsidRPr="00D01AF4" w:rsidRDefault="0002266C" w:rsidP="001764D7">
      <w:pPr>
        <w:pStyle w:val="ga"/>
      </w:pPr>
      <w:r w:rsidRPr="00D01AF4">
        <w:t xml:space="preserve">пользователи </w:t>
      </w:r>
      <w:r w:rsidR="001764D7" w:rsidRPr="00D01AF4">
        <w:t xml:space="preserve">– сотрудники </w:t>
      </w:r>
      <w:r w:rsidR="00E067FD" w:rsidRPr="00D01AF4">
        <w:t>ОДО</w:t>
      </w:r>
      <w:r w:rsidRPr="00D01AF4">
        <w:t>;</w:t>
      </w:r>
    </w:p>
    <w:p w14:paraId="4C3524A3" w14:textId="1C86DABF" w:rsidR="001764D7" w:rsidRPr="00D01AF4" w:rsidRDefault="0002266C" w:rsidP="001764D7">
      <w:pPr>
        <w:pStyle w:val="ga"/>
      </w:pPr>
      <w:r w:rsidRPr="00D01AF4">
        <w:t>пользователи</w:t>
      </w:r>
      <w:r w:rsidR="001764D7" w:rsidRPr="00D01AF4">
        <w:t>, занятые в учебном процессе:</w:t>
      </w:r>
    </w:p>
    <w:p w14:paraId="6D515B2E" w14:textId="77777777" w:rsidR="001764D7" w:rsidRPr="00D01AF4" w:rsidRDefault="001764D7" w:rsidP="001D43CD">
      <w:pPr>
        <w:pStyle w:val="ga"/>
        <w:numPr>
          <w:ilvl w:val="1"/>
          <w:numId w:val="2"/>
        </w:numPr>
      </w:pPr>
      <w:r w:rsidRPr="00D01AF4">
        <w:t>преподаватели;</w:t>
      </w:r>
    </w:p>
    <w:p w14:paraId="6523D411" w14:textId="77777777" w:rsidR="001764D7" w:rsidRPr="00D01AF4" w:rsidRDefault="001764D7" w:rsidP="001D43CD">
      <w:pPr>
        <w:pStyle w:val="ga"/>
        <w:numPr>
          <w:ilvl w:val="1"/>
          <w:numId w:val="2"/>
        </w:numPr>
      </w:pPr>
      <w:r w:rsidRPr="00D01AF4">
        <w:t>учащиеся;</w:t>
      </w:r>
    </w:p>
    <w:p w14:paraId="21382307" w14:textId="4C3FDA70" w:rsidR="0042051D" w:rsidRPr="00D01AF4" w:rsidRDefault="001764D7" w:rsidP="0042051D">
      <w:pPr>
        <w:pStyle w:val="ga"/>
        <w:numPr>
          <w:ilvl w:val="1"/>
          <w:numId w:val="2"/>
        </w:numPr>
      </w:pPr>
      <w:r w:rsidRPr="00D01AF4">
        <w:t>родители (законные представители) учащихся.</w:t>
      </w:r>
    </w:p>
    <w:p w14:paraId="0BAFDD5D" w14:textId="47F2A0EA" w:rsidR="0042051D" w:rsidRPr="00D01AF4" w:rsidRDefault="0042051D" w:rsidP="00803839">
      <w:pPr>
        <w:pStyle w:val="gff0"/>
      </w:pPr>
      <w:r w:rsidRPr="00D01AF4">
        <w:t>Возможности Администратора и работа с АИС «Дневник</w:t>
      </w:r>
      <w:r w:rsidRPr="00D01AF4">
        <w:noBreakHyphen/>
        <w:t>ОДО» под учётной записью с ролью «Администратор» описаны в документе «Руководство администратора» на АИС «Дневник</w:t>
      </w:r>
      <w:r w:rsidRPr="00D01AF4">
        <w:noBreakHyphen/>
        <w:t>ОДО». Возможности пользователей с остальными ролями и работа с АИС «Дневник</w:t>
      </w:r>
      <w:r w:rsidRPr="00D01AF4">
        <w:noBreakHyphen/>
        <w:t>ОДО» под учётными записями с этими ролями описаны в настоящем документе.</w:t>
      </w:r>
    </w:p>
    <w:p w14:paraId="1657B8C1" w14:textId="41B1DB0B" w:rsidR="0060031E" w:rsidRPr="00D01AF4" w:rsidRDefault="00A03AD5" w:rsidP="001764D7">
      <w:pPr>
        <w:pStyle w:val="g10"/>
      </w:pPr>
      <w:bookmarkStart w:id="42" w:name="_Toc146202649"/>
      <w:r w:rsidRPr="00D01AF4">
        <w:lastRenderedPageBreak/>
        <w:t>Подготовка к работе</w:t>
      </w:r>
      <w:bookmarkEnd w:id="40"/>
      <w:bookmarkEnd w:id="42"/>
    </w:p>
    <w:p w14:paraId="54713136" w14:textId="52AD0D7D" w:rsidR="00B37380" w:rsidRPr="00D01AF4" w:rsidRDefault="00B37380" w:rsidP="00B37380">
      <w:pPr>
        <w:pStyle w:val="g20"/>
        <w:numPr>
          <w:ilvl w:val="1"/>
          <w:numId w:val="12"/>
        </w:numPr>
      </w:pPr>
      <w:bookmarkStart w:id="43" w:name="_Toc494209618"/>
      <w:bookmarkStart w:id="44" w:name="_Toc123215773"/>
      <w:bookmarkStart w:id="45" w:name="_Ref467849312"/>
      <w:bookmarkStart w:id="46" w:name="_Toc470867156"/>
      <w:bookmarkStart w:id="47" w:name="_Toc146202650"/>
      <w:r w:rsidRPr="00D01AF4">
        <w:t>Запуск</w:t>
      </w:r>
      <w:bookmarkEnd w:id="43"/>
      <w:r w:rsidRPr="00D01AF4">
        <w:t xml:space="preserve"> АИС «Дневник-О</w:t>
      </w:r>
      <w:r w:rsidR="00F54620" w:rsidRPr="00D01AF4">
        <w:t>Д</w:t>
      </w:r>
      <w:r w:rsidRPr="00D01AF4">
        <w:t>О»</w:t>
      </w:r>
      <w:bookmarkEnd w:id="44"/>
      <w:bookmarkEnd w:id="47"/>
    </w:p>
    <w:p w14:paraId="7AED6B01" w14:textId="07832F56" w:rsidR="001B4F99" w:rsidRPr="00D01AF4" w:rsidRDefault="005F1E6D" w:rsidP="00B37380">
      <w:pPr>
        <w:pStyle w:val="gff0"/>
        <w:rPr>
          <w:rFonts w:cs="Times New Roman"/>
          <w:szCs w:val="26"/>
        </w:rPr>
      </w:pPr>
      <w:bookmarkStart w:id="48" w:name="_Hlk144310233"/>
      <w:r w:rsidRPr="00D01AF4">
        <w:rPr>
          <w:rFonts w:cs="Times New Roman"/>
          <w:szCs w:val="26"/>
        </w:rPr>
        <w:t xml:space="preserve">Программное обеспечение (далее – ПО) </w:t>
      </w:r>
      <w:r w:rsidR="001B4F99" w:rsidRPr="00D01AF4">
        <w:rPr>
          <w:rFonts w:cs="Times New Roman"/>
          <w:szCs w:val="26"/>
        </w:rPr>
        <w:t>распространяется в виде интернет-сервиса, специальные действия по установке ПО на стороне Пользователя не требуются.</w:t>
      </w:r>
    </w:p>
    <w:p w14:paraId="362A708A" w14:textId="6104FE11" w:rsidR="00B37380" w:rsidRPr="00D01AF4" w:rsidRDefault="00B37380" w:rsidP="00E41F8A">
      <w:pPr>
        <w:pStyle w:val="gff0"/>
      </w:pPr>
      <w:bookmarkStart w:id="49" w:name="_Hlk144463762"/>
      <w:bookmarkEnd w:id="48"/>
      <w:r w:rsidRPr="00D01AF4">
        <w:t>Для запуска АИС «Дневник-О</w:t>
      </w:r>
      <w:r w:rsidR="00F54620" w:rsidRPr="00D01AF4">
        <w:t>Д</w:t>
      </w:r>
      <w:r w:rsidRPr="00D01AF4">
        <w:t>О» запустите браузер, установленный на компьютере, и откройте сайт АИС «Дневник-О</w:t>
      </w:r>
      <w:r w:rsidR="00F54620" w:rsidRPr="00D01AF4">
        <w:t>Д</w:t>
      </w:r>
      <w:r w:rsidRPr="00D01AF4">
        <w:t>О»:</w:t>
      </w:r>
      <w:r w:rsidRPr="00D01AF4">
        <w:rPr>
          <w:rStyle w:val="ab"/>
        </w:rPr>
        <w:t xml:space="preserve"> dnevnik.ru</w:t>
      </w:r>
      <w:r w:rsidRPr="00D01AF4">
        <w:t>.</w:t>
      </w:r>
    </w:p>
    <w:p w14:paraId="5A3910ED" w14:textId="6E9408F5" w:rsidR="00804D1B" w:rsidRPr="00D01AF4" w:rsidRDefault="00B37380" w:rsidP="001764D7">
      <w:pPr>
        <w:pStyle w:val="g20"/>
      </w:pPr>
      <w:bookmarkStart w:id="50" w:name="_Hlk144463779"/>
      <w:bookmarkStart w:id="51" w:name="_Toc146202651"/>
      <w:bookmarkEnd w:id="49"/>
      <w:r w:rsidRPr="00D01AF4">
        <w:t xml:space="preserve">Вход (авторизация) в </w:t>
      </w:r>
      <w:bookmarkEnd w:id="45"/>
      <w:bookmarkEnd w:id="46"/>
      <w:r w:rsidR="00210E6E" w:rsidRPr="00D01AF4">
        <w:t>АИС «</w:t>
      </w:r>
      <w:r w:rsidR="006B1D3A" w:rsidRPr="00D01AF4">
        <w:t>Дневник-ОДО</w:t>
      </w:r>
      <w:r w:rsidR="00210E6E" w:rsidRPr="00D01AF4">
        <w:t>»</w:t>
      </w:r>
      <w:bookmarkEnd w:id="51"/>
    </w:p>
    <w:p w14:paraId="6111D7D8" w14:textId="5D09307F" w:rsidR="001D4AB1" w:rsidRPr="00D01AF4" w:rsidRDefault="001D4AB1" w:rsidP="001D4AB1">
      <w:pPr>
        <w:pStyle w:val="gff0"/>
      </w:pPr>
      <w:r w:rsidRPr="00D01AF4">
        <w:t>Пользователь может приступить к работе в АИС «Дневник</w:t>
      </w:r>
      <w:r w:rsidRPr="00D01AF4">
        <w:noBreakHyphen/>
        <w:t xml:space="preserve">ОДО» после регистрации профиля Администратором. </w:t>
      </w:r>
    </w:p>
    <w:p w14:paraId="04925CFA" w14:textId="7D7FF0C2" w:rsidR="001D4AB1" w:rsidRPr="00D01AF4" w:rsidRDefault="001D4AB1" w:rsidP="001D4AB1">
      <w:pPr>
        <w:pStyle w:val="gff9"/>
      </w:pPr>
      <w:r w:rsidRPr="00D01AF4">
        <w:t>Для входа (авторизации) в АИС «Дневник</w:t>
      </w:r>
      <w:r w:rsidRPr="00D01AF4">
        <w:noBreakHyphen/>
        <w:t>ОДО» с помощью логина и пароля выполните следующие действия:</w:t>
      </w:r>
    </w:p>
    <w:p w14:paraId="7E059EAF" w14:textId="5F5093EE" w:rsidR="001D4AB1" w:rsidRPr="00D01AF4" w:rsidRDefault="001D4AB1" w:rsidP="00E41F8A">
      <w:pPr>
        <w:pStyle w:val="ga"/>
        <w:numPr>
          <w:ilvl w:val="0"/>
          <w:numId w:val="81"/>
        </w:numPr>
      </w:pPr>
      <w:r w:rsidRPr="00D01AF4">
        <w:t xml:space="preserve">на странице сайта АИС «Дневник-ОДО» нажмите на кнопку </w:t>
      </w:r>
      <w:r w:rsidRPr="00D01AF4">
        <w:rPr>
          <w:rStyle w:val="gfff4"/>
        </w:rPr>
        <w:t>Войти</w:t>
      </w:r>
      <w:r w:rsidRPr="00D01AF4">
        <w:t xml:space="preserve">. Отобразится страница авторизации (рисунок </w:t>
      </w:r>
      <w:r w:rsidR="006D52A6">
        <w:fldChar w:fldCharType="begin"/>
      </w:r>
      <w:r w:rsidR="006D52A6">
        <w:instrText xml:space="preserve"> REF \* </w:instrText>
      </w:r>
      <w:r w:rsidR="006D52A6">
        <w:rPr>
          <w:lang w:val="en-US"/>
        </w:rPr>
        <w:instrText xml:space="preserve">arabic </w:instrText>
      </w:r>
      <w:r w:rsidR="006D52A6">
        <w:instrText xml:space="preserve">_Ref498619591 \r \h </w:instrText>
      </w:r>
      <w:r w:rsidR="006D52A6">
        <w:fldChar w:fldCharType="separate"/>
      </w:r>
      <w:r w:rsidR="00353D29">
        <w:t>1</w:t>
      </w:r>
      <w:r w:rsidR="006D52A6">
        <w:fldChar w:fldCharType="end"/>
      </w:r>
      <w:r w:rsidRPr="00D01AF4">
        <w:t>);</w:t>
      </w:r>
      <w:bookmarkStart w:id="52" w:name="_Hlk144465020"/>
    </w:p>
    <w:bookmarkEnd w:id="50"/>
    <w:p w14:paraId="464129F3" w14:textId="27A6D3FD" w:rsidR="00B50534" w:rsidRPr="00D01AF4" w:rsidRDefault="001D4AB1" w:rsidP="00DE7A6E">
      <w:pPr>
        <w:pStyle w:val="gffd"/>
      </w:pPr>
      <w:r w:rsidRPr="00D01AF4">
        <w:rPr>
          <w:noProof/>
          <w:lang w:eastAsia="ru-RU"/>
        </w:rPr>
        <w:drawing>
          <wp:inline distT="0" distB="0" distL="0" distR="0" wp14:anchorId="1FF80924" wp14:editId="33E3B4DA">
            <wp:extent cx="5939790" cy="3201963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0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32AB0" w14:textId="3B2228C4" w:rsidR="00B50534" w:rsidRPr="00D01AF4" w:rsidRDefault="001D4AB1" w:rsidP="00DE7A6E">
      <w:pPr>
        <w:pStyle w:val="ge"/>
      </w:pPr>
      <w:bookmarkStart w:id="53" w:name="_Ref498619591"/>
      <w:r w:rsidRPr="00D01AF4">
        <w:t xml:space="preserve">Страница авторизации в </w:t>
      </w:r>
      <w:r w:rsidR="00EB0649" w:rsidRPr="00D01AF4">
        <w:t>АИС «</w:t>
      </w:r>
      <w:r w:rsidR="006B1D3A" w:rsidRPr="00D01AF4">
        <w:t>Дневник-ОДО</w:t>
      </w:r>
      <w:r w:rsidR="00EB0649" w:rsidRPr="00D01AF4">
        <w:t>»</w:t>
      </w:r>
      <w:bookmarkEnd w:id="53"/>
    </w:p>
    <w:p w14:paraId="693C796E" w14:textId="77777777" w:rsidR="00B37380" w:rsidRPr="00D01AF4" w:rsidRDefault="00B37380" w:rsidP="00E41F8A">
      <w:pPr>
        <w:pStyle w:val="ga"/>
      </w:pPr>
      <w:bookmarkStart w:id="54" w:name="_Ref146200625"/>
      <w:r w:rsidRPr="00D01AF4">
        <w:lastRenderedPageBreak/>
        <w:t>выберите свой регион, нажав на одноимённую ссылку и выбрав регион в отобразившемся списке;</w:t>
      </w:r>
      <w:bookmarkEnd w:id="54"/>
    </w:p>
    <w:p w14:paraId="500B689F" w14:textId="77777777" w:rsidR="00B37380" w:rsidRPr="00D01AF4" w:rsidRDefault="00B37380" w:rsidP="00E41F8A">
      <w:pPr>
        <w:pStyle w:val="ga"/>
      </w:pPr>
      <w:r w:rsidRPr="00D01AF4">
        <w:t>далее:</w:t>
      </w:r>
    </w:p>
    <w:p w14:paraId="60B978AC" w14:textId="77777777" w:rsidR="00B37380" w:rsidRPr="00D01AF4" w:rsidRDefault="00B37380" w:rsidP="00E41F8A">
      <w:pPr>
        <w:pStyle w:val="ga"/>
        <w:numPr>
          <w:ilvl w:val="1"/>
          <w:numId w:val="50"/>
        </w:numPr>
      </w:pPr>
      <w:r w:rsidRPr="00D01AF4">
        <w:t xml:space="preserve">для входа с помощью учётной записи Дневник.ру введите полученные для регистрации логин и временный пароль в соответствующие поля ввода и нажмите на кнопку </w:t>
      </w:r>
      <w:r w:rsidRPr="00D01AF4">
        <w:rPr>
          <w:rStyle w:val="gfff4"/>
        </w:rPr>
        <w:t>Войти</w:t>
      </w:r>
      <w:r w:rsidRPr="00D01AF4">
        <w:t>;</w:t>
      </w:r>
    </w:p>
    <w:p w14:paraId="46574151" w14:textId="77777777" w:rsidR="00B37380" w:rsidRPr="00D01AF4" w:rsidRDefault="00B37380" w:rsidP="00B37380">
      <w:pPr>
        <w:pStyle w:val="gff0"/>
        <w:rPr>
          <w:rStyle w:val="gffff1"/>
        </w:rPr>
      </w:pPr>
      <w:r w:rsidRPr="00D01AF4">
        <w:rPr>
          <w:rStyle w:val="gffff"/>
          <w:noProof/>
          <w:lang w:eastAsia="ru-RU"/>
        </w:rPr>
        <w:drawing>
          <wp:inline distT="0" distB="0" distL="0" distR="0" wp14:anchorId="3610C58E" wp14:editId="3C77A3BD">
            <wp:extent cx="180975" cy="1809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AF4">
        <w:rPr>
          <w:rStyle w:val="gffff"/>
        </w:rPr>
        <w:t xml:space="preserve"> Примечание</w:t>
      </w:r>
      <w:r w:rsidRPr="00D01AF4">
        <w:t xml:space="preserve"> </w:t>
      </w:r>
      <w:r w:rsidRPr="00D01AF4">
        <w:rPr>
          <w:rStyle w:val="gffff1"/>
        </w:rPr>
        <w:t>– Данные для первого входа (логин и временный пароль) Пользователь получает у Администратора.</w:t>
      </w:r>
    </w:p>
    <w:p w14:paraId="1C718A4F" w14:textId="332B62D5" w:rsidR="00B37380" w:rsidRPr="00D01AF4" w:rsidRDefault="00B37380" w:rsidP="00E41F8A">
      <w:pPr>
        <w:pStyle w:val="ga"/>
        <w:numPr>
          <w:ilvl w:val="1"/>
          <w:numId w:val="50"/>
        </w:numPr>
      </w:pPr>
      <w:r w:rsidRPr="00D01AF4">
        <w:t xml:space="preserve">для входа с помощью учётной записи ЕСИА нажмите на кнопку </w:t>
      </w:r>
      <w:r w:rsidRPr="00D01AF4">
        <w:rPr>
          <w:rStyle w:val="gfff4"/>
        </w:rPr>
        <w:t>Войти через госуслуги</w:t>
      </w:r>
      <w:r w:rsidRPr="00D01AF4">
        <w:rPr>
          <w:rStyle w:val="gff5"/>
        </w:rPr>
        <w:t xml:space="preserve"> (отображается после указания своего региона на шаге </w:t>
      </w:r>
      <w:r w:rsidR="006D52A6">
        <w:rPr>
          <w:rStyle w:val="gff5"/>
        </w:rPr>
        <w:fldChar w:fldCharType="begin"/>
      </w:r>
      <w:r w:rsidR="006D52A6">
        <w:rPr>
          <w:rStyle w:val="gff5"/>
        </w:rPr>
        <w:instrText xml:space="preserve"> REF _Ref146200625 \r \h </w:instrText>
      </w:r>
      <w:r w:rsidR="006D52A6">
        <w:rPr>
          <w:rStyle w:val="gff5"/>
        </w:rPr>
      </w:r>
      <w:r w:rsidR="006D52A6">
        <w:rPr>
          <w:rStyle w:val="gff5"/>
        </w:rPr>
        <w:fldChar w:fldCharType="separate"/>
      </w:r>
      <w:r w:rsidR="00353D29">
        <w:rPr>
          <w:rStyle w:val="gff5"/>
        </w:rPr>
        <w:t>б)</w:t>
      </w:r>
      <w:r w:rsidR="006D52A6">
        <w:rPr>
          <w:rStyle w:val="gff5"/>
        </w:rPr>
        <w:fldChar w:fldCharType="end"/>
      </w:r>
      <w:r w:rsidRPr="00D01AF4">
        <w:rPr>
          <w:rStyle w:val="gff5"/>
        </w:rPr>
        <w:t xml:space="preserve">; если кнопка не отобразилась, то возможность входа в </w:t>
      </w:r>
      <w:r w:rsidRPr="00D01AF4">
        <w:t>АИС «Дневник</w:t>
      </w:r>
      <w:r w:rsidRPr="00D01AF4">
        <w:noBreakHyphen/>
        <w:t>О</w:t>
      </w:r>
      <w:r w:rsidR="00F54620" w:rsidRPr="00D01AF4">
        <w:t>Д</w:t>
      </w:r>
      <w:r w:rsidRPr="00D01AF4">
        <w:t xml:space="preserve">О» с помощью учётной записи ЕСИА </w:t>
      </w:r>
      <w:r w:rsidRPr="00D01AF4">
        <w:rPr>
          <w:rStyle w:val="gff5"/>
        </w:rPr>
        <w:t>отсутствует)</w:t>
      </w:r>
      <w:r w:rsidRPr="00D01AF4">
        <w:t xml:space="preserve">, введите данные для входа в ЕСИА в соответствующие поля ввода и нажмите на кнопку </w:t>
      </w:r>
      <w:r w:rsidRPr="00D01AF4">
        <w:rPr>
          <w:rStyle w:val="gfff4"/>
        </w:rPr>
        <w:t>Войти</w:t>
      </w:r>
      <w:r w:rsidRPr="00D01AF4">
        <w:rPr>
          <w:rStyle w:val="gff5"/>
        </w:rPr>
        <w:t>.</w:t>
      </w:r>
    </w:p>
    <w:p w14:paraId="4EDC1480" w14:textId="713A61F0" w:rsidR="00B37380" w:rsidRPr="00D01AF4" w:rsidRDefault="00B37380" w:rsidP="00E41F8A">
      <w:pPr>
        <w:pStyle w:val="gff0"/>
      </w:pPr>
      <w:r w:rsidRPr="00D01AF4">
        <w:rPr>
          <w:noProof/>
          <w:lang w:eastAsia="ru-RU"/>
        </w:rPr>
        <w:drawing>
          <wp:inline distT="0" distB="0" distL="0" distR="0" wp14:anchorId="54D16A9E" wp14:editId="00F40AE4">
            <wp:extent cx="180975" cy="1809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AF4">
        <w:t xml:space="preserve"> </w:t>
      </w:r>
      <w:r w:rsidRPr="00D01AF4">
        <w:rPr>
          <w:rStyle w:val="gffff"/>
        </w:rPr>
        <w:t>Примечание</w:t>
      </w:r>
      <w:r w:rsidRPr="00D01AF4">
        <w:t xml:space="preserve"> </w:t>
      </w:r>
      <w:r w:rsidRPr="00D01AF4">
        <w:rPr>
          <w:rStyle w:val="gffff1"/>
        </w:rPr>
        <w:t>– Данные для входа в ЕСИА пользователи получают после регистрации на сайте Госуслуг. При этом учётная запись Пользователя должна быть не меньше уровня Стандартная. Подробную информацию о способе получения такой учётной записи можно найти по ссылке:</w:t>
      </w:r>
      <w:r w:rsidRPr="00D01AF4">
        <w:t xml:space="preserve"> </w:t>
      </w:r>
      <w:hyperlink r:id="rId13" w:history="1">
        <w:r w:rsidRPr="00D01AF4">
          <w:rPr>
            <w:rStyle w:val="ab"/>
          </w:rPr>
          <w:t>https://www.gosuslugi.ru/help/faq/c</w:t>
        </w:r>
        <w:r w:rsidRPr="00D01AF4">
          <w:rPr>
            <w:rStyle w:val="ab"/>
          </w:rPr>
          <w:noBreakHyphen/>
          <w:t>1/1</w:t>
        </w:r>
      </w:hyperlink>
      <w:r w:rsidRPr="00D01AF4">
        <w:t>.</w:t>
      </w:r>
    </w:p>
    <w:p w14:paraId="53A33608" w14:textId="69C5AF77" w:rsidR="00B37380" w:rsidRPr="00D01AF4" w:rsidRDefault="00B37380" w:rsidP="00B37380">
      <w:pPr>
        <w:pStyle w:val="g20"/>
        <w:numPr>
          <w:ilvl w:val="1"/>
          <w:numId w:val="12"/>
        </w:numPr>
      </w:pPr>
      <w:bookmarkStart w:id="55" w:name="_Toc123215775"/>
      <w:bookmarkStart w:id="56" w:name="_Toc494209623"/>
      <w:bookmarkStart w:id="57" w:name="_Toc470867157"/>
      <w:bookmarkStart w:id="58" w:name="_Toc146202652"/>
      <w:bookmarkEnd w:id="52"/>
      <w:r w:rsidRPr="00D01AF4">
        <w:t>Решение проблем входа в АИС «Дневник</w:t>
      </w:r>
      <w:r w:rsidRPr="00D01AF4">
        <w:noBreakHyphen/>
        <w:t>ОДО»</w:t>
      </w:r>
      <w:bookmarkEnd w:id="55"/>
      <w:bookmarkEnd w:id="58"/>
    </w:p>
    <w:p w14:paraId="375CA461" w14:textId="3BBD8B5B" w:rsidR="00B37380" w:rsidRPr="00D01AF4" w:rsidRDefault="00B37380" w:rsidP="00B37380">
      <w:pPr>
        <w:pStyle w:val="g30"/>
        <w:numPr>
          <w:ilvl w:val="2"/>
          <w:numId w:val="12"/>
        </w:numPr>
      </w:pPr>
      <w:r w:rsidRPr="00D01AF4">
        <w:t>Восстановление учётной записи АИС «Дневник.ру»</w:t>
      </w:r>
    </w:p>
    <w:p w14:paraId="781ADE0C" w14:textId="77777777" w:rsidR="00B37380" w:rsidRPr="00D01AF4" w:rsidRDefault="00B37380" w:rsidP="00B37380">
      <w:pPr>
        <w:pStyle w:val="gff6"/>
      </w:pPr>
      <w:r w:rsidRPr="00D01AF4">
        <w:t>Для восстановления логина и пароля выполните следующие действия:</w:t>
      </w:r>
    </w:p>
    <w:p w14:paraId="39C57722" w14:textId="22736D07" w:rsidR="00B37380" w:rsidRPr="00D01AF4" w:rsidRDefault="00B37380" w:rsidP="00E41F8A">
      <w:pPr>
        <w:pStyle w:val="ga"/>
        <w:numPr>
          <w:ilvl w:val="0"/>
          <w:numId w:val="82"/>
        </w:numPr>
      </w:pPr>
      <w:r w:rsidRPr="00D01AF4">
        <w:t>откройте страницу авторизации в АИС «Дневник</w:t>
      </w:r>
      <w:r w:rsidRPr="00D01AF4">
        <w:noBreakHyphen/>
        <w:t>ОДО»;</w:t>
      </w:r>
    </w:p>
    <w:p w14:paraId="67782818" w14:textId="5000334E" w:rsidR="00B37380" w:rsidRPr="00D01AF4" w:rsidRDefault="00B37380" w:rsidP="00B37380">
      <w:pPr>
        <w:pStyle w:val="ga"/>
        <w:keepNext/>
        <w:numPr>
          <w:ilvl w:val="0"/>
          <w:numId w:val="3"/>
        </w:numPr>
      </w:pPr>
      <w:r w:rsidRPr="00D01AF4">
        <w:lastRenderedPageBreak/>
        <w:t xml:space="preserve">нажмите на ссылку </w:t>
      </w:r>
      <w:r w:rsidRPr="00D01AF4">
        <w:rPr>
          <w:rStyle w:val="gfff4"/>
        </w:rPr>
        <w:t>Восстановите доступ</w:t>
      </w:r>
      <w:r w:rsidRPr="00D01AF4">
        <w:t xml:space="preserve"> в нижней части формы. Отобразится форма восстановления пароля (рисунок </w:t>
      </w:r>
      <w:r w:rsidRPr="00D01AF4">
        <w:fldChar w:fldCharType="begin"/>
      </w:r>
      <w:r w:rsidRPr="00D01AF4">
        <w:instrText xml:space="preserve"> REF \* </w:instrText>
      </w:r>
      <w:r w:rsidRPr="00D01AF4">
        <w:rPr>
          <w:lang w:val="en-US"/>
        </w:rPr>
        <w:instrText>arabic</w:instrText>
      </w:r>
      <w:r w:rsidRPr="00D01AF4">
        <w:instrText xml:space="preserve"> _Ref120200048 \r \h </w:instrText>
      </w:r>
      <w:r w:rsidR="00D01AF4">
        <w:instrText xml:space="preserve"> \* MERGEFORMAT </w:instrText>
      </w:r>
      <w:r w:rsidRPr="00D01AF4">
        <w:fldChar w:fldCharType="separate"/>
      </w:r>
      <w:r w:rsidR="00353D29">
        <w:t>2</w:t>
      </w:r>
      <w:r w:rsidRPr="00D01AF4">
        <w:fldChar w:fldCharType="end"/>
      </w:r>
      <w:r w:rsidRPr="00D01AF4">
        <w:t>);</w:t>
      </w:r>
    </w:p>
    <w:p w14:paraId="07A70B45" w14:textId="77777777" w:rsidR="00B37380" w:rsidRPr="00D01AF4" w:rsidRDefault="00B37380" w:rsidP="00B37380">
      <w:pPr>
        <w:pStyle w:val="gffd"/>
      </w:pPr>
      <w:r w:rsidRPr="00D01AF4">
        <w:rPr>
          <w:noProof/>
          <w:lang w:eastAsia="ru-RU"/>
        </w:rPr>
        <w:drawing>
          <wp:inline distT="0" distB="0" distL="0" distR="0" wp14:anchorId="57267A01" wp14:editId="7A23683A">
            <wp:extent cx="5267325" cy="1791251"/>
            <wp:effectExtent l="19050" t="19050" r="9525" b="1905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755" cy="17937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6814C8" w14:textId="77777777" w:rsidR="00B37380" w:rsidRPr="00D01AF4" w:rsidRDefault="00B37380" w:rsidP="00B37380">
      <w:pPr>
        <w:pStyle w:val="ge"/>
        <w:numPr>
          <w:ilvl w:val="0"/>
          <w:numId w:val="21"/>
        </w:numPr>
      </w:pPr>
      <w:bookmarkStart w:id="59" w:name="_Ref120200048"/>
      <w:r w:rsidRPr="00D01AF4">
        <w:t>Восстановление пароля</w:t>
      </w:r>
      <w:bookmarkEnd w:id="59"/>
    </w:p>
    <w:p w14:paraId="69F217C4" w14:textId="77777777" w:rsidR="00B37380" w:rsidRPr="00D01AF4" w:rsidRDefault="00B37380" w:rsidP="00B37380">
      <w:pPr>
        <w:pStyle w:val="ga"/>
        <w:numPr>
          <w:ilvl w:val="0"/>
          <w:numId w:val="3"/>
        </w:numPr>
      </w:pPr>
      <w:r w:rsidRPr="00D01AF4">
        <w:t>установите переключатель в положение, соответствующее ситуации Пользователя, и следуйте дальнейшим указаниям мастера по восстановлению доступа к аккаунту.</w:t>
      </w:r>
    </w:p>
    <w:p w14:paraId="0786B59D" w14:textId="77777777" w:rsidR="00B37380" w:rsidRPr="00D01AF4" w:rsidRDefault="00B37380" w:rsidP="00B37380">
      <w:pPr>
        <w:pStyle w:val="g30"/>
        <w:numPr>
          <w:ilvl w:val="2"/>
          <w:numId w:val="12"/>
        </w:numPr>
      </w:pPr>
      <w:bookmarkStart w:id="60" w:name="_Toc494209624"/>
      <w:bookmarkEnd w:id="56"/>
      <w:r w:rsidRPr="00D01AF4">
        <w:t>Восстановление пароля учётной записи ЕСИА</w:t>
      </w:r>
      <w:bookmarkEnd w:id="60"/>
    </w:p>
    <w:p w14:paraId="55F201BB" w14:textId="1937A94F" w:rsidR="00B37380" w:rsidRPr="00D01AF4" w:rsidRDefault="00B37380" w:rsidP="00B37380">
      <w:pPr>
        <w:pStyle w:val="gff0"/>
      </w:pPr>
      <w:r w:rsidRPr="00D01AF4">
        <w:t xml:space="preserve">Восстановление пароля в ЕСИА выполняется на сайте Госуслуг </w:t>
      </w:r>
      <w:hyperlink r:id="rId15" w:history="1">
        <w:r w:rsidRPr="00D01AF4">
          <w:rPr>
            <w:rStyle w:val="ab"/>
          </w:rPr>
          <w:t>https://esia.gosuslugi.ru/recovery/</w:t>
        </w:r>
      </w:hyperlink>
      <w:r w:rsidRPr="00D01AF4">
        <w:t>.</w:t>
      </w:r>
    </w:p>
    <w:p w14:paraId="40393787" w14:textId="520AB55D" w:rsidR="00B37380" w:rsidRPr="00D01AF4" w:rsidRDefault="00B37380" w:rsidP="00B37380">
      <w:pPr>
        <w:pStyle w:val="g30"/>
        <w:numPr>
          <w:ilvl w:val="2"/>
          <w:numId w:val="12"/>
        </w:numPr>
      </w:pPr>
      <w:r w:rsidRPr="00D01AF4">
        <w:t>Учётная запись Пользователя сайта Госуслуг (ЕСИА) не найдена в АИС «Дневник</w:t>
      </w:r>
      <w:r w:rsidRPr="00D01AF4">
        <w:noBreakHyphen/>
        <w:t>ОДО»</w:t>
      </w:r>
    </w:p>
    <w:p w14:paraId="6E1412A7" w14:textId="392F07C9" w:rsidR="00B37380" w:rsidRPr="00D01AF4" w:rsidRDefault="00B37380" w:rsidP="00B37380">
      <w:pPr>
        <w:pStyle w:val="gff6"/>
      </w:pPr>
      <w:r w:rsidRPr="00D01AF4">
        <w:t>Если при попытке входа в АИС «Дневник</w:t>
      </w:r>
      <w:r w:rsidRPr="00D01AF4">
        <w:noBreakHyphen/>
        <w:t>ОДО» с помощью учётной записи ЕСИА отображается ошибка «Указанный пользователь портала Госуслуг не найден в Системе», рекомендуется проверить:</w:t>
      </w:r>
    </w:p>
    <w:p w14:paraId="131C7DFE" w14:textId="77777777" w:rsidR="00B37380" w:rsidRPr="00D01AF4" w:rsidRDefault="00B37380" w:rsidP="00E41F8A">
      <w:pPr>
        <w:pStyle w:val="ga"/>
        <w:numPr>
          <w:ilvl w:val="0"/>
          <w:numId w:val="83"/>
        </w:numPr>
      </w:pPr>
      <w:r w:rsidRPr="00D01AF4">
        <w:t>наличие учётной записи ЕСИА на сайте Госуслуг;</w:t>
      </w:r>
    </w:p>
    <w:p w14:paraId="471A2D59" w14:textId="77777777" w:rsidR="00B37380" w:rsidRPr="00D01AF4" w:rsidRDefault="00B37380" w:rsidP="00B37380">
      <w:pPr>
        <w:pStyle w:val="ga"/>
        <w:numPr>
          <w:ilvl w:val="0"/>
          <w:numId w:val="3"/>
        </w:numPr>
      </w:pPr>
      <w:r w:rsidRPr="00D01AF4">
        <w:t>правильность указанных на сайте Госуслуг сведений (адрес электронной почты и номер СНИЛС);</w:t>
      </w:r>
    </w:p>
    <w:p w14:paraId="524A9263" w14:textId="77777777" w:rsidR="00B37380" w:rsidRPr="00D01AF4" w:rsidRDefault="00B37380" w:rsidP="00B37380">
      <w:pPr>
        <w:pStyle w:val="ga"/>
        <w:numPr>
          <w:ilvl w:val="0"/>
          <w:numId w:val="3"/>
        </w:numPr>
      </w:pPr>
      <w:r w:rsidRPr="00D01AF4">
        <w:t>уровень учётной записи ЕСИА (должна быть уровня «</w:t>
      </w:r>
      <w:r w:rsidRPr="00D01AF4">
        <w:rPr>
          <w:rStyle w:val="gfff5"/>
          <w:i w:val="0"/>
          <w:iCs/>
        </w:rPr>
        <w:t>Упрощенная»</w:t>
      </w:r>
      <w:r w:rsidRPr="00D01AF4">
        <w:t xml:space="preserve"> и выше);</w:t>
      </w:r>
    </w:p>
    <w:p w14:paraId="11DEBEC1" w14:textId="6065361E" w:rsidR="00B37380" w:rsidRPr="00D01AF4" w:rsidRDefault="00B37380" w:rsidP="00B37380">
      <w:pPr>
        <w:pStyle w:val="ga"/>
        <w:numPr>
          <w:ilvl w:val="0"/>
          <w:numId w:val="3"/>
        </w:numPr>
      </w:pPr>
      <w:r w:rsidRPr="00D01AF4">
        <w:t>соответствие ФИО и СНИЛС, указанных в заведённой Администратором учётной записи в АИС «Дневник</w:t>
      </w:r>
      <w:r w:rsidRPr="00D01AF4">
        <w:noBreakHyphen/>
        <w:t>ОДО», указанным в учётной записи на сайте Госуслуг (проверка выполняется путём обращения к Администратору, после выполнения перечисленных выше проверок).</w:t>
      </w:r>
    </w:p>
    <w:p w14:paraId="29489CF9" w14:textId="77777777" w:rsidR="00B37380" w:rsidRPr="00D01AF4" w:rsidRDefault="00B37380" w:rsidP="00B37380">
      <w:pPr>
        <w:pStyle w:val="g30"/>
        <w:numPr>
          <w:ilvl w:val="2"/>
          <w:numId w:val="12"/>
        </w:numPr>
      </w:pPr>
      <w:r w:rsidRPr="00D01AF4">
        <w:lastRenderedPageBreak/>
        <w:t>Прочие ошибки входа</w:t>
      </w:r>
    </w:p>
    <w:p w14:paraId="7EE2C940" w14:textId="075BB762" w:rsidR="00B37380" w:rsidRPr="00D01AF4" w:rsidRDefault="00B37380" w:rsidP="00E41F8A">
      <w:pPr>
        <w:pStyle w:val="gff0"/>
      </w:pPr>
      <w:r w:rsidRPr="00D01AF4">
        <w:t>При наличии прочих ошибок входа в АИС «Дневник</w:t>
      </w:r>
      <w:r w:rsidRPr="00D01AF4">
        <w:noBreakHyphen/>
        <w:t>ОДО» обратитесь к Администратору или в службу технической поддержки АИС «Дневник-ОДО».</w:t>
      </w:r>
    </w:p>
    <w:p w14:paraId="6FBD78A0" w14:textId="042BDC62" w:rsidR="00B50534" w:rsidRPr="00D01AF4" w:rsidRDefault="00EF5D72" w:rsidP="001764D7">
      <w:pPr>
        <w:pStyle w:val="g10"/>
      </w:pPr>
      <w:bookmarkStart w:id="61" w:name="_Toc470867158"/>
      <w:bookmarkStart w:id="62" w:name="_Toc146202653"/>
      <w:bookmarkEnd w:id="57"/>
      <w:r w:rsidRPr="00D01AF4">
        <w:lastRenderedPageBreak/>
        <w:t>Описание операций</w:t>
      </w:r>
      <w:bookmarkEnd w:id="61"/>
      <w:bookmarkEnd w:id="62"/>
    </w:p>
    <w:p w14:paraId="08D1BF5A" w14:textId="26FC095B" w:rsidR="0041581B" w:rsidRPr="00D01AF4" w:rsidRDefault="00BB107C" w:rsidP="001764D7">
      <w:pPr>
        <w:pStyle w:val="g20"/>
      </w:pPr>
      <w:bookmarkStart w:id="63" w:name="_Toc470867159"/>
      <w:bookmarkStart w:id="64" w:name="_Toc146202654"/>
      <w:r w:rsidRPr="00D01AF4">
        <w:t xml:space="preserve">Просмотр данных по </w:t>
      </w:r>
      <w:bookmarkEnd w:id="63"/>
      <w:r w:rsidR="002C57D4" w:rsidRPr="00D01AF4">
        <w:t>ОДО</w:t>
      </w:r>
      <w:bookmarkEnd w:id="64"/>
    </w:p>
    <w:bookmarkEnd w:id="21"/>
    <w:bookmarkEnd w:id="22"/>
    <w:p w14:paraId="1F90E357" w14:textId="4ACE9BB4" w:rsidR="0041581B" w:rsidRPr="00D01AF4" w:rsidRDefault="002B5445" w:rsidP="00DE7A6E">
      <w:pPr>
        <w:pStyle w:val="gff0"/>
      </w:pPr>
      <w:r w:rsidRPr="00D01AF4">
        <w:t>Пользовател</w:t>
      </w:r>
      <w:r w:rsidR="004F43F9" w:rsidRPr="00D01AF4">
        <w:t>и</w:t>
      </w:r>
      <w:r w:rsidR="000B4A4E" w:rsidRPr="00D01AF4">
        <w:t xml:space="preserve"> </w:t>
      </w:r>
      <w:r w:rsidR="00BD67C2" w:rsidRPr="00D01AF4">
        <w:t xml:space="preserve">с </w:t>
      </w:r>
      <w:r w:rsidR="00BB107C" w:rsidRPr="00D01AF4">
        <w:t>рол</w:t>
      </w:r>
      <w:r w:rsidR="00BD67C2" w:rsidRPr="00D01AF4">
        <w:t>ями</w:t>
      </w:r>
      <w:r w:rsidRPr="00D01AF4">
        <w:t xml:space="preserve"> </w:t>
      </w:r>
      <w:r w:rsidR="004F43F9" w:rsidRPr="00D01AF4">
        <w:t xml:space="preserve">«Сотрудник» и </w:t>
      </w:r>
      <w:r w:rsidRPr="00D01AF4">
        <w:t>«</w:t>
      </w:r>
      <w:r w:rsidR="004F43F9" w:rsidRPr="00D01AF4">
        <w:t>Уча</w:t>
      </w:r>
      <w:r w:rsidR="00C046E3" w:rsidRPr="00D01AF4">
        <w:t>щийся</w:t>
      </w:r>
      <w:r w:rsidR="00A34F1A" w:rsidRPr="00D01AF4">
        <w:t>»</w:t>
      </w:r>
      <w:r w:rsidR="00694B7E" w:rsidRPr="00D01AF4">
        <w:t xml:space="preserve"> имеют возможность просмотра профиля связанной с ними </w:t>
      </w:r>
      <w:r w:rsidR="00E067FD" w:rsidRPr="00D01AF4">
        <w:t>ОДО</w:t>
      </w:r>
      <w:r w:rsidR="00694B7E" w:rsidRPr="00D01AF4">
        <w:t xml:space="preserve">. Наполнение профиля </w:t>
      </w:r>
      <w:r w:rsidR="00E067FD" w:rsidRPr="00D01AF4">
        <w:t>ОДО</w:t>
      </w:r>
      <w:r w:rsidR="0068016A" w:rsidRPr="00D01AF4">
        <w:t xml:space="preserve"> </w:t>
      </w:r>
      <w:r w:rsidR="00694B7E" w:rsidRPr="00D01AF4">
        <w:t>информацией доступно для пользователей с ролью «Администратор».</w:t>
      </w:r>
    </w:p>
    <w:p w14:paraId="095D41DA" w14:textId="6AA5138D" w:rsidR="00011DB3" w:rsidRPr="00D01AF4" w:rsidRDefault="00011DB3" w:rsidP="00DE7A6E">
      <w:pPr>
        <w:pStyle w:val="gff0"/>
      </w:pPr>
      <w:r w:rsidRPr="00D01AF4">
        <w:t xml:space="preserve">Для просмотра профиля </w:t>
      </w:r>
      <w:r w:rsidR="00E067FD" w:rsidRPr="00D01AF4">
        <w:t>ОДО</w:t>
      </w:r>
      <w:r w:rsidR="0068016A" w:rsidRPr="00D01AF4">
        <w:t xml:space="preserve"> </w:t>
      </w:r>
      <w:r w:rsidRPr="00D01AF4">
        <w:t xml:space="preserve">пользователям </w:t>
      </w:r>
      <w:r w:rsidR="00BD67C2" w:rsidRPr="00D01AF4">
        <w:t xml:space="preserve">с ролями </w:t>
      </w:r>
      <w:r w:rsidRPr="00D01AF4">
        <w:t xml:space="preserve">«Сотрудник» и «Учащийся» необходимо в главном меню </w:t>
      </w:r>
      <w:r w:rsidR="00EB0649" w:rsidRPr="00D01AF4">
        <w:t>АИС «</w:t>
      </w:r>
      <w:r w:rsidR="006B1D3A" w:rsidRPr="00D01AF4">
        <w:t>Дневник-ОДО</w:t>
      </w:r>
      <w:r w:rsidR="00EB0649" w:rsidRPr="00D01AF4">
        <w:t xml:space="preserve">» </w:t>
      </w:r>
      <w:r w:rsidRPr="00D01AF4">
        <w:t xml:space="preserve">выбрать раздел </w:t>
      </w:r>
      <w:r w:rsidR="001A137A" w:rsidRPr="00D01AF4">
        <w:rPr>
          <w:rStyle w:val="gfff4"/>
        </w:rPr>
        <w:t>ОДО</w:t>
      </w:r>
      <w:r w:rsidR="001A137A" w:rsidRPr="00D01AF4">
        <w:t xml:space="preserve"> – </w:t>
      </w:r>
      <w:r w:rsidR="001A137A" w:rsidRPr="00D01AF4">
        <w:rPr>
          <w:rStyle w:val="gfff4"/>
        </w:rPr>
        <w:t>Моя организация</w:t>
      </w:r>
      <w:r w:rsidRPr="00D01AF4">
        <w:t xml:space="preserve">. Отобразится страница профиля </w:t>
      </w:r>
      <w:r w:rsidR="00E067FD" w:rsidRPr="00D01AF4">
        <w:t>ОДО</w:t>
      </w:r>
      <w:r w:rsidR="0068016A" w:rsidRPr="00D01AF4">
        <w:t xml:space="preserve"> </w:t>
      </w:r>
      <w:r w:rsidR="00BB107C" w:rsidRPr="00D01AF4">
        <w:t>(</w:t>
      </w:r>
      <w:r w:rsidR="00AD4017" w:rsidRPr="00D01AF4">
        <w:t>рисунок </w:t>
      </w:r>
      <w:r w:rsidR="00AD4017" w:rsidRPr="00D01AF4">
        <w:fldChar w:fldCharType="begin"/>
      </w:r>
      <w:r w:rsidR="00AD4017" w:rsidRPr="00D01AF4">
        <w:instrText xml:space="preserve"> REF \* </w:instrText>
      </w:r>
      <w:r w:rsidR="00AD4017" w:rsidRPr="00D01AF4">
        <w:rPr>
          <w:lang w:val="en-US"/>
        </w:rPr>
        <w:instrText>arabic</w:instrText>
      </w:r>
      <w:r w:rsidR="00AD4017" w:rsidRPr="00D01AF4">
        <w:instrText xml:space="preserve"> _Ref498619611 \n \h </w:instrText>
      </w:r>
      <w:r w:rsidR="00DE7A6E" w:rsidRPr="00D01AF4">
        <w:instrText xml:space="preserve"> \* MERGEFORMAT </w:instrText>
      </w:r>
      <w:r w:rsidR="00AD4017" w:rsidRPr="00D01AF4">
        <w:fldChar w:fldCharType="separate"/>
      </w:r>
      <w:r w:rsidR="00353D29">
        <w:t>3</w:t>
      </w:r>
      <w:r w:rsidR="00AD4017" w:rsidRPr="00D01AF4">
        <w:fldChar w:fldCharType="end"/>
      </w:r>
      <w:r w:rsidR="00BB107C" w:rsidRPr="00D01AF4">
        <w:t xml:space="preserve">), </w:t>
      </w:r>
      <w:r w:rsidRPr="00D01AF4">
        <w:t>состоя</w:t>
      </w:r>
      <w:r w:rsidR="006D4957" w:rsidRPr="00D01AF4">
        <w:t>щая из следующих вкладок:</w:t>
      </w:r>
    </w:p>
    <w:p w14:paraId="04C2986C" w14:textId="35D18FAC" w:rsidR="00A73EB4" w:rsidRPr="00D01AF4" w:rsidRDefault="001A137A" w:rsidP="00A73EB4">
      <w:pPr>
        <w:pStyle w:val="gf9"/>
      </w:pPr>
      <w:r w:rsidRPr="00D01AF4">
        <w:rPr>
          <w:rStyle w:val="gfff4"/>
        </w:rPr>
        <w:t>Объявления</w:t>
      </w:r>
      <w:r w:rsidR="00A73EB4" w:rsidRPr="00D01AF4">
        <w:t xml:space="preserve"> (содержит перечень объявлений, касающихся деятельности данной </w:t>
      </w:r>
      <w:r w:rsidR="00E067FD" w:rsidRPr="00D01AF4">
        <w:t>ОДО</w:t>
      </w:r>
      <w:r w:rsidR="00A73EB4" w:rsidRPr="00D01AF4">
        <w:t>);</w:t>
      </w:r>
    </w:p>
    <w:p w14:paraId="385E1863" w14:textId="230AD937" w:rsidR="00A73EB4" w:rsidRPr="00D01AF4" w:rsidRDefault="001A137A" w:rsidP="00A73EB4">
      <w:pPr>
        <w:pStyle w:val="gf9"/>
      </w:pPr>
      <w:r w:rsidRPr="00D01AF4">
        <w:rPr>
          <w:rStyle w:val="gfff4"/>
        </w:rPr>
        <w:t>Преподавательская</w:t>
      </w:r>
      <w:r w:rsidR="00A73EB4" w:rsidRPr="00D01AF4">
        <w:t xml:space="preserve"> (</w:t>
      </w:r>
      <w:r w:rsidR="0004278A" w:rsidRPr="00D01AF4">
        <w:t>отображает информационные записи, предназначенные для коллег</w:t>
      </w:r>
      <w:r w:rsidR="005C7FB5" w:rsidRPr="00D01AF4">
        <w:t>; доступна к просмотру для пользователей с ролью «Сотрудник»</w:t>
      </w:r>
      <w:r w:rsidR="0004278A" w:rsidRPr="00D01AF4">
        <w:t>);</w:t>
      </w:r>
    </w:p>
    <w:p w14:paraId="5F4FE7B7" w14:textId="6368B79F" w:rsidR="006058D2" w:rsidRPr="00D01AF4" w:rsidRDefault="001A137A" w:rsidP="006058D2">
      <w:pPr>
        <w:pStyle w:val="gf9"/>
      </w:pPr>
      <w:r w:rsidRPr="00D01AF4">
        <w:rPr>
          <w:rStyle w:val="gfff4"/>
        </w:rPr>
        <w:t>Учебные группы</w:t>
      </w:r>
      <w:r w:rsidR="006058D2" w:rsidRPr="00D01AF4">
        <w:t xml:space="preserve"> (содержит перечень </w:t>
      </w:r>
      <w:r w:rsidR="00E053FE" w:rsidRPr="00D01AF4">
        <w:t>учебных групп, список представлен по</w:t>
      </w:r>
      <w:r w:rsidR="005C7FB5" w:rsidRPr="00D01AF4">
        <w:t> </w:t>
      </w:r>
      <w:r w:rsidR="00E053FE" w:rsidRPr="00D01AF4">
        <w:t>номерам</w:t>
      </w:r>
      <w:r w:rsidR="006058D2" w:rsidRPr="00D01AF4">
        <w:t>);</w:t>
      </w:r>
    </w:p>
    <w:p w14:paraId="11C6001C" w14:textId="697BCDFD" w:rsidR="000378DC" w:rsidRPr="00D01AF4" w:rsidRDefault="001A137A" w:rsidP="00DE7A6E">
      <w:pPr>
        <w:pStyle w:val="gf9"/>
      </w:pPr>
      <w:r w:rsidRPr="00D01AF4">
        <w:rPr>
          <w:rStyle w:val="gfff4"/>
        </w:rPr>
        <w:t>Люди</w:t>
      </w:r>
      <w:r w:rsidR="000378DC" w:rsidRPr="00D01AF4">
        <w:t xml:space="preserve"> (содержит перечень всех персон </w:t>
      </w:r>
      <w:r w:rsidR="00E067FD" w:rsidRPr="00D01AF4">
        <w:t>ОДО</w:t>
      </w:r>
      <w:r w:rsidR="000378DC" w:rsidRPr="00D01AF4">
        <w:t xml:space="preserve">, зарегистрированных в </w:t>
      </w:r>
      <w:r w:rsidR="00F55904" w:rsidRPr="00D01AF4">
        <w:t>с</w:t>
      </w:r>
      <w:r w:rsidR="000378DC" w:rsidRPr="00D01AF4">
        <w:t>истеме и</w:t>
      </w:r>
      <w:r w:rsidR="005C7FB5" w:rsidRPr="00D01AF4">
        <w:t> </w:t>
      </w:r>
      <w:r w:rsidR="000378DC" w:rsidRPr="00D01AF4">
        <w:t xml:space="preserve">имеющих членство в данной </w:t>
      </w:r>
      <w:r w:rsidR="00E067FD" w:rsidRPr="00D01AF4">
        <w:t>ОДО</w:t>
      </w:r>
      <w:r w:rsidR="000378DC" w:rsidRPr="00D01AF4">
        <w:t>, с возможностью фильтрации по системным и</w:t>
      </w:r>
      <w:r w:rsidR="005C7FB5" w:rsidRPr="00D01AF4">
        <w:t> </w:t>
      </w:r>
      <w:r w:rsidR="000378DC" w:rsidRPr="00D01AF4">
        <w:t>функциональным ролям – «</w:t>
      </w:r>
      <w:r w:rsidR="000B2C6F" w:rsidRPr="00D01AF4">
        <w:t>У</w:t>
      </w:r>
      <w:r w:rsidR="000378DC" w:rsidRPr="00D01AF4">
        <w:t>ч</w:t>
      </w:r>
      <w:r w:rsidR="00F97DB6" w:rsidRPr="00D01AF4">
        <w:t>ащи</w:t>
      </w:r>
      <w:r w:rsidR="000B2C6F" w:rsidRPr="00D01AF4">
        <w:t>й</w:t>
      </w:r>
      <w:r w:rsidR="00F97DB6" w:rsidRPr="00D01AF4">
        <w:t>ся</w:t>
      </w:r>
      <w:r w:rsidR="000378DC" w:rsidRPr="00D01AF4">
        <w:t>», «</w:t>
      </w:r>
      <w:r w:rsidR="000B2C6F" w:rsidRPr="00D01AF4">
        <w:t>С</w:t>
      </w:r>
      <w:r w:rsidR="000378DC" w:rsidRPr="00D01AF4">
        <w:t xml:space="preserve">отрудник» (директор, заместители, </w:t>
      </w:r>
      <w:r w:rsidR="00F97DB6" w:rsidRPr="00D01AF4">
        <w:t>преподаватели</w:t>
      </w:r>
      <w:r w:rsidR="000378DC" w:rsidRPr="00D01AF4">
        <w:t>),</w:t>
      </w:r>
      <w:r w:rsidR="00F97DB6" w:rsidRPr="00D01AF4">
        <w:t xml:space="preserve"> </w:t>
      </w:r>
      <w:r w:rsidR="00BD67C2" w:rsidRPr="00D01AF4">
        <w:t>«</w:t>
      </w:r>
      <w:r w:rsidR="000B2C6F" w:rsidRPr="00D01AF4">
        <w:t>Р</w:t>
      </w:r>
      <w:r w:rsidR="00F97DB6" w:rsidRPr="00D01AF4">
        <w:t>одител</w:t>
      </w:r>
      <w:r w:rsidR="000B2C6F" w:rsidRPr="00D01AF4">
        <w:t>ь</w:t>
      </w:r>
      <w:r w:rsidR="00BD67C2" w:rsidRPr="00D01AF4">
        <w:t>»</w:t>
      </w:r>
      <w:r w:rsidR="00F97DB6" w:rsidRPr="00D01AF4">
        <w:t>,</w:t>
      </w:r>
      <w:r w:rsidR="000378DC" w:rsidRPr="00D01AF4">
        <w:t xml:space="preserve"> </w:t>
      </w:r>
      <w:r w:rsidR="00BD67C2" w:rsidRPr="00D01AF4">
        <w:t>«</w:t>
      </w:r>
      <w:r w:rsidR="000B2C6F" w:rsidRPr="00D01AF4">
        <w:t>А</w:t>
      </w:r>
      <w:r w:rsidR="000378DC" w:rsidRPr="00D01AF4">
        <w:t>дминистратор</w:t>
      </w:r>
      <w:r w:rsidR="00BD67C2" w:rsidRPr="00D01AF4">
        <w:t>»</w:t>
      </w:r>
      <w:r w:rsidR="000378DC" w:rsidRPr="00D01AF4">
        <w:t>);</w:t>
      </w:r>
    </w:p>
    <w:p w14:paraId="4C27A4D9" w14:textId="5BE7BDE0" w:rsidR="005C7FB5" w:rsidRPr="00D01AF4" w:rsidRDefault="001A137A" w:rsidP="00DE7A6E">
      <w:pPr>
        <w:pStyle w:val="gf9"/>
      </w:pPr>
      <w:r w:rsidRPr="00D01AF4">
        <w:rPr>
          <w:rStyle w:val="gfff4"/>
        </w:rPr>
        <w:t>Проекты</w:t>
      </w:r>
      <w:r w:rsidR="005C7FB5" w:rsidRPr="00D01AF4">
        <w:t xml:space="preserve"> (содержит перечень запланированных к проведению в ОДО мероприятий);</w:t>
      </w:r>
    </w:p>
    <w:p w14:paraId="55F86483" w14:textId="42A4A034" w:rsidR="00E16911" w:rsidRPr="00D01AF4" w:rsidRDefault="001A137A" w:rsidP="00E16911">
      <w:pPr>
        <w:pStyle w:val="gf9"/>
      </w:pPr>
      <w:r w:rsidRPr="00D01AF4">
        <w:rPr>
          <w:rStyle w:val="gfff4"/>
        </w:rPr>
        <w:t>Группы</w:t>
      </w:r>
      <w:r w:rsidR="00E16911" w:rsidRPr="00D01AF4">
        <w:t xml:space="preserve"> (содержит перечень групп по интересам, организованных персонами данной </w:t>
      </w:r>
      <w:r w:rsidR="00E067FD" w:rsidRPr="00D01AF4">
        <w:t>ОДО</w:t>
      </w:r>
      <w:r w:rsidR="00E16911" w:rsidRPr="00D01AF4">
        <w:t>);</w:t>
      </w:r>
    </w:p>
    <w:p w14:paraId="18437A5F" w14:textId="1975557C" w:rsidR="000378DC" w:rsidRPr="00D01AF4" w:rsidRDefault="001A137A" w:rsidP="00DE7A6E">
      <w:pPr>
        <w:pStyle w:val="gf9"/>
      </w:pPr>
      <w:r w:rsidRPr="00D01AF4">
        <w:rPr>
          <w:rStyle w:val="gfff4"/>
        </w:rPr>
        <w:t>Файлы</w:t>
      </w:r>
      <w:r w:rsidR="000378DC" w:rsidRPr="00D01AF4">
        <w:t xml:space="preserve"> (содержит перечень аудио-, </w:t>
      </w:r>
      <w:r w:rsidR="002966B1" w:rsidRPr="00D01AF4">
        <w:t>видеофайлов</w:t>
      </w:r>
      <w:r w:rsidR="000378DC" w:rsidRPr="00D01AF4">
        <w:t xml:space="preserve">, изображений и документов, находящихся в общем доступе для </w:t>
      </w:r>
      <w:r w:rsidR="002966B1" w:rsidRPr="00D01AF4">
        <w:t>определённых</w:t>
      </w:r>
      <w:r w:rsidR="000378DC" w:rsidRPr="00D01AF4">
        <w:t xml:space="preserve"> категорий пользователей данной </w:t>
      </w:r>
      <w:r w:rsidR="00E067FD" w:rsidRPr="00D01AF4">
        <w:t>ОДО</w:t>
      </w:r>
      <w:r w:rsidR="000378DC" w:rsidRPr="00D01AF4">
        <w:t>);</w:t>
      </w:r>
    </w:p>
    <w:p w14:paraId="7B44480B" w14:textId="49FE0E6B" w:rsidR="000378DC" w:rsidRPr="00D01AF4" w:rsidRDefault="001A137A" w:rsidP="00F43A8F">
      <w:pPr>
        <w:pStyle w:val="gf9"/>
      </w:pPr>
      <w:r w:rsidRPr="00D01AF4">
        <w:rPr>
          <w:rStyle w:val="gfff4"/>
        </w:rPr>
        <w:t>Профиль</w:t>
      </w:r>
      <w:r w:rsidR="000378DC" w:rsidRPr="00D01AF4">
        <w:t xml:space="preserve"> (содержит </w:t>
      </w:r>
      <w:r w:rsidR="00F43A8F" w:rsidRPr="00D01AF4">
        <w:t xml:space="preserve">краткие сведения </w:t>
      </w:r>
      <w:r w:rsidR="0042051D" w:rsidRPr="00D01AF4">
        <w:t>об организации,</w:t>
      </w:r>
      <w:r w:rsidR="00F43A8F" w:rsidRPr="00D01AF4">
        <w:t xml:space="preserve"> руководстве, новостях и</w:t>
      </w:r>
      <w:r w:rsidR="005C7FB5" w:rsidRPr="00D01AF4">
        <w:t> </w:t>
      </w:r>
      <w:r w:rsidR="00F43A8F" w:rsidRPr="00D01AF4">
        <w:t>контактных данных</w:t>
      </w:r>
      <w:r w:rsidR="000378DC" w:rsidRPr="00D01AF4">
        <w:t>)</w:t>
      </w:r>
      <w:r w:rsidR="00F43A8F" w:rsidRPr="00D01AF4">
        <w:t>.</w:t>
      </w:r>
    </w:p>
    <w:p w14:paraId="058CD9BE" w14:textId="788794D2" w:rsidR="000378DC" w:rsidRPr="00D01AF4" w:rsidRDefault="000378DC" w:rsidP="00DE7A6E">
      <w:pPr>
        <w:pStyle w:val="gff0"/>
      </w:pPr>
      <w:r w:rsidRPr="00D01AF4">
        <w:lastRenderedPageBreak/>
        <w:t>В правой боковой части страницы отображаются блоки с информа</w:t>
      </w:r>
      <w:r w:rsidR="00AE57F7" w:rsidRPr="00D01AF4">
        <w:t>цией о </w:t>
      </w:r>
      <w:r w:rsidRPr="00D01AF4">
        <w:t xml:space="preserve">руководящем составе </w:t>
      </w:r>
      <w:r w:rsidR="00E067FD" w:rsidRPr="00D01AF4">
        <w:t>ОДО</w:t>
      </w:r>
      <w:r w:rsidRPr="00D01AF4">
        <w:t xml:space="preserve">, контактными данными и ссылками на </w:t>
      </w:r>
      <w:r w:rsidR="004053B9" w:rsidRPr="00D01AF4">
        <w:t xml:space="preserve">созданные пользователями страницы и </w:t>
      </w:r>
      <w:r w:rsidRPr="00D01AF4">
        <w:t>нормативно-правовую документацию.</w:t>
      </w:r>
    </w:p>
    <w:p w14:paraId="032F8827" w14:textId="09259ED0" w:rsidR="005B4C39" w:rsidRPr="00D01AF4" w:rsidRDefault="005B4C39" w:rsidP="00DE7A6E">
      <w:pPr>
        <w:pStyle w:val="gff0"/>
      </w:pPr>
      <w:r w:rsidRPr="00D01AF4">
        <w:t>Пользователю с ролью «Родитель» дл</w:t>
      </w:r>
      <w:r w:rsidR="00AE57F7" w:rsidRPr="00D01AF4">
        <w:t>я перехода к этой информации на </w:t>
      </w:r>
      <w:r w:rsidRPr="00D01AF4">
        <w:t xml:space="preserve">навигационной полосе в верхней части экрана необходимо выбрать раздел </w:t>
      </w:r>
      <w:r w:rsidRPr="00D01AF4">
        <w:rPr>
          <w:rStyle w:val="gfff4"/>
        </w:rPr>
        <w:t>Дети</w:t>
      </w:r>
      <w:r w:rsidR="000D6FE8" w:rsidRPr="00D01AF4">
        <w:t xml:space="preserve"> </w:t>
      </w:r>
      <w:r w:rsidR="00B67EC4" w:rsidRPr="00D01AF4">
        <w:t>–</w:t>
      </w:r>
      <w:r w:rsidRPr="00D01AF4">
        <w:t xml:space="preserve"> </w:t>
      </w:r>
      <w:r w:rsidR="00886205" w:rsidRPr="00D01AF4">
        <w:rPr>
          <w:rStyle w:val="gfff4"/>
        </w:rPr>
        <w:t>Успеваемость</w:t>
      </w:r>
      <w:r w:rsidR="002B0AE8" w:rsidRPr="00D01AF4">
        <w:t xml:space="preserve"> и нажать на наименование </w:t>
      </w:r>
      <w:r w:rsidR="00E067FD" w:rsidRPr="00D01AF4">
        <w:t>ОДО</w:t>
      </w:r>
      <w:r w:rsidR="002B0AE8" w:rsidRPr="00D01AF4">
        <w:t xml:space="preserve">, либо перейти на страницу профиля </w:t>
      </w:r>
      <w:r w:rsidR="00E067FD" w:rsidRPr="00D01AF4">
        <w:t>ОДО</w:t>
      </w:r>
      <w:r w:rsidR="002B0AE8" w:rsidRPr="00D01AF4">
        <w:t xml:space="preserve">, нажав на наименование </w:t>
      </w:r>
      <w:r w:rsidR="00E067FD" w:rsidRPr="00D01AF4">
        <w:t>ОДО</w:t>
      </w:r>
      <w:r w:rsidR="0068016A" w:rsidRPr="00D01AF4">
        <w:t xml:space="preserve"> </w:t>
      </w:r>
      <w:r w:rsidR="002B0AE8" w:rsidRPr="00D01AF4">
        <w:t>на странице своего профиля.</w:t>
      </w:r>
    </w:p>
    <w:p w14:paraId="11F0C647" w14:textId="378CD8C7" w:rsidR="005C126A" w:rsidRPr="00D01AF4" w:rsidRDefault="005C126A" w:rsidP="00B37380">
      <w:pPr>
        <w:pStyle w:val="gffd"/>
      </w:pPr>
      <w:bookmarkStart w:id="65" w:name="_Ref438135794"/>
      <w:bookmarkStart w:id="66" w:name="_Ref438131074"/>
      <w:bookmarkStart w:id="67" w:name="_Ref438134271"/>
      <w:r w:rsidRPr="00D01AF4">
        <w:rPr>
          <w:noProof/>
          <w:lang w:eastAsia="ru-RU"/>
        </w:rPr>
        <w:drawing>
          <wp:inline distT="0" distB="0" distL="0" distR="0" wp14:anchorId="31650A48" wp14:editId="312F8830">
            <wp:extent cx="5939790" cy="4718685"/>
            <wp:effectExtent l="19050" t="19050" r="22860" b="247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1868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25D8A02" w14:textId="211984CE" w:rsidR="000378DC" w:rsidRPr="00D01AF4" w:rsidRDefault="00553B70" w:rsidP="00DE7A6E">
      <w:pPr>
        <w:pStyle w:val="ge"/>
      </w:pPr>
      <w:bookmarkStart w:id="68" w:name="_Ref498619611"/>
      <w:bookmarkEnd w:id="65"/>
      <w:bookmarkEnd w:id="66"/>
      <w:r w:rsidRPr="00D01AF4">
        <w:t xml:space="preserve">Страница профиля </w:t>
      </w:r>
      <w:bookmarkEnd w:id="67"/>
      <w:r w:rsidR="00E067FD" w:rsidRPr="00D01AF4">
        <w:t>ОДО</w:t>
      </w:r>
      <w:bookmarkEnd w:id="68"/>
    </w:p>
    <w:p w14:paraId="6263A037" w14:textId="034A5141" w:rsidR="0041581B" w:rsidRPr="00D01AF4" w:rsidRDefault="00BB107C" w:rsidP="001764D7">
      <w:pPr>
        <w:pStyle w:val="g20"/>
      </w:pPr>
      <w:bookmarkStart w:id="69" w:name="_Ref467851773"/>
      <w:bookmarkStart w:id="70" w:name="_Toc470867160"/>
      <w:bookmarkStart w:id="71" w:name="_Toc146202655"/>
      <w:r w:rsidRPr="00D01AF4">
        <w:t xml:space="preserve">Просмотр данных </w:t>
      </w:r>
      <w:r w:rsidR="00E53F76" w:rsidRPr="00D01AF4">
        <w:t>о сотрудниках</w:t>
      </w:r>
      <w:r w:rsidRPr="00D01AF4">
        <w:t xml:space="preserve"> </w:t>
      </w:r>
      <w:bookmarkEnd w:id="69"/>
      <w:bookmarkEnd w:id="70"/>
      <w:r w:rsidR="001E44B7" w:rsidRPr="00D01AF4">
        <w:t>ОДО</w:t>
      </w:r>
      <w:bookmarkEnd w:id="71"/>
    </w:p>
    <w:p w14:paraId="4CA05F27" w14:textId="4E789447" w:rsidR="00BB107C" w:rsidRPr="00D01AF4" w:rsidRDefault="00BB107C" w:rsidP="00DE7A6E">
      <w:pPr>
        <w:pStyle w:val="gff0"/>
      </w:pPr>
      <w:r w:rsidRPr="00D01AF4">
        <w:t xml:space="preserve">Пользователи </w:t>
      </w:r>
      <w:r w:rsidR="00382F19" w:rsidRPr="00D01AF4">
        <w:t xml:space="preserve">с </w:t>
      </w:r>
      <w:r w:rsidRPr="00D01AF4">
        <w:t>рол</w:t>
      </w:r>
      <w:r w:rsidR="00382F19" w:rsidRPr="00D01AF4">
        <w:t>ями</w:t>
      </w:r>
      <w:r w:rsidRPr="00D01AF4">
        <w:t xml:space="preserve"> «Сотрудник», «Учащийся» и «Родитель» имеют возможность просмотра личного профиля сотрудников связанной с ними </w:t>
      </w:r>
      <w:r w:rsidR="00875BF7" w:rsidRPr="00D01AF4">
        <w:t>ОДО</w:t>
      </w:r>
      <w:r w:rsidRPr="00D01AF4">
        <w:t xml:space="preserve">. Наполнение профиля сотрудника информацией, связанной с педагогической </w:t>
      </w:r>
      <w:r w:rsidRPr="00D01AF4">
        <w:lastRenderedPageBreak/>
        <w:t>деятельностью, а</w:t>
      </w:r>
      <w:r w:rsidR="00382F19" w:rsidRPr="00D01AF4">
        <w:t> </w:t>
      </w:r>
      <w:r w:rsidRPr="00D01AF4">
        <w:t>также просмотр таких данных доступны для пользователя с ролью «Администратор».</w:t>
      </w:r>
    </w:p>
    <w:p w14:paraId="46EFB0F9" w14:textId="2AA934D5" w:rsidR="00BB107C" w:rsidRPr="00D01AF4" w:rsidRDefault="00BB107C" w:rsidP="00DE7A6E">
      <w:pPr>
        <w:pStyle w:val="gff0"/>
      </w:pPr>
      <w:r w:rsidRPr="00D01AF4">
        <w:t xml:space="preserve">Личный профиль имеют все персоны </w:t>
      </w:r>
      <w:r w:rsidR="00EB0649" w:rsidRPr="00D01AF4">
        <w:t>АИС «</w:t>
      </w:r>
      <w:r w:rsidR="006B1D3A" w:rsidRPr="00D01AF4">
        <w:t>Дневник-ОДО</w:t>
      </w:r>
      <w:r w:rsidR="00EB0649" w:rsidRPr="00D01AF4">
        <w:t xml:space="preserve">» </w:t>
      </w:r>
      <w:r w:rsidRPr="00D01AF4">
        <w:t xml:space="preserve">вне зависимости от роли. В личном профиле персона имеет возможность загрузить свою фотографию, указать контакты, вести переписку с другими персонами </w:t>
      </w:r>
      <w:r w:rsidR="00EB0649" w:rsidRPr="00D01AF4">
        <w:t>АИС «</w:t>
      </w:r>
      <w:r w:rsidR="006B1D3A" w:rsidRPr="00D01AF4">
        <w:t>Дневник-ОДО</w:t>
      </w:r>
      <w:r w:rsidR="00EB0649" w:rsidRPr="00D01AF4">
        <w:t>»</w:t>
      </w:r>
      <w:r w:rsidR="00287B34" w:rsidRPr="00D01AF4">
        <w:t>. В личном профиле не </w:t>
      </w:r>
      <w:r w:rsidRPr="00D01AF4">
        <w:t>отображаются персональные данные, данные, связанные с профессиональной деятельностью или образовательными достижениями персон.</w:t>
      </w:r>
    </w:p>
    <w:p w14:paraId="2C19DA91" w14:textId="0BC08E7D" w:rsidR="00A93F72" w:rsidRPr="00D01AF4" w:rsidRDefault="00A93F72" w:rsidP="002C5ED8">
      <w:pPr>
        <w:pStyle w:val="gff0"/>
        <w:keepNext/>
      </w:pPr>
      <w:r w:rsidRPr="00D01AF4">
        <w:t xml:space="preserve">Для просмотра перечня сотрудников пользователям </w:t>
      </w:r>
      <w:r w:rsidR="00382F19" w:rsidRPr="00D01AF4">
        <w:t xml:space="preserve">с ролями </w:t>
      </w:r>
      <w:r w:rsidR="008F7F09" w:rsidRPr="00D01AF4">
        <w:t>«Сотрудник» и </w:t>
      </w:r>
      <w:r w:rsidRPr="00D01AF4">
        <w:t xml:space="preserve">«Учащийся» необходимо в главном меню </w:t>
      </w:r>
      <w:r w:rsidR="00EB0649" w:rsidRPr="00D01AF4">
        <w:t>АИС «</w:t>
      </w:r>
      <w:r w:rsidR="006B1D3A" w:rsidRPr="00D01AF4">
        <w:t>Дневник-ОДО</w:t>
      </w:r>
      <w:r w:rsidR="00EB0649" w:rsidRPr="00D01AF4">
        <w:t xml:space="preserve">» </w:t>
      </w:r>
      <w:r w:rsidRPr="00D01AF4">
        <w:t xml:space="preserve">выбрать раздел </w:t>
      </w:r>
      <w:r w:rsidR="00800035" w:rsidRPr="00D01AF4">
        <w:rPr>
          <w:rStyle w:val="gfff4"/>
        </w:rPr>
        <w:t>Образование</w:t>
      </w:r>
      <w:r w:rsidRPr="00D01AF4">
        <w:t xml:space="preserve"> </w:t>
      </w:r>
      <w:r w:rsidR="00B67EC4" w:rsidRPr="00D01AF4">
        <w:t>–</w:t>
      </w:r>
      <w:r w:rsidRPr="00D01AF4">
        <w:t xml:space="preserve"> </w:t>
      </w:r>
      <w:r w:rsidR="00800035" w:rsidRPr="00D01AF4">
        <w:rPr>
          <w:rStyle w:val="gfff4"/>
        </w:rPr>
        <w:t>Моя организация</w:t>
      </w:r>
      <w:r w:rsidRPr="00D01AF4">
        <w:t xml:space="preserve">, а затем перейти на вкладку </w:t>
      </w:r>
      <w:r w:rsidRPr="00D01AF4">
        <w:rPr>
          <w:rStyle w:val="gfff4"/>
        </w:rPr>
        <w:t>Люди</w:t>
      </w:r>
      <w:r w:rsidRPr="00D01AF4">
        <w:t xml:space="preserve"> и выбрать в левом меню категорию </w:t>
      </w:r>
      <w:r w:rsidRPr="00D01AF4">
        <w:rPr>
          <w:rStyle w:val="gfff4"/>
        </w:rPr>
        <w:t>Сотрудники</w:t>
      </w:r>
      <w:r w:rsidRPr="00D01AF4">
        <w:t xml:space="preserve"> (</w:t>
      </w:r>
      <w:r w:rsidR="00AD4017" w:rsidRPr="00D01AF4">
        <w:t>рисунок </w:t>
      </w:r>
      <w:r w:rsidR="00AD4017" w:rsidRPr="00D01AF4">
        <w:fldChar w:fldCharType="begin"/>
      </w:r>
      <w:r w:rsidR="00AD4017" w:rsidRPr="00D01AF4">
        <w:instrText xml:space="preserve"> REF \* </w:instrText>
      </w:r>
      <w:r w:rsidR="00AD4017" w:rsidRPr="00D01AF4">
        <w:rPr>
          <w:lang w:val="en-US"/>
        </w:rPr>
        <w:instrText>arabic</w:instrText>
      </w:r>
      <w:r w:rsidR="00AD4017" w:rsidRPr="00D01AF4">
        <w:instrText xml:space="preserve"> _Ref498619619 \n \h </w:instrText>
      </w:r>
      <w:r w:rsidR="00DE7A6E" w:rsidRPr="00D01AF4">
        <w:instrText xml:space="preserve"> \* MERGEFORMAT </w:instrText>
      </w:r>
      <w:r w:rsidR="00AD4017" w:rsidRPr="00D01AF4">
        <w:fldChar w:fldCharType="separate"/>
      </w:r>
      <w:r w:rsidR="00353D29">
        <w:t>4</w:t>
      </w:r>
      <w:r w:rsidR="00AD4017" w:rsidRPr="00D01AF4">
        <w:fldChar w:fldCharType="end"/>
      </w:r>
      <w:r w:rsidRPr="00D01AF4">
        <w:t xml:space="preserve">). </w:t>
      </w:r>
      <w:r w:rsidR="00102269" w:rsidRPr="00D01AF4">
        <w:t xml:space="preserve">Под </w:t>
      </w:r>
      <w:r w:rsidR="00983715" w:rsidRPr="00D01AF4">
        <w:t xml:space="preserve">фамилией, именем, отчеством (далее – </w:t>
      </w:r>
      <w:r w:rsidR="00102269" w:rsidRPr="00D01AF4">
        <w:t>ФИО</w:t>
      </w:r>
      <w:r w:rsidR="00983715" w:rsidRPr="00D01AF4">
        <w:t>)</w:t>
      </w:r>
      <w:r w:rsidR="00102269" w:rsidRPr="00D01AF4">
        <w:t xml:space="preserve"> каждого сотрудника у</w:t>
      </w:r>
      <w:r w:rsidR="006D4957" w:rsidRPr="00D01AF4">
        <w:t xml:space="preserve">казывается его должность в </w:t>
      </w:r>
      <w:r w:rsidR="00E067FD" w:rsidRPr="00D01AF4">
        <w:t>ОДО</w:t>
      </w:r>
      <w:r w:rsidR="006D4957" w:rsidRPr="00D01AF4">
        <w:t>.</w:t>
      </w:r>
    </w:p>
    <w:p w14:paraId="13D73B90" w14:textId="204B4020" w:rsidR="00D873AC" w:rsidRPr="00D01AF4" w:rsidRDefault="00D873AC" w:rsidP="00B37380">
      <w:pPr>
        <w:pStyle w:val="gffd"/>
      </w:pPr>
      <w:bookmarkStart w:id="72" w:name="_Ref438131230"/>
      <w:r w:rsidRPr="00D01AF4">
        <w:rPr>
          <w:noProof/>
          <w:lang w:eastAsia="ru-RU"/>
        </w:rPr>
        <w:drawing>
          <wp:inline distT="0" distB="0" distL="0" distR="0" wp14:anchorId="01E7E132" wp14:editId="2285CCD5">
            <wp:extent cx="5939790" cy="5016500"/>
            <wp:effectExtent l="19050" t="19050" r="22860" b="127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165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67A789E" w14:textId="4C3C769C" w:rsidR="00A93F72" w:rsidRPr="00D01AF4" w:rsidRDefault="00FB2A69" w:rsidP="00DE7A6E">
      <w:pPr>
        <w:pStyle w:val="ge"/>
      </w:pPr>
      <w:bookmarkStart w:id="73" w:name="_Ref498619619"/>
      <w:bookmarkEnd w:id="72"/>
      <w:r w:rsidRPr="00D01AF4">
        <w:t xml:space="preserve">Перечень персон </w:t>
      </w:r>
      <w:r w:rsidR="00E067FD" w:rsidRPr="00D01AF4">
        <w:t>ОДО</w:t>
      </w:r>
      <w:r w:rsidR="0068016A" w:rsidRPr="00D01AF4">
        <w:t xml:space="preserve"> </w:t>
      </w:r>
      <w:r w:rsidRPr="00D01AF4">
        <w:t>с ролью «Сотрудник»</w:t>
      </w:r>
      <w:bookmarkEnd w:id="73"/>
    </w:p>
    <w:p w14:paraId="0D40F49F" w14:textId="2B1D71E7" w:rsidR="000378DC" w:rsidRPr="00D01AF4" w:rsidRDefault="002B0AE8" w:rsidP="00DE7A6E">
      <w:pPr>
        <w:pStyle w:val="gff0"/>
      </w:pPr>
      <w:r w:rsidRPr="00D01AF4">
        <w:lastRenderedPageBreak/>
        <w:t>Пользователю с ролью «Родитель» дл</w:t>
      </w:r>
      <w:r w:rsidR="008F7F09" w:rsidRPr="00D01AF4">
        <w:t>я перехода к этой информации на </w:t>
      </w:r>
      <w:r w:rsidRPr="00D01AF4">
        <w:t xml:space="preserve">навигационной полосе в верхней части экрана необходимо выбрать раздел </w:t>
      </w:r>
      <w:r w:rsidRPr="00D01AF4">
        <w:rPr>
          <w:rStyle w:val="gfff4"/>
        </w:rPr>
        <w:t>Дети</w:t>
      </w:r>
      <w:r w:rsidRPr="00D01AF4">
        <w:t xml:space="preserve"> </w:t>
      </w:r>
      <w:r w:rsidR="00B67EC4" w:rsidRPr="00D01AF4">
        <w:t>–</w:t>
      </w:r>
      <w:r w:rsidRPr="00D01AF4">
        <w:t xml:space="preserve"> </w:t>
      </w:r>
      <w:r w:rsidR="00886205" w:rsidRPr="00D01AF4">
        <w:rPr>
          <w:rStyle w:val="gfff4"/>
        </w:rPr>
        <w:t>Успеваемость</w:t>
      </w:r>
      <w:r w:rsidRPr="00D01AF4">
        <w:t xml:space="preserve"> и нажать на наименование </w:t>
      </w:r>
      <w:r w:rsidR="00E067FD" w:rsidRPr="00D01AF4">
        <w:t>ОДО</w:t>
      </w:r>
      <w:r w:rsidRPr="00D01AF4">
        <w:t xml:space="preserve">, либо перейти на страницу профиля </w:t>
      </w:r>
      <w:r w:rsidR="00E067FD" w:rsidRPr="00D01AF4">
        <w:t>ОДО</w:t>
      </w:r>
      <w:r w:rsidRPr="00D01AF4">
        <w:t xml:space="preserve">, нажав на наименование </w:t>
      </w:r>
      <w:r w:rsidR="00E067FD" w:rsidRPr="00D01AF4">
        <w:t>ОДО</w:t>
      </w:r>
      <w:r w:rsidR="0068016A" w:rsidRPr="00D01AF4">
        <w:t xml:space="preserve"> </w:t>
      </w:r>
      <w:r w:rsidRPr="00D01AF4">
        <w:t xml:space="preserve">на странице своего профиля. На странице профиля </w:t>
      </w:r>
      <w:r w:rsidR="00E067FD" w:rsidRPr="00D01AF4">
        <w:t>ОДО</w:t>
      </w:r>
      <w:r w:rsidR="0068016A" w:rsidRPr="00D01AF4">
        <w:t xml:space="preserve"> </w:t>
      </w:r>
      <w:r w:rsidR="008F7F09" w:rsidRPr="00D01AF4">
        <w:t>перейти во </w:t>
      </w:r>
      <w:r w:rsidRPr="00D01AF4">
        <w:t xml:space="preserve">вкладку </w:t>
      </w:r>
      <w:r w:rsidRPr="00D01AF4">
        <w:rPr>
          <w:rStyle w:val="gfff4"/>
        </w:rPr>
        <w:t>Люди</w:t>
      </w:r>
      <w:r w:rsidRPr="00D01AF4">
        <w:t>.</w:t>
      </w:r>
    </w:p>
    <w:p w14:paraId="16B9A6A4" w14:textId="6B24FE35" w:rsidR="00BB107C" w:rsidRPr="00D01AF4" w:rsidRDefault="00BB107C" w:rsidP="002C5ED8">
      <w:pPr>
        <w:pStyle w:val="gff0"/>
        <w:keepNext/>
      </w:pPr>
      <w:r w:rsidRPr="00D01AF4">
        <w:t>При нажатии на ФИО сотрудника в отобразившемся перечне происходит переход к личному профилю сотрудника (</w:t>
      </w:r>
      <w:r w:rsidR="00AD4017" w:rsidRPr="00D01AF4">
        <w:t>рисунок </w:t>
      </w:r>
      <w:r w:rsidR="00AD4017" w:rsidRPr="00D01AF4">
        <w:fldChar w:fldCharType="begin"/>
      </w:r>
      <w:r w:rsidR="00AD4017" w:rsidRPr="00D01AF4">
        <w:instrText xml:space="preserve"> REF \* </w:instrText>
      </w:r>
      <w:r w:rsidR="00AD4017" w:rsidRPr="00D01AF4">
        <w:rPr>
          <w:lang w:val="en-US"/>
        </w:rPr>
        <w:instrText>arabic</w:instrText>
      </w:r>
      <w:r w:rsidR="00AD4017" w:rsidRPr="00D01AF4">
        <w:instrText xml:space="preserve"> _Ref498619624 \n \h </w:instrText>
      </w:r>
      <w:r w:rsidR="00DE7A6E" w:rsidRPr="00D01AF4">
        <w:instrText xml:space="preserve"> \* MERGEFORMAT </w:instrText>
      </w:r>
      <w:r w:rsidR="00AD4017" w:rsidRPr="00D01AF4">
        <w:fldChar w:fldCharType="separate"/>
      </w:r>
      <w:r w:rsidR="00353D29">
        <w:t>5</w:t>
      </w:r>
      <w:r w:rsidR="00AD4017" w:rsidRPr="00D01AF4">
        <w:fldChar w:fldCharType="end"/>
      </w:r>
      <w:r w:rsidRPr="00D01AF4">
        <w:t>).</w:t>
      </w:r>
    </w:p>
    <w:p w14:paraId="4C0D9D16" w14:textId="41D1BF34" w:rsidR="00A75F1A" w:rsidRPr="00D01AF4" w:rsidRDefault="006D2CFC" w:rsidP="006D2CFC">
      <w:pPr>
        <w:pStyle w:val="gffd"/>
      </w:pPr>
      <w:bookmarkStart w:id="74" w:name="_Ref438133619"/>
      <w:r w:rsidRPr="00D01AF4">
        <w:rPr>
          <w:noProof/>
          <w:lang w:eastAsia="ru-RU"/>
        </w:rPr>
        <w:drawing>
          <wp:inline distT="0" distB="0" distL="0" distR="0" wp14:anchorId="26A0FB71" wp14:editId="54A28276">
            <wp:extent cx="5939790" cy="5346065"/>
            <wp:effectExtent l="19050" t="19050" r="22860" b="260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4606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FF5288B" w14:textId="1B7CECB1" w:rsidR="000378DC" w:rsidRPr="00D01AF4" w:rsidRDefault="00FB2A69" w:rsidP="00DE7A6E">
      <w:pPr>
        <w:pStyle w:val="ge"/>
      </w:pPr>
      <w:bookmarkStart w:id="75" w:name="_Ref498619624"/>
      <w:bookmarkEnd w:id="74"/>
      <w:r w:rsidRPr="00D01AF4">
        <w:t xml:space="preserve">Страница личного профиля сотрудника </w:t>
      </w:r>
      <w:r w:rsidR="00E067FD" w:rsidRPr="00D01AF4">
        <w:t>ОДО</w:t>
      </w:r>
      <w:bookmarkEnd w:id="75"/>
    </w:p>
    <w:p w14:paraId="31B9AA01" w14:textId="77777777" w:rsidR="0041581B" w:rsidRPr="00D01AF4" w:rsidRDefault="00E974A2" w:rsidP="001764D7">
      <w:pPr>
        <w:pStyle w:val="g20"/>
      </w:pPr>
      <w:bookmarkStart w:id="76" w:name="_Toc470867161"/>
      <w:bookmarkStart w:id="77" w:name="_Toc146202656"/>
      <w:r w:rsidRPr="00D01AF4">
        <w:t xml:space="preserve">Просмотр данных </w:t>
      </w:r>
      <w:r w:rsidR="00354547" w:rsidRPr="00D01AF4">
        <w:t>по учебным группам</w:t>
      </w:r>
      <w:bookmarkEnd w:id="76"/>
      <w:bookmarkEnd w:id="77"/>
    </w:p>
    <w:p w14:paraId="29750ABA" w14:textId="275855AE" w:rsidR="00354288" w:rsidRPr="00D01AF4" w:rsidRDefault="00354288" w:rsidP="00DE7A6E">
      <w:pPr>
        <w:pStyle w:val="gff0"/>
      </w:pPr>
      <w:r w:rsidRPr="00D01AF4">
        <w:t xml:space="preserve">Пользователи </w:t>
      </w:r>
      <w:r w:rsidR="004A4E02" w:rsidRPr="00D01AF4">
        <w:t xml:space="preserve">с </w:t>
      </w:r>
      <w:r w:rsidRPr="00D01AF4">
        <w:t>рол</w:t>
      </w:r>
      <w:r w:rsidR="004A4E02" w:rsidRPr="00D01AF4">
        <w:t>ями</w:t>
      </w:r>
      <w:r w:rsidRPr="00D01AF4">
        <w:t xml:space="preserve"> «Сотрудник», «Учащийся» и «Родитель» имеют возможность просмотра </w:t>
      </w:r>
      <w:r w:rsidR="00F4779D" w:rsidRPr="00D01AF4">
        <w:t>перечня учебных групп</w:t>
      </w:r>
      <w:r w:rsidR="00F97E32" w:rsidRPr="00D01AF4">
        <w:t xml:space="preserve"> связанной с ними</w:t>
      </w:r>
      <w:r w:rsidRPr="00D01AF4">
        <w:t xml:space="preserve"> </w:t>
      </w:r>
      <w:r w:rsidR="001E44B7" w:rsidRPr="00D01AF4">
        <w:t>ОДО</w:t>
      </w:r>
      <w:r w:rsidRPr="00D01AF4">
        <w:t xml:space="preserve">. </w:t>
      </w:r>
      <w:r w:rsidR="00F4779D" w:rsidRPr="00D01AF4">
        <w:t xml:space="preserve">Создание </w:t>
      </w:r>
      <w:r w:rsidR="00F97E32" w:rsidRPr="00D01AF4">
        <w:lastRenderedPageBreak/>
        <w:t>групп</w:t>
      </w:r>
      <w:r w:rsidR="00F4779D" w:rsidRPr="00D01AF4">
        <w:t xml:space="preserve">, а также редактирование информации в профилях </w:t>
      </w:r>
      <w:r w:rsidR="00F97E32" w:rsidRPr="00D01AF4">
        <w:t xml:space="preserve">групп </w:t>
      </w:r>
      <w:r w:rsidRPr="00D01AF4">
        <w:t>доступн</w:t>
      </w:r>
      <w:r w:rsidR="00F4779D" w:rsidRPr="00D01AF4">
        <w:t>о</w:t>
      </w:r>
      <w:r w:rsidRPr="00D01AF4">
        <w:t xml:space="preserve"> для пользователя с ролью «Администратор».</w:t>
      </w:r>
    </w:p>
    <w:p w14:paraId="0B3A4924" w14:textId="22FAD846" w:rsidR="00D235BD" w:rsidRPr="00D01AF4" w:rsidRDefault="00D235BD" w:rsidP="002C5ED8">
      <w:pPr>
        <w:pStyle w:val="gff0"/>
        <w:keepNext/>
      </w:pPr>
      <w:r w:rsidRPr="00D01AF4">
        <w:t xml:space="preserve">Для просмотра перечня учебных групп на странице профиля </w:t>
      </w:r>
      <w:r w:rsidR="00E067FD" w:rsidRPr="00D01AF4">
        <w:t>ОДО</w:t>
      </w:r>
      <w:r w:rsidR="0068016A" w:rsidRPr="00D01AF4">
        <w:t xml:space="preserve"> </w:t>
      </w:r>
      <w:r w:rsidRPr="00D01AF4">
        <w:t>(</w:t>
      </w:r>
      <w:r w:rsidR="00AD4017" w:rsidRPr="00D01AF4">
        <w:t>рисунок </w:t>
      </w:r>
      <w:r w:rsidR="00AD4017" w:rsidRPr="00D01AF4">
        <w:fldChar w:fldCharType="begin"/>
      </w:r>
      <w:r w:rsidR="00AD4017" w:rsidRPr="00D01AF4">
        <w:instrText xml:space="preserve"> REF \* </w:instrText>
      </w:r>
      <w:r w:rsidR="00AD4017" w:rsidRPr="00D01AF4">
        <w:rPr>
          <w:lang w:val="en-US"/>
        </w:rPr>
        <w:instrText>arabic</w:instrText>
      </w:r>
      <w:r w:rsidR="00AD4017" w:rsidRPr="00D01AF4">
        <w:instrText xml:space="preserve"> _Ref498619611 \n \h </w:instrText>
      </w:r>
      <w:r w:rsidR="00DE7A6E" w:rsidRPr="00D01AF4">
        <w:instrText xml:space="preserve"> \* MERGEFORMAT </w:instrText>
      </w:r>
      <w:r w:rsidR="00AD4017" w:rsidRPr="00D01AF4">
        <w:fldChar w:fldCharType="separate"/>
      </w:r>
      <w:r w:rsidR="00353D29">
        <w:t>3</w:t>
      </w:r>
      <w:r w:rsidR="00AD4017" w:rsidRPr="00D01AF4">
        <w:fldChar w:fldCharType="end"/>
      </w:r>
      <w:r w:rsidRPr="00D01AF4">
        <w:t xml:space="preserve">) </w:t>
      </w:r>
      <w:r w:rsidR="007E3EE2" w:rsidRPr="00D01AF4">
        <w:t xml:space="preserve">необходимо перейти на вкладку </w:t>
      </w:r>
      <w:r w:rsidR="007E3EE2" w:rsidRPr="00D01AF4">
        <w:rPr>
          <w:rStyle w:val="gfff4"/>
        </w:rPr>
        <w:t>Учебные г</w:t>
      </w:r>
      <w:r w:rsidRPr="00D01AF4">
        <w:rPr>
          <w:rStyle w:val="gfff4"/>
        </w:rPr>
        <w:t>руппы</w:t>
      </w:r>
      <w:r w:rsidRPr="00D01AF4">
        <w:t xml:space="preserve">. Откроется страница с перечнем </w:t>
      </w:r>
      <w:r w:rsidR="000F7BA2" w:rsidRPr="00D01AF4">
        <w:t xml:space="preserve">отделений и </w:t>
      </w:r>
      <w:r w:rsidRPr="00D01AF4">
        <w:t xml:space="preserve">учебных групп </w:t>
      </w:r>
      <w:r w:rsidR="000E1005" w:rsidRPr="00D01AF4">
        <w:t xml:space="preserve">данной </w:t>
      </w:r>
      <w:r w:rsidR="00E067FD" w:rsidRPr="00D01AF4">
        <w:t>ОДО</w:t>
      </w:r>
      <w:r w:rsidR="0068016A" w:rsidRPr="00D01AF4">
        <w:t xml:space="preserve"> </w:t>
      </w:r>
      <w:r w:rsidRPr="00D01AF4">
        <w:t>(</w:t>
      </w:r>
      <w:r w:rsidR="00AD4017" w:rsidRPr="00D01AF4">
        <w:t>рисунок </w:t>
      </w:r>
      <w:r w:rsidR="00AD4017" w:rsidRPr="00D01AF4">
        <w:fldChar w:fldCharType="begin"/>
      </w:r>
      <w:r w:rsidR="00AD4017" w:rsidRPr="00D01AF4">
        <w:instrText xml:space="preserve"> REF \* </w:instrText>
      </w:r>
      <w:r w:rsidR="00AD4017" w:rsidRPr="00D01AF4">
        <w:rPr>
          <w:lang w:val="en-US"/>
        </w:rPr>
        <w:instrText>arabic</w:instrText>
      </w:r>
      <w:r w:rsidR="00AD4017" w:rsidRPr="00D01AF4">
        <w:instrText xml:space="preserve"> _Ref498619638 \n \h </w:instrText>
      </w:r>
      <w:r w:rsidR="00DE7A6E" w:rsidRPr="00D01AF4">
        <w:instrText xml:space="preserve"> \* MERGEFORMAT </w:instrText>
      </w:r>
      <w:r w:rsidR="00AD4017" w:rsidRPr="00D01AF4">
        <w:fldChar w:fldCharType="separate"/>
      </w:r>
      <w:r w:rsidR="00353D29">
        <w:t>6</w:t>
      </w:r>
      <w:r w:rsidR="00AD4017" w:rsidRPr="00D01AF4">
        <w:fldChar w:fldCharType="end"/>
      </w:r>
      <w:r w:rsidRPr="00D01AF4">
        <w:t>).</w:t>
      </w:r>
    </w:p>
    <w:p w14:paraId="0B1CD8B9" w14:textId="6385C5D4" w:rsidR="00D748D5" w:rsidRPr="00D01AF4" w:rsidRDefault="00D748D5" w:rsidP="00B37380">
      <w:pPr>
        <w:pStyle w:val="gffd"/>
      </w:pPr>
      <w:bookmarkStart w:id="78" w:name="_Ref438136887"/>
      <w:r w:rsidRPr="00D01AF4">
        <w:rPr>
          <w:noProof/>
          <w:lang w:eastAsia="ru-RU"/>
        </w:rPr>
        <w:drawing>
          <wp:inline distT="0" distB="0" distL="0" distR="0" wp14:anchorId="1E033EEB" wp14:editId="5869A305">
            <wp:extent cx="5939790" cy="2807335"/>
            <wp:effectExtent l="19050" t="19050" r="22860" b="120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0733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81BC115" w14:textId="1C7855F0" w:rsidR="00FD14BB" w:rsidRPr="00D01AF4" w:rsidRDefault="00FD14BB" w:rsidP="00DE7A6E">
      <w:pPr>
        <w:pStyle w:val="ge"/>
      </w:pPr>
      <w:bookmarkStart w:id="79" w:name="_Ref498619638"/>
      <w:bookmarkEnd w:id="78"/>
      <w:r w:rsidRPr="00D01AF4">
        <w:t xml:space="preserve">Перечень учебных групп </w:t>
      </w:r>
      <w:r w:rsidR="00E067FD" w:rsidRPr="00D01AF4">
        <w:t>ОДО</w:t>
      </w:r>
      <w:bookmarkEnd w:id="79"/>
    </w:p>
    <w:p w14:paraId="1DFA5A09" w14:textId="7310FC09" w:rsidR="00D235BD" w:rsidRPr="00D01AF4" w:rsidRDefault="00D235BD" w:rsidP="00DE7A6E">
      <w:pPr>
        <w:pStyle w:val="gff0"/>
      </w:pPr>
      <w:r w:rsidRPr="00D01AF4">
        <w:t>При нажатии на наименование учебной группы в отобразившемся перечне происходит переход к профилю учебной группы (</w:t>
      </w:r>
      <w:r w:rsidR="00AD4017" w:rsidRPr="00D01AF4">
        <w:t>рисунок </w:t>
      </w:r>
      <w:r w:rsidR="00AD4017" w:rsidRPr="00D01AF4">
        <w:fldChar w:fldCharType="begin"/>
      </w:r>
      <w:r w:rsidR="00AD4017" w:rsidRPr="00D01AF4">
        <w:instrText xml:space="preserve"> REF \* </w:instrText>
      </w:r>
      <w:r w:rsidR="00AD4017" w:rsidRPr="00D01AF4">
        <w:rPr>
          <w:lang w:val="en-US"/>
        </w:rPr>
        <w:instrText>arabic</w:instrText>
      </w:r>
      <w:r w:rsidR="00AD4017" w:rsidRPr="00D01AF4">
        <w:instrText xml:space="preserve"> _Ref498619646 \n \h </w:instrText>
      </w:r>
      <w:r w:rsidR="00DE7A6E" w:rsidRPr="00D01AF4">
        <w:instrText xml:space="preserve"> \* MERGEFORMAT </w:instrText>
      </w:r>
      <w:r w:rsidR="00AD4017" w:rsidRPr="00D01AF4">
        <w:fldChar w:fldCharType="separate"/>
      </w:r>
      <w:r w:rsidR="00353D29">
        <w:t>7</w:t>
      </w:r>
      <w:r w:rsidR="00AD4017" w:rsidRPr="00D01AF4">
        <w:fldChar w:fldCharType="end"/>
      </w:r>
      <w:r w:rsidR="00476A8B" w:rsidRPr="00D01AF4">
        <w:t>), состоящего из следующих вкладок:</w:t>
      </w:r>
    </w:p>
    <w:p w14:paraId="573D351C" w14:textId="5A0D40C4" w:rsidR="006D413F" w:rsidRPr="00D01AF4" w:rsidRDefault="006D413F" w:rsidP="00DE7A6E">
      <w:pPr>
        <w:pStyle w:val="gf9"/>
      </w:pPr>
      <w:r w:rsidRPr="00D01AF4">
        <w:rPr>
          <w:rStyle w:val="gfff4"/>
        </w:rPr>
        <w:t>Объявления</w:t>
      </w:r>
      <w:r w:rsidRPr="00D01AF4">
        <w:t xml:space="preserve"> (содержит все объявления группы);</w:t>
      </w:r>
    </w:p>
    <w:p w14:paraId="7A45AA0C" w14:textId="7AF5677E" w:rsidR="006D413F" w:rsidRPr="00D01AF4" w:rsidRDefault="006D413F" w:rsidP="00DE7A6E">
      <w:pPr>
        <w:pStyle w:val="gf9"/>
      </w:pPr>
      <w:r w:rsidRPr="00D01AF4">
        <w:rPr>
          <w:rStyle w:val="gfff4"/>
        </w:rPr>
        <w:t>Родители</w:t>
      </w:r>
      <w:r w:rsidRPr="00D01AF4">
        <w:t xml:space="preserve"> (</w:t>
      </w:r>
      <w:r w:rsidR="00505547" w:rsidRPr="00D01AF4">
        <w:t>содержит перечень родителей, а также информационную стену);</w:t>
      </w:r>
    </w:p>
    <w:p w14:paraId="3B9C1D8E" w14:textId="401FB900" w:rsidR="00505547" w:rsidRPr="00D01AF4" w:rsidRDefault="006B17D7" w:rsidP="00DE7A6E">
      <w:pPr>
        <w:pStyle w:val="gf9"/>
      </w:pPr>
      <w:r w:rsidRPr="00D01AF4">
        <w:rPr>
          <w:rStyle w:val="gfff4"/>
        </w:rPr>
        <w:t>Учителя</w:t>
      </w:r>
      <w:r w:rsidRPr="00D01AF4">
        <w:t xml:space="preserve"> (содержит перечень учителей, сотрудников группы, а также информационную стену);</w:t>
      </w:r>
    </w:p>
    <w:p w14:paraId="7D7118D5" w14:textId="66242B07" w:rsidR="00476A8B" w:rsidRPr="00D01AF4" w:rsidRDefault="006D413F" w:rsidP="00DE7A6E">
      <w:pPr>
        <w:pStyle w:val="gf9"/>
      </w:pPr>
      <w:r w:rsidRPr="00D01AF4">
        <w:rPr>
          <w:rStyle w:val="gfff4"/>
        </w:rPr>
        <w:t>Люди</w:t>
      </w:r>
      <w:r w:rsidRPr="00D01AF4">
        <w:t xml:space="preserve"> </w:t>
      </w:r>
      <w:r w:rsidR="00476A8B" w:rsidRPr="00D01AF4">
        <w:t xml:space="preserve">(содержит перечень всех </w:t>
      </w:r>
      <w:r w:rsidR="009C57C6" w:rsidRPr="00D01AF4">
        <w:t>персон</w:t>
      </w:r>
      <w:r w:rsidR="00476A8B" w:rsidRPr="00D01AF4">
        <w:t xml:space="preserve">, зарегистрированных в </w:t>
      </w:r>
      <w:r w:rsidR="00EB0649" w:rsidRPr="00D01AF4">
        <w:t>АИС «</w:t>
      </w:r>
      <w:r w:rsidR="006B1D3A" w:rsidRPr="00D01AF4">
        <w:t>Дневник-ОДО</w:t>
      </w:r>
      <w:r w:rsidR="00EB0649" w:rsidRPr="00D01AF4">
        <w:t xml:space="preserve">» </w:t>
      </w:r>
      <w:r w:rsidR="00476A8B" w:rsidRPr="00D01AF4">
        <w:t xml:space="preserve">и имеющих членство в данной </w:t>
      </w:r>
      <w:r w:rsidR="009C57C6" w:rsidRPr="00D01AF4">
        <w:t>учебной группе</w:t>
      </w:r>
      <w:r w:rsidR="00476A8B" w:rsidRPr="00D01AF4">
        <w:t>, с возможностью фильтрации по</w:t>
      </w:r>
      <w:r w:rsidR="00EF533E" w:rsidRPr="00D01AF4">
        <w:t> </w:t>
      </w:r>
      <w:r w:rsidR="00476A8B" w:rsidRPr="00D01AF4">
        <w:t xml:space="preserve">системным и функциональным ролям – </w:t>
      </w:r>
      <w:r w:rsidR="003A6664" w:rsidRPr="00D01AF4">
        <w:rPr>
          <w:rStyle w:val="gfff4"/>
        </w:rPr>
        <w:t>Учащиеся</w:t>
      </w:r>
      <w:r w:rsidR="009C57C6" w:rsidRPr="00D01AF4">
        <w:t xml:space="preserve"> (</w:t>
      </w:r>
      <w:r w:rsidR="003A6664" w:rsidRPr="00D01AF4">
        <w:rPr>
          <w:rStyle w:val="gfff4"/>
        </w:rPr>
        <w:t xml:space="preserve">Сейчас </w:t>
      </w:r>
      <w:r w:rsidR="009C57C6" w:rsidRPr="00D01AF4">
        <w:rPr>
          <w:rStyle w:val="gfff4"/>
        </w:rPr>
        <w:t>в группе</w:t>
      </w:r>
      <w:proofErr w:type="gramStart"/>
      <w:r w:rsidR="009C57C6" w:rsidRPr="00D01AF4">
        <w:t xml:space="preserve">, </w:t>
      </w:r>
      <w:r w:rsidR="003A6664" w:rsidRPr="00D01AF4">
        <w:rPr>
          <w:rStyle w:val="gfff4"/>
        </w:rPr>
        <w:t>Были</w:t>
      </w:r>
      <w:proofErr w:type="gramEnd"/>
      <w:r w:rsidR="003A6664" w:rsidRPr="00D01AF4">
        <w:rPr>
          <w:rStyle w:val="gfff4"/>
        </w:rPr>
        <w:t xml:space="preserve"> </w:t>
      </w:r>
      <w:r w:rsidR="009C57C6" w:rsidRPr="00D01AF4">
        <w:rPr>
          <w:rStyle w:val="gfff4"/>
        </w:rPr>
        <w:t>в группе</w:t>
      </w:r>
      <w:r w:rsidR="009C57C6" w:rsidRPr="00D01AF4">
        <w:t>)</w:t>
      </w:r>
      <w:r w:rsidR="00476A8B" w:rsidRPr="00D01AF4">
        <w:t xml:space="preserve">, </w:t>
      </w:r>
      <w:r w:rsidR="004A4E02" w:rsidRPr="00D01AF4">
        <w:rPr>
          <w:rStyle w:val="gfff4"/>
        </w:rPr>
        <w:t>П</w:t>
      </w:r>
      <w:r w:rsidR="009C57C6" w:rsidRPr="00D01AF4">
        <w:rPr>
          <w:rStyle w:val="gfff4"/>
        </w:rPr>
        <w:t>реподавател</w:t>
      </w:r>
      <w:r w:rsidR="003A6664" w:rsidRPr="00D01AF4">
        <w:rPr>
          <w:rStyle w:val="gfff4"/>
        </w:rPr>
        <w:t>и</w:t>
      </w:r>
      <w:r w:rsidR="009C57C6" w:rsidRPr="00D01AF4">
        <w:t xml:space="preserve">, </w:t>
      </w:r>
      <w:r w:rsidR="004A4E02" w:rsidRPr="00D01AF4">
        <w:rPr>
          <w:rStyle w:val="gfff4"/>
        </w:rPr>
        <w:t>Р</w:t>
      </w:r>
      <w:r w:rsidR="00476A8B" w:rsidRPr="00D01AF4">
        <w:rPr>
          <w:rStyle w:val="gfff4"/>
        </w:rPr>
        <w:t>одител</w:t>
      </w:r>
      <w:r w:rsidR="003A6664" w:rsidRPr="00D01AF4">
        <w:rPr>
          <w:rStyle w:val="gfff4"/>
        </w:rPr>
        <w:t>и</w:t>
      </w:r>
      <w:r w:rsidR="00476A8B" w:rsidRPr="00D01AF4">
        <w:t>);</w:t>
      </w:r>
    </w:p>
    <w:p w14:paraId="76D2A693" w14:textId="76A0AE34" w:rsidR="00476A8B" w:rsidRPr="00D01AF4" w:rsidRDefault="009B3E00" w:rsidP="00DE7A6E">
      <w:pPr>
        <w:pStyle w:val="gf9"/>
      </w:pPr>
      <w:r w:rsidRPr="00D01AF4">
        <w:rPr>
          <w:rStyle w:val="gfff4"/>
        </w:rPr>
        <w:t>Гр</w:t>
      </w:r>
      <w:r w:rsidR="00476A8B" w:rsidRPr="00D01AF4">
        <w:rPr>
          <w:rStyle w:val="gfff4"/>
        </w:rPr>
        <w:t>уппы</w:t>
      </w:r>
      <w:r w:rsidR="00476A8B" w:rsidRPr="00D01AF4">
        <w:t xml:space="preserve"> (содержит перечень групп по интересам, организованных персонами данной</w:t>
      </w:r>
      <w:r w:rsidR="00491AB9" w:rsidRPr="00D01AF4">
        <w:t xml:space="preserve"> учебной группы</w:t>
      </w:r>
      <w:r w:rsidR="00476A8B" w:rsidRPr="00D01AF4">
        <w:t>);</w:t>
      </w:r>
    </w:p>
    <w:p w14:paraId="0A4D57B5" w14:textId="3688CC30" w:rsidR="00476A8B" w:rsidRPr="00D01AF4" w:rsidRDefault="00476A8B" w:rsidP="00DE7A6E">
      <w:pPr>
        <w:pStyle w:val="gf9"/>
      </w:pPr>
      <w:r w:rsidRPr="00D01AF4">
        <w:rPr>
          <w:rStyle w:val="gfff4"/>
        </w:rPr>
        <w:t>Файлы</w:t>
      </w:r>
      <w:r w:rsidRPr="00D01AF4">
        <w:t xml:space="preserve"> (содержит перечень аудио-, </w:t>
      </w:r>
      <w:r w:rsidR="002966B1" w:rsidRPr="00D01AF4">
        <w:t>видеофайлов</w:t>
      </w:r>
      <w:r w:rsidRPr="00D01AF4">
        <w:t xml:space="preserve">, изображений и документов, находящихся в общем доступе для </w:t>
      </w:r>
      <w:r w:rsidR="002966B1" w:rsidRPr="00D01AF4">
        <w:t>определённых</w:t>
      </w:r>
      <w:r w:rsidRPr="00D01AF4">
        <w:t xml:space="preserve"> категорий пользователей данной </w:t>
      </w:r>
      <w:r w:rsidR="00491AB9" w:rsidRPr="00D01AF4">
        <w:t>учебной группы</w:t>
      </w:r>
      <w:r w:rsidRPr="00D01AF4">
        <w:t>);</w:t>
      </w:r>
    </w:p>
    <w:p w14:paraId="20493E4D" w14:textId="2ABB1EF3" w:rsidR="00B37380" w:rsidRPr="00D01AF4" w:rsidRDefault="00FA3171" w:rsidP="00DE7A6E">
      <w:pPr>
        <w:pStyle w:val="gf9"/>
      </w:pPr>
      <w:r w:rsidRPr="00D01AF4">
        <w:rPr>
          <w:rStyle w:val="gfff4"/>
        </w:rPr>
        <w:lastRenderedPageBreak/>
        <w:t>Достижения</w:t>
      </w:r>
      <w:r w:rsidR="003E061A" w:rsidRPr="00D01AF4">
        <w:t xml:space="preserve"> (содержит перечень достижений </w:t>
      </w:r>
      <w:r w:rsidR="00C62433" w:rsidRPr="00D01AF4">
        <w:t xml:space="preserve">учащихся </w:t>
      </w:r>
      <w:r w:rsidR="003E061A" w:rsidRPr="00D01AF4">
        <w:t>данной учебной группы)</w:t>
      </w:r>
      <w:r w:rsidR="00B37380" w:rsidRPr="00D01AF4">
        <w:t>;</w:t>
      </w:r>
    </w:p>
    <w:p w14:paraId="49EA5E41" w14:textId="34EFDBC8" w:rsidR="00B37380" w:rsidRPr="00D01AF4" w:rsidRDefault="00B37380" w:rsidP="00B37380">
      <w:pPr>
        <w:pStyle w:val="gf9"/>
      </w:pPr>
      <w:r w:rsidRPr="00D01AF4">
        <w:rPr>
          <w:b/>
          <w:bCs/>
        </w:rPr>
        <w:t>Книга для занятий</w:t>
      </w:r>
      <w:r w:rsidRPr="00D01AF4">
        <w:t>.</w:t>
      </w:r>
    </w:p>
    <w:p w14:paraId="449A957A" w14:textId="77777777" w:rsidR="00F54620" w:rsidRPr="00D01AF4" w:rsidRDefault="007C32CA" w:rsidP="00F54620">
      <w:pPr>
        <w:pStyle w:val="gff0"/>
      </w:pPr>
      <w:r w:rsidRPr="00D01AF4">
        <w:t xml:space="preserve">В правой боковой части страницы отображаются блоки с информацией </w:t>
      </w:r>
      <w:r w:rsidR="00EF533E" w:rsidRPr="00D01AF4">
        <w:t>о </w:t>
      </w:r>
      <w:r w:rsidRPr="00D01AF4">
        <w:t>сотрудниках</w:t>
      </w:r>
      <w:r w:rsidR="00EF533E" w:rsidRPr="00D01AF4">
        <w:t xml:space="preserve"> и учащихся</w:t>
      </w:r>
      <w:r w:rsidRPr="00D01AF4">
        <w:t xml:space="preserve"> группы и загруженными файлами.</w:t>
      </w:r>
      <w:bookmarkStart w:id="80" w:name="_Ref467852276"/>
    </w:p>
    <w:p w14:paraId="793A35A4" w14:textId="63F83874" w:rsidR="00D748D5" w:rsidRPr="00D01AF4" w:rsidRDefault="00B37380" w:rsidP="00F54620">
      <w:pPr>
        <w:pStyle w:val="gf9"/>
        <w:numPr>
          <w:ilvl w:val="0"/>
          <w:numId w:val="0"/>
        </w:numPr>
      </w:pPr>
      <w:r w:rsidRPr="00D01AF4">
        <w:rPr>
          <w:noProof/>
          <w:lang w:eastAsia="ru-RU"/>
        </w:rPr>
        <w:drawing>
          <wp:inline distT="0" distB="0" distL="0" distR="0" wp14:anchorId="4E651812" wp14:editId="6688F1E6">
            <wp:extent cx="5939790" cy="4171950"/>
            <wp:effectExtent l="19050" t="19050" r="22860" b="19050"/>
            <wp:docPr id="46" name="Рисунок 4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7195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FE10B61" w14:textId="6C5E2C2C" w:rsidR="00D748D5" w:rsidRPr="00D01AF4" w:rsidRDefault="00476A8B" w:rsidP="00D748D5">
      <w:pPr>
        <w:pStyle w:val="ge"/>
      </w:pPr>
      <w:bookmarkStart w:id="81" w:name="_Ref498619646"/>
      <w:bookmarkEnd w:id="80"/>
      <w:r w:rsidRPr="00D01AF4">
        <w:t>Страница профиля учебной группы</w:t>
      </w:r>
      <w:bookmarkEnd w:id="81"/>
    </w:p>
    <w:p w14:paraId="65DF2E8B" w14:textId="2D9734F5" w:rsidR="00FD14BB" w:rsidRPr="00D01AF4" w:rsidRDefault="00E53F76" w:rsidP="001764D7">
      <w:pPr>
        <w:pStyle w:val="g20"/>
      </w:pPr>
      <w:bookmarkStart w:id="82" w:name="_Toc470867162"/>
      <w:bookmarkStart w:id="83" w:name="_Toc146202657"/>
      <w:r w:rsidRPr="00D01AF4">
        <w:t>Просмотр данных о</w:t>
      </w:r>
      <w:r w:rsidR="00CD265D" w:rsidRPr="00D01AF4">
        <w:t>б</w:t>
      </w:r>
      <w:r w:rsidRPr="00D01AF4">
        <w:t xml:space="preserve"> </w:t>
      </w:r>
      <w:r w:rsidR="00CD265D" w:rsidRPr="00D01AF4">
        <w:t xml:space="preserve">учащихся </w:t>
      </w:r>
      <w:r w:rsidR="00FE6B78" w:rsidRPr="00D01AF4">
        <w:t>ОДО</w:t>
      </w:r>
      <w:bookmarkEnd w:id="82"/>
      <w:bookmarkEnd w:id="83"/>
    </w:p>
    <w:p w14:paraId="4FDBA4B4" w14:textId="77B09BE8" w:rsidR="000378DC" w:rsidRPr="00D01AF4" w:rsidRDefault="0029337D" w:rsidP="00DE7A6E">
      <w:pPr>
        <w:pStyle w:val="gff0"/>
      </w:pPr>
      <w:r w:rsidRPr="00D01AF4">
        <w:t xml:space="preserve">Пользователи </w:t>
      </w:r>
      <w:r w:rsidR="004A4E02" w:rsidRPr="00D01AF4">
        <w:t xml:space="preserve">с </w:t>
      </w:r>
      <w:r w:rsidRPr="00D01AF4">
        <w:t>рол</w:t>
      </w:r>
      <w:r w:rsidR="004A4E02" w:rsidRPr="00D01AF4">
        <w:t>ями</w:t>
      </w:r>
      <w:r w:rsidRPr="00D01AF4">
        <w:t xml:space="preserve"> «Сотрудник», «Учащийся» и «Родитель» имеют возможность просмотра личного профиля (см. п</w:t>
      </w:r>
      <w:r w:rsidR="00AD4017" w:rsidRPr="00D01AF4">
        <w:t>одраздел</w:t>
      </w:r>
      <w:r w:rsidRPr="00D01AF4">
        <w:t xml:space="preserve"> </w:t>
      </w:r>
      <w:r w:rsidR="004A4E02" w:rsidRPr="00D01AF4">
        <w:fldChar w:fldCharType="begin"/>
      </w:r>
      <w:r w:rsidR="004A4E02" w:rsidRPr="00D01AF4">
        <w:instrText xml:space="preserve"> REF _Ref467851773 \n \h </w:instrText>
      </w:r>
      <w:r w:rsidR="00935A87" w:rsidRPr="00D01AF4">
        <w:instrText xml:space="preserve"> \* MERGEFORMAT </w:instrText>
      </w:r>
      <w:r w:rsidR="004A4E02" w:rsidRPr="00D01AF4">
        <w:fldChar w:fldCharType="separate"/>
      </w:r>
      <w:r w:rsidR="00353D29">
        <w:t>5.2</w:t>
      </w:r>
      <w:r w:rsidR="004A4E02" w:rsidRPr="00D01AF4">
        <w:fldChar w:fldCharType="end"/>
      </w:r>
      <w:r w:rsidRPr="00D01AF4">
        <w:t xml:space="preserve">) </w:t>
      </w:r>
      <w:r w:rsidR="00B65D0B" w:rsidRPr="00D01AF4">
        <w:t xml:space="preserve">учащихся </w:t>
      </w:r>
      <w:r w:rsidR="00E81547" w:rsidRPr="00D01AF4">
        <w:t>ОДО</w:t>
      </w:r>
      <w:r w:rsidRPr="00D01AF4">
        <w:t xml:space="preserve">. Наполнение профиля </w:t>
      </w:r>
      <w:r w:rsidR="00B65D0B" w:rsidRPr="00D01AF4">
        <w:t xml:space="preserve">учащегося </w:t>
      </w:r>
      <w:r w:rsidRPr="00D01AF4">
        <w:t>информацией, связанной с</w:t>
      </w:r>
      <w:r w:rsidR="00477608" w:rsidRPr="00D01AF4">
        <w:t> </w:t>
      </w:r>
      <w:r w:rsidRPr="00D01AF4">
        <w:t xml:space="preserve">персональными данными </w:t>
      </w:r>
      <w:r w:rsidR="00B65D0B" w:rsidRPr="00D01AF4">
        <w:t xml:space="preserve">учащихся </w:t>
      </w:r>
      <w:r w:rsidRPr="00D01AF4">
        <w:t>и образовательными достижениями, а также просмотр таких данных доступны для пользователя с ролью «Администратор».</w:t>
      </w:r>
    </w:p>
    <w:p w14:paraId="2D9C68D9" w14:textId="2341DBF7" w:rsidR="00FB2A69" w:rsidRPr="00D01AF4" w:rsidRDefault="00FB2A69" w:rsidP="00DE7A6E">
      <w:pPr>
        <w:pStyle w:val="gff0"/>
      </w:pPr>
      <w:r w:rsidRPr="00D01AF4">
        <w:t xml:space="preserve">Для просмотра профиля </w:t>
      </w:r>
      <w:r w:rsidR="00B65D0B" w:rsidRPr="00D01AF4">
        <w:t xml:space="preserve">учащегося </w:t>
      </w:r>
      <w:r w:rsidR="00E067FD" w:rsidRPr="00D01AF4">
        <w:t>ОДО</w:t>
      </w:r>
      <w:r w:rsidR="0068016A" w:rsidRPr="00D01AF4">
        <w:t xml:space="preserve"> </w:t>
      </w:r>
      <w:r w:rsidRPr="00D01AF4">
        <w:t xml:space="preserve">на странице профиля </w:t>
      </w:r>
      <w:r w:rsidR="00E067FD" w:rsidRPr="00D01AF4">
        <w:t>ОДО</w:t>
      </w:r>
      <w:r w:rsidR="0068016A" w:rsidRPr="00D01AF4">
        <w:t xml:space="preserve"> </w:t>
      </w:r>
      <w:r w:rsidRPr="00D01AF4">
        <w:t>(</w:t>
      </w:r>
      <w:r w:rsidR="00AD4017" w:rsidRPr="00D01AF4">
        <w:t>рисунок </w:t>
      </w:r>
      <w:r w:rsidR="00AD4017" w:rsidRPr="00D01AF4">
        <w:fldChar w:fldCharType="begin"/>
      </w:r>
      <w:r w:rsidR="00AD4017" w:rsidRPr="00D01AF4">
        <w:instrText xml:space="preserve"> REF \* </w:instrText>
      </w:r>
      <w:r w:rsidR="00AD4017" w:rsidRPr="00D01AF4">
        <w:rPr>
          <w:lang w:val="en-US"/>
        </w:rPr>
        <w:instrText>arabic</w:instrText>
      </w:r>
      <w:r w:rsidR="00AD4017" w:rsidRPr="00D01AF4">
        <w:instrText xml:space="preserve"> _Ref498619611 \n \h </w:instrText>
      </w:r>
      <w:r w:rsidR="00DE7A6E" w:rsidRPr="00D01AF4">
        <w:instrText xml:space="preserve"> \* MERGEFORMAT </w:instrText>
      </w:r>
      <w:r w:rsidR="00AD4017" w:rsidRPr="00D01AF4">
        <w:fldChar w:fldCharType="separate"/>
      </w:r>
      <w:r w:rsidR="00353D29">
        <w:t>3</w:t>
      </w:r>
      <w:r w:rsidR="00AD4017" w:rsidRPr="00D01AF4">
        <w:fldChar w:fldCharType="end"/>
      </w:r>
      <w:r w:rsidRPr="00D01AF4">
        <w:t xml:space="preserve">) необходимо перейти на вкладку </w:t>
      </w:r>
      <w:r w:rsidRPr="00D01AF4">
        <w:rPr>
          <w:rStyle w:val="gfff4"/>
        </w:rPr>
        <w:t>Люди</w:t>
      </w:r>
      <w:r w:rsidRPr="00D01AF4">
        <w:t xml:space="preserve">, в блоке фильтрации выбрать </w:t>
      </w:r>
      <w:r w:rsidRPr="00D01AF4">
        <w:lastRenderedPageBreak/>
        <w:t xml:space="preserve">категорию </w:t>
      </w:r>
      <w:r w:rsidRPr="00D01AF4">
        <w:rPr>
          <w:rStyle w:val="gfff4"/>
        </w:rPr>
        <w:t>Учащиеся</w:t>
      </w:r>
      <w:r w:rsidRPr="00D01AF4">
        <w:t xml:space="preserve">. Отобразится перечень всех персон данной </w:t>
      </w:r>
      <w:r w:rsidR="00E067FD" w:rsidRPr="00D01AF4">
        <w:t>ОДО</w:t>
      </w:r>
      <w:r w:rsidRPr="00D01AF4">
        <w:t>, которым присвоена роль «Учащийся» (</w:t>
      </w:r>
      <w:r w:rsidR="00AD4017" w:rsidRPr="00D01AF4">
        <w:t>рисунок </w:t>
      </w:r>
      <w:r w:rsidR="00AD4017" w:rsidRPr="00D01AF4">
        <w:fldChar w:fldCharType="begin"/>
      </w:r>
      <w:r w:rsidR="00AD4017" w:rsidRPr="00D01AF4">
        <w:instrText xml:space="preserve"> REF \* </w:instrText>
      </w:r>
      <w:r w:rsidR="00AD4017" w:rsidRPr="00D01AF4">
        <w:rPr>
          <w:lang w:val="en-US"/>
        </w:rPr>
        <w:instrText>arabic</w:instrText>
      </w:r>
      <w:r w:rsidR="00AD4017" w:rsidRPr="00D01AF4">
        <w:instrText xml:space="preserve"> _Ref498619668 \n \h </w:instrText>
      </w:r>
      <w:r w:rsidR="00DE7A6E" w:rsidRPr="00D01AF4">
        <w:instrText xml:space="preserve"> \* MERGEFORMAT </w:instrText>
      </w:r>
      <w:r w:rsidR="00AD4017" w:rsidRPr="00D01AF4">
        <w:fldChar w:fldCharType="separate"/>
      </w:r>
      <w:r w:rsidR="00353D29">
        <w:t>8</w:t>
      </w:r>
      <w:r w:rsidR="00AD4017" w:rsidRPr="00D01AF4">
        <w:fldChar w:fldCharType="end"/>
      </w:r>
      <w:r w:rsidRPr="00D01AF4">
        <w:t xml:space="preserve">). </w:t>
      </w:r>
    </w:p>
    <w:p w14:paraId="33B95B27" w14:textId="263AD087" w:rsidR="00A75F1A" w:rsidRPr="00D01AF4" w:rsidRDefault="00C760FB" w:rsidP="00DE7A6E">
      <w:pPr>
        <w:pStyle w:val="gffd"/>
      </w:pPr>
      <w:bookmarkStart w:id="84" w:name="_Ref438134530"/>
      <w:r w:rsidRPr="00D01AF4">
        <w:rPr>
          <w:noProof/>
          <w:lang w:eastAsia="ru-RU"/>
        </w:rPr>
        <w:drawing>
          <wp:inline distT="0" distB="0" distL="0" distR="0" wp14:anchorId="202475E0" wp14:editId="6FF6B806">
            <wp:extent cx="5939790" cy="4140835"/>
            <wp:effectExtent l="19050" t="19050" r="22860" b="12065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4083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3E6B7BA" w14:textId="226BEAFF" w:rsidR="00305ED1" w:rsidRPr="00D01AF4" w:rsidRDefault="00FB2A69" w:rsidP="00305ED1">
      <w:pPr>
        <w:pStyle w:val="ge"/>
      </w:pPr>
      <w:bookmarkStart w:id="85" w:name="_Ref498619668"/>
      <w:bookmarkEnd w:id="84"/>
      <w:r w:rsidRPr="00D01AF4">
        <w:t xml:space="preserve">Перечень персон </w:t>
      </w:r>
      <w:r w:rsidR="00E067FD" w:rsidRPr="00D01AF4">
        <w:t>ОДО</w:t>
      </w:r>
      <w:r w:rsidR="0068016A" w:rsidRPr="00D01AF4">
        <w:t xml:space="preserve"> </w:t>
      </w:r>
      <w:r w:rsidRPr="00D01AF4">
        <w:t>с ролью «Учащийся»</w:t>
      </w:r>
      <w:bookmarkEnd w:id="85"/>
    </w:p>
    <w:p w14:paraId="53C6847F" w14:textId="2F9727E9" w:rsidR="00305ED1" w:rsidRPr="00D01AF4" w:rsidRDefault="00305ED1" w:rsidP="002C5ED8">
      <w:pPr>
        <w:pStyle w:val="gff0"/>
        <w:keepNext/>
      </w:pPr>
      <w:r w:rsidRPr="00D01AF4">
        <w:lastRenderedPageBreak/>
        <w:t>При нажатии на ФИО учащегося происходит переход к просмотру личного профиля учащегося (рисунок </w:t>
      </w:r>
      <w:r w:rsidRPr="00D01AF4">
        <w:fldChar w:fldCharType="begin"/>
      </w:r>
      <w:r w:rsidRPr="00D01AF4">
        <w:instrText xml:space="preserve"> REF \* </w:instrText>
      </w:r>
      <w:r w:rsidRPr="00D01AF4">
        <w:rPr>
          <w:lang w:val="en-US"/>
        </w:rPr>
        <w:instrText>arabic</w:instrText>
      </w:r>
      <w:r w:rsidRPr="00D01AF4">
        <w:instrText xml:space="preserve"> _Ref498619673 \n \h  \* MERGEFORMAT </w:instrText>
      </w:r>
      <w:r w:rsidRPr="00D01AF4">
        <w:fldChar w:fldCharType="separate"/>
      </w:r>
      <w:r w:rsidR="00353D29">
        <w:t>9</w:t>
      </w:r>
      <w:r w:rsidRPr="00D01AF4">
        <w:fldChar w:fldCharType="end"/>
      </w:r>
      <w:r w:rsidRPr="00D01AF4">
        <w:t>).</w:t>
      </w:r>
    </w:p>
    <w:p w14:paraId="7303ED40" w14:textId="7DF14FC3" w:rsidR="00A75F1A" w:rsidRPr="00D01AF4" w:rsidRDefault="009D56CA" w:rsidP="00DE7A6E">
      <w:pPr>
        <w:pStyle w:val="gffd"/>
      </w:pPr>
      <w:bookmarkStart w:id="86" w:name="_Ref438137129"/>
      <w:r w:rsidRPr="00D01AF4">
        <w:rPr>
          <w:noProof/>
          <w:lang w:eastAsia="ru-RU"/>
        </w:rPr>
        <w:drawing>
          <wp:inline distT="0" distB="0" distL="0" distR="0" wp14:anchorId="2E9FD65D" wp14:editId="2B64AC9E">
            <wp:extent cx="5939790" cy="4554855"/>
            <wp:effectExtent l="19050" t="19050" r="22860" b="171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5485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D5CB766" w14:textId="0870B8A0" w:rsidR="00760FEE" w:rsidRPr="00D01AF4" w:rsidRDefault="009300A2" w:rsidP="00DE7A6E">
      <w:pPr>
        <w:pStyle w:val="ge"/>
      </w:pPr>
      <w:bookmarkStart w:id="87" w:name="_Ref498619673"/>
      <w:bookmarkEnd w:id="86"/>
      <w:r w:rsidRPr="00D01AF4">
        <w:t xml:space="preserve">Страница личного профиля </w:t>
      </w:r>
      <w:r w:rsidR="001637EE" w:rsidRPr="00D01AF4">
        <w:t xml:space="preserve">учащегося </w:t>
      </w:r>
      <w:r w:rsidR="00E067FD" w:rsidRPr="00D01AF4">
        <w:t>ОДО</w:t>
      </w:r>
      <w:bookmarkEnd w:id="87"/>
    </w:p>
    <w:p w14:paraId="1613EB63" w14:textId="63006BD0" w:rsidR="009300A2" w:rsidRPr="00D01AF4" w:rsidRDefault="009300A2" w:rsidP="001764D7">
      <w:pPr>
        <w:pStyle w:val="g20"/>
      </w:pPr>
      <w:bookmarkStart w:id="88" w:name="_Toc470867163"/>
      <w:bookmarkStart w:id="89" w:name="_Toc146202658"/>
      <w:r w:rsidRPr="00D01AF4">
        <w:t xml:space="preserve">Просмотр данных о родителях (законных представителях) </w:t>
      </w:r>
      <w:bookmarkEnd w:id="88"/>
      <w:r w:rsidR="00B65D0B" w:rsidRPr="00D01AF4">
        <w:t>учащихся</w:t>
      </w:r>
      <w:bookmarkEnd w:id="89"/>
    </w:p>
    <w:p w14:paraId="38F48B89" w14:textId="1CBA6B62" w:rsidR="00760FEE" w:rsidRPr="00D01AF4" w:rsidRDefault="009300A2" w:rsidP="00DE7A6E">
      <w:pPr>
        <w:pStyle w:val="gff0"/>
      </w:pPr>
      <w:r w:rsidRPr="00D01AF4">
        <w:t>Пользователи ролей «Сотрудник», «Обучающийся» и «Родитель» имеют возможность просмотра личного профиля (см. п</w:t>
      </w:r>
      <w:r w:rsidR="00AD4017" w:rsidRPr="00D01AF4">
        <w:t>одраздел</w:t>
      </w:r>
      <w:r w:rsidRPr="00D01AF4">
        <w:t xml:space="preserve"> </w:t>
      </w:r>
      <w:r w:rsidR="004A4E02" w:rsidRPr="00D01AF4">
        <w:fldChar w:fldCharType="begin"/>
      </w:r>
      <w:r w:rsidR="004A4E02" w:rsidRPr="00D01AF4">
        <w:instrText xml:space="preserve"> REF _Ref467851773 \n \h </w:instrText>
      </w:r>
      <w:r w:rsidR="00935A87" w:rsidRPr="00D01AF4">
        <w:instrText xml:space="preserve"> \* MERGEFORMAT </w:instrText>
      </w:r>
      <w:r w:rsidR="004A4E02" w:rsidRPr="00D01AF4">
        <w:fldChar w:fldCharType="separate"/>
      </w:r>
      <w:r w:rsidR="00353D29">
        <w:t>5.2</w:t>
      </w:r>
      <w:r w:rsidR="004A4E02" w:rsidRPr="00D01AF4">
        <w:fldChar w:fldCharType="end"/>
      </w:r>
      <w:r w:rsidRPr="00D01AF4">
        <w:t xml:space="preserve">) родителей </w:t>
      </w:r>
      <w:r w:rsidR="001D3DAA" w:rsidRPr="00D01AF4">
        <w:t xml:space="preserve">учащихся </w:t>
      </w:r>
      <w:r w:rsidR="009D56CA" w:rsidRPr="00D01AF4">
        <w:t>ОДО</w:t>
      </w:r>
      <w:r w:rsidRPr="00D01AF4">
        <w:t>. Наполнение профиля родителя информацией, свя</w:t>
      </w:r>
      <w:r w:rsidR="00386B92" w:rsidRPr="00D01AF4">
        <w:t>занной с персональными данными</w:t>
      </w:r>
      <w:r w:rsidRPr="00D01AF4">
        <w:t>, а также просмотр таких данных доступны для пользователя с ролью «Администратор».</w:t>
      </w:r>
    </w:p>
    <w:p w14:paraId="63EE3F76" w14:textId="3617DCF3" w:rsidR="00760FEE" w:rsidRPr="00D01AF4" w:rsidRDefault="00521CE6" w:rsidP="00DE7A6E">
      <w:pPr>
        <w:pStyle w:val="gff0"/>
      </w:pPr>
      <w:r w:rsidRPr="00D01AF4">
        <w:t xml:space="preserve">Для просмотра профиля родителя </w:t>
      </w:r>
      <w:r w:rsidR="001637EE" w:rsidRPr="00D01AF4">
        <w:t xml:space="preserve">учащегося </w:t>
      </w:r>
      <w:r w:rsidR="00E067FD" w:rsidRPr="00D01AF4">
        <w:t>ОДО</w:t>
      </w:r>
      <w:r w:rsidR="0068016A" w:rsidRPr="00D01AF4">
        <w:t xml:space="preserve"> </w:t>
      </w:r>
      <w:r w:rsidRPr="00D01AF4">
        <w:t xml:space="preserve">на странице профиля </w:t>
      </w:r>
      <w:r w:rsidR="00E067FD" w:rsidRPr="00D01AF4">
        <w:t>ОДО</w:t>
      </w:r>
      <w:r w:rsidR="0068016A" w:rsidRPr="00D01AF4">
        <w:t xml:space="preserve"> </w:t>
      </w:r>
      <w:r w:rsidRPr="00D01AF4">
        <w:t>(</w:t>
      </w:r>
      <w:r w:rsidR="00AD4017" w:rsidRPr="00D01AF4">
        <w:t>рисунок </w:t>
      </w:r>
      <w:r w:rsidR="00AD4017" w:rsidRPr="00D01AF4">
        <w:fldChar w:fldCharType="begin"/>
      </w:r>
      <w:r w:rsidR="00AD4017" w:rsidRPr="00D01AF4">
        <w:instrText xml:space="preserve"> REF \* </w:instrText>
      </w:r>
      <w:r w:rsidR="00AD4017" w:rsidRPr="00D01AF4">
        <w:rPr>
          <w:lang w:val="en-US"/>
        </w:rPr>
        <w:instrText>arabic</w:instrText>
      </w:r>
      <w:r w:rsidR="00AD4017" w:rsidRPr="00D01AF4">
        <w:instrText xml:space="preserve"> _Ref498619611 \n \h </w:instrText>
      </w:r>
      <w:r w:rsidR="00DE7A6E" w:rsidRPr="00D01AF4">
        <w:instrText xml:space="preserve"> \* MERGEFORMAT </w:instrText>
      </w:r>
      <w:r w:rsidR="00AD4017" w:rsidRPr="00D01AF4">
        <w:fldChar w:fldCharType="separate"/>
      </w:r>
      <w:r w:rsidR="00353D29">
        <w:t>3</w:t>
      </w:r>
      <w:r w:rsidR="00AD4017" w:rsidRPr="00D01AF4">
        <w:fldChar w:fldCharType="end"/>
      </w:r>
      <w:r w:rsidRPr="00D01AF4">
        <w:t xml:space="preserve">) необходимо перейти на вкладку </w:t>
      </w:r>
      <w:r w:rsidRPr="00D01AF4">
        <w:rPr>
          <w:rStyle w:val="gfff4"/>
        </w:rPr>
        <w:t>Люди</w:t>
      </w:r>
      <w:r w:rsidRPr="00D01AF4">
        <w:t>, в блоке фильтрации выбрать категорию</w:t>
      </w:r>
      <w:r w:rsidR="001637EE" w:rsidRPr="00D01AF4">
        <w:t xml:space="preserve"> </w:t>
      </w:r>
      <w:r w:rsidRPr="00D01AF4">
        <w:rPr>
          <w:rStyle w:val="gfff4"/>
        </w:rPr>
        <w:t>Родители</w:t>
      </w:r>
      <w:r w:rsidRPr="00D01AF4">
        <w:t xml:space="preserve">. Отобразится перечень всех персон данной </w:t>
      </w:r>
      <w:r w:rsidR="00E067FD" w:rsidRPr="00D01AF4">
        <w:t>ОДО</w:t>
      </w:r>
      <w:r w:rsidR="00D609E8" w:rsidRPr="00D01AF4">
        <w:t xml:space="preserve">, </w:t>
      </w:r>
      <w:r w:rsidRPr="00D01AF4">
        <w:t xml:space="preserve">которым </w:t>
      </w:r>
      <w:r w:rsidRPr="00D01AF4">
        <w:lastRenderedPageBreak/>
        <w:t>присвоена роль «Родитель» (</w:t>
      </w:r>
      <w:r w:rsidR="00AD4017" w:rsidRPr="00D01AF4">
        <w:t>рисунок </w:t>
      </w:r>
      <w:r w:rsidR="00AD4017" w:rsidRPr="00D01AF4">
        <w:fldChar w:fldCharType="begin"/>
      </w:r>
      <w:r w:rsidR="00AD4017" w:rsidRPr="00D01AF4">
        <w:instrText xml:space="preserve"> REF \* </w:instrText>
      </w:r>
      <w:r w:rsidR="00AD4017" w:rsidRPr="00D01AF4">
        <w:rPr>
          <w:lang w:val="en-US"/>
        </w:rPr>
        <w:instrText>arabic</w:instrText>
      </w:r>
      <w:r w:rsidR="00AD4017" w:rsidRPr="00D01AF4">
        <w:instrText xml:space="preserve"> _Ref498619691 \n \h </w:instrText>
      </w:r>
      <w:r w:rsidR="00DE7A6E" w:rsidRPr="00D01AF4">
        <w:instrText xml:space="preserve"> \* MERGEFORMAT </w:instrText>
      </w:r>
      <w:r w:rsidR="00AD4017" w:rsidRPr="00D01AF4">
        <w:fldChar w:fldCharType="separate"/>
      </w:r>
      <w:r w:rsidR="00353D29">
        <w:t>10</w:t>
      </w:r>
      <w:r w:rsidR="00AD4017" w:rsidRPr="00D01AF4">
        <w:fldChar w:fldCharType="end"/>
      </w:r>
      <w:r w:rsidRPr="00D01AF4">
        <w:t>). При нажатии на ФИО родителя в отобразившемся перечне происходит переход к личному профилю родителя (</w:t>
      </w:r>
      <w:r w:rsidR="00AD4017" w:rsidRPr="00D01AF4">
        <w:t>рисунок </w:t>
      </w:r>
      <w:r w:rsidR="00AD4017" w:rsidRPr="00D01AF4">
        <w:fldChar w:fldCharType="begin"/>
      </w:r>
      <w:r w:rsidR="00AD4017" w:rsidRPr="00D01AF4">
        <w:instrText xml:space="preserve"> REF \* </w:instrText>
      </w:r>
      <w:r w:rsidR="00AD4017" w:rsidRPr="00D01AF4">
        <w:rPr>
          <w:lang w:val="en-US"/>
        </w:rPr>
        <w:instrText>arabic</w:instrText>
      </w:r>
      <w:r w:rsidR="00AD4017" w:rsidRPr="00D01AF4">
        <w:instrText xml:space="preserve"> _Ref498619696 \n \h </w:instrText>
      </w:r>
      <w:r w:rsidR="00DE7A6E" w:rsidRPr="00D01AF4">
        <w:instrText xml:space="preserve"> \* MERGEFORMAT </w:instrText>
      </w:r>
      <w:r w:rsidR="00AD4017" w:rsidRPr="00D01AF4">
        <w:fldChar w:fldCharType="separate"/>
      </w:r>
      <w:r w:rsidR="00353D29">
        <w:t>11</w:t>
      </w:r>
      <w:r w:rsidR="00AD4017" w:rsidRPr="00D01AF4">
        <w:fldChar w:fldCharType="end"/>
      </w:r>
      <w:r w:rsidRPr="00D01AF4">
        <w:t>).</w:t>
      </w:r>
    </w:p>
    <w:p w14:paraId="3A2D63EC" w14:textId="00D65A97" w:rsidR="00A75F1A" w:rsidRPr="00D01AF4" w:rsidRDefault="00162C29" w:rsidP="00DE7A6E">
      <w:pPr>
        <w:pStyle w:val="gffd"/>
        <w:rPr>
          <w:lang w:val="en-US"/>
        </w:rPr>
      </w:pPr>
      <w:bookmarkStart w:id="90" w:name="_Ref438135842"/>
      <w:r w:rsidRPr="00D01AF4">
        <w:rPr>
          <w:noProof/>
          <w:lang w:eastAsia="ru-RU"/>
        </w:rPr>
        <w:drawing>
          <wp:inline distT="0" distB="0" distL="0" distR="0" wp14:anchorId="3A5E165E" wp14:editId="0A8E00B3">
            <wp:extent cx="5939790" cy="4088130"/>
            <wp:effectExtent l="19050" t="19050" r="22860" b="266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8813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0D1E44" w:rsidRPr="00D01AF4">
        <w:t xml:space="preserve"> </w:t>
      </w:r>
    </w:p>
    <w:p w14:paraId="4C97FE72" w14:textId="22F73E6C" w:rsidR="00521CE6" w:rsidRPr="00D01AF4" w:rsidRDefault="00521CE6" w:rsidP="00DE7A6E">
      <w:pPr>
        <w:pStyle w:val="ge"/>
      </w:pPr>
      <w:bookmarkStart w:id="91" w:name="_Ref498619691"/>
      <w:bookmarkEnd w:id="90"/>
      <w:r w:rsidRPr="00D01AF4">
        <w:t xml:space="preserve">Перечень персон </w:t>
      </w:r>
      <w:r w:rsidR="00E067FD" w:rsidRPr="00D01AF4">
        <w:t>ОДО</w:t>
      </w:r>
      <w:r w:rsidR="0068016A" w:rsidRPr="00D01AF4">
        <w:t xml:space="preserve"> </w:t>
      </w:r>
      <w:r w:rsidRPr="00D01AF4">
        <w:t>с ролью «Родитель»</w:t>
      </w:r>
      <w:bookmarkEnd w:id="91"/>
    </w:p>
    <w:p w14:paraId="3CF292A3" w14:textId="7F23EC31" w:rsidR="00A75F1A" w:rsidRPr="00D01AF4" w:rsidRDefault="006D2CFC" w:rsidP="00DE7A6E">
      <w:pPr>
        <w:pStyle w:val="gffd"/>
      </w:pPr>
      <w:bookmarkStart w:id="92" w:name="_Ref438138561"/>
      <w:r w:rsidRPr="00D01AF4">
        <w:rPr>
          <w:noProof/>
          <w:lang w:eastAsia="ru-RU"/>
        </w:rPr>
        <w:lastRenderedPageBreak/>
        <w:drawing>
          <wp:inline distT="0" distB="0" distL="0" distR="0" wp14:anchorId="2029058B" wp14:editId="1C304BEC">
            <wp:extent cx="5939790" cy="3641725"/>
            <wp:effectExtent l="19050" t="19050" r="22860" b="158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4172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5A4FF3D" w14:textId="7FAF56B1" w:rsidR="00521CE6" w:rsidRPr="00D01AF4" w:rsidRDefault="00521CE6" w:rsidP="00DE7A6E">
      <w:pPr>
        <w:pStyle w:val="ge"/>
      </w:pPr>
      <w:bookmarkStart w:id="93" w:name="_Ref498619696"/>
      <w:bookmarkEnd w:id="92"/>
      <w:r w:rsidRPr="00D01AF4">
        <w:t xml:space="preserve">Страница личного профиля родителя </w:t>
      </w:r>
      <w:r w:rsidR="00D930F8" w:rsidRPr="00D01AF4">
        <w:t xml:space="preserve">учащегося </w:t>
      </w:r>
      <w:r w:rsidR="00E067FD" w:rsidRPr="00D01AF4">
        <w:t>ОДО</w:t>
      </w:r>
      <w:bookmarkEnd w:id="93"/>
    </w:p>
    <w:p w14:paraId="25471013" w14:textId="37DAA23A" w:rsidR="00066578" w:rsidRPr="00D01AF4" w:rsidRDefault="00DB55A3" w:rsidP="001764D7">
      <w:pPr>
        <w:pStyle w:val="g20"/>
      </w:pPr>
      <w:bookmarkStart w:id="94" w:name="_Toc470867164"/>
      <w:bookmarkStart w:id="95" w:name="_Toc146202659"/>
      <w:r w:rsidRPr="00D01AF4">
        <w:t>Планирование учебного процесса</w:t>
      </w:r>
      <w:bookmarkEnd w:id="94"/>
      <w:bookmarkEnd w:id="95"/>
    </w:p>
    <w:p w14:paraId="3DE0E0DD" w14:textId="60FA6016" w:rsidR="0041581B" w:rsidRPr="00D01AF4" w:rsidRDefault="00066578" w:rsidP="00E80544">
      <w:pPr>
        <w:pStyle w:val="gff0"/>
      </w:pPr>
      <w:r w:rsidRPr="00D01AF4">
        <w:t xml:space="preserve">Для входа в тематическое планирование </w:t>
      </w:r>
      <w:r w:rsidR="001C2389" w:rsidRPr="00D01AF4">
        <w:t xml:space="preserve">пользователю с ролью «Сотрудник» </w:t>
      </w:r>
      <w:r w:rsidRPr="00D01AF4">
        <w:t xml:space="preserve">необходимо </w:t>
      </w:r>
      <w:r w:rsidR="000845DA" w:rsidRPr="00D01AF4">
        <w:t>совершить переход</w:t>
      </w:r>
      <w:r w:rsidRPr="00D01AF4">
        <w:t xml:space="preserve"> </w:t>
      </w:r>
      <w:r w:rsidR="009C7C6D" w:rsidRPr="00D01AF4">
        <w:rPr>
          <w:rStyle w:val="gfff4"/>
        </w:rPr>
        <w:t>ОДО</w:t>
      </w:r>
      <w:r w:rsidR="009C7C6D" w:rsidRPr="00D01AF4">
        <w:t xml:space="preserve"> – </w:t>
      </w:r>
      <w:r w:rsidR="002966B1" w:rsidRPr="00D01AF4">
        <w:rPr>
          <w:rStyle w:val="gfff4"/>
        </w:rPr>
        <w:t>Журнал</w:t>
      </w:r>
      <w:r w:rsidR="009C7C6D" w:rsidRPr="00D01AF4">
        <w:rPr>
          <w:rStyle w:val="gfff4"/>
        </w:rPr>
        <w:t>ы</w:t>
      </w:r>
      <w:r w:rsidR="009C7C6D" w:rsidRPr="00D01AF4">
        <w:t xml:space="preserve"> – </w:t>
      </w:r>
      <w:r w:rsidRPr="00D01AF4">
        <w:rPr>
          <w:rStyle w:val="gfff4"/>
        </w:rPr>
        <w:t>Тематическое планирование</w:t>
      </w:r>
      <w:r w:rsidR="001C2389" w:rsidRPr="00D01AF4">
        <w:t xml:space="preserve"> (</w:t>
      </w:r>
      <w:r w:rsidR="00AD4017" w:rsidRPr="00D01AF4">
        <w:t>рисунок </w:t>
      </w:r>
      <w:r w:rsidR="000C1599" w:rsidRPr="00D01AF4">
        <w:t>11</w:t>
      </w:r>
      <w:r w:rsidR="001C2389" w:rsidRPr="00D01AF4">
        <w:t>)</w:t>
      </w:r>
      <w:r w:rsidRPr="00D01AF4">
        <w:t>.</w:t>
      </w:r>
    </w:p>
    <w:p w14:paraId="7C407F70" w14:textId="004519B1" w:rsidR="00066578" w:rsidRPr="00D01AF4" w:rsidRDefault="009C7C6D" w:rsidP="00E80544">
      <w:pPr>
        <w:pStyle w:val="gffd"/>
      </w:pPr>
      <w:r w:rsidRPr="00D01AF4">
        <w:rPr>
          <w:noProof/>
          <w:lang w:eastAsia="ru-RU"/>
        </w:rPr>
        <w:drawing>
          <wp:inline distT="0" distB="0" distL="0" distR="0" wp14:anchorId="695129C4" wp14:editId="6289BB03">
            <wp:extent cx="5939790" cy="2957195"/>
            <wp:effectExtent l="19050" t="19050" r="22860" b="146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5719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165E825" w14:textId="2B22FF24" w:rsidR="00066578" w:rsidRPr="00D01AF4" w:rsidRDefault="00066578" w:rsidP="00E80544">
      <w:pPr>
        <w:pStyle w:val="ge"/>
      </w:pPr>
      <w:bookmarkStart w:id="96" w:name="_Ref498619704"/>
      <w:r w:rsidRPr="00D01AF4">
        <w:t xml:space="preserve">Переход к странице </w:t>
      </w:r>
      <w:r w:rsidRPr="00D01AF4">
        <w:rPr>
          <w:rStyle w:val="gfff4"/>
        </w:rPr>
        <w:t>Тематическое планирование</w:t>
      </w:r>
      <w:bookmarkEnd w:id="96"/>
    </w:p>
    <w:p w14:paraId="4D87A20A" w14:textId="77777777" w:rsidR="00066578" w:rsidRPr="00D01AF4" w:rsidRDefault="00066578" w:rsidP="00E80544">
      <w:pPr>
        <w:pStyle w:val="gff0"/>
      </w:pPr>
      <w:r w:rsidRPr="00D01AF4">
        <w:lastRenderedPageBreak/>
        <w:t>Для перехода к заполнению поурочного планирования необходимо выбрать на открывшейся странице:</w:t>
      </w:r>
    </w:p>
    <w:p w14:paraId="6760483A" w14:textId="77777777" w:rsidR="00066578" w:rsidRPr="00D01AF4" w:rsidRDefault="00066578" w:rsidP="00E80544">
      <w:pPr>
        <w:pStyle w:val="gf9"/>
      </w:pPr>
      <w:r w:rsidRPr="00D01AF4">
        <w:t>учебный год;</w:t>
      </w:r>
    </w:p>
    <w:p w14:paraId="59165F0E" w14:textId="035F2FD6" w:rsidR="00E914C0" w:rsidRPr="00D01AF4" w:rsidRDefault="00E914C0" w:rsidP="00E914C0">
      <w:pPr>
        <w:pStyle w:val="gf9"/>
      </w:pPr>
      <w:r w:rsidRPr="00D01AF4">
        <w:t>ФИО преподавателя;</w:t>
      </w:r>
    </w:p>
    <w:p w14:paraId="73BFB6CE" w14:textId="77777777" w:rsidR="00066578" w:rsidRPr="00D01AF4" w:rsidRDefault="00066578" w:rsidP="00E80544">
      <w:pPr>
        <w:pStyle w:val="gf9"/>
      </w:pPr>
      <w:r w:rsidRPr="00D01AF4">
        <w:t>группу;</w:t>
      </w:r>
    </w:p>
    <w:p w14:paraId="1CD4DF98" w14:textId="54815AB3" w:rsidR="00066578" w:rsidRPr="00D01AF4" w:rsidRDefault="00066578" w:rsidP="00E80544">
      <w:pPr>
        <w:pStyle w:val="gf9"/>
      </w:pPr>
      <w:r w:rsidRPr="00D01AF4">
        <w:t>предмет</w:t>
      </w:r>
      <w:r w:rsidR="00C760FB" w:rsidRPr="00D01AF4">
        <w:t>;</w:t>
      </w:r>
    </w:p>
    <w:p w14:paraId="2CDB9E86" w14:textId="6052B505" w:rsidR="00162C29" w:rsidRPr="00D01AF4" w:rsidRDefault="00C760FB" w:rsidP="00E80544">
      <w:pPr>
        <w:pStyle w:val="gf9"/>
      </w:pPr>
      <w:r w:rsidRPr="00D01AF4">
        <w:t>н</w:t>
      </w:r>
      <w:r w:rsidR="00162C29" w:rsidRPr="00D01AF4">
        <w:t xml:space="preserve">ажать кнопку </w:t>
      </w:r>
      <w:r w:rsidR="00162C29" w:rsidRPr="00D01AF4">
        <w:rPr>
          <w:rStyle w:val="gfff4"/>
        </w:rPr>
        <w:t>Посмотреть</w:t>
      </w:r>
      <w:r w:rsidRPr="00D01AF4">
        <w:t>;</w:t>
      </w:r>
    </w:p>
    <w:p w14:paraId="2053BAD0" w14:textId="10D19439" w:rsidR="00162C29" w:rsidRPr="00D01AF4" w:rsidRDefault="00C760FB" w:rsidP="00E80544">
      <w:pPr>
        <w:pStyle w:val="gf9"/>
      </w:pPr>
      <w:r w:rsidRPr="00D01AF4">
        <w:t>н</w:t>
      </w:r>
      <w:r w:rsidR="00162C29" w:rsidRPr="00D01AF4">
        <w:t xml:space="preserve">ажать на кнопку </w:t>
      </w:r>
      <w:r w:rsidR="00162C29" w:rsidRPr="00D01AF4">
        <w:rPr>
          <w:rStyle w:val="gfff4"/>
        </w:rPr>
        <w:t xml:space="preserve">Раскрыть </w:t>
      </w:r>
      <w:proofErr w:type="spellStart"/>
      <w:r w:rsidR="00162C29" w:rsidRPr="00D01AF4">
        <w:rPr>
          <w:rStyle w:val="gfff4"/>
        </w:rPr>
        <w:t>темат</w:t>
      </w:r>
      <w:proofErr w:type="spellEnd"/>
      <w:r w:rsidR="00162C29" w:rsidRPr="00D01AF4">
        <w:rPr>
          <w:rStyle w:val="gfff4"/>
        </w:rPr>
        <w:t>.</w:t>
      </w:r>
      <w:r w:rsidR="00B722DF" w:rsidRPr="00D01AF4">
        <w:rPr>
          <w:rStyle w:val="gfff4"/>
        </w:rPr>
        <w:t xml:space="preserve"> </w:t>
      </w:r>
      <w:r w:rsidR="00162C29" w:rsidRPr="00D01AF4">
        <w:rPr>
          <w:rStyle w:val="gfff4"/>
        </w:rPr>
        <w:t>план</w:t>
      </w:r>
      <w:r w:rsidRPr="00D01AF4">
        <w:t>.</w:t>
      </w:r>
    </w:p>
    <w:p w14:paraId="09BB0755" w14:textId="11D57A7C" w:rsidR="0041581B" w:rsidRPr="00D01AF4" w:rsidRDefault="00066578" w:rsidP="00C760FB">
      <w:pPr>
        <w:pStyle w:val="gff6"/>
      </w:pPr>
      <w:r w:rsidRPr="00D01AF4">
        <w:t xml:space="preserve">Откроется </w:t>
      </w:r>
      <w:r w:rsidR="00162C29" w:rsidRPr="00D01AF4">
        <w:t xml:space="preserve">страница журнала группы с разделом </w:t>
      </w:r>
      <w:r w:rsidR="00162C29" w:rsidRPr="00D01AF4">
        <w:rPr>
          <w:rStyle w:val="gfff4"/>
        </w:rPr>
        <w:t>Тематическое планирование</w:t>
      </w:r>
      <w:r w:rsidR="00162C29" w:rsidRPr="00D01AF4">
        <w:t>.</w:t>
      </w:r>
      <w:r w:rsidR="00C760FB" w:rsidRPr="00D01AF4">
        <w:t xml:space="preserve"> </w:t>
      </w:r>
      <w:r w:rsidRPr="00D01AF4">
        <w:t xml:space="preserve">Для внесения темы занятия необходимо установить курсор </w:t>
      </w:r>
      <w:r w:rsidR="00E41F8A" w:rsidRPr="00D01AF4">
        <w:t xml:space="preserve">на </w:t>
      </w:r>
      <w:r w:rsidRPr="00D01AF4">
        <w:t>соответствующую графу и осуществить ввод с клавиатуры компьютера.</w:t>
      </w:r>
    </w:p>
    <w:p w14:paraId="0874356E" w14:textId="6A785B68" w:rsidR="00162C29" w:rsidRPr="00D01AF4" w:rsidRDefault="00162C29" w:rsidP="00C760FB">
      <w:pPr>
        <w:pStyle w:val="gffd"/>
      </w:pPr>
      <w:r w:rsidRPr="00D01AF4">
        <w:rPr>
          <w:noProof/>
          <w:lang w:eastAsia="ru-RU"/>
        </w:rPr>
        <w:drawing>
          <wp:inline distT="0" distB="0" distL="0" distR="0" wp14:anchorId="26578E5B" wp14:editId="1C64A600">
            <wp:extent cx="5939790" cy="2606040"/>
            <wp:effectExtent l="19050" t="19050" r="22860" b="2286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0604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65B6756" w14:textId="4D177D29" w:rsidR="00066578" w:rsidRPr="00D01AF4" w:rsidRDefault="00066578" w:rsidP="00946C21">
      <w:pPr>
        <w:pStyle w:val="ge"/>
      </w:pPr>
      <w:bookmarkStart w:id="97" w:name="_Ref498619744"/>
      <w:r w:rsidRPr="00D01AF4">
        <w:t>Таблица планирования уроков</w:t>
      </w:r>
      <w:bookmarkEnd w:id="97"/>
    </w:p>
    <w:p w14:paraId="4B980EC1" w14:textId="19CD9C8C" w:rsidR="00066578" w:rsidRPr="00D01AF4" w:rsidRDefault="00066578" w:rsidP="00946C21">
      <w:pPr>
        <w:pStyle w:val="gff0"/>
      </w:pPr>
      <w:r w:rsidRPr="00D01AF4">
        <w:t>Со страницы поурочного планирования также можно осуществить выдачу домашнего задания</w:t>
      </w:r>
      <w:r w:rsidR="00F55904" w:rsidRPr="00D01AF4">
        <w:t xml:space="preserve"> (</w:t>
      </w:r>
      <w:r w:rsidR="00F25C70" w:rsidRPr="00D01AF4">
        <w:t>далее – Д</w:t>
      </w:r>
      <w:r w:rsidR="00F55904" w:rsidRPr="00D01AF4">
        <w:t>З)</w:t>
      </w:r>
      <w:r w:rsidRPr="00D01AF4">
        <w:t xml:space="preserve"> к следующему занятию сразу всем </w:t>
      </w:r>
      <w:r w:rsidR="000845DA" w:rsidRPr="00D01AF4">
        <w:t xml:space="preserve">учащимся </w:t>
      </w:r>
      <w:r w:rsidRPr="00D01AF4">
        <w:t>группы или прило</w:t>
      </w:r>
      <w:r w:rsidR="001F6ADE" w:rsidRPr="00D01AF4">
        <w:t>жить файл с материалами к уроку.</w:t>
      </w:r>
    </w:p>
    <w:p w14:paraId="2889FA9A" w14:textId="0C1C4339" w:rsidR="001411D2" w:rsidRPr="00D01AF4" w:rsidRDefault="001411D2" w:rsidP="001764D7">
      <w:pPr>
        <w:pStyle w:val="g20"/>
      </w:pPr>
      <w:bookmarkStart w:id="98" w:name="_Toc470867165"/>
      <w:bookmarkStart w:id="99" w:name="_Toc146202660"/>
      <w:r w:rsidRPr="00D01AF4">
        <w:lastRenderedPageBreak/>
        <w:t>Расписание занятий учебных групп</w:t>
      </w:r>
      <w:bookmarkEnd w:id="98"/>
      <w:bookmarkEnd w:id="99"/>
    </w:p>
    <w:p w14:paraId="4680A7AF" w14:textId="2F2B5CF6" w:rsidR="001411D2" w:rsidRPr="00D01AF4" w:rsidRDefault="001411D2" w:rsidP="005E4651">
      <w:pPr>
        <w:pStyle w:val="gff0"/>
        <w:keepNext/>
      </w:pPr>
      <w:r w:rsidRPr="00D01AF4">
        <w:t>Для пользовател</w:t>
      </w:r>
      <w:r w:rsidR="00B17125" w:rsidRPr="00D01AF4">
        <w:t>ей</w:t>
      </w:r>
      <w:r w:rsidRPr="00D01AF4">
        <w:t xml:space="preserve"> с рол</w:t>
      </w:r>
      <w:r w:rsidR="00B17125" w:rsidRPr="00D01AF4">
        <w:t>ью</w:t>
      </w:r>
      <w:r w:rsidRPr="00D01AF4">
        <w:t xml:space="preserve"> «Сотрудник» расписание занятий доступно в разделе </w:t>
      </w:r>
      <w:r w:rsidR="00E914C0" w:rsidRPr="00D01AF4">
        <w:rPr>
          <w:rStyle w:val="gfff4"/>
        </w:rPr>
        <w:t>ОДО</w:t>
      </w:r>
      <w:r w:rsidRPr="00D01AF4">
        <w:t xml:space="preserve"> </w:t>
      </w:r>
      <w:r w:rsidR="009B3E00" w:rsidRPr="00D01AF4">
        <w:t>–</w:t>
      </w:r>
      <w:r w:rsidRPr="00D01AF4">
        <w:t xml:space="preserve"> </w:t>
      </w:r>
      <w:r w:rsidRPr="00D01AF4">
        <w:rPr>
          <w:rStyle w:val="gfff4"/>
        </w:rPr>
        <w:t>Расписание</w:t>
      </w:r>
      <w:r w:rsidR="00800517" w:rsidRPr="00D01AF4">
        <w:t xml:space="preserve"> (</w:t>
      </w:r>
      <w:r w:rsidR="00AD4017" w:rsidRPr="00D01AF4">
        <w:t>рисунок </w:t>
      </w:r>
      <w:r w:rsidR="00AD4017" w:rsidRPr="00D01AF4">
        <w:fldChar w:fldCharType="begin"/>
      </w:r>
      <w:r w:rsidR="00AD4017" w:rsidRPr="00D01AF4">
        <w:instrText xml:space="preserve"> REF \* </w:instrText>
      </w:r>
      <w:r w:rsidR="00AD4017" w:rsidRPr="00D01AF4">
        <w:rPr>
          <w:lang w:val="en-US"/>
        </w:rPr>
        <w:instrText>arabic</w:instrText>
      </w:r>
      <w:r w:rsidR="00AD4017" w:rsidRPr="00D01AF4">
        <w:instrText xml:space="preserve"> _Ref498619750 \n \h </w:instrText>
      </w:r>
      <w:r w:rsidR="00946C21" w:rsidRPr="00D01AF4">
        <w:instrText xml:space="preserve"> \* MERGEFORMAT </w:instrText>
      </w:r>
      <w:r w:rsidR="00AD4017" w:rsidRPr="00D01AF4">
        <w:fldChar w:fldCharType="separate"/>
      </w:r>
      <w:r w:rsidR="00353D29">
        <w:t>14</w:t>
      </w:r>
      <w:r w:rsidR="00AD4017" w:rsidRPr="00D01AF4">
        <w:fldChar w:fldCharType="end"/>
      </w:r>
      <w:r w:rsidR="00800517" w:rsidRPr="00D01AF4">
        <w:t>)</w:t>
      </w:r>
      <w:r w:rsidRPr="00D01AF4">
        <w:t xml:space="preserve">. </w:t>
      </w:r>
      <w:r w:rsidR="00E914C0" w:rsidRPr="00D01AF4">
        <w:t>Для перехода к расписанию конкретной группы необходимо выбрать имя группы на открывшейся странице.</w:t>
      </w:r>
    </w:p>
    <w:p w14:paraId="0DFEEB51" w14:textId="43B1053A" w:rsidR="00162C29" w:rsidRPr="00D01AF4" w:rsidRDefault="00162C29" w:rsidP="00C760FB">
      <w:pPr>
        <w:pStyle w:val="gffd"/>
      </w:pPr>
      <w:bookmarkStart w:id="100" w:name="_Ref438141560"/>
      <w:r w:rsidRPr="00D01AF4">
        <w:rPr>
          <w:noProof/>
          <w:lang w:eastAsia="ru-RU"/>
        </w:rPr>
        <w:drawing>
          <wp:inline distT="0" distB="0" distL="0" distR="0" wp14:anchorId="79224C8C" wp14:editId="1848ED0A">
            <wp:extent cx="5939790" cy="3225800"/>
            <wp:effectExtent l="19050" t="19050" r="22860" b="12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258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569FC8A" w14:textId="39EAA3F5" w:rsidR="002A6858" w:rsidRPr="00D01AF4" w:rsidRDefault="00800517" w:rsidP="00946C21">
      <w:pPr>
        <w:pStyle w:val="ge"/>
      </w:pPr>
      <w:bookmarkStart w:id="101" w:name="_Ref498619750"/>
      <w:bookmarkEnd w:id="100"/>
      <w:r w:rsidRPr="00D01AF4">
        <w:t xml:space="preserve">Расписание </w:t>
      </w:r>
      <w:r w:rsidR="00E067FD" w:rsidRPr="00D01AF4">
        <w:t>ОДО</w:t>
      </w:r>
      <w:bookmarkEnd w:id="101"/>
      <w:r w:rsidR="00F911E8" w:rsidRPr="00D01AF4">
        <w:t xml:space="preserve"> для пользователя с ролью «Сотрудник»</w:t>
      </w:r>
    </w:p>
    <w:p w14:paraId="52899569" w14:textId="01AC9044" w:rsidR="000B185F" w:rsidRPr="00D01AF4" w:rsidRDefault="000B185F" w:rsidP="005E4651">
      <w:pPr>
        <w:pStyle w:val="gff0"/>
      </w:pPr>
      <w:r w:rsidRPr="00D01AF4">
        <w:t xml:space="preserve">В разделе </w:t>
      </w:r>
      <w:r w:rsidRPr="00D01AF4">
        <w:rPr>
          <w:rStyle w:val="gfff4"/>
        </w:rPr>
        <w:t>Расписание</w:t>
      </w:r>
      <w:r w:rsidRPr="00D01AF4">
        <w:t xml:space="preserve"> можно использовать стрелки «вправо»</w:t>
      </w:r>
      <w:r w:rsidR="00A02F3B" w:rsidRPr="00D01AF4">
        <w:t> </w:t>
      </w:r>
      <w:r w:rsidRPr="00D01AF4">
        <w:t>/</w:t>
      </w:r>
      <w:r w:rsidR="00A02F3B" w:rsidRPr="00D01AF4">
        <w:t> </w:t>
      </w:r>
      <w:r w:rsidRPr="00D01AF4">
        <w:t>«влево» для переключения между учебными неделями.</w:t>
      </w:r>
    </w:p>
    <w:p w14:paraId="10CB5E70" w14:textId="21335BB6" w:rsidR="00B17125" w:rsidRPr="00D01AF4" w:rsidRDefault="00B17125" w:rsidP="00935A87">
      <w:r w:rsidRPr="00D01AF4">
        <w:rPr>
          <w:rStyle w:val="gff5"/>
        </w:rPr>
        <w:t xml:space="preserve">Для просмотра расписания пользователю с ролью «Учащийся» необходимо перейти во вкладку </w:t>
      </w:r>
      <w:r w:rsidR="00E914C0" w:rsidRPr="00D01AF4">
        <w:rPr>
          <w:rStyle w:val="gfff4"/>
        </w:rPr>
        <w:t>ОДО</w:t>
      </w:r>
      <w:r w:rsidRPr="00D01AF4">
        <w:rPr>
          <w:rStyle w:val="gff5"/>
        </w:rPr>
        <w:t xml:space="preserve"> </w:t>
      </w:r>
      <w:r w:rsidR="00B92948" w:rsidRPr="00D01AF4">
        <w:rPr>
          <w:rStyle w:val="gff5"/>
        </w:rPr>
        <w:t>–</w:t>
      </w:r>
      <w:r w:rsidRPr="00D01AF4">
        <w:rPr>
          <w:rStyle w:val="gff5"/>
        </w:rPr>
        <w:t xml:space="preserve"> </w:t>
      </w:r>
      <w:r w:rsidRPr="00D01AF4">
        <w:rPr>
          <w:rStyle w:val="gfff4"/>
        </w:rPr>
        <w:t>Расписание</w:t>
      </w:r>
      <w:r w:rsidRPr="00D01AF4">
        <w:rPr>
          <w:rStyle w:val="gff5"/>
        </w:rPr>
        <w:t xml:space="preserve">. При этом </w:t>
      </w:r>
      <w:r w:rsidR="00B65D0B" w:rsidRPr="00D01AF4">
        <w:rPr>
          <w:rStyle w:val="gff5"/>
        </w:rPr>
        <w:t xml:space="preserve">учащемуся </w:t>
      </w:r>
      <w:r w:rsidRPr="00D01AF4">
        <w:rPr>
          <w:rStyle w:val="gff5"/>
        </w:rPr>
        <w:t xml:space="preserve">откроется страница расписания, </w:t>
      </w:r>
      <w:r w:rsidR="009E007F" w:rsidRPr="00D01AF4">
        <w:rPr>
          <w:rStyle w:val="gff5"/>
        </w:rPr>
        <w:t>для просмотра детального расписания надо выбрать конкретную группу (рисунок </w:t>
      </w:r>
      <w:r w:rsidR="009E007F" w:rsidRPr="00D01AF4">
        <w:rPr>
          <w:rStyle w:val="gff5"/>
        </w:rPr>
        <w:fldChar w:fldCharType="begin"/>
      </w:r>
      <w:r w:rsidR="009E007F" w:rsidRPr="00D01AF4">
        <w:rPr>
          <w:rStyle w:val="gff5"/>
        </w:rPr>
        <w:instrText xml:space="preserve"> REF \* arabic _Ref498619758 \n \h  \* MERGEFORMAT </w:instrText>
      </w:r>
      <w:r w:rsidR="009E007F" w:rsidRPr="00D01AF4">
        <w:rPr>
          <w:rStyle w:val="gff5"/>
        </w:rPr>
      </w:r>
      <w:r w:rsidR="009E007F" w:rsidRPr="00D01AF4">
        <w:rPr>
          <w:rStyle w:val="gff5"/>
        </w:rPr>
        <w:fldChar w:fldCharType="separate"/>
      </w:r>
      <w:r w:rsidR="00353D29">
        <w:rPr>
          <w:rStyle w:val="gff5"/>
        </w:rPr>
        <w:t>15</w:t>
      </w:r>
      <w:r w:rsidR="009E007F" w:rsidRPr="00D01AF4">
        <w:rPr>
          <w:rStyle w:val="gff5"/>
        </w:rPr>
        <w:fldChar w:fldCharType="end"/>
      </w:r>
      <w:r w:rsidR="009E007F" w:rsidRPr="00D01AF4">
        <w:rPr>
          <w:rStyle w:val="gff5"/>
        </w:rPr>
        <w:t>)</w:t>
      </w:r>
      <w:r w:rsidRPr="00D01AF4">
        <w:rPr>
          <w:rStyle w:val="gff5"/>
        </w:rPr>
        <w:t>.</w:t>
      </w:r>
    </w:p>
    <w:p w14:paraId="70DC1EE9" w14:textId="4FF8DC1B" w:rsidR="00162C29" w:rsidRPr="00D01AF4" w:rsidRDefault="00162C29" w:rsidP="00C760FB">
      <w:pPr>
        <w:pStyle w:val="gffd"/>
      </w:pPr>
      <w:r w:rsidRPr="00D01AF4">
        <w:rPr>
          <w:noProof/>
          <w:lang w:eastAsia="ru-RU"/>
        </w:rPr>
        <w:lastRenderedPageBreak/>
        <w:drawing>
          <wp:inline distT="0" distB="0" distL="0" distR="0" wp14:anchorId="1920D7F2" wp14:editId="5A6CBF16">
            <wp:extent cx="5939790" cy="2465070"/>
            <wp:effectExtent l="19050" t="19050" r="22860" b="114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6507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CA0A4BF" w14:textId="4A84AD0F" w:rsidR="00B17125" w:rsidRPr="00D01AF4" w:rsidRDefault="00B17125" w:rsidP="00946C21">
      <w:pPr>
        <w:pStyle w:val="ge"/>
      </w:pPr>
      <w:bookmarkStart w:id="102" w:name="_Ref498619758"/>
      <w:r w:rsidRPr="00D01AF4">
        <w:t xml:space="preserve">Раздел </w:t>
      </w:r>
      <w:r w:rsidRPr="00D01AF4">
        <w:rPr>
          <w:rStyle w:val="gfff4"/>
        </w:rPr>
        <w:t>Расписание</w:t>
      </w:r>
      <w:r w:rsidRPr="00D01AF4">
        <w:t xml:space="preserve"> для пользователя с ролью «Учащийся»</w:t>
      </w:r>
      <w:bookmarkEnd w:id="102"/>
    </w:p>
    <w:p w14:paraId="3A5F7CEE" w14:textId="33ACEB4F" w:rsidR="001411D2" w:rsidRPr="00D01AF4" w:rsidRDefault="001411D2" w:rsidP="00946C21">
      <w:pPr>
        <w:pStyle w:val="gff0"/>
      </w:pPr>
      <w:r w:rsidRPr="00D01AF4">
        <w:t xml:space="preserve">Для просмотра расписания </w:t>
      </w:r>
      <w:r w:rsidR="002966B1" w:rsidRPr="00D01AF4">
        <w:t>ребёнка</w:t>
      </w:r>
      <w:r w:rsidRPr="00D01AF4">
        <w:t xml:space="preserve"> </w:t>
      </w:r>
      <w:r w:rsidR="009D252F" w:rsidRPr="00D01AF4">
        <w:t>пользователю с ролью «Родитель»</w:t>
      </w:r>
      <w:r w:rsidRPr="00D01AF4">
        <w:t xml:space="preserve"> необходимо перейти в раздел </w:t>
      </w:r>
      <w:r w:rsidRPr="00D01AF4">
        <w:rPr>
          <w:rStyle w:val="gfff4"/>
        </w:rPr>
        <w:t>Дети</w:t>
      </w:r>
      <w:r w:rsidRPr="00D01AF4">
        <w:t xml:space="preserve"> </w:t>
      </w:r>
      <w:r w:rsidR="00B92948" w:rsidRPr="00D01AF4">
        <w:t>–</w:t>
      </w:r>
      <w:r w:rsidRPr="00D01AF4">
        <w:t xml:space="preserve"> </w:t>
      </w:r>
      <w:r w:rsidRPr="00D01AF4">
        <w:rPr>
          <w:rStyle w:val="gfff4"/>
        </w:rPr>
        <w:t>Расписание</w:t>
      </w:r>
      <w:r w:rsidR="005700F5" w:rsidRPr="00D01AF4">
        <w:t xml:space="preserve"> (</w:t>
      </w:r>
      <w:r w:rsidR="00AD4017" w:rsidRPr="00D01AF4">
        <w:t>рисунок </w:t>
      </w:r>
      <w:r w:rsidR="00B24989" w:rsidRPr="00D01AF4">
        <w:rPr>
          <w:rStyle w:val="gff5"/>
        </w:rPr>
        <w:fldChar w:fldCharType="begin"/>
      </w:r>
      <w:r w:rsidR="00B24989" w:rsidRPr="00D01AF4">
        <w:rPr>
          <w:rStyle w:val="gff5"/>
        </w:rPr>
        <w:instrText xml:space="preserve"> REF </w:instrText>
      </w:r>
      <w:r w:rsidR="00353D29">
        <w:rPr>
          <w:rStyle w:val="gff5"/>
        </w:rPr>
        <w:instrText xml:space="preserve">\* </w:instrText>
      </w:r>
      <w:r w:rsidR="00353D29">
        <w:rPr>
          <w:rStyle w:val="gff5"/>
          <w:lang w:val="en-US"/>
        </w:rPr>
        <w:instrText>arabic</w:instrText>
      </w:r>
      <w:r w:rsidR="00353D29" w:rsidRPr="00353D29">
        <w:rPr>
          <w:rStyle w:val="gff5"/>
        </w:rPr>
        <w:instrText xml:space="preserve"> </w:instrText>
      </w:r>
      <w:r w:rsidR="00B24989" w:rsidRPr="00D01AF4">
        <w:rPr>
          <w:rStyle w:val="gff5"/>
        </w:rPr>
        <w:instrText xml:space="preserve">_Ref94107325 \r \h </w:instrText>
      </w:r>
      <w:r w:rsidR="00D01AF4">
        <w:rPr>
          <w:rStyle w:val="gff5"/>
        </w:rPr>
        <w:instrText xml:space="preserve"> \* MERGEFORMAT </w:instrText>
      </w:r>
      <w:r w:rsidR="00B24989" w:rsidRPr="00D01AF4">
        <w:rPr>
          <w:rStyle w:val="gff5"/>
        </w:rPr>
      </w:r>
      <w:r w:rsidR="00B24989" w:rsidRPr="00D01AF4">
        <w:rPr>
          <w:rStyle w:val="gff5"/>
        </w:rPr>
        <w:fldChar w:fldCharType="separate"/>
      </w:r>
      <w:r w:rsidR="00353D29">
        <w:rPr>
          <w:rStyle w:val="gff5"/>
        </w:rPr>
        <w:t>16</w:t>
      </w:r>
      <w:r w:rsidR="00B24989" w:rsidRPr="00D01AF4">
        <w:rPr>
          <w:rStyle w:val="gff5"/>
        </w:rPr>
        <w:fldChar w:fldCharType="end"/>
      </w:r>
      <w:r w:rsidR="005700F5" w:rsidRPr="00D01AF4">
        <w:t>)</w:t>
      </w:r>
      <w:r w:rsidRPr="00D01AF4">
        <w:t xml:space="preserve">. </w:t>
      </w:r>
      <w:r w:rsidR="005700F5" w:rsidRPr="00D01AF4">
        <w:t xml:space="preserve">Если к профилю родителя прикреплены профили нескольких детей, то имеется возможность выбрать расписание занятий для </w:t>
      </w:r>
      <w:r w:rsidR="002966B1" w:rsidRPr="00D01AF4">
        <w:t>ребёнка</w:t>
      </w:r>
      <w:r w:rsidR="005700F5" w:rsidRPr="00D01AF4">
        <w:t xml:space="preserve"> из выпадающего списка.</w:t>
      </w:r>
    </w:p>
    <w:p w14:paraId="29BD3E31" w14:textId="4F3B1450" w:rsidR="00A75AD4" w:rsidRPr="00D01AF4" w:rsidRDefault="00A75AD4" w:rsidP="00C760FB">
      <w:pPr>
        <w:pStyle w:val="gffd"/>
      </w:pPr>
      <w:r w:rsidRPr="00D01AF4">
        <w:rPr>
          <w:noProof/>
          <w:lang w:eastAsia="ru-RU"/>
        </w:rPr>
        <w:drawing>
          <wp:inline distT="0" distB="0" distL="0" distR="0" wp14:anchorId="28872B16" wp14:editId="1D6181F3">
            <wp:extent cx="5939790" cy="2962275"/>
            <wp:effectExtent l="19050" t="19050" r="22860" b="285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227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E831B92" w14:textId="6B910171" w:rsidR="00B24989" w:rsidRPr="00D01AF4" w:rsidRDefault="00B24989" w:rsidP="005E4651">
      <w:pPr>
        <w:pStyle w:val="ge"/>
      </w:pPr>
      <w:bookmarkStart w:id="103" w:name="_Ref94107325"/>
      <w:r w:rsidRPr="00D01AF4">
        <w:t xml:space="preserve">Раздел </w:t>
      </w:r>
      <w:r w:rsidRPr="00D01AF4">
        <w:rPr>
          <w:rStyle w:val="gfff4"/>
        </w:rPr>
        <w:t>Расписание</w:t>
      </w:r>
      <w:r w:rsidRPr="00D01AF4">
        <w:t xml:space="preserve"> для пользователя с ролью «Родитель»</w:t>
      </w:r>
      <w:bookmarkEnd w:id="103"/>
    </w:p>
    <w:p w14:paraId="4194E4EE" w14:textId="77777777" w:rsidR="0041581B" w:rsidRPr="00D01AF4" w:rsidRDefault="00FA429C" w:rsidP="006B1D3A">
      <w:pPr>
        <w:pStyle w:val="g10"/>
      </w:pPr>
      <w:bookmarkStart w:id="104" w:name="_Toc470867166"/>
      <w:bookmarkStart w:id="105" w:name="_Toc146202661"/>
      <w:r w:rsidRPr="00D01AF4">
        <w:lastRenderedPageBreak/>
        <w:t>Журналы</w:t>
      </w:r>
      <w:bookmarkEnd w:id="104"/>
      <w:bookmarkEnd w:id="105"/>
    </w:p>
    <w:p w14:paraId="5EE7958C" w14:textId="39C7D075" w:rsidR="00D47ED4" w:rsidRPr="00D01AF4" w:rsidRDefault="00D47ED4" w:rsidP="001764D7">
      <w:pPr>
        <w:pStyle w:val="g20"/>
      </w:pPr>
      <w:bookmarkStart w:id="106" w:name="_Toc470867167"/>
      <w:bookmarkStart w:id="107" w:name="_Toc146202662"/>
      <w:r w:rsidRPr="00D01AF4">
        <w:t>Внесение в журнал данных об успеваемости</w:t>
      </w:r>
      <w:bookmarkEnd w:id="106"/>
      <w:bookmarkEnd w:id="107"/>
    </w:p>
    <w:p w14:paraId="75610787" w14:textId="27FFBD75" w:rsidR="00D47ED4" w:rsidRPr="00D01AF4" w:rsidRDefault="00D47ED4" w:rsidP="00946C21">
      <w:pPr>
        <w:pStyle w:val="gff0"/>
      </w:pPr>
      <w:r w:rsidRPr="00D01AF4">
        <w:t xml:space="preserve">Для перехода к заполнению журналов </w:t>
      </w:r>
      <w:r w:rsidR="00101ED2" w:rsidRPr="00D01AF4">
        <w:t xml:space="preserve">пользователю с ролью «Сотрудник» </w:t>
      </w:r>
      <w:r w:rsidRPr="00D01AF4">
        <w:t xml:space="preserve">необходимо перейти в </w:t>
      </w:r>
      <w:r w:rsidR="00101ED2" w:rsidRPr="00D01AF4">
        <w:t>главно</w:t>
      </w:r>
      <w:r w:rsidR="003B32D2" w:rsidRPr="00D01AF4">
        <w:t>е</w:t>
      </w:r>
      <w:r w:rsidR="00101ED2" w:rsidRPr="00D01AF4">
        <w:t xml:space="preserve"> </w:t>
      </w:r>
      <w:r w:rsidRPr="00D01AF4">
        <w:t xml:space="preserve">меню </w:t>
      </w:r>
      <w:r w:rsidR="00AA3519" w:rsidRPr="00D01AF4">
        <w:rPr>
          <w:rStyle w:val="gfff4"/>
        </w:rPr>
        <w:t>ОДО</w:t>
      </w:r>
      <w:r w:rsidR="00E60ED6" w:rsidRPr="00D01AF4">
        <w:rPr>
          <w:rStyle w:val="gfff4"/>
        </w:rPr>
        <w:t xml:space="preserve"> </w:t>
      </w:r>
      <w:r w:rsidR="00E60ED6" w:rsidRPr="00D01AF4">
        <w:t>–</w:t>
      </w:r>
      <w:r w:rsidR="00E60ED6" w:rsidRPr="00D01AF4">
        <w:rPr>
          <w:rStyle w:val="gfff4"/>
        </w:rPr>
        <w:t xml:space="preserve"> </w:t>
      </w:r>
      <w:r w:rsidRPr="00D01AF4">
        <w:rPr>
          <w:rStyle w:val="gfff4"/>
        </w:rPr>
        <w:t>Журналы</w:t>
      </w:r>
      <w:r w:rsidRPr="00D01AF4">
        <w:t xml:space="preserve">, затем </w:t>
      </w:r>
      <w:r w:rsidR="00E60ED6" w:rsidRPr="00D01AF4">
        <w:t xml:space="preserve">нажать </w:t>
      </w:r>
      <w:r w:rsidRPr="00D01AF4">
        <w:t>на</w:t>
      </w:r>
      <w:r w:rsidR="00507922" w:rsidRPr="00D01AF4">
        <w:t> </w:t>
      </w:r>
      <w:r w:rsidR="009C3824" w:rsidRPr="00D01AF4">
        <w:t>иконку «</w:t>
      </w:r>
      <w:r w:rsidR="009C3824" w:rsidRPr="00D01AF4">
        <w:rPr>
          <w:noProof/>
          <w:lang w:eastAsia="ru-RU"/>
        </w:rPr>
        <w:drawing>
          <wp:inline distT="0" distB="0" distL="0" distR="0" wp14:anchorId="0D5FCF35" wp14:editId="2F9CDE2D">
            <wp:extent cx="190500" cy="2381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824" w:rsidRPr="00D01AF4">
        <w:t>» напротив названия группы</w:t>
      </w:r>
      <w:r w:rsidR="005903C3" w:rsidRPr="00D01AF4">
        <w:t>,</w:t>
      </w:r>
      <w:r w:rsidR="009C3824" w:rsidRPr="00D01AF4">
        <w:t xml:space="preserve"> журнал которой необходимо </w:t>
      </w:r>
      <w:r w:rsidR="005903C3" w:rsidRPr="00D01AF4">
        <w:t>открыть,</w:t>
      </w:r>
      <w:r w:rsidR="00AA3519" w:rsidRPr="00D01AF4">
        <w:t xml:space="preserve"> и выбрать предмет во </w:t>
      </w:r>
      <w:r w:rsidR="009C3824" w:rsidRPr="00D01AF4">
        <w:t xml:space="preserve">всплывающем окне </w:t>
      </w:r>
      <w:r w:rsidR="00AF4349" w:rsidRPr="00D01AF4">
        <w:t>(</w:t>
      </w:r>
      <w:r w:rsidR="00AD4017" w:rsidRPr="00D01AF4">
        <w:t>рисунок </w:t>
      </w:r>
      <w:r w:rsidR="008251CC" w:rsidRPr="00D01AF4" w:rsidDel="008251CC">
        <w:t xml:space="preserve"> </w:t>
      </w:r>
      <w:r w:rsidR="00AD4017" w:rsidRPr="00D01AF4">
        <w:fldChar w:fldCharType="begin"/>
      </w:r>
      <w:r w:rsidR="00AD4017" w:rsidRPr="00D01AF4">
        <w:instrText xml:space="preserve"> REF \* arabic _Ref498619777 \n \h </w:instrText>
      </w:r>
      <w:r w:rsidR="00FA32A9" w:rsidRPr="00D01AF4">
        <w:instrText xml:space="preserve"> \* MERGEFORMAT </w:instrText>
      </w:r>
      <w:r w:rsidR="00AD4017" w:rsidRPr="00D01AF4">
        <w:fldChar w:fldCharType="separate"/>
      </w:r>
      <w:r w:rsidR="00353D29">
        <w:t>17</w:t>
      </w:r>
      <w:r w:rsidR="00AD4017" w:rsidRPr="00D01AF4">
        <w:fldChar w:fldCharType="end"/>
      </w:r>
      <w:r w:rsidR="00AF4349" w:rsidRPr="00D01AF4">
        <w:t>)</w:t>
      </w:r>
      <w:r w:rsidR="005903C3" w:rsidRPr="00D01AF4">
        <w:t xml:space="preserve">. </w:t>
      </w:r>
    </w:p>
    <w:p w14:paraId="7E795AB2" w14:textId="666998EC" w:rsidR="00A75AD4" w:rsidRPr="00D01AF4" w:rsidRDefault="00A75AD4" w:rsidP="00C760FB">
      <w:pPr>
        <w:pStyle w:val="gffd"/>
      </w:pPr>
      <w:r w:rsidRPr="00D01AF4">
        <w:rPr>
          <w:noProof/>
          <w:lang w:eastAsia="ru-RU"/>
        </w:rPr>
        <w:drawing>
          <wp:inline distT="0" distB="0" distL="0" distR="0" wp14:anchorId="7C1C8539" wp14:editId="02324B4D">
            <wp:extent cx="5939790" cy="2627630"/>
            <wp:effectExtent l="19050" t="19050" r="22860" b="203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763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E4B1373" w14:textId="6581393E" w:rsidR="00D47ED4" w:rsidRPr="00D01AF4" w:rsidRDefault="00D47ED4" w:rsidP="00FA32A9">
      <w:pPr>
        <w:pStyle w:val="ge"/>
      </w:pPr>
      <w:bookmarkStart w:id="108" w:name="_Ref498619777"/>
      <w:r w:rsidRPr="00D01AF4">
        <w:t>Окно выбора журнала данных об успеваемости</w:t>
      </w:r>
      <w:bookmarkEnd w:id="108"/>
    </w:p>
    <w:p w14:paraId="7481B6FF" w14:textId="2C26E00B" w:rsidR="00813F43" w:rsidRPr="00D01AF4" w:rsidRDefault="00813F43" w:rsidP="005E4651">
      <w:pPr>
        <w:pStyle w:val="gff6"/>
      </w:pPr>
      <w:r w:rsidRPr="00D01AF4">
        <w:t xml:space="preserve">Другой способ перехода к заполнению журнала осуществляется через главное меню </w:t>
      </w:r>
      <w:r w:rsidRPr="00D01AF4">
        <w:rPr>
          <w:rStyle w:val="gfff4"/>
        </w:rPr>
        <w:t xml:space="preserve">ОДО </w:t>
      </w:r>
      <w:r w:rsidRPr="00D01AF4">
        <w:t>–</w:t>
      </w:r>
      <w:r w:rsidR="00FE6B78" w:rsidRPr="00D01AF4">
        <w:t xml:space="preserve"> </w:t>
      </w:r>
      <w:r w:rsidRPr="00D01AF4">
        <w:rPr>
          <w:rStyle w:val="gfff4"/>
        </w:rPr>
        <w:t>Мои группы</w:t>
      </w:r>
      <w:r w:rsidRPr="00D01AF4">
        <w:t>, далее необходимо нажать на название предмета под наименованием группы (рисунок </w:t>
      </w:r>
      <w:r w:rsidRPr="00D01AF4">
        <w:fldChar w:fldCharType="begin"/>
      </w:r>
      <w:r w:rsidRPr="00D01AF4">
        <w:instrText xml:space="preserve"> REF </w:instrText>
      </w:r>
      <w:r w:rsidR="008251CC" w:rsidRPr="00D01AF4">
        <w:instrText xml:space="preserve">\* </w:instrText>
      </w:r>
      <w:r w:rsidR="008251CC" w:rsidRPr="00D01AF4">
        <w:rPr>
          <w:lang w:val="en-US"/>
        </w:rPr>
        <w:instrText>arabic</w:instrText>
      </w:r>
      <w:r w:rsidR="008251CC" w:rsidRPr="00D01AF4">
        <w:instrText xml:space="preserve"> </w:instrText>
      </w:r>
      <w:r w:rsidRPr="00D01AF4">
        <w:instrText xml:space="preserve">_Ref531096508 \r \h </w:instrText>
      </w:r>
      <w:r w:rsidR="00D01AF4">
        <w:instrText xml:space="preserve"> \* MERGEFORMAT </w:instrText>
      </w:r>
      <w:r w:rsidRPr="00D01AF4">
        <w:fldChar w:fldCharType="separate"/>
      </w:r>
      <w:r w:rsidR="00353D29">
        <w:t>18</w:t>
      </w:r>
      <w:r w:rsidRPr="00D01AF4">
        <w:fldChar w:fldCharType="end"/>
      </w:r>
      <w:r w:rsidRPr="00D01AF4">
        <w:t>).</w:t>
      </w:r>
    </w:p>
    <w:p w14:paraId="7F799C45" w14:textId="5E54E5C3" w:rsidR="00A75AD4" w:rsidRPr="00D01AF4" w:rsidRDefault="00A75AD4" w:rsidP="00C760FB">
      <w:pPr>
        <w:pStyle w:val="gffd"/>
      </w:pPr>
      <w:r w:rsidRPr="00D01AF4">
        <w:rPr>
          <w:noProof/>
          <w:lang w:eastAsia="ru-RU"/>
        </w:rPr>
        <w:drawing>
          <wp:inline distT="0" distB="0" distL="0" distR="0" wp14:anchorId="79FF4194" wp14:editId="24E59A01">
            <wp:extent cx="5939790" cy="2174240"/>
            <wp:effectExtent l="19050" t="19050" r="22860" b="165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7424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058D65C" w14:textId="77777777" w:rsidR="00AA3519" w:rsidRPr="00D01AF4" w:rsidRDefault="00AA3519" w:rsidP="00AA3519">
      <w:pPr>
        <w:pStyle w:val="ge"/>
      </w:pPr>
      <w:bookmarkStart w:id="109" w:name="_Ref531096508"/>
      <w:r w:rsidRPr="00D01AF4">
        <w:t>Окно выбора журнала данных об успеваемости</w:t>
      </w:r>
      <w:bookmarkEnd w:id="109"/>
    </w:p>
    <w:p w14:paraId="371DC18A" w14:textId="09F5B751" w:rsidR="0041581B" w:rsidRPr="00D01AF4" w:rsidRDefault="00D47ED4" w:rsidP="00FA32A9">
      <w:pPr>
        <w:pStyle w:val="gff0"/>
      </w:pPr>
      <w:r w:rsidRPr="00D01AF4">
        <w:lastRenderedPageBreak/>
        <w:t xml:space="preserve">После открытия страницы журнала необходимо </w:t>
      </w:r>
      <w:r w:rsidR="00A75AD4" w:rsidRPr="00D01AF4">
        <w:t xml:space="preserve">нажать на кнопку </w:t>
      </w:r>
      <w:r w:rsidR="00A75AD4" w:rsidRPr="00D01AF4">
        <w:rPr>
          <w:rStyle w:val="gfff4"/>
        </w:rPr>
        <w:t>Раскрыть журнал</w:t>
      </w:r>
      <w:r w:rsidR="00C760FB" w:rsidRPr="00D01AF4">
        <w:t>,</w:t>
      </w:r>
      <w:r w:rsidR="00A75AD4" w:rsidRPr="00D01AF4">
        <w:t xml:space="preserve"> затем </w:t>
      </w:r>
      <w:r w:rsidRPr="00D01AF4">
        <w:t>установить курсор в ячейку и</w:t>
      </w:r>
      <w:r w:rsidR="00AA3519" w:rsidRPr="00D01AF4">
        <w:t> </w:t>
      </w:r>
      <w:r w:rsidRPr="00D01AF4">
        <w:t>осуществить ввод оценок с клавиатуры компьютера</w:t>
      </w:r>
      <w:r w:rsidR="00AC1E99" w:rsidRPr="00D01AF4">
        <w:t xml:space="preserve"> (</w:t>
      </w:r>
      <w:r w:rsidR="00AD4017" w:rsidRPr="00D01AF4">
        <w:t>рисунок </w:t>
      </w:r>
      <w:r w:rsidR="002020D5" w:rsidRPr="00D01AF4">
        <w:fldChar w:fldCharType="begin"/>
      </w:r>
      <w:r w:rsidR="002020D5" w:rsidRPr="00D01AF4">
        <w:instrText xml:space="preserve"> REF </w:instrText>
      </w:r>
      <w:r w:rsidR="008251CC" w:rsidRPr="00D01AF4">
        <w:instrText xml:space="preserve">\* </w:instrText>
      </w:r>
      <w:r w:rsidR="008251CC" w:rsidRPr="00D01AF4">
        <w:rPr>
          <w:lang w:val="en-US"/>
        </w:rPr>
        <w:instrText>arabic</w:instrText>
      </w:r>
      <w:r w:rsidR="008251CC" w:rsidRPr="00D01AF4">
        <w:instrText xml:space="preserve"> </w:instrText>
      </w:r>
      <w:r w:rsidR="002020D5" w:rsidRPr="00D01AF4">
        <w:instrText xml:space="preserve">_Ref498619782 \r \h </w:instrText>
      </w:r>
      <w:r w:rsidR="00D01AF4">
        <w:instrText xml:space="preserve"> \* MERGEFORMAT </w:instrText>
      </w:r>
      <w:r w:rsidR="002020D5" w:rsidRPr="00D01AF4">
        <w:fldChar w:fldCharType="separate"/>
      </w:r>
      <w:r w:rsidR="00353D29">
        <w:t>19</w:t>
      </w:r>
      <w:r w:rsidR="002020D5" w:rsidRPr="00D01AF4">
        <w:fldChar w:fldCharType="end"/>
      </w:r>
      <w:r w:rsidR="00AC1E99" w:rsidRPr="00D01AF4">
        <w:t>)</w:t>
      </w:r>
      <w:r w:rsidRPr="00D01AF4">
        <w:t>.</w:t>
      </w:r>
    </w:p>
    <w:p w14:paraId="7019E6DF" w14:textId="12ED03D4" w:rsidR="00A75AD4" w:rsidRPr="00D01AF4" w:rsidRDefault="00A75AD4" w:rsidP="00C760FB">
      <w:pPr>
        <w:pStyle w:val="gffd"/>
      </w:pPr>
      <w:r w:rsidRPr="00D01AF4">
        <w:rPr>
          <w:noProof/>
          <w:lang w:eastAsia="ru-RU"/>
        </w:rPr>
        <w:drawing>
          <wp:inline distT="0" distB="0" distL="0" distR="0" wp14:anchorId="29B8A17A" wp14:editId="45540DC7">
            <wp:extent cx="5939790" cy="4910455"/>
            <wp:effectExtent l="19050" t="19050" r="22860" b="234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1045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DEFD5C0" w14:textId="297DF9E2" w:rsidR="00D47ED4" w:rsidRPr="00D01AF4" w:rsidRDefault="00D47ED4" w:rsidP="00FA32A9">
      <w:pPr>
        <w:pStyle w:val="ge"/>
      </w:pPr>
      <w:bookmarkStart w:id="110" w:name="_Ref498619782"/>
      <w:r w:rsidRPr="00D01AF4">
        <w:t>Страница журнала данных об успеваемости</w:t>
      </w:r>
      <w:bookmarkEnd w:id="110"/>
    </w:p>
    <w:p w14:paraId="04E8181F" w14:textId="77777777" w:rsidR="00D47ED4" w:rsidRPr="00D01AF4" w:rsidRDefault="00D47ED4" w:rsidP="00FA32A9">
      <w:pPr>
        <w:pStyle w:val="gff0"/>
      </w:pPr>
      <w:r w:rsidRPr="00D01AF4">
        <w:t>Для ввода с клавиатуры можно использовать только следующие символы:</w:t>
      </w:r>
    </w:p>
    <w:p w14:paraId="56F209EB" w14:textId="53996A16" w:rsidR="00D47ED4" w:rsidRPr="00D01AF4" w:rsidRDefault="00D47ED4" w:rsidP="00FA32A9">
      <w:pPr>
        <w:pStyle w:val="gf9"/>
      </w:pPr>
      <w:r w:rsidRPr="00D01AF4">
        <w:t>цифры от 1 до n, в рамках выбранной балльной системы оценок (где n</w:t>
      </w:r>
      <w:r w:rsidR="006453F2" w:rsidRPr="00D01AF4">
        <w:rPr>
          <w:lang w:val="en-US"/>
        </w:rPr>
        <w:t> </w:t>
      </w:r>
      <w:r w:rsidRPr="00D01AF4">
        <w:t>=</w:t>
      </w:r>
      <w:r w:rsidR="006453F2" w:rsidRPr="00D01AF4">
        <w:rPr>
          <w:lang w:val="en-US"/>
        </w:rPr>
        <w:t> </w:t>
      </w:r>
      <w:r w:rsidRPr="00D01AF4">
        <w:t>5,</w:t>
      </w:r>
      <w:r w:rsidR="00F55904" w:rsidRPr="00D01AF4">
        <w:t> </w:t>
      </w:r>
      <w:r w:rsidRPr="00D01AF4">
        <w:t>10,</w:t>
      </w:r>
      <w:r w:rsidR="00F55904" w:rsidRPr="00D01AF4">
        <w:t> </w:t>
      </w:r>
      <w:r w:rsidRPr="00D01AF4">
        <w:t>12,</w:t>
      </w:r>
      <w:r w:rsidR="00F55904" w:rsidRPr="00D01AF4">
        <w:t> </w:t>
      </w:r>
      <w:r w:rsidRPr="00D01AF4">
        <w:t>100);</w:t>
      </w:r>
    </w:p>
    <w:p w14:paraId="1E73601A" w14:textId="6075329B" w:rsidR="00D47ED4" w:rsidRPr="00D01AF4" w:rsidRDefault="00D47ED4" w:rsidP="002020D5">
      <w:pPr>
        <w:pStyle w:val="gf9"/>
      </w:pPr>
      <w:r w:rsidRPr="00D01AF4">
        <w:t xml:space="preserve">буквы – </w:t>
      </w:r>
      <w:r w:rsidR="00565750" w:rsidRPr="00D01AF4">
        <w:t>прописные</w:t>
      </w:r>
      <w:r w:rsidRPr="00D01AF4">
        <w:t xml:space="preserve"> латинские или соответствующие им цифры, в рамках Американской системы оценок;</w:t>
      </w:r>
    </w:p>
    <w:p w14:paraId="4B3A9638" w14:textId="489ED149" w:rsidR="00D47ED4" w:rsidRPr="00D01AF4" w:rsidRDefault="00D47ED4" w:rsidP="00B31992">
      <w:pPr>
        <w:pStyle w:val="gf9"/>
      </w:pPr>
      <w:r w:rsidRPr="00D01AF4">
        <w:t>знаки «+» и «-» в дополнение к 5-балльной и Американской системам оценок;</w:t>
      </w:r>
    </w:p>
    <w:p w14:paraId="72041A4B" w14:textId="7F027A7A" w:rsidR="002020D5" w:rsidRPr="00D01AF4" w:rsidRDefault="002020D5" w:rsidP="00E55E86">
      <w:pPr>
        <w:pStyle w:val="gf9"/>
      </w:pPr>
      <w:r w:rsidRPr="00D01AF4">
        <w:t>«</w:t>
      </w:r>
      <w:r w:rsidR="00D47ED4" w:rsidRPr="00D01AF4">
        <w:t>ЗЧ</w:t>
      </w:r>
      <w:r w:rsidRPr="00D01AF4">
        <w:t>»</w:t>
      </w:r>
      <w:r w:rsidR="00D47ED4" w:rsidRPr="00D01AF4">
        <w:t xml:space="preserve">, </w:t>
      </w:r>
      <w:r w:rsidRPr="00D01AF4">
        <w:t>«</w:t>
      </w:r>
      <w:r w:rsidR="00D47ED4" w:rsidRPr="00D01AF4">
        <w:t>НЗ</w:t>
      </w:r>
      <w:r w:rsidRPr="00D01AF4">
        <w:t>»</w:t>
      </w:r>
      <w:r w:rsidR="00D47ED4" w:rsidRPr="00D01AF4">
        <w:t xml:space="preserve"> – как </w:t>
      </w:r>
      <w:r w:rsidR="00565750" w:rsidRPr="00D01AF4">
        <w:t>прописные</w:t>
      </w:r>
      <w:r w:rsidR="00D47ED4" w:rsidRPr="00D01AF4">
        <w:t xml:space="preserve">, так и </w:t>
      </w:r>
      <w:r w:rsidR="00565750" w:rsidRPr="00D01AF4">
        <w:t>строчные</w:t>
      </w:r>
      <w:r w:rsidR="00D47ED4" w:rsidRPr="00D01AF4">
        <w:t>, в рамках системы оценок «</w:t>
      </w:r>
      <w:r w:rsidR="002966B1" w:rsidRPr="00D01AF4">
        <w:t>Зачёт</w:t>
      </w:r>
      <w:r w:rsidR="00D47ED4" w:rsidRPr="00D01AF4">
        <w:t>»;</w:t>
      </w:r>
    </w:p>
    <w:p w14:paraId="6F4A5C42" w14:textId="64263C79" w:rsidR="002020D5" w:rsidRPr="00D01AF4" w:rsidRDefault="002020D5" w:rsidP="0082450E">
      <w:pPr>
        <w:pStyle w:val="gf9"/>
      </w:pPr>
      <w:r w:rsidRPr="00D01AF4">
        <w:t>«</w:t>
      </w:r>
      <w:r w:rsidR="00D47ED4" w:rsidRPr="00D01AF4">
        <w:t>ОСВ</w:t>
      </w:r>
      <w:r w:rsidRPr="00D01AF4">
        <w:t>»</w:t>
      </w:r>
      <w:r w:rsidR="00AF4349" w:rsidRPr="00D01AF4">
        <w:t> </w:t>
      </w:r>
      <w:r w:rsidR="00D47ED4" w:rsidRPr="00D01AF4">
        <w:t xml:space="preserve">– как </w:t>
      </w:r>
      <w:r w:rsidR="00565750" w:rsidRPr="00D01AF4">
        <w:t>прописные</w:t>
      </w:r>
      <w:r w:rsidR="00D47ED4" w:rsidRPr="00D01AF4">
        <w:t xml:space="preserve">, так и </w:t>
      </w:r>
      <w:r w:rsidR="00565750" w:rsidRPr="00D01AF4">
        <w:t>строчные</w:t>
      </w:r>
      <w:r w:rsidR="00D47ED4" w:rsidRPr="00D01AF4">
        <w:t>, для обозначения</w:t>
      </w:r>
      <w:r w:rsidR="00B92948" w:rsidRPr="00D01AF4">
        <w:t xml:space="preserve"> освобождения от аттестации (по </w:t>
      </w:r>
      <w:r w:rsidR="00D47ED4" w:rsidRPr="00D01AF4">
        <w:t>уважительной причине);</w:t>
      </w:r>
    </w:p>
    <w:p w14:paraId="21A1B4D8" w14:textId="6EEA0128" w:rsidR="00D47ED4" w:rsidRPr="00D01AF4" w:rsidRDefault="002020D5" w:rsidP="00FE25F5">
      <w:pPr>
        <w:pStyle w:val="gf9"/>
      </w:pPr>
      <w:r w:rsidRPr="00D01AF4">
        <w:lastRenderedPageBreak/>
        <w:t>«</w:t>
      </w:r>
      <w:r w:rsidR="00D47ED4" w:rsidRPr="00D01AF4">
        <w:t>Н/А</w:t>
      </w:r>
      <w:r w:rsidRPr="00D01AF4">
        <w:t>»</w:t>
      </w:r>
      <w:r w:rsidR="00D47ED4" w:rsidRPr="00D01AF4">
        <w:t xml:space="preserve"> – как </w:t>
      </w:r>
      <w:r w:rsidR="00565750" w:rsidRPr="00D01AF4">
        <w:t>прописные</w:t>
      </w:r>
      <w:r w:rsidR="00D47ED4" w:rsidRPr="00D01AF4">
        <w:t xml:space="preserve">, так и </w:t>
      </w:r>
      <w:r w:rsidR="00565750" w:rsidRPr="00D01AF4">
        <w:t>строчные</w:t>
      </w:r>
      <w:r w:rsidR="00D47ED4" w:rsidRPr="00D01AF4">
        <w:t xml:space="preserve"> буквы, а также косую черту (/) для обозначения неаттестации.</w:t>
      </w:r>
    </w:p>
    <w:p w14:paraId="53A3756B" w14:textId="4EDBA220" w:rsidR="00D47ED4" w:rsidRPr="00D01AF4" w:rsidRDefault="00D47ED4" w:rsidP="00FA32A9">
      <w:pPr>
        <w:pStyle w:val="gff0"/>
      </w:pPr>
      <w:r w:rsidRPr="00D01AF4">
        <w:t xml:space="preserve">В основном виде работы на </w:t>
      </w:r>
      <w:r w:rsidR="00AC1E99" w:rsidRPr="00D01AF4">
        <w:t>занятии</w:t>
      </w:r>
      <w:r w:rsidRPr="00D01AF4">
        <w:t xml:space="preserve"> по умолчанию можно выставить через косую черту дробную оценку. Для всех дополнительных видов работ возможность выставления дробной оценки необходимо настраивать при создании работы.</w:t>
      </w:r>
    </w:p>
    <w:p w14:paraId="40DC777E" w14:textId="77777777" w:rsidR="00D47ED4" w:rsidRPr="00D01AF4" w:rsidRDefault="00D47ED4" w:rsidP="001764D7">
      <w:pPr>
        <w:pStyle w:val="g20"/>
      </w:pPr>
      <w:bookmarkStart w:id="111" w:name="_Toc470867168"/>
      <w:bookmarkStart w:id="112" w:name="_Toc146202663"/>
      <w:r w:rsidRPr="00D01AF4">
        <w:t>Внесение в журнал данных о посещаемости</w:t>
      </w:r>
      <w:bookmarkEnd w:id="111"/>
      <w:bookmarkEnd w:id="112"/>
    </w:p>
    <w:p w14:paraId="64E0ECA5" w14:textId="311B3409" w:rsidR="00D47ED4" w:rsidRPr="00D01AF4" w:rsidRDefault="00D47ED4" w:rsidP="00FA32A9">
      <w:pPr>
        <w:pStyle w:val="gff0"/>
      </w:pPr>
      <w:r w:rsidRPr="00D01AF4">
        <w:t>Внесение данных об успеваемости осуществляется со страницы журнала предмета аналогичным способом (с клавиатуры персонального компьютера). Для ввода с клавиатуры можно использовать только следующие символы:</w:t>
      </w:r>
    </w:p>
    <w:p w14:paraId="23E367E9" w14:textId="02EDAFD7" w:rsidR="00D47ED4" w:rsidRPr="00D01AF4" w:rsidRDefault="002F71F7" w:rsidP="00FA32A9">
      <w:pPr>
        <w:pStyle w:val="gf9"/>
      </w:pPr>
      <w:r w:rsidRPr="00D01AF4">
        <w:t>«</w:t>
      </w:r>
      <w:r w:rsidR="00D47ED4" w:rsidRPr="00D01AF4">
        <w:t>н</w:t>
      </w:r>
      <w:r w:rsidRPr="00D01AF4">
        <w:t>»</w:t>
      </w:r>
      <w:r w:rsidR="00D47ED4" w:rsidRPr="00D01AF4">
        <w:t xml:space="preserve"> – </w:t>
      </w:r>
      <w:r w:rsidR="00565750" w:rsidRPr="00D01AF4">
        <w:t>строчная</w:t>
      </w:r>
      <w:r w:rsidR="00D47ED4" w:rsidRPr="00D01AF4">
        <w:t>, для обозначения отсутствия по неуважительной причине;</w:t>
      </w:r>
    </w:p>
    <w:p w14:paraId="2CF8F97E" w14:textId="0F1D3373" w:rsidR="0041581B" w:rsidRPr="00D01AF4" w:rsidRDefault="002F71F7" w:rsidP="00FA32A9">
      <w:pPr>
        <w:pStyle w:val="gf9"/>
      </w:pPr>
      <w:r w:rsidRPr="00D01AF4">
        <w:t>«</w:t>
      </w:r>
      <w:r w:rsidR="00D47ED4" w:rsidRPr="00D01AF4">
        <w:t>п</w:t>
      </w:r>
      <w:r w:rsidRPr="00D01AF4">
        <w:t>»</w:t>
      </w:r>
      <w:r w:rsidR="00D47ED4" w:rsidRPr="00D01AF4">
        <w:t xml:space="preserve"> – </w:t>
      </w:r>
      <w:r w:rsidR="00565750" w:rsidRPr="00D01AF4">
        <w:t>строчная</w:t>
      </w:r>
      <w:r w:rsidR="00D47ED4" w:rsidRPr="00D01AF4">
        <w:t>, для обозначения отсутствия по уважительной причине;</w:t>
      </w:r>
    </w:p>
    <w:p w14:paraId="77FE09B2" w14:textId="6E4B81CA" w:rsidR="00D47ED4" w:rsidRPr="00D01AF4" w:rsidRDefault="002F71F7" w:rsidP="00FA32A9">
      <w:pPr>
        <w:pStyle w:val="gf9"/>
      </w:pPr>
      <w:r w:rsidRPr="00D01AF4">
        <w:t>«</w:t>
      </w:r>
      <w:r w:rsidR="00D47ED4" w:rsidRPr="00D01AF4">
        <w:t>б</w:t>
      </w:r>
      <w:r w:rsidRPr="00D01AF4">
        <w:t>»</w:t>
      </w:r>
      <w:r w:rsidR="00D47ED4" w:rsidRPr="00D01AF4">
        <w:t xml:space="preserve"> – </w:t>
      </w:r>
      <w:r w:rsidR="00565750" w:rsidRPr="00D01AF4">
        <w:t>строчная</w:t>
      </w:r>
      <w:r w:rsidR="00D47ED4" w:rsidRPr="00D01AF4">
        <w:t>, для обозначения отсутствия по причине болезни;</w:t>
      </w:r>
    </w:p>
    <w:p w14:paraId="107BD732" w14:textId="1BE2C66D" w:rsidR="0041581B" w:rsidRPr="00D01AF4" w:rsidRDefault="002F71F7" w:rsidP="00FA32A9">
      <w:pPr>
        <w:pStyle w:val="gf9"/>
      </w:pPr>
      <w:r w:rsidRPr="00D01AF4">
        <w:t>«</w:t>
      </w:r>
      <w:r w:rsidR="00D47ED4" w:rsidRPr="00D01AF4">
        <w:t>о</w:t>
      </w:r>
      <w:r w:rsidRPr="00D01AF4">
        <w:t>»</w:t>
      </w:r>
      <w:r w:rsidR="00D47ED4" w:rsidRPr="00D01AF4">
        <w:t xml:space="preserve"> – </w:t>
      </w:r>
      <w:r w:rsidR="00565750" w:rsidRPr="00D01AF4">
        <w:t>строчная</w:t>
      </w:r>
      <w:r w:rsidR="00D47ED4" w:rsidRPr="00D01AF4">
        <w:t>, для обозначения опоздания на урок;</w:t>
      </w:r>
    </w:p>
    <w:p w14:paraId="5550CDF2" w14:textId="66882838" w:rsidR="00D47ED4" w:rsidRPr="00D01AF4" w:rsidRDefault="002F71F7" w:rsidP="00FA32A9">
      <w:pPr>
        <w:pStyle w:val="gf9"/>
      </w:pPr>
      <w:r w:rsidRPr="00D01AF4">
        <w:t>«</w:t>
      </w:r>
      <w:r w:rsidR="00D47ED4" w:rsidRPr="00D01AF4">
        <w:t>+</w:t>
      </w:r>
      <w:r w:rsidRPr="00D01AF4">
        <w:t>»</w:t>
      </w:r>
      <w:r w:rsidR="00D47ED4" w:rsidRPr="00D01AF4">
        <w:t xml:space="preserve"> – для обозначения присутствия на уроке (только на странице урока и в виде журнала за день).</w:t>
      </w:r>
    </w:p>
    <w:p w14:paraId="38D4BFF5" w14:textId="3F5F08CF" w:rsidR="0041581B" w:rsidRPr="00D01AF4" w:rsidRDefault="00D47ED4" w:rsidP="00FA32A9">
      <w:pPr>
        <w:pStyle w:val="gff0"/>
      </w:pPr>
      <w:r w:rsidRPr="00D01AF4">
        <w:t xml:space="preserve">В соответствии со стандартами для бумажных форм журналов, при выводе на печать </w:t>
      </w:r>
      <w:r w:rsidR="00565750" w:rsidRPr="00D01AF4">
        <w:t xml:space="preserve">символ </w:t>
      </w:r>
      <w:r w:rsidRPr="00D01AF4">
        <w:t xml:space="preserve">«о» не учитывается, </w:t>
      </w:r>
      <w:r w:rsidR="00565750" w:rsidRPr="00D01AF4">
        <w:t xml:space="preserve">символы </w:t>
      </w:r>
      <w:r w:rsidRPr="00D01AF4">
        <w:t xml:space="preserve">«б» и «п» </w:t>
      </w:r>
      <w:r w:rsidR="00565750" w:rsidRPr="00D01AF4">
        <w:t>заменяются на</w:t>
      </w:r>
      <w:r w:rsidRPr="00D01AF4">
        <w:t xml:space="preserve"> </w:t>
      </w:r>
      <w:r w:rsidR="00565750" w:rsidRPr="00D01AF4">
        <w:t xml:space="preserve">символ </w:t>
      </w:r>
      <w:r w:rsidRPr="00D01AF4">
        <w:t>«н».</w:t>
      </w:r>
    </w:p>
    <w:p w14:paraId="49D4DB86" w14:textId="346ED0D2" w:rsidR="00497B73" w:rsidRPr="00D01AF4" w:rsidRDefault="00D822B1" w:rsidP="001764D7">
      <w:pPr>
        <w:pStyle w:val="g20"/>
      </w:pPr>
      <w:bookmarkStart w:id="113" w:name="_Toc146202664"/>
      <w:r w:rsidRPr="00D01AF4">
        <w:t>Внесение данных об итоговых работах</w:t>
      </w:r>
      <w:bookmarkEnd w:id="113"/>
    </w:p>
    <w:p w14:paraId="6E2FACC8" w14:textId="0FAFBD2A" w:rsidR="00D822B1" w:rsidRPr="00D01AF4" w:rsidRDefault="0043034C" w:rsidP="00FA32A9">
      <w:pPr>
        <w:pStyle w:val="gff0"/>
      </w:pPr>
      <w:r w:rsidRPr="00D01AF4">
        <w:t xml:space="preserve">Пользователь с ролью «Сотрудник» </w:t>
      </w:r>
      <w:r w:rsidR="0012720C" w:rsidRPr="00D01AF4">
        <w:t>имее</w:t>
      </w:r>
      <w:r w:rsidRPr="00D01AF4">
        <w:t xml:space="preserve">т возможность </w:t>
      </w:r>
      <w:r w:rsidR="004F1D48" w:rsidRPr="00D01AF4">
        <w:t>добавления информации об </w:t>
      </w:r>
      <w:r w:rsidR="00D822B1" w:rsidRPr="00D01AF4">
        <w:t>итоговых работах и оценках</w:t>
      </w:r>
      <w:r w:rsidR="004F1D48" w:rsidRPr="00D01AF4">
        <w:t xml:space="preserve"> за них</w:t>
      </w:r>
      <w:r w:rsidR="00D822B1" w:rsidRPr="00D01AF4">
        <w:t>.</w:t>
      </w:r>
    </w:p>
    <w:p w14:paraId="77F5A65F" w14:textId="4BD33AE9" w:rsidR="0057766B" w:rsidRPr="00D01AF4" w:rsidRDefault="004F1D48" w:rsidP="00FA32A9">
      <w:pPr>
        <w:pStyle w:val="gff0"/>
      </w:pPr>
      <w:r w:rsidRPr="00D01AF4">
        <w:t>Для добавления итогов</w:t>
      </w:r>
      <w:r w:rsidR="0057766B" w:rsidRPr="00D01AF4">
        <w:t>ой</w:t>
      </w:r>
      <w:r w:rsidRPr="00D01AF4">
        <w:t xml:space="preserve"> </w:t>
      </w:r>
      <w:r w:rsidR="004A573A" w:rsidRPr="00D01AF4">
        <w:t>работ</w:t>
      </w:r>
      <w:r w:rsidR="0057766B" w:rsidRPr="00D01AF4">
        <w:t>ы</w:t>
      </w:r>
      <w:r w:rsidR="004A573A" w:rsidRPr="00D01AF4">
        <w:t xml:space="preserve"> </w:t>
      </w:r>
      <w:r w:rsidR="0057766B" w:rsidRPr="00D01AF4">
        <w:t xml:space="preserve">необходимо нажать на </w:t>
      </w:r>
      <w:r w:rsidR="00BF5B49" w:rsidRPr="00D01AF4">
        <w:t xml:space="preserve">кнопку </w:t>
      </w:r>
      <w:r w:rsidR="00C760FB" w:rsidRPr="00D01AF4">
        <w:rPr>
          <w:rStyle w:val="gfff4"/>
        </w:rPr>
        <w:t>И</w:t>
      </w:r>
      <w:r w:rsidR="00BF5B49" w:rsidRPr="00D01AF4">
        <w:rPr>
          <w:rStyle w:val="gfff4"/>
        </w:rPr>
        <w:t>тоговая работа</w:t>
      </w:r>
      <w:r w:rsidR="00BF5B49" w:rsidRPr="00D01AF4">
        <w:t xml:space="preserve"> </w:t>
      </w:r>
      <w:r w:rsidR="00D9119C" w:rsidRPr="00D01AF4">
        <w:t>на странице журнала</w:t>
      </w:r>
      <w:r w:rsidR="0057766B" w:rsidRPr="00D01AF4">
        <w:t xml:space="preserve"> и внести следующую информацию:</w:t>
      </w:r>
    </w:p>
    <w:p w14:paraId="17E79F21" w14:textId="5DE9AF0A" w:rsidR="0057766B" w:rsidRPr="00D01AF4" w:rsidRDefault="0057766B" w:rsidP="0057766B">
      <w:pPr>
        <w:pStyle w:val="gf9"/>
        <w:numPr>
          <w:ilvl w:val="0"/>
          <w:numId w:val="1"/>
        </w:numPr>
      </w:pPr>
      <w:r w:rsidRPr="00D01AF4">
        <w:t xml:space="preserve">тип оценки: </w:t>
      </w:r>
      <w:r w:rsidRPr="00D01AF4">
        <w:rPr>
          <w:rStyle w:val="gff5"/>
        </w:rPr>
        <w:t>«За аттестационную работу» (рисунок </w:t>
      </w:r>
      <w:r w:rsidR="00B31992" w:rsidRPr="00D01AF4">
        <w:rPr>
          <w:rStyle w:val="gff5"/>
        </w:rPr>
        <w:fldChar w:fldCharType="begin"/>
      </w:r>
      <w:r w:rsidR="00B31992" w:rsidRPr="00D01AF4">
        <w:rPr>
          <w:rStyle w:val="gff5"/>
        </w:rPr>
        <w:instrText xml:space="preserve"> REF </w:instrText>
      </w:r>
      <w:r w:rsidR="008251CC" w:rsidRPr="00D01AF4">
        <w:rPr>
          <w:rStyle w:val="gff5"/>
        </w:rPr>
        <w:instrText xml:space="preserve">\* </w:instrText>
      </w:r>
      <w:r w:rsidR="008251CC" w:rsidRPr="00D01AF4">
        <w:rPr>
          <w:rStyle w:val="gff5"/>
          <w:lang w:val="en-US"/>
        </w:rPr>
        <w:instrText>arabic</w:instrText>
      </w:r>
      <w:r w:rsidR="008251CC" w:rsidRPr="00D01AF4">
        <w:rPr>
          <w:rStyle w:val="gff5"/>
        </w:rPr>
        <w:instrText xml:space="preserve"> </w:instrText>
      </w:r>
      <w:r w:rsidR="00B31992" w:rsidRPr="00D01AF4">
        <w:rPr>
          <w:rStyle w:val="gff5"/>
        </w:rPr>
        <w:instrText xml:space="preserve">_Ref94173598 \r \h </w:instrText>
      </w:r>
      <w:r w:rsidR="00D01AF4">
        <w:rPr>
          <w:rStyle w:val="gff5"/>
        </w:rPr>
        <w:instrText xml:space="preserve"> \* MERGEFORMAT </w:instrText>
      </w:r>
      <w:r w:rsidR="00B31992" w:rsidRPr="00D01AF4">
        <w:rPr>
          <w:rStyle w:val="gff5"/>
        </w:rPr>
      </w:r>
      <w:r w:rsidR="00B31992" w:rsidRPr="00D01AF4">
        <w:rPr>
          <w:rStyle w:val="gff5"/>
        </w:rPr>
        <w:fldChar w:fldCharType="separate"/>
      </w:r>
      <w:r w:rsidR="00353D29">
        <w:rPr>
          <w:rStyle w:val="gff5"/>
        </w:rPr>
        <w:t>20</w:t>
      </w:r>
      <w:r w:rsidR="00B31992" w:rsidRPr="00D01AF4">
        <w:rPr>
          <w:rStyle w:val="gff5"/>
        </w:rPr>
        <w:fldChar w:fldCharType="end"/>
      </w:r>
      <w:r w:rsidRPr="00D01AF4">
        <w:rPr>
          <w:rStyle w:val="gff5"/>
        </w:rPr>
        <w:t>) или «За период»</w:t>
      </w:r>
      <w:r w:rsidRPr="00D01AF4">
        <w:t xml:space="preserve"> (рисунок </w:t>
      </w:r>
      <w:r w:rsidR="00B31992" w:rsidRPr="00D01AF4">
        <w:fldChar w:fldCharType="begin"/>
      </w:r>
      <w:r w:rsidR="00B31992" w:rsidRPr="00D01AF4">
        <w:instrText xml:space="preserve"> REF </w:instrText>
      </w:r>
      <w:r w:rsidR="008251CC" w:rsidRPr="00D01AF4">
        <w:instrText xml:space="preserve">\* </w:instrText>
      </w:r>
      <w:r w:rsidR="008251CC" w:rsidRPr="00D01AF4">
        <w:rPr>
          <w:lang w:val="en-US"/>
        </w:rPr>
        <w:instrText>arabic</w:instrText>
      </w:r>
      <w:r w:rsidR="008251CC" w:rsidRPr="00D01AF4">
        <w:instrText xml:space="preserve"> </w:instrText>
      </w:r>
      <w:r w:rsidR="00B31992" w:rsidRPr="00D01AF4">
        <w:instrText xml:space="preserve">_Ref94173631 \r \h </w:instrText>
      </w:r>
      <w:r w:rsidR="00D01AF4">
        <w:instrText xml:space="preserve"> \* MERGEFORMAT </w:instrText>
      </w:r>
      <w:r w:rsidR="00B31992" w:rsidRPr="00D01AF4">
        <w:fldChar w:fldCharType="separate"/>
      </w:r>
      <w:r w:rsidR="00353D29">
        <w:t>21</w:t>
      </w:r>
      <w:r w:rsidR="00B31992" w:rsidRPr="00D01AF4">
        <w:fldChar w:fldCharType="end"/>
      </w:r>
      <w:r w:rsidRPr="00D01AF4">
        <w:t>);</w:t>
      </w:r>
    </w:p>
    <w:p w14:paraId="2BD07C19" w14:textId="324D9FAE" w:rsidR="0057766B" w:rsidRPr="00D01AF4" w:rsidRDefault="0057766B" w:rsidP="0057766B">
      <w:pPr>
        <w:pStyle w:val="gf9"/>
        <w:numPr>
          <w:ilvl w:val="0"/>
          <w:numId w:val="1"/>
        </w:numPr>
      </w:pPr>
      <w:r w:rsidRPr="00D01AF4">
        <w:t>тип работы (создаётся в блоке «</w:t>
      </w:r>
      <w:r w:rsidRPr="00D01AF4">
        <w:rPr>
          <w:rStyle w:val="gff5"/>
        </w:rPr>
        <w:t>Справочники» пользователем с ролью «Администратор»</w:t>
      </w:r>
      <w:r w:rsidRPr="00D01AF4">
        <w:t>);</w:t>
      </w:r>
    </w:p>
    <w:p w14:paraId="78358D04" w14:textId="61723979" w:rsidR="0057766B" w:rsidRPr="00D01AF4" w:rsidRDefault="0057766B" w:rsidP="0057766B">
      <w:pPr>
        <w:pStyle w:val="gf9"/>
        <w:numPr>
          <w:ilvl w:val="0"/>
          <w:numId w:val="1"/>
        </w:numPr>
      </w:pPr>
      <w:r w:rsidRPr="00D01AF4">
        <w:lastRenderedPageBreak/>
        <w:t xml:space="preserve">дата проведения, время и кабинет (указывается только для типа оценки </w:t>
      </w:r>
      <w:r w:rsidRPr="00D01AF4">
        <w:rPr>
          <w:rStyle w:val="gff5"/>
        </w:rPr>
        <w:t>«За аттестационную работу»);</w:t>
      </w:r>
    </w:p>
    <w:p w14:paraId="110B5321" w14:textId="77777777" w:rsidR="0057766B" w:rsidRPr="00D01AF4" w:rsidRDefault="0057766B" w:rsidP="0057766B">
      <w:pPr>
        <w:pStyle w:val="gf9"/>
        <w:keepNext/>
        <w:numPr>
          <w:ilvl w:val="0"/>
          <w:numId w:val="1"/>
        </w:numPr>
      </w:pPr>
      <w:r w:rsidRPr="00D01AF4">
        <w:t>вид оценки.</w:t>
      </w:r>
    </w:p>
    <w:p w14:paraId="0FE4E5F1" w14:textId="34259988" w:rsidR="00BF5B49" w:rsidRPr="00D01AF4" w:rsidRDefault="00BF5B49" w:rsidP="00931D51">
      <w:pPr>
        <w:pStyle w:val="gffd"/>
      </w:pPr>
      <w:r w:rsidRPr="00D01AF4">
        <w:rPr>
          <w:noProof/>
          <w:lang w:eastAsia="ru-RU"/>
        </w:rPr>
        <w:drawing>
          <wp:inline distT="0" distB="0" distL="0" distR="0" wp14:anchorId="217FCBAD" wp14:editId="5445FDF2">
            <wp:extent cx="5939790" cy="6220460"/>
            <wp:effectExtent l="19050" t="19050" r="22860" b="279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22046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8D4F28D" w14:textId="16111024" w:rsidR="0057766B" w:rsidRPr="00D01AF4" w:rsidRDefault="0057766B">
      <w:pPr>
        <w:pStyle w:val="ge"/>
      </w:pPr>
      <w:bookmarkStart w:id="114" w:name="_Ref488070388"/>
      <w:bookmarkStart w:id="115" w:name="_Ref94173598"/>
      <w:r w:rsidRPr="00D01AF4">
        <w:t>Тип оценки «</w:t>
      </w:r>
      <w:r w:rsidRPr="00D01AF4">
        <w:rPr>
          <w:rStyle w:val="gfd"/>
          <w:b w:val="0"/>
        </w:rPr>
        <w:t>За аттестационную работу</w:t>
      </w:r>
      <w:bookmarkEnd w:id="114"/>
      <w:r w:rsidRPr="00D01AF4">
        <w:rPr>
          <w:rStyle w:val="gfd"/>
          <w:b w:val="0"/>
        </w:rPr>
        <w:t>»</w:t>
      </w:r>
      <w:bookmarkEnd w:id="115"/>
    </w:p>
    <w:p w14:paraId="2518F5EA" w14:textId="5E9B09EE" w:rsidR="00BF5B49" w:rsidRPr="00D01AF4" w:rsidRDefault="00BF5B49" w:rsidP="00931D51">
      <w:pPr>
        <w:pStyle w:val="gffd"/>
      </w:pPr>
      <w:r w:rsidRPr="00D01AF4">
        <w:rPr>
          <w:noProof/>
          <w:lang w:eastAsia="ru-RU"/>
        </w:rPr>
        <w:lastRenderedPageBreak/>
        <w:drawing>
          <wp:inline distT="0" distB="0" distL="0" distR="0" wp14:anchorId="7CD8C972" wp14:editId="6CBC395D">
            <wp:extent cx="5939790" cy="5088890"/>
            <wp:effectExtent l="19050" t="19050" r="22860" b="165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8889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759B1DC" w14:textId="39747637" w:rsidR="00BF5B49" w:rsidRPr="00D01AF4" w:rsidRDefault="0057766B" w:rsidP="00BF5B49">
      <w:pPr>
        <w:pStyle w:val="ge"/>
        <w:rPr>
          <w:sz w:val="26"/>
        </w:rPr>
      </w:pPr>
      <w:bookmarkStart w:id="116" w:name="_Ref488070391"/>
      <w:bookmarkStart w:id="117" w:name="_Ref94173631"/>
      <w:r w:rsidRPr="00D01AF4">
        <w:t>Тип оценки «</w:t>
      </w:r>
      <w:r w:rsidRPr="00D01AF4">
        <w:rPr>
          <w:rStyle w:val="gfd"/>
          <w:b w:val="0"/>
        </w:rPr>
        <w:t>За период</w:t>
      </w:r>
      <w:bookmarkEnd w:id="116"/>
      <w:r w:rsidRPr="00D01AF4">
        <w:rPr>
          <w:rStyle w:val="gfd"/>
          <w:b w:val="0"/>
        </w:rPr>
        <w:t>»</w:t>
      </w:r>
      <w:bookmarkEnd w:id="117"/>
    </w:p>
    <w:p w14:paraId="755111D5" w14:textId="20652AE3" w:rsidR="00F50FAA" w:rsidRPr="00D01AF4" w:rsidRDefault="0057766B" w:rsidP="00B90C33">
      <w:pPr>
        <w:pStyle w:val="gff9"/>
      </w:pPr>
      <w:r w:rsidRPr="00D01AF4">
        <w:lastRenderedPageBreak/>
        <w:t xml:space="preserve">Для добавления оценок за итоговые работы необходимо </w:t>
      </w:r>
      <w:r w:rsidR="00BF5B49" w:rsidRPr="00D01AF4">
        <w:t xml:space="preserve">нажать на раздел </w:t>
      </w:r>
      <w:r w:rsidR="00BF5B49" w:rsidRPr="00D01AF4">
        <w:rPr>
          <w:rStyle w:val="gfff4"/>
        </w:rPr>
        <w:t>Итог</w:t>
      </w:r>
      <w:r w:rsidR="00BF5B49" w:rsidRPr="00D01AF4">
        <w:t xml:space="preserve"> и выставить оценки вручную в соответствующем столбце</w:t>
      </w:r>
      <w:r w:rsidR="00931D51" w:rsidRPr="00D01AF4">
        <w:t xml:space="preserve"> (рисунок </w:t>
      </w:r>
      <w:r w:rsidR="00931D51" w:rsidRPr="00D01AF4">
        <w:fldChar w:fldCharType="begin"/>
      </w:r>
      <w:r w:rsidR="00931D51" w:rsidRPr="00D01AF4">
        <w:instrText xml:space="preserve"> REF </w:instrText>
      </w:r>
      <w:r w:rsidR="001B5B74" w:rsidRPr="00D01AF4">
        <w:instrText xml:space="preserve">\* </w:instrText>
      </w:r>
      <w:r w:rsidR="001B5B74" w:rsidRPr="00D01AF4">
        <w:rPr>
          <w:lang w:val="en-US"/>
        </w:rPr>
        <w:instrText>arabic</w:instrText>
      </w:r>
      <w:r w:rsidR="001B5B74" w:rsidRPr="00D01AF4">
        <w:instrText xml:space="preserve"> </w:instrText>
      </w:r>
      <w:r w:rsidR="00931D51" w:rsidRPr="00D01AF4">
        <w:instrText xml:space="preserve">_Ref531099650 \r \h </w:instrText>
      </w:r>
      <w:r w:rsidR="00D01AF4">
        <w:instrText xml:space="preserve"> \* MERGEFORMAT </w:instrText>
      </w:r>
      <w:r w:rsidR="00931D51" w:rsidRPr="00D01AF4">
        <w:fldChar w:fldCharType="separate"/>
      </w:r>
      <w:r w:rsidR="00353D29">
        <w:t>22</w:t>
      </w:r>
      <w:r w:rsidR="00931D51" w:rsidRPr="00D01AF4">
        <w:fldChar w:fldCharType="end"/>
      </w:r>
      <w:r w:rsidR="00931D51" w:rsidRPr="00D01AF4">
        <w:t>).</w:t>
      </w:r>
    </w:p>
    <w:p w14:paraId="54406E87" w14:textId="4E600140" w:rsidR="00BF5B49" w:rsidRPr="00D01AF4" w:rsidRDefault="00BF5B49" w:rsidP="00931D51">
      <w:pPr>
        <w:pStyle w:val="gffd"/>
      </w:pPr>
      <w:r w:rsidRPr="00D01AF4">
        <w:rPr>
          <w:noProof/>
          <w:lang w:eastAsia="ru-RU"/>
        </w:rPr>
        <w:drawing>
          <wp:inline distT="0" distB="0" distL="0" distR="0" wp14:anchorId="541CC638" wp14:editId="063A24A3">
            <wp:extent cx="5939790" cy="6057265"/>
            <wp:effectExtent l="19050" t="19050" r="22860" b="196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5726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8FB3240" w14:textId="6FBA86BD" w:rsidR="0057766B" w:rsidRPr="00D01AF4" w:rsidRDefault="0057766B">
      <w:pPr>
        <w:pStyle w:val="ge"/>
      </w:pPr>
      <w:bookmarkStart w:id="118" w:name="_Ref531099650"/>
      <w:r w:rsidRPr="00D01AF4">
        <w:t>Выставление оценок за итоговые работы</w:t>
      </w:r>
      <w:bookmarkEnd w:id="118"/>
    </w:p>
    <w:p w14:paraId="7F408217" w14:textId="4E5335FD" w:rsidR="00EA0D73" w:rsidRPr="00D01AF4" w:rsidRDefault="00EA0D73" w:rsidP="001764D7">
      <w:pPr>
        <w:pStyle w:val="g20"/>
      </w:pPr>
      <w:bookmarkStart w:id="119" w:name="_Toc470867172"/>
      <w:bookmarkStart w:id="120" w:name="_Toc359667118"/>
      <w:bookmarkStart w:id="121" w:name="_Toc359748244"/>
      <w:bookmarkStart w:id="122" w:name="_Toc391028752"/>
      <w:bookmarkStart w:id="123" w:name="_Toc391288226"/>
      <w:bookmarkStart w:id="124" w:name="_Toc395601632"/>
      <w:bookmarkStart w:id="125" w:name="_Toc395686722"/>
      <w:bookmarkStart w:id="126" w:name="_Toc396738774"/>
      <w:bookmarkStart w:id="127" w:name="_Toc417224376"/>
      <w:bookmarkStart w:id="128" w:name="_Toc146202665"/>
      <w:r w:rsidRPr="00D01AF4">
        <w:t xml:space="preserve">Просмотр данных в электронном дневнике </w:t>
      </w:r>
      <w:bookmarkEnd w:id="119"/>
      <w:r w:rsidR="00B65D0B" w:rsidRPr="00D01AF4">
        <w:t>учащегося</w:t>
      </w:r>
      <w:bookmarkEnd w:id="128"/>
    </w:p>
    <w:p w14:paraId="78C6D75A" w14:textId="168AA2F3" w:rsidR="00EA0D73" w:rsidRPr="00D01AF4" w:rsidRDefault="00695AFA" w:rsidP="00FA32A9">
      <w:pPr>
        <w:pStyle w:val="gff0"/>
      </w:pPr>
      <w:r w:rsidRPr="00D01AF4">
        <w:t xml:space="preserve">Пользователи с ролью «Учащийся» имеют доступ только к своему электронному дневнику. </w:t>
      </w:r>
      <w:r w:rsidR="00780920" w:rsidRPr="00D01AF4">
        <w:t>Просмотр электронного дневника осуществляется в разделе</w:t>
      </w:r>
      <w:r w:rsidR="00A36695" w:rsidRPr="00D01AF4">
        <w:t xml:space="preserve"> </w:t>
      </w:r>
      <w:r w:rsidR="00751035" w:rsidRPr="00D01AF4">
        <w:rPr>
          <w:rStyle w:val="gfff4"/>
        </w:rPr>
        <w:t>ОДО</w:t>
      </w:r>
      <w:r w:rsidR="00780920" w:rsidRPr="00D01AF4">
        <w:t xml:space="preserve"> </w:t>
      </w:r>
      <w:r w:rsidR="00612910" w:rsidRPr="00D01AF4">
        <w:t>–</w:t>
      </w:r>
      <w:r w:rsidR="00780920" w:rsidRPr="00D01AF4">
        <w:t xml:space="preserve"> </w:t>
      </w:r>
      <w:r w:rsidR="00A36695" w:rsidRPr="00D01AF4">
        <w:rPr>
          <w:rStyle w:val="gfff4"/>
        </w:rPr>
        <w:t>Успеваемость</w:t>
      </w:r>
      <w:r w:rsidR="00780920" w:rsidRPr="00D01AF4">
        <w:t>. При переходе в раздел открывается страница дневника</w:t>
      </w:r>
      <w:r w:rsidR="00951812" w:rsidRPr="00D01AF4">
        <w:t xml:space="preserve"> (</w:t>
      </w:r>
      <w:r w:rsidR="00AD4017" w:rsidRPr="00D01AF4">
        <w:t>рисунок </w:t>
      </w:r>
      <w:r w:rsidR="006615EC" w:rsidRPr="00D01AF4">
        <w:fldChar w:fldCharType="begin"/>
      </w:r>
      <w:r w:rsidR="006615EC" w:rsidRPr="00D01AF4">
        <w:instrText xml:space="preserve"> REF </w:instrText>
      </w:r>
      <w:r w:rsidR="008251CC" w:rsidRPr="00D01AF4">
        <w:instrText xml:space="preserve">\* </w:instrText>
      </w:r>
      <w:r w:rsidR="008251CC" w:rsidRPr="00D01AF4">
        <w:rPr>
          <w:lang w:val="en-US"/>
        </w:rPr>
        <w:instrText>arabic</w:instrText>
      </w:r>
      <w:r w:rsidR="008251CC" w:rsidRPr="00D01AF4">
        <w:instrText xml:space="preserve"> </w:instrText>
      </w:r>
      <w:r w:rsidR="006615EC" w:rsidRPr="00D01AF4">
        <w:instrText xml:space="preserve">_Ref94178048 \r \h </w:instrText>
      </w:r>
      <w:r w:rsidR="00D01AF4">
        <w:instrText xml:space="preserve"> \* MERGEFORMAT </w:instrText>
      </w:r>
      <w:r w:rsidR="006615EC" w:rsidRPr="00D01AF4">
        <w:fldChar w:fldCharType="separate"/>
      </w:r>
      <w:r w:rsidR="00353D29">
        <w:t>23</w:t>
      </w:r>
      <w:r w:rsidR="006615EC" w:rsidRPr="00D01AF4">
        <w:fldChar w:fldCharType="end"/>
      </w:r>
      <w:r w:rsidR="00951812" w:rsidRPr="00D01AF4">
        <w:t>)</w:t>
      </w:r>
      <w:r w:rsidR="00780920" w:rsidRPr="00D01AF4">
        <w:t>, включающая в себя следующие вкладки:</w:t>
      </w:r>
    </w:p>
    <w:p w14:paraId="64983797" w14:textId="16B604AC" w:rsidR="00780920" w:rsidRPr="00D01AF4" w:rsidRDefault="006615EC" w:rsidP="00FA32A9">
      <w:pPr>
        <w:pStyle w:val="gf9"/>
      </w:pPr>
      <w:r w:rsidRPr="00D01AF4">
        <w:rPr>
          <w:rStyle w:val="gfff4"/>
        </w:rPr>
        <w:lastRenderedPageBreak/>
        <w:t>Успеваемость</w:t>
      </w:r>
      <w:r w:rsidR="00780920" w:rsidRPr="00D01AF4">
        <w:t xml:space="preserve"> (содержит расписание на текущую неделю с указанием полученных оценок и </w:t>
      </w:r>
      <w:r w:rsidR="00F55904" w:rsidRPr="00D01AF4">
        <w:t>ДЗ</w:t>
      </w:r>
      <w:r w:rsidR="00780920" w:rsidRPr="00D01AF4">
        <w:t>; с помощью переключателей имеется возможность просмотра данных по любой неделе текущего учебного года);</w:t>
      </w:r>
    </w:p>
    <w:p w14:paraId="3E998CC6" w14:textId="63CD3C32" w:rsidR="00780920" w:rsidRPr="00D01AF4" w:rsidRDefault="00780920" w:rsidP="00FA32A9">
      <w:pPr>
        <w:pStyle w:val="gf9"/>
      </w:pPr>
      <w:r w:rsidRPr="00D01AF4">
        <w:rPr>
          <w:rStyle w:val="gfff4"/>
        </w:rPr>
        <w:t>Статистика</w:t>
      </w:r>
      <w:r w:rsidRPr="00D01AF4">
        <w:t xml:space="preserve"> (содержит </w:t>
      </w:r>
      <w:r w:rsidR="00951812" w:rsidRPr="00D01AF4">
        <w:t xml:space="preserve">количество оценок каждого вида по изучаемым предметам в данном </w:t>
      </w:r>
      <w:r w:rsidR="002966B1" w:rsidRPr="00D01AF4">
        <w:t>отчётном</w:t>
      </w:r>
      <w:r w:rsidR="00951812" w:rsidRPr="00D01AF4">
        <w:t xml:space="preserve"> периоде и процент положительных оценок</w:t>
      </w:r>
      <w:r w:rsidRPr="00D01AF4">
        <w:t>);</w:t>
      </w:r>
    </w:p>
    <w:p w14:paraId="44A61687" w14:textId="1F3B4625" w:rsidR="00780920" w:rsidRPr="00D01AF4" w:rsidRDefault="00751035" w:rsidP="00FA32A9">
      <w:pPr>
        <w:pStyle w:val="gf9"/>
      </w:pPr>
      <w:r w:rsidRPr="00D01AF4">
        <w:rPr>
          <w:rStyle w:val="gfff4"/>
        </w:rPr>
        <w:t>За период</w:t>
      </w:r>
      <w:r w:rsidR="00780920" w:rsidRPr="00D01AF4">
        <w:t xml:space="preserve"> (содержит информацию </w:t>
      </w:r>
      <w:r w:rsidR="00951812" w:rsidRPr="00D01AF4">
        <w:t xml:space="preserve">обо всех оценках по выбранному в фильтре </w:t>
      </w:r>
      <w:r w:rsidR="002966B1" w:rsidRPr="00D01AF4">
        <w:t>отчётному</w:t>
      </w:r>
      <w:r w:rsidR="00951812" w:rsidRPr="00D01AF4">
        <w:t xml:space="preserve"> периоду</w:t>
      </w:r>
      <w:r w:rsidR="00780920" w:rsidRPr="00D01AF4">
        <w:t>)</w:t>
      </w:r>
      <w:r w:rsidR="00AD73BE" w:rsidRPr="00D01AF4">
        <w:t>.</w:t>
      </w:r>
    </w:p>
    <w:p w14:paraId="2F2FC44E" w14:textId="71A803BE" w:rsidR="001B5B74" w:rsidRPr="00D01AF4" w:rsidRDefault="00BF5B49" w:rsidP="00E41F8A">
      <w:pPr>
        <w:pStyle w:val="gffd"/>
      </w:pPr>
      <w:bookmarkStart w:id="129" w:name="_Ref438196519"/>
      <w:bookmarkStart w:id="130" w:name="_Ref438196516"/>
      <w:r w:rsidRPr="00D01AF4">
        <w:rPr>
          <w:noProof/>
          <w:lang w:eastAsia="ru-RU"/>
        </w:rPr>
        <w:drawing>
          <wp:inline distT="0" distB="0" distL="0" distR="0" wp14:anchorId="09695833" wp14:editId="48F1761A">
            <wp:extent cx="5939790" cy="3489960"/>
            <wp:effectExtent l="19050" t="19050" r="22860" b="152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8996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A6DEF95" w14:textId="05EEBD69" w:rsidR="001B5B74" w:rsidRPr="00D01AF4" w:rsidRDefault="001B5B74" w:rsidP="00E41F8A">
      <w:pPr>
        <w:pStyle w:val="ge"/>
      </w:pPr>
      <w:bookmarkStart w:id="131" w:name="_Ref498619815"/>
      <w:bookmarkStart w:id="132" w:name="_Ref94178048"/>
      <w:r w:rsidRPr="00D01AF4">
        <w:t xml:space="preserve">Страница дневника </w:t>
      </w:r>
      <w:bookmarkEnd w:id="131"/>
      <w:r w:rsidRPr="00D01AF4">
        <w:t>учащегося</w:t>
      </w:r>
      <w:bookmarkEnd w:id="132"/>
    </w:p>
    <w:bookmarkEnd w:id="129"/>
    <w:bookmarkEnd w:id="130"/>
    <w:p w14:paraId="081CFCD6" w14:textId="7F1F99A0" w:rsidR="0041581B" w:rsidRPr="00D01AF4" w:rsidRDefault="00951812" w:rsidP="001B5B74">
      <w:pPr>
        <w:pStyle w:val="gff0"/>
      </w:pPr>
      <w:r w:rsidRPr="00D01AF4">
        <w:t xml:space="preserve">Пользователи с ролью «Родитель» имеют возможность просматривать </w:t>
      </w:r>
      <w:r w:rsidR="00D01AB1" w:rsidRPr="00D01AF4">
        <w:t xml:space="preserve">электронный дневник своих детей в разделе </w:t>
      </w:r>
      <w:r w:rsidR="00D01AB1" w:rsidRPr="00D01AF4">
        <w:rPr>
          <w:rStyle w:val="gfff4"/>
        </w:rPr>
        <w:t>Дети</w:t>
      </w:r>
      <w:r w:rsidR="00D01AB1" w:rsidRPr="00D01AF4">
        <w:t xml:space="preserve"> </w:t>
      </w:r>
      <w:r w:rsidR="00612910" w:rsidRPr="00D01AF4">
        <w:t>–</w:t>
      </w:r>
      <w:r w:rsidR="00D01AB1" w:rsidRPr="00D01AF4">
        <w:t xml:space="preserve"> </w:t>
      </w:r>
      <w:r w:rsidR="00F3257D" w:rsidRPr="00D01AF4">
        <w:rPr>
          <w:rStyle w:val="gfff4"/>
        </w:rPr>
        <w:t>Успеваемость</w:t>
      </w:r>
      <w:r w:rsidRPr="00D01AF4">
        <w:t>.</w:t>
      </w:r>
    </w:p>
    <w:p w14:paraId="27B4E9A8" w14:textId="6FB2DF1F" w:rsidR="002B5445" w:rsidRPr="00D01AF4" w:rsidRDefault="00F55904" w:rsidP="00FA32A9">
      <w:pPr>
        <w:pStyle w:val="gff0"/>
      </w:pPr>
      <w:r w:rsidRPr="00D01AF4">
        <w:t>ДЗ</w:t>
      </w:r>
      <w:r w:rsidR="002B5445" w:rsidRPr="00D01AF4">
        <w:t xml:space="preserve"> </w:t>
      </w:r>
      <w:r w:rsidR="00C046E3" w:rsidRPr="00D01AF4">
        <w:t>учащегося</w:t>
      </w:r>
      <w:r w:rsidR="002B5445" w:rsidRPr="00D01AF4">
        <w:t xml:space="preserve"> доступны в разделе</w:t>
      </w:r>
      <w:r w:rsidR="00CB2402" w:rsidRPr="00D01AF4">
        <w:t xml:space="preserve"> </w:t>
      </w:r>
      <w:r w:rsidR="008A01C5" w:rsidRPr="00D01AF4">
        <w:rPr>
          <w:rStyle w:val="gfff4"/>
        </w:rPr>
        <w:t>ОДО</w:t>
      </w:r>
      <w:r w:rsidR="00747FEE" w:rsidRPr="00D01AF4">
        <w:t xml:space="preserve"> – </w:t>
      </w:r>
      <w:r w:rsidR="00D01AB1" w:rsidRPr="00D01AF4">
        <w:rPr>
          <w:rStyle w:val="gfff4"/>
        </w:rPr>
        <w:t>Домашние задания</w:t>
      </w:r>
      <w:r w:rsidR="00747FEE" w:rsidRPr="00D01AF4">
        <w:t xml:space="preserve"> </w:t>
      </w:r>
      <w:r w:rsidR="00D01AB1" w:rsidRPr="00D01AF4">
        <w:t>(пользователям с ролью «Учащийся»</w:t>
      </w:r>
      <w:r w:rsidR="00CE1D29" w:rsidRPr="00D01AF4">
        <w:t>)</w:t>
      </w:r>
      <w:r w:rsidR="00CB2402" w:rsidRPr="00D01AF4">
        <w:t xml:space="preserve"> или </w:t>
      </w:r>
      <w:r w:rsidR="002966B1" w:rsidRPr="00D01AF4">
        <w:rPr>
          <w:rStyle w:val="gfff4"/>
        </w:rPr>
        <w:t>Дети</w:t>
      </w:r>
      <w:r w:rsidR="00747FEE" w:rsidRPr="00D01AF4">
        <w:t xml:space="preserve"> – </w:t>
      </w:r>
      <w:r w:rsidR="00AD4C02" w:rsidRPr="00D01AF4">
        <w:rPr>
          <w:rStyle w:val="gfff4"/>
        </w:rPr>
        <w:t>ДЗ</w:t>
      </w:r>
      <w:r w:rsidR="00397FC2" w:rsidRPr="00D01AF4">
        <w:t xml:space="preserve"> </w:t>
      </w:r>
      <w:r w:rsidR="00CE1D29" w:rsidRPr="00D01AF4">
        <w:t>(</w:t>
      </w:r>
      <w:r w:rsidR="00D01AB1" w:rsidRPr="00D01AF4">
        <w:t>пользователям с ролью «Родитель»</w:t>
      </w:r>
      <w:r w:rsidR="002B5445" w:rsidRPr="00D01AF4">
        <w:t>)</w:t>
      </w:r>
      <w:r w:rsidR="000973CD" w:rsidRPr="00D01AF4">
        <w:t>.</w:t>
      </w:r>
      <w:r w:rsidR="002B5445" w:rsidRPr="00D01AF4">
        <w:t xml:space="preserve"> Для просмотра </w:t>
      </w:r>
      <w:r w:rsidRPr="00D01AF4">
        <w:t>ДЗ</w:t>
      </w:r>
      <w:r w:rsidR="002B5445" w:rsidRPr="00D01AF4">
        <w:t xml:space="preserve"> </w:t>
      </w:r>
      <w:r w:rsidR="00BC01DE" w:rsidRPr="00D01AF4">
        <w:t>необходимо выбрать</w:t>
      </w:r>
      <w:r w:rsidR="002B5445" w:rsidRPr="00D01AF4">
        <w:t>:</w:t>
      </w:r>
    </w:p>
    <w:p w14:paraId="6274A26D" w14:textId="77777777" w:rsidR="002B5445" w:rsidRPr="00D01AF4" w:rsidRDefault="00CE1D29" w:rsidP="00FA32A9">
      <w:pPr>
        <w:pStyle w:val="gf9"/>
      </w:pPr>
      <w:r w:rsidRPr="00D01AF4">
        <w:t>у</w:t>
      </w:r>
      <w:r w:rsidR="002B5445" w:rsidRPr="00D01AF4">
        <w:t>чебный год;</w:t>
      </w:r>
    </w:p>
    <w:p w14:paraId="5586BF83" w14:textId="3C269BBA" w:rsidR="00AE1E08" w:rsidRPr="00D01AF4" w:rsidRDefault="00AE1E08" w:rsidP="00FA32A9">
      <w:pPr>
        <w:pStyle w:val="gf9"/>
      </w:pPr>
      <w:r w:rsidRPr="00D01AF4">
        <w:t>группа</w:t>
      </w:r>
      <w:r w:rsidR="001E6225" w:rsidRPr="00D01AF4">
        <w:t xml:space="preserve"> (можно установить параметр «</w:t>
      </w:r>
      <w:r w:rsidR="006F56F3" w:rsidRPr="00D01AF4">
        <w:t>Все</w:t>
      </w:r>
      <w:r w:rsidR="001E6225" w:rsidRPr="00D01AF4">
        <w:t>» для просмотра всех ДЗ, удовлетворяющих остальным требованиям)</w:t>
      </w:r>
      <w:r w:rsidRPr="00D01AF4">
        <w:t>;</w:t>
      </w:r>
    </w:p>
    <w:p w14:paraId="2F882BFB" w14:textId="303104F7" w:rsidR="002B5445" w:rsidRPr="00D01AF4" w:rsidRDefault="00CE1D29" w:rsidP="00FA32A9">
      <w:pPr>
        <w:pStyle w:val="gf9"/>
      </w:pPr>
      <w:r w:rsidRPr="00D01AF4">
        <w:t>п</w:t>
      </w:r>
      <w:r w:rsidR="002B5445" w:rsidRPr="00D01AF4">
        <w:t>редмет (можно установить параметр «</w:t>
      </w:r>
      <w:r w:rsidR="006F56F3" w:rsidRPr="00D01AF4">
        <w:t>Все</w:t>
      </w:r>
      <w:r w:rsidR="002B5445" w:rsidRPr="00D01AF4">
        <w:t>» для просмотра всех ДЗ, удовлетворяющих остальным требованиям);</w:t>
      </w:r>
    </w:p>
    <w:p w14:paraId="160C03BE" w14:textId="30287824" w:rsidR="002B5445" w:rsidRPr="00D01AF4" w:rsidRDefault="00CE1D29" w:rsidP="00FA32A9">
      <w:pPr>
        <w:pStyle w:val="gf9"/>
      </w:pPr>
      <w:r w:rsidRPr="00D01AF4">
        <w:t>с</w:t>
      </w:r>
      <w:r w:rsidR="002B5445" w:rsidRPr="00D01AF4">
        <w:t>рок выполнения</w:t>
      </w:r>
      <w:r w:rsidR="00AA559E" w:rsidRPr="00D01AF4">
        <w:t>.</w:t>
      </w:r>
    </w:p>
    <w:p w14:paraId="7FD3E83D" w14:textId="08B565CD" w:rsidR="002B5445" w:rsidRPr="00D01AF4" w:rsidRDefault="002B5445" w:rsidP="00FA32A9">
      <w:pPr>
        <w:pStyle w:val="gff0"/>
      </w:pPr>
      <w:r w:rsidRPr="00D01AF4">
        <w:lastRenderedPageBreak/>
        <w:t xml:space="preserve">После нажатия на кнопку </w:t>
      </w:r>
      <w:r w:rsidRPr="00D01AF4">
        <w:rPr>
          <w:rStyle w:val="gfff4"/>
        </w:rPr>
        <w:t>Показать</w:t>
      </w:r>
      <w:r w:rsidRPr="00D01AF4">
        <w:t xml:space="preserve"> появятся все выданные ДЗ, удовлетворяющие параметрам поиска</w:t>
      </w:r>
      <w:r w:rsidR="00673E65" w:rsidRPr="00D01AF4">
        <w:t xml:space="preserve"> (</w:t>
      </w:r>
      <w:r w:rsidR="00AD4017" w:rsidRPr="00D01AF4">
        <w:t>рисунок </w:t>
      </w:r>
      <w:r w:rsidR="00CA5BE3" w:rsidRPr="00D01AF4">
        <w:fldChar w:fldCharType="begin"/>
      </w:r>
      <w:r w:rsidR="00CA5BE3" w:rsidRPr="00D01AF4">
        <w:instrText xml:space="preserve"> REF </w:instrText>
      </w:r>
      <w:r w:rsidR="008251CC" w:rsidRPr="00D01AF4">
        <w:instrText xml:space="preserve">\* </w:instrText>
      </w:r>
      <w:r w:rsidR="008251CC" w:rsidRPr="00D01AF4">
        <w:rPr>
          <w:lang w:val="en-US"/>
        </w:rPr>
        <w:instrText>arabic</w:instrText>
      </w:r>
      <w:r w:rsidR="008251CC" w:rsidRPr="00D01AF4">
        <w:instrText xml:space="preserve"> </w:instrText>
      </w:r>
      <w:r w:rsidR="00CA5BE3" w:rsidRPr="00D01AF4">
        <w:instrText xml:space="preserve">_Ref498619823 \r \h </w:instrText>
      </w:r>
      <w:r w:rsidR="00D01AF4">
        <w:instrText xml:space="preserve"> \* MERGEFORMAT </w:instrText>
      </w:r>
      <w:r w:rsidR="00CA5BE3" w:rsidRPr="00D01AF4">
        <w:fldChar w:fldCharType="separate"/>
      </w:r>
      <w:r w:rsidR="00353D29">
        <w:t>24</w:t>
      </w:r>
      <w:r w:rsidR="00CA5BE3" w:rsidRPr="00D01AF4">
        <w:fldChar w:fldCharType="end"/>
      </w:r>
      <w:r w:rsidR="00673E65" w:rsidRPr="00D01AF4">
        <w:t>)</w:t>
      </w:r>
      <w:r w:rsidR="000973CD" w:rsidRPr="00D01AF4">
        <w:t>.</w:t>
      </w:r>
      <w:r w:rsidR="00D50C25" w:rsidRPr="00D01AF4">
        <w:t xml:space="preserve"> </w:t>
      </w:r>
      <w:r w:rsidRPr="00D01AF4">
        <w:t>В появ</w:t>
      </w:r>
      <w:r w:rsidR="00612910" w:rsidRPr="00D01AF4">
        <w:t>ившейся таблице будет отображена следующая информация</w:t>
      </w:r>
      <w:r w:rsidRPr="00D01AF4">
        <w:t>:</w:t>
      </w:r>
    </w:p>
    <w:p w14:paraId="7F816D8F" w14:textId="77777777" w:rsidR="002B5445" w:rsidRPr="00D01AF4" w:rsidRDefault="00EF2C5D" w:rsidP="00FA32A9">
      <w:pPr>
        <w:pStyle w:val="gf9"/>
      </w:pPr>
      <w:r w:rsidRPr="00D01AF4">
        <w:t>к</w:t>
      </w:r>
      <w:r w:rsidR="002B5445" w:rsidRPr="00D01AF4">
        <w:t>раткое описание выданного задания;</w:t>
      </w:r>
    </w:p>
    <w:p w14:paraId="23551265" w14:textId="77777777" w:rsidR="002B5445" w:rsidRPr="00D01AF4" w:rsidRDefault="00EF2C5D" w:rsidP="00FA32A9">
      <w:pPr>
        <w:pStyle w:val="gf9"/>
      </w:pPr>
      <w:r w:rsidRPr="00D01AF4">
        <w:t>п</w:t>
      </w:r>
      <w:r w:rsidR="002B5445" w:rsidRPr="00D01AF4">
        <w:t>редмет;</w:t>
      </w:r>
    </w:p>
    <w:p w14:paraId="11AF6185" w14:textId="1B77B873" w:rsidR="002B5445" w:rsidRPr="00D01AF4" w:rsidRDefault="00EF2C5D" w:rsidP="00FA32A9">
      <w:pPr>
        <w:pStyle w:val="gf9"/>
      </w:pPr>
      <w:r w:rsidRPr="00D01AF4">
        <w:t xml:space="preserve">название </w:t>
      </w:r>
      <w:r w:rsidR="00E067FD" w:rsidRPr="00D01AF4">
        <w:t>ОДО</w:t>
      </w:r>
      <w:r w:rsidR="0068016A" w:rsidRPr="00D01AF4">
        <w:t xml:space="preserve"> </w:t>
      </w:r>
      <w:r w:rsidR="006F56F3" w:rsidRPr="00D01AF4">
        <w:t>учащегося</w:t>
      </w:r>
      <w:r w:rsidR="002B5445" w:rsidRPr="00D01AF4">
        <w:t>;</w:t>
      </w:r>
    </w:p>
    <w:p w14:paraId="103CE0F8" w14:textId="77777777" w:rsidR="002B5445" w:rsidRPr="00D01AF4" w:rsidRDefault="00EF2C5D" w:rsidP="00FA32A9">
      <w:pPr>
        <w:pStyle w:val="gf9"/>
      </w:pPr>
      <w:r w:rsidRPr="00D01AF4">
        <w:t>дата и номер занятия,</w:t>
      </w:r>
      <w:r w:rsidR="002B5445" w:rsidRPr="00D01AF4">
        <w:t xml:space="preserve"> с которого было выдано это задание;</w:t>
      </w:r>
    </w:p>
    <w:p w14:paraId="0A8F3FAC" w14:textId="77777777" w:rsidR="002B5445" w:rsidRPr="00D01AF4" w:rsidRDefault="00EF2C5D" w:rsidP="00FA32A9">
      <w:pPr>
        <w:pStyle w:val="gf9"/>
      </w:pPr>
      <w:r w:rsidRPr="00D01AF4">
        <w:t>д</w:t>
      </w:r>
      <w:r w:rsidR="002B5445" w:rsidRPr="00D01AF4">
        <w:t xml:space="preserve">ата </w:t>
      </w:r>
      <w:r w:rsidRPr="00D01AF4">
        <w:t>последнего обновления</w:t>
      </w:r>
      <w:r w:rsidR="002B5445" w:rsidRPr="00D01AF4">
        <w:t xml:space="preserve"> задания;</w:t>
      </w:r>
    </w:p>
    <w:p w14:paraId="348A5817" w14:textId="53C5EE5D" w:rsidR="002B5445" w:rsidRPr="00D01AF4" w:rsidRDefault="00EF2C5D" w:rsidP="00FA32A9">
      <w:pPr>
        <w:pStyle w:val="gf9"/>
      </w:pPr>
      <w:r w:rsidRPr="00D01AF4">
        <w:t>с</w:t>
      </w:r>
      <w:r w:rsidR="002B5445" w:rsidRPr="00D01AF4">
        <w:t>татус выполнения задания</w:t>
      </w:r>
      <w:r w:rsidR="00AA559E" w:rsidRPr="00D01AF4">
        <w:t>.</w:t>
      </w:r>
    </w:p>
    <w:p w14:paraId="66C0F5E5" w14:textId="5EC95BC2" w:rsidR="0041581B" w:rsidRPr="00D01AF4" w:rsidRDefault="00D01AB1" w:rsidP="0082450E">
      <w:pPr>
        <w:pStyle w:val="gff0"/>
      </w:pPr>
      <w:r w:rsidRPr="00D01AF4">
        <w:t xml:space="preserve">Страница </w:t>
      </w:r>
      <w:r w:rsidR="00F55904" w:rsidRPr="00D01AF4">
        <w:t>ДЗ</w:t>
      </w:r>
      <w:r w:rsidRPr="00D01AF4">
        <w:t xml:space="preserve"> имеет вкладки </w:t>
      </w:r>
      <w:r w:rsidRPr="00D01AF4">
        <w:rPr>
          <w:rStyle w:val="gfff4"/>
        </w:rPr>
        <w:t>Невыполненные</w:t>
      </w:r>
      <w:r w:rsidRPr="00D01AF4">
        <w:t xml:space="preserve"> и </w:t>
      </w:r>
      <w:r w:rsidRPr="00D01AF4">
        <w:rPr>
          <w:rStyle w:val="gfff4"/>
        </w:rPr>
        <w:t>Выполненные</w:t>
      </w:r>
      <w:r w:rsidRPr="00D01AF4">
        <w:t xml:space="preserve">, где представлены все </w:t>
      </w:r>
      <w:r w:rsidR="00F55904" w:rsidRPr="00D01AF4">
        <w:t>ДЗ</w:t>
      </w:r>
      <w:r w:rsidRPr="00D01AF4">
        <w:t xml:space="preserve"> с соответствующими статусами.</w:t>
      </w:r>
    </w:p>
    <w:p w14:paraId="072D693B" w14:textId="5DB2406F" w:rsidR="00597656" w:rsidRPr="00D01AF4" w:rsidRDefault="00597656" w:rsidP="00931D51">
      <w:pPr>
        <w:pStyle w:val="gffd"/>
      </w:pPr>
      <w:r w:rsidRPr="00D01AF4">
        <w:rPr>
          <w:noProof/>
          <w:lang w:eastAsia="ru-RU"/>
        </w:rPr>
        <w:drawing>
          <wp:inline distT="0" distB="0" distL="0" distR="0" wp14:anchorId="1A5EDD22" wp14:editId="2DF9FD82">
            <wp:extent cx="5939790" cy="2565400"/>
            <wp:effectExtent l="19050" t="19050" r="22860" b="254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654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78829C3" w14:textId="6DD20A26" w:rsidR="00E92338" w:rsidRPr="00D01AF4" w:rsidRDefault="00D01AB1" w:rsidP="006C2FCF">
      <w:pPr>
        <w:pStyle w:val="ge"/>
      </w:pPr>
      <w:bookmarkStart w:id="133" w:name="_Ref498619823"/>
      <w:r w:rsidRPr="00D01AF4">
        <w:t xml:space="preserve">Страница </w:t>
      </w:r>
      <w:r w:rsidR="00F55904" w:rsidRPr="00D01AF4">
        <w:t>ДЗ</w:t>
      </w:r>
      <w:r w:rsidR="00577A60" w:rsidRPr="00D01AF4">
        <w:t xml:space="preserve"> </w:t>
      </w:r>
      <w:bookmarkEnd w:id="133"/>
      <w:r w:rsidR="00B65D0B" w:rsidRPr="00D01AF4">
        <w:t>учащегося</w:t>
      </w:r>
    </w:p>
    <w:p w14:paraId="6CD0D416" w14:textId="114D56A3" w:rsidR="0041581B" w:rsidRPr="00D01AF4" w:rsidRDefault="00673E65" w:rsidP="005E4651">
      <w:pPr>
        <w:pStyle w:val="gff0"/>
        <w:keepNext/>
      </w:pPr>
      <w:r w:rsidRPr="00D01AF4">
        <w:lastRenderedPageBreak/>
        <w:t xml:space="preserve">По нажатию на </w:t>
      </w:r>
      <w:r w:rsidR="00F55904" w:rsidRPr="00D01AF4">
        <w:t>ДЗ</w:t>
      </w:r>
      <w:r w:rsidRPr="00D01AF4">
        <w:t xml:space="preserve"> </w:t>
      </w:r>
      <w:r w:rsidR="002B5445" w:rsidRPr="00D01AF4">
        <w:t>в первой колонке</w:t>
      </w:r>
      <w:r w:rsidRPr="00D01AF4">
        <w:t xml:space="preserve"> открывается страница данного </w:t>
      </w:r>
      <w:r w:rsidR="00F55904" w:rsidRPr="00D01AF4">
        <w:t>ДЗ</w:t>
      </w:r>
      <w:r w:rsidR="000973CD" w:rsidRPr="00D01AF4">
        <w:t>.</w:t>
      </w:r>
      <w:r w:rsidR="00D50C25" w:rsidRPr="00D01AF4">
        <w:t xml:space="preserve"> </w:t>
      </w:r>
      <w:r w:rsidR="002B5445" w:rsidRPr="00D01AF4">
        <w:t xml:space="preserve">На странице </w:t>
      </w:r>
      <w:r w:rsidR="00F55904" w:rsidRPr="00D01AF4">
        <w:t>ДЗ</w:t>
      </w:r>
      <w:r w:rsidR="00EF2C5D" w:rsidRPr="00D01AF4">
        <w:t xml:space="preserve"> отображена</w:t>
      </w:r>
      <w:r w:rsidR="002B5445" w:rsidRPr="00D01AF4">
        <w:t xml:space="preserve"> полная информация о задании и файл, если</w:t>
      </w:r>
      <w:r w:rsidRPr="00D01AF4">
        <w:t xml:space="preserve"> его приложил преподаватель</w:t>
      </w:r>
      <w:r w:rsidR="00577A60" w:rsidRPr="00D01AF4">
        <w:t xml:space="preserve"> (</w:t>
      </w:r>
      <w:r w:rsidR="00AD4017" w:rsidRPr="00D01AF4">
        <w:t>рисунок </w:t>
      </w:r>
      <w:r w:rsidR="0082450E" w:rsidRPr="00D01AF4">
        <w:fldChar w:fldCharType="begin"/>
      </w:r>
      <w:r w:rsidR="0082450E" w:rsidRPr="00D01AF4">
        <w:instrText xml:space="preserve"> REF </w:instrText>
      </w:r>
      <w:r w:rsidR="008251CC" w:rsidRPr="00D01AF4">
        <w:instrText xml:space="preserve">\* </w:instrText>
      </w:r>
      <w:r w:rsidR="008251CC" w:rsidRPr="00D01AF4">
        <w:rPr>
          <w:lang w:val="en-US"/>
        </w:rPr>
        <w:instrText>arabic</w:instrText>
      </w:r>
      <w:r w:rsidR="008251CC" w:rsidRPr="00D01AF4">
        <w:instrText xml:space="preserve"> </w:instrText>
      </w:r>
      <w:r w:rsidR="0082450E" w:rsidRPr="00D01AF4">
        <w:instrText xml:space="preserve">_Ref94180686 \r \h </w:instrText>
      </w:r>
      <w:r w:rsidR="00D01AF4">
        <w:instrText xml:space="preserve"> \* MERGEFORMAT </w:instrText>
      </w:r>
      <w:r w:rsidR="0082450E" w:rsidRPr="00D01AF4">
        <w:fldChar w:fldCharType="separate"/>
      </w:r>
      <w:r w:rsidR="00353D29">
        <w:t>25</w:t>
      </w:r>
      <w:r w:rsidR="0082450E" w:rsidRPr="00D01AF4">
        <w:fldChar w:fldCharType="end"/>
      </w:r>
      <w:r w:rsidR="00577A60" w:rsidRPr="00D01AF4">
        <w:t>)</w:t>
      </w:r>
      <w:r w:rsidRPr="00D01AF4">
        <w:t>.</w:t>
      </w:r>
    </w:p>
    <w:p w14:paraId="7C104276" w14:textId="50B07C71" w:rsidR="00597656" w:rsidRPr="00D01AF4" w:rsidRDefault="00597656" w:rsidP="00931D51">
      <w:pPr>
        <w:pStyle w:val="gffd"/>
      </w:pPr>
      <w:r w:rsidRPr="00D01AF4">
        <w:rPr>
          <w:noProof/>
          <w:lang w:eastAsia="ru-RU"/>
        </w:rPr>
        <w:drawing>
          <wp:inline distT="0" distB="0" distL="0" distR="0" wp14:anchorId="1DA2CC0D" wp14:editId="016DAA4D">
            <wp:extent cx="5939790" cy="3991610"/>
            <wp:effectExtent l="19050" t="19050" r="22860" b="279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9161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C51A075" w14:textId="41C5D035" w:rsidR="00E92338" w:rsidRPr="00D01AF4" w:rsidRDefault="00577A60" w:rsidP="006C2FCF">
      <w:pPr>
        <w:pStyle w:val="ge"/>
      </w:pPr>
      <w:bookmarkStart w:id="134" w:name="_Ref498619831"/>
      <w:bookmarkStart w:id="135" w:name="_Ref94180686"/>
      <w:r w:rsidRPr="00D01AF4">
        <w:t xml:space="preserve">Страница </w:t>
      </w:r>
      <w:r w:rsidR="00F55904" w:rsidRPr="00D01AF4">
        <w:t>ДЗ</w:t>
      </w:r>
      <w:r w:rsidRPr="00D01AF4">
        <w:t xml:space="preserve"> </w:t>
      </w:r>
      <w:bookmarkEnd w:id="134"/>
      <w:r w:rsidR="00F8600F" w:rsidRPr="00D01AF4">
        <w:t>учащегося</w:t>
      </w:r>
      <w:bookmarkEnd w:id="135"/>
    </w:p>
    <w:p w14:paraId="4C67323B" w14:textId="06D7CDA4" w:rsidR="002B5445" w:rsidRPr="00D01AF4" w:rsidRDefault="002B5445" w:rsidP="006C2FCF">
      <w:pPr>
        <w:pStyle w:val="gff0"/>
      </w:pPr>
      <w:r w:rsidRPr="00D01AF4">
        <w:t xml:space="preserve">Различают следующие статусы </w:t>
      </w:r>
      <w:r w:rsidR="00F55904" w:rsidRPr="00D01AF4">
        <w:t>ДЗ</w:t>
      </w:r>
      <w:r w:rsidRPr="00D01AF4">
        <w:t>:</w:t>
      </w:r>
    </w:p>
    <w:p w14:paraId="2DFECF96" w14:textId="32AE7574" w:rsidR="002B5445" w:rsidRPr="00D01AF4" w:rsidRDefault="004C26A1" w:rsidP="006C2FCF">
      <w:pPr>
        <w:pStyle w:val="gf9"/>
      </w:pPr>
      <w:r w:rsidRPr="00D01AF4">
        <w:t>«</w:t>
      </w:r>
      <w:r w:rsidR="002B5445" w:rsidRPr="00D01AF4">
        <w:t>Выдано</w:t>
      </w:r>
      <w:r w:rsidRPr="00D01AF4">
        <w:t>»</w:t>
      </w:r>
      <w:r w:rsidR="002B5445" w:rsidRPr="00D01AF4">
        <w:t xml:space="preserve"> (</w:t>
      </w:r>
      <w:r w:rsidR="00577A60" w:rsidRPr="00D01AF4">
        <w:t>преподаватель</w:t>
      </w:r>
      <w:r w:rsidR="002B5445" w:rsidRPr="00D01AF4">
        <w:t xml:space="preserve"> выдал ДЗ);</w:t>
      </w:r>
    </w:p>
    <w:p w14:paraId="72822AFC" w14:textId="772292D2" w:rsidR="00577A60" w:rsidRPr="00D01AF4" w:rsidRDefault="00577A60" w:rsidP="006C2FCF">
      <w:pPr>
        <w:pStyle w:val="gf9"/>
      </w:pPr>
      <w:r w:rsidRPr="00D01AF4">
        <w:t>«Задание в работе» (</w:t>
      </w:r>
      <w:r w:rsidR="006F56F3" w:rsidRPr="00D01AF4">
        <w:t xml:space="preserve">учащийся </w:t>
      </w:r>
      <w:r w:rsidRPr="00D01AF4">
        <w:t xml:space="preserve">работает над </w:t>
      </w:r>
      <w:r w:rsidR="00F55904" w:rsidRPr="00D01AF4">
        <w:t>ДЗ</w:t>
      </w:r>
      <w:r w:rsidRPr="00D01AF4">
        <w:t>)</w:t>
      </w:r>
      <w:r w:rsidR="00612910" w:rsidRPr="00D01AF4">
        <w:t>;</w:t>
      </w:r>
    </w:p>
    <w:p w14:paraId="236E7247" w14:textId="0FE6A60A" w:rsidR="002B5445" w:rsidRPr="00D01AF4" w:rsidRDefault="004C26A1" w:rsidP="006C2FCF">
      <w:pPr>
        <w:pStyle w:val="gf9"/>
      </w:pPr>
      <w:r w:rsidRPr="00D01AF4">
        <w:t>«</w:t>
      </w:r>
      <w:r w:rsidR="002B5445" w:rsidRPr="00D01AF4">
        <w:t>На проверке</w:t>
      </w:r>
      <w:r w:rsidRPr="00D01AF4">
        <w:t>»</w:t>
      </w:r>
      <w:r w:rsidR="002B5445" w:rsidRPr="00D01AF4">
        <w:t xml:space="preserve"> (</w:t>
      </w:r>
      <w:r w:rsidR="006F56F3" w:rsidRPr="00D01AF4">
        <w:t xml:space="preserve">учащийся </w:t>
      </w:r>
      <w:r w:rsidR="002B5445" w:rsidRPr="00D01AF4">
        <w:t xml:space="preserve">сдал ДЗ, но </w:t>
      </w:r>
      <w:r w:rsidR="00577A60" w:rsidRPr="00D01AF4">
        <w:t>преподаватель</w:t>
      </w:r>
      <w:r w:rsidR="002B5445" w:rsidRPr="00D01AF4">
        <w:t xml:space="preserve"> </w:t>
      </w:r>
      <w:r w:rsidR="002966B1" w:rsidRPr="00D01AF4">
        <w:t>ещё</w:t>
      </w:r>
      <w:r w:rsidR="002B5445" w:rsidRPr="00D01AF4">
        <w:t xml:space="preserve"> не проверил его);</w:t>
      </w:r>
    </w:p>
    <w:p w14:paraId="5F22DDE4" w14:textId="7B32CD5D" w:rsidR="002B5445" w:rsidRPr="00D01AF4" w:rsidRDefault="004C26A1" w:rsidP="006C2FCF">
      <w:pPr>
        <w:pStyle w:val="gf9"/>
      </w:pPr>
      <w:r w:rsidRPr="00D01AF4">
        <w:t>«</w:t>
      </w:r>
      <w:r w:rsidR="002B5445" w:rsidRPr="00D01AF4">
        <w:t>Выполнено</w:t>
      </w:r>
      <w:r w:rsidRPr="00D01AF4">
        <w:t>»</w:t>
      </w:r>
      <w:r w:rsidR="002B5445" w:rsidRPr="00D01AF4">
        <w:t xml:space="preserve"> (ДЗ успешно выполнено)</w:t>
      </w:r>
      <w:r w:rsidR="00AA559E" w:rsidRPr="00D01AF4">
        <w:t>.</w:t>
      </w:r>
    </w:p>
    <w:p w14:paraId="23F61D96" w14:textId="1CC16D5B" w:rsidR="0041581B" w:rsidRPr="00D01AF4" w:rsidRDefault="007B017E" w:rsidP="001D43CD">
      <w:pPr>
        <w:pStyle w:val="g10"/>
      </w:pPr>
      <w:bookmarkStart w:id="136" w:name="_Toc470867173"/>
      <w:bookmarkStart w:id="137" w:name="_Toc146202666"/>
      <w:r w:rsidRPr="00D01AF4">
        <w:lastRenderedPageBreak/>
        <w:t xml:space="preserve">Просмотр </w:t>
      </w:r>
      <w:r w:rsidR="002966B1" w:rsidRPr="00D01AF4">
        <w:t>отчётности</w:t>
      </w:r>
      <w:r w:rsidRPr="00D01AF4">
        <w:t xml:space="preserve"> о деятельности </w:t>
      </w:r>
      <w:bookmarkEnd w:id="136"/>
      <w:r w:rsidR="00377594" w:rsidRPr="00D01AF4">
        <w:t>ОДО</w:t>
      </w:r>
      <w:bookmarkEnd w:id="137"/>
    </w:p>
    <w:p w14:paraId="283BFB94" w14:textId="3ACC0F45" w:rsidR="007B017E" w:rsidRPr="00D01AF4" w:rsidRDefault="003E7FFA" w:rsidP="006C2FCF">
      <w:pPr>
        <w:pStyle w:val="gff0"/>
      </w:pPr>
      <w:r w:rsidRPr="00D01AF4">
        <w:t xml:space="preserve">Пользователям с ролями «Сотрудник» и «Администратор» доступен раздел </w:t>
      </w:r>
      <w:r w:rsidR="00862DD1" w:rsidRPr="00D01AF4">
        <w:rPr>
          <w:rStyle w:val="gfff4"/>
        </w:rPr>
        <w:t>ОДО</w:t>
      </w:r>
      <w:r w:rsidR="006F2AE0" w:rsidRPr="00D01AF4">
        <w:t> </w:t>
      </w:r>
      <w:r w:rsidR="00612910" w:rsidRPr="00D01AF4">
        <w:t>–</w:t>
      </w:r>
      <w:r w:rsidRPr="00D01AF4">
        <w:t xml:space="preserve"> </w:t>
      </w:r>
      <w:r w:rsidR="002966B1" w:rsidRPr="00D01AF4">
        <w:rPr>
          <w:rStyle w:val="gfff4"/>
        </w:rPr>
        <w:t>Отчёты</w:t>
      </w:r>
      <w:r w:rsidRPr="00D01AF4">
        <w:t xml:space="preserve"> для просмотра статистики и </w:t>
      </w:r>
      <w:r w:rsidR="002966B1" w:rsidRPr="00D01AF4">
        <w:t>отчётов</w:t>
      </w:r>
      <w:r w:rsidRPr="00D01AF4">
        <w:t xml:space="preserve"> по деятельности </w:t>
      </w:r>
      <w:r w:rsidR="00E067FD" w:rsidRPr="00D01AF4">
        <w:t>ОДО</w:t>
      </w:r>
      <w:r w:rsidR="0078696E" w:rsidRPr="00D01AF4">
        <w:t xml:space="preserve"> (рисунок </w:t>
      </w:r>
      <w:r w:rsidR="0078696E" w:rsidRPr="00D01AF4">
        <w:fldChar w:fldCharType="begin"/>
      </w:r>
      <w:r w:rsidR="0078696E" w:rsidRPr="00D01AF4">
        <w:instrText xml:space="preserve"> REF </w:instrText>
      </w:r>
      <w:r w:rsidR="008251CC" w:rsidRPr="00D01AF4">
        <w:instrText xml:space="preserve">\* </w:instrText>
      </w:r>
      <w:r w:rsidR="008251CC" w:rsidRPr="00D01AF4">
        <w:rPr>
          <w:lang w:val="en-US"/>
        </w:rPr>
        <w:instrText>arabic</w:instrText>
      </w:r>
      <w:r w:rsidR="008251CC" w:rsidRPr="00D01AF4">
        <w:instrText xml:space="preserve"> </w:instrText>
      </w:r>
      <w:r w:rsidR="0078696E" w:rsidRPr="00D01AF4">
        <w:instrText xml:space="preserve">_Ref498619839 \r \h </w:instrText>
      </w:r>
      <w:r w:rsidR="00D01AF4">
        <w:instrText xml:space="preserve"> \* MERGEFORMAT </w:instrText>
      </w:r>
      <w:r w:rsidR="0078696E" w:rsidRPr="00D01AF4">
        <w:fldChar w:fldCharType="separate"/>
      </w:r>
      <w:r w:rsidR="00353D29">
        <w:t>26</w:t>
      </w:r>
      <w:r w:rsidR="0078696E" w:rsidRPr="00D01AF4">
        <w:fldChar w:fldCharType="end"/>
      </w:r>
      <w:r w:rsidR="0078696E" w:rsidRPr="00D01AF4">
        <w:t>)</w:t>
      </w:r>
      <w:r w:rsidRPr="00D01AF4">
        <w:t>.</w:t>
      </w:r>
    </w:p>
    <w:p w14:paraId="02B1911B" w14:textId="77777777" w:rsidR="001A0635" w:rsidRPr="00D01AF4" w:rsidRDefault="001A0635" w:rsidP="001A0635">
      <w:pPr>
        <w:pStyle w:val="gff0"/>
      </w:pPr>
      <w:r w:rsidRPr="00D01AF4">
        <w:t xml:space="preserve">Наиболее популярные отчёты: </w:t>
      </w:r>
    </w:p>
    <w:p w14:paraId="6342212B" w14:textId="0766929D" w:rsidR="000B1912" w:rsidRPr="00D01AF4" w:rsidRDefault="007478C7" w:rsidP="006C2FCF">
      <w:pPr>
        <w:pStyle w:val="gf9"/>
      </w:pPr>
      <w:r w:rsidRPr="00D01AF4">
        <w:rPr>
          <w:rStyle w:val="gfff4"/>
        </w:rPr>
        <w:t>Успеваемость</w:t>
      </w:r>
      <w:r w:rsidR="000B1912" w:rsidRPr="00D01AF4">
        <w:t xml:space="preserve"> (содержит </w:t>
      </w:r>
      <w:r w:rsidR="002966B1" w:rsidRPr="00D01AF4">
        <w:t>отчёты</w:t>
      </w:r>
      <w:r w:rsidR="000B1912" w:rsidRPr="00D01AF4">
        <w:t xml:space="preserve"> по успеваемости на уровне </w:t>
      </w:r>
      <w:r w:rsidR="00E067FD" w:rsidRPr="00D01AF4">
        <w:t>ОДО</w:t>
      </w:r>
      <w:r w:rsidR="000A51B7" w:rsidRPr="00D01AF4">
        <w:t xml:space="preserve">, </w:t>
      </w:r>
      <w:r w:rsidR="000B1912" w:rsidRPr="00D01AF4">
        <w:t>учебных групп</w:t>
      </w:r>
      <w:r w:rsidR="000A51B7" w:rsidRPr="00D01AF4">
        <w:t xml:space="preserve">, </w:t>
      </w:r>
      <w:r w:rsidR="000B1912" w:rsidRPr="00D01AF4">
        <w:t xml:space="preserve">отдельных учащихся, </w:t>
      </w:r>
      <w:r w:rsidR="002966B1" w:rsidRPr="00D01AF4">
        <w:t>отчёты</w:t>
      </w:r>
      <w:r w:rsidR="000B1912" w:rsidRPr="00D01AF4">
        <w:t xml:space="preserve"> по успеваемости для кураторов групп и преподавателей по предметам);</w:t>
      </w:r>
    </w:p>
    <w:p w14:paraId="0340165F" w14:textId="77777777" w:rsidR="001A0635" w:rsidRPr="00D01AF4" w:rsidRDefault="00FC231B" w:rsidP="006C2FCF">
      <w:pPr>
        <w:pStyle w:val="gf9"/>
      </w:pPr>
      <w:r w:rsidRPr="00D01AF4">
        <w:rPr>
          <w:rStyle w:val="gfff4"/>
        </w:rPr>
        <w:t>Статистика ведения ЭЖД</w:t>
      </w:r>
      <w:r w:rsidRPr="00D01AF4">
        <w:t xml:space="preserve"> (</w:t>
      </w:r>
      <w:r w:rsidR="002966B1" w:rsidRPr="00D01AF4">
        <w:t>отчёт</w:t>
      </w:r>
      <w:r w:rsidR="00C00EA5" w:rsidRPr="00D01AF4">
        <w:t xml:space="preserve"> по активности ведения </w:t>
      </w:r>
      <w:r w:rsidR="00F55904" w:rsidRPr="00D01AF4">
        <w:t>электронного журнала и дневника</w:t>
      </w:r>
      <w:r w:rsidR="00C00EA5" w:rsidRPr="00D01AF4">
        <w:t xml:space="preserve"> преподавателями </w:t>
      </w:r>
      <w:r w:rsidR="00E067FD" w:rsidRPr="00D01AF4">
        <w:t>ОДО</w:t>
      </w:r>
      <w:r w:rsidR="0068016A" w:rsidRPr="00D01AF4">
        <w:t xml:space="preserve"> </w:t>
      </w:r>
      <w:r w:rsidR="00C00EA5" w:rsidRPr="00D01AF4">
        <w:t xml:space="preserve">с указанием предмета, даты последних изменений, </w:t>
      </w:r>
      <w:r w:rsidR="00F87005" w:rsidRPr="00D01AF4">
        <w:t xml:space="preserve">процент </w:t>
      </w:r>
      <w:r w:rsidR="00C00EA5" w:rsidRPr="00D01AF4">
        <w:t xml:space="preserve">заполнения тем, </w:t>
      </w:r>
      <w:r w:rsidR="00F87005" w:rsidRPr="00D01AF4">
        <w:t xml:space="preserve">процент </w:t>
      </w:r>
      <w:r w:rsidR="00C00EA5" w:rsidRPr="00D01AF4">
        <w:t xml:space="preserve">занятий с оценками, </w:t>
      </w:r>
      <w:r w:rsidR="00F87005" w:rsidRPr="00D01AF4">
        <w:t>процент</w:t>
      </w:r>
      <w:r w:rsidR="00C00EA5" w:rsidRPr="00D01AF4">
        <w:t xml:space="preserve"> занятий с </w:t>
      </w:r>
      <w:r w:rsidR="00F55904" w:rsidRPr="00D01AF4">
        <w:t>ДЗ</w:t>
      </w:r>
      <w:r w:rsidR="00C00EA5" w:rsidRPr="00D01AF4">
        <w:t>,</w:t>
      </w:r>
      <w:r w:rsidR="00612910" w:rsidRPr="00D01AF4">
        <w:t xml:space="preserve"> </w:t>
      </w:r>
      <w:r w:rsidR="00F87005" w:rsidRPr="00D01AF4">
        <w:t xml:space="preserve">процент </w:t>
      </w:r>
      <w:r w:rsidR="00612910" w:rsidRPr="00D01AF4">
        <w:t>выставления итоговых оценок)</w:t>
      </w:r>
      <w:r w:rsidR="001A0635" w:rsidRPr="00D01AF4">
        <w:t>.</w:t>
      </w:r>
    </w:p>
    <w:p w14:paraId="3A249EAC" w14:textId="77777777" w:rsidR="001A0635" w:rsidRPr="00D01AF4" w:rsidRDefault="001A0635" w:rsidP="001A0635">
      <w:pPr>
        <w:pStyle w:val="gff0"/>
      </w:pPr>
      <w:r w:rsidRPr="00D01AF4">
        <w:t xml:space="preserve">Узнать подробную информацию по показателям отчёта можно, нажав на ссылку </w:t>
      </w:r>
      <w:r w:rsidRPr="00D01AF4">
        <w:rPr>
          <w:rStyle w:val="gfff4"/>
        </w:rPr>
        <w:t>Узнать, как строится отчёт</w:t>
      </w:r>
      <w:r w:rsidRPr="00D01AF4">
        <w:t xml:space="preserve"> вверху справа над табличной частью отчёта.</w:t>
      </w:r>
    </w:p>
    <w:p w14:paraId="67299B82" w14:textId="690DF650" w:rsidR="006561BC" w:rsidRPr="00D01AF4" w:rsidRDefault="006561BC" w:rsidP="001A0635">
      <w:pPr>
        <w:pStyle w:val="gff0"/>
        <w:keepNext/>
      </w:pPr>
      <w:r w:rsidRPr="00D01AF4">
        <w:lastRenderedPageBreak/>
        <w:t xml:space="preserve">Имеется возможность экспортировать каждый </w:t>
      </w:r>
      <w:r w:rsidR="002966B1" w:rsidRPr="00D01AF4">
        <w:t>отчёт</w:t>
      </w:r>
      <w:r w:rsidRPr="00D01AF4">
        <w:t xml:space="preserve"> в </w:t>
      </w:r>
      <w:r w:rsidR="00803839" w:rsidRPr="00D01AF4">
        <w:rPr>
          <w:lang w:val="en-US"/>
        </w:rPr>
        <w:t>Excel</w:t>
      </w:r>
      <w:r w:rsidRPr="00D01AF4">
        <w:t xml:space="preserve"> или загрузить версию для печати.</w:t>
      </w:r>
    </w:p>
    <w:p w14:paraId="0E486E8E" w14:textId="3D25B150" w:rsidR="007F319B" w:rsidRPr="00D01AF4" w:rsidRDefault="00862DD1" w:rsidP="006C2FCF">
      <w:pPr>
        <w:pStyle w:val="gffd"/>
      </w:pPr>
      <w:bookmarkStart w:id="138" w:name="_Ref438200505"/>
      <w:r w:rsidRPr="00D01AF4">
        <w:rPr>
          <w:noProof/>
          <w:lang w:eastAsia="ru-RU"/>
        </w:rPr>
        <w:drawing>
          <wp:inline distT="0" distB="0" distL="0" distR="0" wp14:anchorId="32FBC575" wp14:editId="09D16386">
            <wp:extent cx="5939790" cy="5011420"/>
            <wp:effectExtent l="19050" t="19050" r="22860" b="177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1142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01FB9AB" w14:textId="3CD8BBD2" w:rsidR="00393F50" w:rsidRPr="00D01AF4" w:rsidRDefault="002966B1" w:rsidP="00803839">
      <w:pPr>
        <w:pStyle w:val="ge"/>
      </w:pPr>
      <w:bookmarkStart w:id="139" w:name="_Ref498619839"/>
      <w:bookmarkEnd w:id="138"/>
      <w:r w:rsidRPr="00D01AF4">
        <w:t>Отчёты</w:t>
      </w:r>
      <w:r w:rsidR="0029381A" w:rsidRPr="00D01AF4">
        <w:t xml:space="preserve"> </w:t>
      </w:r>
      <w:r w:rsidR="00E067FD" w:rsidRPr="00D01AF4">
        <w:t>ОДО</w:t>
      </w:r>
      <w:bookmarkEnd w:id="139"/>
    </w:p>
    <w:p w14:paraId="5FCD36E0" w14:textId="17CFA33D" w:rsidR="002B5445" w:rsidRPr="00D01AF4" w:rsidRDefault="00AA559E" w:rsidP="001764D7">
      <w:pPr>
        <w:pStyle w:val="g10"/>
      </w:pPr>
      <w:bookmarkStart w:id="140" w:name="_Toc94691532"/>
      <w:bookmarkStart w:id="141" w:name="_Toc94691534"/>
      <w:bookmarkStart w:id="142" w:name="_Toc94691535"/>
      <w:bookmarkStart w:id="143" w:name="_Toc94691536"/>
      <w:bookmarkStart w:id="144" w:name="_Toc94691540"/>
      <w:bookmarkStart w:id="145" w:name="_Toc94691543"/>
      <w:bookmarkStart w:id="146" w:name="_Toc94691544"/>
      <w:bookmarkStart w:id="147" w:name="_Toc94691546"/>
      <w:bookmarkStart w:id="148" w:name="_Toc94691547"/>
      <w:bookmarkStart w:id="149" w:name="_Toc94691549"/>
      <w:bookmarkStart w:id="150" w:name="_Toc94691550"/>
      <w:bookmarkStart w:id="151" w:name="_Toc470867176"/>
      <w:bookmarkStart w:id="152" w:name="_Toc146202667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r w:rsidRPr="00D01AF4">
        <w:lastRenderedPageBreak/>
        <w:t>Аварийные ситуации</w:t>
      </w:r>
      <w:bookmarkEnd w:id="151"/>
      <w:bookmarkEnd w:id="152"/>
    </w:p>
    <w:p w14:paraId="20E276DD" w14:textId="77777777" w:rsidR="00AD4017" w:rsidRPr="00D01AF4" w:rsidRDefault="00AD4017" w:rsidP="001764D7">
      <w:pPr>
        <w:pStyle w:val="g20"/>
      </w:pPr>
      <w:bookmarkStart w:id="153" w:name="_Toc385323376"/>
      <w:bookmarkStart w:id="154" w:name="_Toc391383927"/>
      <w:bookmarkStart w:id="155" w:name="_Toc421651530"/>
      <w:bookmarkStart w:id="156" w:name="_Toc437867419"/>
      <w:bookmarkStart w:id="157" w:name="_Toc437947987"/>
      <w:bookmarkStart w:id="158" w:name="_Toc437948325"/>
      <w:bookmarkStart w:id="159" w:name="_Toc470867141"/>
      <w:bookmarkStart w:id="160" w:name="_Toc498611461"/>
      <w:bookmarkStart w:id="161" w:name="_Toc309896257"/>
      <w:bookmarkStart w:id="162" w:name="_Toc311657315"/>
      <w:bookmarkStart w:id="163" w:name="_Toc373858136"/>
      <w:bookmarkStart w:id="164" w:name="_Toc467017664"/>
      <w:bookmarkStart w:id="165" w:name="_Toc467852496"/>
      <w:bookmarkStart w:id="166" w:name="_Toc470867146"/>
      <w:bookmarkStart w:id="167" w:name="_Toc498611465"/>
      <w:bookmarkStart w:id="168" w:name="_Toc146202668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r w:rsidRPr="00D01AF4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8"/>
    </w:p>
    <w:p w14:paraId="2AF6B229" w14:textId="1ABDAD2B" w:rsidR="00AD4017" w:rsidRPr="00D01AF4" w:rsidRDefault="00AD4017" w:rsidP="001764D7">
      <w:pPr>
        <w:pStyle w:val="gff0"/>
        <w:rPr>
          <w:rFonts w:eastAsia="Times New Roman"/>
          <w:lang w:eastAsia="ru-RU"/>
        </w:rPr>
      </w:pPr>
      <w:r w:rsidRPr="00D01AF4">
        <w:t>При сбое в работе аппаратного или программного обеспечения АИС «</w:t>
      </w:r>
      <w:r w:rsidR="006B1D3A" w:rsidRPr="00D01AF4">
        <w:t>Дневник-ОДО</w:t>
      </w:r>
      <w:r w:rsidRPr="00D01AF4">
        <w:t>» для продолжения работы Пользователя с АИС «</w:t>
      </w:r>
      <w:r w:rsidR="006B1D3A" w:rsidRPr="00D01AF4">
        <w:t>Дневник-ОДО</w:t>
      </w:r>
      <w:r w:rsidRPr="00D01AF4">
        <w:t>» обновите страницу браузера с сайтом АИС «</w:t>
      </w:r>
      <w:r w:rsidR="006B1D3A" w:rsidRPr="00D01AF4">
        <w:t>Дневник-ОДО</w:t>
      </w:r>
      <w:r w:rsidRPr="00D01AF4">
        <w:t>».</w:t>
      </w:r>
    </w:p>
    <w:p w14:paraId="551D995F" w14:textId="67A6A305" w:rsidR="00AD4017" w:rsidRPr="00D01AF4" w:rsidRDefault="00AD4017" w:rsidP="001764D7">
      <w:pPr>
        <w:pStyle w:val="gff0"/>
      </w:pPr>
      <w:r w:rsidRPr="00D01AF4">
        <w:t>При неверных действиях пользователей, неверных форматах или недопустимых значениях входных данных будут отображены сообщения об ошибках, после чего АИС «</w:t>
      </w:r>
      <w:r w:rsidR="006B1D3A" w:rsidRPr="00D01AF4">
        <w:t>Дневник-ОДО</w:t>
      </w:r>
      <w:r w:rsidRPr="00D01AF4">
        <w:t>» вернётся в рабочее состояние, предшествовавшее неверной (недопустимой) команде или некорректному вводу данных.</w:t>
      </w:r>
    </w:p>
    <w:p w14:paraId="6B91C07A" w14:textId="77777777" w:rsidR="00AD4017" w:rsidRPr="00D01AF4" w:rsidRDefault="00AD4017" w:rsidP="001764D7">
      <w:pPr>
        <w:pStyle w:val="g20"/>
      </w:pPr>
      <w:bookmarkStart w:id="169" w:name="_Toc338686673"/>
      <w:bookmarkStart w:id="170" w:name="_Toc341978865"/>
      <w:bookmarkStart w:id="171" w:name="_Toc385323377"/>
      <w:bookmarkStart w:id="172" w:name="_Toc391383928"/>
      <w:bookmarkStart w:id="173" w:name="_Toc421651531"/>
      <w:bookmarkStart w:id="174" w:name="_Toc437867420"/>
      <w:bookmarkStart w:id="175" w:name="_Toc437947988"/>
      <w:bookmarkStart w:id="176" w:name="_Toc437948326"/>
      <w:bookmarkStart w:id="177" w:name="_Toc470867142"/>
      <w:bookmarkStart w:id="178" w:name="_Toc498611462"/>
      <w:bookmarkStart w:id="179" w:name="_Toc146202669"/>
      <w:r w:rsidRPr="00D01AF4">
        <w:t>Действия по восстановлению данных при обнаружении ошибок в данных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p w14:paraId="519208E6" w14:textId="7EDBCAEF" w:rsidR="00AD4017" w:rsidRPr="00D01AF4" w:rsidRDefault="00AD4017" w:rsidP="001764D7">
      <w:pPr>
        <w:pStyle w:val="gff0"/>
      </w:pPr>
      <w:r w:rsidRPr="00D01AF4">
        <w:rPr>
          <w:shd w:val="clear" w:color="auto" w:fill="FFFFFF"/>
        </w:rPr>
        <w:t xml:space="preserve">В случае обнаружения ошибок в данных </w:t>
      </w:r>
      <w:r w:rsidRPr="00D01AF4">
        <w:t>АИС «</w:t>
      </w:r>
      <w:r w:rsidR="006B1D3A" w:rsidRPr="00D01AF4">
        <w:t>Дневник-ОДО</w:t>
      </w:r>
      <w:r w:rsidRPr="00D01AF4">
        <w:t>»</w:t>
      </w:r>
      <w:r w:rsidRPr="00D01AF4">
        <w:rPr>
          <w:shd w:val="clear" w:color="auto" w:fill="FFFFFF"/>
        </w:rPr>
        <w:t xml:space="preserve"> обратитесь к Администратору. При этом укажите перечень данных, содержащих ошибки, и правильные значения этих данных.</w:t>
      </w:r>
    </w:p>
    <w:p w14:paraId="6A6C2DB4" w14:textId="77777777" w:rsidR="00AD4017" w:rsidRPr="00D01AF4" w:rsidRDefault="00AD4017" w:rsidP="001764D7">
      <w:pPr>
        <w:pStyle w:val="g20"/>
      </w:pPr>
      <w:bookmarkStart w:id="180" w:name="_Toc338686674"/>
      <w:bookmarkStart w:id="181" w:name="_Toc385323378"/>
      <w:bookmarkStart w:id="182" w:name="_Toc391383929"/>
      <w:bookmarkStart w:id="183" w:name="_Toc421651532"/>
      <w:bookmarkStart w:id="184" w:name="_Toc437867421"/>
      <w:bookmarkStart w:id="185" w:name="_Toc437947989"/>
      <w:bookmarkStart w:id="186" w:name="_Toc437948327"/>
      <w:bookmarkStart w:id="187" w:name="_Toc470867143"/>
      <w:bookmarkStart w:id="188" w:name="_Toc498611463"/>
      <w:bookmarkStart w:id="189" w:name="_Toc146202670"/>
      <w:r w:rsidRPr="00D01AF4">
        <w:t>Действия при обнаружения несанкционированного вмешательства в данные</w:t>
      </w:r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14:paraId="53223D8A" w14:textId="4DCE78F2" w:rsidR="00AD4017" w:rsidRPr="00D01AF4" w:rsidRDefault="00AD4017" w:rsidP="001764D7">
      <w:pPr>
        <w:pStyle w:val="gff0"/>
      </w:pPr>
      <w:r w:rsidRPr="00D01AF4">
        <w:rPr>
          <w:shd w:val="clear" w:color="auto" w:fill="FFFFFF"/>
        </w:rPr>
        <w:t xml:space="preserve">В случае обнаружения несанкционированного вмешательства в данные </w:t>
      </w:r>
      <w:r w:rsidRPr="00D01AF4">
        <w:t>АИС «</w:t>
      </w:r>
      <w:r w:rsidR="006B1D3A" w:rsidRPr="00D01AF4">
        <w:t>Дневник-ОДО</w:t>
      </w:r>
      <w:r w:rsidRPr="00D01AF4">
        <w:t xml:space="preserve">» </w:t>
      </w:r>
      <w:r w:rsidRPr="00D01AF4">
        <w:rPr>
          <w:shd w:val="clear" w:color="auto" w:fill="FFFFFF"/>
        </w:rPr>
        <w:t xml:space="preserve">обратитесь к Администратору. При этом необходимо описать признаки и предполагаемый характер вмешательства, указать перечень затронутых данных и быть готовым по требованию Администратора описать признаки </w:t>
      </w:r>
      <w:r w:rsidRPr="00D01AF4">
        <w:rPr>
          <w:shd w:val="clear" w:color="auto" w:fill="FFFFFF"/>
        </w:rPr>
        <w:lastRenderedPageBreak/>
        <w:t>аварийной ситуации и действия, которые были выполнены Пользователем непосредственно перед возникновением аварийной ситуации.</w:t>
      </w:r>
    </w:p>
    <w:p w14:paraId="639FA73B" w14:textId="77777777" w:rsidR="00AD4017" w:rsidRPr="00D01AF4" w:rsidRDefault="00AD4017" w:rsidP="001764D7">
      <w:pPr>
        <w:pStyle w:val="g20"/>
      </w:pPr>
      <w:bookmarkStart w:id="190" w:name="_Toc385323379"/>
      <w:bookmarkStart w:id="191" w:name="_Toc406360297"/>
      <w:bookmarkStart w:id="192" w:name="_Toc438809636"/>
      <w:bookmarkStart w:id="193" w:name="_Toc439161802"/>
      <w:bookmarkStart w:id="194" w:name="_Toc458185294"/>
      <w:bookmarkStart w:id="195" w:name="_Toc459025056"/>
      <w:bookmarkStart w:id="196" w:name="_Toc459217575"/>
      <w:bookmarkStart w:id="197" w:name="_Toc470264352"/>
      <w:bookmarkStart w:id="198" w:name="_Toc470867144"/>
      <w:bookmarkStart w:id="199" w:name="_Toc498611464"/>
      <w:bookmarkStart w:id="200" w:name="_Toc146202671"/>
      <w:r w:rsidRPr="00D01AF4">
        <w:t>Действия в других аварийных ситуациях</w:t>
      </w:r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</w:p>
    <w:p w14:paraId="7EDF62F0" w14:textId="56E07DCE" w:rsidR="00AD4017" w:rsidRPr="00D01AF4" w:rsidRDefault="00AD4017" w:rsidP="001764D7">
      <w:pPr>
        <w:pStyle w:val="gff0"/>
      </w:pPr>
      <w:r w:rsidRPr="00D01AF4">
        <w:rPr>
          <w:shd w:val="clear" w:color="auto" w:fill="FFFFFF"/>
        </w:rPr>
        <w:t>В случае возникновения других аварийных ситуаций при работе с </w:t>
      </w:r>
      <w:r w:rsidRPr="00D01AF4">
        <w:t>АИС «</w:t>
      </w:r>
      <w:r w:rsidR="006B1D3A" w:rsidRPr="00D01AF4">
        <w:t>Дневник-ОДО</w:t>
      </w:r>
      <w:r w:rsidRPr="00D01AF4">
        <w:t xml:space="preserve">» </w:t>
      </w:r>
      <w:r w:rsidRPr="00D01AF4">
        <w:rPr>
          <w:shd w:val="clear" w:color="auto" w:fill="FFFFFF"/>
        </w:rPr>
        <w:t>обратитесь в службу технической поддержки. При этом необходимо быть готовым по требованию специалистов службы технической поддержки описать признаки аварийной ситуации и действия, которые были выполнены непосредственно перед возникновением аварийной ситуации. В случае возникновения иных аварийных ситуаций, обратитесь к Системному администратору или провайдеру интернета.</w:t>
      </w:r>
    </w:p>
    <w:p w14:paraId="73A2E0B9" w14:textId="77777777" w:rsidR="00210E6E" w:rsidRPr="00D01AF4" w:rsidRDefault="00210E6E" w:rsidP="001764D7">
      <w:pPr>
        <w:pStyle w:val="g10"/>
      </w:pPr>
      <w:bookmarkStart w:id="201" w:name="_Toc146202672"/>
      <w:r w:rsidRPr="00D01AF4">
        <w:lastRenderedPageBreak/>
        <w:t>Перечень и расшифровка сокращений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201"/>
    </w:p>
    <w:p w14:paraId="4A94003C" w14:textId="55674629" w:rsidR="00210E6E" w:rsidRPr="00D01AF4" w:rsidRDefault="00210E6E" w:rsidP="001764D7">
      <w:pPr>
        <w:pStyle w:val="gff0"/>
        <w:rPr>
          <w:shd w:val="clear" w:color="auto" w:fill="FFFFFF"/>
        </w:rPr>
      </w:pPr>
      <w:r w:rsidRPr="00D01AF4">
        <w:rPr>
          <w:shd w:val="clear" w:color="auto" w:fill="FFFFFF"/>
        </w:rPr>
        <w:t>Перечень и расшифровка сокращений, используемых в настоящем документе, приведены в таблице </w:t>
      </w:r>
      <w:r w:rsidRPr="00D01AF4">
        <w:rPr>
          <w:shd w:val="clear" w:color="auto" w:fill="FFFFFF"/>
        </w:rPr>
        <w:fldChar w:fldCharType="begin"/>
      </w:r>
      <w:r w:rsidRPr="00D01AF4">
        <w:rPr>
          <w:shd w:val="clear" w:color="auto" w:fill="FFFFFF"/>
        </w:rPr>
        <w:instrText xml:space="preserve"> REF \* </w:instrText>
      </w:r>
      <w:r w:rsidRPr="00D01AF4">
        <w:rPr>
          <w:shd w:val="clear" w:color="auto" w:fill="FFFFFF"/>
          <w:lang w:val="en-US"/>
        </w:rPr>
        <w:instrText>arabic</w:instrText>
      </w:r>
      <w:r w:rsidRPr="00D01AF4">
        <w:rPr>
          <w:shd w:val="clear" w:color="auto" w:fill="FFFFFF"/>
        </w:rPr>
        <w:instrText xml:space="preserve"> _Ref498604788 \h </w:instrText>
      </w:r>
      <w:r w:rsidR="001764D7" w:rsidRPr="00D01AF4">
        <w:rPr>
          <w:shd w:val="clear" w:color="auto" w:fill="FFFFFF"/>
        </w:rPr>
        <w:instrText xml:space="preserve"> \* MERGEFORMAT </w:instrText>
      </w:r>
      <w:r w:rsidRPr="00D01AF4">
        <w:rPr>
          <w:shd w:val="clear" w:color="auto" w:fill="FFFFFF"/>
        </w:rPr>
      </w:r>
      <w:r w:rsidRPr="00D01AF4">
        <w:rPr>
          <w:shd w:val="clear" w:color="auto" w:fill="FFFFFF"/>
        </w:rPr>
        <w:fldChar w:fldCharType="separate"/>
      </w:r>
      <w:r w:rsidR="00353D29">
        <w:rPr>
          <w:shd w:val="clear" w:color="auto" w:fill="FFFFFF"/>
        </w:rPr>
        <w:t>1</w:t>
      </w:r>
      <w:r w:rsidRPr="00D01AF4">
        <w:rPr>
          <w:shd w:val="clear" w:color="auto" w:fill="FFFFFF"/>
        </w:rPr>
        <w:fldChar w:fldCharType="end"/>
      </w:r>
      <w:r w:rsidRPr="00D01AF4">
        <w:rPr>
          <w:shd w:val="clear" w:color="auto" w:fill="FFFFFF"/>
        </w:rPr>
        <w:t>.</w:t>
      </w:r>
    </w:p>
    <w:p w14:paraId="2AD9CE59" w14:textId="5AFB58C6" w:rsidR="00210E6E" w:rsidRPr="00D01AF4" w:rsidRDefault="00210E6E" w:rsidP="001764D7">
      <w:pPr>
        <w:pStyle w:val="gfff"/>
      </w:pPr>
      <w:bookmarkStart w:id="202" w:name="_Ref498604788"/>
      <w:r w:rsidRPr="00D01AF4">
        <w:t xml:space="preserve">Таблица </w:t>
      </w:r>
      <w:r w:rsidR="00FD1E30" w:rsidRPr="00D01AF4">
        <w:rPr>
          <w:noProof/>
        </w:rPr>
        <w:fldChar w:fldCharType="begin"/>
      </w:r>
      <w:r w:rsidR="00FD1E30" w:rsidRPr="00D01AF4">
        <w:rPr>
          <w:noProof/>
        </w:rPr>
        <w:instrText xml:space="preserve"> SEQ Таблица \* ARABIC </w:instrText>
      </w:r>
      <w:r w:rsidR="00FD1E30" w:rsidRPr="00D01AF4">
        <w:rPr>
          <w:noProof/>
        </w:rPr>
        <w:fldChar w:fldCharType="separate"/>
      </w:r>
      <w:r w:rsidR="00353D29">
        <w:rPr>
          <w:noProof/>
        </w:rPr>
        <w:t>1</w:t>
      </w:r>
      <w:r w:rsidR="00FD1E30" w:rsidRPr="00D01AF4">
        <w:rPr>
          <w:noProof/>
        </w:rPr>
        <w:fldChar w:fldCharType="end"/>
      </w:r>
      <w:bookmarkEnd w:id="202"/>
      <w:r w:rsidRPr="00D01AF4">
        <w:t xml:space="preserve"> – </w:t>
      </w:r>
      <w:r w:rsidRPr="00D01AF4">
        <w:rPr>
          <w:shd w:val="clear" w:color="auto" w:fill="FFFFFF"/>
        </w:rPr>
        <w:t>Перечень и расшифровка сокращений</w:t>
      </w:r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1557"/>
        <w:gridCol w:w="7787"/>
      </w:tblGrid>
      <w:tr w:rsidR="00210E6E" w:rsidRPr="00D01AF4" w14:paraId="2347F0A5" w14:textId="77777777" w:rsidTr="006B1D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33" w:type="pct"/>
          </w:tcPr>
          <w:p w14:paraId="00CDE9ED" w14:textId="77777777" w:rsidR="00210E6E" w:rsidRPr="00D01AF4" w:rsidRDefault="00210E6E" w:rsidP="001764D7">
            <w:pPr>
              <w:pStyle w:val="gfff2"/>
            </w:pPr>
            <w:r w:rsidRPr="00D01AF4">
              <w:t>Сокращение</w:t>
            </w:r>
          </w:p>
        </w:tc>
        <w:tc>
          <w:tcPr>
            <w:tcW w:w="4167" w:type="pct"/>
          </w:tcPr>
          <w:p w14:paraId="7693E869" w14:textId="77777777" w:rsidR="00210E6E" w:rsidRPr="00D01AF4" w:rsidRDefault="00210E6E" w:rsidP="001764D7">
            <w:pPr>
              <w:pStyle w:val="gfff2"/>
            </w:pPr>
            <w:r w:rsidRPr="00D01AF4">
              <w:t>Расшифровка</w:t>
            </w:r>
          </w:p>
        </w:tc>
      </w:tr>
      <w:tr w:rsidR="00983715" w:rsidRPr="00D01AF4" w14:paraId="3CCB6122" w14:textId="77777777" w:rsidTr="006B1D3A">
        <w:tc>
          <w:tcPr>
            <w:tcW w:w="833" w:type="pct"/>
          </w:tcPr>
          <w:p w14:paraId="39353D07" w14:textId="76F31878" w:rsidR="00983715" w:rsidRPr="00D01AF4" w:rsidRDefault="00983715" w:rsidP="001764D7">
            <w:pPr>
              <w:pStyle w:val="gfff0"/>
            </w:pPr>
            <w:r w:rsidRPr="00D01AF4">
              <w:t>АИС</w:t>
            </w:r>
          </w:p>
        </w:tc>
        <w:tc>
          <w:tcPr>
            <w:tcW w:w="4167" w:type="pct"/>
          </w:tcPr>
          <w:p w14:paraId="4A731A79" w14:textId="4751625E" w:rsidR="00983715" w:rsidRPr="00D01AF4" w:rsidRDefault="00983715" w:rsidP="00983715">
            <w:pPr>
              <w:pStyle w:val="gfff0"/>
            </w:pPr>
            <w:r w:rsidRPr="00D01AF4">
              <w:t>Автоматизированная информационная система</w:t>
            </w:r>
          </w:p>
        </w:tc>
      </w:tr>
      <w:tr w:rsidR="00FE6B78" w:rsidRPr="00D01AF4" w14:paraId="21F1680D" w14:textId="77777777" w:rsidTr="006B1D3A">
        <w:tc>
          <w:tcPr>
            <w:tcW w:w="833" w:type="pct"/>
          </w:tcPr>
          <w:p w14:paraId="77C39BD1" w14:textId="2CC791A9" w:rsidR="00FE6B78" w:rsidRPr="00D01AF4" w:rsidRDefault="00FE6B78" w:rsidP="001764D7">
            <w:pPr>
              <w:pStyle w:val="gfff0"/>
            </w:pPr>
            <w:r w:rsidRPr="00D01AF4">
              <w:t>ГИА</w:t>
            </w:r>
          </w:p>
        </w:tc>
        <w:tc>
          <w:tcPr>
            <w:tcW w:w="4167" w:type="pct"/>
          </w:tcPr>
          <w:p w14:paraId="263D8A5A" w14:textId="56EAEDB3" w:rsidR="00FE6B78" w:rsidRPr="00D01AF4" w:rsidRDefault="00FE6B78" w:rsidP="00983715">
            <w:pPr>
              <w:pStyle w:val="gfff0"/>
            </w:pPr>
            <w:r w:rsidRPr="00D01AF4">
              <w:t>Государственная итоговая аттестация</w:t>
            </w:r>
          </w:p>
        </w:tc>
      </w:tr>
      <w:tr w:rsidR="00FE6B78" w:rsidRPr="00D01AF4" w14:paraId="0E7D8BF3" w14:textId="77777777" w:rsidTr="006B1D3A">
        <w:tc>
          <w:tcPr>
            <w:tcW w:w="833" w:type="pct"/>
          </w:tcPr>
          <w:p w14:paraId="61E1CA14" w14:textId="3B80B09C" w:rsidR="00FE6B78" w:rsidRPr="00D01AF4" w:rsidRDefault="00FE6B78" w:rsidP="00FE6B78">
            <w:pPr>
              <w:pStyle w:val="gfff0"/>
            </w:pPr>
            <w:r w:rsidRPr="00D01AF4">
              <w:t>ДЗ</w:t>
            </w:r>
          </w:p>
        </w:tc>
        <w:tc>
          <w:tcPr>
            <w:tcW w:w="4167" w:type="pct"/>
          </w:tcPr>
          <w:p w14:paraId="2E1248BF" w14:textId="53041EBF" w:rsidR="00FE6B78" w:rsidRPr="00D01AF4" w:rsidRDefault="00FE6B78" w:rsidP="00FE6B78">
            <w:pPr>
              <w:pStyle w:val="gfff0"/>
            </w:pPr>
            <w:r w:rsidRPr="00D01AF4">
              <w:t>Домашнее задание</w:t>
            </w:r>
          </w:p>
        </w:tc>
      </w:tr>
      <w:tr w:rsidR="00103657" w:rsidRPr="00D01AF4" w14:paraId="642C70B6" w14:textId="77777777" w:rsidTr="006B1D3A">
        <w:tc>
          <w:tcPr>
            <w:tcW w:w="833" w:type="pct"/>
          </w:tcPr>
          <w:p w14:paraId="4207C4A7" w14:textId="73D8B6C1" w:rsidR="00103657" w:rsidRPr="00D01AF4" w:rsidRDefault="00FE6B78" w:rsidP="001764D7">
            <w:pPr>
              <w:pStyle w:val="gfff0"/>
            </w:pPr>
            <w:r w:rsidRPr="00D01AF4">
              <w:t>ЕГЭ</w:t>
            </w:r>
          </w:p>
        </w:tc>
        <w:tc>
          <w:tcPr>
            <w:tcW w:w="4167" w:type="pct"/>
          </w:tcPr>
          <w:p w14:paraId="3F100213" w14:textId="506537FD" w:rsidR="00103657" w:rsidRPr="00D01AF4" w:rsidRDefault="00FE6B78" w:rsidP="00983715">
            <w:pPr>
              <w:pStyle w:val="gfff0"/>
            </w:pPr>
            <w:r w:rsidRPr="00D01AF4">
              <w:t>Единый государственный экзамен</w:t>
            </w:r>
          </w:p>
        </w:tc>
      </w:tr>
      <w:tr w:rsidR="00983715" w:rsidRPr="00D01AF4" w14:paraId="5BC4C743" w14:textId="77777777" w:rsidTr="006B1D3A">
        <w:tc>
          <w:tcPr>
            <w:tcW w:w="833" w:type="pct"/>
          </w:tcPr>
          <w:p w14:paraId="3DC0AE57" w14:textId="525307E6" w:rsidR="00983715" w:rsidRPr="00D01AF4" w:rsidRDefault="00983715" w:rsidP="00983715">
            <w:pPr>
              <w:pStyle w:val="gfff0"/>
            </w:pPr>
            <w:r w:rsidRPr="00D01AF4">
              <w:t>ОДО</w:t>
            </w:r>
          </w:p>
        </w:tc>
        <w:tc>
          <w:tcPr>
            <w:tcW w:w="4167" w:type="pct"/>
          </w:tcPr>
          <w:p w14:paraId="23ED2583" w14:textId="5662DA98" w:rsidR="00983715" w:rsidRPr="00D01AF4" w:rsidRDefault="00983715" w:rsidP="00983715">
            <w:pPr>
              <w:pStyle w:val="gfff0"/>
            </w:pPr>
            <w:r w:rsidRPr="00D01AF4">
              <w:t>Организация дополнительного образования</w:t>
            </w:r>
          </w:p>
        </w:tc>
      </w:tr>
      <w:tr w:rsidR="00983715" w:rsidRPr="00D01AF4" w14:paraId="41963448" w14:textId="77777777" w:rsidTr="006B1D3A">
        <w:tc>
          <w:tcPr>
            <w:tcW w:w="833" w:type="pct"/>
          </w:tcPr>
          <w:p w14:paraId="0CF93FA6" w14:textId="6F83B21D" w:rsidR="00983715" w:rsidRPr="00D01AF4" w:rsidRDefault="00983715" w:rsidP="001764D7">
            <w:pPr>
              <w:pStyle w:val="gfff0"/>
            </w:pPr>
            <w:r w:rsidRPr="00D01AF4">
              <w:t>ФИО</w:t>
            </w:r>
          </w:p>
        </w:tc>
        <w:tc>
          <w:tcPr>
            <w:tcW w:w="4167" w:type="pct"/>
          </w:tcPr>
          <w:p w14:paraId="510B8265" w14:textId="6EA6DB4E" w:rsidR="00983715" w:rsidRPr="00D01AF4" w:rsidRDefault="00983715" w:rsidP="00983715">
            <w:pPr>
              <w:pStyle w:val="gfff0"/>
            </w:pPr>
            <w:r w:rsidRPr="00D01AF4">
              <w:t>Фамилия, имя, отче</w:t>
            </w:r>
            <w:r w:rsidR="001E44B7" w:rsidRPr="00D01AF4">
              <w:t>с</w:t>
            </w:r>
            <w:r w:rsidRPr="00D01AF4">
              <w:t>тво</w:t>
            </w:r>
          </w:p>
        </w:tc>
      </w:tr>
      <w:tr w:rsidR="00210E6E" w:rsidRPr="003C44EE" w14:paraId="7E4B272B" w14:textId="77777777" w:rsidTr="006B1D3A">
        <w:tc>
          <w:tcPr>
            <w:tcW w:w="833" w:type="pct"/>
          </w:tcPr>
          <w:p w14:paraId="19E7A98F" w14:textId="747FB624" w:rsidR="00210E6E" w:rsidRPr="00D01AF4" w:rsidRDefault="00AA2E40" w:rsidP="00104B3B">
            <w:pPr>
              <w:pStyle w:val="gfff0"/>
            </w:pPr>
            <w:r w:rsidRPr="00D01AF4">
              <w:t>Excel</w:t>
            </w:r>
          </w:p>
        </w:tc>
        <w:tc>
          <w:tcPr>
            <w:tcW w:w="4167" w:type="pct"/>
          </w:tcPr>
          <w:p w14:paraId="67608E97" w14:textId="0DEBA8D1" w:rsidR="00210E6E" w:rsidRPr="00983715" w:rsidRDefault="00983715" w:rsidP="00983715">
            <w:pPr>
              <w:pStyle w:val="gfff0"/>
            </w:pPr>
            <w:r w:rsidRPr="00D01AF4">
              <w:t>Программа для работы с электронными таблицами, созданная корпорацией Microsoft</w:t>
            </w:r>
          </w:p>
        </w:tc>
      </w:tr>
    </w:tbl>
    <w:p w14:paraId="4FC47C50" w14:textId="77777777" w:rsidR="00281292" w:rsidRPr="00935A87" w:rsidRDefault="00281292" w:rsidP="00935A87"/>
    <w:sectPr w:rsidR="00281292" w:rsidRPr="00935A87" w:rsidSect="00DF73FA">
      <w:headerReference w:type="default" r:id="rId41"/>
      <w:footerReference w:type="first" r:id="rId42"/>
      <w:pgSz w:w="11906" w:h="16838"/>
      <w:pgMar w:top="1134" w:right="851" w:bottom="1134" w:left="1701" w:header="568" w:footer="79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CFE8A" w14:textId="77777777" w:rsidR="00A612B4" w:rsidRDefault="00A612B4" w:rsidP="00952847">
      <w:r>
        <w:separator/>
      </w:r>
    </w:p>
  </w:endnote>
  <w:endnote w:type="continuationSeparator" w:id="0">
    <w:p w14:paraId="0F551045" w14:textId="77777777" w:rsidR="00A612B4" w:rsidRDefault="00A612B4" w:rsidP="00952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29556" w14:textId="7CB8966E" w:rsidR="005C126A" w:rsidRDefault="006D52A6" w:rsidP="00FA35CB">
    <w:pPr>
      <w:pStyle w:val="af2"/>
    </w:pPr>
    <w: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9ED4F" w14:textId="77777777" w:rsidR="00A612B4" w:rsidRDefault="00A612B4" w:rsidP="00952847">
      <w:r>
        <w:separator/>
      </w:r>
    </w:p>
  </w:footnote>
  <w:footnote w:type="continuationSeparator" w:id="0">
    <w:p w14:paraId="19EB82BD" w14:textId="77777777" w:rsidR="00A612B4" w:rsidRDefault="00A612B4" w:rsidP="009528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49934978"/>
      <w:docPartObj>
        <w:docPartGallery w:val="Page Numbers (Top of Page)"/>
        <w:docPartUnique/>
      </w:docPartObj>
    </w:sdtPr>
    <w:sdtContent>
      <w:p w14:paraId="200B5E3E" w14:textId="6A59680A" w:rsidR="005C126A" w:rsidRPr="00794378" w:rsidRDefault="005C126A" w:rsidP="006D4957">
        <w:pPr>
          <w:spacing w:before="120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316C">
          <w:rPr>
            <w:noProof/>
          </w:rPr>
          <w:t>41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4D2E"/>
    <w:multiLevelType w:val="multilevel"/>
    <w:tmpl w:val="1EFC07DC"/>
    <w:lvl w:ilvl="0">
      <w:start w:val="1"/>
      <w:numFmt w:val="russianUpper"/>
      <w:pStyle w:val="g1"/>
      <w:suff w:val="space"/>
      <w:lvlText w:val="Приложение 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g2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g3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g4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5037613"/>
    <w:multiLevelType w:val="multilevel"/>
    <w:tmpl w:val="746A632C"/>
    <w:styleLink w:val="G"/>
    <w:lvl w:ilvl="0">
      <w:start w:val="1"/>
      <w:numFmt w:val="decimal"/>
      <w:suff w:val="space"/>
      <w:lvlText w:val="Таблица %1 –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7B601CF"/>
    <w:multiLevelType w:val="multilevel"/>
    <w:tmpl w:val="2F925D0A"/>
    <w:styleLink w:val="g0"/>
    <w:lvl w:ilvl="0">
      <w:start w:val="1"/>
      <w:numFmt w:val="russianLower"/>
      <w:pStyle w:val="g5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</w:rPr>
    </w:lvl>
    <w:lvl w:ilvl="4">
      <w:start w:val="1"/>
      <w:numFmt w:val="lowerLetter"/>
      <w:suff w:val="space"/>
      <w:lvlText w:val="(%5)"/>
      <w:lvlJc w:val="left"/>
      <w:pPr>
        <w:ind w:left="288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3238" w:hanging="358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3600" w:hanging="362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731" w:hanging="329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969" w:firstLine="0"/>
      </w:pPr>
      <w:rPr>
        <w:rFonts w:hint="default"/>
      </w:rPr>
    </w:lvl>
  </w:abstractNum>
  <w:abstractNum w:abstractNumId="3" w15:restartNumberingAfterBreak="0">
    <w:nsid w:val="0A8831AD"/>
    <w:multiLevelType w:val="multilevel"/>
    <w:tmpl w:val="11903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D64DCC"/>
    <w:multiLevelType w:val="multilevel"/>
    <w:tmpl w:val="2250ACE6"/>
    <w:styleLink w:val="g6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2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2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5" w15:restartNumberingAfterBreak="0">
    <w:nsid w:val="0E0877B4"/>
    <w:multiLevelType w:val="multilevel"/>
    <w:tmpl w:val="EED06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6053C2"/>
    <w:multiLevelType w:val="multilevel"/>
    <w:tmpl w:val="D9843B30"/>
    <w:numStyleLink w:val="g7"/>
  </w:abstractNum>
  <w:abstractNum w:abstractNumId="7" w15:restartNumberingAfterBreak="0">
    <w:nsid w:val="12340D25"/>
    <w:multiLevelType w:val="multilevel"/>
    <w:tmpl w:val="A3FA3CB2"/>
    <w:numStyleLink w:val="g8"/>
  </w:abstractNum>
  <w:abstractNum w:abstractNumId="8" w15:restartNumberingAfterBreak="0">
    <w:nsid w:val="13A24F7D"/>
    <w:multiLevelType w:val="multilevel"/>
    <w:tmpl w:val="8C26F460"/>
    <w:styleLink w:val="g9"/>
    <w:lvl w:ilvl="0">
      <w:start w:val="1"/>
      <w:numFmt w:val="russianLower"/>
      <w:pStyle w:val="ga"/>
      <w:suff w:val="space"/>
      <w:lvlText w:val="%1)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ascii="Times New Roman" w:hAnsi="Times New Roman" w:hint="default"/>
        <w:sz w:val="26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  <w:sz w:val="26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  <w:sz w:val="26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  <w:sz w:val="26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  <w:sz w:val="26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  <w:sz w:val="26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  <w:sz w:val="26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  <w:sz w:val="26"/>
      </w:rPr>
    </w:lvl>
  </w:abstractNum>
  <w:abstractNum w:abstractNumId="9" w15:restartNumberingAfterBreak="0">
    <w:nsid w:val="150D404A"/>
    <w:multiLevelType w:val="multilevel"/>
    <w:tmpl w:val="7FF8B502"/>
    <w:styleLink w:val="a"/>
    <w:lvl w:ilvl="0">
      <w:start w:val="1"/>
      <w:numFmt w:val="decimal"/>
      <w:lvlText w:val="Таблица %1 – 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21610"/>
    <w:multiLevelType w:val="multilevel"/>
    <w:tmpl w:val="CD0E11C0"/>
    <w:styleLink w:val="gb"/>
    <w:lvl w:ilvl="0">
      <w:start w:val="1"/>
      <w:numFmt w:val="decimal"/>
      <w:pStyle w:val="gc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C310620"/>
    <w:multiLevelType w:val="multilevel"/>
    <w:tmpl w:val="52587170"/>
    <w:styleLink w:val="gd"/>
    <w:lvl w:ilvl="0">
      <w:start w:val="1"/>
      <w:numFmt w:val="decimal"/>
      <w:pStyle w:val="ge"/>
      <w:suff w:val="space"/>
      <w:lvlText w:val="Рисунок %1 –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2" w15:restartNumberingAfterBreak="0">
    <w:nsid w:val="2D281F5C"/>
    <w:multiLevelType w:val="multilevel"/>
    <w:tmpl w:val="8416B2F0"/>
    <w:lvl w:ilvl="0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3" w15:restartNumberingAfterBreak="0">
    <w:nsid w:val="30AD2C20"/>
    <w:multiLevelType w:val="multilevel"/>
    <w:tmpl w:val="03FC1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89013E"/>
    <w:multiLevelType w:val="multilevel"/>
    <w:tmpl w:val="9252C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5DD27C1"/>
    <w:multiLevelType w:val="multilevel"/>
    <w:tmpl w:val="75F22E5A"/>
    <w:styleLink w:val="gf"/>
    <w:lvl w:ilvl="0">
      <w:start w:val="1"/>
      <w:numFmt w:val="bullet"/>
      <w:pStyle w:val="gf0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28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"/>
      <w:lvlJc w:val="left"/>
      <w:pPr>
        <w:ind w:left="1843" w:hanging="284"/>
      </w:pPr>
      <w:rPr>
        <w:rFonts w:ascii="Wingdings" w:hAnsi="Wingdings" w:hint="default"/>
      </w:rPr>
    </w:lvl>
    <w:lvl w:ilvl="3">
      <w:start w:val="1"/>
      <w:numFmt w:val="bullet"/>
      <w:suff w:val="space"/>
      <w:lvlText w:val=""/>
      <w:lvlJc w:val="left"/>
      <w:pPr>
        <w:ind w:left="2126" w:hanging="283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60873BB"/>
    <w:multiLevelType w:val="multilevel"/>
    <w:tmpl w:val="3094F858"/>
    <w:styleLink w:val="a0"/>
    <w:lvl w:ilvl="0">
      <w:start w:val="1"/>
      <w:numFmt w:val="decimal"/>
      <w:lvlText w:val="Таблица %1  – 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FD5774B"/>
    <w:multiLevelType w:val="multilevel"/>
    <w:tmpl w:val="75F22E5A"/>
    <w:numStyleLink w:val="gf"/>
  </w:abstractNum>
  <w:abstractNum w:abstractNumId="18" w15:restartNumberingAfterBreak="0">
    <w:nsid w:val="5AF0634E"/>
    <w:multiLevelType w:val="multilevel"/>
    <w:tmpl w:val="DE0E56E2"/>
    <w:lvl w:ilvl="0">
      <w:start w:val="1"/>
      <w:numFmt w:val="russianLower"/>
      <w:pStyle w:val="gf1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4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  <w:sz w:val="24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  <w:sz w:val="24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19" w15:restartNumberingAfterBreak="0">
    <w:nsid w:val="5C0156CD"/>
    <w:multiLevelType w:val="multilevel"/>
    <w:tmpl w:val="A3FA3CB2"/>
    <w:styleLink w:val="g8"/>
    <w:lvl w:ilvl="0">
      <w:start w:val="1"/>
      <w:numFmt w:val="decimal"/>
      <w:pStyle w:val="gf2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ascii="Times New Roman" w:hAnsi="Times New Roman" w:hint="default"/>
        <w:sz w:val="26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0" w15:restartNumberingAfterBreak="0">
    <w:nsid w:val="5C8E0800"/>
    <w:multiLevelType w:val="multilevel"/>
    <w:tmpl w:val="8C26F460"/>
    <w:numStyleLink w:val="g9"/>
  </w:abstractNum>
  <w:abstractNum w:abstractNumId="21" w15:restartNumberingAfterBreak="0">
    <w:nsid w:val="617A4A69"/>
    <w:multiLevelType w:val="multilevel"/>
    <w:tmpl w:val="8CB23456"/>
    <w:numStyleLink w:val="gf3"/>
  </w:abstractNum>
  <w:abstractNum w:abstractNumId="22" w15:restartNumberingAfterBreak="0">
    <w:nsid w:val="63516CD9"/>
    <w:multiLevelType w:val="multilevel"/>
    <w:tmpl w:val="96443EFA"/>
    <w:styleLink w:val="gf4"/>
    <w:lvl w:ilvl="0">
      <w:start w:val="1"/>
      <w:numFmt w:val="bullet"/>
      <w:pStyle w:val="gf5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russianLower"/>
      <w:suff w:val="space"/>
      <w:lvlText w:val="%3)"/>
      <w:lvlJc w:val="left"/>
      <w:pPr>
        <w:ind w:left="1440" w:hanging="363"/>
      </w:pPr>
      <w:rPr>
        <w:rFonts w:hint="default"/>
      </w:rPr>
    </w:lvl>
    <w:lvl w:ilvl="3">
      <w:start w:val="1"/>
      <w:numFmt w:val="decimal"/>
      <w:suff w:val="space"/>
      <w:lvlText w:val="(%4)"/>
      <w:lvlJc w:val="left"/>
      <w:pPr>
        <w:ind w:left="1797" w:hanging="357"/>
      </w:pPr>
      <w:rPr>
        <w:rFonts w:hint="default"/>
      </w:rPr>
    </w:lvl>
    <w:lvl w:ilvl="4">
      <w:start w:val="1"/>
      <w:numFmt w:val="lowerLetter"/>
      <w:suff w:val="space"/>
      <w:lvlText w:val="(%5)"/>
      <w:lvlJc w:val="left"/>
      <w:pPr>
        <w:ind w:left="216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17" w:hanging="357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80" w:hanging="363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2931" w:hanging="51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771" w:hanging="840"/>
      </w:pPr>
      <w:rPr>
        <w:rFonts w:hint="default"/>
      </w:rPr>
    </w:lvl>
  </w:abstractNum>
  <w:abstractNum w:abstractNumId="23" w15:restartNumberingAfterBreak="0">
    <w:nsid w:val="654842E8"/>
    <w:multiLevelType w:val="multilevel"/>
    <w:tmpl w:val="D9843B30"/>
    <w:styleLink w:val="g7"/>
    <w:lvl w:ilvl="0">
      <w:start w:val="1"/>
      <w:numFmt w:val="decimal"/>
      <w:pStyle w:val="g10"/>
      <w:suff w:val="space"/>
      <w:lvlText w:val="%1"/>
      <w:lvlJc w:val="left"/>
      <w:pPr>
        <w:ind w:left="0" w:firstLine="709"/>
      </w:pPr>
      <w:rPr>
        <w:rFonts w:hint="default"/>
        <w:b/>
        <w:i w:val="0"/>
        <w:sz w:val="34"/>
      </w:rPr>
    </w:lvl>
    <w:lvl w:ilvl="1">
      <w:start w:val="1"/>
      <w:numFmt w:val="decimal"/>
      <w:pStyle w:val="g20"/>
      <w:suff w:val="space"/>
      <w:lvlText w:val="%1.%2"/>
      <w:lvlJc w:val="left"/>
      <w:pPr>
        <w:ind w:left="0" w:firstLine="709"/>
      </w:pPr>
      <w:rPr>
        <w:rFonts w:hint="default"/>
        <w:b/>
        <w:i w:val="0"/>
        <w:sz w:val="32"/>
      </w:rPr>
    </w:lvl>
    <w:lvl w:ilvl="2">
      <w:start w:val="1"/>
      <w:numFmt w:val="decimal"/>
      <w:pStyle w:val="g30"/>
      <w:suff w:val="space"/>
      <w:lvlText w:val="%1.%2.%3"/>
      <w:lvlJc w:val="left"/>
      <w:pPr>
        <w:ind w:left="0" w:firstLine="709"/>
      </w:pPr>
      <w:rPr>
        <w:rFonts w:hint="default"/>
        <w:b/>
        <w:i w:val="0"/>
        <w:sz w:val="30"/>
      </w:rPr>
    </w:lvl>
    <w:lvl w:ilvl="3">
      <w:start w:val="1"/>
      <w:numFmt w:val="decimal"/>
      <w:pStyle w:val="g40"/>
      <w:suff w:val="space"/>
      <w:lvlText w:val="%1.%2.%3.%4"/>
      <w:lvlJc w:val="left"/>
      <w:pPr>
        <w:ind w:left="0" w:firstLine="709"/>
      </w:pPr>
      <w:rPr>
        <w:rFonts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682B176F"/>
    <w:multiLevelType w:val="multilevel"/>
    <w:tmpl w:val="8B70C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9053E8A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A283D15"/>
    <w:multiLevelType w:val="multilevel"/>
    <w:tmpl w:val="8CB23456"/>
    <w:styleLink w:val="gf3"/>
    <w:lvl w:ilvl="0">
      <w:start w:val="1"/>
      <w:numFmt w:val="decimal"/>
      <w:pStyle w:val="gf6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gf7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AAA3F63"/>
    <w:multiLevelType w:val="multilevel"/>
    <w:tmpl w:val="8416B2F0"/>
    <w:styleLink w:val="gf8"/>
    <w:lvl w:ilvl="0">
      <w:start w:val="1"/>
      <w:numFmt w:val="bullet"/>
      <w:pStyle w:val="gf9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8" w15:restartNumberingAfterBreak="0">
    <w:nsid w:val="72FB66A6"/>
    <w:multiLevelType w:val="hybridMultilevel"/>
    <w:tmpl w:val="3D682F56"/>
    <w:lvl w:ilvl="0" w:tplc="64465100">
      <w:start w:val="1"/>
      <w:numFmt w:val="decimal"/>
      <w:pStyle w:val="gfa"/>
      <w:suff w:val="nothing"/>
      <w:lvlText w:val="Приложение № 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677187"/>
    <w:multiLevelType w:val="multilevel"/>
    <w:tmpl w:val="2F925D0A"/>
    <w:numStyleLink w:val="g0"/>
  </w:abstractNum>
  <w:abstractNum w:abstractNumId="30" w15:restartNumberingAfterBreak="0">
    <w:nsid w:val="7FE267C3"/>
    <w:multiLevelType w:val="multilevel"/>
    <w:tmpl w:val="52587170"/>
    <w:numStyleLink w:val="gd"/>
  </w:abstractNum>
  <w:num w:numId="1" w16cid:durableId="380785540">
    <w:abstractNumId w:val="27"/>
  </w:num>
  <w:num w:numId="2" w16cid:durableId="1238200246">
    <w:abstractNumId w:val="8"/>
  </w:num>
  <w:num w:numId="3" w16cid:durableId="4857785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567537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531925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954838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497004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556716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29177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64091481">
    <w:abstractNumId w:val="28"/>
  </w:num>
  <w:num w:numId="11" w16cid:durableId="1322927922">
    <w:abstractNumId w:val="23"/>
  </w:num>
  <w:num w:numId="12" w16cid:durableId="1236009438">
    <w:abstractNumId w:val="6"/>
  </w:num>
  <w:num w:numId="13" w16cid:durableId="168908439">
    <w:abstractNumId w:val="0"/>
  </w:num>
  <w:num w:numId="14" w16cid:durableId="703797062">
    <w:abstractNumId w:val="26"/>
  </w:num>
  <w:num w:numId="15" w16cid:durableId="1421682023">
    <w:abstractNumId w:val="19"/>
  </w:num>
  <w:num w:numId="16" w16cid:durableId="1898318935">
    <w:abstractNumId w:val="27"/>
  </w:num>
  <w:num w:numId="17" w16cid:durableId="144709959">
    <w:abstractNumId w:val="8"/>
  </w:num>
  <w:num w:numId="18" w16cid:durableId="1189413478">
    <w:abstractNumId w:val="22"/>
  </w:num>
  <w:num w:numId="19" w16cid:durableId="374817411">
    <w:abstractNumId w:val="2"/>
  </w:num>
  <w:num w:numId="20" w16cid:durableId="2069181959">
    <w:abstractNumId w:val="7"/>
  </w:num>
  <w:num w:numId="21" w16cid:durableId="2071270370">
    <w:abstractNumId w:val="11"/>
  </w:num>
  <w:num w:numId="22" w16cid:durableId="1260522855">
    <w:abstractNumId w:val="10"/>
  </w:num>
  <w:num w:numId="23" w16cid:durableId="1197084322">
    <w:abstractNumId w:val="10"/>
  </w:num>
  <w:num w:numId="24" w16cid:durableId="2091266214">
    <w:abstractNumId w:val="1"/>
  </w:num>
  <w:num w:numId="25" w16cid:durableId="703360918">
    <w:abstractNumId w:val="15"/>
  </w:num>
  <w:num w:numId="26" w16cid:durableId="320471622">
    <w:abstractNumId w:val="4"/>
  </w:num>
  <w:num w:numId="27" w16cid:durableId="1015226422">
    <w:abstractNumId w:val="17"/>
  </w:num>
  <w:num w:numId="28" w16cid:durableId="809858894">
    <w:abstractNumId w:val="18"/>
  </w:num>
  <w:num w:numId="29" w16cid:durableId="1057781934">
    <w:abstractNumId w:val="25"/>
  </w:num>
  <w:num w:numId="30" w16cid:durableId="1781605182">
    <w:abstractNumId w:val="9"/>
  </w:num>
  <w:num w:numId="31" w16cid:durableId="1501577258">
    <w:abstractNumId w:val="16"/>
  </w:num>
  <w:num w:numId="32" w16cid:durableId="1122842767">
    <w:abstractNumId w:val="12"/>
  </w:num>
  <w:num w:numId="33" w16cid:durableId="2137481337">
    <w:abstractNumId w:val="21"/>
  </w:num>
  <w:num w:numId="34" w16cid:durableId="272442394">
    <w:abstractNumId w:val="28"/>
  </w:num>
  <w:num w:numId="35" w16cid:durableId="217909414">
    <w:abstractNumId w:val="23"/>
  </w:num>
  <w:num w:numId="36" w16cid:durableId="123085069">
    <w:abstractNumId w:val="6"/>
  </w:num>
  <w:num w:numId="37" w16cid:durableId="875656786">
    <w:abstractNumId w:val="0"/>
  </w:num>
  <w:num w:numId="38" w16cid:durableId="855730284">
    <w:abstractNumId w:val="6"/>
  </w:num>
  <w:num w:numId="39" w16cid:durableId="361057320">
    <w:abstractNumId w:val="0"/>
  </w:num>
  <w:num w:numId="40" w16cid:durableId="636837129">
    <w:abstractNumId w:val="6"/>
  </w:num>
  <w:num w:numId="41" w16cid:durableId="2002853960">
    <w:abstractNumId w:val="0"/>
  </w:num>
  <w:num w:numId="42" w16cid:durableId="207188870">
    <w:abstractNumId w:val="6"/>
  </w:num>
  <w:num w:numId="43" w16cid:durableId="110517023">
    <w:abstractNumId w:val="0"/>
  </w:num>
  <w:num w:numId="44" w16cid:durableId="517694137">
    <w:abstractNumId w:val="21"/>
  </w:num>
  <w:num w:numId="45" w16cid:durableId="1634747957">
    <w:abstractNumId w:val="26"/>
  </w:num>
  <w:num w:numId="46" w16cid:durableId="1416978575">
    <w:abstractNumId w:val="19"/>
  </w:num>
  <w:num w:numId="47" w16cid:durableId="1809010880">
    <w:abstractNumId w:val="27"/>
  </w:num>
  <w:num w:numId="48" w16cid:durableId="1568032425">
    <w:abstractNumId w:val="20"/>
  </w:num>
  <w:num w:numId="49" w16cid:durableId="1303845680">
    <w:abstractNumId w:val="27"/>
  </w:num>
  <w:num w:numId="50" w16cid:durableId="961116029">
    <w:abstractNumId w:val="8"/>
  </w:num>
  <w:num w:numId="51" w16cid:durableId="514423776">
    <w:abstractNumId w:val="22"/>
  </w:num>
  <w:num w:numId="52" w16cid:durableId="262152833">
    <w:abstractNumId w:val="29"/>
  </w:num>
  <w:num w:numId="53" w16cid:durableId="1115979643">
    <w:abstractNumId w:val="22"/>
  </w:num>
  <w:num w:numId="54" w16cid:durableId="1483933189">
    <w:abstractNumId w:val="2"/>
  </w:num>
  <w:num w:numId="55" w16cid:durableId="2017270089">
    <w:abstractNumId w:val="7"/>
  </w:num>
  <w:num w:numId="56" w16cid:durableId="145168647">
    <w:abstractNumId w:val="30"/>
  </w:num>
  <w:num w:numId="57" w16cid:durableId="1420558709">
    <w:abstractNumId w:val="11"/>
  </w:num>
  <w:num w:numId="58" w16cid:durableId="1067648291">
    <w:abstractNumId w:val="10"/>
  </w:num>
  <w:num w:numId="59" w16cid:durableId="1746370004">
    <w:abstractNumId w:val="10"/>
  </w:num>
  <w:num w:numId="60" w16cid:durableId="707486488">
    <w:abstractNumId w:val="1"/>
  </w:num>
  <w:num w:numId="61" w16cid:durableId="1376659907">
    <w:abstractNumId w:val="15"/>
  </w:num>
  <w:num w:numId="62" w16cid:durableId="991064831">
    <w:abstractNumId w:val="4"/>
  </w:num>
  <w:num w:numId="63" w16cid:durableId="1675765549">
    <w:abstractNumId w:val="17"/>
  </w:num>
  <w:num w:numId="64" w16cid:durableId="291861359">
    <w:abstractNumId w:val="18"/>
  </w:num>
  <w:num w:numId="65" w16cid:durableId="427501962">
    <w:abstractNumId w:val="25"/>
  </w:num>
  <w:num w:numId="66" w16cid:durableId="1219631856">
    <w:abstractNumId w:val="9"/>
  </w:num>
  <w:num w:numId="67" w16cid:durableId="23794287">
    <w:abstractNumId w:val="16"/>
  </w:num>
  <w:num w:numId="68" w16cid:durableId="754474012">
    <w:abstractNumId w:val="6"/>
  </w:num>
  <w:num w:numId="69" w16cid:durableId="1560507595">
    <w:abstractNumId w:val="6"/>
  </w:num>
  <w:num w:numId="70" w16cid:durableId="618953776">
    <w:abstractNumId w:val="6"/>
  </w:num>
  <w:num w:numId="71" w16cid:durableId="50154153">
    <w:abstractNumId w:val="5"/>
  </w:num>
  <w:num w:numId="72" w16cid:durableId="2113552764">
    <w:abstractNumId w:val="13"/>
  </w:num>
  <w:num w:numId="73" w16cid:durableId="1191335082">
    <w:abstractNumId w:val="24"/>
  </w:num>
  <w:num w:numId="74" w16cid:durableId="1696689168">
    <w:abstractNumId w:val="3"/>
  </w:num>
  <w:num w:numId="75" w16cid:durableId="274333813">
    <w:abstractNumId w:val="14"/>
  </w:num>
  <w:num w:numId="76" w16cid:durableId="11527922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8827106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1499524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62858555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44646598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10225172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143971956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90055506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lickAndTypeStyle w:val="gff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445"/>
    <w:rsid w:val="000029E1"/>
    <w:rsid w:val="00007D80"/>
    <w:rsid w:val="00011DB3"/>
    <w:rsid w:val="000149FF"/>
    <w:rsid w:val="000213FF"/>
    <w:rsid w:val="0002266C"/>
    <w:rsid w:val="000354A1"/>
    <w:rsid w:val="000378DC"/>
    <w:rsid w:val="000411B5"/>
    <w:rsid w:val="0004278A"/>
    <w:rsid w:val="00060578"/>
    <w:rsid w:val="00063063"/>
    <w:rsid w:val="00066578"/>
    <w:rsid w:val="00070174"/>
    <w:rsid w:val="00072244"/>
    <w:rsid w:val="000729FB"/>
    <w:rsid w:val="000844F7"/>
    <w:rsid w:val="000845DA"/>
    <w:rsid w:val="000865F9"/>
    <w:rsid w:val="00092C49"/>
    <w:rsid w:val="000947A3"/>
    <w:rsid w:val="00096DC0"/>
    <w:rsid w:val="000973CD"/>
    <w:rsid w:val="000A1060"/>
    <w:rsid w:val="000A1377"/>
    <w:rsid w:val="000A51B7"/>
    <w:rsid w:val="000B185F"/>
    <w:rsid w:val="000B1912"/>
    <w:rsid w:val="000B2A89"/>
    <w:rsid w:val="000B2C6F"/>
    <w:rsid w:val="000B4A4E"/>
    <w:rsid w:val="000B6D3E"/>
    <w:rsid w:val="000C1599"/>
    <w:rsid w:val="000C5436"/>
    <w:rsid w:val="000C6696"/>
    <w:rsid w:val="000C7891"/>
    <w:rsid w:val="000D1E44"/>
    <w:rsid w:val="000D3710"/>
    <w:rsid w:val="000D39A3"/>
    <w:rsid w:val="000D4456"/>
    <w:rsid w:val="000D6FE8"/>
    <w:rsid w:val="000D7F02"/>
    <w:rsid w:val="000E1005"/>
    <w:rsid w:val="000E59E9"/>
    <w:rsid w:val="000F1EF9"/>
    <w:rsid w:val="000F7BA2"/>
    <w:rsid w:val="00101ED2"/>
    <w:rsid w:val="00102269"/>
    <w:rsid w:val="00103657"/>
    <w:rsid w:val="00104B3B"/>
    <w:rsid w:val="00106D9C"/>
    <w:rsid w:val="00111DCA"/>
    <w:rsid w:val="00116F49"/>
    <w:rsid w:val="00122E3E"/>
    <w:rsid w:val="0012720C"/>
    <w:rsid w:val="0013033E"/>
    <w:rsid w:val="0013533E"/>
    <w:rsid w:val="00135D9F"/>
    <w:rsid w:val="001401E8"/>
    <w:rsid w:val="001411D2"/>
    <w:rsid w:val="00141288"/>
    <w:rsid w:val="0014219D"/>
    <w:rsid w:val="00144608"/>
    <w:rsid w:val="0015287D"/>
    <w:rsid w:val="001551C2"/>
    <w:rsid w:val="00155DB3"/>
    <w:rsid w:val="00162C29"/>
    <w:rsid w:val="001637EE"/>
    <w:rsid w:val="001645F4"/>
    <w:rsid w:val="001652A8"/>
    <w:rsid w:val="0016542D"/>
    <w:rsid w:val="0016587C"/>
    <w:rsid w:val="001725D7"/>
    <w:rsid w:val="0017618A"/>
    <w:rsid w:val="001764D7"/>
    <w:rsid w:val="00176582"/>
    <w:rsid w:val="00176B9B"/>
    <w:rsid w:val="00190A92"/>
    <w:rsid w:val="00191CC0"/>
    <w:rsid w:val="00196C7B"/>
    <w:rsid w:val="001A0635"/>
    <w:rsid w:val="001A137A"/>
    <w:rsid w:val="001A29C6"/>
    <w:rsid w:val="001A3589"/>
    <w:rsid w:val="001A53BC"/>
    <w:rsid w:val="001A53C6"/>
    <w:rsid w:val="001B00E6"/>
    <w:rsid w:val="001B2679"/>
    <w:rsid w:val="001B4F99"/>
    <w:rsid w:val="001B5B74"/>
    <w:rsid w:val="001B5E3C"/>
    <w:rsid w:val="001C160B"/>
    <w:rsid w:val="001C2389"/>
    <w:rsid w:val="001C77CD"/>
    <w:rsid w:val="001D3223"/>
    <w:rsid w:val="001D3DAA"/>
    <w:rsid w:val="001D43CD"/>
    <w:rsid w:val="001D4803"/>
    <w:rsid w:val="001D4AB1"/>
    <w:rsid w:val="001D6675"/>
    <w:rsid w:val="001E44B7"/>
    <w:rsid w:val="001E6225"/>
    <w:rsid w:val="001E7B6E"/>
    <w:rsid w:val="001F51EF"/>
    <w:rsid w:val="001F6ADE"/>
    <w:rsid w:val="002020D5"/>
    <w:rsid w:val="002063FA"/>
    <w:rsid w:val="00207D96"/>
    <w:rsid w:val="00210E6E"/>
    <w:rsid w:val="002149F0"/>
    <w:rsid w:val="0021565F"/>
    <w:rsid w:val="002170D4"/>
    <w:rsid w:val="00222545"/>
    <w:rsid w:val="00226C54"/>
    <w:rsid w:val="0023058C"/>
    <w:rsid w:val="00232374"/>
    <w:rsid w:val="0023713F"/>
    <w:rsid w:val="00237B6B"/>
    <w:rsid w:val="00241DA1"/>
    <w:rsid w:val="00266D3F"/>
    <w:rsid w:val="00267F2B"/>
    <w:rsid w:val="00277933"/>
    <w:rsid w:val="00281292"/>
    <w:rsid w:val="0028579A"/>
    <w:rsid w:val="00287B34"/>
    <w:rsid w:val="002914AC"/>
    <w:rsid w:val="0029337D"/>
    <w:rsid w:val="0029381A"/>
    <w:rsid w:val="00294118"/>
    <w:rsid w:val="002966B1"/>
    <w:rsid w:val="00297115"/>
    <w:rsid w:val="002A076A"/>
    <w:rsid w:val="002A6858"/>
    <w:rsid w:val="002B0AE8"/>
    <w:rsid w:val="002B1CAC"/>
    <w:rsid w:val="002B5445"/>
    <w:rsid w:val="002C1AAC"/>
    <w:rsid w:val="002C3E04"/>
    <w:rsid w:val="002C3E3A"/>
    <w:rsid w:val="002C57D4"/>
    <w:rsid w:val="002C5ED8"/>
    <w:rsid w:val="002D07D2"/>
    <w:rsid w:val="002D576D"/>
    <w:rsid w:val="002E6181"/>
    <w:rsid w:val="002E61CC"/>
    <w:rsid w:val="002E78A6"/>
    <w:rsid w:val="002F5764"/>
    <w:rsid w:val="002F68DA"/>
    <w:rsid w:val="002F71F7"/>
    <w:rsid w:val="00300D4F"/>
    <w:rsid w:val="00305ED1"/>
    <w:rsid w:val="00305FCD"/>
    <w:rsid w:val="003070E5"/>
    <w:rsid w:val="00314996"/>
    <w:rsid w:val="00314CDE"/>
    <w:rsid w:val="00315A5B"/>
    <w:rsid w:val="0032579E"/>
    <w:rsid w:val="00326B14"/>
    <w:rsid w:val="003336A0"/>
    <w:rsid w:val="00333F42"/>
    <w:rsid w:val="00334BA2"/>
    <w:rsid w:val="003378CF"/>
    <w:rsid w:val="003500AA"/>
    <w:rsid w:val="00353D29"/>
    <w:rsid w:val="00353F16"/>
    <w:rsid w:val="00354288"/>
    <w:rsid w:val="00354547"/>
    <w:rsid w:val="0036304E"/>
    <w:rsid w:val="00364DFA"/>
    <w:rsid w:val="003744CA"/>
    <w:rsid w:val="00377594"/>
    <w:rsid w:val="003802AC"/>
    <w:rsid w:val="00382F19"/>
    <w:rsid w:val="0038332B"/>
    <w:rsid w:val="0038575F"/>
    <w:rsid w:val="0038592D"/>
    <w:rsid w:val="00385964"/>
    <w:rsid w:val="00386B92"/>
    <w:rsid w:val="00393F50"/>
    <w:rsid w:val="00397FC2"/>
    <w:rsid w:val="003A3FB9"/>
    <w:rsid w:val="003A6664"/>
    <w:rsid w:val="003B32D2"/>
    <w:rsid w:val="003C0925"/>
    <w:rsid w:val="003C0B5C"/>
    <w:rsid w:val="003C1CC8"/>
    <w:rsid w:val="003C5E4D"/>
    <w:rsid w:val="003E061A"/>
    <w:rsid w:val="003E2B00"/>
    <w:rsid w:val="003E7FFA"/>
    <w:rsid w:val="003F1745"/>
    <w:rsid w:val="003F500E"/>
    <w:rsid w:val="003F6A75"/>
    <w:rsid w:val="004024BF"/>
    <w:rsid w:val="00404384"/>
    <w:rsid w:val="004053B9"/>
    <w:rsid w:val="00405C53"/>
    <w:rsid w:val="004069A8"/>
    <w:rsid w:val="00410BC4"/>
    <w:rsid w:val="0041581B"/>
    <w:rsid w:val="0042051D"/>
    <w:rsid w:val="004236A5"/>
    <w:rsid w:val="0043034C"/>
    <w:rsid w:val="004317A9"/>
    <w:rsid w:val="00443009"/>
    <w:rsid w:val="00443755"/>
    <w:rsid w:val="00451C35"/>
    <w:rsid w:val="00452281"/>
    <w:rsid w:val="00460A08"/>
    <w:rsid w:val="004626B5"/>
    <w:rsid w:val="0047533B"/>
    <w:rsid w:val="00476A8B"/>
    <w:rsid w:val="00477608"/>
    <w:rsid w:val="00483BC4"/>
    <w:rsid w:val="0048745F"/>
    <w:rsid w:val="00487D48"/>
    <w:rsid w:val="00491AB9"/>
    <w:rsid w:val="00497B73"/>
    <w:rsid w:val="004A4E02"/>
    <w:rsid w:val="004A573A"/>
    <w:rsid w:val="004A7C7C"/>
    <w:rsid w:val="004A7CE1"/>
    <w:rsid w:val="004B0741"/>
    <w:rsid w:val="004C26A1"/>
    <w:rsid w:val="004C2F5A"/>
    <w:rsid w:val="004F1D48"/>
    <w:rsid w:val="004F2A0C"/>
    <w:rsid w:val="004F2BCD"/>
    <w:rsid w:val="004F43F9"/>
    <w:rsid w:val="004F6BA4"/>
    <w:rsid w:val="00505547"/>
    <w:rsid w:val="0050672C"/>
    <w:rsid w:val="00507922"/>
    <w:rsid w:val="00510F97"/>
    <w:rsid w:val="00517098"/>
    <w:rsid w:val="00520CDD"/>
    <w:rsid w:val="00521CE6"/>
    <w:rsid w:val="0053625F"/>
    <w:rsid w:val="00541613"/>
    <w:rsid w:val="00542421"/>
    <w:rsid w:val="00543E2D"/>
    <w:rsid w:val="00547D3C"/>
    <w:rsid w:val="00553669"/>
    <w:rsid w:val="0055375D"/>
    <w:rsid w:val="005538C3"/>
    <w:rsid w:val="00553B70"/>
    <w:rsid w:val="005568E0"/>
    <w:rsid w:val="00557EB6"/>
    <w:rsid w:val="00561261"/>
    <w:rsid w:val="00565750"/>
    <w:rsid w:val="005662F5"/>
    <w:rsid w:val="005700F5"/>
    <w:rsid w:val="0057370F"/>
    <w:rsid w:val="00575889"/>
    <w:rsid w:val="0057766B"/>
    <w:rsid w:val="00577A60"/>
    <w:rsid w:val="0058402C"/>
    <w:rsid w:val="005845B2"/>
    <w:rsid w:val="005903C3"/>
    <w:rsid w:val="00591482"/>
    <w:rsid w:val="00597656"/>
    <w:rsid w:val="0059796F"/>
    <w:rsid w:val="005A28AC"/>
    <w:rsid w:val="005A7116"/>
    <w:rsid w:val="005B1595"/>
    <w:rsid w:val="005B3402"/>
    <w:rsid w:val="005B4C39"/>
    <w:rsid w:val="005B7D98"/>
    <w:rsid w:val="005C0F3A"/>
    <w:rsid w:val="005C126A"/>
    <w:rsid w:val="005C237D"/>
    <w:rsid w:val="005C7FB5"/>
    <w:rsid w:val="005D1A44"/>
    <w:rsid w:val="005D1F15"/>
    <w:rsid w:val="005D368D"/>
    <w:rsid w:val="005D7C47"/>
    <w:rsid w:val="005E152D"/>
    <w:rsid w:val="005E2012"/>
    <w:rsid w:val="005E4651"/>
    <w:rsid w:val="005E7064"/>
    <w:rsid w:val="005F16EB"/>
    <w:rsid w:val="005F1E6D"/>
    <w:rsid w:val="0060031E"/>
    <w:rsid w:val="0060136E"/>
    <w:rsid w:val="006013F0"/>
    <w:rsid w:val="00601A23"/>
    <w:rsid w:val="006033B2"/>
    <w:rsid w:val="006058D2"/>
    <w:rsid w:val="00612910"/>
    <w:rsid w:val="00615CDB"/>
    <w:rsid w:val="00623CA3"/>
    <w:rsid w:val="006263E5"/>
    <w:rsid w:val="00626B22"/>
    <w:rsid w:val="006277F8"/>
    <w:rsid w:val="0063019E"/>
    <w:rsid w:val="00631883"/>
    <w:rsid w:val="00637FEC"/>
    <w:rsid w:val="006453F2"/>
    <w:rsid w:val="006464C5"/>
    <w:rsid w:val="0064720F"/>
    <w:rsid w:val="00650E63"/>
    <w:rsid w:val="006545FC"/>
    <w:rsid w:val="00654859"/>
    <w:rsid w:val="006561BC"/>
    <w:rsid w:val="006615EC"/>
    <w:rsid w:val="00672CB6"/>
    <w:rsid w:val="00673E65"/>
    <w:rsid w:val="0068016A"/>
    <w:rsid w:val="00684D7C"/>
    <w:rsid w:val="00684F23"/>
    <w:rsid w:val="00685CE5"/>
    <w:rsid w:val="00691813"/>
    <w:rsid w:val="00694B7E"/>
    <w:rsid w:val="00695AFA"/>
    <w:rsid w:val="00696072"/>
    <w:rsid w:val="006A0149"/>
    <w:rsid w:val="006A7739"/>
    <w:rsid w:val="006B17D7"/>
    <w:rsid w:val="006B1D3A"/>
    <w:rsid w:val="006B2799"/>
    <w:rsid w:val="006C2F83"/>
    <w:rsid w:val="006C2FCF"/>
    <w:rsid w:val="006C3D9A"/>
    <w:rsid w:val="006C7C18"/>
    <w:rsid w:val="006D12C2"/>
    <w:rsid w:val="006D2CFC"/>
    <w:rsid w:val="006D316E"/>
    <w:rsid w:val="006D35BF"/>
    <w:rsid w:val="006D413F"/>
    <w:rsid w:val="006D4957"/>
    <w:rsid w:val="006D52A6"/>
    <w:rsid w:val="006D7B64"/>
    <w:rsid w:val="006D7C12"/>
    <w:rsid w:val="006E49FA"/>
    <w:rsid w:val="006E50F0"/>
    <w:rsid w:val="006E5FE9"/>
    <w:rsid w:val="006E7369"/>
    <w:rsid w:val="006F0F7D"/>
    <w:rsid w:val="006F2AE0"/>
    <w:rsid w:val="006F3024"/>
    <w:rsid w:val="006F56F3"/>
    <w:rsid w:val="006F62D5"/>
    <w:rsid w:val="007033C8"/>
    <w:rsid w:val="007169FF"/>
    <w:rsid w:val="007209EF"/>
    <w:rsid w:val="00723FA1"/>
    <w:rsid w:val="00733FE1"/>
    <w:rsid w:val="00735EC3"/>
    <w:rsid w:val="00737857"/>
    <w:rsid w:val="00740515"/>
    <w:rsid w:val="00745459"/>
    <w:rsid w:val="007478C7"/>
    <w:rsid w:val="00747FEE"/>
    <w:rsid w:val="00750983"/>
    <w:rsid w:val="00751035"/>
    <w:rsid w:val="00760FEE"/>
    <w:rsid w:val="00762947"/>
    <w:rsid w:val="00762BA9"/>
    <w:rsid w:val="00770D2B"/>
    <w:rsid w:val="00773D2F"/>
    <w:rsid w:val="00780920"/>
    <w:rsid w:val="0078696E"/>
    <w:rsid w:val="0079208F"/>
    <w:rsid w:val="0079384E"/>
    <w:rsid w:val="00794378"/>
    <w:rsid w:val="00797891"/>
    <w:rsid w:val="007A2E0A"/>
    <w:rsid w:val="007B017E"/>
    <w:rsid w:val="007B3159"/>
    <w:rsid w:val="007B6D65"/>
    <w:rsid w:val="007B7439"/>
    <w:rsid w:val="007C1CDB"/>
    <w:rsid w:val="007C32CA"/>
    <w:rsid w:val="007C4F83"/>
    <w:rsid w:val="007D0D8E"/>
    <w:rsid w:val="007D3D4F"/>
    <w:rsid w:val="007E2E00"/>
    <w:rsid w:val="007E3EE2"/>
    <w:rsid w:val="007F319B"/>
    <w:rsid w:val="007F5260"/>
    <w:rsid w:val="00800035"/>
    <w:rsid w:val="00800517"/>
    <w:rsid w:val="00802C82"/>
    <w:rsid w:val="00803839"/>
    <w:rsid w:val="00804D1B"/>
    <w:rsid w:val="0080506B"/>
    <w:rsid w:val="00813F43"/>
    <w:rsid w:val="00822FB7"/>
    <w:rsid w:val="00823A10"/>
    <w:rsid w:val="0082450E"/>
    <w:rsid w:val="008251CC"/>
    <w:rsid w:val="00825655"/>
    <w:rsid w:val="0083214B"/>
    <w:rsid w:val="00844ACA"/>
    <w:rsid w:val="0085387B"/>
    <w:rsid w:val="0086219C"/>
    <w:rsid w:val="00862DD1"/>
    <w:rsid w:val="00865A06"/>
    <w:rsid w:val="00875BF7"/>
    <w:rsid w:val="00875E30"/>
    <w:rsid w:val="00885B49"/>
    <w:rsid w:val="00886205"/>
    <w:rsid w:val="00887CF5"/>
    <w:rsid w:val="008925DC"/>
    <w:rsid w:val="00893DB3"/>
    <w:rsid w:val="008A01C5"/>
    <w:rsid w:val="008A3508"/>
    <w:rsid w:val="008A48C1"/>
    <w:rsid w:val="008A6049"/>
    <w:rsid w:val="008B4D28"/>
    <w:rsid w:val="008D1744"/>
    <w:rsid w:val="008E23B3"/>
    <w:rsid w:val="008E6FD6"/>
    <w:rsid w:val="008F080C"/>
    <w:rsid w:val="008F4AB8"/>
    <w:rsid w:val="008F7F09"/>
    <w:rsid w:val="00900C2E"/>
    <w:rsid w:val="00901268"/>
    <w:rsid w:val="00902984"/>
    <w:rsid w:val="00907D9E"/>
    <w:rsid w:val="009107BD"/>
    <w:rsid w:val="00913072"/>
    <w:rsid w:val="009162E6"/>
    <w:rsid w:val="00922562"/>
    <w:rsid w:val="0092411A"/>
    <w:rsid w:val="009300A2"/>
    <w:rsid w:val="00931D51"/>
    <w:rsid w:val="00935A87"/>
    <w:rsid w:val="00946816"/>
    <w:rsid w:val="00946C21"/>
    <w:rsid w:val="00951812"/>
    <w:rsid w:val="00951F32"/>
    <w:rsid w:val="00952847"/>
    <w:rsid w:val="00956EEA"/>
    <w:rsid w:val="00961FFF"/>
    <w:rsid w:val="009712B2"/>
    <w:rsid w:val="009712E2"/>
    <w:rsid w:val="0097511F"/>
    <w:rsid w:val="0098306B"/>
    <w:rsid w:val="00983715"/>
    <w:rsid w:val="00983B44"/>
    <w:rsid w:val="0099699B"/>
    <w:rsid w:val="009B3E00"/>
    <w:rsid w:val="009B4EDF"/>
    <w:rsid w:val="009B6431"/>
    <w:rsid w:val="009B674C"/>
    <w:rsid w:val="009B7537"/>
    <w:rsid w:val="009C3824"/>
    <w:rsid w:val="009C3DF0"/>
    <w:rsid w:val="009C4571"/>
    <w:rsid w:val="009C57C6"/>
    <w:rsid w:val="009C7C6D"/>
    <w:rsid w:val="009D252F"/>
    <w:rsid w:val="009D3FF9"/>
    <w:rsid w:val="009D56CA"/>
    <w:rsid w:val="009E007F"/>
    <w:rsid w:val="009E4F04"/>
    <w:rsid w:val="009E5C34"/>
    <w:rsid w:val="009F5B70"/>
    <w:rsid w:val="009F5ED6"/>
    <w:rsid w:val="00A02F3B"/>
    <w:rsid w:val="00A03AD5"/>
    <w:rsid w:val="00A05327"/>
    <w:rsid w:val="00A11754"/>
    <w:rsid w:val="00A152EE"/>
    <w:rsid w:val="00A15BAE"/>
    <w:rsid w:val="00A16588"/>
    <w:rsid w:val="00A23754"/>
    <w:rsid w:val="00A2602F"/>
    <w:rsid w:val="00A32F0E"/>
    <w:rsid w:val="00A34F1A"/>
    <w:rsid w:val="00A35D6C"/>
    <w:rsid w:val="00A35E3B"/>
    <w:rsid w:val="00A361C8"/>
    <w:rsid w:val="00A36695"/>
    <w:rsid w:val="00A369EC"/>
    <w:rsid w:val="00A42D2B"/>
    <w:rsid w:val="00A54DF4"/>
    <w:rsid w:val="00A5616E"/>
    <w:rsid w:val="00A612B4"/>
    <w:rsid w:val="00A6170C"/>
    <w:rsid w:val="00A7290C"/>
    <w:rsid w:val="00A73EB4"/>
    <w:rsid w:val="00A75AD4"/>
    <w:rsid w:val="00A75F1A"/>
    <w:rsid w:val="00A81148"/>
    <w:rsid w:val="00A83756"/>
    <w:rsid w:val="00A8405F"/>
    <w:rsid w:val="00A869DE"/>
    <w:rsid w:val="00A90AF7"/>
    <w:rsid w:val="00A91F77"/>
    <w:rsid w:val="00A93F72"/>
    <w:rsid w:val="00A94196"/>
    <w:rsid w:val="00AA2E40"/>
    <w:rsid w:val="00AA3519"/>
    <w:rsid w:val="00AA559E"/>
    <w:rsid w:val="00AB3C85"/>
    <w:rsid w:val="00AB3ECC"/>
    <w:rsid w:val="00AB64AE"/>
    <w:rsid w:val="00AC1E99"/>
    <w:rsid w:val="00AC575A"/>
    <w:rsid w:val="00AD4017"/>
    <w:rsid w:val="00AD4C02"/>
    <w:rsid w:val="00AD5744"/>
    <w:rsid w:val="00AD5DA1"/>
    <w:rsid w:val="00AD73BE"/>
    <w:rsid w:val="00AD742B"/>
    <w:rsid w:val="00AE1E08"/>
    <w:rsid w:val="00AE57F7"/>
    <w:rsid w:val="00AE5C51"/>
    <w:rsid w:val="00AF1EA0"/>
    <w:rsid w:val="00AF4349"/>
    <w:rsid w:val="00B052B8"/>
    <w:rsid w:val="00B14375"/>
    <w:rsid w:val="00B17125"/>
    <w:rsid w:val="00B21DD5"/>
    <w:rsid w:val="00B22EB5"/>
    <w:rsid w:val="00B24989"/>
    <w:rsid w:val="00B3026A"/>
    <w:rsid w:val="00B31992"/>
    <w:rsid w:val="00B32956"/>
    <w:rsid w:val="00B37380"/>
    <w:rsid w:val="00B50534"/>
    <w:rsid w:val="00B50CD2"/>
    <w:rsid w:val="00B610B1"/>
    <w:rsid w:val="00B6533A"/>
    <w:rsid w:val="00B65D0B"/>
    <w:rsid w:val="00B67EC4"/>
    <w:rsid w:val="00B722DF"/>
    <w:rsid w:val="00B76E8F"/>
    <w:rsid w:val="00B90173"/>
    <w:rsid w:val="00B90C33"/>
    <w:rsid w:val="00B92948"/>
    <w:rsid w:val="00B93E26"/>
    <w:rsid w:val="00B93F69"/>
    <w:rsid w:val="00BA0C8F"/>
    <w:rsid w:val="00BA278D"/>
    <w:rsid w:val="00BA4DC6"/>
    <w:rsid w:val="00BB107C"/>
    <w:rsid w:val="00BB513B"/>
    <w:rsid w:val="00BC01DE"/>
    <w:rsid w:val="00BC3C39"/>
    <w:rsid w:val="00BC7C03"/>
    <w:rsid w:val="00BD4EAB"/>
    <w:rsid w:val="00BD67C2"/>
    <w:rsid w:val="00BD6A93"/>
    <w:rsid w:val="00BF03CC"/>
    <w:rsid w:val="00BF5B49"/>
    <w:rsid w:val="00C00E4C"/>
    <w:rsid w:val="00C00EA5"/>
    <w:rsid w:val="00C043A3"/>
    <w:rsid w:val="00C046E3"/>
    <w:rsid w:val="00C11E67"/>
    <w:rsid w:val="00C131F3"/>
    <w:rsid w:val="00C163FC"/>
    <w:rsid w:val="00C26B91"/>
    <w:rsid w:val="00C315A6"/>
    <w:rsid w:val="00C33D03"/>
    <w:rsid w:val="00C360EA"/>
    <w:rsid w:val="00C472B0"/>
    <w:rsid w:val="00C47D88"/>
    <w:rsid w:val="00C53432"/>
    <w:rsid w:val="00C62433"/>
    <w:rsid w:val="00C62561"/>
    <w:rsid w:val="00C7407C"/>
    <w:rsid w:val="00C7605F"/>
    <w:rsid w:val="00C760FB"/>
    <w:rsid w:val="00C8461E"/>
    <w:rsid w:val="00C948B9"/>
    <w:rsid w:val="00C949B1"/>
    <w:rsid w:val="00C9743B"/>
    <w:rsid w:val="00CA17CD"/>
    <w:rsid w:val="00CA4608"/>
    <w:rsid w:val="00CA5BE3"/>
    <w:rsid w:val="00CB2402"/>
    <w:rsid w:val="00CB40F2"/>
    <w:rsid w:val="00CC5AAE"/>
    <w:rsid w:val="00CC79BC"/>
    <w:rsid w:val="00CD265D"/>
    <w:rsid w:val="00CD2B1E"/>
    <w:rsid w:val="00CD32C8"/>
    <w:rsid w:val="00CE1D29"/>
    <w:rsid w:val="00CE71BB"/>
    <w:rsid w:val="00CF0680"/>
    <w:rsid w:val="00CF58C8"/>
    <w:rsid w:val="00D01AB1"/>
    <w:rsid w:val="00D01AF4"/>
    <w:rsid w:val="00D01EEB"/>
    <w:rsid w:val="00D0775D"/>
    <w:rsid w:val="00D16958"/>
    <w:rsid w:val="00D16CEE"/>
    <w:rsid w:val="00D21367"/>
    <w:rsid w:val="00D2249D"/>
    <w:rsid w:val="00D22EA5"/>
    <w:rsid w:val="00D235BD"/>
    <w:rsid w:val="00D24806"/>
    <w:rsid w:val="00D26ACA"/>
    <w:rsid w:val="00D26E2B"/>
    <w:rsid w:val="00D27486"/>
    <w:rsid w:val="00D31337"/>
    <w:rsid w:val="00D32340"/>
    <w:rsid w:val="00D47ED4"/>
    <w:rsid w:val="00D50C25"/>
    <w:rsid w:val="00D51830"/>
    <w:rsid w:val="00D53AD8"/>
    <w:rsid w:val="00D6036E"/>
    <w:rsid w:val="00D609E8"/>
    <w:rsid w:val="00D748D5"/>
    <w:rsid w:val="00D822B1"/>
    <w:rsid w:val="00D873AC"/>
    <w:rsid w:val="00D9119C"/>
    <w:rsid w:val="00D930F8"/>
    <w:rsid w:val="00D95839"/>
    <w:rsid w:val="00DB55A3"/>
    <w:rsid w:val="00DC737F"/>
    <w:rsid w:val="00DD0C79"/>
    <w:rsid w:val="00DD38F0"/>
    <w:rsid w:val="00DD5A1F"/>
    <w:rsid w:val="00DE7A6E"/>
    <w:rsid w:val="00DF73FA"/>
    <w:rsid w:val="00E008B2"/>
    <w:rsid w:val="00E02B23"/>
    <w:rsid w:val="00E053FE"/>
    <w:rsid w:val="00E067FD"/>
    <w:rsid w:val="00E10EB1"/>
    <w:rsid w:val="00E119B4"/>
    <w:rsid w:val="00E16911"/>
    <w:rsid w:val="00E24D86"/>
    <w:rsid w:val="00E26727"/>
    <w:rsid w:val="00E267A4"/>
    <w:rsid w:val="00E270CB"/>
    <w:rsid w:val="00E30C67"/>
    <w:rsid w:val="00E3259E"/>
    <w:rsid w:val="00E41F8A"/>
    <w:rsid w:val="00E4252B"/>
    <w:rsid w:val="00E45EC1"/>
    <w:rsid w:val="00E47A74"/>
    <w:rsid w:val="00E53F76"/>
    <w:rsid w:val="00E55CFD"/>
    <w:rsid w:val="00E55E86"/>
    <w:rsid w:val="00E560F2"/>
    <w:rsid w:val="00E574BC"/>
    <w:rsid w:val="00E60BDA"/>
    <w:rsid w:val="00E60ED6"/>
    <w:rsid w:val="00E7248C"/>
    <w:rsid w:val="00E74C89"/>
    <w:rsid w:val="00E758E7"/>
    <w:rsid w:val="00E76F2B"/>
    <w:rsid w:val="00E7770C"/>
    <w:rsid w:val="00E80544"/>
    <w:rsid w:val="00E81547"/>
    <w:rsid w:val="00E82F67"/>
    <w:rsid w:val="00E8482B"/>
    <w:rsid w:val="00E876E2"/>
    <w:rsid w:val="00E8795A"/>
    <w:rsid w:val="00E914C0"/>
    <w:rsid w:val="00E92338"/>
    <w:rsid w:val="00E92978"/>
    <w:rsid w:val="00E974A2"/>
    <w:rsid w:val="00E97F2E"/>
    <w:rsid w:val="00EA0D73"/>
    <w:rsid w:val="00EA0E19"/>
    <w:rsid w:val="00EA5835"/>
    <w:rsid w:val="00EB0649"/>
    <w:rsid w:val="00EC512D"/>
    <w:rsid w:val="00EC6563"/>
    <w:rsid w:val="00EC7585"/>
    <w:rsid w:val="00ED1BEE"/>
    <w:rsid w:val="00ED28C8"/>
    <w:rsid w:val="00ED71BB"/>
    <w:rsid w:val="00EE0554"/>
    <w:rsid w:val="00EE2059"/>
    <w:rsid w:val="00EE5D15"/>
    <w:rsid w:val="00EF28EC"/>
    <w:rsid w:val="00EF2C5D"/>
    <w:rsid w:val="00EF4BD6"/>
    <w:rsid w:val="00EF533E"/>
    <w:rsid w:val="00EF5D72"/>
    <w:rsid w:val="00F00628"/>
    <w:rsid w:val="00F02CEB"/>
    <w:rsid w:val="00F07F5A"/>
    <w:rsid w:val="00F17AA6"/>
    <w:rsid w:val="00F17CF3"/>
    <w:rsid w:val="00F21ED6"/>
    <w:rsid w:val="00F234B6"/>
    <w:rsid w:val="00F2361E"/>
    <w:rsid w:val="00F24ED6"/>
    <w:rsid w:val="00F25C70"/>
    <w:rsid w:val="00F3033D"/>
    <w:rsid w:val="00F3257D"/>
    <w:rsid w:val="00F4097B"/>
    <w:rsid w:val="00F42FF0"/>
    <w:rsid w:val="00F43A8F"/>
    <w:rsid w:val="00F4779D"/>
    <w:rsid w:val="00F5080C"/>
    <w:rsid w:val="00F50FAA"/>
    <w:rsid w:val="00F54620"/>
    <w:rsid w:val="00F55904"/>
    <w:rsid w:val="00F57335"/>
    <w:rsid w:val="00F610F1"/>
    <w:rsid w:val="00F623AB"/>
    <w:rsid w:val="00F64ED4"/>
    <w:rsid w:val="00F65546"/>
    <w:rsid w:val="00F7316C"/>
    <w:rsid w:val="00F734F4"/>
    <w:rsid w:val="00F74AB2"/>
    <w:rsid w:val="00F77722"/>
    <w:rsid w:val="00F80EF4"/>
    <w:rsid w:val="00F82274"/>
    <w:rsid w:val="00F8600F"/>
    <w:rsid w:val="00F87005"/>
    <w:rsid w:val="00F911E8"/>
    <w:rsid w:val="00F927BF"/>
    <w:rsid w:val="00F94493"/>
    <w:rsid w:val="00F97DB6"/>
    <w:rsid w:val="00F97E32"/>
    <w:rsid w:val="00FA2DD3"/>
    <w:rsid w:val="00FA3171"/>
    <w:rsid w:val="00FA32A9"/>
    <w:rsid w:val="00FA35CB"/>
    <w:rsid w:val="00FA429C"/>
    <w:rsid w:val="00FA5085"/>
    <w:rsid w:val="00FB2A69"/>
    <w:rsid w:val="00FB5A7F"/>
    <w:rsid w:val="00FC13B7"/>
    <w:rsid w:val="00FC153C"/>
    <w:rsid w:val="00FC231B"/>
    <w:rsid w:val="00FC3EE2"/>
    <w:rsid w:val="00FD14BB"/>
    <w:rsid w:val="00FD1E30"/>
    <w:rsid w:val="00FD602B"/>
    <w:rsid w:val="00FD6D7F"/>
    <w:rsid w:val="00FE080B"/>
    <w:rsid w:val="00FE20B3"/>
    <w:rsid w:val="00FE25F5"/>
    <w:rsid w:val="00FE4071"/>
    <w:rsid w:val="00FE6B78"/>
    <w:rsid w:val="00FF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A27BC8"/>
  <w15:docId w15:val="{DF2982E7-A863-4A3A-9664-6F4495DC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144608"/>
    <w:pPr>
      <w:spacing w:before="60" w:after="60"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0">
    <w:name w:val="heading 1"/>
    <w:basedOn w:val="a1"/>
    <w:next w:val="a1"/>
    <w:link w:val="11"/>
    <w:autoRedefine/>
    <w:uiPriority w:val="9"/>
    <w:qFormat/>
    <w:rsid w:val="00144608"/>
    <w:pPr>
      <w:keepNext/>
      <w:keepLines/>
      <w:pageBreakBefore/>
      <w:spacing w:before="240" w:after="240"/>
      <w:outlineLvl w:val="0"/>
    </w:pPr>
    <w:rPr>
      <w:rFonts w:eastAsia="Times New Roman" w:cs="Times New Roman"/>
      <w:b/>
      <w:sz w:val="34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144608"/>
    <w:pPr>
      <w:keepNext/>
      <w:keepLines/>
      <w:spacing w:before="200" w:after="200"/>
      <w:outlineLvl w:val="1"/>
    </w:pPr>
    <w:rPr>
      <w:rFonts w:eastAsia="Times New Roman" w:cs="Times New Roman"/>
      <w:b/>
      <w:sz w:val="32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144608"/>
    <w:pPr>
      <w:keepNext/>
      <w:keepLines/>
      <w:spacing w:before="160" w:after="160"/>
      <w:ind w:firstLine="0"/>
      <w:outlineLvl w:val="2"/>
    </w:pPr>
    <w:rPr>
      <w:rFonts w:eastAsia="Times New Roman" w:cs="Times New Roman"/>
      <w:b/>
      <w:sz w:val="30"/>
    </w:rPr>
  </w:style>
  <w:style w:type="paragraph" w:styleId="4">
    <w:name w:val="heading 4"/>
    <w:basedOn w:val="a1"/>
    <w:next w:val="a1"/>
    <w:link w:val="40"/>
    <w:uiPriority w:val="9"/>
    <w:unhideWhenUsed/>
    <w:qFormat/>
    <w:rsid w:val="00144608"/>
    <w:pPr>
      <w:keepNext/>
      <w:keepLines/>
      <w:spacing w:before="120" w:after="120"/>
      <w:ind w:firstLine="0"/>
      <w:outlineLvl w:val="3"/>
    </w:pPr>
    <w:rPr>
      <w:rFonts w:eastAsia="Times New Roman" w:cs="Times New Roman"/>
      <w:b/>
      <w:iCs/>
      <w:sz w:val="28"/>
    </w:rPr>
  </w:style>
  <w:style w:type="paragraph" w:styleId="5">
    <w:name w:val="heading 5"/>
    <w:basedOn w:val="a1"/>
    <w:next w:val="a1"/>
    <w:link w:val="50"/>
    <w:uiPriority w:val="9"/>
    <w:qFormat/>
    <w:rsid w:val="00144608"/>
    <w:pPr>
      <w:keepNext/>
      <w:keepLines/>
      <w:spacing w:before="80" w:after="80"/>
      <w:outlineLvl w:val="4"/>
    </w:pPr>
    <w:rPr>
      <w:rFonts w:eastAsia="Times New Roman" w:cs="Times New Roman"/>
      <w:b/>
      <w:sz w:val="26"/>
    </w:rPr>
  </w:style>
  <w:style w:type="paragraph" w:styleId="6">
    <w:name w:val="heading 6"/>
    <w:basedOn w:val="a1"/>
    <w:next w:val="a1"/>
    <w:link w:val="60"/>
    <w:uiPriority w:val="9"/>
    <w:qFormat/>
    <w:rsid w:val="00144608"/>
    <w:pPr>
      <w:keepNext/>
      <w:keepLines/>
      <w:spacing w:before="40"/>
      <w:ind w:firstLine="0"/>
      <w:outlineLvl w:val="5"/>
    </w:pPr>
    <w:rPr>
      <w:rFonts w:eastAsia="Times New Roman" w:cs="Times New Roman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144608"/>
    <w:pPr>
      <w:keepNext/>
      <w:keepLines/>
      <w:spacing w:before="40"/>
      <w:ind w:firstLine="0"/>
      <w:outlineLvl w:val="6"/>
    </w:pPr>
    <w:rPr>
      <w:rFonts w:eastAsia="Times New Roman" w:cs="Times New Roman"/>
      <w:i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144608"/>
    <w:pPr>
      <w:keepNext/>
      <w:keepLines/>
      <w:spacing w:before="40"/>
      <w:ind w:firstLine="0"/>
      <w:outlineLvl w:val="7"/>
    </w:pPr>
    <w:rPr>
      <w:rFonts w:eastAsia="Times New Roman" w:cs="Times New Roman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44608"/>
    <w:pPr>
      <w:keepNext/>
      <w:keepLines/>
      <w:spacing w:before="40"/>
      <w:ind w:firstLine="0"/>
      <w:outlineLvl w:val="8"/>
    </w:pPr>
    <w:rPr>
      <w:rFonts w:eastAsia="Times New Roman" w:cs="Times New Roman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144608"/>
    <w:rPr>
      <w:rFonts w:ascii="Times New Roman" w:eastAsia="Times New Roman" w:hAnsi="Times New Roman" w:cs="Times New Roman"/>
      <w:b/>
      <w:sz w:val="34"/>
      <w:szCs w:val="32"/>
      <w:lang w:eastAsia="en-US"/>
    </w:rPr>
  </w:style>
  <w:style w:type="character" w:customStyle="1" w:styleId="20">
    <w:name w:val="Заголовок 2 Знак"/>
    <w:basedOn w:val="a2"/>
    <w:link w:val="2"/>
    <w:uiPriority w:val="9"/>
    <w:rsid w:val="00144608"/>
    <w:rPr>
      <w:rFonts w:ascii="Times New Roman" w:eastAsia="Times New Roman" w:hAnsi="Times New Roman" w:cs="Times New Roman"/>
      <w:b/>
      <w:sz w:val="32"/>
      <w:szCs w:val="26"/>
      <w:lang w:eastAsia="en-US"/>
    </w:rPr>
  </w:style>
  <w:style w:type="character" w:customStyle="1" w:styleId="30">
    <w:name w:val="Заголовок 3 Знак"/>
    <w:basedOn w:val="a2"/>
    <w:link w:val="3"/>
    <w:uiPriority w:val="9"/>
    <w:rsid w:val="00144608"/>
    <w:rPr>
      <w:rFonts w:ascii="Times New Roman" w:eastAsia="Times New Roman" w:hAnsi="Times New Roman" w:cs="Times New Roman"/>
      <w:b/>
      <w:sz w:val="30"/>
      <w:szCs w:val="24"/>
      <w:lang w:eastAsia="en-US"/>
    </w:rPr>
  </w:style>
  <w:style w:type="paragraph" w:customStyle="1" w:styleId="gXML-">
    <w:name w:val="g_XML-файл"/>
    <w:next w:val="gfb"/>
    <w:link w:val="gXML-0"/>
    <w:unhideWhenUsed/>
    <w:qFormat/>
    <w:rsid w:val="0014460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gfc">
    <w:name w:val="g_Выделение Курсив"/>
    <w:basedOn w:val="a2"/>
    <w:uiPriority w:val="1"/>
    <w:qFormat/>
    <w:rsid w:val="00144608"/>
    <w:rPr>
      <w:rFonts w:ascii="Times New Roman" w:hAnsi="Times New Roman"/>
      <w:i/>
      <w:sz w:val="26"/>
    </w:rPr>
  </w:style>
  <w:style w:type="character" w:customStyle="1" w:styleId="gfd">
    <w:name w:val="g_Выделение Полужирный"/>
    <w:basedOn w:val="a2"/>
    <w:uiPriority w:val="1"/>
    <w:qFormat/>
    <w:rsid w:val="00144608"/>
    <w:rPr>
      <w:rFonts w:ascii="Times New Roman" w:hAnsi="Times New Roman"/>
      <w:b/>
      <w:sz w:val="26"/>
    </w:rPr>
  </w:style>
  <w:style w:type="paragraph" w:customStyle="1" w:styleId="gf7">
    <w:name w:val="g_Договор. Обычный"/>
    <w:qFormat/>
    <w:rsid w:val="00144608"/>
    <w:pPr>
      <w:numPr>
        <w:ilvl w:val="1"/>
        <w:numId w:val="45"/>
      </w:numPr>
      <w:spacing w:after="0" w:line="240" w:lineRule="auto"/>
      <w:jc w:val="both"/>
    </w:pPr>
    <w:rPr>
      <w:rFonts w:ascii="Times New Roman" w:hAnsi="Times New Roman"/>
      <w:sz w:val="26"/>
      <w:szCs w:val="20"/>
      <w:lang w:eastAsia="en-US"/>
    </w:rPr>
  </w:style>
  <w:style w:type="paragraph" w:customStyle="1" w:styleId="gfa">
    <w:name w:val="g_Договор. Приложение. Номер"/>
    <w:next w:val="gfe"/>
    <w:unhideWhenUsed/>
    <w:qFormat/>
    <w:rsid w:val="00144608"/>
    <w:pPr>
      <w:keepNext/>
      <w:pageBreakBefore/>
      <w:numPr>
        <w:numId w:val="34"/>
      </w:numPr>
      <w:spacing w:after="0" w:line="360" w:lineRule="auto"/>
      <w:jc w:val="right"/>
      <w:outlineLvl w:val="0"/>
    </w:pPr>
    <w:rPr>
      <w:rFonts w:ascii="Times New Roman" w:hAnsi="Times New Roman"/>
      <w:sz w:val="26"/>
      <w:szCs w:val="24"/>
      <w:lang w:eastAsia="en-US"/>
    </w:rPr>
  </w:style>
  <w:style w:type="paragraph" w:customStyle="1" w:styleId="gfe">
    <w:name w:val="g_Договор. Приложение. Описание"/>
    <w:next w:val="gff"/>
    <w:unhideWhenUsed/>
    <w:qFormat/>
    <w:rsid w:val="00144608"/>
    <w:pPr>
      <w:spacing w:after="0" w:line="360" w:lineRule="auto"/>
      <w:ind w:firstLine="709"/>
      <w:jc w:val="right"/>
    </w:pPr>
    <w:rPr>
      <w:rFonts w:ascii="Times New Roman" w:hAnsi="Times New Roman"/>
      <w:sz w:val="26"/>
      <w:szCs w:val="24"/>
      <w:lang w:eastAsia="en-US"/>
    </w:rPr>
  </w:style>
  <w:style w:type="numbering" w:customStyle="1" w:styleId="g7">
    <w:name w:val="g_Заголовки"/>
    <w:uiPriority w:val="99"/>
    <w:rsid w:val="00144608"/>
    <w:pPr>
      <w:numPr>
        <w:numId w:val="11"/>
      </w:numPr>
    </w:pPr>
  </w:style>
  <w:style w:type="paragraph" w:customStyle="1" w:styleId="g10">
    <w:name w:val="g_Заголовок 1"/>
    <w:next w:val="gff0"/>
    <w:qFormat/>
    <w:rsid w:val="00144608"/>
    <w:pPr>
      <w:keepNext/>
      <w:keepLines/>
      <w:pageBreakBefore/>
      <w:numPr>
        <w:numId w:val="42"/>
      </w:numPr>
      <w:spacing w:after="520" w:line="360" w:lineRule="auto"/>
      <w:jc w:val="both"/>
      <w:outlineLvl w:val="0"/>
    </w:pPr>
    <w:rPr>
      <w:rFonts w:ascii="Times New Roman" w:eastAsia="Times New Roman" w:hAnsi="Times New Roman" w:cs="Times New Roman"/>
      <w:b/>
      <w:sz w:val="34"/>
      <w:szCs w:val="32"/>
      <w:lang w:eastAsia="en-US"/>
    </w:rPr>
  </w:style>
  <w:style w:type="paragraph" w:customStyle="1" w:styleId="g1">
    <w:name w:val="g_Заголовок 1 приложения"/>
    <w:next w:val="gff1"/>
    <w:qFormat/>
    <w:rsid w:val="00144608"/>
    <w:pPr>
      <w:keepNext/>
      <w:pageBreakBefore/>
      <w:numPr>
        <w:numId w:val="43"/>
      </w:numPr>
      <w:spacing w:after="0" w:line="360" w:lineRule="auto"/>
      <w:jc w:val="center"/>
      <w:outlineLvl w:val="0"/>
    </w:pPr>
    <w:rPr>
      <w:rFonts w:ascii="Times New Roman" w:hAnsi="Times New Roman"/>
      <w:b/>
      <w:sz w:val="34"/>
      <w:szCs w:val="24"/>
      <w:lang w:eastAsia="en-US"/>
    </w:rPr>
  </w:style>
  <w:style w:type="paragraph" w:customStyle="1" w:styleId="g20">
    <w:name w:val="g_Заголовок 2"/>
    <w:next w:val="gff0"/>
    <w:qFormat/>
    <w:rsid w:val="00144608"/>
    <w:pPr>
      <w:keepNext/>
      <w:keepLines/>
      <w:numPr>
        <w:ilvl w:val="1"/>
        <w:numId w:val="42"/>
      </w:numPr>
      <w:spacing w:before="520" w:after="520" w:line="360" w:lineRule="auto"/>
      <w:jc w:val="both"/>
      <w:outlineLvl w:val="1"/>
    </w:pPr>
    <w:rPr>
      <w:rFonts w:ascii="Times New Roman" w:eastAsia="Times New Roman" w:hAnsi="Times New Roman" w:cs="Times New Roman"/>
      <w:b/>
      <w:sz w:val="32"/>
      <w:szCs w:val="26"/>
      <w:lang w:eastAsia="en-US"/>
    </w:rPr>
  </w:style>
  <w:style w:type="paragraph" w:customStyle="1" w:styleId="g2">
    <w:name w:val="g_Заголовок 2 приложения"/>
    <w:next w:val="a1"/>
    <w:qFormat/>
    <w:rsid w:val="00144608"/>
    <w:pPr>
      <w:keepNext/>
      <w:numPr>
        <w:ilvl w:val="1"/>
        <w:numId w:val="43"/>
      </w:numPr>
      <w:spacing w:before="120" w:after="0" w:line="360" w:lineRule="auto"/>
      <w:jc w:val="both"/>
      <w:outlineLvl w:val="1"/>
    </w:pPr>
    <w:rPr>
      <w:rFonts w:ascii="Times New Roman" w:eastAsia="Times New Roman" w:hAnsi="Times New Roman" w:cs="Times New Roman"/>
      <w:b/>
      <w:sz w:val="32"/>
      <w:szCs w:val="26"/>
      <w:lang w:eastAsia="en-US"/>
    </w:rPr>
  </w:style>
  <w:style w:type="paragraph" w:customStyle="1" w:styleId="g30">
    <w:name w:val="g_Заголовок 3"/>
    <w:next w:val="gff0"/>
    <w:qFormat/>
    <w:rsid w:val="00144608"/>
    <w:pPr>
      <w:keepNext/>
      <w:keepLines/>
      <w:numPr>
        <w:ilvl w:val="2"/>
        <w:numId w:val="42"/>
      </w:numPr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sz w:val="30"/>
      <w:szCs w:val="26"/>
      <w:lang w:eastAsia="en-US"/>
    </w:rPr>
  </w:style>
  <w:style w:type="paragraph" w:customStyle="1" w:styleId="g3">
    <w:name w:val="g_Заголовок 3 приложения"/>
    <w:next w:val="a1"/>
    <w:qFormat/>
    <w:rsid w:val="00144608"/>
    <w:pPr>
      <w:keepNext/>
      <w:numPr>
        <w:ilvl w:val="2"/>
        <w:numId w:val="43"/>
      </w:numPr>
      <w:spacing w:before="120" w:after="0" w:line="360" w:lineRule="auto"/>
      <w:jc w:val="both"/>
      <w:outlineLvl w:val="2"/>
    </w:pPr>
    <w:rPr>
      <w:rFonts w:ascii="Times New Roman" w:eastAsia="Times New Roman" w:hAnsi="Times New Roman" w:cs="Times New Roman"/>
      <w:b/>
      <w:sz w:val="30"/>
      <w:szCs w:val="24"/>
      <w:lang w:eastAsia="en-US"/>
    </w:rPr>
  </w:style>
  <w:style w:type="paragraph" w:customStyle="1" w:styleId="g40">
    <w:name w:val="g_Заголовок 4"/>
    <w:next w:val="gff0"/>
    <w:qFormat/>
    <w:rsid w:val="00144608"/>
    <w:pPr>
      <w:keepNext/>
      <w:keepLines/>
      <w:numPr>
        <w:ilvl w:val="3"/>
        <w:numId w:val="42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iCs/>
      <w:sz w:val="28"/>
      <w:szCs w:val="26"/>
      <w:lang w:eastAsia="en-US"/>
    </w:rPr>
  </w:style>
  <w:style w:type="paragraph" w:customStyle="1" w:styleId="g4">
    <w:name w:val="g_Заголовок 4 приложения"/>
    <w:next w:val="a1"/>
    <w:qFormat/>
    <w:rsid w:val="00144608"/>
    <w:pPr>
      <w:keepNext/>
      <w:numPr>
        <w:ilvl w:val="3"/>
        <w:numId w:val="43"/>
      </w:numPr>
      <w:spacing w:before="120" w:after="0" w:line="360" w:lineRule="auto"/>
      <w:jc w:val="both"/>
      <w:outlineLvl w:val="3"/>
    </w:pPr>
    <w:rPr>
      <w:rFonts w:ascii="Times New Roman" w:eastAsia="Times New Roman" w:hAnsi="Times New Roman" w:cs="Times New Roman"/>
      <w:b/>
      <w:iCs/>
      <w:sz w:val="28"/>
      <w:szCs w:val="24"/>
      <w:lang w:eastAsia="en-US"/>
    </w:rPr>
  </w:style>
  <w:style w:type="paragraph" w:customStyle="1" w:styleId="g50">
    <w:name w:val="g_Заголовок 5"/>
    <w:next w:val="gff0"/>
    <w:qFormat/>
    <w:rsid w:val="00144608"/>
    <w:pPr>
      <w:keepNext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sz w:val="26"/>
      <w:szCs w:val="26"/>
      <w:lang w:eastAsia="en-US"/>
    </w:rPr>
  </w:style>
  <w:style w:type="paragraph" w:customStyle="1" w:styleId="gff">
    <w:name w:val="g_Заголовок общий"/>
    <w:next w:val="gff0"/>
    <w:qFormat/>
    <w:rsid w:val="00144608"/>
    <w:pPr>
      <w:keepNext/>
      <w:spacing w:before="240" w:after="240" w:line="360" w:lineRule="auto"/>
      <w:jc w:val="center"/>
      <w:outlineLvl w:val="0"/>
    </w:pPr>
    <w:rPr>
      <w:rFonts w:ascii="Times New Roman" w:hAnsi="Times New Roman"/>
      <w:b/>
      <w:sz w:val="28"/>
      <w:szCs w:val="20"/>
      <w:lang w:eastAsia="en-US"/>
    </w:rPr>
  </w:style>
  <w:style w:type="character" w:customStyle="1" w:styleId="50">
    <w:name w:val="Заголовок 5 Знак"/>
    <w:basedOn w:val="a2"/>
    <w:link w:val="5"/>
    <w:uiPriority w:val="9"/>
    <w:rsid w:val="00144608"/>
    <w:rPr>
      <w:rFonts w:ascii="Times New Roman" w:eastAsia="Times New Roman" w:hAnsi="Times New Roman" w:cs="Times New Roman"/>
      <w:b/>
      <w:sz w:val="26"/>
      <w:szCs w:val="24"/>
      <w:lang w:eastAsia="en-US"/>
    </w:rPr>
  </w:style>
  <w:style w:type="paragraph" w:customStyle="1" w:styleId="gff2">
    <w:name w:val="g_Заголовок оглавления или аннотации"/>
    <w:next w:val="12"/>
    <w:qFormat/>
    <w:rsid w:val="00144608"/>
    <w:pPr>
      <w:keepNext/>
      <w:pageBreakBefore/>
      <w:spacing w:before="240" w:after="240" w:line="360" w:lineRule="auto"/>
      <w:jc w:val="center"/>
    </w:pPr>
    <w:rPr>
      <w:rFonts w:ascii="Times New Roman" w:hAnsi="Times New Roman"/>
      <w:b/>
      <w:sz w:val="34"/>
      <w:szCs w:val="34"/>
      <w:lang w:eastAsia="en-US"/>
    </w:rPr>
  </w:style>
  <w:style w:type="paragraph" w:styleId="12">
    <w:name w:val="toc 1"/>
    <w:basedOn w:val="a1"/>
    <w:next w:val="a1"/>
    <w:autoRedefine/>
    <w:uiPriority w:val="39"/>
    <w:unhideWhenUsed/>
    <w:rsid w:val="00B93F69"/>
    <w:pPr>
      <w:tabs>
        <w:tab w:val="right" w:leader="dot" w:pos="9639"/>
      </w:tabs>
      <w:ind w:left="284" w:hanging="284"/>
    </w:pPr>
    <w:rPr>
      <w:sz w:val="26"/>
    </w:rPr>
  </w:style>
  <w:style w:type="paragraph" w:customStyle="1" w:styleId="gf6">
    <w:name w:val="g_Заголовок раздела договора"/>
    <w:next w:val="gf7"/>
    <w:qFormat/>
    <w:rsid w:val="00144608"/>
    <w:pPr>
      <w:keepNext/>
      <w:numPr>
        <w:numId w:val="45"/>
      </w:numPr>
      <w:spacing w:before="240" w:after="240" w:line="360" w:lineRule="auto"/>
      <w:jc w:val="center"/>
      <w:outlineLvl w:val="0"/>
    </w:pPr>
    <w:rPr>
      <w:rFonts w:ascii="Times New Roman" w:hAnsi="Times New Roman"/>
      <w:b/>
      <w:caps/>
      <w:sz w:val="26"/>
      <w:szCs w:val="20"/>
      <w:lang w:eastAsia="en-US"/>
    </w:rPr>
  </w:style>
  <w:style w:type="paragraph" w:customStyle="1" w:styleId="gff3">
    <w:name w:val="g_Колонтитул"/>
    <w:next w:val="gff0"/>
    <w:qFormat/>
    <w:rsid w:val="00144608"/>
    <w:pPr>
      <w:spacing w:after="0" w:line="360" w:lineRule="auto"/>
      <w:jc w:val="center"/>
    </w:pPr>
    <w:rPr>
      <w:rFonts w:ascii="Times New Roman" w:hAnsi="Times New Roman"/>
      <w:sz w:val="24"/>
      <w:szCs w:val="24"/>
      <w:lang w:eastAsia="en-US"/>
    </w:rPr>
  </w:style>
  <w:style w:type="character" w:customStyle="1" w:styleId="40">
    <w:name w:val="Заголовок 4 Знак"/>
    <w:basedOn w:val="a2"/>
    <w:link w:val="4"/>
    <w:uiPriority w:val="9"/>
    <w:rsid w:val="00144608"/>
    <w:rPr>
      <w:rFonts w:ascii="Times New Roman" w:eastAsia="Times New Roman" w:hAnsi="Times New Roman" w:cs="Times New Roman"/>
      <w:b/>
      <w:iCs/>
      <w:sz w:val="28"/>
      <w:szCs w:val="24"/>
      <w:lang w:eastAsia="en-US"/>
    </w:rPr>
  </w:style>
  <w:style w:type="paragraph" w:customStyle="1" w:styleId="gff4">
    <w:name w:val="g_Листинг"/>
    <w:next w:val="gff0"/>
    <w:autoRedefine/>
    <w:unhideWhenUsed/>
    <w:qFormat/>
    <w:rsid w:val="0014460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240" w:lineRule="auto"/>
      <w:jc w:val="both"/>
    </w:pPr>
    <w:rPr>
      <w:rFonts w:ascii="Consolas" w:hAnsi="Consolas" w:cs="Courier New"/>
      <w:color w:val="260D00"/>
      <w:szCs w:val="24"/>
      <w:lang w:val="en-US" w:eastAsia="en-US"/>
    </w:rPr>
  </w:style>
  <w:style w:type="character" w:customStyle="1" w:styleId="60">
    <w:name w:val="Заголовок 6 Знак"/>
    <w:basedOn w:val="a2"/>
    <w:link w:val="6"/>
    <w:uiPriority w:val="9"/>
    <w:rsid w:val="00144608"/>
    <w:rPr>
      <w:rFonts w:ascii="Times New Roman" w:eastAsia="Times New Roman" w:hAnsi="Times New Roman" w:cs="Times New Roman"/>
      <w:color w:val="243F60" w:themeColor="accent1" w:themeShade="7F"/>
      <w:sz w:val="24"/>
      <w:szCs w:val="24"/>
      <w:lang w:eastAsia="en-US"/>
    </w:rPr>
  </w:style>
  <w:style w:type="character" w:customStyle="1" w:styleId="70">
    <w:name w:val="Заголовок 7 Знак"/>
    <w:basedOn w:val="a2"/>
    <w:link w:val="7"/>
    <w:uiPriority w:val="9"/>
    <w:semiHidden/>
    <w:rsid w:val="00144608"/>
    <w:rPr>
      <w:rFonts w:ascii="Times New Roman" w:eastAsia="Times New Roman" w:hAnsi="Times New Roman" w:cs="Times New Roman"/>
      <w:i/>
      <w:iCs/>
      <w:color w:val="243F60" w:themeColor="accent1" w:themeShade="7F"/>
      <w:sz w:val="24"/>
      <w:szCs w:val="24"/>
      <w:lang w:eastAsia="en-US"/>
    </w:rPr>
  </w:style>
  <w:style w:type="character" w:customStyle="1" w:styleId="80">
    <w:name w:val="Заголовок 8 Знак"/>
    <w:basedOn w:val="a2"/>
    <w:link w:val="8"/>
    <w:uiPriority w:val="9"/>
    <w:semiHidden/>
    <w:rsid w:val="00144608"/>
    <w:rPr>
      <w:rFonts w:ascii="Times New Roman" w:eastAsia="Times New Roman" w:hAnsi="Times New Roman" w:cs="Times New Roman"/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2"/>
    <w:link w:val="9"/>
    <w:uiPriority w:val="9"/>
    <w:semiHidden/>
    <w:rsid w:val="00144608"/>
    <w:rPr>
      <w:rFonts w:ascii="Times New Roman" w:eastAsia="Times New Roman" w:hAnsi="Times New Roman" w:cs="Times New Roman"/>
      <w:i/>
      <w:iCs/>
      <w:color w:val="272727" w:themeColor="text1" w:themeTint="D8"/>
      <w:sz w:val="21"/>
      <w:szCs w:val="21"/>
      <w:lang w:eastAsia="en-US"/>
    </w:rPr>
  </w:style>
  <w:style w:type="paragraph" w:customStyle="1" w:styleId="gff0">
    <w:name w:val="g_Обычный"/>
    <w:link w:val="gff5"/>
    <w:qFormat/>
    <w:rsid w:val="00144608"/>
    <w:pPr>
      <w:spacing w:after="0" w:line="360" w:lineRule="auto"/>
      <w:ind w:firstLine="709"/>
      <w:jc w:val="both"/>
    </w:pPr>
    <w:rPr>
      <w:rFonts w:ascii="Times New Roman" w:hAnsi="Times New Roman"/>
      <w:sz w:val="26"/>
      <w:szCs w:val="24"/>
      <w:lang w:eastAsia="en-US"/>
    </w:rPr>
  </w:style>
  <w:style w:type="character" w:customStyle="1" w:styleId="gff5">
    <w:name w:val="g_Обычный Знак"/>
    <w:basedOn w:val="a2"/>
    <w:link w:val="gff0"/>
    <w:rsid w:val="00144608"/>
    <w:rPr>
      <w:rFonts w:ascii="Times New Roman" w:hAnsi="Times New Roman"/>
      <w:sz w:val="26"/>
      <w:szCs w:val="24"/>
      <w:lang w:eastAsia="en-US"/>
    </w:rPr>
  </w:style>
  <w:style w:type="numbering" w:customStyle="1" w:styleId="gf3">
    <w:name w:val="g_Обычный для договоров. Нумерованный"/>
    <w:uiPriority w:val="99"/>
    <w:rsid w:val="00144608"/>
    <w:pPr>
      <w:numPr>
        <w:numId w:val="14"/>
      </w:numPr>
    </w:pPr>
  </w:style>
  <w:style w:type="numbering" w:customStyle="1" w:styleId="g8">
    <w:name w:val="g_Обычный для протоколов. Нумерованный"/>
    <w:uiPriority w:val="99"/>
    <w:rsid w:val="00144608"/>
    <w:pPr>
      <w:numPr>
        <w:numId w:val="15"/>
      </w:numPr>
    </w:pPr>
  </w:style>
  <w:style w:type="paragraph" w:customStyle="1" w:styleId="gff6">
    <w:name w:val="g_Обычный. Без отрыва от следующего"/>
    <w:next w:val="gf9"/>
    <w:link w:val="gff7"/>
    <w:qFormat/>
    <w:rsid w:val="00144608"/>
    <w:pPr>
      <w:keepNext/>
      <w:spacing w:after="0" w:line="360" w:lineRule="auto"/>
      <w:ind w:firstLine="709"/>
      <w:jc w:val="both"/>
    </w:pPr>
    <w:rPr>
      <w:rFonts w:ascii="Times New Roman" w:hAnsi="Times New Roman"/>
      <w:sz w:val="26"/>
      <w:szCs w:val="24"/>
      <w:lang w:eastAsia="en-US"/>
    </w:rPr>
  </w:style>
  <w:style w:type="character" w:customStyle="1" w:styleId="gff7">
    <w:name w:val="g_Обычный. Без отрыва от следующего Знак"/>
    <w:basedOn w:val="gff5"/>
    <w:link w:val="gff6"/>
    <w:rsid w:val="00144608"/>
    <w:rPr>
      <w:rFonts w:ascii="Times New Roman" w:hAnsi="Times New Roman"/>
      <w:sz w:val="26"/>
      <w:szCs w:val="24"/>
      <w:lang w:eastAsia="en-US"/>
    </w:rPr>
  </w:style>
  <w:style w:type="paragraph" w:customStyle="1" w:styleId="gfb">
    <w:name w:val="g_Обычный. Интервал перед"/>
    <w:next w:val="gff0"/>
    <w:link w:val="gff8"/>
    <w:qFormat/>
    <w:rsid w:val="00144608"/>
    <w:pPr>
      <w:spacing w:before="120" w:after="0" w:line="360" w:lineRule="auto"/>
      <w:ind w:firstLine="709"/>
      <w:jc w:val="both"/>
    </w:pPr>
    <w:rPr>
      <w:rFonts w:ascii="Times New Roman" w:hAnsi="Times New Roman"/>
      <w:sz w:val="26"/>
      <w:szCs w:val="24"/>
      <w:lang w:eastAsia="en-US"/>
    </w:rPr>
  </w:style>
  <w:style w:type="paragraph" w:customStyle="1" w:styleId="gff9">
    <w:name w:val="g_Обычный. Интервал перед и без отрыва от следующего"/>
    <w:next w:val="gff0"/>
    <w:link w:val="gffa"/>
    <w:qFormat/>
    <w:rsid w:val="00144608"/>
    <w:pPr>
      <w:keepNext/>
      <w:spacing w:before="120" w:after="0" w:line="360" w:lineRule="auto"/>
      <w:ind w:firstLine="709"/>
      <w:jc w:val="both"/>
    </w:pPr>
    <w:rPr>
      <w:rFonts w:ascii="Times New Roman" w:hAnsi="Times New Roman"/>
      <w:sz w:val="26"/>
      <w:szCs w:val="24"/>
      <w:lang w:eastAsia="en-US"/>
    </w:rPr>
  </w:style>
  <w:style w:type="paragraph" w:customStyle="1" w:styleId="gf9">
    <w:name w:val="g_Обычный. Список маркированный"/>
    <w:link w:val="gffb"/>
    <w:qFormat/>
    <w:rsid w:val="00144608"/>
    <w:pPr>
      <w:numPr>
        <w:numId w:val="49"/>
      </w:numPr>
      <w:spacing w:after="0" w:line="360" w:lineRule="auto"/>
      <w:jc w:val="both"/>
    </w:pPr>
    <w:rPr>
      <w:rFonts w:ascii="Times New Roman" w:hAnsi="Times New Roman"/>
      <w:sz w:val="26"/>
      <w:szCs w:val="24"/>
      <w:lang w:eastAsia="en-US"/>
    </w:rPr>
  </w:style>
  <w:style w:type="paragraph" w:customStyle="1" w:styleId="ga">
    <w:name w:val="g_Обычный. Список нумерованный"/>
    <w:link w:val="gffc"/>
    <w:qFormat/>
    <w:rsid w:val="00144608"/>
    <w:pPr>
      <w:numPr>
        <w:numId w:val="50"/>
      </w:numPr>
      <w:spacing w:after="0" w:line="360" w:lineRule="auto"/>
      <w:jc w:val="both"/>
    </w:pPr>
    <w:rPr>
      <w:rFonts w:ascii="Times New Roman" w:hAnsi="Times New Roman"/>
      <w:sz w:val="26"/>
      <w:szCs w:val="24"/>
      <w:lang w:eastAsia="en-US"/>
    </w:rPr>
  </w:style>
  <w:style w:type="numbering" w:customStyle="1" w:styleId="gf8">
    <w:name w:val="g_Обычный. Список. Маркированный"/>
    <w:uiPriority w:val="99"/>
    <w:rsid w:val="00144608"/>
    <w:pPr>
      <w:numPr>
        <w:numId w:val="1"/>
      </w:numPr>
    </w:pPr>
  </w:style>
  <w:style w:type="numbering" w:customStyle="1" w:styleId="g9">
    <w:name w:val="g_Обычный. Список. Нумерованный"/>
    <w:uiPriority w:val="99"/>
    <w:rsid w:val="00144608"/>
    <w:pPr>
      <w:numPr>
        <w:numId w:val="2"/>
      </w:numPr>
    </w:pPr>
  </w:style>
  <w:style w:type="paragraph" w:customStyle="1" w:styleId="gf2">
    <w:name w:val="g_Протокол. Обычный"/>
    <w:qFormat/>
    <w:rsid w:val="00144608"/>
    <w:pPr>
      <w:numPr>
        <w:numId w:val="55"/>
      </w:numPr>
      <w:spacing w:after="0" w:line="360" w:lineRule="auto"/>
      <w:jc w:val="both"/>
    </w:pPr>
    <w:rPr>
      <w:rFonts w:ascii="Times New Roman" w:hAnsi="Times New Roman"/>
      <w:sz w:val="26"/>
      <w:szCs w:val="24"/>
      <w:lang w:eastAsia="en-US"/>
    </w:rPr>
  </w:style>
  <w:style w:type="paragraph" w:customStyle="1" w:styleId="gffd">
    <w:name w:val="g_Рисунок"/>
    <w:next w:val="ge"/>
    <w:qFormat/>
    <w:rsid w:val="00144608"/>
    <w:pPr>
      <w:keepNext/>
      <w:spacing w:after="0" w:line="360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ge">
    <w:name w:val="g_Рисунок. Название"/>
    <w:next w:val="gff0"/>
    <w:qFormat/>
    <w:rsid w:val="00144608"/>
    <w:pPr>
      <w:numPr>
        <w:numId w:val="57"/>
      </w:numPr>
      <w:spacing w:after="0" w:line="360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gffe">
    <w:name w:val="g_Сноска. Текст"/>
    <w:qFormat/>
    <w:rsid w:val="00144608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0"/>
      <w:lang w:eastAsia="en-US"/>
    </w:rPr>
  </w:style>
  <w:style w:type="numbering" w:customStyle="1" w:styleId="gb">
    <w:name w:val="g_Список. Таблица. № п/п"/>
    <w:uiPriority w:val="99"/>
    <w:rsid w:val="00144608"/>
    <w:pPr>
      <w:numPr>
        <w:numId w:val="22"/>
      </w:numPr>
    </w:pPr>
  </w:style>
  <w:style w:type="paragraph" w:customStyle="1" w:styleId="gc">
    <w:name w:val="g_Таблица. № п/п"/>
    <w:qFormat/>
    <w:rsid w:val="00144608"/>
    <w:pPr>
      <w:numPr>
        <w:numId w:val="59"/>
      </w:numPr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paragraph" w:customStyle="1" w:styleId="gfff">
    <w:name w:val="g_Таблица. Название и номер"/>
    <w:next w:val="gff0"/>
    <w:qFormat/>
    <w:rsid w:val="00144608"/>
    <w:pPr>
      <w:keepNext/>
      <w:spacing w:before="120" w:after="0"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gfff0">
    <w:name w:val="g_Таблица. Текст"/>
    <w:link w:val="gfff1"/>
    <w:qFormat/>
    <w:rsid w:val="00144608"/>
    <w:pPr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gfff1">
    <w:name w:val="g_Таблица. Текст Знак"/>
    <w:basedOn w:val="a2"/>
    <w:link w:val="gfff0"/>
    <w:rsid w:val="00144608"/>
    <w:rPr>
      <w:rFonts w:ascii="Times New Roman" w:hAnsi="Times New Roman"/>
      <w:sz w:val="24"/>
      <w:szCs w:val="24"/>
      <w:lang w:eastAsia="en-US"/>
    </w:rPr>
  </w:style>
  <w:style w:type="paragraph" w:customStyle="1" w:styleId="gfff2">
    <w:name w:val="g_Таблица. Подзаголовок как строка"/>
    <w:basedOn w:val="gfff0"/>
    <w:link w:val="gfff3"/>
    <w:qFormat/>
    <w:rsid w:val="00144608"/>
    <w:pPr>
      <w:keepNext/>
      <w:jc w:val="center"/>
    </w:pPr>
    <w:rPr>
      <w:b/>
      <w:szCs w:val="20"/>
      <w:lang w:val="en-US"/>
    </w:rPr>
  </w:style>
  <w:style w:type="character" w:customStyle="1" w:styleId="gfff3">
    <w:name w:val="g_Таблица. Подзаголовок как строка Знак"/>
    <w:basedOn w:val="gfff1"/>
    <w:link w:val="gfff2"/>
    <w:rsid w:val="00144608"/>
    <w:rPr>
      <w:rFonts w:ascii="Times New Roman" w:hAnsi="Times New Roman"/>
      <w:b/>
      <w:sz w:val="24"/>
      <w:szCs w:val="20"/>
      <w:lang w:val="en-US" w:eastAsia="en-US"/>
    </w:rPr>
  </w:style>
  <w:style w:type="numbering" w:customStyle="1" w:styleId="gf">
    <w:name w:val="g_Таблица. Список. Маркированный"/>
    <w:uiPriority w:val="99"/>
    <w:rsid w:val="00144608"/>
    <w:pPr>
      <w:numPr>
        <w:numId w:val="25"/>
      </w:numPr>
    </w:pPr>
  </w:style>
  <w:style w:type="numbering" w:customStyle="1" w:styleId="g6">
    <w:name w:val="g_Таблица. Список. Нумерованный"/>
    <w:uiPriority w:val="99"/>
    <w:rsid w:val="00144608"/>
    <w:pPr>
      <w:numPr>
        <w:numId w:val="26"/>
      </w:numPr>
    </w:pPr>
  </w:style>
  <w:style w:type="paragraph" w:customStyle="1" w:styleId="gf0">
    <w:name w:val="g_Таблица. Текст. Список маркированный"/>
    <w:qFormat/>
    <w:rsid w:val="00144608"/>
    <w:pPr>
      <w:numPr>
        <w:numId w:val="63"/>
      </w:numPr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paragraph" w:customStyle="1" w:styleId="gf1">
    <w:name w:val="g_Таблица. Текст. Список нумерованный"/>
    <w:qFormat/>
    <w:rsid w:val="00144608"/>
    <w:pPr>
      <w:numPr>
        <w:numId w:val="64"/>
      </w:numPr>
      <w:spacing w:before="60" w:after="6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gfff4">
    <w:name w:val="g_Элемент интерфейса"/>
    <w:basedOn w:val="a2"/>
    <w:uiPriority w:val="1"/>
    <w:qFormat/>
    <w:rsid w:val="00144608"/>
    <w:rPr>
      <w:rFonts w:ascii="Times New Roman" w:hAnsi="Times New Roman"/>
      <w:b/>
      <w:sz w:val="26"/>
    </w:rPr>
  </w:style>
  <w:style w:type="character" w:customStyle="1" w:styleId="gfff5">
    <w:name w:val="g_Элемент интерфейса. Значение"/>
    <w:basedOn w:val="a2"/>
    <w:uiPriority w:val="1"/>
    <w:qFormat/>
    <w:rsid w:val="00144608"/>
    <w:rPr>
      <w:rFonts w:ascii="Times New Roman" w:hAnsi="Times New Roman"/>
      <w:i/>
    </w:rPr>
  </w:style>
  <w:style w:type="paragraph" w:styleId="HTML">
    <w:name w:val="HTML Address"/>
    <w:basedOn w:val="a1"/>
    <w:link w:val="HTML0"/>
    <w:uiPriority w:val="99"/>
    <w:semiHidden/>
    <w:rsid w:val="00144608"/>
    <w:pPr>
      <w:spacing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144608"/>
    <w:rPr>
      <w:rFonts w:ascii="Times New Roman" w:hAnsi="Times New Roman"/>
      <w:i/>
      <w:iCs/>
      <w:sz w:val="24"/>
      <w:szCs w:val="24"/>
      <w:lang w:eastAsia="en-US"/>
    </w:rPr>
  </w:style>
  <w:style w:type="paragraph" w:styleId="a5">
    <w:name w:val="No Spacing"/>
    <w:link w:val="a6"/>
    <w:uiPriority w:val="1"/>
    <w:qFormat/>
    <w:rsid w:val="00144608"/>
    <w:pPr>
      <w:spacing w:after="0" w:line="240" w:lineRule="auto"/>
      <w:ind w:firstLine="709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a6">
    <w:name w:val="Без интервала Знак"/>
    <w:basedOn w:val="a2"/>
    <w:link w:val="a5"/>
    <w:uiPriority w:val="1"/>
    <w:rsid w:val="00144608"/>
    <w:rPr>
      <w:rFonts w:ascii="Times New Roman" w:eastAsiaTheme="minorEastAsia" w:hAnsi="Times New Roman"/>
      <w:sz w:val="24"/>
      <w:szCs w:val="24"/>
    </w:rPr>
  </w:style>
  <w:style w:type="paragraph" w:styleId="a7">
    <w:name w:val="header"/>
    <w:basedOn w:val="a1"/>
    <w:link w:val="a8"/>
    <w:uiPriority w:val="99"/>
    <w:unhideWhenUsed/>
    <w:rsid w:val="00144608"/>
    <w:pPr>
      <w:ind w:firstLine="0"/>
      <w:jc w:val="center"/>
    </w:pPr>
  </w:style>
  <w:style w:type="character" w:customStyle="1" w:styleId="a8">
    <w:name w:val="Верхний колонтитул Знак"/>
    <w:basedOn w:val="a2"/>
    <w:link w:val="a7"/>
    <w:uiPriority w:val="99"/>
    <w:rsid w:val="00144608"/>
    <w:rPr>
      <w:rFonts w:ascii="Times New Roman" w:hAnsi="Times New Roman"/>
      <w:sz w:val="24"/>
      <w:szCs w:val="24"/>
      <w:lang w:eastAsia="en-US"/>
    </w:rPr>
  </w:style>
  <w:style w:type="paragraph" w:styleId="a9">
    <w:name w:val="Intense Quote"/>
    <w:basedOn w:val="a1"/>
    <w:next w:val="a1"/>
    <w:link w:val="aa"/>
    <w:uiPriority w:val="30"/>
    <w:qFormat/>
    <w:rsid w:val="0014460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a">
    <w:name w:val="Выделенная цитата Знак"/>
    <w:basedOn w:val="a2"/>
    <w:link w:val="a9"/>
    <w:uiPriority w:val="30"/>
    <w:rsid w:val="00144608"/>
    <w:rPr>
      <w:rFonts w:ascii="Times New Roman" w:hAnsi="Times New Roman"/>
      <w:i/>
      <w:iCs/>
      <w:color w:val="4F81BD" w:themeColor="accent1"/>
      <w:sz w:val="24"/>
      <w:szCs w:val="24"/>
      <w:lang w:eastAsia="en-US"/>
    </w:rPr>
  </w:style>
  <w:style w:type="character" w:styleId="ab">
    <w:name w:val="Hyperlink"/>
    <w:basedOn w:val="a2"/>
    <w:uiPriority w:val="99"/>
    <w:rsid w:val="00144608"/>
    <w:rPr>
      <w:noProof/>
      <w:color w:val="0000FF" w:themeColor="hyperlink"/>
      <w:u w:val="single"/>
    </w:rPr>
  </w:style>
  <w:style w:type="paragraph" w:styleId="ac">
    <w:name w:val="Date"/>
    <w:basedOn w:val="a1"/>
    <w:next w:val="a1"/>
    <w:link w:val="ad"/>
    <w:uiPriority w:val="99"/>
    <w:semiHidden/>
    <w:rsid w:val="00144608"/>
  </w:style>
  <w:style w:type="character" w:customStyle="1" w:styleId="ad">
    <w:name w:val="Дата Знак"/>
    <w:basedOn w:val="a2"/>
    <w:link w:val="ac"/>
    <w:uiPriority w:val="99"/>
    <w:semiHidden/>
    <w:rsid w:val="00144608"/>
    <w:rPr>
      <w:rFonts w:ascii="Times New Roman" w:hAnsi="Times New Roman"/>
      <w:sz w:val="24"/>
      <w:szCs w:val="24"/>
      <w:lang w:eastAsia="en-US"/>
    </w:rPr>
  </w:style>
  <w:style w:type="paragraph" w:styleId="ae">
    <w:name w:val="TOC Heading"/>
    <w:basedOn w:val="a1"/>
    <w:next w:val="a1"/>
    <w:uiPriority w:val="39"/>
    <w:qFormat/>
    <w:rsid w:val="00144608"/>
    <w:pPr>
      <w:keepNext/>
      <w:pageBreakBefore/>
      <w:spacing w:before="240" w:after="240"/>
      <w:ind w:firstLine="0"/>
      <w:jc w:val="center"/>
    </w:pPr>
    <w:rPr>
      <w:b/>
      <w:sz w:val="34"/>
    </w:rPr>
  </w:style>
  <w:style w:type="character" w:styleId="af">
    <w:name w:val="Placeholder Text"/>
    <w:basedOn w:val="a2"/>
    <w:uiPriority w:val="99"/>
    <w:semiHidden/>
    <w:rsid w:val="00144608"/>
    <w:rPr>
      <w:color w:val="808080"/>
    </w:rPr>
  </w:style>
  <w:style w:type="character" w:styleId="af0">
    <w:name w:val="footnote reference"/>
    <w:basedOn w:val="a2"/>
    <w:uiPriority w:val="99"/>
    <w:unhideWhenUsed/>
    <w:rsid w:val="00144608"/>
    <w:rPr>
      <w:vertAlign w:val="superscript"/>
    </w:rPr>
  </w:style>
  <w:style w:type="paragraph" w:styleId="af1">
    <w:name w:val="caption"/>
    <w:basedOn w:val="a1"/>
    <w:next w:val="a1"/>
    <w:uiPriority w:val="35"/>
    <w:qFormat/>
    <w:rsid w:val="00144608"/>
    <w:pPr>
      <w:keepNext/>
      <w:spacing w:before="120"/>
      <w:ind w:firstLine="0"/>
      <w:jc w:val="left"/>
      <w:outlineLvl w:val="4"/>
      <w15:collapsed/>
    </w:pPr>
    <w:rPr>
      <w:iCs/>
      <w:szCs w:val="18"/>
    </w:rPr>
  </w:style>
  <w:style w:type="paragraph" w:styleId="af2">
    <w:name w:val="footer"/>
    <w:basedOn w:val="a1"/>
    <w:link w:val="af3"/>
    <w:autoRedefine/>
    <w:uiPriority w:val="99"/>
    <w:unhideWhenUsed/>
    <w:rsid w:val="00FA35CB"/>
    <w:pPr>
      <w:ind w:firstLine="0"/>
      <w:jc w:val="center"/>
    </w:pPr>
  </w:style>
  <w:style w:type="character" w:customStyle="1" w:styleId="af3">
    <w:name w:val="Нижний колонтитул Знак"/>
    <w:basedOn w:val="a2"/>
    <w:link w:val="af2"/>
    <w:uiPriority w:val="99"/>
    <w:rsid w:val="00FA35CB"/>
    <w:rPr>
      <w:rFonts w:ascii="Times New Roman" w:hAnsi="Times New Roman"/>
      <w:sz w:val="24"/>
      <w:szCs w:val="24"/>
      <w:lang w:eastAsia="en-US"/>
    </w:rPr>
  </w:style>
  <w:style w:type="character" w:styleId="af4">
    <w:name w:val="page number"/>
    <w:basedOn w:val="a8"/>
    <w:uiPriority w:val="99"/>
    <w:semiHidden/>
    <w:unhideWhenUsed/>
    <w:rsid w:val="00144608"/>
    <w:rPr>
      <w:rFonts w:ascii="Times New Roman" w:hAnsi="Times New Roman"/>
      <w:sz w:val="24"/>
      <w:szCs w:val="24"/>
      <w:lang w:eastAsia="en-US"/>
    </w:rPr>
  </w:style>
  <w:style w:type="paragraph" w:styleId="21">
    <w:name w:val="toc 2"/>
    <w:basedOn w:val="a1"/>
    <w:next w:val="a1"/>
    <w:autoRedefine/>
    <w:uiPriority w:val="39"/>
    <w:unhideWhenUsed/>
    <w:rsid w:val="00144608"/>
    <w:pPr>
      <w:tabs>
        <w:tab w:val="right" w:leader="dot" w:pos="9639"/>
      </w:tabs>
      <w:ind w:left="715" w:hanging="431"/>
    </w:pPr>
    <w:rPr>
      <w:sz w:val="26"/>
    </w:rPr>
  </w:style>
  <w:style w:type="paragraph" w:styleId="31">
    <w:name w:val="toc 3"/>
    <w:basedOn w:val="a1"/>
    <w:next w:val="a1"/>
    <w:autoRedefine/>
    <w:uiPriority w:val="39"/>
    <w:unhideWhenUsed/>
    <w:rsid w:val="00144608"/>
    <w:pPr>
      <w:tabs>
        <w:tab w:val="right" w:leader="dot" w:pos="9639"/>
      </w:tabs>
      <w:ind w:left="1928" w:hanging="1928"/>
    </w:pPr>
    <w:rPr>
      <w:sz w:val="26"/>
    </w:rPr>
  </w:style>
  <w:style w:type="paragraph" w:styleId="af5">
    <w:name w:val="table of figures"/>
    <w:basedOn w:val="a1"/>
    <w:next w:val="a1"/>
    <w:uiPriority w:val="99"/>
    <w:semiHidden/>
    <w:rsid w:val="00144608"/>
  </w:style>
  <w:style w:type="table" w:styleId="af6">
    <w:name w:val="Table Grid"/>
    <w:basedOn w:val="a3"/>
    <w:uiPriority w:val="39"/>
    <w:rsid w:val="00144608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7">
    <w:name w:val="Таблица"/>
    <w:basedOn w:val="a3"/>
    <w:uiPriority w:val="99"/>
    <w:rsid w:val="00144608"/>
    <w:pPr>
      <w:spacing w:before="60" w:after="60" w:line="240" w:lineRule="auto"/>
    </w:pPr>
    <w:rPr>
      <w:rFonts w:ascii="Times New Roman" w:hAnsi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blStylePr w:type="firstRow">
      <w:pPr>
        <w:keepNext/>
        <w:wordWrap/>
        <w:jc w:val="center"/>
      </w:pPr>
      <w:rPr>
        <w:rFonts w:ascii="Times New Roman" w:hAnsi="Times New Roman"/>
        <w:b w:val="0"/>
        <w:sz w:val="24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vAlign w:val="center"/>
      </w:tcPr>
    </w:tblStylePr>
    <w:tblStylePr w:type="lastRow">
      <w:pPr>
        <w:wordWrap/>
        <w:spacing w:afterLines="0" w:after="120" w:afterAutospacing="0"/>
      </w:pPr>
    </w:tblStylePr>
  </w:style>
  <w:style w:type="paragraph" w:styleId="af8">
    <w:name w:val="Plain Text"/>
    <w:basedOn w:val="a1"/>
    <w:link w:val="af9"/>
    <w:uiPriority w:val="99"/>
    <w:semiHidden/>
    <w:rsid w:val="00144608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af9">
    <w:name w:val="Текст Знак"/>
    <w:basedOn w:val="a2"/>
    <w:link w:val="af8"/>
    <w:uiPriority w:val="99"/>
    <w:semiHidden/>
    <w:rsid w:val="00144608"/>
    <w:rPr>
      <w:rFonts w:ascii="Consolas" w:hAnsi="Consolas" w:cs="Consolas"/>
      <w:sz w:val="21"/>
      <w:szCs w:val="21"/>
      <w:lang w:eastAsia="en-US"/>
    </w:rPr>
  </w:style>
  <w:style w:type="paragraph" w:styleId="afa">
    <w:name w:val="Balloon Text"/>
    <w:basedOn w:val="a1"/>
    <w:link w:val="afb"/>
    <w:uiPriority w:val="99"/>
    <w:semiHidden/>
    <w:unhideWhenUsed/>
    <w:rsid w:val="0014460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2"/>
    <w:link w:val="afa"/>
    <w:uiPriority w:val="99"/>
    <w:semiHidden/>
    <w:rsid w:val="00144608"/>
    <w:rPr>
      <w:rFonts w:ascii="Segoe UI" w:hAnsi="Segoe UI" w:cs="Segoe UI"/>
      <w:sz w:val="18"/>
      <w:szCs w:val="18"/>
      <w:lang w:eastAsia="en-US"/>
    </w:rPr>
  </w:style>
  <w:style w:type="paragraph" w:styleId="afc">
    <w:name w:val="footnote text"/>
    <w:basedOn w:val="a1"/>
    <w:link w:val="afd"/>
    <w:uiPriority w:val="99"/>
    <w:rsid w:val="00144608"/>
    <w:pPr>
      <w:spacing w:line="240" w:lineRule="auto"/>
    </w:pPr>
    <w:rPr>
      <w:sz w:val="20"/>
      <w:szCs w:val="20"/>
    </w:rPr>
  </w:style>
  <w:style w:type="character" w:customStyle="1" w:styleId="afd">
    <w:name w:val="Текст сноски Знак"/>
    <w:basedOn w:val="a2"/>
    <w:link w:val="afc"/>
    <w:uiPriority w:val="99"/>
    <w:rsid w:val="00144608"/>
    <w:rPr>
      <w:rFonts w:ascii="Times New Roman" w:hAnsi="Times New Roman"/>
      <w:sz w:val="20"/>
      <w:szCs w:val="20"/>
      <w:lang w:eastAsia="en-US"/>
    </w:rPr>
  </w:style>
  <w:style w:type="paragraph" w:customStyle="1" w:styleId="afe">
    <w:name w:val="a"/>
    <w:basedOn w:val="a1"/>
    <w:rsid w:val="001764D7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  <w:style w:type="character" w:customStyle="1" w:styleId="inline-comment-marker">
    <w:name w:val="inline-comment-marker"/>
    <w:basedOn w:val="a2"/>
    <w:rsid w:val="001764D7"/>
  </w:style>
  <w:style w:type="character" w:customStyle="1" w:styleId="aff">
    <w:name w:val="Элемент интерфейса. Значение"/>
    <w:basedOn w:val="a2"/>
    <w:uiPriority w:val="1"/>
    <w:qFormat/>
    <w:rsid w:val="0057766B"/>
    <w:rPr>
      <w:b w:val="0"/>
      <w:i/>
    </w:rPr>
  </w:style>
  <w:style w:type="character" w:customStyle="1" w:styleId="gXML-0">
    <w:name w:val="g_XML-файл Знак"/>
    <w:basedOn w:val="a2"/>
    <w:link w:val="gXML-"/>
    <w:rsid w:val="00144608"/>
    <w:rPr>
      <w:rFonts w:ascii="Times New Roman" w:hAnsi="Times New Roman"/>
      <w:sz w:val="20"/>
      <w:szCs w:val="20"/>
      <w:lang w:val="en-US" w:eastAsia="en-US"/>
    </w:rPr>
  </w:style>
  <w:style w:type="character" w:customStyle="1" w:styleId="gff8">
    <w:name w:val="g_Обычный. Интервал перед Знак"/>
    <w:basedOn w:val="a2"/>
    <w:link w:val="gfb"/>
    <w:rsid w:val="00144608"/>
    <w:rPr>
      <w:rFonts w:ascii="Times New Roman" w:hAnsi="Times New Roman"/>
      <w:sz w:val="26"/>
      <w:szCs w:val="24"/>
      <w:lang w:eastAsia="en-US"/>
    </w:rPr>
  </w:style>
  <w:style w:type="character" w:customStyle="1" w:styleId="gffa">
    <w:name w:val="g_Обычный. Интервал перед и без отрыва от следующего Знак"/>
    <w:basedOn w:val="a2"/>
    <w:link w:val="gff9"/>
    <w:rsid w:val="00144608"/>
    <w:rPr>
      <w:rFonts w:ascii="Times New Roman" w:hAnsi="Times New Roman"/>
      <w:sz w:val="26"/>
      <w:szCs w:val="24"/>
      <w:lang w:eastAsia="en-US"/>
    </w:rPr>
  </w:style>
  <w:style w:type="character" w:customStyle="1" w:styleId="gffb">
    <w:name w:val="g_Обычный. Список маркированный Знак"/>
    <w:basedOn w:val="a2"/>
    <w:link w:val="gf9"/>
    <w:rsid w:val="00144608"/>
    <w:rPr>
      <w:rFonts w:ascii="Times New Roman" w:hAnsi="Times New Roman"/>
      <w:sz w:val="26"/>
      <w:szCs w:val="24"/>
      <w:lang w:eastAsia="en-US"/>
    </w:rPr>
  </w:style>
  <w:style w:type="character" w:customStyle="1" w:styleId="gffc">
    <w:name w:val="g_Обычный. Список нумерованный Знак"/>
    <w:basedOn w:val="a2"/>
    <w:link w:val="ga"/>
    <w:rsid w:val="00144608"/>
    <w:rPr>
      <w:rFonts w:ascii="Times New Roman" w:hAnsi="Times New Roman"/>
      <w:sz w:val="26"/>
      <w:szCs w:val="24"/>
      <w:lang w:eastAsia="en-US"/>
    </w:rPr>
  </w:style>
  <w:style w:type="paragraph" w:customStyle="1" w:styleId="gfff6">
    <w:name w:val="g_Приложение. Без отрыва от следующего"/>
    <w:next w:val="gf5"/>
    <w:link w:val="gfff7"/>
    <w:qFormat/>
    <w:rsid w:val="00144608"/>
    <w:pPr>
      <w:keepNext/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7">
    <w:name w:val="g_Приложение. Без отрыва от следующего Знак"/>
    <w:basedOn w:val="gff7"/>
    <w:link w:val="gfff6"/>
    <w:rsid w:val="00144608"/>
    <w:rPr>
      <w:rFonts w:ascii="Times New Roman" w:hAnsi="Times New Roman"/>
      <w:sz w:val="24"/>
      <w:szCs w:val="24"/>
      <w:lang w:eastAsia="en-US"/>
    </w:rPr>
  </w:style>
  <w:style w:type="paragraph" w:customStyle="1" w:styleId="gfff8">
    <w:name w:val="g_Приложение. Интервал перед"/>
    <w:next w:val="gff1"/>
    <w:link w:val="gfff9"/>
    <w:qFormat/>
    <w:rsid w:val="00144608"/>
    <w:pPr>
      <w:spacing w:before="120" w:after="0"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9">
    <w:name w:val="g_Приложение. Интервал перед Знак"/>
    <w:basedOn w:val="gff8"/>
    <w:link w:val="gfff8"/>
    <w:rsid w:val="00144608"/>
    <w:rPr>
      <w:rFonts w:ascii="Times New Roman" w:hAnsi="Times New Roman"/>
      <w:sz w:val="24"/>
      <w:szCs w:val="24"/>
      <w:lang w:eastAsia="en-US"/>
    </w:rPr>
  </w:style>
  <w:style w:type="paragraph" w:customStyle="1" w:styleId="gfffa">
    <w:name w:val="g_Приложение. Интервал перед и без отрыва от следующего"/>
    <w:next w:val="gff1"/>
    <w:link w:val="gfffb"/>
    <w:qFormat/>
    <w:rsid w:val="00144608"/>
    <w:pPr>
      <w:keepNext/>
      <w:spacing w:before="120" w:after="0"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b">
    <w:name w:val="g_Приложение. Интервал перед и без отрыва от следующего Знак"/>
    <w:basedOn w:val="gffa"/>
    <w:link w:val="gfffa"/>
    <w:rsid w:val="00144608"/>
    <w:rPr>
      <w:rFonts w:ascii="Times New Roman" w:hAnsi="Times New Roman"/>
      <w:sz w:val="24"/>
      <w:szCs w:val="24"/>
      <w:lang w:eastAsia="en-US"/>
    </w:rPr>
  </w:style>
  <w:style w:type="paragraph" w:customStyle="1" w:styleId="gf5">
    <w:name w:val="g_Приложение. Список маркированный"/>
    <w:link w:val="gfffc"/>
    <w:qFormat/>
    <w:rsid w:val="00144608"/>
    <w:pPr>
      <w:numPr>
        <w:numId w:val="53"/>
      </w:numPr>
      <w:spacing w:after="0"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c">
    <w:name w:val="g_Приложение. Список маркированный Знак"/>
    <w:basedOn w:val="gffb"/>
    <w:link w:val="gf5"/>
    <w:rsid w:val="00144608"/>
    <w:rPr>
      <w:rFonts w:ascii="Times New Roman" w:hAnsi="Times New Roman"/>
      <w:sz w:val="24"/>
      <w:szCs w:val="24"/>
      <w:lang w:eastAsia="en-US"/>
    </w:rPr>
  </w:style>
  <w:style w:type="paragraph" w:customStyle="1" w:styleId="g5">
    <w:name w:val="g_Приложение. Список нумерованный"/>
    <w:link w:val="gfffd"/>
    <w:qFormat/>
    <w:rsid w:val="00144608"/>
    <w:pPr>
      <w:numPr>
        <w:numId w:val="54"/>
      </w:numPr>
      <w:spacing w:after="0"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d">
    <w:name w:val="g_Приложение. Список нумерованный Знак"/>
    <w:basedOn w:val="gffc"/>
    <w:link w:val="g5"/>
    <w:rsid w:val="00144608"/>
    <w:rPr>
      <w:rFonts w:ascii="Times New Roman" w:hAnsi="Times New Roman"/>
      <w:sz w:val="24"/>
      <w:szCs w:val="24"/>
      <w:lang w:eastAsia="en-US"/>
    </w:rPr>
  </w:style>
  <w:style w:type="numbering" w:customStyle="1" w:styleId="gf4">
    <w:name w:val="g_Приложение. Список. Маркированный"/>
    <w:uiPriority w:val="99"/>
    <w:rsid w:val="00144608"/>
    <w:pPr>
      <w:numPr>
        <w:numId w:val="18"/>
      </w:numPr>
    </w:pPr>
  </w:style>
  <w:style w:type="paragraph" w:customStyle="1" w:styleId="gff1">
    <w:name w:val="g_Приложение. Текст"/>
    <w:link w:val="gfffe"/>
    <w:qFormat/>
    <w:rsid w:val="00144608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e">
    <w:name w:val="g_Приложение. Текст Знак"/>
    <w:basedOn w:val="gff5"/>
    <w:link w:val="gff1"/>
    <w:rsid w:val="00144608"/>
    <w:rPr>
      <w:rFonts w:ascii="Times New Roman" w:hAnsi="Times New Roman"/>
      <w:sz w:val="24"/>
      <w:szCs w:val="24"/>
      <w:lang w:eastAsia="en-US"/>
    </w:rPr>
  </w:style>
  <w:style w:type="numbering" w:customStyle="1" w:styleId="g0">
    <w:name w:val="g_Приложения. Список. Нумерованный"/>
    <w:uiPriority w:val="99"/>
    <w:rsid w:val="00144608"/>
    <w:pPr>
      <w:numPr>
        <w:numId w:val="19"/>
      </w:numPr>
    </w:pPr>
  </w:style>
  <w:style w:type="character" w:customStyle="1" w:styleId="gffff">
    <w:name w:val="g_Примечание. Название"/>
    <w:basedOn w:val="a2"/>
    <w:uiPriority w:val="1"/>
    <w:qFormat/>
    <w:rsid w:val="00144608"/>
    <w:rPr>
      <w:rFonts w:ascii="Times New Roman" w:hAnsi="Times New Roman"/>
      <w:spacing w:val="40"/>
      <w:sz w:val="24"/>
    </w:rPr>
  </w:style>
  <w:style w:type="paragraph" w:customStyle="1" w:styleId="gffff0">
    <w:name w:val="g_Примечание. Текст"/>
    <w:basedOn w:val="a1"/>
    <w:next w:val="gff0"/>
    <w:link w:val="gffff1"/>
    <w:qFormat/>
    <w:rsid w:val="00144608"/>
    <w:pPr>
      <w:spacing w:before="0" w:after="0"/>
    </w:pPr>
  </w:style>
  <w:style w:type="character" w:customStyle="1" w:styleId="gffff1">
    <w:name w:val="g_Примечание. Текст Знак"/>
    <w:basedOn w:val="a2"/>
    <w:link w:val="gffff0"/>
    <w:rsid w:val="00144608"/>
    <w:rPr>
      <w:rFonts w:ascii="Times New Roman" w:hAnsi="Times New Roman"/>
      <w:sz w:val="24"/>
      <w:szCs w:val="24"/>
      <w:lang w:eastAsia="en-US"/>
    </w:rPr>
  </w:style>
  <w:style w:type="paragraph" w:customStyle="1" w:styleId="gffff2">
    <w:name w:val="g_Рисунок. Название для приложения"/>
    <w:next w:val="gff0"/>
    <w:qFormat/>
    <w:rsid w:val="00144608"/>
    <w:pPr>
      <w:spacing w:after="0" w:line="360" w:lineRule="auto"/>
      <w:ind w:firstLine="709"/>
      <w:jc w:val="center"/>
    </w:pPr>
    <w:rPr>
      <w:rFonts w:ascii="Times New Roman" w:hAnsi="Times New Roman"/>
      <w:sz w:val="24"/>
      <w:szCs w:val="26"/>
      <w:lang w:eastAsia="en-US"/>
    </w:rPr>
  </w:style>
  <w:style w:type="numbering" w:customStyle="1" w:styleId="gd">
    <w:name w:val="g_Рисунок.Название"/>
    <w:uiPriority w:val="99"/>
    <w:rsid w:val="00144608"/>
    <w:pPr>
      <w:numPr>
        <w:numId w:val="21"/>
      </w:numPr>
    </w:pPr>
  </w:style>
  <w:style w:type="paragraph" w:customStyle="1" w:styleId="gffff3">
    <w:name w:val="g_Таблица. Значения"/>
    <w:basedOn w:val="gfff0"/>
    <w:link w:val="gffff4"/>
    <w:qFormat/>
    <w:rsid w:val="00144608"/>
    <w:pPr>
      <w:spacing w:before="60" w:after="60" w:line="360" w:lineRule="auto"/>
      <w:jc w:val="center"/>
    </w:pPr>
  </w:style>
  <w:style w:type="character" w:customStyle="1" w:styleId="gffff4">
    <w:name w:val="g_Таблица. Значения Знак"/>
    <w:basedOn w:val="gfff1"/>
    <w:link w:val="gffff3"/>
    <w:rsid w:val="00144608"/>
    <w:rPr>
      <w:rFonts w:ascii="Times New Roman" w:hAnsi="Times New Roman"/>
      <w:sz w:val="24"/>
      <w:szCs w:val="24"/>
      <w:lang w:eastAsia="en-US"/>
    </w:rPr>
  </w:style>
  <w:style w:type="numbering" w:customStyle="1" w:styleId="G">
    <w:name w:val="G_Таблица. Название и номер"/>
    <w:basedOn w:val="a4"/>
    <w:uiPriority w:val="99"/>
    <w:rsid w:val="00144608"/>
    <w:pPr>
      <w:numPr>
        <w:numId w:val="24"/>
      </w:numPr>
    </w:pPr>
  </w:style>
  <w:style w:type="paragraph" w:styleId="aff0">
    <w:name w:val="List Paragraph"/>
    <w:basedOn w:val="a1"/>
    <w:uiPriority w:val="34"/>
    <w:qFormat/>
    <w:rsid w:val="00144608"/>
    <w:pPr>
      <w:ind w:left="720"/>
      <w:contextualSpacing/>
    </w:pPr>
  </w:style>
  <w:style w:type="character" w:styleId="aff1">
    <w:name w:val="annotation reference"/>
    <w:basedOn w:val="a2"/>
    <w:uiPriority w:val="99"/>
    <w:semiHidden/>
    <w:unhideWhenUsed/>
    <w:rsid w:val="00144608"/>
    <w:rPr>
      <w:sz w:val="16"/>
      <w:szCs w:val="16"/>
    </w:rPr>
  </w:style>
  <w:style w:type="paragraph" w:styleId="41">
    <w:name w:val="toc 4"/>
    <w:basedOn w:val="a1"/>
    <w:next w:val="a1"/>
    <w:autoRedefine/>
    <w:uiPriority w:val="39"/>
    <w:semiHidden/>
    <w:unhideWhenUsed/>
    <w:rsid w:val="00144608"/>
    <w:pPr>
      <w:spacing w:after="100"/>
      <w:ind w:left="720"/>
    </w:pPr>
  </w:style>
  <w:style w:type="paragraph" w:styleId="81">
    <w:name w:val="toc 8"/>
    <w:basedOn w:val="a1"/>
    <w:next w:val="a1"/>
    <w:autoRedefine/>
    <w:uiPriority w:val="39"/>
    <w:semiHidden/>
    <w:unhideWhenUsed/>
    <w:rsid w:val="00144608"/>
    <w:pPr>
      <w:spacing w:after="100"/>
      <w:ind w:left="1680"/>
    </w:pPr>
  </w:style>
  <w:style w:type="numbering" w:customStyle="1" w:styleId="1">
    <w:name w:val="Стиль1"/>
    <w:uiPriority w:val="99"/>
    <w:rsid w:val="00144608"/>
    <w:pPr>
      <w:numPr>
        <w:numId w:val="29"/>
      </w:numPr>
    </w:pPr>
  </w:style>
  <w:style w:type="numbering" w:customStyle="1" w:styleId="a">
    <w:name w:val="Таблица_номееер"/>
    <w:basedOn w:val="a4"/>
    <w:uiPriority w:val="99"/>
    <w:rsid w:val="00144608"/>
    <w:pPr>
      <w:numPr>
        <w:numId w:val="30"/>
      </w:numPr>
    </w:pPr>
  </w:style>
  <w:style w:type="numbering" w:customStyle="1" w:styleId="a0">
    <w:name w:val="Таблицааааа"/>
    <w:basedOn w:val="G"/>
    <w:uiPriority w:val="99"/>
    <w:rsid w:val="00144608"/>
    <w:pPr>
      <w:numPr>
        <w:numId w:val="31"/>
      </w:numPr>
    </w:pPr>
  </w:style>
  <w:style w:type="paragraph" w:styleId="aff2">
    <w:name w:val="annotation text"/>
    <w:basedOn w:val="a1"/>
    <w:link w:val="aff3"/>
    <w:uiPriority w:val="99"/>
    <w:unhideWhenUsed/>
    <w:rsid w:val="00144608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2"/>
    <w:link w:val="aff2"/>
    <w:uiPriority w:val="99"/>
    <w:rsid w:val="00144608"/>
    <w:rPr>
      <w:rFonts w:ascii="Times New Roman" w:hAnsi="Times New Roman"/>
      <w:sz w:val="20"/>
      <w:szCs w:val="20"/>
      <w:lang w:eastAsia="en-US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14460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144608"/>
    <w:rPr>
      <w:rFonts w:ascii="Times New Roman" w:hAnsi="Times New Roman"/>
      <w:b/>
      <w:bCs/>
      <w:sz w:val="20"/>
      <w:szCs w:val="20"/>
      <w:lang w:eastAsia="en-US"/>
    </w:rPr>
  </w:style>
  <w:style w:type="paragraph" w:styleId="aff6">
    <w:name w:val="Revision"/>
    <w:hidden/>
    <w:uiPriority w:val="99"/>
    <w:semiHidden/>
    <w:rsid w:val="006E7369"/>
    <w:pPr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styleId="aff7">
    <w:name w:val="FollowedHyperlink"/>
    <w:basedOn w:val="a2"/>
    <w:uiPriority w:val="99"/>
    <w:semiHidden/>
    <w:unhideWhenUsed/>
    <w:rsid w:val="002C57D4"/>
    <w:rPr>
      <w:color w:val="800080" w:themeColor="followedHyperlink"/>
      <w:u w:val="single"/>
    </w:rPr>
  </w:style>
  <w:style w:type="paragraph" w:styleId="aff8">
    <w:name w:val="Normal (Web)"/>
    <w:basedOn w:val="a1"/>
    <w:uiPriority w:val="99"/>
    <w:semiHidden/>
    <w:unhideWhenUsed/>
    <w:rsid w:val="001C160B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FA35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6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suslugi.ru/help/faq/c-1/1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numbering" Target="numbering.xml"/><Relationship Id="rId15" Type="http://schemas.openxmlformats.org/officeDocument/2006/relationships/hyperlink" Target="https://esia.gosuslugi.ru/recovery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kova\AppData\Roaming\Microsoft\Templates\GOST_new%202019_29.06.2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258E39D0D63E408B3BE5B3F3547AC7" ma:contentTypeVersion="0" ma:contentTypeDescription="Create a new document." ma:contentTypeScope="" ma:versionID="f84a54674bd9da1c132e3e0557b840c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26D7E-D7A4-4D7B-B4A6-FBC9EF7CFE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84F9BF-851E-431D-BA8D-CC93D8CC4B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E1D974-3B5C-47F3-A451-AE6BD400DC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54600D-A088-4A0F-9455-380D1B527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GOST_new 2019_29.06.21.dotx</Template>
  <TotalTime>3</TotalTime>
  <Pages>40</Pages>
  <Words>4663</Words>
  <Characters>26581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Базир</dc:creator>
  <cp:keywords/>
  <dc:description/>
  <cp:lastModifiedBy>kristinapoliakova019@dnevnik.ru</cp:lastModifiedBy>
  <cp:revision>2</cp:revision>
  <cp:lastPrinted>2023-09-11T08:11:00Z</cp:lastPrinted>
  <dcterms:created xsi:type="dcterms:W3CDTF">2023-09-21T12:33:00Z</dcterms:created>
  <dcterms:modified xsi:type="dcterms:W3CDTF">2023-09-21T12:33:00Z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0x010100D2258E39D0D63E408B3BE5B3F3547AC7</vt:lpwstr>
  </property>
</Properties>
</file>