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9721143" w:displacedByCustomXml="next"/>
    <w:bookmarkEnd w:id="0" w:displacedByCustomXml="next"/>
    <w:bookmarkStart w:id="1" w:name="_Toc417318905" w:displacedByCustomXml="next"/>
    <w:bookmarkStart w:id="2" w:name="_Toc418072811" w:displacedByCustomXml="next"/>
    <w:sdt>
      <w:sdtPr>
        <w:rPr>
          <w:b/>
          <w:sz w:val="28"/>
          <w:szCs w:val="20"/>
        </w:rPr>
        <w:id w:val="1593358495"/>
        <w:docPartObj>
          <w:docPartGallery w:val="Cover Pages"/>
          <w:docPartUnique/>
        </w:docPartObj>
      </w:sdtPr>
      <w:sdtContent>
        <w:p w14:paraId="5450C956" w14:textId="2153C2B5" w:rsidR="009961FC" w:rsidRPr="000C158C" w:rsidRDefault="009961FC" w:rsidP="00EF17DD">
          <w:pPr>
            <w:pStyle w:val="gff0"/>
          </w:pPr>
        </w:p>
        <w:p w14:paraId="32AD26A3" w14:textId="77777777" w:rsidR="009961FC" w:rsidRPr="000C158C" w:rsidRDefault="009961FC" w:rsidP="00EF17DD">
          <w:pPr>
            <w:pStyle w:val="gff0"/>
          </w:pPr>
        </w:p>
        <w:p w14:paraId="182993DD" w14:textId="77777777" w:rsidR="009961FC" w:rsidRPr="000C158C" w:rsidRDefault="009961FC" w:rsidP="00EF17DD">
          <w:pPr>
            <w:pStyle w:val="gff0"/>
          </w:pPr>
        </w:p>
        <w:p w14:paraId="3784358C" w14:textId="77777777" w:rsidR="009961FC" w:rsidRPr="000C158C" w:rsidRDefault="009961FC" w:rsidP="00EF17DD">
          <w:pPr>
            <w:pStyle w:val="gff0"/>
          </w:pPr>
        </w:p>
        <w:p w14:paraId="6606FD32" w14:textId="77777777" w:rsidR="009961FC" w:rsidRPr="000C158C" w:rsidRDefault="009961FC" w:rsidP="00EF17DD">
          <w:pPr>
            <w:pStyle w:val="gff0"/>
          </w:pPr>
        </w:p>
        <w:p w14:paraId="352C4FFD" w14:textId="77777777" w:rsidR="009961FC" w:rsidRPr="000C158C" w:rsidRDefault="009961FC" w:rsidP="00EF17DD">
          <w:pPr>
            <w:pStyle w:val="gff0"/>
          </w:pPr>
        </w:p>
        <w:p w14:paraId="00057B2D" w14:textId="77777777" w:rsidR="009961FC" w:rsidRPr="000C158C" w:rsidRDefault="009961FC" w:rsidP="00EF17DD">
          <w:pPr>
            <w:pStyle w:val="gff0"/>
          </w:pPr>
        </w:p>
        <w:p w14:paraId="6D530DCA" w14:textId="77777777" w:rsidR="009961FC" w:rsidRPr="000C158C" w:rsidRDefault="009961FC" w:rsidP="00EF17DD">
          <w:pPr>
            <w:pStyle w:val="gff0"/>
          </w:pPr>
        </w:p>
        <w:p w14:paraId="650EF5A5" w14:textId="77777777" w:rsidR="00402818" w:rsidRPr="000C158C" w:rsidRDefault="00402818" w:rsidP="00EF17DD">
          <w:pPr>
            <w:pStyle w:val="gff0"/>
          </w:pPr>
        </w:p>
        <w:p w14:paraId="09F2B467" w14:textId="77777777" w:rsidR="00402818" w:rsidRPr="000C158C" w:rsidRDefault="00402818" w:rsidP="00EF17DD">
          <w:pPr>
            <w:pStyle w:val="gff0"/>
          </w:pPr>
        </w:p>
        <w:p w14:paraId="24A03827" w14:textId="132EDF08" w:rsidR="003E4BB1" w:rsidRPr="000C158C" w:rsidRDefault="00C96587" w:rsidP="003E4BB1">
          <w:pPr>
            <w:pStyle w:val="gff"/>
          </w:pPr>
          <w:r w:rsidRPr="000C158C">
            <w:t>АВТОМАТИЗИРОВАННАЯ ИНФОРМАЦИОННАЯ СИСТЕМА «ДНЕВНИК-ОО»</w:t>
          </w:r>
        </w:p>
        <w:p w14:paraId="07053763" w14:textId="77777777" w:rsidR="009961FC" w:rsidRPr="000C158C" w:rsidRDefault="009961FC" w:rsidP="00EF17DD">
          <w:pPr>
            <w:pStyle w:val="gff0"/>
          </w:pPr>
        </w:p>
        <w:p w14:paraId="6E086D2A" w14:textId="77777777" w:rsidR="009961FC" w:rsidRPr="000C158C" w:rsidRDefault="009961FC" w:rsidP="00EF17DD">
          <w:pPr>
            <w:pStyle w:val="gff0"/>
          </w:pPr>
        </w:p>
        <w:p w14:paraId="1C3C4740" w14:textId="27B4412F" w:rsidR="0020002E" w:rsidRPr="000C158C" w:rsidRDefault="0020002E" w:rsidP="0054464C">
          <w:pPr>
            <w:pStyle w:val="gff"/>
            <w:keepNext w:val="0"/>
            <w:outlineLvl w:val="9"/>
          </w:pPr>
          <w:r w:rsidRPr="000C158C">
            <w:t>Руководство пользователя</w:t>
          </w:r>
        </w:p>
      </w:sdtContent>
    </w:sdt>
    <w:p w14:paraId="560C728D" w14:textId="79FF298B" w:rsidR="00644CE2" w:rsidRPr="000C158C" w:rsidRDefault="0014468A" w:rsidP="0054464C">
      <w:pPr>
        <w:pStyle w:val="gff2"/>
      </w:pPr>
      <w:r w:rsidRPr="000C158C">
        <w:lastRenderedPageBreak/>
        <w:t>Содержание</w:t>
      </w:r>
    </w:p>
    <w:bookmarkStart w:id="3" w:name="_Toc494209610"/>
    <w:p w14:paraId="095EDCA3" w14:textId="66B7D197" w:rsidR="00584EF8" w:rsidRDefault="000F5414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r w:rsidRPr="000C158C">
        <w:rPr>
          <w:b/>
          <w:sz w:val="24"/>
        </w:rPr>
        <w:fldChar w:fldCharType="begin"/>
      </w:r>
      <w:r w:rsidRPr="000C158C">
        <w:rPr>
          <w:b/>
          <w:sz w:val="24"/>
        </w:rPr>
        <w:instrText xml:space="preserve"> TOC \h \z \t "Заголовок 1;1;Заголовок 2;2;Заголовок 3;3;g_Заголовок 1;1;g_Заголовок 1 приложения;3;g_Заголовок 2;2" </w:instrText>
      </w:r>
      <w:r w:rsidRPr="000C158C">
        <w:rPr>
          <w:b/>
          <w:sz w:val="24"/>
        </w:rPr>
        <w:fldChar w:fldCharType="separate"/>
      </w:r>
      <w:hyperlink w:anchor="_Toc146202825" w:history="1">
        <w:r w:rsidR="00584EF8" w:rsidRPr="00B01E02">
          <w:rPr>
            <w:rStyle w:val="ac"/>
          </w:rPr>
          <w:t>1 Введение</w:t>
        </w:r>
        <w:r w:rsidR="00584EF8">
          <w:rPr>
            <w:noProof/>
            <w:webHidden/>
          </w:rPr>
          <w:tab/>
        </w:r>
        <w:r w:rsidR="00584EF8">
          <w:rPr>
            <w:noProof/>
            <w:webHidden/>
          </w:rPr>
          <w:fldChar w:fldCharType="begin"/>
        </w:r>
        <w:r w:rsidR="00584EF8">
          <w:rPr>
            <w:noProof/>
            <w:webHidden/>
          </w:rPr>
          <w:instrText xml:space="preserve"> PAGEREF _Toc146202825 \h </w:instrText>
        </w:r>
        <w:r w:rsidR="00584EF8">
          <w:rPr>
            <w:noProof/>
            <w:webHidden/>
          </w:rPr>
        </w:r>
        <w:r w:rsidR="00584EF8">
          <w:rPr>
            <w:noProof/>
            <w:webHidden/>
          </w:rPr>
          <w:fldChar w:fldCharType="separate"/>
        </w:r>
        <w:r w:rsidR="00584EF8">
          <w:rPr>
            <w:noProof/>
            <w:webHidden/>
          </w:rPr>
          <w:t>4</w:t>
        </w:r>
        <w:r w:rsidR="00584EF8">
          <w:rPr>
            <w:noProof/>
            <w:webHidden/>
          </w:rPr>
          <w:fldChar w:fldCharType="end"/>
        </w:r>
      </w:hyperlink>
    </w:p>
    <w:p w14:paraId="174300A2" w14:textId="635F8B66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26" w:history="1">
        <w:r w:rsidRPr="00B01E02">
          <w:rPr>
            <w:rStyle w:val="ac"/>
          </w:rPr>
          <w:t>1.1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07BFFCB" w14:textId="5F304E63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27" w:history="1">
        <w:r w:rsidRPr="00B01E02">
          <w:rPr>
            <w:rStyle w:val="ac"/>
          </w:rPr>
          <w:t>1.2 Краткое описание возможностей АИС «Дневник-ОО»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010B4C6" w14:textId="5F996717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28" w:history="1">
        <w:r w:rsidRPr="00B01E02">
          <w:rPr>
            <w:rStyle w:val="ac"/>
          </w:rPr>
          <w:t>1.3 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F3DD99" w14:textId="6A7E7371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29" w:history="1">
        <w:r w:rsidRPr="00B01E02">
          <w:rPr>
            <w:rStyle w:val="ac"/>
          </w:rPr>
          <w:t>1.4 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588ECC2" w14:textId="050F2556" w:rsidR="00584EF8" w:rsidRDefault="00584EF8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30" w:history="1">
        <w:r w:rsidRPr="00B01E02">
          <w:rPr>
            <w:rStyle w:val="ac"/>
          </w:rPr>
          <w:t>2 Назначение АИС «Дневник-ОО»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0EF8E78" w14:textId="3AC0037B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31" w:history="1">
        <w:r w:rsidRPr="00B01E02">
          <w:rPr>
            <w:rStyle w:val="ac"/>
          </w:rPr>
          <w:t>2.1 Назначение АИС «Дневник-ОО»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13949B7" w14:textId="2447BE09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32" w:history="1">
        <w:r w:rsidRPr="00B01E02">
          <w:rPr>
            <w:rStyle w:val="ac"/>
          </w:rPr>
          <w:t>2.2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DCDCD32" w14:textId="0C01B662" w:rsidR="00584EF8" w:rsidRDefault="00584EF8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33" w:history="1">
        <w:r w:rsidRPr="00B01E02">
          <w:rPr>
            <w:rStyle w:val="ac"/>
          </w:rPr>
          <w:t>3 Ролевая модель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B45B739" w14:textId="5C0CD4A0" w:rsidR="00584EF8" w:rsidRDefault="00584EF8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34" w:history="1">
        <w:r w:rsidRPr="00B01E02">
          <w:rPr>
            <w:rStyle w:val="ac"/>
          </w:rPr>
          <w:t>4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C931186" w14:textId="3EE53325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35" w:history="1">
        <w:r w:rsidRPr="00B01E02">
          <w:rPr>
            <w:rStyle w:val="ac"/>
          </w:rPr>
          <w:t>4.1 Запуск АИС «Дневник-ОО»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114196B" w14:textId="3F1BAF06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36" w:history="1">
        <w:r w:rsidRPr="00B01E02">
          <w:rPr>
            <w:rStyle w:val="ac"/>
          </w:rPr>
          <w:t>4.2 Вход (авторизация) в АИС «Дневник</w:t>
        </w:r>
        <w:r w:rsidRPr="00B01E02">
          <w:rPr>
            <w:rStyle w:val="ac"/>
          </w:rPr>
          <w:noBreakHyphen/>
          <w:t>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B20129C" w14:textId="6B42DB51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37" w:history="1">
        <w:r w:rsidRPr="00B01E02">
          <w:rPr>
            <w:rStyle w:val="ac"/>
          </w:rPr>
          <w:t>4.3 Решение проблем входа в АИС «Дневник</w:t>
        </w:r>
        <w:r w:rsidRPr="00B01E02">
          <w:rPr>
            <w:rStyle w:val="ac"/>
          </w:rPr>
          <w:noBreakHyphen/>
          <w:t>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876C484" w14:textId="0F58CDC2" w:rsidR="00584EF8" w:rsidRDefault="00584EF8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38" w:history="1">
        <w:r w:rsidRPr="00B01E02">
          <w:rPr>
            <w:rStyle w:val="ac"/>
          </w:rPr>
          <w:t>5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F5DA743" w14:textId="75E59AE9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39" w:history="1">
        <w:r w:rsidRPr="00B01E02">
          <w:rPr>
            <w:rStyle w:val="ac"/>
          </w:rPr>
          <w:t>5.1 Работа с главным меню АИС «Дневник-ОО»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6E68EBA" w14:textId="0E2FC957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40" w:history="1">
        <w:r w:rsidRPr="00B01E02">
          <w:rPr>
            <w:rStyle w:val="ac"/>
          </w:rPr>
          <w:t>5.2 Стартовая страница учителя по предмету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5FE6A28" w14:textId="2D5BE96C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41" w:history="1">
        <w:r w:rsidRPr="00B01E02">
          <w:rPr>
            <w:rStyle w:val="ac"/>
          </w:rPr>
          <w:t>5.3 Раздел Образование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C3B72A5" w14:textId="38FB490B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42" w:history="1">
        <w:r w:rsidRPr="00B01E02">
          <w:rPr>
            <w:rStyle w:val="ac"/>
          </w:rPr>
          <w:t>5.4 Раздел Профиль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FAA1648" w14:textId="4F22832B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43" w:history="1">
        <w:r w:rsidRPr="00B01E02">
          <w:rPr>
            <w:rStyle w:val="ac"/>
          </w:rPr>
          <w:t>5.5 Раздел Общение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B25A92F" w14:textId="294991F8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44" w:history="1">
        <w:r w:rsidRPr="00B01E02">
          <w:rPr>
            <w:rStyle w:val="ac"/>
          </w:rPr>
          <w:t>5.6 Раздел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ED878E4" w14:textId="55336818" w:rsidR="00584EF8" w:rsidRDefault="00584EF8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45" w:history="1">
        <w:r w:rsidRPr="00B01E02">
          <w:rPr>
            <w:rStyle w:val="ac"/>
          </w:rPr>
          <w:t>6 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1A2B6BF" w14:textId="0AECC401" w:rsidR="00584EF8" w:rsidRDefault="00584EF8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46" w:history="1">
        <w:r w:rsidRPr="00B01E02">
          <w:rPr>
            <w:rStyle w:val="ac"/>
          </w:rPr>
          <w:t>7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A4970DC" w14:textId="3CBD91DC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47" w:history="1">
        <w:r w:rsidRPr="00B01E02">
          <w:rPr>
            <w:rStyle w:val="ac"/>
          </w:rPr>
          <w:t>7.1 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4E7B9FF5" w14:textId="5CD942CC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48" w:history="1">
        <w:r w:rsidRPr="00B01E02">
          <w:rPr>
            <w:rStyle w:val="ac"/>
          </w:rPr>
          <w:t>7.2 Действия по восстановлению данных при обнаружении ошибок в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77B45EDB" w14:textId="66CE31AF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49" w:history="1">
        <w:r w:rsidRPr="00B01E02">
          <w:rPr>
            <w:rStyle w:val="ac"/>
          </w:rPr>
          <w:t>7.3 Действия при обнаружении несанкционированного вмешательства в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DA7E421" w14:textId="5C8CB2EB" w:rsidR="00584EF8" w:rsidRDefault="00584EF8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50" w:history="1">
        <w:r w:rsidRPr="00B01E02">
          <w:rPr>
            <w:rStyle w:val="ac"/>
          </w:rPr>
          <w:t>7.4 Действия в других аварийных ситуациях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0CE7A779" w14:textId="4A78F74D" w:rsidR="00584EF8" w:rsidRDefault="00584EF8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851" w:history="1">
        <w:r w:rsidRPr="00B01E02">
          <w:rPr>
            <w:rStyle w:val="ac"/>
          </w:rPr>
          <w:t>8 Перечень и расшифровка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62DB133" w14:textId="2E108C7F" w:rsidR="00C043A3" w:rsidRPr="000C158C" w:rsidRDefault="000F5414" w:rsidP="0054464C">
      <w:pPr>
        <w:pStyle w:val="g10"/>
      </w:pPr>
      <w:r w:rsidRPr="000C158C">
        <w:rPr>
          <w:rFonts w:eastAsiaTheme="minorHAnsi" w:cstheme="minorBidi"/>
          <w:b w:val="0"/>
          <w:sz w:val="24"/>
          <w:szCs w:val="24"/>
        </w:rPr>
        <w:lastRenderedPageBreak/>
        <w:fldChar w:fldCharType="end"/>
      </w:r>
      <w:bookmarkStart w:id="4" w:name="_Toc146202825"/>
      <w:bookmarkEnd w:id="3"/>
      <w:r w:rsidR="0041515F" w:rsidRPr="000C158C">
        <w:t>Введение</w:t>
      </w:r>
      <w:bookmarkEnd w:id="4"/>
    </w:p>
    <w:p w14:paraId="31FD61F3" w14:textId="54539901" w:rsidR="00F1601F" w:rsidRPr="000C158C" w:rsidRDefault="00F1601F" w:rsidP="0054464C">
      <w:pPr>
        <w:pStyle w:val="g20"/>
      </w:pPr>
      <w:bookmarkStart w:id="5" w:name="_Toc470866707"/>
      <w:bookmarkStart w:id="6" w:name="_Toc487636646"/>
      <w:bookmarkStart w:id="7" w:name="_Toc494209611"/>
      <w:bookmarkStart w:id="8" w:name="_Toc146202826"/>
      <w:r w:rsidRPr="000C158C">
        <w:t>Область применения</w:t>
      </w:r>
      <w:bookmarkEnd w:id="5"/>
      <w:bookmarkEnd w:id="6"/>
      <w:bookmarkEnd w:id="7"/>
      <w:bookmarkEnd w:id="8"/>
    </w:p>
    <w:p w14:paraId="063DD1B0" w14:textId="430FE8F0" w:rsidR="00F1601F" w:rsidRPr="000C158C" w:rsidRDefault="003E4BB1" w:rsidP="00BD16C7">
      <w:pPr>
        <w:pStyle w:val="gff0"/>
      </w:pPr>
      <w:r w:rsidRPr="000C158C">
        <w:t xml:space="preserve">Настоящий документ предназначен для использования при испытаниях </w:t>
      </w:r>
      <w:r w:rsidR="00C96587" w:rsidRPr="000C158C">
        <w:rPr>
          <w:lang w:eastAsia="ru-RU"/>
        </w:rPr>
        <w:t>автоматизированной информационной системы «Дневник-ОО» (далее – АИС «Дневник-ОО»)</w:t>
      </w:r>
      <w:r w:rsidR="00C96587" w:rsidRPr="000C158C">
        <w:t xml:space="preserve"> </w:t>
      </w:r>
      <w:r w:rsidR="00F27A6F" w:rsidRPr="000C158C">
        <w:t>региона</w:t>
      </w:r>
      <w:r w:rsidRPr="000C158C">
        <w:t xml:space="preserve"> и при её эксплуатации.</w:t>
      </w:r>
    </w:p>
    <w:p w14:paraId="43C8C65E" w14:textId="7CA45384" w:rsidR="003E4BB1" w:rsidRPr="000C158C" w:rsidRDefault="003E4BB1" w:rsidP="003E4BB1">
      <w:pPr>
        <w:pStyle w:val="g20"/>
      </w:pPr>
      <w:bookmarkStart w:id="9" w:name="_Toc118746013"/>
      <w:bookmarkStart w:id="10" w:name="_Hlk101536183"/>
      <w:bookmarkStart w:id="11" w:name="_Toc470866708"/>
      <w:bookmarkStart w:id="12" w:name="_Toc487636647"/>
      <w:bookmarkStart w:id="13" w:name="_Toc494209612"/>
      <w:bookmarkStart w:id="14" w:name="_Toc146202827"/>
      <w:r w:rsidRPr="000C158C">
        <w:t xml:space="preserve">Краткое описание возможностей </w:t>
      </w:r>
      <w:bookmarkEnd w:id="9"/>
      <w:r w:rsidR="00C96587" w:rsidRPr="000C158C">
        <w:t>АИС «Дневник-ОО»</w:t>
      </w:r>
      <w:bookmarkEnd w:id="14"/>
    </w:p>
    <w:bookmarkEnd w:id="10"/>
    <w:p w14:paraId="640259EC" w14:textId="0F88E185" w:rsidR="00016AB5" w:rsidRPr="000C158C" w:rsidRDefault="00001B92" w:rsidP="000D6685">
      <w:pPr>
        <w:pStyle w:val="gff0"/>
        <w:keepNext/>
      </w:pPr>
      <w:r w:rsidRPr="000C158C">
        <w:t>АИС «Дневник-ОО»</w:t>
      </w:r>
      <w:r w:rsidR="00016AB5" w:rsidRPr="000C158C">
        <w:t xml:space="preserve"> предоставляет следующие возможности:</w:t>
      </w:r>
    </w:p>
    <w:p w14:paraId="4940AB72" w14:textId="77777777" w:rsidR="00016AB5" w:rsidRPr="000C158C" w:rsidRDefault="00016AB5" w:rsidP="000D6685">
      <w:pPr>
        <w:pStyle w:val="ga"/>
      </w:pPr>
      <w:r w:rsidRPr="000C158C">
        <w:t>автоматизация процессов, связанных с ведением журналов успеваемости обучающихся и электронных дневников;</w:t>
      </w:r>
    </w:p>
    <w:p w14:paraId="50FDFFCB" w14:textId="77777777" w:rsidR="00016AB5" w:rsidRPr="000C158C" w:rsidRDefault="00016AB5" w:rsidP="000D6685">
      <w:pPr>
        <w:pStyle w:val="ga"/>
      </w:pPr>
      <w:r w:rsidRPr="000C158C">
        <w:t>автоматизация процессов, связанных с ведением информации о сотрудниках, обучающихся и родителях;</w:t>
      </w:r>
    </w:p>
    <w:p w14:paraId="3B4ADE3F" w14:textId="2D17DE48" w:rsidR="00016AB5" w:rsidRPr="000C158C" w:rsidRDefault="00016AB5" w:rsidP="000D6685">
      <w:pPr>
        <w:pStyle w:val="ga"/>
      </w:pPr>
      <w:r w:rsidRPr="000C158C">
        <w:t>выдача, контроль и оценка выполнения домашних заданий</w:t>
      </w:r>
      <w:r w:rsidR="00DB42DE" w:rsidRPr="000C158C">
        <w:t xml:space="preserve"> (далее – ДЗ)</w:t>
      </w:r>
      <w:r w:rsidRPr="000C158C">
        <w:t>;</w:t>
      </w:r>
    </w:p>
    <w:p w14:paraId="423CE603" w14:textId="77777777" w:rsidR="00016AB5" w:rsidRPr="000C158C" w:rsidRDefault="00016AB5" w:rsidP="000D6685">
      <w:pPr>
        <w:pStyle w:val="ga"/>
      </w:pPr>
      <w:r w:rsidRPr="000C158C">
        <w:t>автоматизация процессов, связанных со сбором, хранением и обработкой данных о текущей и итоговой успеваемости и посещаемости обучающихся;</w:t>
      </w:r>
    </w:p>
    <w:p w14:paraId="3550D3BD" w14:textId="77777777" w:rsidR="00016AB5" w:rsidRPr="000C158C" w:rsidRDefault="00016AB5" w:rsidP="000D6685">
      <w:pPr>
        <w:pStyle w:val="ga"/>
      </w:pPr>
      <w:r w:rsidRPr="000C158C">
        <w:t>автоматизация процессов, связанных с предоставлением информации пользователям (обучающимся, родителям и законным представителям обучающихся) об успеваемости и посещаемости обучающихся;</w:t>
      </w:r>
    </w:p>
    <w:p w14:paraId="78D7BA8B" w14:textId="77777777" w:rsidR="00016AB5" w:rsidRPr="000C158C" w:rsidRDefault="00016AB5" w:rsidP="000D6685">
      <w:pPr>
        <w:pStyle w:val="ga"/>
      </w:pPr>
      <w:r w:rsidRPr="000C158C">
        <w:t>формирование расписания занятий ОО;</w:t>
      </w:r>
    </w:p>
    <w:p w14:paraId="071C723E" w14:textId="77777777" w:rsidR="00016AB5" w:rsidRPr="000C158C" w:rsidRDefault="00016AB5" w:rsidP="000D6685">
      <w:pPr>
        <w:pStyle w:val="ga"/>
      </w:pPr>
      <w:r w:rsidRPr="000C158C">
        <w:t>обеспечение программного интерфейса для работы с внешними приложениями, сервисами доступа пользователей к предоставляемым коммерческим сервисам и платным электронным образовательным ресурсам;</w:t>
      </w:r>
    </w:p>
    <w:p w14:paraId="69575EDB" w14:textId="4F4877BC" w:rsidR="00016AB5" w:rsidRPr="000C158C" w:rsidRDefault="00016AB5" w:rsidP="000D6685">
      <w:pPr>
        <w:pStyle w:val="ga"/>
      </w:pPr>
      <w:r w:rsidRPr="000C158C">
        <w:t xml:space="preserve">реализация веб-сервисов на стороне </w:t>
      </w:r>
      <w:r w:rsidR="00C96587" w:rsidRPr="000C158C">
        <w:t>АИС «Дневник-ОО»</w:t>
      </w:r>
      <w:r w:rsidRPr="000C158C">
        <w:t>, обеспечивающих предоставление данных для оказания государственных услуг в сфере образования в электронном виде на РПГУ;</w:t>
      </w:r>
    </w:p>
    <w:p w14:paraId="57DEE973" w14:textId="77777777" w:rsidR="00016AB5" w:rsidRPr="000C158C" w:rsidRDefault="00016AB5" w:rsidP="000D6685">
      <w:pPr>
        <w:pStyle w:val="ga"/>
      </w:pPr>
      <w:r w:rsidRPr="000C158C">
        <w:t>ведение классов ОО;</w:t>
      </w:r>
    </w:p>
    <w:p w14:paraId="1DE69C2C" w14:textId="2E8A56FB" w:rsidR="00677522" w:rsidRPr="000C158C" w:rsidRDefault="00016AB5" w:rsidP="000D6685">
      <w:pPr>
        <w:pStyle w:val="ga"/>
      </w:pPr>
      <w:r w:rsidRPr="000C158C">
        <w:t>формирование отчётности.</w:t>
      </w:r>
    </w:p>
    <w:p w14:paraId="32977316" w14:textId="698AAC4C" w:rsidR="00B76E8F" w:rsidRPr="000C158C" w:rsidRDefault="00B76E8F" w:rsidP="0054464C">
      <w:pPr>
        <w:pStyle w:val="g20"/>
      </w:pPr>
      <w:bookmarkStart w:id="15" w:name="_Toc146202828"/>
      <w:r w:rsidRPr="000C158C">
        <w:lastRenderedPageBreak/>
        <w:t xml:space="preserve">Уровень подготовки </w:t>
      </w:r>
      <w:r w:rsidR="00EF0D24" w:rsidRPr="000C158C">
        <w:t>Пользовател</w:t>
      </w:r>
      <w:bookmarkEnd w:id="11"/>
      <w:bookmarkEnd w:id="12"/>
      <w:r w:rsidR="00EF0D24" w:rsidRPr="000C158C">
        <w:t>я</w:t>
      </w:r>
      <w:bookmarkEnd w:id="13"/>
      <w:bookmarkEnd w:id="15"/>
    </w:p>
    <w:p w14:paraId="3C47784D" w14:textId="25283F8B" w:rsidR="00F1601F" w:rsidRPr="000C158C" w:rsidRDefault="00F1601F" w:rsidP="00EF17DD">
      <w:pPr>
        <w:pStyle w:val="gff0"/>
      </w:pPr>
      <w:r w:rsidRPr="000C158C">
        <w:t>Пользователь должен владеть базовыми навыками работы с персональным компьютером и уметь пользоваться одним из браузеров, перечисленных в разделе </w:t>
      </w:r>
      <w:r w:rsidR="0014468A" w:rsidRPr="000C158C">
        <w:fldChar w:fldCharType="begin"/>
      </w:r>
      <w:r w:rsidR="0014468A" w:rsidRPr="000C158C">
        <w:instrText xml:space="preserve"> REF _Ref498089832 \n \h </w:instrText>
      </w:r>
      <w:r w:rsidR="00EF17DD" w:rsidRPr="000C158C">
        <w:instrText xml:space="preserve"> \* MERGEFORMAT </w:instrText>
      </w:r>
      <w:r w:rsidR="0014468A" w:rsidRPr="000C158C">
        <w:fldChar w:fldCharType="separate"/>
      </w:r>
      <w:r w:rsidR="00584EF8">
        <w:t>2.2</w:t>
      </w:r>
      <w:r w:rsidR="0014468A" w:rsidRPr="000C158C">
        <w:fldChar w:fldCharType="end"/>
      </w:r>
      <w:r w:rsidRPr="000C158C">
        <w:t>, для</w:t>
      </w:r>
      <w:r w:rsidR="0014468A" w:rsidRPr="000C158C">
        <w:t> </w:t>
      </w:r>
      <w:r w:rsidRPr="000C158C">
        <w:t>работы в сети Интернет.</w:t>
      </w:r>
    </w:p>
    <w:p w14:paraId="0EA4DEB0" w14:textId="567ACDA0" w:rsidR="00F1601F" w:rsidRPr="000C158C" w:rsidRDefault="00F1601F" w:rsidP="00EF17DD">
      <w:pPr>
        <w:pStyle w:val="gff0"/>
      </w:pPr>
      <w:r w:rsidRPr="000C158C">
        <w:t>При недостаточно уверенных навыках работы рекомендуется выполнить контрольный пример, привед</w:t>
      </w:r>
      <w:r w:rsidR="0014468A" w:rsidRPr="000C158C">
        <w:t>ё</w:t>
      </w:r>
      <w:r w:rsidRPr="000C158C">
        <w:t>нный в разделе</w:t>
      </w:r>
      <w:r w:rsidR="0014468A" w:rsidRPr="000C158C">
        <w:t> </w:t>
      </w:r>
      <w:r w:rsidR="0014468A" w:rsidRPr="000C158C">
        <w:fldChar w:fldCharType="begin"/>
      </w:r>
      <w:r w:rsidR="0014468A" w:rsidRPr="000C158C">
        <w:instrText xml:space="preserve"> REF _Ref498089824 \n \h </w:instrText>
      </w:r>
      <w:r w:rsidR="00EF17DD" w:rsidRPr="000C158C">
        <w:instrText xml:space="preserve"> \* MERGEFORMAT </w:instrText>
      </w:r>
      <w:r w:rsidR="0014468A" w:rsidRPr="000C158C">
        <w:fldChar w:fldCharType="separate"/>
      </w:r>
      <w:r w:rsidR="00584EF8">
        <w:t>6</w:t>
      </w:r>
      <w:r w:rsidR="0014468A" w:rsidRPr="000C158C">
        <w:fldChar w:fldCharType="end"/>
      </w:r>
      <w:r w:rsidRPr="000C158C">
        <w:t>.</w:t>
      </w:r>
    </w:p>
    <w:p w14:paraId="0230A472" w14:textId="134E5197" w:rsidR="0016542D" w:rsidRPr="000C158C" w:rsidRDefault="0016542D" w:rsidP="0054464C">
      <w:pPr>
        <w:pStyle w:val="g20"/>
      </w:pPr>
      <w:bookmarkStart w:id="16" w:name="_Toc470866709"/>
      <w:bookmarkStart w:id="17" w:name="_Toc487636648"/>
      <w:bookmarkStart w:id="18" w:name="_Toc494209614"/>
      <w:bookmarkStart w:id="19" w:name="_Toc146202829"/>
      <w:r w:rsidRPr="000C158C">
        <w:t>Перечень эксплуатационной документации</w:t>
      </w:r>
      <w:bookmarkEnd w:id="16"/>
      <w:bookmarkEnd w:id="17"/>
      <w:bookmarkEnd w:id="18"/>
      <w:bookmarkEnd w:id="19"/>
    </w:p>
    <w:p w14:paraId="08D4F8E9" w14:textId="65E92D08" w:rsidR="00C03A1F" w:rsidRPr="000C158C" w:rsidRDefault="00C03A1F" w:rsidP="00EF17DD">
      <w:pPr>
        <w:pStyle w:val="gff0"/>
      </w:pPr>
      <w:r w:rsidRPr="000C158C">
        <w:t>Перед началом работы Пользователю рекомендуется ознакомиться с настоящим документом.</w:t>
      </w:r>
    </w:p>
    <w:p w14:paraId="2A61F4F3" w14:textId="33A28AE4" w:rsidR="003E4BB1" w:rsidRPr="000C158C" w:rsidRDefault="003E4BB1" w:rsidP="003E4BB1">
      <w:pPr>
        <w:pStyle w:val="g10"/>
      </w:pPr>
      <w:bookmarkStart w:id="20" w:name="_Toc118746016"/>
      <w:bookmarkStart w:id="21" w:name="_Toc146202830"/>
      <w:r w:rsidRPr="000C158C">
        <w:lastRenderedPageBreak/>
        <w:t xml:space="preserve">Назначение </w:t>
      </w:r>
      <w:r w:rsidR="00C96587" w:rsidRPr="000C158C">
        <w:t>АИС «Дневник-ОО»</w:t>
      </w:r>
      <w:r w:rsidRPr="000C158C">
        <w:t xml:space="preserve"> и условия применения</w:t>
      </w:r>
      <w:bookmarkEnd w:id="20"/>
      <w:bookmarkEnd w:id="21"/>
    </w:p>
    <w:p w14:paraId="0AFED6F6" w14:textId="4FBCA6B5" w:rsidR="003E4BB1" w:rsidRPr="000C158C" w:rsidRDefault="003E4BB1" w:rsidP="003E4BB1">
      <w:pPr>
        <w:pStyle w:val="g20"/>
      </w:pPr>
      <w:bookmarkStart w:id="22" w:name="_Toc118746017"/>
      <w:bookmarkStart w:id="23" w:name="_Toc146202831"/>
      <w:r w:rsidRPr="000C158C">
        <w:t xml:space="preserve">Назначение </w:t>
      </w:r>
      <w:bookmarkEnd w:id="22"/>
      <w:r w:rsidR="00C96587" w:rsidRPr="000C158C">
        <w:t>АИС «Дневник-ОО»</w:t>
      </w:r>
      <w:bookmarkEnd w:id="23"/>
    </w:p>
    <w:p w14:paraId="35A7BE86" w14:textId="1F3CC9AE" w:rsidR="006C40CE" w:rsidRPr="000C158C" w:rsidRDefault="00001B92" w:rsidP="006C40CE">
      <w:pPr>
        <w:pStyle w:val="gff6"/>
      </w:pPr>
      <w:bookmarkStart w:id="24" w:name="_Toc494209616"/>
      <w:bookmarkStart w:id="25" w:name="_Toc470866711"/>
      <w:bookmarkStart w:id="26" w:name="_Toc487636650"/>
      <w:r w:rsidRPr="000C158C">
        <w:t>АИС «Дневник-ОО»</w:t>
      </w:r>
      <w:r w:rsidR="002D2B1E" w:rsidRPr="000C158C">
        <w:t xml:space="preserve"> </w:t>
      </w:r>
      <w:r w:rsidR="006C40CE" w:rsidRPr="000C158C">
        <w:t>предназначена для автоматизации образовательного процесса в общеобразовательных организациях (ОО), в частности:</w:t>
      </w:r>
    </w:p>
    <w:p w14:paraId="7F44F138" w14:textId="77777777" w:rsidR="006C40CE" w:rsidRPr="000C158C" w:rsidRDefault="006C40CE" w:rsidP="000D6685">
      <w:pPr>
        <w:pStyle w:val="ga"/>
        <w:keepNext/>
        <w:numPr>
          <w:ilvl w:val="0"/>
          <w:numId w:val="60"/>
        </w:numPr>
      </w:pPr>
      <w:r w:rsidRPr="000C158C">
        <w:t>предоставление функциональности для сотрудников ОО:</w:t>
      </w:r>
    </w:p>
    <w:p w14:paraId="12E6E9AF" w14:textId="77777777" w:rsidR="006C40CE" w:rsidRPr="000C158C" w:rsidRDefault="006C40CE" w:rsidP="00184427">
      <w:pPr>
        <w:pStyle w:val="ga"/>
        <w:numPr>
          <w:ilvl w:val="1"/>
          <w:numId w:val="1"/>
        </w:numPr>
      </w:pPr>
      <w:r w:rsidRPr="000C158C">
        <w:t>ведение профиля ОО;</w:t>
      </w:r>
    </w:p>
    <w:p w14:paraId="3F9F8743" w14:textId="77777777" w:rsidR="006C40CE" w:rsidRPr="000C158C" w:rsidRDefault="006C40CE" w:rsidP="00184427">
      <w:pPr>
        <w:pStyle w:val="ga"/>
        <w:numPr>
          <w:ilvl w:val="1"/>
          <w:numId w:val="1"/>
        </w:numPr>
      </w:pPr>
      <w:r w:rsidRPr="000C158C">
        <w:t>формирование учебных классов;</w:t>
      </w:r>
    </w:p>
    <w:p w14:paraId="6614E104" w14:textId="77777777" w:rsidR="006C40CE" w:rsidRPr="000C158C" w:rsidRDefault="006C40CE" w:rsidP="00184427">
      <w:pPr>
        <w:pStyle w:val="ga"/>
        <w:numPr>
          <w:ilvl w:val="1"/>
          <w:numId w:val="1"/>
        </w:numPr>
      </w:pPr>
      <w:r w:rsidRPr="000C158C">
        <w:t>ведение расписания;</w:t>
      </w:r>
    </w:p>
    <w:p w14:paraId="4A0941D3" w14:textId="77777777" w:rsidR="006C40CE" w:rsidRPr="000C158C" w:rsidRDefault="006C40CE" w:rsidP="00184427">
      <w:pPr>
        <w:pStyle w:val="ga"/>
        <w:numPr>
          <w:ilvl w:val="1"/>
          <w:numId w:val="1"/>
        </w:numPr>
      </w:pPr>
      <w:r w:rsidRPr="000C158C">
        <w:t>ведение журнала предмета;</w:t>
      </w:r>
    </w:p>
    <w:p w14:paraId="602F20A7" w14:textId="77777777" w:rsidR="006C40CE" w:rsidRPr="000C158C" w:rsidRDefault="006C40CE" w:rsidP="00184427">
      <w:pPr>
        <w:pStyle w:val="ga"/>
        <w:numPr>
          <w:ilvl w:val="1"/>
          <w:numId w:val="1"/>
        </w:numPr>
      </w:pPr>
      <w:r w:rsidRPr="000C158C">
        <w:t>поурочное планирование;</w:t>
      </w:r>
    </w:p>
    <w:p w14:paraId="0B04A12E" w14:textId="6ED6A3DE" w:rsidR="006C40CE" w:rsidRPr="000C158C" w:rsidRDefault="006C40CE" w:rsidP="00184427">
      <w:pPr>
        <w:pStyle w:val="ga"/>
        <w:numPr>
          <w:ilvl w:val="1"/>
          <w:numId w:val="1"/>
        </w:numPr>
      </w:pPr>
      <w:r w:rsidRPr="000C158C">
        <w:t xml:space="preserve">ведение </w:t>
      </w:r>
      <w:r w:rsidR="00DB42DE" w:rsidRPr="000C158C">
        <w:t>ДЗ</w:t>
      </w:r>
      <w:r w:rsidRPr="000C158C">
        <w:t>;</w:t>
      </w:r>
    </w:p>
    <w:p w14:paraId="4BA81483" w14:textId="77777777" w:rsidR="006C40CE" w:rsidRPr="000C158C" w:rsidRDefault="006C40CE" w:rsidP="00184427">
      <w:pPr>
        <w:pStyle w:val="ga"/>
        <w:numPr>
          <w:ilvl w:val="1"/>
          <w:numId w:val="1"/>
        </w:numPr>
      </w:pPr>
      <w:r w:rsidRPr="000C158C">
        <w:t>формирование отчётности;</w:t>
      </w:r>
    </w:p>
    <w:p w14:paraId="0A27C547" w14:textId="77777777" w:rsidR="006C40CE" w:rsidRPr="000C158C" w:rsidRDefault="006C40CE" w:rsidP="006C40CE">
      <w:pPr>
        <w:pStyle w:val="ga"/>
        <w:keepNext/>
      </w:pPr>
      <w:r w:rsidRPr="000C158C">
        <w:t>предоставление функциональности для обучающихся и родителей (законных представителей) обучающихся:</w:t>
      </w:r>
    </w:p>
    <w:p w14:paraId="32C7E68C" w14:textId="77777777" w:rsidR="006C40CE" w:rsidRPr="000C158C" w:rsidRDefault="006C40CE" w:rsidP="00184427">
      <w:pPr>
        <w:pStyle w:val="ga"/>
        <w:numPr>
          <w:ilvl w:val="1"/>
          <w:numId w:val="1"/>
        </w:numPr>
      </w:pPr>
      <w:r w:rsidRPr="000C158C">
        <w:t>ведение школьного дневника;</w:t>
      </w:r>
    </w:p>
    <w:p w14:paraId="39E453B7" w14:textId="3B595BC8" w:rsidR="006C40CE" w:rsidRPr="000C158C" w:rsidRDefault="006C40CE" w:rsidP="00184427">
      <w:pPr>
        <w:pStyle w:val="ga"/>
        <w:numPr>
          <w:ilvl w:val="1"/>
          <w:numId w:val="1"/>
        </w:numPr>
      </w:pPr>
      <w:r w:rsidRPr="000C158C">
        <w:t xml:space="preserve">работа с </w:t>
      </w:r>
      <w:r w:rsidR="00DB42DE" w:rsidRPr="000C158C">
        <w:t>ДЗ</w:t>
      </w:r>
      <w:r w:rsidRPr="000C158C">
        <w:t>;</w:t>
      </w:r>
    </w:p>
    <w:p w14:paraId="628E7848" w14:textId="1F0D4A1E" w:rsidR="006C40CE" w:rsidRPr="000C158C" w:rsidRDefault="006C40CE" w:rsidP="004E7188">
      <w:pPr>
        <w:pStyle w:val="ga"/>
        <w:numPr>
          <w:ilvl w:val="1"/>
          <w:numId w:val="1"/>
        </w:numPr>
      </w:pPr>
      <w:r w:rsidRPr="000C158C">
        <w:t>средство обмена сообщениями;</w:t>
      </w:r>
    </w:p>
    <w:p w14:paraId="0EA9588C" w14:textId="77777777" w:rsidR="006C40CE" w:rsidRPr="000C158C" w:rsidRDefault="006C40CE" w:rsidP="00184427">
      <w:pPr>
        <w:pStyle w:val="ga"/>
        <w:numPr>
          <w:ilvl w:val="1"/>
          <w:numId w:val="1"/>
        </w:numPr>
      </w:pPr>
      <w:r w:rsidRPr="000C158C">
        <w:t>социальная сеть;</w:t>
      </w:r>
    </w:p>
    <w:p w14:paraId="4B363DA2" w14:textId="1DFDAA39" w:rsidR="00540035" w:rsidRPr="000C158C" w:rsidRDefault="006C40CE" w:rsidP="00184427">
      <w:pPr>
        <w:pStyle w:val="ga"/>
        <w:numPr>
          <w:ilvl w:val="1"/>
          <w:numId w:val="1"/>
        </w:numPr>
      </w:pPr>
      <w:r w:rsidRPr="000C158C">
        <w:t>приложения</w:t>
      </w:r>
      <w:r w:rsidR="00540035" w:rsidRPr="000C158C">
        <w:t>.</w:t>
      </w:r>
    </w:p>
    <w:p w14:paraId="679CE15F" w14:textId="77777777" w:rsidR="00A6482E" w:rsidRPr="000C158C" w:rsidRDefault="00A6482E" w:rsidP="00A6482E">
      <w:pPr>
        <w:pStyle w:val="g20"/>
      </w:pPr>
      <w:bookmarkStart w:id="27" w:name="_Ref498089832"/>
      <w:bookmarkStart w:id="28" w:name="_Toc146202832"/>
      <w:r w:rsidRPr="000C158C">
        <w:t>Условия применения</w:t>
      </w:r>
      <w:bookmarkEnd w:id="27"/>
      <w:bookmarkEnd w:id="28"/>
    </w:p>
    <w:p w14:paraId="087EF8BE" w14:textId="77777777" w:rsidR="00A6482E" w:rsidRPr="000C158C" w:rsidRDefault="00A6482E" w:rsidP="00A6482E">
      <w:pPr>
        <w:pStyle w:val="gff0"/>
      </w:pPr>
      <w:r w:rsidRPr="000C158C">
        <w:t>Рабочее место Пользователя должно быть оборудовано персональным компьютером с доступом к сети Интернет.</w:t>
      </w:r>
    </w:p>
    <w:p w14:paraId="0A1954D6" w14:textId="3BAAC8E2" w:rsidR="00A6482E" w:rsidRPr="000C158C" w:rsidRDefault="00A6482E" w:rsidP="00A6482E">
      <w:pPr>
        <w:pStyle w:val="gff0"/>
        <w:keepNext/>
      </w:pPr>
      <w:r w:rsidRPr="000C158C">
        <w:t xml:space="preserve">На компьютере Пользователя должен быть установлен браузер одного из следующих типов и </w:t>
      </w:r>
      <w:r w:rsidR="000C158C">
        <w:t>верси</w:t>
      </w:r>
      <w:r w:rsidRPr="000C158C">
        <w:t>й:</w:t>
      </w:r>
    </w:p>
    <w:p w14:paraId="0DCDA5F7" w14:textId="0EC80C9C" w:rsidR="003E4BB1" w:rsidRPr="000C158C" w:rsidRDefault="003E4BB1" w:rsidP="003E4BB1">
      <w:pPr>
        <w:pStyle w:val="gf9"/>
        <w:numPr>
          <w:ilvl w:val="0"/>
          <w:numId w:val="62"/>
        </w:numPr>
        <w:rPr>
          <w:lang w:eastAsia="ru-RU"/>
        </w:rPr>
      </w:pPr>
      <w:bookmarkStart w:id="29" w:name="_Hlk118117579"/>
      <w:r w:rsidRPr="000C158C">
        <w:rPr>
          <w:lang w:eastAsia="ru-RU"/>
        </w:rPr>
        <w:t xml:space="preserve">Google Chrome с </w:t>
      </w:r>
      <w:r w:rsidR="000C158C">
        <w:rPr>
          <w:lang w:eastAsia="ru-RU"/>
        </w:rPr>
        <w:t>114</w:t>
      </w:r>
      <w:r w:rsidR="00001B92" w:rsidRPr="000C158C">
        <w:rPr>
          <w:lang w:eastAsia="ru-RU"/>
        </w:rPr>
        <w:t xml:space="preserve"> </w:t>
      </w:r>
      <w:r w:rsidRPr="000C158C">
        <w:rPr>
          <w:lang w:eastAsia="ru-RU"/>
        </w:rPr>
        <w:t>версии и выше;</w:t>
      </w:r>
    </w:p>
    <w:p w14:paraId="2564BFF6" w14:textId="1CBA2151" w:rsidR="003E4BB1" w:rsidRPr="000C158C" w:rsidRDefault="003E4BB1" w:rsidP="003E4BB1">
      <w:pPr>
        <w:pStyle w:val="gf9"/>
        <w:numPr>
          <w:ilvl w:val="0"/>
          <w:numId w:val="62"/>
        </w:numPr>
        <w:rPr>
          <w:lang w:eastAsia="ru-RU"/>
        </w:rPr>
      </w:pPr>
      <w:r w:rsidRPr="000C158C">
        <w:rPr>
          <w:lang w:eastAsia="ru-RU"/>
        </w:rPr>
        <w:t>YaBrowser</w:t>
      </w:r>
      <w:r w:rsidR="000C158C">
        <w:rPr>
          <w:lang w:eastAsia="ru-RU"/>
        </w:rPr>
        <w:t xml:space="preserve"> с 23</w:t>
      </w:r>
      <w:r w:rsidRPr="000C158C">
        <w:rPr>
          <w:lang w:eastAsia="ru-RU"/>
        </w:rPr>
        <w:t>.</w:t>
      </w:r>
      <w:r w:rsidR="000C158C">
        <w:rPr>
          <w:lang w:eastAsia="ru-RU"/>
        </w:rPr>
        <w:t>7</w:t>
      </w:r>
      <w:r w:rsidR="00001B92" w:rsidRPr="000C158C">
        <w:rPr>
          <w:lang w:eastAsia="ru-RU"/>
        </w:rPr>
        <w:t xml:space="preserve"> </w:t>
      </w:r>
      <w:r w:rsidRPr="000C158C">
        <w:rPr>
          <w:lang w:eastAsia="ru-RU"/>
        </w:rPr>
        <w:t>версии.</w:t>
      </w:r>
    </w:p>
    <w:p w14:paraId="0A11E0C4" w14:textId="77777777" w:rsidR="00C03A1F" w:rsidRPr="000C158C" w:rsidRDefault="00C03A1F" w:rsidP="0054464C">
      <w:pPr>
        <w:pStyle w:val="g10"/>
      </w:pPr>
      <w:bookmarkStart w:id="30" w:name="_Toc120199276"/>
      <w:bookmarkStart w:id="31" w:name="_Toc120199277"/>
      <w:bookmarkStart w:id="32" w:name="_Toc120199278"/>
      <w:bookmarkStart w:id="33" w:name="_Toc101535981"/>
      <w:bookmarkStart w:id="34" w:name="_Toc146202833"/>
      <w:bookmarkEnd w:id="29"/>
      <w:bookmarkEnd w:id="30"/>
      <w:bookmarkEnd w:id="31"/>
      <w:bookmarkEnd w:id="32"/>
      <w:bookmarkEnd w:id="33"/>
      <w:r w:rsidRPr="000C158C">
        <w:lastRenderedPageBreak/>
        <w:t>Ролевая модель</w:t>
      </w:r>
      <w:bookmarkEnd w:id="24"/>
      <w:bookmarkEnd w:id="34"/>
    </w:p>
    <w:p w14:paraId="49A3F903" w14:textId="3E664DE5" w:rsidR="003E4BB1" w:rsidRPr="000C158C" w:rsidRDefault="003E4BB1" w:rsidP="00BD16C7">
      <w:pPr>
        <w:pStyle w:val="gff0"/>
      </w:pPr>
      <w:r w:rsidRPr="000C158C">
        <w:t xml:space="preserve">В </w:t>
      </w:r>
      <w:r w:rsidR="00001B92" w:rsidRPr="000C158C">
        <w:t>АИС </w:t>
      </w:r>
      <w:r w:rsidRPr="000C158C">
        <w:t>«Дневник</w:t>
      </w:r>
      <w:r w:rsidRPr="000C158C">
        <w:noBreakHyphen/>
        <w:t xml:space="preserve">ОО» существуют различные категории пользователей, каждая из которых отличается определенным набором прав и возможностей (таблица </w:t>
      </w:r>
      <w:r w:rsidRPr="000C158C">
        <w:fldChar w:fldCharType="begin"/>
      </w:r>
      <w:r w:rsidRPr="000C158C">
        <w:instrText xml:space="preserve"> REF _Ref21076412 \h \# \0  \* MERGEFORMAT </w:instrText>
      </w:r>
      <w:r w:rsidRPr="000C158C">
        <w:fldChar w:fldCharType="separate"/>
      </w:r>
      <w:r w:rsidR="00584EF8">
        <w:t>1</w:t>
      </w:r>
      <w:r w:rsidRPr="000C158C">
        <w:fldChar w:fldCharType="end"/>
      </w:r>
      <w:r w:rsidRPr="000C158C">
        <w:t>).</w:t>
      </w:r>
    </w:p>
    <w:p w14:paraId="3D0ACC79" w14:textId="041F5353" w:rsidR="000771ED" w:rsidRPr="000C158C" w:rsidRDefault="000771ED" w:rsidP="000771ED">
      <w:pPr>
        <w:pStyle w:val="gfff"/>
      </w:pPr>
      <w:bookmarkStart w:id="35" w:name="_Ref21076412"/>
      <w:r w:rsidRPr="000C158C">
        <w:t xml:space="preserve">Таблица </w:t>
      </w:r>
      <w:r w:rsidRPr="000C158C">
        <w:rPr>
          <w:noProof/>
        </w:rPr>
        <w:fldChar w:fldCharType="begin"/>
      </w:r>
      <w:r w:rsidRPr="000C158C">
        <w:rPr>
          <w:noProof/>
        </w:rPr>
        <w:instrText xml:space="preserve"> SEQ Таблица \* ARABIC </w:instrText>
      </w:r>
      <w:r w:rsidRPr="000C158C">
        <w:rPr>
          <w:noProof/>
        </w:rPr>
        <w:fldChar w:fldCharType="separate"/>
      </w:r>
      <w:r w:rsidR="00584EF8">
        <w:rPr>
          <w:noProof/>
        </w:rPr>
        <w:t>1</w:t>
      </w:r>
      <w:r w:rsidRPr="000C158C">
        <w:rPr>
          <w:noProof/>
        </w:rPr>
        <w:fldChar w:fldCharType="end"/>
      </w:r>
      <w:bookmarkEnd w:id="35"/>
      <w:r w:rsidRPr="000C158C">
        <w:t xml:space="preserve"> – Ролевая модель </w:t>
      </w:r>
    </w:p>
    <w:tbl>
      <w:tblPr>
        <w:tblStyle w:val="af8"/>
        <w:tblW w:w="9351" w:type="dxa"/>
        <w:tblLook w:val="04A0" w:firstRow="1" w:lastRow="0" w:firstColumn="1" w:lastColumn="0" w:noHBand="0" w:noVBand="1"/>
      </w:tblPr>
      <w:tblGrid>
        <w:gridCol w:w="1775"/>
        <w:gridCol w:w="3470"/>
        <w:gridCol w:w="4106"/>
      </w:tblGrid>
      <w:tr w:rsidR="000771ED" w:rsidRPr="000C158C" w14:paraId="00A6D5C7" w14:textId="77777777" w:rsidTr="003E4B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5" w:type="dxa"/>
          </w:tcPr>
          <w:p w14:paraId="6253073C" w14:textId="77777777" w:rsidR="000771ED" w:rsidRPr="000C158C" w:rsidRDefault="000771ED" w:rsidP="00050B7D">
            <w:pPr>
              <w:pStyle w:val="gfff2"/>
            </w:pPr>
            <w:proofErr w:type="spellStart"/>
            <w:r w:rsidRPr="000C158C">
              <w:t>Роли</w:t>
            </w:r>
            <w:proofErr w:type="spellEnd"/>
          </w:p>
        </w:tc>
        <w:tc>
          <w:tcPr>
            <w:tcW w:w="3470" w:type="dxa"/>
          </w:tcPr>
          <w:p w14:paraId="26497B5D" w14:textId="77777777" w:rsidR="000771ED" w:rsidRPr="000C158C" w:rsidRDefault="000771ED" w:rsidP="00050B7D">
            <w:pPr>
              <w:pStyle w:val="gfff2"/>
            </w:pPr>
            <w:proofErr w:type="spellStart"/>
            <w:r w:rsidRPr="000C158C">
              <w:t>Категории</w:t>
            </w:r>
            <w:proofErr w:type="spellEnd"/>
            <w:r w:rsidRPr="000C158C">
              <w:t xml:space="preserve"> </w:t>
            </w:r>
            <w:proofErr w:type="spellStart"/>
            <w:r w:rsidRPr="000C158C">
              <w:t>пользователей</w:t>
            </w:r>
            <w:proofErr w:type="spellEnd"/>
          </w:p>
        </w:tc>
        <w:tc>
          <w:tcPr>
            <w:tcW w:w="4106" w:type="dxa"/>
          </w:tcPr>
          <w:p w14:paraId="6C0E6E35" w14:textId="77777777" w:rsidR="000771ED" w:rsidRPr="000C158C" w:rsidRDefault="000771ED" w:rsidP="00050B7D">
            <w:pPr>
              <w:pStyle w:val="gfff2"/>
            </w:pPr>
            <w:proofErr w:type="spellStart"/>
            <w:r w:rsidRPr="000C158C">
              <w:t>Основные</w:t>
            </w:r>
            <w:proofErr w:type="spellEnd"/>
            <w:r w:rsidRPr="000C158C">
              <w:t xml:space="preserve"> </w:t>
            </w:r>
            <w:proofErr w:type="spellStart"/>
            <w:r w:rsidRPr="000C158C">
              <w:t>права</w:t>
            </w:r>
            <w:proofErr w:type="spellEnd"/>
            <w:r w:rsidRPr="000C158C">
              <w:t xml:space="preserve"> и </w:t>
            </w:r>
            <w:proofErr w:type="spellStart"/>
            <w:r w:rsidRPr="000C158C">
              <w:t>возможности</w:t>
            </w:r>
            <w:proofErr w:type="spellEnd"/>
          </w:p>
        </w:tc>
      </w:tr>
      <w:tr w:rsidR="000771ED" w:rsidRPr="000C158C" w14:paraId="6E40DBD1" w14:textId="77777777" w:rsidTr="003E4BB1">
        <w:tc>
          <w:tcPr>
            <w:tcW w:w="1775" w:type="dxa"/>
          </w:tcPr>
          <w:p w14:paraId="1B63E3C6" w14:textId="77777777" w:rsidR="000771ED" w:rsidRPr="000C158C" w:rsidRDefault="000771ED" w:rsidP="00050B7D">
            <w:pPr>
              <w:pStyle w:val="gfff0"/>
            </w:pPr>
            <w:r w:rsidRPr="000C158C">
              <w:t>Администратор</w:t>
            </w:r>
          </w:p>
        </w:tc>
        <w:tc>
          <w:tcPr>
            <w:tcW w:w="3470" w:type="dxa"/>
          </w:tcPr>
          <w:p w14:paraId="6225EA69" w14:textId="2F0D30A7" w:rsidR="000771ED" w:rsidRPr="000C158C" w:rsidRDefault="000771ED" w:rsidP="00050B7D">
            <w:pPr>
              <w:pStyle w:val="gfff0"/>
            </w:pPr>
            <w:r w:rsidRPr="000C158C">
              <w:t xml:space="preserve">Пользователи, ответственные за администрирование и настройку </w:t>
            </w:r>
            <w:r w:rsidR="00C96587" w:rsidRPr="000C158C">
              <w:t>АИС «Дневник-ОО»</w:t>
            </w:r>
            <w:r w:rsidRPr="000C158C" w:rsidDel="00F3713F">
              <w:t xml:space="preserve"> </w:t>
            </w:r>
          </w:p>
        </w:tc>
        <w:tc>
          <w:tcPr>
            <w:tcW w:w="4106" w:type="dxa"/>
          </w:tcPr>
          <w:p w14:paraId="639EAE6C" w14:textId="59673C9B" w:rsidR="000771ED" w:rsidRPr="000C158C" w:rsidRDefault="00645031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 xml:space="preserve">доступ </w:t>
            </w:r>
            <w:r w:rsidR="000771ED" w:rsidRPr="000C158C">
              <w:rPr>
                <w:lang w:eastAsia="ru-RU"/>
              </w:rPr>
              <w:t>к администрированию профиля образовательной организации с возможностью добавления/редактирования/удаления информации всех блоков:</w:t>
            </w:r>
          </w:p>
          <w:p w14:paraId="59965986" w14:textId="77777777" w:rsidR="000771ED" w:rsidRPr="000C158C" w:rsidRDefault="000771ED" w:rsidP="004E7EFB">
            <w:pPr>
              <w:pStyle w:val="gf0"/>
              <w:numPr>
                <w:ilvl w:val="1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 xml:space="preserve">блок </w:t>
            </w:r>
            <w:r w:rsidRPr="000C158C">
              <w:rPr>
                <w:rStyle w:val="gfff4"/>
              </w:rPr>
              <w:t>Люди</w:t>
            </w:r>
            <w:r w:rsidRPr="000C158C">
              <w:rPr>
                <w:lang w:eastAsia="ru-RU"/>
              </w:rPr>
              <w:t>;</w:t>
            </w:r>
          </w:p>
          <w:p w14:paraId="77F53FEB" w14:textId="77777777" w:rsidR="000771ED" w:rsidRPr="000C158C" w:rsidRDefault="000771ED" w:rsidP="004E7EFB">
            <w:pPr>
              <w:pStyle w:val="gf0"/>
              <w:numPr>
                <w:ilvl w:val="1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 xml:space="preserve">блок </w:t>
            </w:r>
            <w:r w:rsidRPr="000C158C">
              <w:rPr>
                <w:rStyle w:val="gfff4"/>
              </w:rPr>
              <w:t>Расписание</w:t>
            </w:r>
            <w:r w:rsidRPr="000C158C">
              <w:rPr>
                <w:lang w:eastAsia="ru-RU"/>
              </w:rPr>
              <w:t>;</w:t>
            </w:r>
          </w:p>
          <w:p w14:paraId="16A21D33" w14:textId="77777777" w:rsidR="000771ED" w:rsidRPr="000C158C" w:rsidRDefault="000771ED" w:rsidP="004E7EFB">
            <w:pPr>
              <w:pStyle w:val="gf0"/>
              <w:numPr>
                <w:ilvl w:val="1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 xml:space="preserve">блок </w:t>
            </w:r>
            <w:r w:rsidRPr="000C158C">
              <w:rPr>
                <w:rStyle w:val="gfff4"/>
              </w:rPr>
              <w:t>Справочники</w:t>
            </w:r>
            <w:r w:rsidRPr="000C158C">
              <w:rPr>
                <w:lang w:eastAsia="ru-RU"/>
              </w:rPr>
              <w:t>;</w:t>
            </w:r>
          </w:p>
          <w:p w14:paraId="6446E6B2" w14:textId="77777777" w:rsidR="000771ED" w:rsidRPr="000C158C" w:rsidRDefault="000771ED" w:rsidP="004E7EFB">
            <w:pPr>
              <w:pStyle w:val="gf0"/>
              <w:numPr>
                <w:ilvl w:val="1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 xml:space="preserve">блок </w:t>
            </w:r>
            <w:r w:rsidRPr="000C158C">
              <w:rPr>
                <w:rStyle w:val="gfff4"/>
              </w:rPr>
              <w:t>Классы</w:t>
            </w:r>
            <w:r w:rsidRPr="000C158C">
              <w:rPr>
                <w:lang w:eastAsia="ru-RU"/>
              </w:rPr>
              <w:t>;</w:t>
            </w:r>
          </w:p>
          <w:p w14:paraId="0F0D2B36" w14:textId="77777777" w:rsidR="000771ED" w:rsidRPr="000C158C" w:rsidRDefault="000771ED" w:rsidP="004E7EFB">
            <w:pPr>
              <w:pStyle w:val="gf0"/>
              <w:numPr>
                <w:ilvl w:val="1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 xml:space="preserve">блок </w:t>
            </w:r>
            <w:r w:rsidRPr="000C158C">
              <w:rPr>
                <w:rStyle w:val="gfff4"/>
              </w:rPr>
              <w:t>Настройки</w:t>
            </w:r>
            <w:r w:rsidRPr="000C158C">
              <w:rPr>
                <w:lang w:eastAsia="ru-RU"/>
              </w:rPr>
              <w:t>;</w:t>
            </w:r>
          </w:p>
          <w:p w14:paraId="073F635A" w14:textId="77777777" w:rsidR="000771ED" w:rsidRPr="000C158C" w:rsidRDefault="000771ED" w:rsidP="004E7EFB">
            <w:pPr>
              <w:pStyle w:val="gf0"/>
              <w:numPr>
                <w:ilvl w:val="1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 xml:space="preserve">раздел </w:t>
            </w:r>
            <w:r w:rsidRPr="000C158C">
              <w:rPr>
                <w:rStyle w:val="gfff4"/>
              </w:rPr>
              <w:t>Журналы</w:t>
            </w:r>
            <w:r w:rsidRPr="000C158C">
              <w:rPr>
                <w:lang w:eastAsia="ru-RU"/>
              </w:rPr>
              <w:t>;</w:t>
            </w:r>
          </w:p>
          <w:p w14:paraId="25D33808" w14:textId="77777777" w:rsidR="000771ED" w:rsidRPr="000C158C" w:rsidRDefault="000771ED" w:rsidP="004E7EFB">
            <w:pPr>
              <w:pStyle w:val="gf0"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>доступ к просмотру всех отчётов;</w:t>
            </w:r>
          </w:p>
          <w:p w14:paraId="3319578F" w14:textId="77777777" w:rsidR="000771ED" w:rsidRPr="000C158C" w:rsidRDefault="000771ED" w:rsidP="004E7EFB">
            <w:pPr>
              <w:pStyle w:val="gf0"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>использование социальной части проекта</w:t>
            </w:r>
          </w:p>
        </w:tc>
      </w:tr>
      <w:tr w:rsidR="000771ED" w:rsidRPr="000C158C" w14:paraId="2572066D" w14:textId="77777777" w:rsidTr="003E4BB1">
        <w:tc>
          <w:tcPr>
            <w:tcW w:w="1775" w:type="dxa"/>
          </w:tcPr>
          <w:p w14:paraId="493DDD15" w14:textId="0EA306C6" w:rsidR="000771ED" w:rsidRPr="000C158C" w:rsidRDefault="004E7188" w:rsidP="00050B7D">
            <w:pPr>
              <w:pStyle w:val="gfff0"/>
            </w:pPr>
            <w:r w:rsidRPr="000C158C">
              <w:t>Сотрудник</w:t>
            </w:r>
          </w:p>
        </w:tc>
        <w:tc>
          <w:tcPr>
            <w:tcW w:w="3470" w:type="dxa"/>
          </w:tcPr>
          <w:p w14:paraId="655747B7" w14:textId="77777777" w:rsidR="000771ED" w:rsidRPr="000C158C" w:rsidRDefault="000771ED" w:rsidP="00050B7D">
            <w:pPr>
              <w:pStyle w:val="gfff0"/>
            </w:pPr>
            <w:r w:rsidRPr="000C158C">
              <w:t>Пользователь, который входит в педагогический состав образовательной организации</w:t>
            </w:r>
          </w:p>
        </w:tc>
        <w:tc>
          <w:tcPr>
            <w:tcW w:w="4106" w:type="dxa"/>
          </w:tcPr>
          <w:p w14:paraId="6067368F" w14:textId="29BE49A3" w:rsidR="000771ED" w:rsidRPr="000C158C" w:rsidRDefault="00645031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 xml:space="preserve">доступ </w:t>
            </w:r>
            <w:r w:rsidR="000771ED" w:rsidRPr="000C158C">
              <w:rPr>
                <w:lang w:eastAsia="ru-RU"/>
              </w:rPr>
              <w:t>к просмотру страницы образовательной организации;</w:t>
            </w:r>
          </w:p>
          <w:p w14:paraId="72A4E82F" w14:textId="77777777" w:rsidR="000771ED" w:rsidRPr="000C158C" w:rsidRDefault="000771ED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>доступ к просмотру страниц классов/групп;</w:t>
            </w:r>
          </w:p>
          <w:p w14:paraId="3B6C43EB" w14:textId="77777777" w:rsidR="000771ED" w:rsidRPr="000C158C" w:rsidRDefault="000771ED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>доступ к просмотру расписаний классов и учителей;</w:t>
            </w:r>
          </w:p>
          <w:p w14:paraId="43765720" w14:textId="77777777" w:rsidR="000771ED" w:rsidRPr="000C158C" w:rsidRDefault="000771ED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>доступ к просмотру всех журналов образовательной организации;</w:t>
            </w:r>
          </w:p>
          <w:p w14:paraId="2DF94EC7" w14:textId="77777777" w:rsidR="000771ED" w:rsidRPr="000C158C" w:rsidRDefault="000771ED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>доступ к просмотру отчётов образовательной организации;</w:t>
            </w:r>
          </w:p>
          <w:p w14:paraId="504FEE33" w14:textId="77777777" w:rsidR="000771ED" w:rsidRPr="000C158C" w:rsidRDefault="000771ED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>использование социальной части проекта</w:t>
            </w:r>
          </w:p>
        </w:tc>
      </w:tr>
      <w:tr w:rsidR="000771ED" w:rsidRPr="000C158C" w14:paraId="670718D1" w14:textId="77777777" w:rsidTr="003E4BB1">
        <w:tc>
          <w:tcPr>
            <w:tcW w:w="1775" w:type="dxa"/>
          </w:tcPr>
          <w:p w14:paraId="226D4CA8" w14:textId="77777777" w:rsidR="000771ED" w:rsidRPr="000C158C" w:rsidRDefault="000771ED" w:rsidP="00050B7D">
            <w:pPr>
              <w:pStyle w:val="gfff0"/>
            </w:pPr>
            <w:r w:rsidRPr="000C158C">
              <w:t>Ученик</w:t>
            </w:r>
          </w:p>
        </w:tc>
        <w:tc>
          <w:tcPr>
            <w:tcW w:w="3470" w:type="dxa"/>
          </w:tcPr>
          <w:p w14:paraId="56228054" w14:textId="77777777" w:rsidR="000771ED" w:rsidRPr="000C158C" w:rsidRDefault="000771ED" w:rsidP="00050B7D">
            <w:pPr>
              <w:pStyle w:val="gfff0"/>
            </w:pPr>
            <w:r w:rsidRPr="000C158C">
              <w:t>Пользователь, обучающийся в образовательной организации</w:t>
            </w:r>
          </w:p>
        </w:tc>
        <w:tc>
          <w:tcPr>
            <w:tcW w:w="4106" w:type="dxa"/>
          </w:tcPr>
          <w:p w14:paraId="04A1F24F" w14:textId="2333DE39" w:rsidR="000771ED" w:rsidRPr="000C158C" w:rsidRDefault="00645031" w:rsidP="004E7EFB">
            <w:pPr>
              <w:pStyle w:val="gf0"/>
              <w:numPr>
                <w:ilvl w:val="0"/>
                <w:numId w:val="17"/>
              </w:numPr>
            </w:pPr>
            <w:r w:rsidRPr="000C158C">
              <w:t xml:space="preserve">доступ </w:t>
            </w:r>
            <w:r w:rsidR="000771ED" w:rsidRPr="000C158C">
              <w:t>к просмотру страницы образовательной организации;</w:t>
            </w:r>
          </w:p>
          <w:p w14:paraId="53D9615E" w14:textId="77777777" w:rsidR="000771ED" w:rsidRPr="000C158C" w:rsidRDefault="000771ED" w:rsidP="004E7EFB">
            <w:pPr>
              <w:pStyle w:val="gf0"/>
              <w:numPr>
                <w:ilvl w:val="0"/>
                <w:numId w:val="17"/>
              </w:numPr>
            </w:pPr>
            <w:r w:rsidRPr="000C158C">
              <w:t>доступ к просмотру страницы классов/групп;</w:t>
            </w:r>
          </w:p>
          <w:p w14:paraId="5579347B" w14:textId="1F4794E7" w:rsidR="000771ED" w:rsidRPr="000C158C" w:rsidRDefault="000771ED" w:rsidP="004E7EFB">
            <w:pPr>
              <w:pStyle w:val="gf0"/>
              <w:numPr>
                <w:ilvl w:val="0"/>
                <w:numId w:val="17"/>
              </w:numPr>
            </w:pPr>
            <w:r w:rsidRPr="000C158C">
              <w:t xml:space="preserve">доступ только к собственным оценкам, расписанию, </w:t>
            </w:r>
            <w:r w:rsidR="00DB42DE" w:rsidRPr="000C158C">
              <w:t>ДЗ</w:t>
            </w:r>
            <w:r w:rsidRPr="000C158C">
              <w:t>;</w:t>
            </w:r>
          </w:p>
          <w:p w14:paraId="25DF2AA7" w14:textId="77777777" w:rsidR="000771ED" w:rsidRPr="000C158C" w:rsidRDefault="000771ED" w:rsidP="004E7EFB">
            <w:pPr>
              <w:pStyle w:val="gf0"/>
              <w:numPr>
                <w:ilvl w:val="0"/>
                <w:numId w:val="17"/>
              </w:numPr>
            </w:pPr>
            <w:r w:rsidRPr="000C158C">
              <w:t xml:space="preserve">доступ к </w:t>
            </w:r>
            <w:proofErr w:type="spellStart"/>
            <w:r w:rsidRPr="000C158C">
              <w:t>email</w:t>
            </w:r>
            <w:proofErr w:type="spellEnd"/>
            <w:r w:rsidRPr="000C158C">
              <w:t xml:space="preserve"> рассылкам;</w:t>
            </w:r>
          </w:p>
          <w:p w14:paraId="7D740595" w14:textId="77777777" w:rsidR="000771ED" w:rsidRPr="000C158C" w:rsidRDefault="000771ED" w:rsidP="004E7EFB">
            <w:pPr>
              <w:pStyle w:val="gf0"/>
              <w:numPr>
                <w:ilvl w:val="0"/>
                <w:numId w:val="17"/>
              </w:numPr>
            </w:pPr>
            <w:r w:rsidRPr="000C158C">
              <w:t>использование социальной части проекта</w:t>
            </w:r>
          </w:p>
        </w:tc>
      </w:tr>
      <w:tr w:rsidR="000771ED" w:rsidRPr="000C158C" w14:paraId="21FC0EA5" w14:textId="77777777" w:rsidTr="003E4BB1">
        <w:trPr>
          <w:trHeight w:val="2810"/>
        </w:trPr>
        <w:tc>
          <w:tcPr>
            <w:tcW w:w="1775" w:type="dxa"/>
          </w:tcPr>
          <w:p w14:paraId="164FF527" w14:textId="77777777" w:rsidR="000771ED" w:rsidRPr="000C158C" w:rsidRDefault="000771ED" w:rsidP="00050B7D">
            <w:pPr>
              <w:pStyle w:val="gfff0"/>
            </w:pPr>
            <w:r w:rsidRPr="000C158C">
              <w:lastRenderedPageBreak/>
              <w:t>Родитель</w:t>
            </w:r>
          </w:p>
        </w:tc>
        <w:tc>
          <w:tcPr>
            <w:tcW w:w="3470" w:type="dxa"/>
          </w:tcPr>
          <w:p w14:paraId="147C89E0" w14:textId="77777777" w:rsidR="000771ED" w:rsidRPr="000C158C" w:rsidRDefault="000771ED" w:rsidP="00050B7D">
            <w:pPr>
              <w:pStyle w:val="gfff0"/>
            </w:pPr>
            <w:r w:rsidRPr="000C158C">
              <w:t>Пользователь, являющийся законным представителем (мать, отец, бабушка, дедушка, опекун) обучающегося образовательной организации.</w:t>
            </w:r>
          </w:p>
        </w:tc>
        <w:tc>
          <w:tcPr>
            <w:tcW w:w="4106" w:type="dxa"/>
          </w:tcPr>
          <w:p w14:paraId="08C20C67" w14:textId="7EB4F399" w:rsidR="000771ED" w:rsidRPr="000C158C" w:rsidRDefault="00645031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 xml:space="preserve">доступ </w:t>
            </w:r>
            <w:r w:rsidR="000771ED" w:rsidRPr="000C158C">
              <w:rPr>
                <w:lang w:eastAsia="ru-RU"/>
              </w:rPr>
              <w:t>к просмотру страницы образовательной организации;</w:t>
            </w:r>
          </w:p>
          <w:p w14:paraId="17627D79" w14:textId="77777777" w:rsidR="000771ED" w:rsidRPr="000C158C" w:rsidRDefault="000771ED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>доступ к просмотру класса/группы обучающегося;</w:t>
            </w:r>
          </w:p>
          <w:p w14:paraId="38744B52" w14:textId="18281386" w:rsidR="000771ED" w:rsidRPr="000C158C" w:rsidRDefault="000771ED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 xml:space="preserve">доступ к просмотру оценок, </w:t>
            </w:r>
            <w:r w:rsidR="00DB42DE" w:rsidRPr="000C158C">
              <w:rPr>
                <w:lang w:eastAsia="ru-RU"/>
              </w:rPr>
              <w:t>ДЗ</w:t>
            </w:r>
            <w:r w:rsidRPr="000C158C">
              <w:rPr>
                <w:lang w:eastAsia="ru-RU"/>
              </w:rPr>
              <w:t xml:space="preserve"> и расписания ребёнка/нескольких детей, закрепленных за данным родителем;</w:t>
            </w:r>
          </w:p>
          <w:p w14:paraId="607A63C0" w14:textId="77777777" w:rsidR="000771ED" w:rsidRPr="000C158C" w:rsidRDefault="000771ED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>доступ к </w:t>
            </w:r>
            <w:proofErr w:type="spellStart"/>
            <w:r w:rsidRPr="000C158C">
              <w:rPr>
                <w:bCs/>
                <w:lang w:eastAsia="ru-RU"/>
              </w:rPr>
              <w:t>email</w:t>
            </w:r>
            <w:proofErr w:type="spellEnd"/>
            <w:r w:rsidRPr="000C158C">
              <w:rPr>
                <w:lang w:eastAsia="ru-RU"/>
              </w:rPr>
              <w:t> рассылкам;</w:t>
            </w:r>
          </w:p>
          <w:p w14:paraId="5251AA38" w14:textId="77777777" w:rsidR="000771ED" w:rsidRPr="000C158C" w:rsidRDefault="000771ED" w:rsidP="004E7EFB">
            <w:pPr>
              <w:pStyle w:val="gf0"/>
              <w:keepNext/>
              <w:numPr>
                <w:ilvl w:val="0"/>
                <w:numId w:val="17"/>
              </w:numPr>
              <w:rPr>
                <w:lang w:eastAsia="ru-RU"/>
              </w:rPr>
            </w:pPr>
            <w:r w:rsidRPr="000C158C">
              <w:rPr>
                <w:lang w:eastAsia="ru-RU"/>
              </w:rPr>
              <w:t>использование социальной части проекта</w:t>
            </w:r>
          </w:p>
        </w:tc>
      </w:tr>
    </w:tbl>
    <w:p w14:paraId="5ABB4F31" w14:textId="7129E5B1" w:rsidR="003E4BB1" w:rsidRPr="000C158C" w:rsidRDefault="003E4BB1" w:rsidP="003E4BB1">
      <w:pPr>
        <w:pStyle w:val="gfb"/>
      </w:pPr>
      <w:r w:rsidRPr="000C158C">
        <w:t xml:space="preserve">Возможности Администратора и работа с </w:t>
      </w:r>
      <w:r w:rsidR="00001B92" w:rsidRPr="000C158C">
        <w:t>АИС </w:t>
      </w:r>
      <w:r w:rsidRPr="000C158C">
        <w:t>«Дневник</w:t>
      </w:r>
      <w:r w:rsidRPr="000C158C">
        <w:noBreakHyphen/>
        <w:t>ОО» под учётной записью с ролью «Администратор» описаны в документе «Руководство администратора» на </w:t>
      </w:r>
      <w:r w:rsidR="00001B92" w:rsidRPr="000C158C">
        <w:t>АИС</w:t>
      </w:r>
      <w:r w:rsidRPr="000C158C">
        <w:t> «Дневник</w:t>
      </w:r>
      <w:r w:rsidRPr="000C158C">
        <w:noBreakHyphen/>
        <w:t>ОО». Возможности пользователей с остальными ролями и работа с </w:t>
      </w:r>
      <w:r w:rsidR="00001B92" w:rsidRPr="000C158C">
        <w:t>АИС </w:t>
      </w:r>
      <w:r w:rsidRPr="000C158C">
        <w:t>«Дневник</w:t>
      </w:r>
      <w:r w:rsidRPr="000C158C">
        <w:noBreakHyphen/>
        <w:t>ОО» под учётными записями с этими ролями описаны в настоящем документе.</w:t>
      </w:r>
    </w:p>
    <w:p w14:paraId="7A05ACF7" w14:textId="77777777" w:rsidR="00C03A1F" w:rsidRPr="000C158C" w:rsidRDefault="00C03A1F" w:rsidP="0054464C">
      <w:pPr>
        <w:pStyle w:val="g10"/>
      </w:pPr>
      <w:bookmarkStart w:id="36" w:name="_Toc120199280"/>
      <w:bookmarkStart w:id="37" w:name="_Toc494209617"/>
      <w:bookmarkStart w:id="38" w:name="_Toc146202834"/>
      <w:bookmarkEnd w:id="36"/>
      <w:r w:rsidRPr="000C158C">
        <w:lastRenderedPageBreak/>
        <w:t>Подготовка к работе</w:t>
      </w:r>
      <w:bookmarkEnd w:id="37"/>
      <w:bookmarkEnd w:id="38"/>
    </w:p>
    <w:p w14:paraId="46C97A17" w14:textId="11A602AA" w:rsidR="00C03A1F" w:rsidRPr="000C158C" w:rsidRDefault="00904BEB" w:rsidP="0054464C">
      <w:pPr>
        <w:pStyle w:val="g20"/>
      </w:pPr>
      <w:bookmarkStart w:id="39" w:name="_Toc494209618"/>
      <w:bookmarkStart w:id="40" w:name="_Hlk119413665"/>
      <w:bookmarkStart w:id="41" w:name="_Toc146202835"/>
      <w:r w:rsidRPr="000C158C">
        <w:t>Запуск</w:t>
      </w:r>
      <w:bookmarkEnd w:id="39"/>
      <w:r w:rsidR="002D2B1E" w:rsidRPr="000C158C">
        <w:t xml:space="preserve"> </w:t>
      </w:r>
      <w:r w:rsidR="00C96587" w:rsidRPr="000C158C">
        <w:t>АИС «Дневник-ОО»</w:t>
      </w:r>
      <w:bookmarkEnd w:id="41"/>
    </w:p>
    <w:p w14:paraId="72A08CDB" w14:textId="1815BEE7" w:rsidR="009B7517" w:rsidRPr="000C158C" w:rsidRDefault="009B7517" w:rsidP="009B7517">
      <w:pPr>
        <w:pStyle w:val="gff0"/>
        <w:rPr>
          <w:szCs w:val="26"/>
        </w:rPr>
      </w:pPr>
      <w:r w:rsidRPr="000C158C">
        <w:rPr>
          <w:rFonts w:cs="Times New Roman"/>
          <w:szCs w:val="26"/>
        </w:rPr>
        <w:t>П</w:t>
      </w:r>
      <w:r w:rsidR="009954C4" w:rsidRPr="000C158C">
        <w:rPr>
          <w:rFonts w:cs="Times New Roman"/>
          <w:szCs w:val="26"/>
        </w:rPr>
        <w:t>рограммное обеспечение (далее – ПО)</w:t>
      </w:r>
      <w:r w:rsidRPr="000C158C">
        <w:rPr>
          <w:rFonts w:cs="Times New Roman"/>
          <w:szCs w:val="26"/>
        </w:rPr>
        <w:t xml:space="preserve"> распространяется в виде интернет-сервиса, специальные действия по установке ПО на стороне Пользователя не требуются.</w:t>
      </w:r>
    </w:p>
    <w:p w14:paraId="34D740BF" w14:textId="6DA54B45" w:rsidR="00952E33" w:rsidRPr="000C158C" w:rsidRDefault="00C03A1F" w:rsidP="00952E33">
      <w:pPr>
        <w:pStyle w:val="gff0"/>
      </w:pPr>
      <w:r w:rsidRPr="000C158C">
        <w:t xml:space="preserve">Для запуска </w:t>
      </w:r>
      <w:r w:rsidR="00C96587" w:rsidRPr="000C158C">
        <w:t>АИС «Дневник-ОО»</w:t>
      </w:r>
      <w:r w:rsidR="002D2B1E" w:rsidRPr="000C158C">
        <w:t xml:space="preserve"> </w:t>
      </w:r>
      <w:r w:rsidR="00630EBB" w:rsidRPr="000C158C">
        <w:t>запустит</w:t>
      </w:r>
      <w:r w:rsidR="00233858" w:rsidRPr="000C158C">
        <w:t>е</w:t>
      </w:r>
      <w:r w:rsidRPr="000C158C">
        <w:t xml:space="preserve"> браузер, установленный на</w:t>
      </w:r>
      <w:r w:rsidR="000D34D2" w:rsidRPr="000C158C">
        <w:t> </w:t>
      </w:r>
      <w:r w:rsidRPr="000C158C">
        <w:t>компьютере, и откр</w:t>
      </w:r>
      <w:r w:rsidR="00233858" w:rsidRPr="000C158C">
        <w:t>ой</w:t>
      </w:r>
      <w:r w:rsidR="00630EBB" w:rsidRPr="000C158C">
        <w:t>т</w:t>
      </w:r>
      <w:r w:rsidR="00233858" w:rsidRPr="000C158C">
        <w:t>е</w:t>
      </w:r>
      <w:r w:rsidRPr="000C158C">
        <w:t xml:space="preserve"> сайт </w:t>
      </w:r>
      <w:r w:rsidR="00C96587" w:rsidRPr="000C158C">
        <w:t>АИС «Дневник-ОО»</w:t>
      </w:r>
      <w:r w:rsidR="0082065A" w:rsidRPr="000C158C">
        <w:t xml:space="preserve">: </w:t>
      </w:r>
      <w:r w:rsidR="009B4880" w:rsidRPr="000C158C">
        <w:rPr>
          <w:rStyle w:val="ac"/>
        </w:rPr>
        <w:t>dnevnik.ru</w:t>
      </w:r>
      <w:r w:rsidR="00630EBB" w:rsidRPr="000C158C">
        <w:t>.</w:t>
      </w:r>
      <w:bookmarkStart w:id="42" w:name="_Toc494209620"/>
    </w:p>
    <w:p w14:paraId="72031CA1" w14:textId="16FE4CDD" w:rsidR="003E4BB1" w:rsidRPr="000C158C" w:rsidRDefault="003E4BB1" w:rsidP="003E4BB1">
      <w:pPr>
        <w:pStyle w:val="g20"/>
      </w:pPr>
      <w:bookmarkStart w:id="43" w:name="_Toc101535985"/>
      <w:bookmarkStart w:id="44" w:name="_Toc146202836"/>
      <w:r w:rsidRPr="000C158C">
        <w:t xml:space="preserve">Вход (авторизация) в </w:t>
      </w:r>
      <w:r w:rsidR="00001B92" w:rsidRPr="000C158C">
        <w:t>АИС </w:t>
      </w:r>
      <w:r w:rsidRPr="000C158C">
        <w:t>«Дневник</w:t>
      </w:r>
      <w:r w:rsidRPr="000C158C">
        <w:noBreakHyphen/>
        <w:t>ОО»</w:t>
      </w:r>
      <w:bookmarkEnd w:id="43"/>
      <w:bookmarkEnd w:id="44"/>
    </w:p>
    <w:p w14:paraId="7C6E42CC" w14:textId="4B1B7B29" w:rsidR="003E4BB1" w:rsidRPr="000C158C" w:rsidRDefault="003E4BB1" w:rsidP="003E4BB1">
      <w:pPr>
        <w:pStyle w:val="gff0"/>
      </w:pPr>
      <w:bookmarkStart w:id="45" w:name="_Hlk124248511"/>
      <w:r w:rsidRPr="000C158C">
        <w:t xml:space="preserve">Пользователь может приступить к работе в </w:t>
      </w:r>
      <w:r w:rsidR="00001B92" w:rsidRPr="000C158C">
        <w:t xml:space="preserve">АИС </w:t>
      </w:r>
      <w:r w:rsidRPr="000C158C">
        <w:t>«Дневник</w:t>
      </w:r>
      <w:r w:rsidRPr="000C158C">
        <w:noBreakHyphen/>
        <w:t xml:space="preserve">ОО» после регистрации профиля Администратором. </w:t>
      </w:r>
    </w:p>
    <w:p w14:paraId="2D05851F" w14:textId="4CDD77AC" w:rsidR="003E4BB1" w:rsidRPr="000C158C" w:rsidRDefault="003E4BB1" w:rsidP="003E4BB1">
      <w:pPr>
        <w:pStyle w:val="gff9"/>
      </w:pPr>
      <w:r w:rsidRPr="000C158C">
        <w:t xml:space="preserve">Для входа (авторизации) в </w:t>
      </w:r>
      <w:r w:rsidR="00001B92" w:rsidRPr="000C158C">
        <w:t xml:space="preserve">АИС </w:t>
      </w:r>
      <w:r w:rsidRPr="000C158C">
        <w:t>«Дневник</w:t>
      </w:r>
      <w:r w:rsidRPr="000C158C">
        <w:noBreakHyphen/>
        <w:t>ОО» с помощью логина и пароля выполните следующие действия:</w:t>
      </w:r>
    </w:p>
    <w:p w14:paraId="47D0B739" w14:textId="7D84BBA9" w:rsidR="003E4BB1" w:rsidRPr="000C158C" w:rsidRDefault="003E4BB1" w:rsidP="003E4BB1">
      <w:pPr>
        <w:pStyle w:val="ga"/>
        <w:numPr>
          <w:ilvl w:val="0"/>
          <w:numId w:val="9"/>
        </w:numPr>
      </w:pPr>
      <w:r w:rsidRPr="000C158C">
        <w:t xml:space="preserve">на странице сайта </w:t>
      </w:r>
      <w:r w:rsidR="00C96587" w:rsidRPr="000C158C">
        <w:t>АИС «Дневник-ОО»</w:t>
      </w:r>
      <w:r w:rsidRPr="000C158C">
        <w:t xml:space="preserve"> нажмите на кнопку </w:t>
      </w:r>
      <w:r w:rsidRPr="000C158C">
        <w:rPr>
          <w:rStyle w:val="gfff4"/>
        </w:rPr>
        <w:t>Войти</w:t>
      </w:r>
      <w:r w:rsidRPr="000C158C">
        <w:t>. Отобразится страница авторизации (рисунок</w:t>
      </w:r>
      <w:r w:rsidR="006511AE" w:rsidRPr="000C158C">
        <w:t xml:space="preserve"> </w:t>
      </w:r>
      <w:r w:rsidR="006511AE" w:rsidRPr="000C158C">
        <w:fldChar w:fldCharType="begin"/>
      </w:r>
      <w:r w:rsidR="006511AE" w:rsidRPr="000C158C">
        <w:instrText xml:space="preserve"> REF \</w:instrText>
      </w:r>
      <w:r w:rsidR="006511AE" w:rsidRPr="000C158C">
        <w:rPr>
          <w:lang w:val="en-US"/>
        </w:rPr>
        <w:instrText>*</w:instrText>
      </w:r>
      <w:r w:rsidR="006511AE" w:rsidRPr="000C158C">
        <w:instrText xml:space="preserve"> </w:instrText>
      </w:r>
      <w:r w:rsidR="006511AE" w:rsidRPr="000C158C">
        <w:rPr>
          <w:lang w:val="en-US"/>
        </w:rPr>
        <w:instrText>arabic</w:instrText>
      </w:r>
      <w:r w:rsidR="006511AE" w:rsidRPr="000C158C">
        <w:instrText xml:space="preserve"> _Ref122442923 \r \h </w:instrText>
      </w:r>
      <w:r w:rsidR="000C158C">
        <w:instrText xml:space="preserve"> \* MERGEFORMAT </w:instrText>
      </w:r>
      <w:r w:rsidR="006511AE" w:rsidRPr="000C158C">
        <w:fldChar w:fldCharType="separate"/>
      </w:r>
      <w:r w:rsidR="00584EF8">
        <w:t>1</w:t>
      </w:r>
      <w:r w:rsidR="006511AE" w:rsidRPr="000C158C">
        <w:fldChar w:fldCharType="end"/>
      </w:r>
      <w:r w:rsidRPr="000C158C">
        <w:t>);</w:t>
      </w:r>
    </w:p>
    <w:p w14:paraId="2D11F20E" w14:textId="77777777" w:rsidR="003E4BB1" w:rsidRPr="000C158C" w:rsidRDefault="003E4BB1" w:rsidP="003E4BB1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0834338A" wp14:editId="55A9E576">
            <wp:extent cx="5940425" cy="3202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CF97" w14:textId="57935157" w:rsidR="003E4BB1" w:rsidRPr="000C158C" w:rsidRDefault="003E4BB1" w:rsidP="003E4BB1">
      <w:pPr>
        <w:pStyle w:val="ge"/>
        <w:numPr>
          <w:ilvl w:val="0"/>
          <w:numId w:val="16"/>
        </w:numPr>
      </w:pPr>
      <w:bookmarkStart w:id="46" w:name="_Ref122442923"/>
      <w:r w:rsidRPr="000C158C">
        <w:t xml:space="preserve">Страница авторизации в </w:t>
      </w:r>
      <w:r w:rsidR="00001B92" w:rsidRPr="000C158C">
        <w:t>АИС </w:t>
      </w:r>
      <w:r w:rsidRPr="000C158C">
        <w:t>«Дневник</w:t>
      </w:r>
      <w:r w:rsidRPr="000C158C">
        <w:noBreakHyphen/>
        <w:t>ОО»</w:t>
      </w:r>
      <w:bookmarkEnd w:id="46"/>
    </w:p>
    <w:p w14:paraId="564B98CA" w14:textId="77777777" w:rsidR="003E4BB1" w:rsidRPr="000C158C" w:rsidRDefault="003E4BB1" w:rsidP="003E4BB1">
      <w:pPr>
        <w:pStyle w:val="ga"/>
        <w:numPr>
          <w:ilvl w:val="0"/>
          <w:numId w:val="9"/>
        </w:numPr>
      </w:pPr>
      <w:bookmarkStart w:id="47" w:name="_Ref146200803"/>
      <w:r w:rsidRPr="000C158C">
        <w:lastRenderedPageBreak/>
        <w:t>выберите свой регион, нажав на одноимённую ссылку и выбрав регион в отобразившемся списке;</w:t>
      </w:r>
      <w:bookmarkEnd w:id="47"/>
    </w:p>
    <w:p w14:paraId="2D315B6B" w14:textId="77777777" w:rsidR="003E4BB1" w:rsidRPr="000C158C" w:rsidRDefault="003E4BB1" w:rsidP="003E4BB1">
      <w:pPr>
        <w:pStyle w:val="ga"/>
        <w:keepNext/>
        <w:numPr>
          <w:ilvl w:val="0"/>
          <w:numId w:val="9"/>
        </w:numPr>
      </w:pPr>
      <w:r w:rsidRPr="000C158C">
        <w:t>далее:</w:t>
      </w:r>
    </w:p>
    <w:p w14:paraId="598CF023" w14:textId="77777777" w:rsidR="003E4BB1" w:rsidRPr="000C158C" w:rsidRDefault="003E4BB1" w:rsidP="003E4BB1">
      <w:pPr>
        <w:pStyle w:val="ga"/>
        <w:numPr>
          <w:ilvl w:val="1"/>
          <w:numId w:val="9"/>
        </w:numPr>
      </w:pPr>
      <w:r w:rsidRPr="000C158C">
        <w:t xml:space="preserve">для входа с помощью учётной записи Дневник.ру введите полученные для регистрации логин и временный пароль в соответствующие поля ввода и нажмите на кнопку </w:t>
      </w:r>
      <w:r w:rsidRPr="000C158C">
        <w:rPr>
          <w:rStyle w:val="gfff4"/>
        </w:rPr>
        <w:t>Войти</w:t>
      </w:r>
      <w:r w:rsidRPr="000C158C">
        <w:t>;</w:t>
      </w:r>
    </w:p>
    <w:p w14:paraId="0EE54782" w14:textId="77777777" w:rsidR="003E4BB1" w:rsidRPr="000C158C" w:rsidRDefault="003E4BB1" w:rsidP="003E4BB1">
      <w:pPr>
        <w:pStyle w:val="gff0"/>
        <w:rPr>
          <w:rStyle w:val="gffff1"/>
        </w:rPr>
      </w:pPr>
      <w:r w:rsidRPr="000C158C">
        <w:rPr>
          <w:rStyle w:val="gffff"/>
          <w:noProof/>
          <w:lang w:eastAsia="ru-RU"/>
        </w:rPr>
        <w:drawing>
          <wp:inline distT="0" distB="0" distL="0" distR="0" wp14:anchorId="71D4BFC6" wp14:editId="09CDFBF4">
            <wp:extent cx="180975" cy="180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58C">
        <w:rPr>
          <w:rStyle w:val="gffff"/>
        </w:rPr>
        <w:t xml:space="preserve"> Примечание</w:t>
      </w:r>
      <w:r w:rsidRPr="000C158C">
        <w:t xml:space="preserve"> </w:t>
      </w:r>
      <w:r w:rsidRPr="000C158C">
        <w:rPr>
          <w:rStyle w:val="gffff1"/>
        </w:rPr>
        <w:t>– Данные для первого входа (логин и временный пароль) Пользователь получает у Администратора.</w:t>
      </w:r>
    </w:p>
    <w:p w14:paraId="0CF50312" w14:textId="393A52CF" w:rsidR="003E4BB1" w:rsidRPr="000C158C" w:rsidRDefault="003E4BB1" w:rsidP="003E4BB1">
      <w:pPr>
        <w:pStyle w:val="ga"/>
        <w:numPr>
          <w:ilvl w:val="1"/>
          <w:numId w:val="9"/>
        </w:numPr>
      </w:pPr>
      <w:r w:rsidRPr="000C158C">
        <w:t xml:space="preserve">для входа с помощью учётной записи ЕСИА нажмите на кнопку </w:t>
      </w:r>
      <w:r w:rsidRPr="000C158C">
        <w:rPr>
          <w:rStyle w:val="gfff4"/>
        </w:rPr>
        <w:t>Войти через госуслуги</w:t>
      </w:r>
      <w:r w:rsidRPr="000C158C">
        <w:rPr>
          <w:rStyle w:val="gff5"/>
        </w:rPr>
        <w:t xml:space="preserve"> (отображается после указания своего региона на шаге </w:t>
      </w:r>
      <w:r w:rsidR="00846C14">
        <w:rPr>
          <w:rStyle w:val="gff5"/>
        </w:rPr>
        <w:fldChar w:fldCharType="begin"/>
      </w:r>
      <w:r w:rsidR="00846C14">
        <w:rPr>
          <w:rStyle w:val="gff5"/>
        </w:rPr>
        <w:instrText xml:space="preserve"> REF _Ref146200803 \r \h </w:instrText>
      </w:r>
      <w:r w:rsidR="00846C14">
        <w:rPr>
          <w:rStyle w:val="gff5"/>
        </w:rPr>
      </w:r>
      <w:r w:rsidR="00846C14">
        <w:rPr>
          <w:rStyle w:val="gff5"/>
        </w:rPr>
        <w:fldChar w:fldCharType="separate"/>
      </w:r>
      <w:r w:rsidR="00584EF8">
        <w:rPr>
          <w:rStyle w:val="gff5"/>
        </w:rPr>
        <w:t>б)</w:t>
      </w:r>
      <w:r w:rsidR="00846C14">
        <w:rPr>
          <w:rStyle w:val="gff5"/>
        </w:rPr>
        <w:fldChar w:fldCharType="end"/>
      </w:r>
      <w:r w:rsidRPr="000C158C">
        <w:rPr>
          <w:rStyle w:val="gff5"/>
        </w:rPr>
        <w:t xml:space="preserve">; если кнопка не отобразилась, то возможность входа в </w:t>
      </w:r>
      <w:r w:rsidR="00001B92" w:rsidRPr="000C158C">
        <w:t>АИС </w:t>
      </w:r>
      <w:r w:rsidRPr="000C158C">
        <w:t>«Дневник</w:t>
      </w:r>
      <w:r w:rsidRPr="000C158C">
        <w:noBreakHyphen/>
        <w:t xml:space="preserve">ОО» с помощью учётной записи ЕСИА </w:t>
      </w:r>
      <w:r w:rsidRPr="000C158C">
        <w:rPr>
          <w:rStyle w:val="gff5"/>
        </w:rPr>
        <w:t>отсутствует)</w:t>
      </w:r>
      <w:r w:rsidRPr="000C158C">
        <w:t xml:space="preserve">, введите данные для входа в ЕСИА в соответствующие поля ввода и нажмите на кнопку </w:t>
      </w:r>
      <w:r w:rsidRPr="000C158C">
        <w:rPr>
          <w:rStyle w:val="gfff4"/>
        </w:rPr>
        <w:t>Войти</w:t>
      </w:r>
      <w:r w:rsidRPr="000C158C">
        <w:rPr>
          <w:rStyle w:val="gff5"/>
        </w:rPr>
        <w:t>.</w:t>
      </w:r>
    </w:p>
    <w:p w14:paraId="2E838FE6" w14:textId="27B1DEB6" w:rsidR="003E4BB1" w:rsidRPr="000C158C" w:rsidRDefault="003E4BB1" w:rsidP="003E4BB1">
      <w:pPr>
        <w:pStyle w:val="gff0"/>
      </w:pPr>
      <w:r w:rsidRPr="000C158C">
        <w:rPr>
          <w:noProof/>
          <w:lang w:eastAsia="ru-RU"/>
        </w:rPr>
        <w:drawing>
          <wp:inline distT="0" distB="0" distL="0" distR="0" wp14:anchorId="3E477E35" wp14:editId="57C1846E">
            <wp:extent cx="180975" cy="18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58C">
        <w:t xml:space="preserve"> </w:t>
      </w:r>
      <w:r w:rsidRPr="000C158C">
        <w:rPr>
          <w:rStyle w:val="gffff"/>
        </w:rPr>
        <w:t>Примечание</w:t>
      </w:r>
      <w:r w:rsidRPr="000C158C">
        <w:t xml:space="preserve"> </w:t>
      </w:r>
      <w:r w:rsidRPr="000C158C">
        <w:rPr>
          <w:rStyle w:val="gffff1"/>
        </w:rPr>
        <w:t>– Данные для входа в ЕСИА пользователи получают после регистрации на сайте Госуслуг. При этом учётная запись Пользователя должна быть не меньше уровня Стандартная. Подробную информацию о способе получения такой учётной записи можно найти по ссылке:</w:t>
      </w:r>
      <w:r w:rsidRPr="000C158C">
        <w:t xml:space="preserve"> </w:t>
      </w:r>
      <w:hyperlink r:id="rId13" w:history="1">
        <w:r w:rsidRPr="000C158C">
          <w:rPr>
            <w:rStyle w:val="ac"/>
          </w:rPr>
          <w:t>https://www.gosuslugi.ru/help/faq/c</w:t>
        </w:r>
        <w:r w:rsidRPr="000C158C">
          <w:rPr>
            <w:rStyle w:val="ac"/>
          </w:rPr>
          <w:noBreakHyphen/>
          <w:t>1/1</w:t>
        </w:r>
      </w:hyperlink>
      <w:r w:rsidRPr="000C158C">
        <w:t>.</w:t>
      </w:r>
    </w:p>
    <w:p w14:paraId="45C96027" w14:textId="0CFCE939" w:rsidR="008E4C96" w:rsidRPr="000C158C" w:rsidRDefault="008E4C96" w:rsidP="0057235F">
      <w:pPr>
        <w:pStyle w:val="g20"/>
      </w:pPr>
      <w:bookmarkStart w:id="48" w:name="_Toc120199284"/>
      <w:bookmarkStart w:id="49" w:name="_Toc120199285"/>
      <w:bookmarkStart w:id="50" w:name="_Toc120199286"/>
      <w:bookmarkStart w:id="51" w:name="_Toc120199287"/>
      <w:bookmarkStart w:id="52" w:name="_Toc120199288"/>
      <w:bookmarkStart w:id="53" w:name="_Toc120199289"/>
      <w:bookmarkStart w:id="54" w:name="_Toc120199290"/>
      <w:bookmarkStart w:id="55" w:name="_Toc120199291"/>
      <w:bookmarkStart w:id="56" w:name="_Toc120199292"/>
      <w:bookmarkStart w:id="57" w:name="_Toc494209623"/>
      <w:bookmarkStart w:id="58" w:name="_Toc146202837"/>
      <w:bookmarkEnd w:id="42"/>
      <w:bookmarkEnd w:id="45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0C158C">
        <w:t xml:space="preserve">Решение проблем входа в </w:t>
      </w:r>
      <w:r w:rsidR="00001B92" w:rsidRPr="000C158C">
        <w:t>АИС </w:t>
      </w:r>
      <w:r w:rsidRPr="000C158C">
        <w:t>«Дневник</w:t>
      </w:r>
      <w:r w:rsidRPr="000C158C">
        <w:noBreakHyphen/>
        <w:t>ОО»</w:t>
      </w:r>
      <w:bookmarkEnd w:id="58"/>
    </w:p>
    <w:p w14:paraId="40AA1C0C" w14:textId="77777777" w:rsidR="003E4BB1" w:rsidRPr="000C158C" w:rsidRDefault="003E4BB1" w:rsidP="003E4BB1">
      <w:pPr>
        <w:pStyle w:val="g30"/>
      </w:pPr>
      <w:bookmarkStart w:id="59" w:name="_Hlk124248612"/>
      <w:r w:rsidRPr="000C158C">
        <w:t>Восстановление учётной записи Дневник.ру</w:t>
      </w:r>
    </w:p>
    <w:p w14:paraId="5902D904" w14:textId="77777777" w:rsidR="003E4BB1" w:rsidRPr="000C158C" w:rsidRDefault="003E4BB1" w:rsidP="003E4BB1">
      <w:pPr>
        <w:pStyle w:val="gff6"/>
      </w:pPr>
      <w:r w:rsidRPr="000C158C">
        <w:t>Для восстановления логина и пароля выполните следующие действия:</w:t>
      </w:r>
    </w:p>
    <w:p w14:paraId="5D4C546E" w14:textId="5D8BE2BB" w:rsidR="003E4BB1" w:rsidRPr="000C158C" w:rsidRDefault="003E4BB1" w:rsidP="003E4BB1">
      <w:pPr>
        <w:pStyle w:val="ga"/>
        <w:numPr>
          <w:ilvl w:val="0"/>
          <w:numId w:val="2"/>
        </w:numPr>
      </w:pPr>
      <w:r w:rsidRPr="000C158C">
        <w:t xml:space="preserve">откройте страницу авторизации в </w:t>
      </w:r>
      <w:r w:rsidR="00001B92" w:rsidRPr="000C158C">
        <w:t>АИС </w:t>
      </w:r>
      <w:r w:rsidRPr="000C158C">
        <w:t>«Дневник</w:t>
      </w:r>
      <w:r w:rsidRPr="000C158C">
        <w:noBreakHyphen/>
        <w:t>ОО»;</w:t>
      </w:r>
    </w:p>
    <w:p w14:paraId="544FE1F7" w14:textId="10EEAE38" w:rsidR="003E4BB1" w:rsidRPr="000C158C" w:rsidRDefault="003E4BB1" w:rsidP="003E4BB1">
      <w:pPr>
        <w:pStyle w:val="ga"/>
        <w:keepNext/>
        <w:numPr>
          <w:ilvl w:val="0"/>
          <w:numId w:val="2"/>
        </w:numPr>
      </w:pPr>
      <w:r w:rsidRPr="000C158C">
        <w:lastRenderedPageBreak/>
        <w:t xml:space="preserve">нажмите на ссылку </w:t>
      </w:r>
      <w:r w:rsidRPr="000C158C">
        <w:rPr>
          <w:rStyle w:val="gfff4"/>
        </w:rPr>
        <w:t>Восстановите доступ</w:t>
      </w:r>
      <w:r w:rsidRPr="000C158C">
        <w:t xml:space="preserve"> в нижней части формы. Отобразится форма восстановления пароля (рисунок</w:t>
      </w:r>
      <w:r w:rsidR="00BD16C7" w:rsidRPr="000C158C">
        <w:t xml:space="preserve"> </w:t>
      </w:r>
      <w:r w:rsidR="00BD16C7" w:rsidRPr="000C158C">
        <w:fldChar w:fldCharType="begin"/>
      </w:r>
      <w:r w:rsidR="00BD16C7" w:rsidRPr="000C158C">
        <w:instrText xml:space="preserve"> REF \* </w:instrText>
      </w:r>
      <w:r w:rsidR="00BD16C7" w:rsidRPr="000C158C">
        <w:rPr>
          <w:lang w:val="en-US"/>
        </w:rPr>
        <w:instrText>arabic</w:instrText>
      </w:r>
      <w:r w:rsidR="00BD16C7" w:rsidRPr="000C158C">
        <w:instrText xml:space="preserve"> _Ref120200048 \r \h </w:instrText>
      </w:r>
      <w:r w:rsidR="000C158C">
        <w:instrText xml:space="preserve"> \* MERGEFORMAT </w:instrText>
      </w:r>
      <w:r w:rsidR="00BD16C7" w:rsidRPr="000C158C">
        <w:fldChar w:fldCharType="separate"/>
      </w:r>
      <w:r w:rsidR="00584EF8">
        <w:t>2</w:t>
      </w:r>
      <w:r w:rsidR="00BD16C7" w:rsidRPr="000C158C">
        <w:fldChar w:fldCharType="end"/>
      </w:r>
      <w:r w:rsidRPr="000C158C">
        <w:t>);</w:t>
      </w:r>
    </w:p>
    <w:p w14:paraId="179CB10D" w14:textId="77777777" w:rsidR="003E4BB1" w:rsidRPr="000C158C" w:rsidRDefault="003E4BB1" w:rsidP="003E4BB1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40C24D5B" wp14:editId="791E8076">
            <wp:extent cx="5267325" cy="1791251"/>
            <wp:effectExtent l="19050" t="19050" r="9525" b="1905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755" cy="17937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40FDE9" w14:textId="77777777" w:rsidR="003E4BB1" w:rsidRPr="000C158C" w:rsidRDefault="003E4BB1" w:rsidP="003E4BB1">
      <w:pPr>
        <w:pStyle w:val="ge"/>
        <w:numPr>
          <w:ilvl w:val="0"/>
          <w:numId w:val="16"/>
        </w:numPr>
      </w:pPr>
      <w:bookmarkStart w:id="60" w:name="_Ref120200048"/>
      <w:r w:rsidRPr="000C158C">
        <w:t>Восстановление пароля</w:t>
      </w:r>
      <w:bookmarkEnd w:id="60"/>
    </w:p>
    <w:p w14:paraId="6559CAB4" w14:textId="77777777" w:rsidR="003E4BB1" w:rsidRPr="000C158C" w:rsidRDefault="003E4BB1" w:rsidP="003E4BB1">
      <w:pPr>
        <w:pStyle w:val="ga"/>
        <w:numPr>
          <w:ilvl w:val="0"/>
          <w:numId w:val="2"/>
        </w:numPr>
      </w:pPr>
      <w:r w:rsidRPr="000C158C">
        <w:t>установите переключатель в положение, соответствующее ситуации Пользователя, и следуйте дальнейшим указаниям мастера по восстановлению доступа к аккаунту.</w:t>
      </w:r>
    </w:p>
    <w:p w14:paraId="03EAA2DA" w14:textId="383E278E" w:rsidR="00700FF5" w:rsidRPr="000C158C" w:rsidRDefault="00916D3A" w:rsidP="00BD05F4">
      <w:pPr>
        <w:pStyle w:val="g30"/>
      </w:pPr>
      <w:bookmarkStart w:id="61" w:name="_Toc494209624"/>
      <w:bookmarkEnd w:id="57"/>
      <w:r w:rsidRPr="000C158C">
        <w:t xml:space="preserve">Восстановление пароля </w:t>
      </w:r>
      <w:r w:rsidR="00277902" w:rsidRPr="000C158C">
        <w:t xml:space="preserve">учётной записи </w:t>
      </w:r>
      <w:r w:rsidRPr="000C158C">
        <w:t>ЕСИА</w:t>
      </w:r>
      <w:bookmarkEnd w:id="61"/>
    </w:p>
    <w:p w14:paraId="146DC551" w14:textId="668C896D" w:rsidR="00916D3A" w:rsidRPr="000C158C" w:rsidRDefault="00916D3A" w:rsidP="00EF17DD">
      <w:pPr>
        <w:pStyle w:val="gff0"/>
      </w:pPr>
      <w:r w:rsidRPr="000C158C">
        <w:t>Восстановление пароля в ЕСИ</w:t>
      </w:r>
      <w:r w:rsidR="009B4880" w:rsidRPr="000C158C">
        <w:t>А выполняется на сайте Госуслуг</w:t>
      </w:r>
      <w:r w:rsidRPr="000C158C">
        <w:t xml:space="preserve"> </w:t>
      </w:r>
      <w:hyperlink r:id="rId15" w:history="1">
        <w:r w:rsidR="005E0263" w:rsidRPr="000C158C">
          <w:rPr>
            <w:rStyle w:val="ac"/>
          </w:rPr>
          <w:t>https://esia.gosuslugi.ru/recovery/</w:t>
        </w:r>
      </w:hyperlink>
      <w:r w:rsidRPr="000C158C">
        <w:t>.</w:t>
      </w:r>
    </w:p>
    <w:p w14:paraId="45EC4D4A" w14:textId="64CE246E" w:rsidR="005E0263" w:rsidRPr="000C158C" w:rsidRDefault="005E0263" w:rsidP="005E0263">
      <w:pPr>
        <w:pStyle w:val="g30"/>
      </w:pPr>
      <w:r w:rsidRPr="000C158C">
        <w:t xml:space="preserve">Учётная запись </w:t>
      </w:r>
      <w:r w:rsidR="00A049EE" w:rsidRPr="000C158C">
        <w:t xml:space="preserve">Пользователя </w:t>
      </w:r>
      <w:r w:rsidRPr="000C158C">
        <w:t>сайта Госуслуг (ЕСИА) не найдена в </w:t>
      </w:r>
      <w:r w:rsidR="00001B92" w:rsidRPr="000C158C">
        <w:t>АИС </w:t>
      </w:r>
      <w:r w:rsidRPr="000C158C">
        <w:t>«Дневник</w:t>
      </w:r>
      <w:r w:rsidRPr="000C158C">
        <w:noBreakHyphen/>
        <w:t>ОО»</w:t>
      </w:r>
    </w:p>
    <w:p w14:paraId="78A55DF9" w14:textId="42D45214" w:rsidR="005E0263" w:rsidRPr="000C158C" w:rsidRDefault="005E0263" w:rsidP="00E83B95">
      <w:pPr>
        <w:pStyle w:val="gff6"/>
      </w:pPr>
      <w:r w:rsidRPr="000C158C">
        <w:t xml:space="preserve">Если при попытке входа </w:t>
      </w:r>
      <w:r w:rsidR="00045AC3" w:rsidRPr="000C158C">
        <w:t xml:space="preserve">в </w:t>
      </w:r>
      <w:r w:rsidR="00491F5A" w:rsidRPr="000C158C">
        <w:t>АИС</w:t>
      </w:r>
      <w:r w:rsidR="002D2B1E" w:rsidRPr="000C158C">
        <w:t> «Дневник</w:t>
      </w:r>
      <w:r w:rsidR="002D2B1E" w:rsidRPr="000C158C">
        <w:noBreakHyphen/>
        <w:t xml:space="preserve">ОО» </w:t>
      </w:r>
      <w:r w:rsidRPr="000C158C">
        <w:t xml:space="preserve">с помощью учётной записи ЕСИА </w:t>
      </w:r>
      <w:r w:rsidR="00045AC3" w:rsidRPr="000C158C">
        <w:t>отображается ошибка «Указанный пользователь портала Госуслуг не найден в Системе», рекомендуется проверить</w:t>
      </w:r>
      <w:r w:rsidRPr="000C158C">
        <w:t>:</w:t>
      </w:r>
    </w:p>
    <w:p w14:paraId="3D0F205B" w14:textId="28F71EA2" w:rsidR="00E83B95" w:rsidRPr="000C158C" w:rsidRDefault="00E83B95" w:rsidP="0068461E">
      <w:pPr>
        <w:pStyle w:val="ga"/>
        <w:numPr>
          <w:ilvl w:val="0"/>
          <w:numId w:val="10"/>
        </w:numPr>
      </w:pPr>
      <w:r w:rsidRPr="000C158C">
        <w:t>наличие учётной записи ЕСИА на сайте Госуслуг;</w:t>
      </w:r>
    </w:p>
    <w:p w14:paraId="3137B2D2" w14:textId="68F4F60B" w:rsidR="00045AC3" w:rsidRPr="000C158C" w:rsidRDefault="00045AC3" w:rsidP="0068461E">
      <w:pPr>
        <w:pStyle w:val="ga"/>
        <w:numPr>
          <w:ilvl w:val="0"/>
          <w:numId w:val="10"/>
        </w:numPr>
      </w:pPr>
      <w:r w:rsidRPr="000C158C">
        <w:t xml:space="preserve">правильность указанных </w:t>
      </w:r>
      <w:r w:rsidR="005E0263" w:rsidRPr="000C158C">
        <w:t xml:space="preserve">на сайте Госуслуг </w:t>
      </w:r>
      <w:r w:rsidRPr="000C158C">
        <w:t>сведений (адрес</w:t>
      </w:r>
      <w:r w:rsidR="002D2B1E" w:rsidRPr="000C158C">
        <w:t xml:space="preserve"> </w:t>
      </w:r>
      <w:r w:rsidRPr="000C158C">
        <w:t>электронной почты и</w:t>
      </w:r>
      <w:r w:rsidR="005E0263" w:rsidRPr="000C158C">
        <w:t> </w:t>
      </w:r>
      <w:r w:rsidRPr="000C158C">
        <w:t>номер СНИЛС)</w:t>
      </w:r>
      <w:r w:rsidR="00E83B95" w:rsidRPr="000C158C">
        <w:t>;</w:t>
      </w:r>
    </w:p>
    <w:p w14:paraId="0C997CB1" w14:textId="17E9B49B" w:rsidR="00045AC3" w:rsidRPr="000C158C" w:rsidRDefault="00045AC3" w:rsidP="0068461E">
      <w:pPr>
        <w:pStyle w:val="ga"/>
        <w:numPr>
          <w:ilvl w:val="0"/>
          <w:numId w:val="10"/>
        </w:numPr>
      </w:pPr>
      <w:r w:rsidRPr="000C158C">
        <w:t xml:space="preserve">уровень </w:t>
      </w:r>
      <w:r w:rsidR="009B4880" w:rsidRPr="000C158C">
        <w:t>учётной</w:t>
      </w:r>
      <w:r w:rsidRPr="000C158C">
        <w:t xml:space="preserve"> записи ЕСИА (должна быть</w:t>
      </w:r>
      <w:r w:rsidR="005E0263" w:rsidRPr="000C158C">
        <w:t xml:space="preserve"> уровня</w:t>
      </w:r>
      <w:r w:rsidRPr="000C158C">
        <w:t xml:space="preserve"> </w:t>
      </w:r>
      <w:r w:rsidR="007477BF" w:rsidRPr="000C158C">
        <w:t>«</w:t>
      </w:r>
      <w:r w:rsidR="007477BF" w:rsidRPr="000C158C">
        <w:rPr>
          <w:rStyle w:val="gfff5"/>
          <w:i w:val="0"/>
          <w:iCs/>
        </w:rPr>
        <w:t>Упрощенная»</w:t>
      </w:r>
      <w:r w:rsidR="007477BF" w:rsidRPr="000C158C">
        <w:t xml:space="preserve"> </w:t>
      </w:r>
      <w:r w:rsidRPr="000C158C">
        <w:t>и</w:t>
      </w:r>
      <w:r w:rsidR="005E0263" w:rsidRPr="000C158C">
        <w:t> </w:t>
      </w:r>
      <w:r w:rsidRPr="000C158C">
        <w:t>выше);</w:t>
      </w:r>
    </w:p>
    <w:p w14:paraId="775138D0" w14:textId="1000E6E9" w:rsidR="00045AC3" w:rsidRPr="000C158C" w:rsidRDefault="00E83B95" w:rsidP="0068461E">
      <w:pPr>
        <w:pStyle w:val="ga"/>
        <w:numPr>
          <w:ilvl w:val="0"/>
          <w:numId w:val="10"/>
        </w:numPr>
      </w:pPr>
      <w:r w:rsidRPr="000C158C">
        <w:t>соответствие ФИО и СНИЛС, указанных в заведённой</w:t>
      </w:r>
      <w:r w:rsidR="00045AC3" w:rsidRPr="000C158C">
        <w:t xml:space="preserve"> Администратор</w:t>
      </w:r>
      <w:r w:rsidRPr="000C158C">
        <w:t xml:space="preserve">ом учётной записи в </w:t>
      </w:r>
      <w:r w:rsidR="00491F5A" w:rsidRPr="000C158C">
        <w:t>АИС </w:t>
      </w:r>
      <w:r w:rsidRPr="000C158C">
        <w:t>«Дневник</w:t>
      </w:r>
      <w:r w:rsidRPr="000C158C">
        <w:noBreakHyphen/>
        <w:t>ОО», указанным в учётной записи на сайте Госуслуг (проверка выполняется путём обращения к Администратору, после выполнения перечисленных выше проверок).</w:t>
      </w:r>
    </w:p>
    <w:p w14:paraId="3D7C8DCA" w14:textId="09471C0C" w:rsidR="00E83B95" w:rsidRPr="000C158C" w:rsidRDefault="00E83B95" w:rsidP="00E83B95">
      <w:pPr>
        <w:pStyle w:val="g30"/>
      </w:pPr>
      <w:r w:rsidRPr="000C158C">
        <w:lastRenderedPageBreak/>
        <w:t>Прочие ошибки входа</w:t>
      </w:r>
    </w:p>
    <w:p w14:paraId="0D8210FB" w14:textId="64DDEA32" w:rsidR="00916D3A" w:rsidRPr="000C158C" w:rsidRDefault="00E83B95" w:rsidP="00E83B95">
      <w:pPr>
        <w:pStyle w:val="gff0"/>
      </w:pPr>
      <w:r w:rsidRPr="000C158C">
        <w:t xml:space="preserve">При наличии </w:t>
      </w:r>
      <w:r w:rsidR="00045AC3" w:rsidRPr="000C158C">
        <w:t>прочи</w:t>
      </w:r>
      <w:r w:rsidRPr="000C158C">
        <w:t>х</w:t>
      </w:r>
      <w:r w:rsidR="00045AC3" w:rsidRPr="000C158C">
        <w:t xml:space="preserve"> ошиб</w:t>
      </w:r>
      <w:r w:rsidRPr="000C158C">
        <w:t>о</w:t>
      </w:r>
      <w:r w:rsidR="00045AC3" w:rsidRPr="000C158C">
        <w:t>к</w:t>
      </w:r>
      <w:r w:rsidRPr="000C158C">
        <w:t xml:space="preserve"> входа в </w:t>
      </w:r>
      <w:r w:rsidR="00491F5A" w:rsidRPr="000C158C">
        <w:t>АИС </w:t>
      </w:r>
      <w:r w:rsidR="002D2B1E" w:rsidRPr="000C158C">
        <w:t>«Дневник</w:t>
      </w:r>
      <w:r w:rsidR="002D2B1E" w:rsidRPr="000C158C">
        <w:noBreakHyphen/>
        <w:t xml:space="preserve">ОО» </w:t>
      </w:r>
      <w:r w:rsidRPr="000C158C">
        <w:t>о</w:t>
      </w:r>
      <w:r w:rsidR="00045AC3" w:rsidRPr="000C158C">
        <w:t>братит</w:t>
      </w:r>
      <w:r w:rsidRPr="000C158C">
        <w:t>е</w:t>
      </w:r>
      <w:r w:rsidR="00045AC3" w:rsidRPr="000C158C">
        <w:t>с</w:t>
      </w:r>
      <w:r w:rsidRPr="000C158C">
        <w:t>ь</w:t>
      </w:r>
      <w:r w:rsidR="00045AC3" w:rsidRPr="000C158C">
        <w:t xml:space="preserve"> </w:t>
      </w:r>
      <w:r w:rsidR="00EE5497" w:rsidRPr="000C158C">
        <w:t xml:space="preserve">к Администратору или </w:t>
      </w:r>
      <w:r w:rsidR="00045AC3" w:rsidRPr="000C158C">
        <w:t xml:space="preserve">в службу технической поддержки </w:t>
      </w:r>
      <w:r w:rsidR="00C96587" w:rsidRPr="000C158C">
        <w:t>АИС «Дневник-ОО»</w:t>
      </w:r>
      <w:r w:rsidRPr="000C158C">
        <w:t>.</w:t>
      </w:r>
    </w:p>
    <w:p w14:paraId="408E8A6D" w14:textId="77777777" w:rsidR="00C03A1F" w:rsidRPr="000C158C" w:rsidRDefault="00C03A1F" w:rsidP="0054464C">
      <w:pPr>
        <w:pStyle w:val="g10"/>
      </w:pPr>
      <w:bookmarkStart w:id="62" w:name="_Toc494209625"/>
      <w:bookmarkStart w:id="63" w:name="_Toc146202838"/>
      <w:bookmarkEnd w:id="40"/>
      <w:bookmarkEnd w:id="59"/>
      <w:r w:rsidRPr="000C158C">
        <w:lastRenderedPageBreak/>
        <w:t>Описание операций</w:t>
      </w:r>
      <w:bookmarkEnd w:id="62"/>
      <w:bookmarkEnd w:id="63"/>
    </w:p>
    <w:p w14:paraId="37615898" w14:textId="3D615D90" w:rsidR="00C03A1F" w:rsidRPr="000C158C" w:rsidRDefault="00C03A1F" w:rsidP="0054464C">
      <w:pPr>
        <w:pStyle w:val="g20"/>
      </w:pPr>
      <w:bookmarkStart w:id="64" w:name="_Toc494209626"/>
      <w:bookmarkStart w:id="65" w:name="_Toc146202839"/>
      <w:r w:rsidRPr="000C158C">
        <w:t>Работа с главным меню</w:t>
      </w:r>
      <w:bookmarkEnd w:id="64"/>
      <w:r w:rsidR="002D2B1E" w:rsidRPr="000C158C">
        <w:t xml:space="preserve"> </w:t>
      </w:r>
      <w:r w:rsidR="00C96587" w:rsidRPr="000C158C">
        <w:t>АИС «Дневник-ОО»</w:t>
      </w:r>
      <w:bookmarkEnd w:id="65"/>
    </w:p>
    <w:p w14:paraId="63F26820" w14:textId="7DE09779" w:rsidR="00045C4C" w:rsidRPr="000C158C" w:rsidRDefault="00CE582B" w:rsidP="00CE582B">
      <w:pPr>
        <w:pStyle w:val="gff6"/>
      </w:pPr>
      <w:r w:rsidRPr="000C158C">
        <w:t xml:space="preserve">Главное меню </w:t>
      </w:r>
      <w:r w:rsidR="00C96587" w:rsidRPr="000C158C">
        <w:t>АИС «Дневник-ОО»</w:t>
      </w:r>
      <w:r w:rsidRPr="000C158C">
        <w:t xml:space="preserve"> включает в себя следующие разделы</w:t>
      </w:r>
      <w:r w:rsidR="00255BB1" w:rsidRPr="000C158C">
        <w:t xml:space="preserve"> (</w:t>
      </w:r>
      <w:r w:rsidR="00977B60" w:rsidRPr="000C158C">
        <w:t>рисунок</w:t>
      </w:r>
      <w:r w:rsidR="00977B60" w:rsidRPr="000C158C">
        <w:rPr>
          <w:lang w:val="en-US"/>
        </w:rPr>
        <w:t> </w:t>
      </w:r>
      <w:r w:rsidR="00255BB1" w:rsidRPr="000C158C">
        <w:fldChar w:fldCharType="begin"/>
      </w:r>
      <w:r w:rsidR="00255BB1" w:rsidRPr="000C158C">
        <w:instrText xml:space="preserve"> REF _Ref21944074 \n \h \# \0 </w:instrText>
      </w:r>
      <w:r w:rsidR="00B87815" w:rsidRPr="000C158C">
        <w:instrText xml:space="preserve"> \* MERGEFORMAT </w:instrText>
      </w:r>
      <w:r w:rsidR="00255BB1" w:rsidRPr="000C158C">
        <w:fldChar w:fldCharType="separate"/>
      </w:r>
      <w:r w:rsidR="00584EF8">
        <w:t>3</w:t>
      </w:r>
      <w:r w:rsidR="00255BB1" w:rsidRPr="000C158C">
        <w:fldChar w:fldCharType="end"/>
      </w:r>
      <w:r w:rsidR="00255BB1" w:rsidRPr="000C158C">
        <w:t>)</w:t>
      </w:r>
      <w:r w:rsidR="00045C4C" w:rsidRPr="000C158C">
        <w:t>:</w:t>
      </w:r>
    </w:p>
    <w:p w14:paraId="609EDF8E" w14:textId="2EF36CBC" w:rsidR="00045C4C" w:rsidRPr="000C158C" w:rsidRDefault="00C81B4A" w:rsidP="004E7EFB">
      <w:pPr>
        <w:pStyle w:val="ga"/>
        <w:numPr>
          <w:ilvl w:val="0"/>
          <w:numId w:val="25"/>
        </w:numPr>
      </w:pPr>
      <w:r w:rsidRPr="000C158C">
        <w:rPr>
          <w:b/>
        </w:rPr>
        <w:t>Образование</w:t>
      </w:r>
      <w:r w:rsidR="00BD05F4" w:rsidRPr="000C158C">
        <w:t xml:space="preserve"> – функциональности </w:t>
      </w:r>
      <w:r w:rsidR="00C96587" w:rsidRPr="000C158C">
        <w:t>АИС «Дневник-ОО»</w:t>
      </w:r>
      <w:r w:rsidR="002058A6" w:rsidRPr="000C158C">
        <w:t>, связанные с</w:t>
      </w:r>
      <w:r w:rsidR="00BD05F4" w:rsidRPr="000C158C">
        <w:t> </w:t>
      </w:r>
      <w:r w:rsidR="002058A6" w:rsidRPr="000C158C">
        <w:t>образовательным процессом</w:t>
      </w:r>
      <w:r w:rsidR="00977B60" w:rsidRPr="000C158C">
        <w:t>;</w:t>
      </w:r>
    </w:p>
    <w:p w14:paraId="08C1E0E2" w14:textId="45725DA9" w:rsidR="00045C4C" w:rsidRPr="000C158C" w:rsidRDefault="00C81B4A" w:rsidP="003C2527">
      <w:pPr>
        <w:pStyle w:val="ga"/>
      </w:pPr>
      <w:r w:rsidRPr="000C158C">
        <w:rPr>
          <w:b/>
        </w:rPr>
        <w:t>Профиль</w:t>
      </w:r>
      <w:r w:rsidR="002058A6" w:rsidRPr="000C158C">
        <w:t xml:space="preserve"> – личная страница </w:t>
      </w:r>
      <w:r w:rsidR="00A049EE" w:rsidRPr="000C158C">
        <w:t>Пользователя</w:t>
      </w:r>
      <w:r w:rsidR="00045C4C" w:rsidRPr="000C158C">
        <w:t>;</w:t>
      </w:r>
    </w:p>
    <w:p w14:paraId="2763C09F" w14:textId="22FD0EF3" w:rsidR="00045C4C" w:rsidRPr="000C158C" w:rsidRDefault="00C81B4A" w:rsidP="003C2527">
      <w:pPr>
        <w:pStyle w:val="ga"/>
      </w:pPr>
      <w:r w:rsidRPr="000C158C">
        <w:rPr>
          <w:b/>
        </w:rPr>
        <w:t>Общение</w:t>
      </w:r>
      <w:r w:rsidR="002058A6" w:rsidRPr="000C158C">
        <w:t xml:space="preserve"> – группы, события, конкурсы Дневник.ру</w:t>
      </w:r>
      <w:r w:rsidR="00045C4C" w:rsidRPr="000C158C">
        <w:t>;</w:t>
      </w:r>
    </w:p>
    <w:p w14:paraId="406A6D59" w14:textId="06D927D2" w:rsidR="00045C4C" w:rsidRPr="000C158C" w:rsidRDefault="00045C4C" w:rsidP="003C2527">
      <w:pPr>
        <w:pStyle w:val="ga"/>
      </w:pPr>
      <w:r w:rsidRPr="000C158C">
        <w:rPr>
          <w:b/>
        </w:rPr>
        <w:t>Приложения</w:t>
      </w:r>
      <w:r w:rsidR="002058A6" w:rsidRPr="000C158C">
        <w:rPr>
          <w:b/>
        </w:rPr>
        <w:t xml:space="preserve"> </w:t>
      </w:r>
      <w:r w:rsidR="002058A6" w:rsidRPr="000C158C">
        <w:t>– полезные для работы приложения и сервисы Дневник.ру</w:t>
      </w:r>
      <w:r w:rsidRPr="000C158C">
        <w:t>.</w:t>
      </w:r>
    </w:p>
    <w:p w14:paraId="7C7E7D33" w14:textId="4F7FEE71" w:rsidR="00CE582B" w:rsidRPr="000C158C" w:rsidRDefault="00584EF8" w:rsidP="003C2527">
      <w:pPr>
        <w:pStyle w:val="gfb"/>
      </w:pPr>
      <w:r>
        <w:rPr>
          <w:rStyle w:val="gffff"/>
        </w:rPr>
        <w:pict w14:anchorId="5C8B98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7" o:spid="_x0000_i1025" type="#_x0000_t75" style="width:15pt;height:15pt;visibility:visible" o:bullet="t">
            <v:imagedata r:id="rId16" o:title=""/>
          </v:shape>
        </w:pict>
      </w:r>
      <w:r w:rsidR="00255BB1" w:rsidRPr="000C158C">
        <w:rPr>
          <w:rStyle w:val="gffff"/>
        </w:rPr>
        <w:t xml:space="preserve"> </w:t>
      </w:r>
      <w:r w:rsidR="00CE582B" w:rsidRPr="000C158C">
        <w:rPr>
          <w:rStyle w:val="gffff"/>
        </w:rPr>
        <w:t>Примечание</w:t>
      </w:r>
      <w:r w:rsidR="00CE582B" w:rsidRPr="000C158C">
        <w:t xml:space="preserve"> </w:t>
      </w:r>
      <w:r w:rsidR="00CE582B" w:rsidRPr="000C158C">
        <w:rPr>
          <w:rStyle w:val="gffff1"/>
        </w:rPr>
        <w:t xml:space="preserve">– Меню второго уровня </w:t>
      </w:r>
      <w:r w:rsidR="001D78D4" w:rsidRPr="000C158C">
        <w:rPr>
          <w:rStyle w:val="gffff1"/>
        </w:rPr>
        <w:t>может отличаться</w:t>
      </w:r>
      <w:r w:rsidR="00CE582B" w:rsidRPr="000C158C">
        <w:rPr>
          <w:rStyle w:val="gffff1"/>
        </w:rPr>
        <w:t xml:space="preserve"> в зав</w:t>
      </w:r>
      <w:r w:rsidR="001D78D4" w:rsidRPr="000C158C">
        <w:rPr>
          <w:rStyle w:val="gffff1"/>
        </w:rPr>
        <w:t xml:space="preserve">исимости от роли </w:t>
      </w:r>
      <w:r w:rsidR="00581B23" w:rsidRPr="000C158C">
        <w:rPr>
          <w:rStyle w:val="gffff1"/>
        </w:rPr>
        <w:t>п</w:t>
      </w:r>
      <w:r w:rsidR="00A049EE" w:rsidRPr="000C158C">
        <w:rPr>
          <w:rStyle w:val="gffff1"/>
        </w:rPr>
        <w:t>ользователя</w:t>
      </w:r>
      <w:r w:rsidR="006013FB" w:rsidRPr="000C158C">
        <w:rPr>
          <w:rStyle w:val="gffff1"/>
        </w:rPr>
        <w:t xml:space="preserve">. При </w:t>
      </w:r>
      <w:r w:rsidR="00EF3099" w:rsidRPr="000C158C">
        <w:rPr>
          <w:rStyle w:val="gffff1"/>
        </w:rPr>
        <w:t xml:space="preserve">подключении дополнительных систем, </w:t>
      </w:r>
      <w:r w:rsidR="006013FB" w:rsidRPr="000C158C">
        <w:rPr>
          <w:rStyle w:val="gffff1"/>
        </w:rPr>
        <w:t xml:space="preserve">в главном меню </w:t>
      </w:r>
      <w:r w:rsidR="00CE582B" w:rsidRPr="000C158C">
        <w:rPr>
          <w:rStyle w:val="gffff1"/>
        </w:rPr>
        <w:t>могут по</w:t>
      </w:r>
      <w:r w:rsidR="001D78D4" w:rsidRPr="000C158C">
        <w:rPr>
          <w:rStyle w:val="gffff1"/>
        </w:rPr>
        <w:t>я</w:t>
      </w:r>
      <w:r w:rsidR="00EF3099" w:rsidRPr="000C158C">
        <w:rPr>
          <w:rStyle w:val="gffff1"/>
        </w:rPr>
        <w:t>вляться дополнительные разделы.</w:t>
      </w:r>
    </w:p>
    <w:p w14:paraId="4571F1A8" w14:textId="306B5B10" w:rsidR="00255BB1" w:rsidRPr="000C158C" w:rsidRDefault="00255BB1" w:rsidP="003C2527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21912FEF" wp14:editId="62AB520C">
            <wp:extent cx="5940425" cy="581660"/>
            <wp:effectExtent l="19050" t="19050" r="22225" b="2794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66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82C694C" w14:textId="0E726FB0" w:rsidR="00255BB1" w:rsidRPr="000C158C" w:rsidRDefault="00255BB1" w:rsidP="003C2527">
      <w:pPr>
        <w:pStyle w:val="ge"/>
      </w:pPr>
      <w:bookmarkStart w:id="66" w:name="_Ref21944074"/>
      <w:r w:rsidRPr="000C158C">
        <w:t xml:space="preserve">Главное меню </w:t>
      </w:r>
      <w:bookmarkEnd w:id="66"/>
      <w:r w:rsidR="00C96587" w:rsidRPr="000C158C">
        <w:t>АИС «Дневник-ОО»</w:t>
      </w:r>
    </w:p>
    <w:p w14:paraId="65B18D85" w14:textId="678F166F" w:rsidR="00255BB1" w:rsidRPr="000C158C" w:rsidRDefault="00255BB1" w:rsidP="003C2527">
      <w:pPr>
        <w:pStyle w:val="g20"/>
      </w:pPr>
      <w:bookmarkStart w:id="67" w:name="_Toc146202840"/>
      <w:r w:rsidRPr="000C158C">
        <w:lastRenderedPageBreak/>
        <w:t>Стартовая страница учителя по предмету</w:t>
      </w:r>
      <w:bookmarkEnd w:id="67"/>
    </w:p>
    <w:p w14:paraId="11739BAE" w14:textId="08BCC14A" w:rsidR="00293948" w:rsidRPr="000C158C" w:rsidRDefault="00293948" w:rsidP="003C2527">
      <w:pPr>
        <w:pStyle w:val="gff6"/>
      </w:pPr>
      <w:r w:rsidRPr="000C158C">
        <w:t xml:space="preserve">После успешной авторизации у </w:t>
      </w:r>
      <w:r w:rsidR="00255BB1" w:rsidRPr="000C158C">
        <w:t>учителя по предмету</w:t>
      </w:r>
      <w:r w:rsidRPr="000C158C">
        <w:t xml:space="preserve"> </w:t>
      </w:r>
      <w:r w:rsidR="00C96587" w:rsidRPr="000C158C">
        <w:t>АИС «Дневник-ОО»</w:t>
      </w:r>
      <w:r w:rsidRPr="000C158C">
        <w:t xml:space="preserve"> открывается стартовая страница (рисунок </w:t>
      </w:r>
      <w:r w:rsidRPr="000C158C">
        <w:fldChar w:fldCharType="begin"/>
      </w:r>
      <w:r w:rsidRPr="000C158C">
        <w:instrText xml:space="preserve"> REF _Ref21012417 \r \h \# \0  \* MERGEFORMAT </w:instrText>
      </w:r>
      <w:r w:rsidRPr="000C158C">
        <w:fldChar w:fldCharType="separate"/>
      </w:r>
      <w:r w:rsidR="00584EF8">
        <w:t>4</w:t>
      </w:r>
      <w:r w:rsidRPr="000C158C">
        <w:fldChar w:fldCharType="end"/>
      </w:r>
      <w:r w:rsidRPr="000C158C">
        <w:t xml:space="preserve">). </w:t>
      </w:r>
    </w:p>
    <w:p w14:paraId="734B03B5" w14:textId="13AD82BB" w:rsidR="00045C4C" w:rsidRPr="000C158C" w:rsidRDefault="00F35822" w:rsidP="006013FB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027D04A6" wp14:editId="3FB563CE">
            <wp:extent cx="5940425" cy="5321935"/>
            <wp:effectExtent l="19050" t="19050" r="2222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1935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5918271" w14:textId="3CD83D2A" w:rsidR="00045C4C" w:rsidRPr="000C158C" w:rsidRDefault="002058A6" w:rsidP="006013FB">
      <w:pPr>
        <w:pStyle w:val="ge"/>
      </w:pPr>
      <w:bookmarkStart w:id="68" w:name="_Ref21012417"/>
      <w:r w:rsidRPr="000C158C">
        <w:t>Стартовая страница</w:t>
      </w:r>
      <w:r w:rsidR="00045C4C" w:rsidRPr="000C158C">
        <w:t xml:space="preserve"> </w:t>
      </w:r>
      <w:bookmarkEnd w:id="68"/>
      <w:r w:rsidR="00C96587" w:rsidRPr="000C158C">
        <w:t>АИС «Дневник-ОО»</w:t>
      </w:r>
      <w:r w:rsidRPr="000C158C">
        <w:t xml:space="preserve"> учителя по предмету</w:t>
      </w:r>
    </w:p>
    <w:p w14:paraId="3E4E2382" w14:textId="76360F91" w:rsidR="00BD05F4" w:rsidRPr="000C158C" w:rsidRDefault="00977B60" w:rsidP="00381BB1">
      <w:pPr>
        <w:pStyle w:val="gff6"/>
      </w:pPr>
      <w:r w:rsidRPr="000C158C">
        <w:t>В верхней части с</w:t>
      </w:r>
      <w:r w:rsidR="00BD05F4" w:rsidRPr="000C158C">
        <w:t>траницы</w:t>
      </w:r>
      <w:r w:rsidR="00F14FC2" w:rsidRPr="000C158C">
        <w:t xml:space="preserve"> (рисунок </w:t>
      </w:r>
      <w:r w:rsidR="00F14FC2" w:rsidRPr="000C158C">
        <w:fldChar w:fldCharType="begin"/>
      </w:r>
      <w:r w:rsidR="00F14FC2" w:rsidRPr="000C158C">
        <w:instrText xml:space="preserve"> REF _Ref21012417 \r \h \# \0  \* MERGEFORMAT </w:instrText>
      </w:r>
      <w:r w:rsidR="00F14FC2" w:rsidRPr="000C158C">
        <w:fldChar w:fldCharType="separate"/>
      </w:r>
      <w:r w:rsidR="00584EF8">
        <w:t>4</w:t>
      </w:r>
      <w:r w:rsidR="00F14FC2" w:rsidRPr="000C158C">
        <w:fldChar w:fldCharType="end"/>
      </w:r>
      <w:r w:rsidR="00F14FC2" w:rsidRPr="000C158C">
        <w:t>, область 1)</w:t>
      </w:r>
      <w:r w:rsidR="00BD05F4" w:rsidRPr="000C158C">
        <w:t xml:space="preserve"> расположен виджет</w:t>
      </w:r>
      <w:r w:rsidRPr="000C158C">
        <w:t xml:space="preserve"> индикации проблем</w:t>
      </w:r>
      <w:r w:rsidR="00BD05F4" w:rsidRPr="000C158C">
        <w:t>, состоящий из карточек</w:t>
      </w:r>
      <w:r w:rsidR="00564483" w:rsidRPr="000C158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564483" w:rsidRPr="000C158C">
        <w:t>с актуальной информацией о срочных делах сотрудника в системе</w:t>
      </w:r>
      <w:r w:rsidR="00BD05F4" w:rsidRPr="000C158C">
        <w:t xml:space="preserve">. Виджет является основным помощником сотрудника в контроле выполнения работы в системе. </w:t>
      </w:r>
    </w:p>
    <w:p w14:paraId="56B4FF8D" w14:textId="77777777" w:rsidR="00BD05F4" w:rsidRPr="000C158C" w:rsidRDefault="00BD05F4" w:rsidP="00381BB1">
      <w:pPr>
        <w:pStyle w:val="gff6"/>
      </w:pPr>
      <w:r w:rsidRPr="000C158C">
        <w:t xml:space="preserve">При каждом входе на стартовую страницу проверяется: </w:t>
      </w:r>
    </w:p>
    <w:p w14:paraId="78BCAF71" w14:textId="6AF1579F" w:rsidR="00BD05F4" w:rsidRPr="000C158C" w:rsidRDefault="00BD05F4" w:rsidP="00381BB1">
      <w:pPr>
        <w:pStyle w:val="gf9"/>
      </w:pPr>
      <w:r w:rsidRPr="000C158C">
        <w:t xml:space="preserve">выставлены ли оценки в журнал за проведенные уроки; </w:t>
      </w:r>
    </w:p>
    <w:p w14:paraId="79A37F7A" w14:textId="6A905B9A" w:rsidR="00BD05F4" w:rsidRPr="000C158C" w:rsidRDefault="00BD05F4" w:rsidP="00381BB1">
      <w:pPr>
        <w:pStyle w:val="gf9"/>
      </w:pPr>
      <w:r w:rsidRPr="000C158C">
        <w:t xml:space="preserve">выдано ли актуальное </w:t>
      </w:r>
      <w:r w:rsidR="00DB42DE" w:rsidRPr="000C158C">
        <w:t>ДЗ</w:t>
      </w:r>
      <w:r w:rsidRPr="000C158C">
        <w:t xml:space="preserve"> на следующий урок; </w:t>
      </w:r>
    </w:p>
    <w:p w14:paraId="105E6E39" w14:textId="7BCDD4C9" w:rsidR="00BD05F4" w:rsidRPr="000C158C" w:rsidRDefault="00BD05F4" w:rsidP="00381BB1">
      <w:pPr>
        <w:pStyle w:val="gf9"/>
      </w:pPr>
      <w:r w:rsidRPr="000C158C">
        <w:t xml:space="preserve">заполнена ли тема прошедших уроков в поурочном планировании; </w:t>
      </w:r>
    </w:p>
    <w:p w14:paraId="3E3CAB05" w14:textId="2F26870F" w:rsidR="00BD05F4" w:rsidRPr="000C158C" w:rsidRDefault="00BD05F4" w:rsidP="00381BB1">
      <w:pPr>
        <w:pStyle w:val="gf9"/>
      </w:pPr>
      <w:r w:rsidRPr="000C158C">
        <w:lastRenderedPageBreak/>
        <w:t xml:space="preserve">не пропущены ли важные объявления. </w:t>
      </w:r>
    </w:p>
    <w:p w14:paraId="3879B669" w14:textId="4B5D79F2" w:rsidR="00BD05F4" w:rsidRPr="000C158C" w:rsidRDefault="00BD05F4" w:rsidP="003C2527">
      <w:pPr>
        <w:pStyle w:val="gff0"/>
        <w:keepNext/>
      </w:pPr>
      <w:r w:rsidRPr="000C158C">
        <w:t xml:space="preserve">Все обнаруженные невыполненные задачи выводятся в красных карточках </w:t>
      </w:r>
      <w:r w:rsidR="000F49F6" w:rsidRPr="000C158C">
        <w:t>по </w:t>
      </w:r>
      <w:r w:rsidRPr="000C158C">
        <w:t xml:space="preserve">категориям: </w:t>
      </w:r>
    </w:p>
    <w:p w14:paraId="30579A96" w14:textId="7BC8DB1E" w:rsidR="00BD05F4" w:rsidRPr="000C158C" w:rsidRDefault="00BD05F4" w:rsidP="003C2527">
      <w:pPr>
        <w:pStyle w:val="gf9"/>
      </w:pPr>
      <w:r w:rsidRPr="000C158C">
        <w:t xml:space="preserve">карточка оценок; </w:t>
      </w:r>
    </w:p>
    <w:p w14:paraId="2BD22810" w14:textId="3F172193" w:rsidR="00BD05F4" w:rsidRPr="000C158C" w:rsidRDefault="00BD05F4" w:rsidP="003C2527">
      <w:pPr>
        <w:pStyle w:val="gf9"/>
      </w:pPr>
      <w:r w:rsidRPr="000C158C">
        <w:t xml:space="preserve">карточка </w:t>
      </w:r>
      <w:r w:rsidR="00DB42DE" w:rsidRPr="000C158C">
        <w:t>ДЗ</w:t>
      </w:r>
      <w:r w:rsidRPr="000C158C">
        <w:t xml:space="preserve">; </w:t>
      </w:r>
    </w:p>
    <w:p w14:paraId="3857B0CD" w14:textId="6A9A16BE" w:rsidR="00BD05F4" w:rsidRPr="000C158C" w:rsidRDefault="00BD05F4" w:rsidP="003C2527">
      <w:pPr>
        <w:pStyle w:val="gf9"/>
      </w:pPr>
      <w:r w:rsidRPr="000C158C">
        <w:t xml:space="preserve">карточка тем уроков; </w:t>
      </w:r>
    </w:p>
    <w:p w14:paraId="37DB7158" w14:textId="3ACD80CB" w:rsidR="00BD05F4" w:rsidRPr="000C158C" w:rsidRDefault="00BD05F4" w:rsidP="003C2527">
      <w:pPr>
        <w:pStyle w:val="gf9"/>
      </w:pPr>
      <w:r w:rsidRPr="000C158C">
        <w:t>карточка записей</w:t>
      </w:r>
      <w:r w:rsidR="00564483" w:rsidRPr="000C158C">
        <w:t xml:space="preserve"> и другие</w:t>
      </w:r>
      <w:r w:rsidRPr="000C158C">
        <w:t xml:space="preserve">. </w:t>
      </w:r>
    </w:p>
    <w:p w14:paraId="78980C04" w14:textId="77777777" w:rsidR="00BD05F4" w:rsidRPr="000C158C" w:rsidRDefault="00BD05F4" w:rsidP="003C2527">
      <w:pPr>
        <w:pStyle w:val="gff0"/>
      </w:pPr>
      <w:r w:rsidRPr="000C158C">
        <w:t xml:space="preserve">Зеленая карточка с галочкой показывается, если у сотрудника нет невыполненных задач в этой категории. </w:t>
      </w:r>
    </w:p>
    <w:p w14:paraId="28AD0843" w14:textId="20260716" w:rsidR="00BD05F4" w:rsidRPr="000C158C" w:rsidRDefault="00584EF8" w:rsidP="003C2527">
      <w:pPr>
        <w:pStyle w:val="gff0"/>
        <w:rPr>
          <w:rStyle w:val="gffff1"/>
        </w:rPr>
      </w:pPr>
      <w:r>
        <w:rPr>
          <w:rStyle w:val="gffff"/>
        </w:rPr>
        <w:pict w14:anchorId="3ACC31F6">
          <v:shape id="Рисунок 15" o:spid="_x0000_i1026" type="#_x0000_t75" style="width:15pt;height:15pt;visibility:visible">
            <v:imagedata r:id="rId16" o:title=""/>
          </v:shape>
        </w:pict>
      </w:r>
      <w:r w:rsidR="00CE582B" w:rsidRPr="000C158C">
        <w:rPr>
          <w:rStyle w:val="gffff"/>
        </w:rPr>
        <w:t xml:space="preserve"> Примечание</w:t>
      </w:r>
      <w:r w:rsidR="00CE582B" w:rsidRPr="000C158C">
        <w:t xml:space="preserve"> </w:t>
      </w:r>
      <w:r w:rsidR="00CE582B" w:rsidRPr="000C158C">
        <w:rPr>
          <w:rStyle w:val="gffff1"/>
        </w:rPr>
        <w:t xml:space="preserve">– </w:t>
      </w:r>
      <w:r w:rsidR="009016C7" w:rsidRPr="000C158C">
        <w:rPr>
          <w:rStyle w:val="gffff1"/>
        </w:rPr>
        <w:t>Виджет не покажется на странице, если:</w:t>
      </w:r>
      <w:r w:rsidR="00BD05F4" w:rsidRPr="000C158C">
        <w:rPr>
          <w:rStyle w:val="gffff1"/>
        </w:rPr>
        <w:t xml:space="preserve"> сотрудник выполнил всю обязательную работу в системе</w:t>
      </w:r>
      <w:r w:rsidR="009016C7" w:rsidRPr="000C158C">
        <w:rPr>
          <w:rStyle w:val="gffff1"/>
        </w:rPr>
        <w:t xml:space="preserve"> или сотрудник состоит в модуле ДОД при школе</w:t>
      </w:r>
      <w:r w:rsidR="00BD05F4" w:rsidRPr="000C158C">
        <w:rPr>
          <w:rStyle w:val="gffff1"/>
        </w:rPr>
        <w:t xml:space="preserve">. </w:t>
      </w:r>
    </w:p>
    <w:p w14:paraId="3FFB1A70" w14:textId="61972E52" w:rsidR="00AB3A53" w:rsidRPr="000C158C" w:rsidRDefault="009B7AF8" w:rsidP="00BC6B74">
      <w:pPr>
        <w:pStyle w:val="gff0"/>
      </w:pPr>
      <w:r w:rsidRPr="000C158C">
        <w:t xml:space="preserve">Ниже располагается виджет </w:t>
      </w:r>
      <w:r w:rsidR="001F593A" w:rsidRPr="000C158C">
        <w:t>работы с классами</w:t>
      </w:r>
      <w:r w:rsidR="00B30800" w:rsidRPr="000C158C">
        <w:t xml:space="preserve"> (рисунок </w:t>
      </w:r>
      <w:r w:rsidR="00B30800" w:rsidRPr="000C158C">
        <w:fldChar w:fldCharType="begin"/>
      </w:r>
      <w:r w:rsidR="00B30800" w:rsidRPr="000C158C">
        <w:instrText xml:space="preserve"> REF _Ref21012417 \r \h \# \0  \* MERGEFORMAT </w:instrText>
      </w:r>
      <w:r w:rsidR="00B30800" w:rsidRPr="000C158C">
        <w:fldChar w:fldCharType="separate"/>
      </w:r>
      <w:r w:rsidR="00584EF8">
        <w:t>4</w:t>
      </w:r>
      <w:r w:rsidR="00B30800" w:rsidRPr="000C158C">
        <w:fldChar w:fldCharType="end"/>
      </w:r>
      <w:r w:rsidR="00B30800" w:rsidRPr="000C158C">
        <w:t>, область 2)</w:t>
      </w:r>
      <w:r w:rsidRPr="000C158C">
        <w:t>, который состоит из двух частей:</w:t>
      </w:r>
      <w:r w:rsidR="00D45079" w:rsidRPr="000C158C">
        <w:t xml:space="preserve"> </w:t>
      </w:r>
      <w:r w:rsidR="008B55DD" w:rsidRPr="000C158C">
        <w:t>выбор</w:t>
      </w:r>
      <w:r w:rsidR="00D45079" w:rsidRPr="000C158C">
        <w:t xml:space="preserve"> класса</w:t>
      </w:r>
      <w:r w:rsidRPr="000C158C">
        <w:t xml:space="preserve"> и</w:t>
      </w:r>
      <w:r w:rsidR="003C19D3" w:rsidRPr="000C158C">
        <w:t xml:space="preserve"> область</w:t>
      </w:r>
      <w:r w:rsidR="00D45079" w:rsidRPr="000C158C">
        <w:t xml:space="preserve"> </w:t>
      </w:r>
      <w:r w:rsidRPr="000C158C">
        <w:t>с</w:t>
      </w:r>
      <w:r w:rsidR="001F593A" w:rsidRPr="000C158C">
        <w:t xml:space="preserve"> </w:t>
      </w:r>
      <w:r w:rsidR="00BD05F4" w:rsidRPr="000C158C">
        <w:t>ссылк</w:t>
      </w:r>
      <w:r w:rsidR="001F593A" w:rsidRPr="000C158C">
        <w:t>ами</w:t>
      </w:r>
      <w:r w:rsidR="00BD05F4" w:rsidRPr="000C158C">
        <w:t xml:space="preserve"> на журналы</w:t>
      </w:r>
      <w:r w:rsidR="006A1998" w:rsidRPr="000C158C">
        <w:t xml:space="preserve"> по предмету</w:t>
      </w:r>
      <w:r w:rsidR="00BD05F4" w:rsidRPr="000C158C">
        <w:t xml:space="preserve"> классов, где учитель указан в расписании, а также на поурочное планирование по преподаваемому предмету</w:t>
      </w:r>
      <w:r w:rsidR="00C33F1A" w:rsidRPr="000C158C">
        <w:t xml:space="preserve"> и</w:t>
      </w:r>
      <w:r w:rsidR="000F49F6" w:rsidRPr="000C158C">
        <w:t> </w:t>
      </w:r>
      <w:r w:rsidR="00BD05F4" w:rsidRPr="000C158C">
        <w:t>страницу следующего урока</w:t>
      </w:r>
      <w:r w:rsidR="00C33F1A" w:rsidRPr="000C158C">
        <w:t>. Т</w:t>
      </w:r>
      <w:r w:rsidR="00BE02F8" w:rsidRPr="000C158C">
        <w:t xml:space="preserve">акже </w:t>
      </w:r>
      <w:r w:rsidR="00C33F1A" w:rsidRPr="000C158C">
        <w:t xml:space="preserve">учителю доступна </w:t>
      </w:r>
      <w:r w:rsidR="00BE02F8" w:rsidRPr="000C158C">
        <w:t>возможность публикации записи</w:t>
      </w:r>
      <w:r w:rsidR="00D45079" w:rsidRPr="000C158C">
        <w:t xml:space="preserve"> с</w:t>
      </w:r>
      <w:r w:rsidR="000F49F6" w:rsidRPr="000C158C">
        <w:t> </w:t>
      </w:r>
      <w:r w:rsidR="00D45079" w:rsidRPr="000C158C">
        <w:t xml:space="preserve">помощью кнопки </w:t>
      </w:r>
      <w:r w:rsidR="00F35822" w:rsidRPr="000C158C">
        <w:rPr>
          <w:noProof/>
          <w:lang w:eastAsia="ru-RU"/>
        </w:rPr>
        <w:drawing>
          <wp:inline distT="0" distB="0" distL="0" distR="0" wp14:anchorId="76D646DF" wp14:editId="1569DB9D">
            <wp:extent cx="1037538" cy="236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3896" cy="24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5F4" w:rsidRPr="000C158C">
        <w:t xml:space="preserve">. </w:t>
      </w:r>
      <w:r w:rsidR="003209DA" w:rsidRPr="000C158C">
        <w:t>Записи, опубликованные на странице класса, будут доступны ученикам, родителям и другим учителям, преподающим в этом классе.</w:t>
      </w:r>
    </w:p>
    <w:p w14:paraId="5F9ACD18" w14:textId="7925EB96" w:rsidR="00AB3A53" w:rsidRPr="000C158C" w:rsidRDefault="00D45079" w:rsidP="006A1998">
      <w:pPr>
        <w:pStyle w:val="gff0"/>
        <w:keepNext/>
        <w:rPr>
          <w:rStyle w:val="gffff1"/>
        </w:rPr>
      </w:pPr>
      <w:r w:rsidRPr="000C158C">
        <w:rPr>
          <w:rStyle w:val="gffff"/>
          <w:noProof/>
          <w:lang w:eastAsia="ru-RU"/>
        </w:rPr>
        <w:drawing>
          <wp:inline distT="0" distB="0" distL="0" distR="0" wp14:anchorId="6C33BD8A" wp14:editId="1A96BE09">
            <wp:extent cx="182880" cy="182880"/>
            <wp:effectExtent l="0" t="0" r="762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58C">
        <w:rPr>
          <w:rStyle w:val="gffff"/>
        </w:rPr>
        <w:t xml:space="preserve"> Примечание</w:t>
      </w:r>
      <w:r w:rsidRPr="000C158C">
        <w:t xml:space="preserve"> </w:t>
      </w:r>
      <w:r w:rsidRPr="000C158C">
        <w:rPr>
          <w:rStyle w:val="gffff1"/>
        </w:rPr>
        <w:t>– Е</w:t>
      </w:r>
      <w:r w:rsidR="001F593A" w:rsidRPr="000C158C">
        <w:rPr>
          <w:rStyle w:val="gffff1"/>
        </w:rPr>
        <w:t xml:space="preserve">сли </w:t>
      </w:r>
      <w:r w:rsidRPr="000C158C">
        <w:rPr>
          <w:rStyle w:val="gffff1"/>
        </w:rPr>
        <w:t>учител</w:t>
      </w:r>
      <w:r w:rsidR="006A1998" w:rsidRPr="000C158C">
        <w:rPr>
          <w:rStyle w:val="gffff1"/>
        </w:rPr>
        <w:t>ь работает только с</w:t>
      </w:r>
      <w:r w:rsidR="001F593A" w:rsidRPr="000C158C">
        <w:rPr>
          <w:rStyle w:val="gffff1"/>
        </w:rPr>
        <w:t xml:space="preserve"> </w:t>
      </w:r>
      <w:r w:rsidRPr="000C158C">
        <w:rPr>
          <w:rStyle w:val="gffff1"/>
        </w:rPr>
        <w:t>одн</w:t>
      </w:r>
      <w:r w:rsidR="006A1998" w:rsidRPr="000C158C">
        <w:rPr>
          <w:rStyle w:val="gffff1"/>
        </w:rPr>
        <w:t>им</w:t>
      </w:r>
      <w:r w:rsidRPr="000C158C">
        <w:rPr>
          <w:rStyle w:val="gffff1"/>
        </w:rPr>
        <w:t xml:space="preserve"> класс</w:t>
      </w:r>
      <w:r w:rsidR="006A1998" w:rsidRPr="000C158C">
        <w:rPr>
          <w:rStyle w:val="gffff1"/>
        </w:rPr>
        <w:t>ом</w:t>
      </w:r>
      <w:r w:rsidRPr="000C158C">
        <w:rPr>
          <w:rStyle w:val="gffff1"/>
        </w:rPr>
        <w:t xml:space="preserve">, </w:t>
      </w:r>
      <w:r w:rsidR="001F593A" w:rsidRPr="000C158C">
        <w:rPr>
          <w:rStyle w:val="gffff1"/>
        </w:rPr>
        <w:t xml:space="preserve">область </w:t>
      </w:r>
      <w:r w:rsidR="003C19D3" w:rsidRPr="000C158C">
        <w:rPr>
          <w:rStyle w:val="gffff1"/>
        </w:rPr>
        <w:t>для выбора класса</w:t>
      </w:r>
      <w:r w:rsidRPr="000C158C">
        <w:rPr>
          <w:rStyle w:val="gffff1"/>
        </w:rPr>
        <w:t xml:space="preserve"> </w:t>
      </w:r>
      <w:r w:rsidR="006A1998" w:rsidRPr="000C158C">
        <w:rPr>
          <w:rStyle w:val="gffff1"/>
        </w:rPr>
        <w:t xml:space="preserve">в виджете работы с классами </w:t>
      </w:r>
      <w:r w:rsidRPr="000C158C">
        <w:rPr>
          <w:rStyle w:val="gffff1"/>
        </w:rPr>
        <w:t>не</w:t>
      </w:r>
      <w:r w:rsidR="000F49F6" w:rsidRPr="000C158C">
        <w:rPr>
          <w:rStyle w:val="gffff1"/>
        </w:rPr>
        <w:t> </w:t>
      </w:r>
      <w:r w:rsidRPr="000C158C">
        <w:rPr>
          <w:rStyle w:val="gffff1"/>
        </w:rPr>
        <w:t>отображается</w:t>
      </w:r>
      <w:r w:rsidR="003C19D3" w:rsidRPr="000C158C">
        <w:rPr>
          <w:rStyle w:val="gffff1"/>
        </w:rPr>
        <w:t xml:space="preserve">. </w:t>
      </w:r>
    </w:p>
    <w:p w14:paraId="0F171010" w14:textId="46D83482" w:rsidR="00EF1393" w:rsidRPr="000C158C" w:rsidRDefault="006A1998" w:rsidP="006A1998">
      <w:pPr>
        <w:pStyle w:val="gff0"/>
        <w:keepNext/>
      </w:pPr>
      <w:r w:rsidRPr="000C158C">
        <w:t>П</w:t>
      </w:r>
      <w:r w:rsidR="00EF1393" w:rsidRPr="000C158C">
        <w:t>ри выборе класса</w:t>
      </w:r>
      <w:r w:rsidRPr="000C158C">
        <w:t>, где учитель является классным руководителем, учителю доступен</w:t>
      </w:r>
      <w:r w:rsidR="00AB3A53" w:rsidRPr="000C158C">
        <w:t xml:space="preserve"> </w:t>
      </w:r>
      <w:r w:rsidRPr="000C158C">
        <w:t xml:space="preserve">переход к </w:t>
      </w:r>
      <w:r w:rsidR="00AB3A53" w:rsidRPr="000C158C">
        <w:t>следующи</w:t>
      </w:r>
      <w:r w:rsidRPr="000C158C">
        <w:t>м</w:t>
      </w:r>
      <w:r w:rsidR="00AB3A53" w:rsidRPr="000C158C">
        <w:t xml:space="preserve"> </w:t>
      </w:r>
      <w:r w:rsidRPr="000C158C">
        <w:t>страницам</w:t>
      </w:r>
      <w:r w:rsidR="00F35822" w:rsidRPr="000C158C">
        <w:t>:</w:t>
      </w:r>
    </w:p>
    <w:p w14:paraId="36062317" w14:textId="77777777" w:rsidR="001D4527" w:rsidRPr="000C158C" w:rsidRDefault="00AB3A53" w:rsidP="00320ACD">
      <w:pPr>
        <w:pStyle w:val="gf9"/>
      </w:pPr>
      <w:r w:rsidRPr="000C158C">
        <w:t>страница</w:t>
      </w:r>
      <w:r w:rsidR="00EF1393" w:rsidRPr="000C158C">
        <w:t xml:space="preserve"> класса;</w:t>
      </w:r>
    </w:p>
    <w:p w14:paraId="7F4955A0" w14:textId="7574124E" w:rsidR="00EF1393" w:rsidRPr="000C158C" w:rsidRDefault="001D4527" w:rsidP="00320ACD">
      <w:pPr>
        <w:pStyle w:val="gf9"/>
      </w:pPr>
      <w:r w:rsidRPr="000C158C">
        <w:t>журнал за день;</w:t>
      </w:r>
      <w:r w:rsidR="003C19D3" w:rsidRPr="000C158C">
        <w:t xml:space="preserve"> </w:t>
      </w:r>
    </w:p>
    <w:p w14:paraId="00EF2D48" w14:textId="32EB9868" w:rsidR="00F35822" w:rsidRPr="000C158C" w:rsidRDefault="00F35822" w:rsidP="00320ACD">
      <w:pPr>
        <w:pStyle w:val="gf9"/>
      </w:pPr>
      <w:r w:rsidRPr="000C158C">
        <w:t>журнал за неделю;</w:t>
      </w:r>
    </w:p>
    <w:p w14:paraId="13429EDB" w14:textId="4F76CD81" w:rsidR="00F35822" w:rsidRPr="000C158C" w:rsidRDefault="00F35822" w:rsidP="00320ACD">
      <w:pPr>
        <w:pStyle w:val="gf9"/>
      </w:pPr>
      <w:r w:rsidRPr="000C158C">
        <w:t>поурочный план;</w:t>
      </w:r>
    </w:p>
    <w:p w14:paraId="3E6DA59E" w14:textId="2908D29B" w:rsidR="00EF1393" w:rsidRPr="000C158C" w:rsidRDefault="00EF1393" w:rsidP="00320ACD">
      <w:pPr>
        <w:pStyle w:val="gf9"/>
      </w:pPr>
      <w:r w:rsidRPr="000C158C">
        <w:t>файлы;</w:t>
      </w:r>
    </w:p>
    <w:p w14:paraId="43212301" w14:textId="20B547DC" w:rsidR="003C19D3" w:rsidRPr="000C158C" w:rsidRDefault="00BE02F8" w:rsidP="00320ACD">
      <w:pPr>
        <w:pStyle w:val="gf9"/>
      </w:pPr>
      <w:r w:rsidRPr="000C158C">
        <w:t>чат с родителями.</w:t>
      </w:r>
    </w:p>
    <w:p w14:paraId="7DF47E68" w14:textId="769743A0" w:rsidR="00BD05F4" w:rsidRPr="000C158C" w:rsidRDefault="00BD05F4" w:rsidP="00320ACD">
      <w:pPr>
        <w:pStyle w:val="gff0"/>
      </w:pPr>
      <w:r w:rsidRPr="000C158C">
        <w:t xml:space="preserve">Далее </w:t>
      </w:r>
      <w:r w:rsidR="006A7562" w:rsidRPr="000C158C">
        <w:t xml:space="preserve">на странице </w:t>
      </w:r>
      <w:r w:rsidR="00FC571B" w:rsidRPr="000C158C">
        <w:t xml:space="preserve">расположена </w:t>
      </w:r>
      <w:r w:rsidRPr="000C158C">
        <w:t>лента записей</w:t>
      </w:r>
      <w:r w:rsidR="00F14FC2" w:rsidRPr="000C158C">
        <w:t xml:space="preserve"> (рисунок </w:t>
      </w:r>
      <w:r w:rsidR="00F14FC2" w:rsidRPr="000C158C">
        <w:fldChar w:fldCharType="begin"/>
      </w:r>
      <w:r w:rsidR="00F14FC2" w:rsidRPr="000C158C">
        <w:instrText xml:space="preserve"> REF _Ref21012417 \r \h \# \0  \* MERGEFORMAT </w:instrText>
      </w:r>
      <w:r w:rsidR="00F14FC2" w:rsidRPr="000C158C">
        <w:fldChar w:fldCharType="separate"/>
      </w:r>
      <w:r w:rsidR="00584EF8">
        <w:t>4</w:t>
      </w:r>
      <w:r w:rsidR="00F14FC2" w:rsidRPr="000C158C">
        <w:fldChar w:fldCharType="end"/>
      </w:r>
      <w:r w:rsidR="00F14FC2" w:rsidRPr="000C158C">
        <w:t xml:space="preserve">, область </w:t>
      </w:r>
      <w:r w:rsidR="00B30800" w:rsidRPr="000C158C">
        <w:t>3</w:t>
      </w:r>
      <w:r w:rsidR="00F14FC2" w:rsidRPr="000C158C">
        <w:t>)</w:t>
      </w:r>
      <w:r w:rsidRPr="000C158C">
        <w:t xml:space="preserve">, которая </w:t>
      </w:r>
      <w:r w:rsidR="000F49F6" w:rsidRPr="000C158C">
        <w:t>для </w:t>
      </w:r>
      <w:r w:rsidRPr="000C158C">
        <w:t xml:space="preserve">удобства </w:t>
      </w:r>
      <w:r w:rsidR="00A049EE" w:rsidRPr="000C158C">
        <w:t xml:space="preserve">Пользователя </w:t>
      </w:r>
      <w:r w:rsidRPr="000C158C">
        <w:t xml:space="preserve">агрегирует записи из разных разделов Системы: </w:t>
      </w:r>
    </w:p>
    <w:p w14:paraId="27A25B29" w14:textId="13E14430" w:rsidR="00BD05F4" w:rsidRPr="000C158C" w:rsidRDefault="00BD05F4" w:rsidP="00320ACD">
      <w:pPr>
        <w:pStyle w:val="gf9"/>
      </w:pPr>
      <w:r w:rsidRPr="000C158C">
        <w:t xml:space="preserve">с профиля школы; </w:t>
      </w:r>
    </w:p>
    <w:p w14:paraId="1A9005A5" w14:textId="4401A966" w:rsidR="00BD05F4" w:rsidRPr="000C158C" w:rsidRDefault="00BD05F4" w:rsidP="00320ACD">
      <w:pPr>
        <w:pStyle w:val="gf9"/>
      </w:pPr>
      <w:r w:rsidRPr="000C158C">
        <w:t xml:space="preserve">со страниц классов; </w:t>
      </w:r>
    </w:p>
    <w:p w14:paraId="223544F0" w14:textId="0ECC7E3B" w:rsidR="00BD05F4" w:rsidRPr="000C158C" w:rsidRDefault="00BD05F4" w:rsidP="00320ACD">
      <w:pPr>
        <w:pStyle w:val="gf9"/>
      </w:pPr>
      <w:r w:rsidRPr="000C158C">
        <w:lastRenderedPageBreak/>
        <w:t xml:space="preserve">из учительской; </w:t>
      </w:r>
    </w:p>
    <w:p w14:paraId="237A8A60" w14:textId="56135E8C" w:rsidR="00BD05F4" w:rsidRPr="000C158C" w:rsidRDefault="00BD05F4" w:rsidP="00320ACD">
      <w:pPr>
        <w:pStyle w:val="gf9"/>
      </w:pPr>
      <w:r w:rsidRPr="000C158C">
        <w:t xml:space="preserve">записи, созданные лично учителем. </w:t>
      </w:r>
    </w:p>
    <w:p w14:paraId="2F1B4D55" w14:textId="36C25D0E" w:rsidR="00BD05F4" w:rsidRPr="000C158C" w:rsidRDefault="009E7BAF" w:rsidP="00320ACD">
      <w:pPr>
        <w:pStyle w:val="gff0"/>
      </w:pPr>
      <w:r w:rsidRPr="000C158C">
        <w:t xml:space="preserve">Записи отсортированы по дате публикации. </w:t>
      </w:r>
      <w:r w:rsidR="00BD05F4" w:rsidRPr="000C158C">
        <w:t xml:space="preserve">Таким образом, ознакомиться </w:t>
      </w:r>
      <w:r w:rsidR="000F49F6" w:rsidRPr="000C158C">
        <w:t>с </w:t>
      </w:r>
      <w:r w:rsidR="00BD05F4" w:rsidRPr="000C158C">
        <w:t xml:space="preserve">записями из разных разделов можно на одной странице. </w:t>
      </w:r>
      <w:r w:rsidR="00942EA9" w:rsidRPr="000C158C">
        <w:t>При необходимости можно отфильтровать показанные записи с помощью строки фильтров, расположенной над записями.</w:t>
      </w:r>
    </w:p>
    <w:p w14:paraId="45728228" w14:textId="1FA5704C" w:rsidR="00BD05F4" w:rsidRPr="000C158C" w:rsidRDefault="00BD05F4" w:rsidP="00320ACD">
      <w:pPr>
        <w:pStyle w:val="gff0"/>
      </w:pPr>
      <w:r w:rsidRPr="000C158C">
        <w:t xml:space="preserve">Справа на странице размещён блок с названием школы и ссылки на главную страницу образовательной организации и раздел </w:t>
      </w:r>
      <w:r w:rsidR="00CE582B" w:rsidRPr="000C158C">
        <w:rPr>
          <w:rStyle w:val="gfff4"/>
        </w:rPr>
        <w:t>Учительская</w:t>
      </w:r>
      <w:r w:rsidR="00F14FC2" w:rsidRPr="000C158C">
        <w:t xml:space="preserve"> (рисунок </w:t>
      </w:r>
      <w:r w:rsidR="00F14FC2" w:rsidRPr="000C158C">
        <w:fldChar w:fldCharType="begin"/>
      </w:r>
      <w:r w:rsidR="00F14FC2" w:rsidRPr="000C158C">
        <w:instrText xml:space="preserve"> REF _Ref21012417 \r \h \# \0  \* MERGEFORMAT </w:instrText>
      </w:r>
      <w:r w:rsidR="00F14FC2" w:rsidRPr="000C158C">
        <w:fldChar w:fldCharType="separate"/>
      </w:r>
      <w:r w:rsidR="00584EF8">
        <w:t>4</w:t>
      </w:r>
      <w:r w:rsidR="00F14FC2" w:rsidRPr="000C158C">
        <w:fldChar w:fldCharType="end"/>
      </w:r>
      <w:r w:rsidR="00F14FC2" w:rsidRPr="000C158C">
        <w:t xml:space="preserve">, область </w:t>
      </w:r>
      <w:r w:rsidR="00B30800" w:rsidRPr="000C158C">
        <w:t>4</w:t>
      </w:r>
      <w:r w:rsidR="00F14FC2" w:rsidRPr="000C158C">
        <w:t>)</w:t>
      </w:r>
      <w:r w:rsidRPr="000C158C">
        <w:t xml:space="preserve">, </w:t>
      </w:r>
      <w:r w:rsidR="000F49F6" w:rsidRPr="000C158C">
        <w:t>где </w:t>
      </w:r>
      <w:r w:rsidRPr="000C158C">
        <w:t xml:space="preserve">происходит общение между сотрудниками образовательной организации. </w:t>
      </w:r>
    </w:p>
    <w:p w14:paraId="54F80EEC" w14:textId="4A0A093C" w:rsidR="00BD05F4" w:rsidRPr="000C158C" w:rsidRDefault="00DA52FD" w:rsidP="00320ACD">
      <w:pPr>
        <w:pStyle w:val="gff0"/>
      </w:pPr>
      <w:r w:rsidRPr="000C158C">
        <w:t>На виджете</w:t>
      </w:r>
      <w:r w:rsidR="00BD05F4" w:rsidRPr="000C158C">
        <w:t xml:space="preserve"> </w:t>
      </w:r>
      <w:r w:rsidR="00CE582B" w:rsidRPr="000C158C">
        <w:rPr>
          <w:rStyle w:val="gfff4"/>
        </w:rPr>
        <w:t>Расписание</w:t>
      </w:r>
      <w:r w:rsidR="00F14FC2" w:rsidRPr="000C158C">
        <w:t xml:space="preserve"> (рисунок </w:t>
      </w:r>
      <w:r w:rsidR="00F14FC2" w:rsidRPr="000C158C">
        <w:fldChar w:fldCharType="begin"/>
      </w:r>
      <w:r w:rsidR="00F14FC2" w:rsidRPr="000C158C">
        <w:instrText xml:space="preserve"> REF _Ref21012417 \r \h \# \0  \* MERGEFORMAT </w:instrText>
      </w:r>
      <w:r w:rsidR="00F14FC2" w:rsidRPr="000C158C">
        <w:fldChar w:fldCharType="separate"/>
      </w:r>
      <w:r w:rsidR="00584EF8">
        <w:t>4</w:t>
      </w:r>
      <w:r w:rsidR="00F14FC2" w:rsidRPr="000C158C">
        <w:fldChar w:fldCharType="end"/>
      </w:r>
      <w:r w:rsidR="00F14FC2" w:rsidRPr="000C158C">
        <w:t xml:space="preserve">, область </w:t>
      </w:r>
      <w:r w:rsidR="00F35822" w:rsidRPr="000C158C">
        <w:t>5</w:t>
      </w:r>
      <w:r w:rsidR="00F14FC2" w:rsidRPr="000C158C">
        <w:t>)</w:t>
      </w:r>
      <w:r w:rsidR="00BD05F4" w:rsidRPr="000C158C">
        <w:t xml:space="preserve"> отображаются уроки, назначенные на </w:t>
      </w:r>
      <w:r w:rsidR="00FC4079" w:rsidRPr="000C158C">
        <w:t>выбранный день.</w:t>
      </w:r>
      <w:r w:rsidR="00BD05F4" w:rsidRPr="000C158C">
        <w:t xml:space="preserve"> Переключать недели можно с помощью стрелок </w:t>
      </w:r>
      <w:r w:rsidR="00CE582B" w:rsidRPr="000C158C">
        <w:rPr>
          <w:noProof/>
          <w:lang w:eastAsia="ru-RU"/>
        </w:rPr>
        <w:drawing>
          <wp:inline distT="0" distB="0" distL="0" distR="0" wp14:anchorId="5249DF39" wp14:editId="3A10BB53">
            <wp:extent cx="183600" cy="216000"/>
            <wp:effectExtent l="19050" t="19050" r="26035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600" cy="2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2EA9" w:rsidRPr="000C158C">
        <w:t xml:space="preserve"> </w:t>
      </w:r>
      <w:r w:rsidR="00CE582B" w:rsidRPr="000C158C">
        <w:t xml:space="preserve">(вправо) и </w:t>
      </w:r>
      <w:r w:rsidR="00CE582B" w:rsidRPr="000C158C">
        <w:rPr>
          <w:noProof/>
          <w:lang w:eastAsia="ru-RU"/>
        </w:rPr>
        <w:drawing>
          <wp:inline distT="0" distB="0" distL="0" distR="0" wp14:anchorId="24DC8C65" wp14:editId="2EEF3758">
            <wp:extent cx="183600" cy="216000"/>
            <wp:effectExtent l="19050" t="19050" r="26035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600" cy="2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84EF8">
        <w:rPr>
          <w:lang w:val="en-US"/>
        </w:rPr>
        <w:t xml:space="preserve"> </w:t>
      </w:r>
      <w:r w:rsidR="00CE582B" w:rsidRPr="000C158C">
        <w:t>(влево)</w:t>
      </w:r>
      <w:r w:rsidR="00BD05F4" w:rsidRPr="000C158C">
        <w:t xml:space="preserve">. Посмотреть расширенное расписание своих уроков на неделю учитель может </w:t>
      </w:r>
      <w:r w:rsidR="000F49F6" w:rsidRPr="000C158C">
        <w:t>по</w:t>
      </w:r>
      <w:r w:rsidR="00080A19" w:rsidRPr="000C158C">
        <w:t xml:space="preserve"> </w:t>
      </w:r>
      <w:r w:rsidR="00BD05F4" w:rsidRPr="000C158C">
        <w:t xml:space="preserve">ссылке </w:t>
      </w:r>
      <w:r w:rsidR="00CE582B" w:rsidRPr="000C158C">
        <w:rPr>
          <w:rStyle w:val="gfff4"/>
        </w:rPr>
        <w:t>На неделю</w:t>
      </w:r>
      <w:r w:rsidR="00BD05F4" w:rsidRPr="000C158C">
        <w:t xml:space="preserve"> над блоком </w:t>
      </w:r>
      <w:r w:rsidR="00CE582B" w:rsidRPr="000C158C">
        <w:rPr>
          <w:rStyle w:val="gfff4"/>
        </w:rPr>
        <w:t>Расписание</w:t>
      </w:r>
      <w:r w:rsidR="00BD05F4" w:rsidRPr="000C158C">
        <w:t xml:space="preserve">. </w:t>
      </w:r>
    </w:p>
    <w:p w14:paraId="457AF786" w14:textId="7D73EC02" w:rsidR="004C1942" w:rsidRPr="000C158C" w:rsidRDefault="004C1942" w:rsidP="004C1942">
      <w:pPr>
        <w:pStyle w:val="g20"/>
      </w:pPr>
      <w:bookmarkStart w:id="69" w:name="_Toc24105408"/>
      <w:bookmarkStart w:id="70" w:name="_Toc24105409"/>
      <w:bookmarkStart w:id="71" w:name="_Toc24105411"/>
      <w:bookmarkStart w:id="72" w:name="_Toc146202841"/>
      <w:bookmarkEnd w:id="69"/>
      <w:bookmarkEnd w:id="70"/>
      <w:bookmarkEnd w:id="71"/>
      <w:r w:rsidRPr="000C158C">
        <w:t>Раздел Образование</w:t>
      </w:r>
      <w:bookmarkEnd w:id="72"/>
    </w:p>
    <w:p w14:paraId="1976B369" w14:textId="487F55C2" w:rsidR="004C1942" w:rsidRPr="000C158C" w:rsidRDefault="004C1942" w:rsidP="001B574F">
      <w:pPr>
        <w:pStyle w:val="gff6"/>
      </w:pPr>
      <w:r w:rsidRPr="000C158C">
        <w:t xml:space="preserve">Данный раздел обеспечивает </w:t>
      </w:r>
      <w:r w:rsidR="001C1D56" w:rsidRPr="000C158C">
        <w:t xml:space="preserve">Пользователю </w:t>
      </w:r>
      <w:r w:rsidRPr="000C158C">
        <w:t>следующую функциональность:</w:t>
      </w:r>
    </w:p>
    <w:p w14:paraId="72313863" w14:textId="0D2A362D" w:rsidR="005C75D0" w:rsidRPr="000C158C" w:rsidRDefault="005C75D0" w:rsidP="001B574F">
      <w:pPr>
        <w:pStyle w:val="gf9"/>
      </w:pPr>
      <w:r w:rsidRPr="000C158C">
        <w:t>ведение классного журнала (для роли «</w:t>
      </w:r>
      <w:r w:rsidR="0061209F" w:rsidRPr="000C158C">
        <w:t>Учитель</w:t>
      </w:r>
      <w:r w:rsidRPr="000C158C">
        <w:t>») и дневника (для роли «</w:t>
      </w:r>
      <w:r w:rsidR="009D68E4" w:rsidRPr="000C158C">
        <w:t>Ученик</w:t>
      </w:r>
      <w:r w:rsidRPr="000C158C">
        <w:t>») в электронной форме;</w:t>
      </w:r>
    </w:p>
    <w:p w14:paraId="31E6CE0A" w14:textId="1EAE7BB2" w:rsidR="004C1942" w:rsidRPr="000C158C" w:rsidRDefault="004C1942" w:rsidP="001B574F">
      <w:pPr>
        <w:pStyle w:val="gf9"/>
      </w:pPr>
      <w:r w:rsidRPr="000C158C">
        <w:t>ведение поурочного планирования</w:t>
      </w:r>
      <w:r w:rsidR="004B15D1" w:rsidRPr="000C158C">
        <w:t xml:space="preserve"> (для ролей «</w:t>
      </w:r>
      <w:r w:rsidR="009D68E4" w:rsidRPr="000C158C">
        <w:t>Учитель</w:t>
      </w:r>
      <w:r w:rsidR="004B15D1" w:rsidRPr="000C158C">
        <w:t>» и «</w:t>
      </w:r>
      <w:r w:rsidR="009D68E4" w:rsidRPr="000C158C">
        <w:t>Администратор</w:t>
      </w:r>
      <w:r w:rsidR="004B15D1" w:rsidRPr="000C158C">
        <w:t>»)</w:t>
      </w:r>
      <w:r w:rsidRPr="000C158C">
        <w:t>;</w:t>
      </w:r>
    </w:p>
    <w:p w14:paraId="7D487630" w14:textId="01964098" w:rsidR="005C75D0" w:rsidRPr="000C158C" w:rsidRDefault="005C75D0" w:rsidP="001B574F">
      <w:pPr>
        <w:pStyle w:val="gf9"/>
      </w:pPr>
      <w:r w:rsidRPr="000C158C">
        <w:t>просмотр расписания;</w:t>
      </w:r>
    </w:p>
    <w:p w14:paraId="59B521E0" w14:textId="621D7F75" w:rsidR="005C75D0" w:rsidRPr="000C158C" w:rsidRDefault="005C75D0" w:rsidP="001B574F">
      <w:pPr>
        <w:pStyle w:val="gf9"/>
      </w:pPr>
      <w:r w:rsidRPr="000C158C">
        <w:t xml:space="preserve">просмотр </w:t>
      </w:r>
      <w:r w:rsidR="00DB42DE" w:rsidRPr="000C158C">
        <w:t>ДЗ</w:t>
      </w:r>
      <w:r w:rsidRPr="000C158C">
        <w:t>;</w:t>
      </w:r>
    </w:p>
    <w:p w14:paraId="55B1B06B" w14:textId="79043BCE" w:rsidR="0061209F" w:rsidRPr="000C158C" w:rsidRDefault="0061209F" w:rsidP="001B574F">
      <w:pPr>
        <w:pStyle w:val="gf9"/>
      </w:pPr>
      <w:r w:rsidRPr="000C158C">
        <w:t>отслеживание успеваемости для ролей «Ученик» и «Родитель»;</w:t>
      </w:r>
    </w:p>
    <w:p w14:paraId="4DF081D0" w14:textId="012ADEB0" w:rsidR="00D42302" w:rsidRPr="000C158C" w:rsidRDefault="005C75D0" w:rsidP="001B574F">
      <w:pPr>
        <w:pStyle w:val="gf9"/>
      </w:pPr>
      <w:r w:rsidRPr="000C158C">
        <w:t>составление отчётов (для ролей «</w:t>
      </w:r>
      <w:r w:rsidR="009D68E4" w:rsidRPr="000C158C">
        <w:t>Учитель</w:t>
      </w:r>
      <w:r w:rsidRPr="000C158C">
        <w:t>» и «</w:t>
      </w:r>
      <w:r w:rsidR="009D68E4" w:rsidRPr="000C158C">
        <w:t>Администратор</w:t>
      </w:r>
      <w:r w:rsidRPr="000C158C">
        <w:t>»)</w:t>
      </w:r>
      <w:r w:rsidR="00D42302" w:rsidRPr="000C158C">
        <w:t>;</w:t>
      </w:r>
    </w:p>
    <w:p w14:paraId="2E8DEF92" w14:textId="0B7851AB" w:rsidR="00D07087" w:rsidRPr="000C158C" w:rsidRDefault="007D405E" w:rsidP="00C7725F">
      <w:pPr>
        <w:pStyle w:val="gf9"/>
        <w:numPr>
          <w:ilvl w:val="0"/>
          <w:numId w:val="0"/>
        </w:numPr>
      </w:pPr>
      <w:r w:rsidRPr="000C158C">
        <w:t>просмотр профиля ОО</w:t>
      </w:r>
      <w:r w:rsidR="00D07087" w:rsidRPr="000C158C">
        <w:t>;</w:t>
      </w:r>
    </w:p>
    <w:p w14:paraId="4C785503" w14:textId="048F0E66" w:rsidR="004C1942" w:rsidRPr="000C158C" w:rsidRDefault="007D405E" w:rsidP="00D07087">
      <w:pPr>
        <w:pStyle w:val="gf9"/>
        <w:numPr>
          <w:ilvl w:val="0"/>
          <w:numId w:val="14"/>
        </w:numPr>
        <w:rPr>
          <w:color w:val="000000" w:themeColor="text1"/>
        </w:rPr>
      </w:pPr>
      <w:r w:rsidRPr="000C158C">
        <w:rPr>
          <w:color w:val="000000" w:themeColor="text1"/>
        </w:rPr>
        <w:t>обмен сообщениями</w:t>
      </w:r>
      <w:r w:rsidR="00D07087" w:rsidRPr="000C158C">
        <w:rPr>
          <w:color w:val="000000" w:themeColor="text1"/>
        </w:rPr>
        <w:t xml:space="preserve"> (виджет </w:t>
      </w:r>
      <w:r w:rsidR="00D07087" w:rsidRPr="000C158C">
        <w:rPr>
          <w:rStyle w:val="gfff4"/>
        </w:rPr>
        <w:t>Чаты</w:t>
      </w:r>
      <w:r w:rsidR="00D07087" w:rsidRPr="000C158C">
        <w:rPr>
          <w:color w:val="000000" w:themeColor="text1"/>
        </w:rPr>
        <w:t xml:space="preserve"> доступен из любого раздела системы)</w:t>
      </w:r>
      <w:r w:rsidR="005C75D0" w:rsidRPr="000C158C">
        <w:rPr>
          <w:color w:val="000000" w:themeColor="text1"/>
        </w:rPr>
        <w:t>.</w:t>
      </w:r>
    </w:p>
    <w:p w14:paraId="0FBE8D77" w14:textId="77777777" w:rsidR="00D376FE" w:rsidRPr="000C158C" w:rsidRDefault="00D376FE" w:rsidP="001B574F">
      <w:pPr>
        <w:pStyle w:val="g30"/>
      </w:pPr>
      <w:bookmarkStart w:id="73" w:name="_Toc21614801"/>
      <w:bookmarkStart w:id="74" w:name="_Toc21942245"/>
      <w:bookmarkStart w:id="75" w:name="_Toc21943045"/>
      <w:bookmarkEnd w:id="73"/>
      <w:bookmarkEnd w:id="74"/>
      <w:bookmarkEnd w:id="75"/>
      <w:r w:rsidRPr="000C158C">
        <w:t>Ведение электронного классного журнала</w:t>
      </w:r>
    </w:p>
    <w:p w14:paraId="1C45CBAD" w14:textId="78EDFAD3" w:rsidR="00D376FE" w:rsidRPr="000C158C" w:rsidRDefault="00D376FE" w:rsidP="00D376FE">
      <w:pPr>
        <w:pStyle w:val="gff0"/>
      </w:pPr>
      <w:r w:rsidRPr="000C158C">
        <w:t>Сотрудники ОО с функциональной ролью «</w:t>
      </w:r>
      <w:r w:rsidR="009D68E4" w:rsidRPr="000C158C">
        <w:t>Учитель</w:t>
      </w:r>
      <w:r w:rsidRPr="000C158C">
        <w:t>» могут выставлять оценки в тех классах, в которых они преподают, а при наличии административных прав – в любом классе ОО.</w:t>
      </w:r>
    </w:p>
    <w:p w14:paraId="623C4872" w14:textId="77777777" w:rsidR="00D376FE" w:rsidRPr="000C158C" w:rsidRDefault="00D376FE" w:rsidP="00D376FE">
      <w:pPr>
        <w:pStyle w:val="g40"/>
      </w:pPr>
      <w:r w:rsidRPr="000C158C">
        <w:lastRenderedPageBreak/>
        <w:t>Журнал предмета</w:t>
      </w:r>
    </w:p>
    <w:p w14:paraId="3DB4171B" w14:textId="5F4E49A1" w:rsidR="00D376FE" w:rsidRPr="000C158C" w:rsidRDefault="00D376FE" w:rsidP="00D376FE">
      <w:pPr>
        <w:pStyle w:val="gff6"/>
      </w:pPr>
      <w:r w:rsidRPr="000C158C">
        <w:t xml:space="preserve">Учителю по предмету доступно редактирование журналов тех классов, где </w:t>
      </w:r>
      <w:r w:rsidR="000F49F6" w:rsidRPr="000C158C">
        <w:t>он </w:t>
      </w:r>
      <w:r w:rsidRPr="000C158C">
        <w:t>назначен на уроке в расписании.</w:t>
      </w:r>
      <w:r w:rsidR="00E939B6" w:rsidRPr="000C158C">
        <w:rPr>
          <w:rStyle w:val="aff2"/>
        </w:rPr>
        <w:t xml:space="preserve"> </w:t>
      </w:r>
      <w:r w:rsidR="00E939B6" w:rsidRPr="000C158C">
        <w:t xml:space="preserve">Перейти к </w:t>
      </w:r>
      <w:r w:rsidR="001B574F" w:rsidRPr="000C158C">
        <w:t>ж</w:t>
      </w:r>
      <w:r w:rsidR="00E939B6" w:rsidRPr="000C158C">
        <w:t>урналу предмета конкретного класса можно следующими способами</w:t>
      </w:r>
      <w:r w:rsidRPr="000C158C">
        <w:t>:</w:t>
      </w:r>
    </w:p>
    <w:p w14:paraId="68DC90F6" w14:textId="79A0E74D" w:rsidR="00E939B6" w:rsidRPr="000C158C" w:rsidRDefault="00E939B6" w:rsidP="004E7EFB">
      <w:pPr>
        <w:pStyle w:val="ga"/>
        <w:numPr>
          <w:ilvl w:val="0"/>
          <w:numId w:val="19"/>
        </w:numPr>
      </w:pPr>
      <w:r w:rsidRPr="000C158C">
        <w:t>через</w:t>
      </w:r>
      <w:r w:rsidR="00D376FE" w:rsidRPr="000C158C">
        <w:t xml:space="preserve"> раздел </w:t>
      </w:r>
      <w:r w:rsidR="003F0DEF" w:rsidRPr="000C158C">
        <w:rPr>
          <w:b/>
        </w:rPr>
        <w:t>Образование</w:t>
      </w:r>
      <w:r w:rsidR="00D376FE" w:rsidRPr="000C158C">
        <w:t xml:space="preserve"> </w:t>
      </w:r>
      <w:r w:rsidR="00731798" w:rsidRPr="000C158C">
        <w:t>–</w:t>
      </w:r>
      <w:r w:rsidR="003F0DEF" w:rsidRPr="000C158C">
        <w:t xml:space="preserve"> </w:t>
      </w:r>
      <w:r w:rsidR="00D376FE" w:rsidRPr="000C158C">
        <w:rPr>
          <w:b/>
        </w:rPr>
        <w:t>Мои классы</w:t>
      </w:r>
      <w:r w:rsidR="00C50256" w:rsidRPr="000C158C">
        <w:t>;</w:t>
      </w:r>
    </w:p>
    <w:p w14:paraId="0102698E" w14:textId="5790371D" w:rsidR="00E939B6" w:rsidRPr="000C158C" w:rsidRDefault="00E939B6" w:rsidP="001B574F">
      <w:pPr>
        <w:pStyle w:val="ga"/>
      </w:pPr>
      <w:r w:rsidRPr="000C158C">
        <w:t>через</w:t>
      </w:r>
      <w:r w:rsidR="00D376FE" w:rsidRPr="000C158C">
        <w:t xml:space="preserve"> раздел </w:t>
      </w:r>
      <w:r w:rsidR="003F0DEF" w:rsidRPr="000C158C">
        <w:rPr>
          <w:rStyle w:val="gfff4"/>
        </w:rPr>
        <w:t>Образование</w:t>
      </w:r>
      <w:r w:rsidR="003F0DEF" w:rsidRPr="000C158C">
        <w:t xml:space="preserve"> – </w:t>
      </w:r>
      <w:r w:rsidR="00D376FE" w:rsidRPr="000C158C">
        <w:rPr>
          <w:rStyle w:val="gfff4"/>
        </w:rPr>
        <w:t>Журналы</w:t>
      </w:r>
      <w:r w:rsidR="00C50256" w:rsidRPr="000C158C">
        <w:t>.</w:t>
      </w:r>
    </w:p>
    <w:p w14:paraId="6F277F56" w14:textId="38A5989C" w:rsidR="00724BE4" w:rsidRPr="000C158C" w:rsidRDefault="00724BE4" w:rsidP="00E04625">
      <w:pPr>
        <w:pStyle w:val="gff6"/>
      </w:pPr>
      <w:r w:rsidRPr="000C158C">
        <w:t xml:space="preserve">Для открытия журнала со страницы </w:t>
      </w:r>
      <w:r w:rsidRPr="000C158C">
        <w:rPr>
          <w:b/>
        </w:rPr>
        <w:t>Мои классы</w:t>
      </w:r>
      <w:r w:rsidRPr="000C158C">
        <w:t xml:space="preserve"> выполните следующие действия: </w:t>
      </w:r>
    </w:p>
    <w:p w14:paraId="400BA0B9" w14:textId="50EB0C0F" w:rsidR="00724BE4" w:rsidRPr="000C158C" w:rsidRDefault="00724BE4" w:rsidP="004E7EFB">
      <w:pPr>
        <w:pStyle w:val="ga"/>
        <w:numPr>
          <w:ilvl w:val="0"/>
          <w:numId w:val="18"/>
        </w:numPr>
      </w:pPr>
      <w:r w:rsidRPr="000C158C">
        <w:t xml:space="preserve">в разделе с нужным классом выберите </w:t>
      </w:r>
      <w:r w:rsidR="00553CC4" w:rsidRPr="000C158C">
        <w:t>вид</w:t>
      </w:r>
      <w:r w:rsidR="000C5927" w:rsidRPr="000C158C">
        <w:t xml:space="preserve"> </w:t>
      </w:r>
      <w:r w:rsidRPr="000C158C">
        <w:t>журнал</w:t>
      </w:r>
      <w:r w:rsidR="000C5927" w:rsidRPr="000C158C">
        <w:t xml:space="preserve">а: </w:t>
      </w:r>
      <w:r w:rsidR="001B574F" w:rsidRPr="000C158C">
        <w:rPr>
          <w:rStyle w:val="gfff4"/>
        </w:rPr>
        <w:t>Ж</w:t>
      </w:r>
      <w:r w:rsidR="000C5927" w:rsidRPr="000C158C">
        <w:rPr>
          <w:rStyle w:val="gfff4"/>
        </w:rPr>
        <w:t>урнал на день</w:t>
      </w:r>
      <w:r w:rsidR="000C5927" w:rsidRPr="000C158C">
        <w:t xml:space="preserve">, </w:t>
      </w:r>
      <w:r w:rsidR="001B574F" w:rsidRPr="000C158C">
        <w:rPr>
          <w:rStyle w:val="gfff4"/>
        </w:rPr>
        <w:t>Ж</w:t>
      </w:r>
      <w:r w:rsidR="000C5927" w:rsidRPr="000C158C">
        <w:rPr>
          <w:rStyle w:val="gfff4"/>
        </w:rPr>
        <w:t xml:space="preserve">урнал </w:t>
      </w:r>
      <w:r w:rsidR="000F49F6" w:rsidRPr="000C158C">
        <w:rPr>
          <w:rStyle w:val="gfff4"/>
        </w:rPr>
        <w:t>на </w:t>
      </w:r>
      <w:r w:rsidR="000C5927" w:rsidRPr="000C158C">
        <w:rPr>
          <w:rStyle w:val="gfff4"/>
        </w:rPr>
        <w:t>неделю</w:t>
      </w:r>
      <w:r w:rsidR="000C5927" w:rsidRPr="000C158C">
        <w:t xml:space="preserve">, </w:t>
      </w:r>
      <w:r w:rsidR="001B574F" w:rsidRPr="000C158C">
        <w:rPr>
          <w:rStyle w:val="gfff4"/>
        </w:rPr>
        <w:t>Ж</w:t>
      </w:r>
      <w:r w:rsidR="000C5927" w:rsidRPr="000C158C">
        <w:rPr>
          <w:rStyle w:val="gfff4"/>
        </w:rPr>
        <w:t>урнал предмета</w:t>
      </w:r>
      <w:r w:rsidRPr="000C158C">
        <w:t>;</w:t>
      </w:r>
    </w:p>
    <w:p w14:paraId="5E4CA681" w14:textId="0D63F0A1" w:rsidR="00C50256" w:rsidRPr="000C158C" w:rsidRDefault="00C50256" w:rsidP="001B574F">
      <w:pPr>
        <w:pStyle w:val="ga"/>
        <w:rPr>
          <w:rStyle w:val="gff5"/>
        </w:rPr>
      </w:pPr>
      <w:r w:rsidRPr="000C158C">
        <w:t xml:space="preserve">в </w:t>
      </w:r>
      <w:r w:rsidR="00564483" w:rsidRPr="000C158C">
        <w:t xml:space="preserve">новой </w:t>
      </w:r>
      <w:r w:rsidRPr="000C158C">
        <w:t>вкладке бра</w:t>
      </w:r>
      <w:r w:rsidR="00536329" w:rsidRPr="000C158C">
        <w:t>узера откроется страница журнала</w:t>
      </w:r>
      <w:r w:rsidR="00564483" w:rsidRPr="000C158C">
        <w:t>.</w:t>
      </w:r>
    </w:p>
    <w:p w14:paraId="26FF3FEC" w14:textId="77777777" w:rsidR="001B574F" w:rsidRPr="000C158C" w:rsidRDefault="00724BE4" w:rsidP="001B574F">
      <w:pPr>
        <w:pStyle w:val="gff6"/>
      </w:pPr>
      <w:r w:rsidRPr="000C158C">
        <w:t xml:space="preserve">Для открытия журнала со страницы </w:t>
      </w:r>
      <w:r w:rsidRPr="000C158C">
        <w:rPr>
          <w:b/>
        </w:rPr>
        <w:t>Журналы</w:t>
      </w:r>
      <w:r w:rsidR="001B574F" w:rsidRPr="000C158C">
        <w:t xml:space="preserve"> выполните следующие действия: </w:t>
      </w:r>
    </w:p>
    <w:p w14:paraId="0BDDBF9D" w14:textId="29440598" w:rsidR="00724BE4" w:rsidRPr="000C158C" w:rsidRDefault="00724BE4" w:rsidP="004E7EFB">
      <w:pPr>
        <w:pStyle w:val="ga"/>
        <w:numPr>
          <w:ilvl w:val="0"/>
          <w:numId w:val="20"/>
        </w:numPr>
      </w:pPr>
      <w:r w:rsidRPr="000C158C">
        <w:t xml:space="preserve">откройте вкладку </w:t>
      </w:r>
      <w:r w:rsidRPr="000C158C">
        <w:rPr>
          <w:rStyle w:val="gfff4"/>
        </w:rPr>
        <w:t>Классы</w:t>
      </w:r>
      <w:r w:rsidRPr="000C158C">
        <w:t>;</w:t>
      </w:r>
    </w:p>
    <w:p w14:paraId="550C927F" w14:textId="77777777" w:rsidR="00724BE4" w:rsidRPr="000C158C" w:rsidRDefault="00724BE4" w:rsidP="001B574F">
      <w:pPr>
        <w:pStyle w:val="ga"/>
      </w:pPr>
      <w:r w:rsidRPr="000C158C">
        <w:t>выберите класс из предложенного списка;</w:t>
      </w:r>
    </w:p>
    <w:p w14:paraId="55657615" w14:textId="597525E9" w:rsidR="000C5927" w:rsidRPr="000C158C" w:rsidRDefault="00724BE4" w:rsidP="001B574F">
      <w:pPr>
        <w:pStyle w:val="ga"/>
      </w:pPr>
      <w:r w:rsidRPr="000C158C">
        <w:t xml:space="preserve">в открывшемся окне выберите журнал </w:t>
      </w:r>
      <w:r w:rsidR="001B574F" w:rsidRPr="000C158C">
        <w:t xml:space="preserve">за определённый период в блоках: </w:t>
      </w:r>
      <w:r w:rsidRPr="000C158C">
        <w:rPr>
          <w:rStyle w:val="gfff4"/>
        </w:rPr>
        <w:t>Журнал за день</w:t>
      </w:r>
      <w:r w:rsidRPr="000C158C">
        <w:t xml:space="preserve"> </w:t>
      </w:r>
      <w:r w:rsidR="0024393F" w:rsidRPr="000C158C">
        <w:t>и</w:t>
      </w:r>
      <w:r w:rsidRPr="000C158C">
        <w:t xml:space="preserve"> </w:t>
      </w:r>
      <w:r w:rsidRPr="000C158C">
        <w:rPr>
          <w:rStyle w:val="gfff4"/>
        </w:rPr>
        <w:t>Журнал за неделю</w:t>
      </w:r>
      <w:r w:rsidRPr="000C158C">
        <w:t>, либо выбер</w:t>
      </w:r>
      <w:r w:rsidR="004E0327" w:rsidRPr="000C158C">
        <w:t>и</w:t>
      </w:r>
      <w:r w:rsidRPr="000C158C">
        <w:t xml:space="preserve">те предмет из предложенного списка в блоке </w:t>
      </w:r>
      <w:r w:rsidRPr="000C158C">
        <w:rPr>
          <w:rStyle w:val="gfff4"/>
        </w:rPr>
        <w:t>Журнал предмета</w:t>
      </w:r>
      <w:r w:rsidR="00564483" w:rsidRPr="000C158C">
        <w:t>;</w:t>
      </w:r>
      <w:r w:rsidRPr="000C158C">
        <w:t xml:space="preserve"> </w:t>
      </w:r>
    </w:p>
    <w:p w14:paraId="30F7B2F5" w14:textId="7BD17288" w:rsidR="00C50256" w:rsidRPr="000C158C" w:rsidRDefault="00C50256" w:rsidP="001B574F">
      <w:pPr>
        <w:pStyle w:val="ga"/>
      </w:pPr>
      <w:r w:rsidRPr="000C158C">
        <w:t xml:space="preserve">в </w:t>
      </w:r>
      <w:r w:rsidR="00564483" w:rsidRPr="000C158C">
        <w:t>новой</w:t>
      </w:r>
      <w:r w:rsidRPr="000C158C">
        <w:t xml:space="preserve"> вкладке бра</w:t>
      </w:r>
      <w:r w:rsidR="00536329" w:rsidRPr="000C158C">
        <w:t>узера откроется страница журнала</w:t>
      </w:r>
      <w:r w:rsidR="00564483" w:rsidRPr="000C158C">
        <w:t>.</w:t>
      </w:r>
    </w:p>
    <w:p w14:paraId="0DCD22C7" w14:textId="1B6B0A2E" w:rsidR="00C50256" w:rsidRPr="000C158C" w:rsidRDefault="00C50256" w:rsidP="00473A95">
      <w:pPr>
        <w:pStyle w:val="gff0"/>
        <w:keepNext/>
        <w:rPr>
          <w:rStyle w:val="gff5"/>
        </w:rPr>
      </w:pPr>
      <w:r w:rsidRPr="000C158C">
        <w:t xml:space="preserve">На странице журнала отображается список учеников класса и даты уроков </w:t>
      </w:r>
      <w:r w:rsidRPr="000C158C">
        <w:rPr>
          <w:rStyle w:val="gff5"/>
        </w:rPr>
        <w:t>(</w:t>
      </w:r>
      <w:r w:rsidR="00564483" w:rsidRPr="000C158C">
        <w:rPr>
          <w:rStyle w:val="gff5"/>
        </w:rPr>
        <w:t>рисунок </w:t>
      </w:r>
      <w:r w:rsidRPr="000C158C">
        <w:rPr>
          <w:rStyle w:val="gff5"/>
        </w:rPr>
        <w:fldChar w:fldCharType="begin"/>
      </w:r>
      <w:r w:rsidRPr="000C158C">
        <w:rPr>
          <w:rStyle w:val="gff5"/>
        </w:rPr>
        <w:instrText xml:space="preserve"> REF _Ref21617854 \r \h \# \0  \* MERGEFORMAT </w:instrText>
      </w:r>
      <w:r w:rsidRPr="000C158C">
        <w:rPr>
          <w:rStyle w:val="gff5"/>
        </w:rPr>
      </w:r>
      <w:r w:rsidRPr="000C158C">
        <w:rPr>
          <w:rStyle w:val="gff5"/>
        </w:rPr>
        <w:fldChar w:fldCharType="separate"/>
      </w:r>
      <w:r w:rsidR="00584EF8">
        <w:rPr>
          <w:rStyle w:val="gff5"/>
        </w:rPr>
        <w:t>5</w:t>
      </w:r>
      <w:r w:rsidRPr="000C158C">
        <w:rPr>
          <w:rStyle w:val="gff5"/>
        </w:rPr>
        <w:fldChar w:fldCharType="end"/>
      </w:r>
      <w:r w:rsidRPr="000C158C">
        <w:rPr>
          <w:rStyle w:val="gff5"/>
        </w:rPr>
        <w:t>)</w:t>
      </w:r>
      <w:r w:rsidRPr="000C158C">
        <w:rPr>
          <w:rStyle w:val="aff2"/>
          <w:sz w:val="24"/>
          <w:szCs w:val="24"/>
        </w:rPr>
        <w:t>.</w:t>
      </w:r>
    </w:p>
    <w:p w14:paraId="5CD6CECC" w14:textId="6A537A06" w:rsidR="00720302" w:rsidRPr="000C158C" w:rsidRDefault="00663D67" w:rsidP="00E04625">
      <w:pPr>
        <w:pStyle w:val="gffd"/>
      </w:pPr>
      <w:bookmarkStart w:id="76" w:name="_Ref21617685"/>
      <w:r w:rsidRPr="000C158C">
        <w:rPr>
          <w:noProof/>
          <w:lang w:eastAsia="ru-RU"/>
        </w:rPr>
        <w:drawing>
          <wp:inline distT="0" distB="0" distL="0" distR="0" wp14:anchorId="6347DBE8" wp14:editId="33AA2F03">
            <wp:extent cx="5940425" cy="2473159"/>
            <wp:effectExtent l="19050" t="19050" r="22225" b="22860"/>
            <wp:docPr id="6" name="Рисунок 6" descr="Изображение выглядит как текст, внутренний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внутренний, снимок экрана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3159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CD6D776" w14:textId="3EE32C9B" w:rsidR="00D376FE" w:rsidRPr="000C158C" w:rsidRDefault="00720302" w:rsidP="00E04625">
      <w:pPr>
        <w:pStyle w:val="ge"/>
        <w:rPr>
          <w:rStyle w:val="gfff4"/>
          <w:b w:val="0"/>
          <w:bCs/>
        </w:rPr>
      </w:pPr>
      <w:bookmarkStart w:id="77" w:name="_Ref21617854"/>
      <w:r w:rsidRPr="000C158C">
        <w:rPr>
          <w:rStyle w:val="gfff4"/>
          <w:b w:val="0"/>
          <w:bCs/>
        </w:rPr>
        <w:t>Журнал предмета</w:t>
      </w:r>
      <w:bookmarkEnd w:id="76"/>
      <w:bookmarkEnd w:id="77"/>
    </w:p>
    <w:p w14:paraId="7C90722E" w14:textId="6AC69B1A" w:rsidR="00D376FE" w:rsidRPr="000C158C" w:rsidRDefault="00D376FE" w:rsidP="00D376FE">
      <w:pPr>
        <w:pStyle w:val="gff0"/>
      </w:pPr>
      <w:r w:rsidRPr="000C158C">
        <w:lastRenderedPageBreak/>
        <w:t>Журнал формируется на основании расписания. Если в журнале нет какой</w:t>
      </w:r>
      <w:r w:rsidR="00FC4584" w:rsidRPr="000C158C">
        <w:noBreakHyphen/>
      </w:r>
      <w:r w:rsidRPr="000C158C">
        <w:t>либо даты, значит, на эту дату в расписании не назначен урок. Для исправления необходимо обратиться к лицу, ответственному за составление расписания (администратор образовательной организации или редактор с полн</w:t>
      </w:r>
      <w:r w:rsidR="003F0DEF" w:rsidRPr="000C158C">
        <w:t xml:space="preserve">ым доступом к блоку </w:t>
      </w:r>
      <w:r w:rsidR="003F0DEF" w:rsidRPr="000C158C">
        <w:rPr>
          <w:b/>
        </w:rPr>
        <w:t>Расписание</w:t>
      </w:r>
      <w:r w:rsidRPr="000C158C">
        <w:t>).</w:t>
      </w:r>
    </w:p>
    <w:p w14:paraId="1F0A18F0" w14:textId="77777777" w:rsidR="00947929" w:rsidRPr="000C158C" w:rsidRDefault="00947929" w:rsidP="00650D58">
      <w:pPr>
        <w:pStyle w:val="gff6"/>
      </w:pPr>
      <w:r w:rsidRPr="000C158C">
        <w:t xml:space="preserve">На странице </w:t>
      </w:r>
      <w:r w:rsidRPr="000C158C">
        <w:rPr>
          <w:rStyle w:val="gfff4"/>
        </w:rPr>
        <w:t>Журнала предмета</w:t>
      </w:r>
      <w:r w:rsidRPr="000C158C">
        <w:t xml:space="preserve"> представлены следующие возможности:</w:t>
      </w:r>
    </w:p>
    <w:p w14:paraId="616B74B8" w14:textId="77777777" w:rsidR="00947929" w:rsidRPr="000C158C" w:rsidRDefault="00947929" w:rsidP="00FA52EE">
      <w:pPr>
        <w:pStyle w:val="gf9"/>
      </w:pPr>
      <w:r w:rsidRPr="000C158C">
        <w:t xml:space="preserve">возможность перехода в раздел </w:t>
      </w:r>
      <w:r w:rsidRPr="000C158C">
        <w:rPr>
          <w:b/>
        </w:rPr>
        <w:t>Журналы</w:t>
      </w:r>
      <w:r w:rsidRPr="000C158C">
        <w:t>;</w:t>
      </w:r>
    </w:p>
    <w:p w14:paraId="7269A642" w14:textId="1F7D1AA3" w:rsidR="00947929" w:rsidRPr="000C158C" w:rsidRDefault="006B52EC" w:rsidP="00FA52EE">
      <w:pPr>
        <w:pStyle w:val="gf9"/>
      </w:pPr>
      <w:r w:rsidRPr="000C158C">
        <w:rPr>
          <w:noProof/>
          <w:lang w:eastAsia="ru-RU"/>
        </w:rPr>
        <w:drawing>
          <wp:inline distT="0" distB="0" distL="0" distR="0" wp14:anchorId="0D612525" wp14:editId="0686F694">
            <wp:extent cx="1682600" cy="574221"/>
            <wp:effectExtent l="19050" t="19050" r="13335" b="1651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8519" cy="579654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947929" w:rsidRPr="000C158C">
        <w:t xml:space="preserve"> – переход к журналу другого предмета в выбранном классе;</w:t>
      </w:r>
    </w:p>
    <w:p w14:paraId="5A1C3600" w14:textId="1D73AC9E" w:rsidR="00947929" w:rsidRPr="000C158C" w:rsidRDefault="006B52EC" w:rsidP="00FA52EE">
      <w:pPr>
        <w:pStyle w:val="gf9"/>
      </w:pPr>
      <w:r w:rsidRPr="000C158C">
        <w:rPr>
          <w:noProof/>
          <w:lang w:eastAsia="ru-RU"/>
        </w:rPr>
        <w:drawing>
          <wp:inline distT="0" distB="0" distL="0" distR="0" wp14:anchorId="2BFC309D" wp14:editId="3D9DFC1C">
            <wp:extent cx="2111904" cy="859972"/>
            <wp:effectExtent l="19050" t="19050" r="22225" b="1651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7455" cy="870377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947929" w:rsidRPr="000C158C">
        <w:t xml:space="preserve"> – переход к журналам подгрупп;</w:t>
      </w:r>
    </w:p>
    <w:p w14:paraId="075079F1" w14:textId="79B1F539" w:rsidR="00947929" w:rsidRPr="000C158C" w:rsidRDefault="006B52EC" w:rsidP="00FA52EE">
      <w:pPr>
        <w:pStyle w:val="gf9"/>
      </w:pPr>
      <w:r w:rsidRPr="000C158C">
        <w:rPr>
          <w:noProof/>
          <w:lang w:eastAsia="ru-RU"/>
        </w:rPr>
        <w:drawing>
          <wp:inline distT="0" distB="0" distL="0" distR="0" wp14:anchorId="3251744C" wp14:editId="39E4E91B">
            <wp:extent cx="2177143" cy="588417"/>
            <wp:effectExtent l="19050" t="19050" r="13970" b="2159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86636" cy="590983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947929" w:rsidRPr="000C158C">
        <w:t>– переход к журналу предмета другого отчётного периода;</w:t>
      </w:r>
    </w:p>
    <w:p w14:paraId="436A75A4" w14:textId="7521C4D6" w:rsidR="008F0E0A" w:rsidRPr="000C158C" w:rsidRDefault="00947929" w:rsidP="00FA52EE">
      <w:pPr>
        <w:pStyle w:val="gf9"/>
      </w:pPr>
      <w:r w:rsidRPr="000C158C">
        <w:t>возможность перехода к дневнику обучающегося;</w:t>
      </w:r>
    </w:p>
    <w:p w14:paraId="2898F49F" w14:textId="3B198504" w:rsidR="00947929" w:rsidRPr="000C158C" w:rsidRDefault="006B52EC" w:rsidP="00FA52EE">
      <w:pPr>
        <w:pStyle w:val="gf9"/>
      </w:pPr>
      <w:r w:rsidRPr="000C158C">
        <w:rPr>
          <w:noProof/>
          <w:lang w:eastAsia="ru-RU"/>
        </w:rPr>
        <w:drawing>
          <wp:inline distT="0" distB="0" distL="0" distR="0" wp14:anchorId="29F8F4D9" wp14:editId="1BC60722">
            <wp:extent cx="2906485" cy="649530"/>
            <wp:effectExtent l="19050" t="19050" r="8255" b="1778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27570" cy="654242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947929" w:rsidRPr="000C158C">
        <w:t xml:space="preserve"> – просмотр/скачивание памятки по заполнению журнала</w:t>
      </w:r>
      <w:r w:rsidRPr="000C158C">
        <w:t>. Переход в памятку осуществляется нажатием на вопросительный знак в правом верхнем углу</w:t>
      </w:r>
      <w:r w:rsidR="00947929" w:rsidRPr="000C158C">
        <w:t>;</w:t>
      </w:r>
    </w:p>
    <w:p w14:paraId="0EED507B" w14:textId="5D10C74A" w:rsidR="00947929" w:rsidRPr="000C158C" w:rsidRDefault="006B52EC" w:rsidP="00FA52EE">
      <w:pPr>
        <w:pStyle w:val="gf9"/>
      </w:pPr>
      <w:r w:rsidRPr="000C158C">
        <w:rPr>
          <w:noProof/>
          <w:lang w:eastAsia="ru-RU"/>
        </w:rPr>
        <w:drawing>
          <wp:inline distT="0" distB="0" distL="0" distR="0" wp14:anchorId="4D3ECF1C" wp14:editId="1CF94BC1">
            <wp:extent cx="752381" cy="2000000"/>
            <wp:effectExtent l="19050" t="19050" r="10160" b="196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20000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947929" w:rsidRPr="000C158C">
        <w:t xml:space="preserve"> – переход на страницу поурочного планирования</w:t>
      </w:r>
      <w:r w:rsidRPr="000C158C">
        <w:t>. Поурочное планирование раскрывается в журнале</w:t>
      </w:r>
      <w:r w:rsidR="00947929" w:rsidRPr="000C158C">
        <w:t>;</w:t>
      </w:r>
    </w:p>
    <w:p w14:paraId="4135348F" w14:textId="67BA3DBE" w:rsidR="00947929" w:rsidRPr="000C158C" w:rsidRDefault="006B52EC" w:rsidP="00FA52EE">
      <w:pPr>
        <w:pStyle w:val="gf9"/>
      </w:pPr>
      <w:r w:rsidRPr="000C158C">
        <w:rPr>
          <w:noProof/>
          <w:lang w:eastAsia="ru-RU"/>
        </w:rPr>
        <w:lastRenderedPageBreak/>
        <w:drawing>
          <wp:inline distT="0" distB="0" distL="0" distR="0" wp14:anchorId="2BB6A82E" wp14:editId="72C6403D">
            <wp:extent cx="1548493" cy="518500"/>
            <wp:effectExtent l="19050" t="19050" r="13970" b="152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5142" cy="520726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947929" w:rsidRPr="000C158C">
        <w:t xml:space="preserve"> – переход к журналу за неделю;</w:t>
      </w:r>
    </w:p>
    <w:p w14:paraId="312E1C6E" w14:textId="6EDF9662" w:rsidR="00947929" w:rsidRPr="000C158C" w:rsidRDefault="006B52EC" w:rsidP="00FA52EE">
      <w:pPr>
        <w:pStyle w:val="gf9"/>
      </w:pPr>
      <w:r w:rsidRPr="000C158C">
        <w:rPr>
          <w:noProof/>
          <w:lang w:eastAsia="ru-RU"/>
        </w:rPr>
        <w:drawing>
          <wp:inline distT="0" distB="0" distL="0" distR="0" wp14:anchorId="37A726A0" wp14:editId="01577949">
            <wp:extent cx="752676" cy="394607"/>
            <wp:effectExtent l="19050" t="19050" r="9525" b="24765"/>
            <wp:docPr id="49" name="Рисунок 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0107" cy="398503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947929" w:rsidRPr="000C158C">
        <w:t xml:space="preserve"> – импорт журнала;</w:t>
      </w:r>
    </w:p>
    <w:p w14:paraId="51057091" w14:textId="1299312E" w:rsidR="00947929" w:rsidRPr="000C158C" w:rsidRDefault="006B52EC" w:rsidP="00FA52EE">
      <w:pPr>
        <w:pStyle w:val="gf9"/>
      </w:pPr>
      <w:r w:rsidRPr="000C158C">
        <w:rPr>
          <w:noProof/>
          <w:lang w:eastAsia="ru-RU"/>
        </w:rPr>
        <w:drawing>
          <wp:inline distT="0" distB="0" distL="0" distR="0" wp14:anchorId="6D4C08BC" wp14:editId="6D438683">
            <wp:extent cx="1319893" cy="633010"/>
            <wp:effectExtent l="19050" t="19050" r="13970" b="15240"/>
            <wp:docPr id="50" name="Рисунок 5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29960" cy="637838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947929" w:rsidRPr="000C158C">
        <w:t xml:space="preserve"> – переход на соответствующие страницы уроков;</w:t>
      </w:r>
    </w:p>
    <w:p w14:paraId="58BC44E3" w14:textId="1A0063B1" w:rsidR="00947929" w:rsidRPr="000C158C" w:rsidRDefault="006B52EC" w:rsidP="00FA52EE">
      <w:pPr>
        <w:pStyle w:val="gf9"/>
      </w:pPr>
      <w:r w:rsidRPr="000C158C">
        <w:t xml:space="preserve">тип работы на уроке можно изменить в журнале, нажав на три точки </w:t>
      </w:r>
      <w:r w:rsidRPr="000C158C">
        <w:rPr>
          <w:noProof/>
          <w:lang w:eastAsia="ru-RU"/>
        </w:rPr>
        <w:drawing>
          <wp:inline distT="0" distB="0" distL="0" distR="0" wp14:anchorId="16EC7F90" wp14:editId="1B8AD6F1">
            <wp:extent cx="1110343" cy="1147982"/>
            <wp:effectExtent l="19050" t="19050" r="13970" b="14605"/>
            <wp:docPr id="53" name="Рисунок 5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15360" cy="1153169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947929" w:rsidRPr="000C158C">
        <w:t>;</w:t>
      </w:r>
    </w:p>
    <w:p w14:paraId="49ABACFA" w14:textId="77777777" w:rsidR="00947929" w:rsidRPr="000C158C" w:rsidRDefault="00947929" w:rsidP="00FA52EE">
      <w:pPr>
        <w:pStyle w:val="gf9"/>
      </w:pPr>
      <w:r w:rsidRPr="000C158C">
        <w:t>вид оценки и тип работы доступен для выбора при создании страницы урока;</w:t>
      </w:r>
    </w:p>
    <w:p w14:paraId="5A17DDF7" w14:textId="1BFD36B3" w:rsidR="00947929" w:rsidRPr="000C158C" w:rsidRDefault="006B52EC" w:rsidP="00FA52EE">
      <w:pPr>
        <w:pStyle w:val="gf9"/>
      </w:pPr>
      <w:r w:rsidRPr="000C158C">
        <w:rPr>
          <w:noProof/>
          <w:lang w:eastAsia="ru-RU"/>
        </w:rPr>
        <w:drawing>
          <wp:inline distT="0" distB="0" distL="0" distR="0" wp14:anchorId="7DFEE985" wp14:editId="195A9895">
            <wp:extent cx="476190" cy="361905"/>
            <wp:effectExtent l="19050" t="19050" r="19685" b="196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3619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947929" w:rsidRPr="000C158C">
        <w:t xml:space="preserve"> – просмотр страницы журнала в цветном/черно</w:t>
      </w:r>
      <w:r w:rsidR="00947929" w:rsidRPr="000C158C">
        <w:noBreakHyphen/>
        <w:t>белом режиме;</w:t>
      </w:r>
    </w:p>
    <w:p w14:paraId="769EF0DD" w14:textId="77777777" w:rsidR="00CB12C8" w:rsidRPr="000C158C" w:rsidRDefault="006B52EC" w:rsidP="00CB12C8">
      <w:pPr>
        <w:pStyle w:val="gfb"/>
      </w:pPr>
      <w:r w:rsidRPr="000C158C">
        <w:rPr>
          <w:noProof/>
          <w:lang w:eastAsia="ru-RU"/>
        </w:rPr>
        <w:drawing>
          <wp:inline distT="0" distB="0" distL="0" distR="0" wp14:anchorId="6F7D7D10" wp14:editId="02EAFC82">
            <wp:extent cx="980952" cy="495238"/>
            <wp:effectExtent l="19050" t="19050" r="10160" b="196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495238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947929" w:rsidRPr="000C158C">
        <w:t xml:space="preserve"> – печать страницы и экспорт в Excel</w:t>
      </w:r>
      <w:r w:rsidRPr="000C158C">
        <w:t>.</w:t>
      </w:r>
    </w:p>
    <w:p w14:paraId="404480B3" w14:textId="04D4E697" w:rsidR="00947929" w:rsidRPr="000C158C" w:rsidRDefault="001C1A26" w:rsidP="00CB12C8">
      <w:pPr>
        <w:pStyle w:val="gfb"/>
      </w:pPr>
      <w:r w:rsidRPr="000C158C">
        <w:rPr>
          <w:rStyle w:val="gfd"/>
          <w:noProof/>
          <w:lang w:eastAsia="ru-RU"/>
        </w:rPr>
        <w:drawing>
          <wp:inline distT="0" distB="0" distL="0" distR="0" wp14:anchorId="74A5E776" wp14:editId="1BAD8C83">
            <wp:extent cx="171450" cy="161925"/>
            <wp:effectExtent l="0" t="0" r="0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58C">
        <w:rPr>
          <w:rStyle w:val="gfd"/>
        </w:rPr>
        <w:t xml:space="preserve"> Внимание!</w:t>
      </w:r>
      <w:r w:rsidRPr="000C158C">
        <w:t xml:space="preserve"> </w:t>
      </w:r>
      <w:r w:rsidR="00947929" w:rsidRPr="000C158C">
        <w:t xml:space="preserve">В соответствии со стандартами для бумажных форм журналов, </w:t>
      </w:r>
      <w:r w:rsidR="000F49F6" w:rsidRPr="000C158C">
        <w:t>при </w:t>
      </w:r>
      <w:r w:rsidR="00947929" w:rsidRPr="000C158C">
        <w:t>выводе на печать знаки «+» и «–» не учитываются, буква «о» не учитывается, буквы «б», «п» превращаются в «н».</w:t>
      </w:r>
    </w:p>
    <w:p w14:paraId="6D9A88D0" w14:textId="5F375DB3" w:rsidR="00720302" w:rsidRPr="000C158C" w:rsidRDefault="00D376FE" w:rsidP="00D376FE">
      <w:pPr>
        <w:pStyle w:val="gff0"/>
      </w:pPr>
      <w:r w:rsidRPr="000C158C">
        <w:t xml:space="preserve">Для выставления оценки необходимо навести курсор мыши на ячейку – пересечение ФИО ученика и даты урока – нажать на нее, затем с клавиатуры ввести цифровое значение оценки. </w:t>
      </w:r>
      <w:r w:rsidR="006D6422" w:rsidRPr="000C158C">
        <w:t>Подробная информация о правилах заполнения журнала опубликована в специальной статье на портале службы поддержки (</w:t>
      </w:r>
      <w:hyperlink r:id="rId34" w:history="1">
        <w:r w:rsidR="008F0E0A" w:rsidRPr="000C158C">
          <w:rPr>
            <w:rStyle w:val="ac"/>
          </w:rPr>
          <w:t>https://help.dnevnik.ru/hc/ru/articles/203475118</w:t>
        </w:r>
      </w:hyperlink>
      <w:r w:rsidR="006D6422" w:rsidRPr="000C158C">
        <w:t xml:space="preserve">). </w:t>
      </w:r>
      <w:r w:rsidR="00564483" w:rsidRPr="000C158C">
        <w:t>Либо</w:t>
      </w:r>
      <w:r w:rsidR="00473A95" w:rsidRPr="000C158C">
        <w:t xml:space="preserve">, для перехода на статью, </w:t>
      </w:r>
      <w:r w:rsidR="00AF1169" w:rsidRPr="000C158C">
        <w:t>наж</w:t>
      </w:r>
      <w:r w:rsidR="006D6422" w:rsidRPr="000C158C">
        <w:t>мите</w:t>
      </w:r>
      <w:r w:rsidR="00AF1169" w:rsidRPr="000C158C">
        <w:t xml:space="preserve"> кнопку </w:t>
      </w:r>
      <w:r w:rsidR="00AF1169" w:rsidRPr="000C158C">
        <w:rPr>
          <w:b/>
        </w:rPr>
        <w:t>Памятка по заполнению журнала</w:t>
      </w:r>
      <w:r w:rsidR="00AF1169" w:rsidRPr="000C158C">
        <w:t xml:space="preserve">, которая </w:t>
      </w:r>
      <w:r w:rsidRPr="000C158C">
        <w:t>размещена справа вверху страницы журнала по предмету.</w:t>
      </w:r>
    </w:p>
    <w:p w14:paraId="52A9DF6D" w14:textId="6D286F0A" w:rsidR="00D376FE" w:rsidRPr="000C158C" w:rsidRDefault="00D376FE" w:rsidP="00FA52EE">
      <w:pPr>
        <w:pStyle w:val="gff6"/>
      </w:pPr>
      <w:r w:rsidRPr="000C158C">
        <w:t xml:space="preserve">Если в журнале заблокированы ячейки, это может означать что: </w:t>
      </w:r>
    </w:p>
    <w:p w14:paraId="59ED391B" w14:textId="1F94DA1D" w:rsidR="00D376FE" w:rsidRPr="000C158C" w:rsidRDefault="00141960" w:rsidP="00D376FE">
      <w:pPr>
        <w:pStyle w:val="gf9"/>
      </w:pPr>
      <w:r w:rsidRPr="000C158C">
        <w:t>у</w:t>
      </w:r>
      <w:r w:rsidR="00D376FE" w:rsidRPr="000C158C">
        <w:t>читель не назначен на урок в расписании класса. Для устранения данной ошибки необходимо обратиться к администратору образовательной организации</w:t>
      </w:r>
      <w:r w:rsidRPr="000C158C">
        <w:t>;</w:t>
      </w:r>
    </w:p>
    <w:p w14:paraId="7CB498D9" w14:textId="2C8060C7" w:rsidR="00D376FE" w:rsidRPr="000C158C" w:rsidRDefault="00141960" w:rsidP="00D376FE">
      <w:pPr>
        <w:pStyle w:val="gf9"/>
      </w:pPr>
      <w:r w:rsidRPr="000C158C">
        <w:lastRenderedPageBreak/>
        <w:t>в</w:t>
      </w:r>
      <w:r w:rsidR="00D376FE" w:rsidRPr="000C158C">
        <w:t xml:space="preserve"> школе закончился период редактирования оценок. Для выяснения данной особенности необходимо обратиться к администратору образовательной организации. </w:t>
      </w:r>
    </w:p>
    <w:p w14:paraId="3ABFAAA6" w14:textId="77777777" w:rsidR="00FD2C6F" w:rsidRPr="000C158C" w:rsidRDefault="00FD2C6F" w:rsidP="00FD2C6F">
      <w:pPr>
        <w:pStyle w:val="g30"/>
      </w:pPr>
      <w:bookmarkStart w:id="78" w:name="_Toc21614804"/>
      <w:bookmarkStart w:id="79" w:name="_Toc21942248"/>
      <w:bookmarkStart w:id="80" w:name="_Toc21943048"/>
      <w:bookmarkStart w:id="81" w:name="_Toc21614805"/>
      <w:bookmarkStart w:id="82" w:name="_Toc21942249"/>
      <w:bookmarkStart w:id="83" w:name="_Toc21943049"/>
      <w:bookmarkStart w:id="84" w:name="_Toc21614806"/>
      <w:bookmarkStart w:id="85" w:name="_Toc21942250"/>
      <w:bookmarkStart w:id="86" w:name="_Toc21943050"/>
      <w:bookmarkStart w:id="87" w:name="_Toc21614807"/>
      <w:bookmarkStart w:id="88" w:name="_Toc21942251"/>
      <w:bookmarkStart w:id="89" w:name="_Toc21943051"/>
      <w:bookmarkStart w:id="90" w:name="_Toc21614808"/>
      <w:bookmarkStart w:id="91" w:name="_Toc21942252"/>
      <w:bookmarkStart w:id="92" w:name="_Toc21943052"/>
      <w:bookmarkStart w:id="93" w:name="_Toc21614809"/>
      <w:bookmarkStart w:id="94" w:name="_Toc21942253"/>
      <w:bookmarkStart w:id="95" w:name="_Toc21943053"/>
      <w:bookmarkStart w:id="96" w:name="_Toc21614810"/>
      <w:bookmarkStart w:id="97" w:name="_Toc21942254"/>
      <w:bookmarkStart w:id="98" w:name="_Toc21943054"/>
      <w:bookmarkStart w:id="99" w:name="_Toc21614811"/>
      <w:bookmarkStart w:id="100" w:name="_Toc21942255"/>
      <w:bookmarkStart w:id="101" w:name="_Toc21943055"/>
      <w:bookmarkStart w:id="102" w:name="_Toc21614812"/>
      <w:bookmarkStart w:id="103" w:name="_Toc21942256"/>
      <w:bookmarkStart w:id="104" w:name="_Toc21943056"/>
      <w:bookmarkStart w:id="105" w:name="_Toc21614813"/>
      <w:bookmarkStart w:id="106" w:name="_Toc21942257"/>
      <w:bookmarkStart w:id="107" w:name="_Toc21943057"/>
      <w:bookmarkStart w:id="108" w:name="_Toc21614814"/>
      <w:bookmarkStart w:id="109" w:name="_Toc21942258"/>
      <w:bookmarkStart w:id="110" w:name="_Toc21943058"/>
      <w:bookmarkStart w:id="111" w:name="_Toc21614815"/>
      <w:bookmarkStart w:id="112" w:name="_Toc21942259"/>
      <w:bookmarkStart w:id="113" w:name="_Toc21943059"/>
      <w:bookmarkStart w:id="114" w:name="_Toc21614816"/>
      <w:bookmarkStart w:id="115" w:name="_Toc21942260"/>
      <w:bookmarkStart w:id="116" w:name="_Toc21943060"/>
      <w:bookmarkStart w:id="117" w:name="_Toc21614818"/>
      <w:bookmarkStart w:id="118" w:name="_Toc21942262"/>
      <w:bookmarkStart w:id="119" w:name="_Toc21943062"/>
      <w:bookmarkStart w:id="120" w:name="_Toc21614819"/>
      <w:bookmarkStart w:id="121" w:name="_Toc21942263"/>
      <w:bookmarkStart w:id="122" w:name="_Toc21943063"/>
      <w:bookmarkStart w:id="123" w:name="_Toc21614820"/>
      <w:bookmarkStart w:id="124" w:name="_Toc21942264"/>
      <w:bookmarkStart w:id="125" w:name="_Toc21943064"/>
      <w:bookmarkStart w:id="126" w:name="_Toc21614823"/>
      <w:bookmarkStart w:id="127" w:name="_Toc21942267"/>
      <w:bookmarkStart w:id="128" w:name="_Toc21943067"/>
      <w:bookmarkStart w:id="129" w:name="_Toc21614824"/>
      <w:bookmarkStart w:id="130" w:name="_Toc21942268"/>
      <w:bookmarkStart w:id="131" w:name="_Toc21943068"/>
      <w:bookmarkStart w:id="132" w:name="_Toc21614825"/>
      <w:bookmarkStart w:id="133" w:name="_Toc21942269"/>
      <w:bookmarkStart w:id="134" w:name="_Toc21943069"/>
      <w:bookmarkStart w:id="135" w:name="_Toc21614826"/>
      <w:bookmarkStart w:id="136" w:name="_Toc21942270"/>
      <w:bookmarkStart w:id="137" w:name="_Toc21943070"/>
      <w:bookmarkStart w:id="138" w:name="_Toc21614827"/>
      <w:bookmarkStart w:id="139" w:name="_Toc21942271"/>
      <w:bookmarkStart w:id="140" w:name="_Toc21943071"/>
      <w:bookmarkStart w:id="141" w:name="_Toc21614831"/>
      <w:bookmarkStart w:id="142" w:name="_Toc21942275"/>
      <w:bookmarkStart w:id="143" w:name="_Toc21943075"/>
      <w:bookmarkStart w:id="144" w:name="_Toc21614832"/>
      <w:bookmarkStart w:id="145" w:name="_Toc21942276"/>
      <w:bookmarkStart w:id="146" w:name="_Toc21943076"/>
      <w:bookmarkStart w:id="147" w:name="_Toc21614833"/>
      <w:bookmarkStart w:id="148" w:name="_Toc21942277"/>
      <w:bookmarkStart w:id="149" w:name="_Toc21943077"/>
      <w:bookmarkStart w:id="150" w:name="_Toc21614834"/>
      <w:bookmarkStart w:id="151" w:name="_Toc21942278"/>
      <w:bookmarkStart w:id="152" w:name="_Toc21943078"/>
      <w:bookmarkStart w:id="153" w:name="_Toc21614835"/>
      <w:bookmarkStart w:id="154" w:name="_Toc21942279"/>
      <w:bookmarkStart w:id="155" w:name="_Toc21943079"/>
      <w:bookmarkStart w:id="156" w:name="_Toc21614836"/>
      <w:bookmarkStart w:id="157" w:name="_Toc21942280"/>
      <w:bookmarkStart w:id="158" w:name="_Toc21943080"/>
      <w:bookmarkStart w:id="159" w:name="_Toc21614840"/>
      <w:bookmarkStart w:id="160" w:name="_Toc21942284"/>
      <w:bookmarkStart w:id="161" w:name="_Toc21943084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r w:rsidRPr="000C158C">
        <w:t>Ведение поурочного планирования</w:t>
      </w:r>
    </w:p>
    <w:p w14:paraId="07789398" w14:textId="77777777" w:rsidR="00FD2C6F" w:rsidRPr="000C158C" w:rsidRDefault="00FD2C6F" w:rsidP="00FD2C6F">
      <w:pPr>
        <w:pStyle w:val="gff6"/>
      </w:pPr>
      <w:r w:rsidRPr="000C158C">
        <w:t>Для перехода к просмотру поурочного планирования конкретного класса выполните следующие действия:</w:t>
      </w:r>
    </w:p>
    <w:p w14:paraId="37C2D5C8" w14:textId="49BF4968" w:rsidR="00FD2C6F" w:rsidRPr="000C158C" w:rsidRDefault="00FD2C6F" w:rsidP="00184427">
      <w:pPr>
        <w:pStyle w:val="ga"/>
        <w:keepNext/>
        <w:numPr>
          <w:ilvl w:val="0"/>
          <w:numId w:val="4"/>
        </w:numPr>
      </w:pPr>
      <w:r w:rsidRPr="000C158C">
        <w:t xml:space="preserve">в разделе главного меню </w:t>
      </w:r>
      <w:r w:rsidR="003F0DEF" w:rsidRPr="000C158C">
        <w:rPr>
          <w:b/>
        </w:rPr>
        <w:t xml:space="preserve">Образование – </w:t>
      </w:r>
      <w:r w:rsidRPr="000C158C">
        <w:rPr>
          <w:b/>
        </w:rPr>
        <w:t>Журналы</w:t>
      </w:r>
      <w:r w:rsidRPr="000C158C">
        <w:t xml:space="preserve"> выберите вкладку </w:t>
      </w:r>
      <w:r w:rsidRPr="000C158C">
        <w:rPr>
          <w:rStyle w:val="gfff4"/>
        </w:rPr>
        <w:t>Поурочное планирование</w:t>
      </w:r>
      <w:r w:rsidRPr="000C158C">
        <w:t xml:space="preserve"> (рисунок</w:t>
      </w:r>
      <w:r w:rsidR="00C146CB" w:rsidRPr="000C158C">
        <w:t xml:space="preserve"> </w:t>
      </w:r>
      <w:r w:rsidR="00C146CB" w:rsidRPr="000C158C">
        <w:fldChar w:fldCharType="begin"/>
      </w:r>
      <w:r w:rsidR="00C146CB" w:rsidRPr="000C158C">
        <w:instrText xml:space="preserve"> REF _Ref20992353 \n \h \# \0 </w:instrText>
      </w:r>
      <w:r w:rsidR="000C158C">
        <w:instrText xml:space="preserve"> \* MERGEFORMAT </w:instrText>
      </w:r>
      <w:r w:rsidR="00C146CB" w:rsidRPr="000C158C">
        <w:fldChar w:fldCharType="separate"/>
      </w:r>
      <w:r w:rsidR="00584EF8">
        <w:t>6</w:t>
      </w:r>
      <w:r w:rsidR="00C146CB" w:rsidRPr="000C158C">
        <w:fldChar w:fldCharType="end"/>
      </w:r>
      <w:r w:rsidRPr="000C158C">
        <w:t xml:space="preserve">), либо </w:t>
      </w:r>
      <w:r w:rsidR="00867A0D" w:rsidRPr="000C158C">
        <w:t xml:space="preserve">перейдите </w:t>
      </w:r>
      <w:r w:rsidR="006B52EC" w:rsidRPr="000C158C">
        <w:t>в журнал предмета</w:t>
      </w:r>
      <w:r w:rsidR="00C007E7" w:rsidRPr="000C158C">
        <w:t>;</w:t>
      </w:r>
    </w:p>
    <w:p w14:paraId="7E9EE3D5" w14:textId="75FD5947" w:rsidR="00FD2C6F" w:rsidRPr="000C158C" w:rsidRDefault="006B52EC" w:rsidP="00AE3995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7FB660C0" wp14:editId="7C73FFE0">
            <wp:extent cx="4952381" cy="3323809"/>
            <wp:effectExtent l="19050" t="19050" r="19685" b="101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3323809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0976B59" w14:textId="77777777" w:rsidR="00FD2C6F" w:rsidRPr="000C158C" w:rsidRDefault="00FD2C6F" w:rsidP="00FD2C6F">
      <w:pPr>
        <w:pStyle w:val="ge"/>
      </w:pPr>
      <w:bookmarkStart w:id="162" w:name="_Ref20992353"/>
      <w:r w:rsidRPr="000C158C">
        <w:t>Выбор поурочного планирования</w:t>
      </w:r>
      <w:bookmarkEnd w:id="162"/>
    </w:p>
    <w:p w14:paraId="0186515B" w14:textId="77777777" w:rsidR="001C1A26" w:rsidRPr="000C158C" w:rsidRDefault="001C1A26" w:rsidP="00A92124">
      <w:pPr>
        <w:pStyle w:val="ga"/>
      </w:pPr>
      <w:r w:rsidRPr="000C158C">
        <w:t>выберите учебный год, учителя, класс и предмет из предложенных списков;</w:t>
      </w:r>
    </w:p>
    <w:p w14:paraId="68F7B276" w14:textId="072E67E8" w:rsidR="001C1A26" w:rsidRPr="000C158C" w:rsidRDefault="001C1A26" w:rsidP="00A92124">
      <w:pPr>
        <w:pStyle w:val="ga"/>
      </w:pPr>
      <w:r w:rsidRPr="000C158C">
        <w:t xml:space="preserve">нажмите на кнопку </w:t>
      </w:r>
      <w:r w:rsidRPr="000C158C">
        <w:rPr>
          <w:rStyle w:val="gfff4"/>
        </w:rPr>
        <w:t>Посмотреть</w:t>
      </w:r>
      <w:r w:rsidR="006B52EC" w:rsidRPr="000C158C">
        <w:t>, осуществится переход к журналу</w:t>
      </w:r>
      <w:r w:rsidR="00EF5F6F" w:rsidRPr="000C158C">
        <w:t>.</w:t>
      </w:r>
    </w:p>
    <w:p w14:paraId="6BAB5C8D" w14:textId="25E5C63D" w:rsidR="006B52EC" w:rsidRPr="000C158C" w:rsidRDefault="006B52EC" w:rsidP="006B52EC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1F6067A2" wp14:editId="4270828B">
            <wp:extent cx="5940425" cy="2280920"/>
            <wp:effectExtent l="19050" t="19050" r="22225" b="24130"/>
            <wp:docPr id="58" name="Рисунок 5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092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4198D75" w14:textId="6AA1491A" w:rsidR="006B52EC" w:rsidRPr="000C158C" w:rsidRDefault="00DB42DE" w:rsidP="00C7725F">
      <w:pPr>
        <w:pStyle w:val="ge"/>
      </w:pPr>
      <w:r w:rsidRPr="000C158C">
        <w:t>П</w:t>
      </w:r>
      <w:r w:rsidR="00CA5105" w:rsidRPr="000C158C">
        <w:t xml:space="preserve">росмотр </w:t>
      </w:r>
      <w:r w:rsidRPr="000C158C">
        <w:t>ДЗ</w:t>
      </w:r>
    </w:p>
    <w:p w14:paraId="78FC8788" w14:textId="77777777" w:rsidR="006B52EC" w:rsidRPr="000C158C" w:rsidRDefault="006B52EC" w:rsidP="00C7725F">
      <w:pPr>
        <w:pStyle w:val="gff0"/>
      </w:pPr>
      <w:r w:rsidRPr="000C158C">
        <w:lastRenderedPageBreak/>
        <w:t>В случае если Пользователь не преподаёт ни в одном классе, его не будет в выборочном списке.</w:t>
      </w:r>
    </w:p>
    <w:p w14:paraId="1CD25A12" w14:textId="77777777" w:rsidR="00FD2C6F" w:rsidRPr="000C158C" w:rsidRDefault="00FD2C6F" w:rsidP="00A92124">
      <w:pPr>
        <w:pStyle w:val="gff6"/>
      </w:pPr>
      <w:r w:rsidRPr="000C158C">
        <w:t>Поурочное планирование предоставляет следующие возможности:</w:t>
      </w:r>
    </w:p>
    <w:p w14:paraId="4CD6383C" w14:textId="77777777" w:rsidR="00FD2C6F" w:rsidRPr="000C158C" w:rsidRDefault="00FD2C6F" w:rsidP="00FD2C6F">
      <w:pPr>
        <w:pStyle w:val="gf9"/>
      </w:pPr>
      <w:r w:rsidRPr="000C158C">
        <w:t>ввод и/или редактирование тем уроков. Тема урока за определённую дату в поурочном планировании отобразится на соответствующей странице урока;</w:t>
      </w:r>
    </w:p>
    <w:p w14:paraId="7F17C5AE" w14:textId="510A5390" w:rsidR="00CA5105" w:rsidRPr="000C158C" w:rsidRDefault="00FD2C6F" w:rsidP="00CA5105">
      <w:pPr>
        <w:pStyle w:val="gf9"/>
        <w:numPr>
          <w:ilvl w:val="0"/>
          <w:numId w:val="14"/>
        </w:numPr>
      </w:pPr>
      <w:r w:rsidRPr="000C158C">
        <w:t xml:space="preserve">выдача </w:t>
      </w:r>
      <w:r w:rsidR="00DB42DE" w:rsidRPr="000C158C">
        <w:t>ДЗ</w:t>
      </w:r>
      <w:r w:rsidRPr="000C158C">
        <w:t xml:space="preserve"> на уроке. Данные </w:t>
      </w:r>
      <w:r w:rsidR="00DB42DE" w:rsidRPr="000C158C">
        <w:t>ДЗ</w:t>
      </w:r>
      <w:r w:rsidRPr="000C158C">
        <w:t>, выданного на уроке за определённую дату в поурочном планировании, отобразятся на странице того урока, к которому оно выдано;</w:t>
      </w:r>
    </w:p>
    <w:p w14:paraId="3638907C" w14:textId="7BD10BAB" w:rsidR="00CA5105" w:rsidRPr="000C158C" w:rsidRDefault="00CA5105" w:rsidP="00CA5105">
      <w:pPr>
        <w:pStyle w:val="gf9"/>
        <w:numPr>
          <w:ilvl w:val="0"/>
          <w:numId w:val="14"/>
        </w:numPr>
      </w:pPr>
      <w:r w:rsidRPr="000C158C">
        <w:t>выдача ДЗ онлайн;</w:t>
      </w:r>
    </w:p>
    <w:p w14:paraId="51382B84" w14:textId="2C380916" w:rsidR="00FD2C6F" w:rsidRPr="000C158C" w:rsidRDefault="00CA5105" w:rsidP="00C7725F">
      <w:pPr>
        <w:pStyle w:val="gf9"/>
        <w:numPr>
          <w:ilvl w:val="0"/>
          <w:numId w:val="14"/>
        </w:numPr>
      </w:pPr>
      <w:r w:rsidRPr="000C158C">
        <w:t>планирование видеоурока;</w:t>
      </w:r>
    </w:p>
    <w:p w14:paraId="72EA38FF" w14:textId="77777777" w:rsidR="00FD2C6F" w:rsidRPr="000C158C" w:rsidRDefault="00FD2C6F" w:rsidP="00FD2C6F">
      <w:pPr>
        <w:pStyle w:val="gf9"/>
      </w:pPr>
      <w:r w:rsidRPr="000C158C">
        <w:t>переход к журналу предмета;</w:t>
      </w:r>
    </w:p>
    <w:p w14:paraId="1E998ADF" w14:textId="77777777" w:rsidR="00FD2C6F" w:rsidRPr="000C158C" w:rsidRDefault="00FD2C6F" w:rsidP="00FD2C6F">
      <w:pPr>
        <w:pStyle w:val="gf9"/>
      </w:pPr>
      <w:r w:rsidRPr="000C158C">
        <w:t>возможность прикрепления файлов к уроку в таблице поурочного планирования;</w:t>
      </w:r>
    </w:p>
    <w:p w14:paraId="037146C9" w14:textId="77777777" w:rsidR="00FD2C6F" w:rsidRPr="000C158C" w:rsidRDefault="00FD2C6F" w:rsidP="00FD2C6F">
      <w:pPr>
        <w:pStyle w:val="gf9"/>
      </w:pPr>
      <w:r w:rsidRPr="000C158C">
        <w:t>переход на соответствующие страницы уроков (ссылка с даты);</w:t>
      </w:r>
    </w:p>
    <w:p w14:paraId="35A2D029" w14:textId="1B2484AF" w:rsidR="00991D38" w:rsidRPr="000C158C" w:rsidRDefault="00991D38" w:rsidP="00FD2C6F">
      <w:pPr>
        <w:pStyle w:val="gf9"/>
      </w:pPr>
      <w:r w:rsidRPr="000C158C">
        <w:t xml:space="preserve">импорт </w:t>
      </w:r>
      <w:r w:rsidR="00894406" w:rsidRPr="000C158C">
        <w:t>поурочного плана</w:t>
      </w:r>
      <w:r w:rsidR="00894406" w:rsidRPr="000C158C">
        <w:rPr>
          <w:lang w:val="en-US"/>
        </w:rPr>
        <w:t>;</w:t>
      </w:r>
    </w:p>
    <w:p w14:paraId="2BB54238" w14:textId="77777777" w:rsidR="00FD2C6F" w:rsidRPr="000C158C" w:rsidRDefault="00FD2C6F" w:rsidP="00FD2C6F">
      <w:pPr>
        <w:pStyle w:val="gf9"/>
      </w:pPr>
      <w:r w:rsidRPr="000C158C">
        <w:t>печать страницы и экспорт в Excel.</w:t>
      </w:r>
    </w:p>
    <w:p w14:paraId="58216FEB" w14:textId="596766C9" w:rsidR="00991D38" w:rsidRPr="000C158C" w:rsidRDefault="00991D38" w:rsidP="00743CE8">
      <w:pPr>
        <w:pStyle w:val="g40"/>
        <w:rPr>
          <w:lang w:eastAsia="ru-RU"/>
        </w:rPr>
      </w:pPr>
      <w:r w:rsidRPr="000C158C">
        <w:rPr>
          <w:lang w:eastAsia="ru-RU"/>
        </w:rPr>
        <w:t>Импорт поурочного плана</w:t>
      </w:r>
    </w:p>
    <w:p w14:paraId="63BA36D5" w14:textId="155D0014" w:rsidR="00FD2C6F" w:rsidRPr="000C158C" w:rsidRDefault="00FD2C6F" w:rsidP="00FA52EE">
      <w:pPr>
        <w:pStyle w:val="gff0"/>
      </w:pPr>
      <w:r w:rsidRPr="000C158C">
        <w:t>Сотрудник ОО может импортировать файл с поурочным планированием в </w:t>
      </w:r>
      <w:r w:rsidR="00491F5A" w:rsidRPr="000C158C">
        <w:t>АИС </w:t>
      </w:r>
      <w:r w:rsidRPr="000C158C">
        <w:t>«Дневник</w:t>
      </w:r>
      <w:r w:rsidRPr="000C158C">
        <w:noBreakHyphen/>
        <w:t>ОО».</w:t>
      </w:r>
    </w:p>
    <w:p w14:paraId="79D67712" w14:textId="295E93CE" w:rsidR="00FD2C6F" w:rsidRPr="000C158C" w:rsidRDefault="00FD2C6F" w:rsidP="00FA52EE">
      <w:pPr>
        <w:pStyle w:val="gff0"/>
      </w:pPr>
      <w:r w:rsidRPr="000C158C">
        <w:t xml:space="preserve">Исходные файлы формата </w:t>
      </w:r>
      <w:proofErr w:type="spellStart"/>
      <w:r w:rsidRPr="000C158C">
        <w:t>xls</w:t>
      </w:r>
      <w:proofErr w:type="spellEnd"/>
      <w:r w:rsidRPr="000C158C">
        <w:t xml:space="preserve"> (Microsoft Excel 97</w:t>
      </w:r>
      <w:r w:rsidR="00FC4584" w:rsidRPr="000C158C">
        <w:noBreakHyphen/>
      </w:r>
      <w:r w:rsidRPr="000C158C">
        <w:t xml:space="preserve">2003) или </w:t>
      </w:r>
      <w:proofErr w:type="spellStart"/>
      <w:r w:rsidRPr="000C158C">
        <w:t>xlsx</w:t>
      </w:r>
      <w:proofErr w:type="spellEnd"/>
      <w:r w:rsidRPr="000C158C">
        <w:t xml:space="preserve"> (Microsoft Excel 2007) с данными должны быть готовы до начала процедуры импорта.</w:t>
      </w:r>
    </w:p>
    <w:p w14:paraId="33A2EABF" w14:textId="77777777" w:rsidR="00FD2C6F" w:rsidRPr="000C158C" w:rsidRDefault="00FD2C6F" w:rsidP="00FA52EE">
      <w:pPr>
        <w:pStyle w:val="gff6"/>
      </w:pPr>
      <w:r w:rsidRPr="000C158C">
        <w:t>Файл может содержать следующие данные:</w:t>
      </w:r>
    </w:p>
    <w:p w14:paraId="0C1468F2" w14:textId="77777777" w:rsidR="00FD2C6F" w:rsidRPr="000C158C" w:rsidRDefault="00FD2C6F">
      <w:pPr>
        <w:pStyle w:val="gf9"/>
      </w:pPr>
      <w:r w:rsidRPr="000C158C">
        <w:t>номер урока;</w:t>
      </w:r>
    </w:p>
    <w:p w14:paraId="060AD14D" w14:textId="77777777" w:rsidR="00FD2C6F" w:rsidRPr="000C158C" w:rsidRDefault="00FD2C6F">
      <w:pPr>
        <w:pStyle w:val="gf9"/>
      </w:pPr>
      <w:r w:rsidRPr="000C158C">
        <w:t>тема урока;</w:t>
      </w:r>
    </w:p>
    <w:p w14:paraId="680C3217" w14:textId="1434A6FD" w:rsidR="00FD2C6F" w:rsidRPr="000C158C" w:rsidRDefault="00DB42DE">
      <w:pPr>
        <w:pStyle w:val="gf9"/>
      </w:pPr>
      <w:r w:rsidRPr="000C158C">
        <w:t>ДЗ</w:t>
      </w:r>
      <w:r w:rsidR="00FD2C6F" w:rsidRPr="000C158C">
        <w:t>.</w:t>
      </w:r>
    </w:p>
    <w:p w14:paraId="36EA8242" w14:textId="014F276E" w:rsidR="00FD2C6F" w:rsidRPr="000C158C" w:rsidRDefault="00FD2C6F" w:rsidP="00FA52EE">
      <w:pPr>
        <w:pStyle w:val="gff0"/>
      </w:pPr>
      <w:r w:rsidRPr="000C158C">
        <w:t>В файле обязательно должны быть проставлены номера уроков. Нумерация уроков в файле должна соответствовать нумерации уроков с начала учебного года или учебного периода. Наличие в файле всех уроков не обязательно. Пример такого файла приведён на рисунке</w:t>
      </w:r>
      <w:r w:rsidR="00C146CB" w:rsidRPr="000C158C">
        <w:t xml:space="preserve"> </w:t>
      </w:r>
      <w:r w:rsidR="00C146CB" w:rsidRPr="000C158C">
        <w:fldChar w:fldCharType="begin"/>
      </w:r>
      <w:r w:rsidR="00C146CB" w:rsidRPr="000C158C">
        <w:instrText xml:space="preserve"> REF _Ref20992417 \n \h \# \0 </w:instrText>
      </w:r>
      <w:r w:rsidR="00473A95" w:rsidRPr="000C158C">
        <w:instrText xml:space="preserve"> \* MERGEFORMAT </w:instrText>
      </w:r>
      <w:r w:rsidR="00C146CB" w:rsidRPr="000C158C">
        <w:fldChar w:fldCharType="separate"/>
      </w:r>
      <w:r w:rsidR="00584EF8">
        <w:t>8</w:t>
      </w:r>
      <w:r w:rsidR="00C146CB" w:rsidRPr="000C158C">
        <w:fldChar w:fldCharType="end"/>
      </w:r>
      <w:r w:rsidRPr="000C158C">
        <w:t>.</w:t>
      </w:r>
    </w:p>
    <w:p w14:paraId="5D93F903" w14:textId="77777777" w:rsidR="00FD2C6F" w:rsidRPr="000C158C" w:rsidRDefault="00FD2C6F" w:rsidP="00FD2C6F">
      <w:pPr>
        <w:pStyle w:val="gffd"/>
      </w:pPr>
      <w:r w:rsidRPr="000C158C">
        <w:rPr>
          <w:noProof/>
          <w:lang w:eastAsia="ru-RU"/>
        </w:rPr>
        <w:lastRenderedPageBreak/>
        <w:drawing>
          <wp:inline distT="0" distB="0" distL="0" distR="0" wp14:anchorId="06DE283C" wp14:editId="13BA3EBF">
            <wp:extent cx="5688281" cy="1204309"/>
            <wp:effectExtent l="19050" t="19050" r="27305" b="15240"/>
            <wp:docPr id="16" name="Рисунок 16" descr="https://dnevnikru.blob.core.windows.net/files/9ec1cdb2de8145a092fb64878f863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nevnikru.blob.core.windows.net/files/9ec1cdb2de8145a092fb64878f86307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79" cy="1219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C4DC88" w14:textId="77777777" w:rsidR="00FD2C6F" w:rsidRPr="000C158C" w:rsidRDefault="00FD2C6F" w:rsidP="00FD2C6F">
      <w:pPr>
        <w:pStyle w:val="ge"/>
      </w:pPr>
      <w:bookmarkStart w:id="163" w:name="_Ref20992417"/>
      <w:r w:rsidRPr="000C158C">
        <w:t>Пример файла импорта поурочного планирования</w:t>
      </w:r>
      <w:bookmarkEnd w:id="163"/>
    </w:p>
    <w:p w14:paraId="6B4D0B38" w14:textId="15A10CEF" w:rsidR="00FD2C6F" w:rsidRPr="000C158C" w:rsidRDefault="00FD2C6F" w:rsidP="00B541E8">
      <w:pPr>
        <w:pStyle w:val="gff9"/>
      </w:pPr>
      <w:r w:rsidRPr="000C158C">
        <w:t xml:space="preserve">Процедура импорта поурочного планирования состоит из следующих </w:t>
      </w:r>
      <w:r w:rsidR="00365567" w:rsidRPr="000C158C">
        <w:t>действий</w:t>
      </w:r>
      <w:r w:rsidRPr="000C158C">
        <w:t>:</w:t>
      </w:r>
    </w:p>
    <w:p w14:paraId="05B45DEE" w14:textId="77777777" w:rsidR="00FD2C6F" w:rsidRPr="000C158C" w:rsidRDefault="00FD2C6F" w:rsidP="00184427">
      <w:pPr>
        <w:pStyle w:val="ga"/>
        <w:numPr>
          <w:ilvl w:val="0"/>
          <w:numId w:val="5"/>
        </w:numPr>
      </w:pPr>
      <w:r w:rsidRPr="000C158C">
        <w:t xml:space="preserve">нажмите на кнопку </w:t>
      </w:r>
      <w:r w:rsidRPr="000C158C">
        <w:rPr>
          <w:rStyle w:val="gfff4"/>
        </w:rPr>
        <w:t>Импорт</w:t>
      </w:r>
      <w:r w:rsidRPr="000C158C">
        <w:t>;</w:t>
      </w:r>
    </w:p>
    <w:p w14:paraId="2D8824F0" w14:textId="1207A4AE" w:rsidR="00365567" w:rsidRPr="000C158C" w:rsidRDefault="00FD2C6F" w:rsidP="00365567">
      <w:pPr>
        <w:pStyle w:val="ga"/>
        <w:numPr>
          <w:ilvl w:val="0"/>
          <w:numId w:val="5"/>
        </w:numPr>
      </w:pPr>
      <w:r w:rsidRPr="000C158C">
        <w:t>необходимо выбрать файл с исходными данными</w:t>
      </w:r>
      <w:r w:rsidR="00365567" w:rsidRPr="000C158C">
        <w:t>, д</w:t>
      </w:r>
      <w:r w:rsidR="00AA7E30" w:rsidRPr="000C158C">
        <w:t>ля</w:t>
      </w:r>
      <w:r w:rsidR="00365567" w:rsidRPr="000C158C">
        <w:t xml:space="preserve"> этого </w:t>
      </w:r>
      <w:r w:rsidRPr="000C158C">
        <w:t xml:space="preserve">нажмите на кнопку </w:t>
      </w:r>
      <w:r w:rsidRPr="000C158C">
        <w:rPr>
          <w:rStyle w:val="gfff4"/>
        </w:rPr>
        <w:t>Выберите файл</w:t>
      </w:r>
      <w:r w:rsidRPr="000C158C">
        <w:t xml:space="preserve"> и добавьте ранее подготовленный документ</w:t>
      </w:r>
      <w:r w:rsidR="00365567" w:rsidRPr="000C158C">
        <w:t>;</w:t>
      </w:r>
    </w:p>
    <w:p w14:paraId="73842D3A" w14:textId="5F22C362" w:rsidR="00FD2C6F" w:rsidRPr="000C158C" w:rsidRDefault="00FD2C6F" w:rsidP="00BD577A">
      <w:pPr>
        <w:pStyle w:val="ga"/>
        <w:keepNext/>
        <w:numPr>
          <w:ilvl w:val="0"/>
          <w:numId w:val="5"/>
        </w:numPr>
      </w:pPr>
      <w:r w:rsidRPr="000C158C">
        <w:t xml:space="preserve">укажите содержание первой строки файла: название столбцов или данные, и нажмите на кнопку </w:t>
      </w:r>
      <w:r w:rsidRPr="000C158C">
        <w:rPr>
          <w:rStyle w:val="gfff4"/>
        </w:rPr>
        <w:t>Далее</w:t>
      </w:r>
      <w:r w:rsidRPr="000C158C">
        <w:t xml:space="preserve"> (рисунок </w:t>
      </w:r>
      <w:r w:rsidR="00C146CB" w:rsidRPr="000C158C">
        <w:fldChar w:fldCharType="begin"/>
      </w:r>
      <w:r w:rsidR="00C146CB" w:rsidRPr="000C158C">
        <w:instrText xml:space="preserve"> REF _Ref20992465 \n \h \# \0 </w:instrText>
      </w:r>
      <w:r w:rsidR="00CA0588" w:rsidRPr="000C158C">
        <w:instrText xml:space="preserve"> \* MERGEFORMAT </w:instrText>
      </w:r>
      <w:r w:rsidR="00C146CB" w:rsidRPr="000C158C">
        <w:fldChar w:fldCharType="separate"/>
      </w:r>
      <w:r w:rsidR="00584EF8">
        <w:t>9</w:t>
      </w:r>
      <w:r w:rsidR="00C146CB" w:rsidRPr="000C158C">
        <w:fldChar w:fldCharType="end"/>
      </w:r>
      <w:r w:rsidRPr="000C158C">
        <w:t>);</w:t>
      </w:r>
    </w:p>
    <w:p w14:paraId="30C80BFF" w14:textId="51D7DF56" w:rsidR="00FD2C6F" w:rsidRPr="000C158C" w:rsidRDefault="00AA5A8F" w:rsidP="00FD2C6F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3C52621D" wp14:editId="3012A5E2">
            <wp:extent cx="5940425" cy="2602865"/>
            <wp:effectExtent l="19050" t="19050" r="22225" b="260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28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5810E48" w14:textId="77777777" w:rsidR="00FD2C6F" w:rsidRPr="000C158C" w:rsidRDefault="00FD2C6F" w:rsidP="00FD2C6F">
      <w:pPr>
        <w:pStyle w:val="ge"/>
      </w:pPr>
      <w:bookmarkStart w:id="164" w:name="_Ref20992465"/>
      <w:r w:rsidRPr="000C158C">
        <w:t>Импорт поурочного планирования</w:t>
      </w:r>
      <w:bookmarkEnd w:id="164"/>
    </w:p>
    <w:p w14:paraId="430D8F10" w14:textId="5271C56F" w:rsidR="00FD2C6F" w:rsidRPr="000C158C" w:rsidRDefault="00365567" w:rsidP="00184427">
      <w:pPr>
        <w:pStyle w:val="ga"/>
        <w:keepNext/>
        <w:numPr>
          <w:ilvl w:val="0"/>
          <w:numId w:val="5"/>
        </w:numPr>
      </w:pPr>
      <w:r w:rsidRPr="000C158C">
        <w:lastRenderedPageBreak/>
        <w:t>н</w:t>
      </w:r>
      <w:r w:rsidR="00FD2C6F" w:rsidRPr="000C158C">
        <w:t>а открывшейся странице</w:t>
      </w:r>
      <w:r w:rsidR="0008410E" w:rsidRPr="000C158C">
        <w:t xml:space="preserve"> (</w:t>
      </w:r>
      <w:r w:rsidR="00FA52EE" w:rsidRPr="000C158C">
        <w:t>р</w:t>
      </w:r>
      <w:r w:rsidR="0008410E" w:rsidRPr="000C158C">
        <w:t xml:space="preserve">исунок </w:t>
      </w:r>
      <w:r w:rsidR="0008410E" w:rsidRPr="000C158C">
        <w:fldChar w:fldCharType="begin"/>
      </w:r>
      <w:r w:rsidR="0008410E" w:rsidRPr="000C158C">
        <w:instrText xml:space="preserve"> REF _Ref23166591 \r \h \# \0 </w:instrText>
      </w:r>
      <w:r w:rsidR="000C158C">
        <w:instrText xml:space="preserve"> \* MERGEFORMAT </w:instrText>
      </w:r>
      <w:r w:rsidR="0008410E" w:rsidRPr="000C158C">
        <w:fldChar w:fldCharType="separate"/>
      </w:r>
      <w:r w:rsidR="00584EF8">
        <w:t>10</w:t>
      </w:r>
      <w:r w:rsidR="0008410E" w:rsidRPr="000C158C">
        <w:fldChar w:fldCharType="end"/>
      </w:r>
      <w:r w:rsidR="0008410E" w:rsidRPr="000C158C">
        <w:t>)</w:t>
      </w:r>
      <w:r w:rsidR="00FD2C6F" w:rsidRPr="000C158C">
        <w:t xml:space="preserve"> укажите параметры поурочного планирования:</w:t>
      </w:r>
    </w:p>
    <w:p w14:paraId="29760B55" w14:textId="77777777" w:rsidR="00BD577A" w:rsidRPr="000C158C" w:rsidRDefault="00BD577A" w:rsidP="00BD577A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2682FCAB" wp14:editId="0A23E7EB">
            <wp:extent cx="3877200" cy="3600000"/>
            <wp:effectExtent l="19050" t="19050" r="28575" b="19685"/>
            <wp:docPr id="28" name="Рисунок 28" descr="https://dnevnikru.blob.core.windows.net/files/6cfd3358804249ef9c5d40b07c989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nevnikru.blob.core.windows.net/files/6cfd3358804249ef9c5d40b07c98964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AC423D" w14:textId="43823F13" w:rsidR="00BD577A" w:rsidRPr="000C158C" w:rsidRDefault="00BD577A" w:rsidP="00BD577A">
      <w:pPr>
        <w:pStyle w:val="ge"/>
      </w:pPr>
      <w:bookmarkStart w:id="165" w:name="_Ref23166591"/>
      <w:r w:rsidRPr="000C158C">
        <w:t>Параметры поурочного планирования</w:t>
      </w:r>
      <w:bookmarkEnd w:id="165"/>
    </w:p>
    <w:p w14:paraId="7A362769" w14:textId="77777777" w:rsidR="00FD2C6F" w:rsidRPr="000C158C" w:rsidRDefault="00FD2C6F" w:rsidP="00184427">
      <w:pPr>
        <w:pStyle w:val="ga"/>
        <w:numPr>
          <w:ilvl w:val="1"/>
          <w:numId w:val="5"/>
        </w:numPr>
      </w:pPr>
      <w:r w:rsidRPr="000C158C">
        <w:t>учебный год;</w:t>
      </w:r>
    </w:p>
    <w:p w14:paraId="0A92D5BE" w14:textId="77777777" w:rsidR="00FD2C6F" w:rsidRPr="000C158C" w:rsidRDefault="00FD2C6F" w:rsidP="00184427">
      <w:pPr>
        <w:pStyle w:val="ga"/>
        <w:numPr>
          <w:ilvl w:val="1"/>
          <w:numId w:val="5"/>
        </w:numPr>
      </w:pPr>
      <w:r w:rsidRPr="000C158C">
        <w:t>класс;</w:t>
      </w:r>
    </w:p>
    <w:p w14:paraId="3E1E9165" w14:textId="77777777" w:rsidR="00FD2C6F" w:rsidRPr="000C158C" w:rsidRDefault="00FD2C6F" w:rsidP="00184427">
      <w:pPr>
        <w:pStyle w:val="ga"/>
        <w:numPr>
          <w:ilvl w:val="1"/>
          <w:numId w:val="5"/>
        </w:numPr>
      </w:pPr>
      <w:r w:rsidRPr="000C158C">
        <w:t>предмет;</w:t>
      </w:r>
    </w:p>
    <w:p w14:paraId="35BCB273" w14:textId="77777777" w:rsidR="00FD2C6F" w:rsidRPr="000C158C" w:rsidRDefault="00FD2C6F" w:rsidP="00184427">
      <w:pPr>
        <w:pStyle w:val="ga"/>
        <w:numPr>
          <w:ilvl w:val="1"/>
          <w:numId w:val="5"/>
        </w:numPr>
      </w:pPr>
      <w:r w:rsidRPr="000C158C">
        <w:t>учебная группа;</w:t>
      </w:r>
    </w:p>
    <w:p w14:paraId="2316A8B1" w14:textId="77777777" w:rsidR="00FD2C6F" w:rsidRPr="000C158C" w:rsidRDefault="00FD2C6F" w:rsidP="00184427">
      <w:pPr>
        <w:pStyle w:val="ga"/>
        <w:numPr>
          <w:ilvl w:val="1"/>
          <w:numId w:val="5"/>
        </w:numPr>
      </w:pPr>
      <w:r w:rsidRPr="000C158C">
        <w:t>учебный период;</w:t>
      </w:r>
    </w:p>
    <w:p w14:paraId="1796E574" w14:textId="77777777" w:rsidR="00365567" w:rsidRPr="000C158C" w:rsidRDefault="00365567" w:rsidP="00365567">
      <w:pPr>
        <w:pStyle w:val="ga"/>
        <w:numPr>
          <w:ilvl w:val="0"/>
          <w:numId w:val="5"/>
        </w:numPr>
      </w:pPr>
      <w:r w:rsidRPr="000C158C">
        <w:t>далее укажите соответствие столбцов;</w:t>
      </w:r>
    </w:p>
    <w:p w14:paraId="137DE1EE" w14:textId="213B4161" w:rsidR="00FD2C6F" w:rsidRPr="000C158C" w:rsidRDefault="00FD2C6F" w:rsidP="00184427">
      <w:pPr>
        <w:pStyle w:val="ga"/>
        <w:numPr>
          <w:ilvl w:val="0"/>
          <w:numId w:val="5"/>
        </w:numPr>
      </w:pPr>
      <w:r w:rsidRPr="000C158C">
        <w:t xml:space="preserve">нажмите на кнопку </w:t>
      </w:r>
      <w:r w:rsidRPr="000C158C">
        <w:rPr>
          <w:rStyle w:val="gfff4"/>
        </w:rPr>
        <w:t>Далее</w:t>
      </w:r>
      <w:r w:rsidR="00365567" w:rsidRPr="000C158C">
        <w:rPr>
          <w:rStyle w:val="gfff4"/>
        </w:rPr>
        <w:t xml:space="preserve"> &gt;</w:t>
      </w:r>
      <w:r w:rsidRPr="000C158C">
        <w:t>;</w:t>
      </w:r>
    </w:p>
    <w:p w14:paraId="5F5128A6" w14:textId="512CFE5C" w:rsidR="00FD2C6F" w:rsidRPr="000C158C" w:rsidRDefault="00365567" w:rsidP="00184427">
      <w:pPr>
        <w:pStyle w:val="ga"/>
        <w:numPr>
          <w:ilvl w:val="0"/>
          <w:numId w:val="5"/>
        </w:numPr>
      </w:pPr>
      <w:r w:rsidRPr="000C158C">
        <w:t>п</w:t>
      </w:r>
      <w:r w:rsidR="00FD2C6F" w:rsidRPr="000C158C">
        <w:t xml:space="preserve">роверьте данные для импорта (допускается не импортировать выбранные строки с темами уроков и </w:t>
      </w:r>
      <w:r w:rsidR="00DB42DE" w:rsidRPr="000C158C">
        <w:t>ДЗ</w:t>
      </w:r>
      <w:r w:rsidR="00FD2C6F" w:rsidRPr="000C158C">
        <w:t>);</w:t>
      </w:r>
    </w:p>
    <w:p w14:paraId="47914331" w14:textId="77777777" w:rsidR="00FD2C6F" w:rsidRPr="000C158C" w:rsidRDefault="00FD2C6F" w:rsidP="00FD2C6F">
      <w:pPr>
        <w:pStyle w:val="gffd"/>
      </w:pPr>
      <w:r w:rsidRPr="000C158C">
        <w:rPr>
          <w:noProof/>
          <w:lang w:eastAsia="ru-RU"/>
        </w:rPr>
        <w:lastRenderedPageBreak/>
        <w:drawing>
          <wp:inline distT="0" distB="0" distL="0" distR="0" wp14:anchorId="181C4AC3" wp14:editId="7E5DC687">
            <wp:extent cx="5619750" cy="2804082"/>
            <wp:effectExtent l="19050" t="19050" r="19050" b="15875"/>
            <wp:docPr id="34" name="Рисунок 34" descr="https://dnevnikru.blob.core.windows.net/files/59f690f5711e48eb94ccaf3e50c09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nevnikru.blob.core.windows.net/files/59f690f5711e48eb94ccaf3e50c0989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43" cy="2810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CB954E" w14:textId="77777777" w:rsidR="00FD2C6F" w:rsidRPr="000C158C" w:rsidRDefault="00FD2C6F" w:rsidP="00FD2C6F">
      <w:pPr>
        <w:pStyle w:val="ge"/>
      </w:pPr>
      <w:bookmarkStart w:id="166" w:name="_Ref23167067"/>
      <w:r w:rsidRPr="000C158C">
        <w:t>Выбор строк в файле импорта</w:t>
      </w:r>
      <w:bookmarkEnd w:id="166"/>
    </w:p>
    <w:p w14:paraId="5F2B9764" w14:textId="072D2B3D" w:rsidR="00FD2C6F" w:rsidRPr="000C158C" w:rsidRDefault="00FD2C6F" w:rsidP="00184427">
      <w:pPr>
        <w:pStyle w:val="ga"/>
        <w:keepNext/>
        <w:numPr>
          <w:ilvl w:val="0"/>
          <w:numId w:val="5"/>
        </w:numPr>
      </w:pPr>
      <w:r w:rsidRPr="000C158C">
        <w:t xml:space="preserve">выбрав необходимые действия, нажмите на кнопку </w:t>
      </w:r>
      <w:r w:rsidRPr="000C158C">
        <w:rPr>
          <w:rStyle w:val="gfff4"/>
        </w:rPr>
        <w:t>Импортировать</w:t>
      </w:r>
      <w:r w:rsidR="00AA7E30" w:rsidRPr="000C158C">
        <w:rPr>
          <w:rStyle w:val="gfff4"/>
        </w:rPr>
        <w:t xml:space="preserve"> &gt;</w:t>
      </w:r>
      <w:r w:rsidRPr="000C158C">
        <w:t>;</w:t>
      </w:r>
    </w:p>
    <w:p w14:paraId="3AD7C119" w14:textId="7ED70574" w:rsidR="00365567" w:rsidRPr="000C158C" w:rsidRDefault="00365567" w:rsidP="00184427">
      <w:pPr>
        <w:pStyle w:val="ga"/>
        <w:keepNext/>
        <w:numPr>
          <w:ilvl w:val="0"/>
          <w:numId w:val="5"/>
        </w:numPr>
      </w:pPr>
      <w:r w:rsidRPr="000C158C">
        <w:t>о</w:t>
      </w:r>
      <w:r w:rsidR="00FD2C6F" w:rsidRPr="000C158C">
        <w:t>ткроется страница с результатами импорта</w:t>
      </w:r>
      <w:r w:rsidR="00F2002B" w:rsidRPr="000C158C">
        <w:t xml:space="preserve"> (</w:t>
      </w:r>
      <w:r w:rsidR="00BD16C7" w:rsidRPr="000C158C">
        <w:t>р</w:t>
      </w:r>
      <w:r w:rsidR="00F2002B" w:rsidRPr="000C158C">
        <w:t xml:space="preserve">исунок </w:t>
      </w:r>
      <w:r w:rsidR="00F2002B" w:rsidRPr="000C158C">
        <w:fldChar w:fldCharType="begin"/>
      </w:r>
      <w:r w:rsidR="00F2002B" w:rsidRPr="000C158C">
        <w:instrText xml:space="preserve"> REF _Ref23167173 \r \h \# \0 </w:instrText>
      </w:r>
      <w:r w:rsidR="000C158C">
        <w:instrText xml:space="preserve"> \* MERGEFORMAT </w:instrText>
      </w:r>
      <w:r w:rsidR="00F2002B" w:rsidRPr="000C158C">
        <w:fldChar w:fldCharType="separate"/>
      </w:r>
      <w:r w:rsidR="00584EF8">
        <w:t>12</w:t>
      </w:r>
      <w:r w:rsidR="00F2002B" w:rsidRPr="000C158C">
        <w:fldChar w:fldCharType="end"/>
      </w:r>
      <w:r w:rsidR="00F2002B" w:rsidRPr="000C158C">
        <w:t>)</w:t>
      </w:r>
      <w:r w:rsidR="00AA7E30" w:rsidRPr="000C158C">
        <w:t>;</w:t>
      </w:r>
    </w:p>
    <w:p w14:paraId="265BD12A" w14:textId="5549CF91" w:rsidR="00FD2C6F" w:rsidRPr="000C158C" w:rsidRDefault="00365567" w:rsidP="00184427">
      <w:pPr>
        <w:pStyle w:val="ga"/>
        <w:keepNext/>
        <w:numPr>
          <w:ilvl w:val="0"/>
          <w:numId w:val="5"/>
        </w:numPr>
      </w:pPr>
      <w:r w:rsidRPr="000C158C">
        <w:t>д</w:t>
      </w:r>
      <w:r w:rsidR="000F49F6" w:rsidRPr="000C158C">
        <w:t>ля </w:t>
      </w:r>
      <w:r w:rsidR="00FD2C6F" w:rsidRPr="000C158C">
        <w:t xml:space="preserve">импорта ещё одного файла нажмите на кнопку </w:t>
      </w:r>
      <w:r w:rsidR="00FD2C6F" w:rsidRPr="000C158C">
        <w:rPr>
          <w:rStyle w:val="gfff4"/>
        </w:rPr>
        <w:t>Начать новый импорт</w:t>
      </w:r>
      <w:r w:rsidR="00FD2C6F" w:rsidRPr="000C158C">
        <w:t>.</w:t>
      </w:r>
    </w:p>
    <w:p w14:paraId="2B73F913" w14:textId="77777777" w:rsidR="00FD2C6F" w:rsidRPr="000C158C" w:rsidRDefault="00FD2C6F" w:rsidP="00FD2C6F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3D9D7846" wp14:editId="5D1BE680">
            <wp:extent cx="5656521" cy="1607767"/>
            <wp:effectExtent l="19050" t="19050" r="20955" b="12065"/>
            <wp:docPr id="35" name="Рисунок 35" descr="https://dnevnikru.blob.core.windows.net/files/360ef4ab0e2a463f97a6ab8b48f4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nevnikru.blob.core.windows.net/files/360ef4ab0e2a463f97a6ab8b48f4e54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25" cy="1608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2705F4" w14:textId="77777777" w:rsidR="00FD2C6F" w:rsidRPr="000C158C" w:rsidRDefault="00FD2C6F" w:rsidP="00FD2C6F">
      <w:pPr>
        <w:pStyle w:val="ge"/>
      </w:pPr>
      <w:bookmarkStart w:id="167" w:name="_Ref23167173"/>
      <w:r w:rsidRPr="000C158C">
        <w:t>Результаты импорта</w:t>
      </w:r>
      <w:bookmarkEnd w:id="167"/>
    </w:p>
    <w:p w14:paraId="4241621B" w14:textId="77777777" w:rsidR="002735EF" w:rsidRPr="000C158C" w:rsidRDefault="002735EF" w:rsidP="00743CE8">
      <w:pPr>
        <w:pStyle w:val="g40"/>
      </w:pPr>
      <w:r w:rsidRPr="000C158C">
        <w:t>Страница урока</w:t>
      </w:r>
    </w:p>
    <w:p w14:paraId="615D6FB0" w14:textId="171D0001" w:rsidR="002735EF" w:rsidRPr="000C158C" w:rsidRDefault="007C2F7A" w:rsidP="002735EF">
      <w:pPr>
        <w:pStyle w:val="gff0"/>
        <w:keepNext/>
      </w:pPr>
      <w:r w:rsidRPr="000C158C">
        <w:t>Перейти на страницу урока</w:t>
      </w:r>
      <w:r w:rsidR="002735EF" w:rsidRPr="000C158C">
        <w:t xml:space="preserve"> (рисунок</w:t>
      </w:r>
      <w:r w:rsidR="00DE01C8" w:rsidRPr="000C158C">
        <w:t> </w:t>
      </w:r>
      <w:r w:rsidR="00F2002B" w:rsidRPr="000C158C">
        <w:fldChar w:fldCharType="begin"/>
      </w:r>
      <w:r w:rsidR="00F2002B" w:rsidRPr="000C158C">
        <w:instrText xml:space="preserve"> REF _Ref23167499 \r \h \# \0 </w:instrText>
      </w:r>
      <w:r w:rsidR="000C158C">
        <w:instrText xml:space="preserve"> \* MERGEFORMAT </w:instrText>
      </w:r>
      <w:r w:rsidR="00F2002B" w:rsidRPr="000C158C">
        <w:fldChar w:fldCharType="separate"/>
      </w:r>
      <w:r w:rsidR="00584EF8">
        <w:t>13</w:t>
      </w:r>
      <w:r w:rsidR="00F2002B" w:rsidRPr="000C158C">
        <w:fldChar w:fldCharType="end"/>
      </w:r>
      <w:r w:rsidR="00F2002B" w:rsidRPr="000C158C">
        <w:t>)</w:t>
      </w:r>
      <w:r w:rsidR="002735EF" w:rsidRPr="000C158C">
        <w:t xml:space="preserve"> </w:t>
      </w:r>
      <w:r w:rsidRPr="000C158C">
        <w:t>можно несколькими способами</w:t>
      </w:r>
      <w:r w:rsidR="002735EF" w:rsidRPr="000C158C">
        <w:t xml:space="preserve">: </w:t>
      </w:r>
    </w:p>
    <w:p w14:paraId="572DD604" w14:textId="01D78F99" w:rsidR="002E30C0" w:rsidRPr="000C158C" w:rsidRDefault="002E30C0" w:rsidP="00050B7D">
      <w:pPr>
        <w:pStyle w:val="gf9"/>
      </w:pPr>
      <w:r w:rsidRPr="000C158C">
        <w:t xml:space="preserve">через </w:t>
      </w:r>
      <w:r w:rsidR="00336C86" w:rsidRPr="000C158C">
        <w:t>модуль</w:t>
      </w:r>
      <w:r w:rsidR="00673A00" w:rsidRPr="000C158C">
        <w:t xml:space="preserve"> </w:t>
      </w:r>
      <w:r w:rsidR="002735EF" w:rsidRPr="000C158C">
        <w:rPr>
          <w:b/>
          <w:bCs/>
        </w:rPr>
        <w:t>Расписание</w:t>
      </w:r>
      <w:r w:rsidRPr="000C158C">
        <w:t>, нажав на название урока</w:t>
      </w:r>
      <w:r w:rsidR="00673A00" w:rsidRPr="000C158C">
        <w:t xml:space="preserve"> выбранного класса</w:t>
      </w:r>
      <w:r w:rsidRPr="000C158C">
        <w:t>;</w:t>
      </w:r>
    </w:p>
    <w:p w14:paraId="4F7B5122" w14:textId="0BB5B09F" w:rsidR="00907ACF" w:rsidRPr="000C158C" w:rsidRDefault="007C2F7A" w:rsidP="00050B7D">
      <w:pPr>
        <w:pStyle w:val="gf9"/>
      </w:pPr>
      <w:r w:rsidRPr="000C158C">
        <w:t xml:space="preserve">через модуль </w:t>
      </w:r>
      <w:r w:rsidRPr="000C158C">
        <w:rPr>
          <w:rStyle w:val="gfff4"/>
        </w:rPr>
        <w:t>Журнал</w:t>
      </w:r>
      <w:r w:rsidRPr="000C158C">
        <w:t>, нажав на дату проведения урока;</w:t>
      </w:r>
    </w:p>
    <w:p w14:paraId="74418F24" w14:textId="683181F9" w:rsidR="007C2F7A" w:rsidRPr="000C158C" w:rsidRDefault="007C2F7A" w:rsidP="00050B7D">
      <w:pPr>
        <w:pStyle w:val="gf9"/>
      </w:pPr>
      <w:r w:rsidRPr="000C158C">
        <w:t>через</w:t>
      </w:r>
      <w:r w:rsidR="00336C86" w:rsidRPr="000C158C">
        <w:t xml:space="preserve"> модуль</w:t>
      </w:r>
      <w:r w:rsidRPr="000C158C">
        <w:t xml:space="preserve"> </w:t>
      </w:r>
      <w:r w:rsidR="00336C86" w:rsidRPr="000C158C">
        <w:rPr>
          <w:rStyle w:val="gfff4"/>
        </w:rPr>
        <w:t>П</w:t>
      </w:r>
      <w:r w:rsidRPr="000C158C">
        <w:rPr>
          <w:rStyle w:val="gfff4"/>
        </w:rPr>
        <w:t>оурочное планирование</w:t>
      </w:r>
      <w:r w:rsidRPr="000C158C">
        <w:t>, нажав на дату проведения урока.</w:t>
      </w:r>
    </w:p>
    <w:p w14:paraId="56A57E8E" w14:textId="77777777" w:rsidR="002735EF" w:rsidRPr="000C158C" w:rsidRDefault="002735EF" w:rsidP="00743CE8">
      <w:pPr>
        <w:pStyle w:val="gff6"/>
      </w:pPr>
      <w:r w:rsidRPr="000C158C">
        <w:t xml:space="preserve">На странице урока представлены следующие возможности: </w:t>
      </w:r>
    </w:p>
    <w:p w14:paraId="25F4FF67" w14:textId="77777777" w:rsidR="002735EF" w:rsidRPr="000C158C" w:rsidRDefault="002735EF">
      <w:pPr>
        <w:pStyle w:val="gf9"/>
      </w:pPr>
      <w:r w:rsidRPr="000C158C">
        <w:t xml:space="preserve">редактирование деталей урока (темы и описания); </w:t>
      </w:r>
    </w:p>
    <w:p w14:paraId="42F6E8E3" w14:textId="575A364D" w:rsidR="002735EF" w:rsidRPr="000C158C" w:rsidRDefault="002735EF">
      <w:pPr>
        <w:pStyle w:val="gf9"/>
      </w:pPr>
      <w:r w:rsidRPr="000C158C">
        <w:t xml:space="preserve">добавление </w:t>
      </w:r>
      <w:r w:rsidR="00DB42DE" w:rsidRPr="000C158C">
        <w:t>ДЗ</w:t>
      </w:r>
      <w:r w:rsidRPr="000C158C">
        <w:t xml:space="preserve"> к текущему уроку; </w:t>
      </w:r>
    </w:p>
    <w:p w14:paraId="15511779" w14:textId="3AE21DD6" w:rsidR="002735EF" w:rsidRPr="000C158C" w:rsidRDefault="002735EF">
      <w:pPr>
        <w:pStyle w:val="gf9"/>
      </w:pPr>
      <w:r w:rsidRPr="000C158C">
        <w:t xml:space="preserve">добавление </w:t>
      </w:r>
      <w:r w:rsidR="00DB42DE" w:rsidRPr="000C158C">
        <w:t>ДЗ</w:t>
      </w:r>
      <w:r w:rsidRPr="000C158C">
        <w:t xml:space="preserve"> к следующему уроку; </w:t>
      </w:r>
    </w:p>
    <w:p w14:paraId="62FE299D" w14:textId="77777777" w:rsidR="002735EF" w:rsidRPr="000C158C" w:rsidRDefault="002735EF">
      <w:pPr>
        <w:pStyle w:val="gf9"/>
      </w:pPr>
      <w:r w:rsidRPr="000C158C">
        <w:t xml:space="preserve">изменение или добавление вида работы на уроке; </w:t>
      </w:r>
    </w:p>
    <w:p w14:paraId="4B8F4FC4" w14:textId="77777777" w:rsidR="002735EF" w:rsidRPr="000C158C" w:rsidRDefault="002735EF">
      <w:pPr>
        <w:pStyle w:val="gf9"/>
      </w:pPr>
      <w:r w:rsidRPr="000C158C">
        <w:t xml:space="preserve">проставление галочки о проведении урока; </w:t>
      </w:r>
    </w:p>
    <w:p w14:paraId="53F3E2FA" w14:textId="77777777" w:rsidR="002735EF" w:rsidRPr="000C158C" w:rsidRDefault="002735EF">
      <w:pPr>
        <w:pStyle w:val="gf9"/>
      </w:pPr>
      <w:r w:rsidRPr="000C158C">
        <w:lastRenderedPageBreak/>
        <w:t xml:space="preserve">выставлении оценок, отметок о присутствии и комментариев для участников урока; </w:t>
      </w:r>
    </w:p>
    <w:p w14:paraId="4E576351" w14:textId="77777777" w:rsidR="002735EF" w:rsidRPr="000C158C" w:rsidRDefault="002735EF">
      <w:pPr>
        <w:pStyle w:val="gf9"/>
      </w:pPr>
      <w:r w:rsidRPr="000C158C">
        <w:t xml:space="preserve">переход на страницу журнала за день/неделю или журнала предмета; </w:t>
      </w:r>
    </w:p>
    <w:p w14:paraId="0989F3BE" w14:textId="77777777" w:rsidR="002735EF" w:rsidRPr="000C158C" w:rsidRDefault="002735EF" w:rsidP="00743CE8">
      <w:pPr>
        <w:pStyle w:val="gf9"/>
        <w:keepNext/>
      </w:pPr>
      <w:r w:rsidRPr="000C158C">
        <w:t xml:space="preserve">переход на страницу поурочного планирования. </w:t>
      </w:r>
    </w:p>
    <w:p w14:paraId="4ECD5379" w14:textId="6F86A357" w:rsidR="00AF4B22" w:rsidRPr="000C158C" w:rsidRDefault="00B113B0" w:rsidP="00BC6B74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32E18C41" wp14:editId="36B807EF">
            <wp:extent cx="5940425" cy="4866640"/>
            <wp:effectExtent l="19050" t="19050" r="22225" b="1016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66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5A33BFE" w14:textId="3CF4533B" w:rsidR="002735EF" w:rsidRPr="000C158C" w:rsidRDefault="00AF4B22" w:rsidP="00B541E8">
      <w:pPr>
        <w:pStyle w:val="ge"/>
      </w:pPr>
      <w:bookmarkStart w:id="168" w:name="_Ref23167499"/>
      <w:r w:rsidRPr="000C158C">
        <w:t>Страница урока</w:t>
      </w:r>
      <w:bookmarkEnd w:id="168"/>
    </w:p>
    <w:p w14:paraId="431C1005" w14:textId="19B9C81F" w:rsidR="00FD2C6F" w:rsidRPr="000C158C" w:rsidRDefault="00894406" w:rsidP="00FD2C6F">
      <w:pPr>
        <w:pStyle w:val="g30"/>
      </w:pPr>
      <w:r w:rsidRPr="000C158C">
        <w:t>Просмотр</w:t>
      </w:r>
      <w:r w:rsidR="00FD2C6F" w:rsidRPr="000C158C">
        <w:t xml:space="preserve"> дневника в электронной форме</w:t>
      </w:r>
    </w:p>
    <w:p w14:paraId="269F7A5E" w14:textId="376CE53C" w:rsidR="00FD2C6F" w:rsidRPr="000C158C" w:rsidRDefault="00FD2C6F" w:rsidP="00FD2C6F">
      <w:pPr>
        <w:pStyle w:val="gff0"/>
      </w:pPr>
      <w:r w:rsidRPr="000C158C">
        <w:t>Пользователям с ролью «</w:t>
      </w:r>
      <w:r w:rsidR="00894406" w:rsidRPr="000C158C">
        <w:t>Ученик</w:t>
      </w:r>
      <w:r w:rsidRPr="000C158C">
        <w:t xml:space="preserve">» в </w:t>
      </w:r>
      <w:r w:rsidR="00491F5A" w:rsidRPr="000C158C">
        <w:t>АИС </w:t>
      </w:r>
      <w:r w:rsidRPr="000C158C">
        <w:t>«Дневник</w:t>
      </w:r>
      <w:r w:rsidRPr="000C158C">
        <w:noBreakHyphen/>
        <w:t>ОО» доступны для</w:t>
      </w:r>
      <w:r w:rsidR="00714A4F" w:rsidRPr="000C158C">
        <w:t> </w:t>
      </w:r>
      <w:r w:rsidRPr="000C158C">
        <w:t>просмотра выставленные ему оценки по всем предметам. Предоставляется возможность просмотра оценок по предметам за определённый период (неделя, четверть, итоговые оценки). Все оценки обучающегося доступны для просмотра связанным с ним пользователям роли «Родитель».</w:t>
      </w:r>
    </w:p>
    <w:p w14:paraId="4F2626DD" w14:textId="77777777" w:rsidR="00FD2C6F" w:rsidRPr="000C158C" w:rsidRDefault="00FD2C6F" w:rsidP="00FD2C6F">
      <w:pPr>
        <w:pStyle w:val="gff0"/>
      </w:pPr>
      <w:r w:rsidRPr="000C158C">
        <w:t>Дневники обучающихся формируются автоматически на основании данных, внесённых в журнал предмета, журнал за неделю или на странице урока.</w:t>
      </w:r>
    </w:p>
    <w:p w14:paraId="05ADC767" w14:textId="6249AD21" w:rsidR="00FD2C6F" w:rsidRPr="000C158C" w:rsidRDefault="00FD2C6F" w:rsidP="00D356C1">
      <w:pPr>
        <w:pStyle w:val="gff0"/>
      </w:pPr>
      <w:r w:rsidRPr="000C158C">
        <w:lastRenderedPageBreak/>
        <w:t>Для просмотра дневника пользователю роли «</w:t>
      </w:r>
      <w:r w:rsidR="00894406" w:rsidRPr="000C158C">
        <w:t>Ученик</w:t>
      </w:r>
      <w:r w:rsidRPr="000C158C">
        <w:t xml:space="preserve">» перейдите в раздел главного меню </w:t>
      </w:r>
      <w:r w:rsidRPr="000C158C">
        <w:rPr>
          <w:b/>
        </w:rPr>
        <w:t>Образование</w:t>
      </w:r>
      <w:r w:rsidRPr="000C158C">
        <w:t xml:space="preserve"> – </w:t>
      </w:r>
      <w:r w:rsidR="00AA7E30" w:rsidRPr="000C158C">
        <w:rPr>
          <w:b/>
        </w:rPr>
        <w:t>Успеваемость</w:t>
      </w:r>
      <w:r w:rsidR="00867A0D" w:rsidRPr="000C158C">
        <w:t xml:space="preserve">. </w:t>
      </w:r>
      <w:r w:rsidRPr="000C158C">
        <w:t>О</w:t>
      </w:r>
      <w:r w:rsidR="00867A0D" w:rsidRPr="000C158C">
        <w:t>тобразится</w:t>
      </w:r>
      <w:r w:rsidRPr="000C158C">
        <w:t xml:space="preserve"> страница дневника обучающегося, содержащая следующую информацию</w:t>
      </w:r>
      <w:r w:rsidR="00650D58" w:rsidRPr="000C158C">
        <w:t xml:space="preserve"> (рисунок</w:t>
      </w:r>
      <w:r w:rsidR="00DE01C8" w:rsidRPr="000C158C">
        <w:t> </w:t>
      </w:r>
      <w:r w:rsidR="00650D58" w:rsidRPr="000C158C">
        <w:fldChar w:fldCharType="begin"/>
      </w:r>
      <w:r w:rsidR="00650D58" w:rsidRPr="000C158C">
        <w:instrText xml:space="preserve"> REF _Ref21523315 \r \h \# \0 </w:instrText>
      </w:r>
      <w:r w:rsidR="00B113B0" w:rsidRPr="000C158C">
        <w:instrText xml:space="preserve"> \* MERGEFORMAT </w:instrText>
      </w:r>
      <w:r w:rsidR="00650D58" w:rsidRPr="000C158C">
        <w:fldChar w:fldCharType="separate"/>
      </w:r>
      <w:r w:rsidR="00584EF8">
        <w:t>14</w:t>
      </w:r>
      <w:r w:rsidR="00650D58" w:rsidRPr="000C158C">
        <w:fldChar w:fldCharType="end"/>
      </w:r>
      <w:r w:rsidR="00650D58" w:rsidRPr="000C158C">
        <w:t>)</w:t>
      </w:r>
      <w:r w:rsidRPr="000C158C">
        <w:t>:</w:t>
      </w:r>
    </w:p>
    <w:p w14:paraId="2771C5B1" w14:textId="77777777" w:rsidR="00502CB4" w:rsidRPr="000C158C" w:rsidRDefault="00FD2C6F" w:rsidP="0068461E">
      <w:pPr>
        <w:pStyle w:val="ga"/>
        <w:numPr>
          <w:ilvl w:val="0"/>
          <w:numId w:val="6"/>
        </w:numPr>
      </w:pPr>
      <w:r w:rsidRPr="000C158C">
        <w:t>ФИО и класс обучающегося;</w:t>
      </w:r>
    </w:p>
    <w:p w14:paraId="10657D48" w14:textId="77777777" w:rsidR="00D36EAA" w:rsidRPr="000C158C" w:rsidRDefault="00FD2C6F" w:rsidP="00C7725F">
      <w:pPr>
        <w:pStyle w:val="ga"/>
        <w:numPr>
          <w:ilvl w:val="0"/>
          <w:numId w:val="6"/>
        </w:numPr>
      </w:pPr>
      <w:r w:rsidRPr="000C158C">
        <w:t xml:space="preserve">информация о последнем просмотре дневника </w:t>
      </w:r>
      <w:r w:rsidR="00581B23" w:rsidRPr="000C158C">
        <w:t>п</w:t>
      </w:r>
      <w:r w:rsidR="007257C1" w:rsidRPr="000C158C">
        <w:t>ользователем с ролью «</w:t>
      </w:r>
      <w:r w:rsidR="007367FF" w:rsidRPr="000C158C">
        <w:t>Р</w:t>
      </w:r>
      <w:r w:rsidR="007257C1" w:rsidRPr="000C158C">
        <w:t>одитель»</w:t>
      </w:r>
      <w:r w:rsidRPr="000C158C">
        <w:t>;</w:t>
      </w:r>
    </w:p>
    <w:p w14:paraId="6F941961" w14:textId="1DEEF080" w:rsidR="00502CB4" w:rsidRPr="000C158C" w:rsidRDefault="00D36EAA" w:rsidP="00C7725F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433BD917" wp14:editId="3D60EC2C">
            <wp:extent cx="5940425" cy="2800985"/>
            <wp:effectExtent l="19050" t="19050" r="22225" b="184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9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9CC6DD3" w14:textId="6BAD5191" w:rsidR="00FD2C6F" w:rsidRPr="000C158C" w:rsidRDefault="00502CB4" w:rsidP="0068461E">
      <w:pPr>
        <w:pStyle w:val="ge"/>
      </w:pPr>
      <w:bookmarkStart w:id="169" w:name="_Ref21523315"/>
      <w:r w:rsidRPr="000C158C">
        <w:t>Страница дневника ученика</w:t>
      </w:r>
      <w:bookmarkEnd w:id="169"/>
    </w:p>
    <w:p w14:paraId="5E23086E" w14:textId="71BB086D" w:rsidR="00FD2C6F" w:rsidRPr="000C158C" w:rsidRDefault="00AA7E30" w:rsidP="00C7725F">
      <w:pPr>
        <w:pStyle w:val="ga"/>
      </w:pPr>
      <w:r w:rsidRPr="000C158C">
        <w:t>вкладк</w:t>
      </w:r>
      <w:r w:rsidR="00D36EAA" w:rsidRPr="000C158C">
        <w:t xml:space="preserve">а </w:t>
      </w:r>
      <w:r w:rsidRPr="000C158C">
        <w:rPr>
          <w:b/>
        </w:rPr>
        <w:t>Успеваемость</w:t>
      </w:r>
      <w:r w:rsidR="00FD2C6F" w:rsidRPr="000C158C">
        <w:t xml:space="preserve"> – дневник обучающегося на текущую </w:t>
      </w:r>
      <w:r w:rsidR="00584EF8" w:rsidRPr="000C158C">
        <w:t>неделю.</w:t>
      </w:r>
    </w:p>
    <w:p w14:paraId="01074A9E" w14:textId="40FF9E83" w:rsidR="00FD2C6F" w:rsidRPr="000C158C" w:rsidRDefault="00FD2C6F" w:rsidP="00502CB4">
      <w:pPr>
        <w:pStyle w:val="gff9"/>
        <w:spacing w:before="0"/>
      </w:pPr>
      <w:r w:rsidRPr="000C158C">
        <w:t>Вкладка</w:t>
      </w:r>
      <w:r w:rsidR="00502CB4" w:rsidRPr="000C158C">
        <w:t xml:space="preserve"> </w:t>
      </w:r>
      <w:r w:rsidR="00502CB4" w:rsidRPr="000C158C">
        <w:rPr>
          <w:b/>
        </w:rPr>
        <w:t>Успеваемость</w:t>
      </w:r>
      <w:r w:rsidRPr="000C158C">
        <w:t xml:space="preserve"> представляет собой блоки, соответствующие дням недели, в которых отображается:</w:t>
      </w:r>
    </w:p>
    <w:p w14:paraId="0FC63D08" w14:textId="77777777" w:rsidR="00FD2C6F" w:rsidRPr="000C158C" w:rsidRDefault="00FD2C6F" w:rsidP="0068461E">
      <w:pPr>
        <w:pStyle w:val="gf9"/>
        <w:numPr>
          <w:ilvl w:val="0"/>
          <w:numId w:val="7"/>
        </w:numPr>
      </w:pPr>
      <w:r w:rsidRPr="000C158C">
        <w:t>расписание уроков обучающегося на текущую неделю;</w:t>
      </w:r>
    </w:p>
    <w:p w14:paraId="43202723" w14:textId="487248C4" w:rsidR="00FD2C6F" w:rsidRPr="000C158C" w:rsidRDefault="00DB42DE" w:rsidP="0068461E">
      <w:pPr>
        <w:pStyle w:val="gf9"/>
        <w:numPr>
          <w:ilvl w:val="0"/>
          <w:numId w:val="7"/>
        </w:numPr>
      </w:pPr>
      <w:r w:rsidRPr="000C158C">
        <w:t>ДЗ</w:t>
      </w:r>
      <w:r w:rsidR="00FD2C6F" w:rsidRPr="000C158C">
        <w:t xml:space="preserve"> по предметам и статус выполнения;</w:t>
      </w:r>
    </w:p>
    <w:p w14:paraId="438A36C7" w14:textId="77777777" w:rsidR="00FD2C6F" w:rsidRPr="000C158C" w:rsidRDefault="00FD2C6F" w:rsidP="0068461E">
      <w:pPr>
        <w:pStyle w:val="gf9"/>
        <w:numPr>
          <w:ilvl w:val="0"/>
          <w:numId w:val="7"/>
        </w:numPr>
      </w:pPr>
      <w:r w:rsidRPr="000C158C">
        <w:t>оценки обучающегося.</w:t>
      </w:r>
    </w:p>
    <w:p w14:paraId="28645659" w14:textId="292C3601" w:rsidR="00FD2C6F" w:rsidRPr="000C158C" w:rsidRDefault="00FD2C6F" w:rsidP="00FD2C6F">
      <w:pPr>
        <w:pStyle w:val="gff0"/>
      </w:pPr>
      <w:r w:rsidRPr="000C158C">
        <w:t xml:space="preserve">С вкладки </w:t>
      </w:r>
      <w:r w:rsidR="00542148" w:rsidRPr="000C158C">
        <w:rPr>
          <w:rStyle w:val="gfff4"/>
        </w:rPr>
        <w:t>Успеваемость</w:t>
      </w:r>
      <w:r w:rsidRPr="000C158C">
        <w:t xml:space="preserve"> есть возможность перехода к странице урока и странице </w:t>
      </w:r>
      <w:r w:rsidR="00DB42DE" w:rsidRPr="000C158C">
        <w:t>ДЗ</w:t>
      </w:r>
      <w:r w:rsidRPr="000C158C">
        <w:t xml:space="preserve"> по предмету. Для перехода нажмите левой клавишей мыши </w:t>
      </w:r>
      <w:r w:rsidR="00F91126" w:rsidRPr="000C158C">
        <w:t>на н</w:t>
      </w:r>
      <w:r w:rsidRPr="000C158C">
        <w:t>аименовани</w:t>
      </w:r>
      <w:r w:rsidR="00F91126" w:rsidRPr="000C158C">
        <w:t>е</w:t>
      </w:r>
      <w:r w:rsidRPr="000C158C">
        <w:t xml:space="preserve"> предмета (произойдёт переход к странице урока) в одном из дней недели или на </w:t>
      </w:r>
      <w:r w:rsidR="00DB42DE" w:rsidRPr="000C158C">
        <w:t>ДЗ</w:t>
      </w:r>
      <w:r w:rsidRPr="000C158C">
        <w:t xml:space="preserve"> (произойдёт переход к странице урока </w:t>
      </w:r>
      <w:r w:rsidR="00DB42DE" w:rsidRPr="000C158C">
        <w:t>ДЗ</w:t>
      </w:r>
      <w:r w:rsidRPr="000C158C">
        <w:t xml:space="preserve"> по предмету).</w:t>
      </w:r>
    </w:p>
    <w:p w14:paraId="2FE9E33F" w14:textId="667642BC" w:rsidR="00FD2C6F" w:rsidRPr="000C158C" w:rsidRDefault="00FD2C6F" w:rsidP="00A37369">
      <w:pPr>
        <w:pStyle w:val="gff0"/>
      </w:pPr>
      <w:r w:rsidRPr="000C158C">
        <w:t xml:space="preserve">Пользователю «Родитель» просмотр дневника ребёнка доступен при переходе в раздел главного меню </w:t>
      </w:r>
      <w:r w:rsidRPr="000C158C">
        <w:rPr>
          <w:b/>
        </w:rPr>
        <w:t xml:space="preserve">Дети </w:t>
      </w:r>
      <w:r w:rsidRPr="000C158C">
        <w:t xml:space="preserve">– </w:t>
      </w:r>
      <w:r w:rsidR="00542148" w:rsidRPr="000C158C">
        <w:rPr>
          <w:b/>
        </w:rPr>
        <w:t>Успеваемость</w:t>
      </w:r>
      <w:r w:rsidRPr="000C158C">
        <w:t>.</w:t>
      </w:r>
    </w:p>
    <w:p w14:paraId="3657A050" w14:textId="77777777" w:rsidR="004C1942" w:rsidRPr="000C158C" w:rsidRDefault="004C1942" w:rsidP="004C1942">
      <w:pPr>
        <w:pStyle w:val="g30"/>
      </w:pPr>
      <w:r w:rsidRPr="000C158C">
        <w:t>Просмотр расписания</w:t>
      </w:r>
    </w:p>
    <w:p w14:paraId="5AADEB23" w14:textId="6954D740" w:rsidR="004C1942" w:rsidRPr="000C158C" w:rsidRDefault="004C1942" w:rsidP="004C1942">
      <w:pPr>
        <w:pStyle w:val="gff0"/>
      </w:pPr>
      <w:r w:rsidRPr="000C158C">
        <w:t>Пользователю роли «</w:t>
      </w:r>
      <w:r w:rsidR="00D400A4" w:rsidRPr="000C158C">
        <w:t>Учитель</w:t>
      </w:r>
      <w:r w:rsidRPr="000C158C">
        <w:t>» доступен просмотр личного расписания и расписания всех классов данной ОО</w:t>
      </w:r>
      <w:r w:rsidR="00D400A4" w:rsidRPr="000C158C">
        <w:t xml:space="preserve"> (рисунок </w:t>
      </w:r>
      <w:r w:rsidR="00D400A4" w:rsidRPr="000C158C">
        <w:fldChar w:fldCharType="begin"/>
      </w:r>
      <w:r w:rsidR="00D400A4" w:rsidRPr="000C158C">
        <w:instrText xml:space="preserve"> REF _Ref20992894 \n \h \# \0 </w:instrText>
      </w:r>
      <w:r w:rsidR="000C158C">
        <w:instrText xml:space="preserve"> \* MERGEFORMAT </w:instrText>
      </w:r>
      <w:r w:rsidR="00D400A4" w:rsidRPr="000C158C">
        <w:fldChar w:fldCharType="separate"/>
      </w:r>
      <w:r w:rsidR="00584EF8">
        <w:t>15</w:t>
      </w:r>
      <w:r w:rsidR="00D400A4" w:rsidRPr="000C158C">
        <w:fldChar w:fldCharType="end"/>
      </w:r>
      <w:r w:rsidR="00D400A4" w:rsidRPr="000C158C">
        <w:t>)</w:t>
      </w:r>
      <w:r w:rsidRPr="000C158C">
        <w:t xml:space="preserve">. Пользователю с ролью </w:t>
      </w:r>
      <w:r w:rsidRPr="000C158C">
        <w:lastRenderedPageBreak/>
        <w:t>«</w:t>
      </w:r>
      <w:r w:rsidR="00D400A4" w:rsidRPr="000C158C">
        <w:t>Ученик</w:t>
      </w:r>
      <w:r w:rsidRPr="000C158C">
        <w:t>» доступно для просмотра расписание своег</w:t>
      </w:r>
      <w:r w:rsidR="00BC6B74" w:rsidRPr="000C158C">
        <w:t xml:space="preserve">о класса. </w:t>
      </w:r>
      <w:r w:rsidRPr="000C158C">
        <w:t>Создание, редактирование и удаление схемы расписания и отдельных уроков осуществляет пользователь с ролью «Администратор».</w:t>
      </w:r>
    </w:p>
    <w:p w14:paraId="5D2281E4" w14:textId="61F0AF6B" w:rsidR="004C1942" w:rsidRPr="000C158C" w:rsidRDefault="00DF2445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63272E6D" wp14:editId="7BC32E9B">
            <wp:extent cx="5940425" cy="3557905"/>
            <wp:effectExtent l="19050" t="19050" r="22225" b="234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7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0C158C" w:rsidDel="00C33F1A">
        <w:rPr>
          <w:noProof/>
          <w:lang w:eastAsia="ru-RU"/>
        </w:rPr>
        <w:t xml:space="preserve"> </w:t>
      </w:r>
    </w:p>
    <w:p w14:paraId="0FDE026A" w14:textId="5B09DBCC" w:rsidR="004C1942" w:rsidRPr="000C158C" w:rsidRDefault="004C1942" w:rsidP="004C1942">
      <w:pPr>
        <w:pStyle w:val="ge"/>
      </w:pPr>
      <w:bookmarkStart w:id="170" w:name="_Ref20992894"/>
      <w:r w:rsidRPr="000C158C">
        <w:t xml:space="preserve">Расписание класса пользователя роли </w:t>
      </w:r>
      <w:r w:rsidR="00D400A4" w:rsidRPr="000C158C">
        <w:t>«Учитель</w:t>
      </w:r>
      <w:r w:rsidRPr="000C158C">
        <w:t>»</w:t>
      </w:r>
      <w:bookmarkEnd w:id="170"/>
    </w:p>
    <w:p w14:paraId="2C22B64E" w14:textId="000CD722" w:rsidR="00D376FE" w:rsidRPr="000C158C" w:rsidRDefault="00375DD9">
      <w:pPr>
        <w:pStyle w:val="g30"/>
      </w:pPr>
      <w:bookmarkStart w:id="171" w:name="_Toc21614844"/>
      <w:bookmarkStart w:id="172" w:name="_Toc21942288"/>
      <w:bookmarkStart w:id="173" w:name="_Toc21943088"/>
      <w:bookmarkStart w:id="174" w:name="_Toc21614845"/>
      <w:bookmarkStart w:id="175" w:name="_Toc21942289"/>
      <w:bookmarkStart w:id="176" w:name="_Toc21943089"/>
      <w:bookmarkStart w:id="177" w:name="_Toc21614847"/>
      <w:bookmarkStart w:id="178" w:name="_Toc21942291"/>
      <w:bookmarkStart w:id="179" w:name="_Toc21943091"/>
      <w:bookmarkStart w:id="180" w:name="_Toc21614848"/>
      <w:bookmarkStart w:id="181" w:name="_Toc21942292"/>
      <w:bookmarkStart w:id="182" w:name="_Toc21943092"/>
      <w:bookmarkStart w:id="183" w:name="_Toc21614849"/>
      <w:bookmarkStart w:id="184" w:name="_Toc21942293"/>
      <w:bookmarkStart w:id="185" w:name="_Toc21943093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r w:rsidRPr="000C158C">
        <w:t>Работа с д</w:t>
      </w:r>
      <w:r w:rsidR="00D376FE" w:rsidRPr="000C158C">
        <w:t>омашн</w:t>
      </w:r>
      <w:r w:rsidRPr="000C158C">
        <w:t>им</w:t>
      </w:r>
      <w:r w:rsidR="00D376FE" w:rsidRPr="000C158C">
        <w:t xml:space="preserve"> задание</w:t>
      </w:r>
      <w:r w:rsidRPr="000C158C">
        <w:t>м</w:t>
      </w:r>
    </w:p>
    <w:p w14:paraId="314CC8B6" w14:textId="71891534" w:rsidR="00D376FE" w:rsidRPr="000C158C" w:rsidRDefault="00D376FE" w:rsidP="00A37369">
      <w:pPr>
        <w:pStyle w:val="g40"/>
      </w:pPr>
      <w:r w:rsidRPr="000C158C">
        <w:t>Создание домашнего задания</w:t>
      </w:r>
    </w:p>
    <w:p w14:paraId="3A44063A" w14:textId="1B908307" w:rsidR="00FD2C6F" w:rsidRPr="000C158C" w:rsidRDefault="00FD2C6F" w:rsidP="00A37369">
      <w:pPr>
        <w:pStyle w:val="gff0"/>
        <w:keepNext/>
      </w:pPr>
      <w:r w:rsidRPr="000C158C">
        <w:t xml:space="preserve">Создать </w:t>
      </w:r>
      <w:r w:rsidR="00975666" w:rsidRPr="000C158C">
        <w:t>ДЗ</w:t>
      </w:r>
      <w:r w:rsidRPr="000C158C">
        <w:t xml:space="preserve"> можно несколькими способами: </w:t>
      </w:r>
    </w:p>
    <w:p w14:paraId="5EAFBAB5" w14:textId="01CB3C2E" w:rsidR="00FD2C6F" w:rsidRPr="000C158C" w:rsidRDefault="00FD2C6F" w:rsidP="00A37369">
      <w:pPr>
        <w:pStyle w:val="gf9"/>
      </w:pPr>
      <w:r w:rsidRPr="000C158C">
        <w:t xml:space="preserve">на странице выбранного урока; </w:t>
      </w:r>
    </w:p>
    <w:p w14:paraId="169A9137" w14:textId="7EF0A96A" w:rsidR="00FD2C6F" w:rsidRPr="000C158C" w:rsidRDefault="00FD2C6F" w:rsidP="00A37369">
      <w:pPr>
        <w:pStyle w:val="gf9"/>
      </w:pPr>
      <w:r w:rsidRPr="000C158C">
        <w:t xml:space="preserve">на странице </w:t>
      </w:r>
      <w:r w:rsidRPr="000C158C">
        <w:rPr>
          <w:b/>
          <w:bCs/>
        </w:rPr>
        <w:t>Поурочное планирование</w:t>
      </w:r>
      <w:r w:rsidRPr="000C158C">
        <w:t xml:space="preserve">; </w:t>
      </w:r>
    </w:p>
    <w:p w14:paraId="29E434C7" w14:textId="2C8C89D3" w:rsidR="00FD2C6F" w:rsidRPr="000C158C" w:rsidRDefault="00FD2C6F" w:rsidP="00A37369">
      <w:pPr>
        <w:pStyle w:val="gf9"/>
      </w:pPr>
      <w:r w:rsidRPr="000C158C">
        <w:t xml:space="preserve">на странице </w:t>
      </w:r>
      <w:r w:rsidR="003F0DEF" w:rsidRPr="000C158C">
        <w:rPr>
          <w:b/>
          <w:bCs/>
        </w:rPr>
        <w:t>Образование</w:t>
      </w:r>
      <w:r w:rsidRPr="000C158C">
        <w:rPr>
          <w:b/>
          <w:bCs/>
        </w:rPr>
        <w:t xml:space="preserve"> </w:t>
      </w:r>
      <w:r w:rsidRPr="000C158C">
        <w:t xml:space="preserve">/ </w:t>
      </w:r>
      <w:r w:rsidRPr="000C158C">
        <w:rPr>
          <w:b/>
          <w:bCs/>
        </w:rPr>
        <w:t>Домашние задания</w:t>
      </w:r>
      <w:r w:rsidR="003A0E42" w:rsidRPr="000C158C">
        <w:t xml:space="preserve">. </w:t>
      </w:r>
    </w:p>
    <w:p w14:paraId="32C98678" w14:textId="11FF5526" w:rsidR="00FD2C6F" w:rsidRPr="000C158C" w:rsidRDefault="00FD2C6F" w:rsidP="00E866BC">
      <w:pPr>
        <w:pStyle w:val="gff0"/>
        <w:keepNext/>
      </w:pPr>
      <w:r w:rsidRPr="000C158C">
        <w:t xml:space="preserve">Для создания </w:t>
      </w:r>
      <w:r w:rsidR="00CA0666" w:rsidRPr="000C158C">
        <w:t>ДЗ</w:t>
      </w:r>
      <w:r w:rsidRPr="000C158C">
        <w:t xml:space="preserve"> со страницы урока </w:t>
      </w:r>
      <w:r w:rsidR="00375DD9" w:rsidRPr="000C158C">
        <w:t>выполните следующие действия</w:t>
      </w:r>
      <w:r w:rsidRPr="000C158C">
        <w:t xml:space="preserve">: </w:t>
      </w:r>
    </w:p>
    <w:p w14:paraId="78386AB4" w14:textId="6D6E56AE" w:rsidR="00FD2C6F" w:rsidRPr="000C158C" w:rsidRDefault="00305690" w:rsidP="004E7EFB">
      <w:pPr>
        <w:pStyle w:val="ga"/>
        <w:numPr>
          <w:ilvl w:val="0"/>
          <w:numId w:val="21"/>
        </w:numPr>
      </w:pPr>
      <w:r w:rsidRPr="000C158C">
        <w:t xml:space="preserve">нажмите </w:t>
      </w:r>
      <w:r w:rsidR="00FD2C6F" w:rsidRPr="000C158C">
        <w:t xml:space="preserve">на ссылку </w:t>
      </w:r>
      <w:r w:rsidR="00FD2C6F" w:rsidRPr="000C158C">
        <w:rPr>
          <w:rStyle w:val="gfff4"/>
        </w:rPr>
        <w:t>Добавить ДЗ</w:t>
      </w:r>
      <w:r w:rsidR="00FD2C6F" w:rsidRPr="000C158C">
        <w:t xml:space="preserve"> в блоке </w:t>
      </w:r>
      <w:r w:rsidR="00FD2C6F" w:rsidRPr="000C158C">
        <w:rPr>
          <w:rStyle w:val="gfff4"/>
        </w:rPr>
        <w:t>Домашние задания</w:t>
      </w:r>
      <w:r w:rsidR="00FD2C6F" w:rsidRPr="000C158C">
        <w:t xml:space="preserve">; </w:t>
      </w:r>
    </w:p>
    <w:p w14:paraId="276275AD" w14:textId="3D0038C3" w:rsidR="00FD2C6F" w:rsidRPr="000C158C" w:rsidRDefault="00FD2C6F" w:rsidP="00890B81">
      <w:pPr>
        <w:pStyle w:val="ga"/>
      </w:pPr>
      <w:r w:rsidRPr="000C158C">
        <w:t xml:space="preserve">на открывшейся странице </w:t>
      </w:r>
      <w:r w:rsidR="00305690" w:rsidRPr="000C158C">
        <w:t xml:space="preserve">укажите </w:t>
      </w:r>
      <w:r w:rsidRPr="000C158C">
        <w:t xml:space="preserve">доступные параметры; </w:t>
      </w:r>
    </w:p>
    <w:p w14:paraId="0749321C" w14:textId="4C8E6BE1" w:rsidR="00FD2C6F" w:rsidRPr="000C158C" w:rsidRDefault="00FD2C6F" w:rsidP="00890B81">
      <w:pPr>
        <w:pStyle w:val="ga"/>
      </w:pPr>
      <w:r w:rsidRPr="000C158C">
        <w:t xml:space="preserve">при необходимости </w:t>
      </w:r>
      <w:r w:rsidR="00305690" w:rsidRPr="000C158C">
        <w:t xml:space="preserve">прикрепите </w:t>
      </w:r>
      <w:r w:rsidRPr="000C158C">
        <w:t xml:space="preserve">файл; </w:t>
      </w:r>
    </w:p>
    <w:p w14:paraId="0563A58E" w14:textId="0ECD64D1" w:rsidR="00FD2C6F" w:rsidRPr="000C158C" w:rsidRDefault="00305690" w:rsidP="00890B81">
      <w:pPr>
        <w:pStyle w:val="ga"/>
      </w:pPr>
      <w:r w:rsidRPr="000C158C">
        <w:t xml:space="preserve">нажмите </w:t>
      </w:r>
      <w:r w:rsidR="00FD2C6F" w:rsidRPr="000C158C">
        <w:t xml:space="preserve">на кнопку </w:t>
      </w:r>
      <w:r w:rsidR="003F0DEF" w:rsidRPr="000C158C">
        <w:rPr>
          <w:rStyle w:val="gfff4"/>
        </w:rPr>
        <w:t>Выдать ДЗ</w:t>
      </w:r>
      <w:r w:rsidR="003A0E42" w:rsidRPr="000C158C">
        <w:t xml:space="preserve">. </w:t>
      </w:r>
    </w:p>
    <w:p w14:paraId="5AD2E7A4" w14:textId="0B724FBA" w:rsidR="00FD2C6F" w:rsidRPr="000C158C" w:rsidRDefault="00FD2C6F" w:rsidP="00A37369">
      <w:pPr>
        <w:pStyle w:val="gff0"/>
        <w:keepNext/>
      </w:pPr>
      <w:r w:rsidRPr="000C158C">
        <w:t xml:space="preserve">Для создания </w:t>
      </w:r>
      <w:r w:rsidR="00CA0666" w:rsidRPr="000C158C">
        <w:t>ДЗ</w:t>
      </w:r>
      <w:r w:rsidRPr="000C158C">
        <w:t xml:space="preserve"> через страницу </w:t>
      </w:r>
      <w:r w:rsidRPr="000C158C">
        <w:rPr>
          <w:b/>
          <w:bCs/>
        </w:rPr>
        <w:t>Домашние задани</w:t>
      </w:r>
      <w:r w:rsidR="00183558" w:rsidRPr="000C158C">
        <w:rPr>
          <w:b/>
          <w:bCs/>
        </w:rPr>
        <w:t>я</w:t>
      </w:r>
      <w:r w:rsidRPr="000C158C">
        <w:rPr>
          <w:b/>
          <w:bCs/>
        </w:rPr>
        <w:t xml:space="preserve"> </w:t>
      </w:r>
      <w:r w:rsidR="00375DD9" w:rsidRPr="000C158C">
        <w:t>выполните следующие действия</w:t>
      </w:r>
      <w:r w:rsidRPr="000C158C">
        <w:t xml:space="preserve">: </w:t>
      </w:r>
    </w:p>
    <w:p w14:paraId="680D5B1D" w14:textId="78A163BD" w:rsidR="00FD2C6F" w:rsidRPr="000C158C" w:rsidRDefault="00305690" w:rsidP="004E7EFB">
      <w:pPr>
        <w:pStyle w:val="ga"/>
        <w:numPr>
          <w:ilvl w:val="0"/>
          <w:numId w:val="22"/>
        </w:numPr>
      </w:pPr>
      <w:r w:rsidRPr="000C158C">
        <w:t xml:space="preserve">нажмите </w:t>
      </w:r>
      <w:r w:rsidR="00FD2C6F" w:rsidRPr="000C158C">
        <w:t xml:space="preserve">на ссылку </w:t>
      </w:r>
      <w:r w:rsidR="00183558" w:rsidRPr="000C158C">
        <w:rPr>
          <w:rStyle w:val="gfff4"/>
        </w:rPr>
        <w:t>Добавить ДЗ</w:t>
      </w:r>
      <w:r w:rsidR="00FD2C6F" w:rsidRPr="000C158C">
        <w:t xml:space="preserve"> в правом верхнем углу страницы; </w:t>
      </w:r>
    </w:p>
    <w:p w14:paraId="636D4DE3" w14:textId="627C443E" w:rsidR="00FD2C6F" w:rsidRPr="000C158C" w:rsidRDefault="00305690" w:rsidP="00890B81">
      <w:pPr>
        <w:pStyle w:val="ga"/>
      </w:pPr>
      <w:r w:rsidRPr="000C158C">
        <w:t xml:space="preserve">выберите </w:t>
      </w:r>
      <w:r w:rsidR="00FD2C6F" w:rsidRPr="000C158C">
        <w:t xml:space="preserve">класс, для учеников которого создается задание; </w:t>
      </w:r>
    </w:p>
    <w:p w14:paraId="7351DBF2" w14:textId="0A34AE99" w:rsidR="00FD2C6F" w:rsidRPr="000C158C" w:rsidRDefault="00305690" w:rsidP="00890B81">
      <w:pPr>
        <w:pStyle w:val="ga"/>
      </w:pPr>
      <w:r w:rsidRPr="000C158C">
        <w:lastRenderedPageBreak/>
        <w:t>выберите урок</w:t>
      </w:r>
      <w:r w:rsidR="00FD2C6F" w:rsidRPr="000C158C">
        <w:t xml:space="preserve"> в расписании, на который задается задание; </w:t>
      </w:r>
    </w:p>
    <w:p w14:paraId="266FD4FE" w14:textId="221AD5B6" w:rsidR="00FD2C6F" w:rsidRPr="000C158C" w:rsidRDefault="00FD2C6F" w:rsidP="00890B81">
      <w:pPr>
        <w:pStyle w:val="ga"/>
      </w:pPr>
      <w:r w:rsidRPr="000C158C">
        <w:t xml:space="preserve">при необходимости </w:t>
      </w:r>
      <w:r w:rsidR="00305690" w:rsidRPr="000C158C">
        <w:t>выберите еще</w:t>
      </w:r>
      <w:r w:rsidRPr="000C158C">
        <w:t xml:space="preserve"> один или несколько классов; </w:t>
      </w:r>
    </w:p>
    <w:p w14:paraId="2B4AD457" w14:textId="7A856E72" w:rsidR="00FD2C6F" w:rsidRPr="000C158C" w:rsidRDefault="00305690" w:rsidP="00890B81">
      <w:pPr>
        <w:pStyle w:val="ga"/>
      </w:pPr>
      <w:r w:rsidRPr="000C158C">
        <w:t xml:space="preserve">нажмите </w:t>
      </w:r>
      <w:r w:rsidR="00FD2C6F" w:rsidRPr="000C158C">
        <w:t xml:space="preserve">на кнопку </w:t>
      </w:r>
      <w:r w:rsidR="00FD2C6F" w:rsidRPr="000C158C">
        <w:rPr>
          <w:rStyle w:val="gfff4"/>
        </w:rPr>
        <w:t>Далее</w:t>
      </w:r>
      <w:r w:rsidR="00FD2C6F" w:rsidRPr="000C158C">
        <w:t xml:space="preserve">; </w:t>
      </w:r>
    </w:p>
    <w:p w14:paraId="70C0CCB1" w14:textId="6BEB089E" w:rsidR="00FD2C6F" w:rsidRPr="000C158C" w:rsidRDefault="00FD2C6F" w:rsidP="00890B81">
      <w:pPr>
        <w:pStyle w:val="ga"/>
      </w:pPr>
      <w:r w:rsidRPr="000C158C">
        <w:t xml:space="preserve">на открывшейся странице </w:t>
      </w:r>
      <w:r w:rsidR="00305690" w:rsidRPr="000C158C">
        <w:t xml:space="preserve">укажите </w:t>
      </w:r>
      <w:r w:rsidRPr="000C158C">
        <w:t xml:space="preserve">все доступные параметры; </w:t>
      </w:r>
    </w:p>
    <w:p w14:paraId="2F79A042" w14:textId="1ED8A640" w:rsidR="00FD2C6F" w:rsidRPr="000C158C" w:rsidRDefault="00FD2C6F" w:rsidP="00890B81">
      <w:pPr>
        <w:pStyle w:val="ga"/>
      </w:pPr>
      <w:r w:rsidRPr="000C158C">
        <w:t xml:space="preserve">при необходимости </w:t>
      </w:r>
      <w:r w:rsidR="00305690" w:rsidRPr="000C158C">
        <w:t xml:space="preserve">прикрепите </w:t>
      </w:r>
      <w:r w:rsidRPr="000C158C">
        <w:t xml:space="preserve">файл; </w:t>
      </w:r>
    </w:p>
    <w:p w14:paraId="404FD84F" w14:textId="786EA755" w:rsidR="00FD2C6F" w:rsidRPr="000C158C" w:rsidRDefault="00305690" w:rsidP="00890B81">
      <w:pPr>
        <w:pStyle w:val="ga"/>
      </w:pPr>
      <w:r w:rsidRPr="000C158C">
        <w:t xml:space="preserve">нажмите </w:t>
      </w:r>
      <w:r w:rsidR="00FD2C6F" w:rsidRPr="000C158C">
        <w:t xml:space="preserve">на кнопку </w:t>
      </w:r>
      <w:r w:rsidR="00FD2C6F" w:rsidRPr="000C158C">
        <w:rPr>
          <w:rStyle w:val="gfff4"/>
        </w:rPr>
        <w:t>Выдать ДЗ</w:t>
      </w:r>
      <w:r w:rsidR="00FD2C6F" w:rsidRPr="000C158C">
        <w:t xml:space="preserve">. </w:t>
      </w:r>
    </w:p>
    <w:p w14:paraId="31CBB462" w14:textId="3B693989" w:rsidR="00BC6B74" w:rsidRPr="000C158C" w:rsidRDefault="00BC6B74" w:rsidP="00D356C1">
      <w:pPr>
        <w:pStyle w:val="gff0"/>
      </w:pPr>
      <w:r w:rsidRPr="000C158C">
        <w:t xml:space="preserve">Для выдачи индивидуального </w:t>
      </w:r>
      <w:r w:rsidR="00CA0666" w:rsidRPr="000C158C">
        <w:t>ДЗ</w:t>
      </w:r>
      <w:r w:rsidRPr="000C158C">
        <w:t xml:space="preserve"> со страницы урока или раздела </w:t>
      </w:r>
      <w:r w:rsidRPr="000C158C">
        <w:rPr>
          <w:b/>
          <w:bCs/>
        </w:rPr>
        <w:t>Домашние задания</w:t>
      </w:r>
      <w:r w:rsidRPr="000C158C">
        <w:t xml:space="preserve">, необходимо использовать </w:t>
      </w:r>
      <w:proofErr w:type="gramStart"/>
      <w:r w:rsidRPr="000C158C">
        <w:t>возможность</w:t>
      </w:r>
      <w:proofErr w:type="gramEnd"/>
      <w:r w:rsidRPr="000C158C">
        <w:t xml:space="preserve"> </w:t>
      </w:r>
      <w:r w:rsidRPr="000C158C">
        <w:rPr>
          <w:b/>
          <w:bCs/>
        </w:rPr>
        <w:t>Сохранить и пока не выдавать</w:t>
      </w:r>
      <w:r w:rsidRPr="000C158C">
        <w:t xml:space="preserve">. </w:t>
      </w:r>
    </w:p>
    <w:p w14:paraId="709A50F4" w14:textId="0B31C808" w:rsidR="00BC6B74" w:rsidRPr="000C158C" w:rsidRDefault="00BC6B74" w:rsidP="00D356C1">
      <w:pPr>
        <w:pStyle w:val="gff0"/>
      </w:pPr>
      <w:r w:rsidRPr="000C158C">
        <w:t xml:space="preserve">Подробная информация о выдаче индивидуального </w:t>
      </w:r>
      <w:r w:rsidR="00CA0666" w:rsidRPr="000C158C">
        <w:t>ДЗ</w:t>
      </w:r>
      <w:r w:rsidRPr="000C158C">
        <w:t xml:space="preserve"> опубликована в</w:t>
      </w:r>
      <w:r w:rsidRPr="000C158C">
        <w:rPr>
          <w:lang w:val="en-US"/>
        </w:rPr>
        <w:t> </w:t>
      </w:r>
      <w:r w:rsidRPr="000C158C">
        <w:t>специальной статье на</w:t>
      </w:r>
      <w:r w:rsidRPr="000C158C">
        <w:rPr>
          <w:lang w:val="en-US"/>
        </w:rPr>
        <w:t> </w:t>
      </w:r>
      <w:r w:rsidRPr="000C158C">
        <w:t>портале службы поддержки (</w:t>
      </w:r>
      <w:hyperlink r:id="rId49" w:history="1">
        <w:r w:rsidRPr="000C158C">
          <w:rPr>
            <w:rStyle w:val="ac"/>
          </w:rPr>
          <w:t>https://help.dnevnik.ru/hc/ru/articles/214002808</w:t>
        </w:r>
      </w:hyperlink>
      <w:r w:rsidRPr="000C158C">
        <w:t xml:space="preserve">). </w:t>
      </w:r>
    </w:p>
    <w:p w14:paraId="522A33ED" w14:textId="4338548E" w:rsidR="00FD2C6F" w:rsidRPr="000C158C" w:rsidRDefault="00FD2C6F" w:rsidP="00A37369">
      <w:pPr>
        <w:pStyle w:val="gff0"/>
        <w:keepNext/>
      </w:pPr>
      <w:r w:rsidRPr="000C158C">
        <w:t xml:space="preserve">Для создания </w:t>
      </w:r>
      <w:r w:rsidR="00CA0666" w:rsidRPr="000C158C">
        <w:t>ДЗ</w:t>
      </w:r>
      <w:r w:rsidRPr="000C158C">
        <w:t xml:space="preserve"> через страницу </w:t>
      </w:r>
      <w:r w:rsidR="00183558" w:rsidRPr="000C158C">
        <w:rPr>
          <w:b/>
          <w:bCs/>
        </w:rPr>
        <w:t>Поурочное планирование</w:t>
      </w:r>
      <w:r w:rsidRPr="000C158C">
        <w:rPr>
          <w:b/>
          <w:bCs/>
        </w:rPr>
        <w:t xml:space="preserve"> </w:t>
      </w:r>
      <w:r w:rsidR="00375DD9" w:rsidRPr="000C158C">
        <w:t>выполните следующие действия</w:t>
      </w:r>
      <w:r w:rsidRPr="000C158C">
        <w:t xml:space="preserve">: </w:t>
      </w:r>
    </w:p>
    <w:p w14:paraId="3816F426" w14:textId="48167006" w:rsidR="00FD2C6F" w:rsidRPr="000C158C" w:rsidRDefault="00FD2C6F" w:rsidP="004E7EFB">
      <w:pPr>
        <w:pStyle w:val="ga"/>
        <w:numPr>
          <w:ilvl w:val="0"/>
          <w:numId w:val="23"/>
        </w:numPr>
      </w:pPr>
      <w:r w:rsidRPr="000C158C">
        <w:t xml:space="preserve">в таблице поурочного планирования в столбце «Домашние задания к следующему уроку» </w:t>
      </w:r>
      <w:r w:rsidR="00305690" w:rsidRPr="000C158C">
        <w:t xml:space="preserve">нажмите </w:t>
      </w:r>
      <w:r w:rsidRPr="000C158C">
        <w:t xml:space="preserve">на строку «Добавить ДЗ к следующему уроку»; </w:t>
      </w:r>
    </w:p>
    <w:p w14:paraId="37B9751E" w14:textId="6310A7F9" w:rsidR="00FD2C6F" w:rsidRPr="000C158C" w:rsidRDefault="00305690" w:rsidP="00BB2CDB">
      <w:pPr>
        <w:pStyle w:val="ga"/>
      </w:pPr>
      <w:r w:rsidRPr="000C158C">
        <w:t xml:space="preserve">внесите </w:t>
      </w:r>
      <w:r w:rsidR="00FD2C6F" w:rsidRPr="000C158C">
        <w:t xml:space="preserve">описание </w:t>
      </w:r>
      <w:r w:rsidR="00CA0666" w:rsidRPr="000C158C">
        <w:t>ДЗ</w:t>
      </w:r>
      <w:r w:rsidR="00FD2C6F" w:rsidRPr="000C158C">
        <w:t xml:space="preserve">. </w:t>
      </w:r>
    </w:p>
    <w:p w14:paraId="78AC8E8A" w14:textId="1108D3E0" w:rsidR="00FD2C6F" w:rsidRPr="000C158C" w:rsidRDefault="00584EF8" w:rsidP="00A37369">
      <w:pPr>
        <w:pStyle w:val="gff0"/>
        <w:rPr>
          <w:rStyle w:val="gffff1"/>
        </w:rPr>
      </w:pPr>
      <w:r>
        <w:pict w14:anchorId="04BC210D">
          <v:shape id="Рисунок 37" o:spid="_x0000_i1027" type="#_x0000_t75" style="width:13pt;height:13pt;visibility:visible">
            <v:imagedata r:id="rId16" o:title=""/>
          </v:shape>
        </w:pict>
      </w:r>
      <w:r w:rsidR="00FC4584" w:rsidRPr="000C158C">
        <w:t xml:space="preserve"> </w:t>
      </w:r>
      <w:r w:rsidR="00FC4584" w:rsidRPr="000C158C">
        <w:rPr>
          <w:rStyle w:val="gffff"/>
        </w:rPr>
        <w:t>Примечание</w:t>
      </w:r>
      <w:r w:rsidR="00FC4584" w:rsidRPr="000C158C">
        <w:t xml:space="preserve"> </w:t>
      </w:r>
      <w:r w:rsidR="00FC4584" w:rsidRPr="000C158C">
        <w:rPr>
          <w:rStyle w:val="gffff1"/>
        </w:rPr>
        <w:t xml:space="preserve">– </w:t>
      </w:r>
      <w:r w:rsidR="00CA0666" w:rsidRPr="000C158C">
        <w:rPr>
          <w:rStyle w:val="gffff1"/>
        </w:rPr>
        <w:t>ДЗ</w:t>
      </w:r>
      <w:r w:rsidR="00FD2C6F" w:rsidRPr="000C158C">
        <w:rPr>
          <w:rStyle w:val="gffff1"/>
        </w:rPr>
        <w:t xml:space="preserve">, созданное со страницы </w:t>
      </w:r>
      <w:r w:rsidR="00FD2C6F" w:rsidRPr="000C158C">
        <w:rPr>
          <w:rStyle w:val="gfff4"/>
        </w:rPr>
        <w:t>Поурочное планирование</w:t>
      </w:r>
      <w:r w:rsidR="00867A0D" w:rsidRPr="000C158C">
        <w:rPr>
          <w:rStyle w:val="gffff1"/>
        </w:rPr>
        <w:t>,</w:t>
      </w:r>
      <w:r w:rsidR="00FD2C6F" w:rsidRPr="000C158C">
        <w:rPr>
          <w:rStyle w:val="gffff1"/>
        </w:rPr>
        <w:t xml:space="preserve"> автоматически выдаётся всем участникам класса. </w:t>
      </w:r>
    </w:p>
    <w:p w14:paraId="0EE53534" w14:textId="1AB4F8BE" w:rsidR="00FD2C6F" w:rsidRPr="000C158C" w:rsidRDefault="00CA0666" w:rsidP="00A37369">
      <w:pPr>
        <w:pStyle w:val="gff0"/>
      </w:pPr>
      <w:r w:rsidRPr="000C158C">
        <w:t>ДЗ</w:t>
      </w:r>
      <w:r w:rsidR="00FD2C6F" w:rsidRPr="000C158C">
        <w:t xml:space="preserve">, созданное через страницу </w:t>
      </w:r>
      <w:r w:rsidR="00FD2C6F" w:rsidRPr="000C158C">
        <w:rPr>
          <w:b/>
          <w:bCs/>
        </w:rPr>
        <w:t>Поурочное планирование</w:t>
      </w:r>
      <w:r w:rsidR="00FD2C6F" w:rsidRPr="000C158C">
        <w:t xml:space="preserve">, создается только к следующему уроку. Задание на текущий урок через </w:t>
      </w:r>
      <w:r w:rsidR="00183558" w:rsidRPr="000C158C">
        <w:rPr>
          <w:b/>
          <w:bCs/>
        </w:rPr>
        <w:t>Поурочное планирование</w:t>
      </w:r>
      <w:r w:rsidR="00FD2C6F" w:rsidRPr="000C158C">
        <w:rPr>
          <w:b/>
          <w:bCs/>
        </w:rPr>
        <w:t xml:space="preserve"> </w:t>
      </w:r>
      <w:r w:rsidR="00FD2C6F" w:rsidRPr="000C158C">
        <w:t xml:space="preserve">задается через предыдущий урок. Для этого необходимо </w:t>
      </w:r>
      <w:r w:rsidR="00C377AF" w:rsidRPr="000C158C">
        <w:t xml:space="preserve">нажать </w:t>
      </w:r>
      <w:r w:rsidR="00FD2C6F" w:rsidRPr="000C158C">
        <w:t>на</w:t>
      </w:r>
      <w:r w:rsidR="008C59BE" w:rsidRPr="000C158C">
        <w:t> </w:t>
      </w:r>
      <w:r w:rsidR="00FD2C6F" w:rsidRPr="000C158C">
        <w:t xml:space="preserve">строку </w:t>
      </w:r>
      <w:r w:rsidR="00183558" w:rsidRPr="000C158C">
        <w:rPr>
          <w:b/>
          <w:bCs/>
        </w:rPr>
        <w:t>Добавить ДЗ к следующему уроку</w:t>
      </w:r>
      <w:r w:rsidR="00FD2C6F" w:rsidRPr="000C158C">
        <w:rPr>
          <w:b/>
          <w:bCs/>
        </w:rPr>
        <w:t xml:space="preserve"> </w:t>
      </w:r>
      <w:r w:rsidR="00FD2C6F" w:rsidRPr="000C158C">
        <w:t xml:space="preserve">за дату прошлого урока и ввести описание ДЗ. </w:t>
      </w:r>
    </w:p>
    <w:p w14:paraId="31F7748A" w14:textId="2BB745A0" w:rsidR="00305690" w:rsidRPr="000C158C" w:rsidRDefault="00FD2C6F" w:rsidP="00A37369">
      <w:pPr>
        <w:pStyle w:val="gff0"/>
      </w:pPr>
      <w:r w:rsidRPr="000C158C">
        <w:t xml:space="preserve">На странице </w:t>
      </w:r>
      <w:r w:rsidR="00183558" w:rsidRPr="000C158C">
        <w:rPr>
          <w:b/>
          <w:bCs/>
        </w:rPr>
        <w:t>Поурочное планирование</w:t>
      </w:r>
      <w:r w:rsidRPr="000C158C">
        <w:rPr>
          <w:b/>
          <w:bCs/>
        </w:rPr>
        <w:t xml:space="preserve"> </w:t>
      </w:r>
      <w:r w:rsidR="00CA0666" w:rsidRPr="000C158C">
        <w:t>ДЗ</w:t>
      </w:r>
      <w:r w:rsidRPr="000C158C">
        <w:t xml:space="preserve"> на первый урок в</w:t>
      </w:r>
      <w:r w:rsidR="00714A4F" w:rsidRPr="000C158C">
        <w:t> </w:t>
      </w:r>
      <w:r w:rsidRPr="000C158C">
        <w:t>отчетном периоде не создается автоматически. Создать задание к первому уроку можно только со страницы самого урока.</w:t>
      </w:r>
    </w:p>
    <w:p w14:paraId="2C09081D" w14:textId="358DA855" w:rsidR="00D376FE" w:rsidRPr="000C158C" w:rsidRDefault="00D376FE" w:rsidP="00A37369">
      <w:pPr>
        <w:pStyle w:val="g40"/>
      </w:pPr>
      <w:r w:rsidRPr="000C158C">
        <w:t>Параметры домашнего задания</w:t>
      </w:r>
    </w:p>
    <w:p w14:paraId="17EE294D" w14:textId="30F6D23C" w:rsidR="003A0E42" w:rsidRPr="000C158C" w:rsidRDefault="003A0E42" w:rsidP="00A37369">
      <w:pPr>
        <w:pStyle w:val="gff0"/>
        <w:keepNext/>
      </w:pPr>
      <w:r w:rsidRPr="000C158C">
        <w:t xml:space="preserve">При создании </w:t>
      </w:r>
      <w:r w:rsidR="00CA0666" w:rsidRPr="000C158C">
        <w:t>ДЗ</w:t>
      </w:r>
      <w:r w:rsidRPr="000C158C">
        <w:t xml:space="preserve"> можно выбрать следующие параметры: </w:t>
      </w:r>
    </w:p>
    <w:p w14:paraId="4DB9C5ED" w14:textId="40EF59BC" w:rsidR="003A0E42" w:rsidRPr="000C158C" w:rsidRDefault="003A0E42" w:rsidP="00A37369">
      <w:pPr>
        <w:pStyle w:val="gf9"/>
      </w:pPr>
      <w:r w:rsidRPr="000C158C">
        <w:rPr>
          <w:b/>
          <w:bCs/>
        </w:rPr>
        <w:t xml:space="preserve">Вид оценки. </w:t>
      </w:r>
      <w:r w:rsidRPr="000C158C">
        <w:t xml:space="preserve">При необходимости выставлять оценку за </w:t>
      </w:r>
      <w:r w:rsidR="00CA0666" w:rsidRPr="000C158C">
        <w:t>ДЗ</w:t>
      </w:r>
      <w:r w:rsidRPr="000C158C">
        <w:t xml:space="preserve"> выбирается установленная в образовательной организации система оценивания. При</w:t>
      </w:r>
      <w:r w:rsidR="008C59BE" w:rsidRPr="000C158C">
        <w:t> </w:t>
      </w:r>
      <w:r w:rsidR="00323C29" w:rsidRPr="000C158C">
        <w:t xml:space="preserve">выборе параметра </w:t>
      </w:r>
      <w:r w:rsidRPr="000C158C">
        <w:rPr>
          <w:rStyle w:val="gfff4"/>
        </w:rPr>
        <w:t>без оценки</w:t>
      </w:r>
      <w:r w:rsidRPr="000C158C">
        <w:t xml:space="preserve"> выставить оценку за </w:t>
      </w:r>
      <w:r w:rsidR="00CA0666" w:rsidRPr="000C158C">
        <w:t>ДЗ</w:t>
      </w:r>
      <w:r w:rsidR="00323C29" w:rsidRPr="000C158C">
        <w:t xml:space="preserve"> будет невозможно;</w:t>
      </w:r>
    </w:p>
    <w:p w14:paraId="3B880717" w14:textId="24076DC1" w:rsidR="003A0E42" w:rsidRPr="000C158C" w:rsidRDefault="003A0E42" w:rsidP="00A37369">
      <w:pPr>
        <w:pStyle w:val="gf9"/>
      </w:pPr>
      <w:r w:rsidRPr="000C158C">
        <w:rPr>
          <w:b/>
          <w:bCs/>
        </w:rPr>
        <w:t xml:space="preserve">Видимость в журналах. </w:t>
      </w:r>
      <w:r w:rsidRPr="000C158C">
        <w:t xml:space="preserve">Если при создании </w:t>
      </w:r>
      <w:r w:rsidR="00CA0666" w:rsidRPr="000C158C">
        <w:t>ДЗ</w:t>
      </w:r>
      <w:r w:rsidR="00323C29" w:rsidRPr="000C158C">
        <w:t xml:space="preserve"> установлен </w:t>
      </w:r>
      <w:proofErr w:type="gramStart"/>
      <w:r w:rsidR="00323C29" w:rsidRPr="000C158C">
        <w:t>параметр</w:t>
      </w:r>
      <w:proofErr w:type="gramEnd"/>
      <w:r w:rsidR="00323C29" w:rsidRPr="000C158C">
        <w:t xml:space="preserve"> </w:t>
      </w:r>
      <w:r w:rsidRPr="000C158C">
        <w:rPr>
          <w:rStyle w:val="gfff4"/>
        </w:rPr>
        <w:t>Показывать</w:t>
      </w:r>
      <w:r w:rsidR="00323C29" w:rsidRPr="000C158C">
        <w:t xml:space="preserve"> в фильтре </w:t>
      </w:r>
      <w:r w:rsidRPr="000C158C">
        <w:rPr>
          <w:rStyle w:val="gfff4"/>
        </w:rPr>
        <w:t>Видимость в журналах</w:t>
      </w:r>
      <w:r w:rsidRPr="000C158C">
        <w:t xml:space="preserve">, то на страницах журнала предмета </w:t>
      </w:r>
      <w:r w:rsidRPr="000C158C">
        <w:lastRenderedPageBreak/>
        <w:t xml:space="preserve">автоматически сформируется новый столбец для оценок. Если данный параметр не установлен, то оценка за </w:t>
      </w:r>
      <w:r w:rsidR="00CA0666" w:rsidRPr="000C158C">
        <w:t>ДЗ</w:t>
      </w:r>
      <w:r w:rsidRPr="000C158C">
        <w:t xml:space="preserve"> отображается только в дневниках учен</w:t>
      </w:r>
      <w:r w:rsidR="00323C29" w:rsidRPr="000C158C">
        <w:t>иков и выделяется серым цветом;</w:t>
      </w:r>
    </w:p>
    <w:p w14:paraId="2B233682" w14:textId="4C0A4FE4" w:rsidR="003A0E42" w:rsidRPr="000C158C" w:rsidRDefault="003A0E42" w:rsidP="00A37369">
      <w:pPr>
        <w:pStyle w:val="gf9"/>
      </w:pPr>
      <w:r w:rsidRPr="000C158C">
        <w:rPr>
          <w:b/>
          <w:bCs/>
        </w:rPr>
        <w:t xml:space="preserve">Требуется проверка. </w:t>
      </w:r>
      <w:r w:rsidRPr="000C158C">
        <w:t xml:space="preserve">При выборе данного параметра учитель самостоятельно меняет статусы </w:t>
      </w:r>
      <w:r w:rsidR="00CA0666" w:rsidRPr="000C158C">
        <w:t>ДЗ</w:t>
      </w:r>
      <w:r w:rsidRPr="000C158C">
        <w:t>. Если задание не требует проверки, то оно будет автоматически проверено и закрыто после его выполнения у</w:t>
      </w:r>
      <w:r w:rsidR="00323C29" w:rsidRPr="000C158C">
        <w:t>чеником;</w:t>
      </w:r>
    </w:p>
    <w:p w14:paraId="04D5737B" w14:textId="42A7C24F" w:rsidR="003A0E42" w:rsidRPr="000C158C" w:rsidRDefault="003A0E42" w:rsidP="00A37369">
      <w:pPr>
        <w:pStyle w:val="gf9"/>
      </w:pPr>
      <w:r w:rsidRPr="000C158C">
        <w:rPr>
          <w:b/>
          <w:bCs/>
        </w:rPr>
        <w:t xml:space="preserve">Требуется файл с результатом. </w:t>
      </w:r>
      <w:r w:rsidRPr="000C158C">
        <w:t xml:space="preserve">При установке данного параметра ученик должен будет прикрепить к </w:t>
      </w:r>
      <w:r w:rsidR="00CA0666" w:rsidRPr="000C158C">
        <w:t>ДЗ</w:t>
      </w:r>
      <w:r w:rsidRPr="000C158C">
        <w:t xml:space="preserve"> один или несколько файлов. Если данный параметр не выбран, то прикрепить фа</w:t>
      </w:r>
      <w:r w:rsidR="00323C29" w:rsidRPr="000C158C">
        <w:t>йл к заданию ученики не смогут;</w:t>
      </w:r>
    </w:p>
    <w:p w14:paraId="1C4EED9B" w14:textId="08C0BD9D" w:rsidR="003A0E42" w:rsidRPr="000C158C" w:rsidRDefault="003A0E42" w:rsidP="00A37369">
      <w:pPr>
        <w:pStyle w:val="gf9"/>
      </w:pPr>
      <w:r w:rsidRPr="000C158C">
        <w:rPr>
          <w:b/>
          <w:bCs/>
        </w:rPr>
        <w:t xml:space="preserve">Описание домашнего задания. </w:t>
      </w:r>
      <w:r w:rsidRPr="000C158C">
        <w:t xml:space="preserve">В данном поле необходимо описать </w:t>
      </w:r>
      <w:r w:rsidR="00CA0666" w:rsidRPr="000C158C">
        <w:t>ДЗ</w:t>
      </w:r>
      <w:r w:rsidR="00323C29" w:rsidRPr="000C158C">
        <w:t xml:space="preserve"> в доступной и понятной форме;</w:t>
      </w:r>
    </w:p>
    <w:p w14:paraId="4C28B561" w14:textId="6536E6BB" w:rsidR="003A0E42" w:rsidRPr="000C158C" w:rsidRDefault="003A0E42" w:rsidP="00A37369">
      <w:pPr>
        <w:pStyle w:val="gf9"/>
      </w:pPr>
      <w:r w:rsidRPr="000C158C">
        <w:rPr>
          <w:b/>
          <w:bCs/>
        </w:rPr>
        <w:t xml:space="preserve">Время на выполнение, в минутах. </w:t>
      </w:r>
      <w:r w:rsidRPr="000C158C">
        <w:t>В данном поле необходимо указать время на</w:t>
      </w:r>
      <w:r w:rsidR="008C59BE" w:rsidRPr="000C158C">
        <w:t> </w:t>
      </w:r>
      <w:r w:rsidRPr="000C158C">
        <w:t xml:space="preserve">выполнение </w:t>
      </w:r>
      <w:r w:rsidR="00CA0666" w:rsidRPr="000C158C">
        <w:t>ДЗ</w:t>
      </w:r>
      <w:r w:rsidRPr="000C158C">
        <w:t>. Указанное время будет отображаться в поурочном планировании и отчете</w:t>
      </w:r>
      <w:r w:rsidR="00323C29" w:rsidRPr="000C158C">
        <w:t xml:space="preserve"> «Время на выполнение ДЗ»;</w:t>
      </w:r>
    </w:p>
    <w:p w14:paraId="368A30A6" w14:textId="68C87DE0" w:rsidR="003A0E42" w:rsidRPr="000C158C" w:rsidRDefault="003A0E42" w:rsidP="00A37369">
      <w:pPr>
        <w:pStyle w:val="gf9"/>
      </w:pPr>
      <w:r w:rsidRPr="000C158C">
        <w:rPr>
          <w:b/>
          <w:bCs/>
        </w:rPr>
        <w:t xml:space="preserve">Файлы. </w:t>
      </w:r>
      <w:r w:rsidRPr="000C158C">
        <w:t xml:space="preserve">Для того, чтобы прикрепить файлы к </w:t>
      </w:r>
      <w:r w:rsidR="00CA0666" w:rsidRPr="000C158C">
        <w:t>ДЗ</w:t>
      </w:r>
      <w:r w:rsidRPr="000C158C">
        <w:t xml:space="preserve">, необходимо нажать на ссылку </w:t>
      </w:r>
      <w:r w:rsidRPr="000C158C">
        <w:rPr>
          <w:b/>
          <w:bCs/>
        </w:rPr>
        <w:t>Прикрепить файл</w:t>
      </w:r>
      <w:r w:rsidRPr="000C158C">
        <w:t>. Система позволяет прикрепить файлы к</w:t>
      </w:r>
      <w:r w:rsidR="008C59BE" w:rsidRPr="000C158C">
        <w:t> </w:t>
      </w:r>
      <w:r w:rsidR="00CA0666" w:rsidRPr="000C158C">
        <w:t>ДЗ</w:t>
      </w:r>
      <w:r w:rsidRPr="000C158C">
        <w:t xml:space="preserve"> с персонального компьютера, а также при помощи сервиса </w:t>
      </w:r>
      <w:proofErr w:type="spellStart"/>
      <w:r w:rsidRPr="000C158C">
        <w:t>OneDrive</w:t>
      </w:r>
      <w:proofErr w:type="spellEnd"/>
      <w:r w:rsidRPr="000C158C">
        <w:t>.</w:t>
      </w:r>
    </w:p>
    <w:p w14:paraId="37000CD4" w14:textId="2F3F3BDA" w:rsidR="0015088B" w:rsidRPr="000C158C" w:rsidRDefault="0015088B" w:rsidP="00A37369">
      <w:pPr>
        <w:pStyle w:val="gff0"/>
      </w:pPr>
      <w:r w:rsidRPr="000C158C">
        <w:t xml:space="preserve">Для того, чтобы изменить статус </w:t>
      </w:r>
      <w:r w:rsidR="00975666" w:rsidRPr="000C158C">
        <w:t>ДЗ</w:t>
      </w:r>
      <w:r w:rsidRPr="000C158C">
        <w:t xml:space="preserve"> сразу у всех учеников класса, необходимо перейти на страницу </w:t>
      </w:r>
      <w:r w:rsidR="00CA0666" w:rsidRPr="000C158C">
        <w:t>ДЗ</w:t>
      </w:r>
      <w:r w:rsidRPr="000C158C">
        <w:t xml:space="preserve"> и над списком учеников в столбце «Статус» нажать на кнопку </w:t>
      </w:r>
      <w:r w:rsidR="00CA0588" w:rsidRPr="000C158C">
        <w:rPr>
          <w:noProof/>
          <w:lang w:eastAsia="ru-RU"/>
        </w:rPr>
        <w:drawing>
          <wp:inline distT="0" distB="0" distL="0" distR="0" wp14:anchorId="18D2D9C6" wp14:editId="6BF94F9A">
            <wp:extent cx="190500" cy="1809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026" w:rsidRPr="000C158C">
        <w:t xml:space="preserve"> (</w:t>
      </w:r>
      <w:r w:rsidR="00660026" w:rsidRPr="000C158C">
        <w:rPr>
          <w:rStyle w:val="gfff4"/>
        </w:rPr>
        <w:t>Проверить и закрыть у всех</w:t>
      </w:r>
      <w:r w:rsidR="00660026" w:rsidRPr="000C158C">
        <w:t>)</w:t>
      </w:r>
      <w:r w:rsidR="00CA0588" w:rsidRPr="000C158C">
        <w:t>.</w:t>
      </w:r>
    </w:p>
    <w:p w14:paraId="18CF1731" w14:textId="0ADA82E8" w:rsidR="003A0E42" w:rsidRPr="000C158C" w:rsidRDefault="003A0E42" w:rsidP="009B5F76">
      <w:pPr>
        <w:pStyle w:val="gff6"/>
      </w:pPr>
      <w:r w:rsidRPr="000C158C">
        <w:t xml:space="preserve">По умолчанию </w:t>
      </w:r>
      <w:r w:rsidR="00CA0666" w:rsidRPr="000C158C">
        <w:t>ДЗ</w:t>
      </w:r>
      <w:r w:rsidRPr="000C158C">
        <w:t xml:space="preserve"> через страницу </w:t>
      </w:r>
      <w:r w:rsidR="00183558" w:rsidRPr="000C158C">
        <w:rPr>
          <w:rStyle w:val="gfff4"/>
        </w:rPr>
        <w:t>Поурочное планирование</w:t>
      </w:r>
      <w:r w:rsidRPr="000C158C">
        <w:t xml:space="preserve"> создается со следующими параметрами (</w:t>
      </w:r>
      <w:r w:rsidR="00D42302" w:rsidRPr="000C158C">
        <w:t xml:space="preserve">рисунок </w:t>
      </w:r>
      <w:r w:rsidR="00054DEF" w:rsidRPr="000C158C">
        <w:fldChar w:fldCharType="begin"/>
      </w:r>
      <w:r w:rsidR="00054DEF" w:rsidRPr="000C158C">
        <w:instrText xml:space="preserve"> REF _Ref20992979 \n \h \# \0 </w:instrText>
      </w:r>
      <w:r w:rsidR="00867A0D" w:rsidRPr="000C158C">
        <w:instrText xml:space="preserve"> \* MERGEFORMAT </w:instrText>
      </w:r>
      <w:r w:rsidR="00054DEF" w:rsidRPr="000C158C">
        <w:fldChar w:fldCharType="separate"/>
      </w:r>
      <w:r w:rsidR="00584EF8">
        <w:t>16</w:t>
      </w:r>
      <w:r w:rsidR="00054DEF" w:rsidRPr="000C158C">
        <w:fldChar w:fldCharType="end"/>
      </w:r>
      <w:r w:rsidRPr="000C158C">
        <w:t xml:space="preserve">): </w:t>
      </w:r>
    </w:p>
    <w:p w14:paraId="72170927" w14:textId="6B3D47BB" w:rsidR="003A0E42" w:rsidRPr="000C158C" w:rsidRDefault="00A34DFF" w:rsidP="00A34DFF">
      <w:pPr>
        <w:pStyle w:val="gf9"/>
      </w:pPr>
      <w:r w:rsidRPr="000C158C">
        <w:t>вид оценивания</w:t>
      </w:r>
      <w:r w:rsidR="00FC4584" w:rsidRPr="000C158C">
        <w:t xml:space="preserve"> – основной</w:t>
      </w:r>
      <w:r w:rsidR="003A0E42" w:rsidRPr="000C158C">
        <w:t>, выбранный в образовательной организации (например, «5</w:t>
      </w:r>
      <w:r w:rsidR="00FC4584" w:rsidRPr="000C158C">
        <w:noBreakHyphen/>
      </w:r>
      <w:r w:rsidR="003A0E42" w:rsidRPr="000C158C">
        <w:t xml:space="preserve">балльная»); </w:t>
      </w:r>
    </w:p>
    <w:p w14:paraId="78C7126D" w14:textId="6A1FE7DF" w:rsidR="003A0E42" w:rsidRPr="000C158C" w:rsidRDefault="003A0E42" w:rsidP="00A34DFF">
      <w:pPr>
        <w:pStyle w:val="gf9"/>
      </w:pPr>
      <w:r w:rsidRPr="000C158C">
        <w:rPr>
          <w:rStyle w:val="gff5"/>
        </w:rPr>
        <w:t>видимость в журнал</w:t>
      </w:r>
      <w:r w:rsidR="004F3880" w:rsidRPr="000C158C">
        <w:rPr>
          <w:rStyle w:val="gff5"/>
        </w:rPr>
        <w:t>ах</w:t>
      </w:r>
      <w:r w:rsidRPr="000C158C">
        <w:t xml:space="preserve"> – «не показывать»; </w:t>
      </w:r>
    </w:p>
    <w:p w14:paraId="081AEA25" w14:textId="1C373D2E" w:rsidR="003A0E42" w:rsidRPr="000C158C" w:rsidRDefault="003A0E42" w:rsidP="00A34DFF">
      <w:pPr>
        <w:pStyle w:val="gf9"/>
      </w:pPr>
      <w:r w:rsidRPr="000C158C">
        <w:t xml:space="preserve">требуется ли проверка – «не требуется»; </w:t>
      </w:r>
    </w:p>
    <w:p w14:paraId="0B953B60" w14:textId="0E32C503" w:rsidR="003A0E42" w:rsidRPr="000C158C" w:rsidRDefault="003A0E42" w:rsidP="00A34DFF">
      <w:pPr>
        <w:pStyle w:val="gf9"/>
      </w:pPr>
      <w:r w:rsidRPr="000C158C">
        <w:t xml:space="preserve">требуется ли файл с результатом – «не требуется»; </w:t>
      </w:r>
    </w:p>
    <w:p w14:paraId="7713929C" w14:textId="4CBCB983" w:rsidR="003A0E42" w:rsidRPr="000C158C" w:rsidRDefault="003A0E42" w:rsidP="00A34DFF">
      <w:pPr>
        <w:pStyle w:val="gf9"/>
      </w:pPr>
      <w:r w:rsidRPr="000C158C">
        <w:t xml:space="preserve">время на его выполнение – не указывается; </w:t>
      </w:r>
    </w:p>
    <w:p w14:paraId="3C70E943" w14:textId="09C962AC" w:rsidR="003A0E42" w:rsidRPr="000C158C" w:rsidRDefault="003A0E42" w:rsidP="00A34DFF">
      <w:pPr>
        <w:pStyle w:val="gf9"/>
      </w:pPr>
      <w:r w:rsidRPr="000C158C">
        <w:t xml:space="preserve">файлы – отсутствуют. </w:t>
      </w:r>
    </w:p>
    <w:p w14:paraId="4E956455" w14:textId="60F544E1" w:rsidR="003A0E42" w:rsidRPr="000C158C" w:rsidRDefault="003A0E42" w:rsidP="00A37369">
      <w:pPr>
        <w:pStyle w:val="gf9"/>
        <w:numPr>
          <w:ilvl w:val="0"/>
          <w:numId w:val="0"/>
        </w:numPr>
        <w:ind w:left="709"/>
      </w:pPr>
      <w:r w:rsidRPr="000C158C">
        <w:t xml:space="preserve">Параметры </w:t>
      </w:r>
      <w:r w:rsidR="00CA0666" w:rsidRPr="000C158C">
        <w:t>ДЗ</w:t>
      </w:r>
      <w:r w:rsidRPr="000C158C">
        <w:t xml:space="preserve"> всегда можно изменить.</w:t>
      </w:r>
    </w:p>
    <w:p w14:paraId="66386F45" w14:textId="26A6EBC6" w:rsidR="0015088B" w:rsidRPr="000C158C" w:rsidRDefault="0015088B" w:rsidP="00A37369">
      <w:pPr>
        <w:pStyle w:val="gffd"/>
      </w:pPr>
      <w:r w:rsidRPr="000C158C">
        <w:rPr>
          <w:noProof/>
          <w:lang w:eastAsia="ru-RU"/>
        </w:rPr>
        <w:lastRenderedPageBreak/>
        <w:drawing>
          <wp:inline distT="0" distB="0" distL="0" distR="0" wp14:anchorId="6CAFDEEC" wp14:editId="4E351B2D">
            <wp:extent cx="5940425" cy="3266440"/>
            <wp:effectExtent l="19050" t="19050" r="22225" b="1016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дом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64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EFA4DBA" w14:textId="03848FCC" w:rsidR="0015088B" w:rsidRPr="000C158C" w:rsidRDefault="0015088B" w:rsidP="00A37369">
      <w:pPr>
        <w:pStyle w:val="ge"/>
      </w:pPr>
      <w:bookmarkStart w:id="186" w:name="_Ref20992979"/>
      <w:r w:rsidRPr="000C158C">
        <w:t>Страница домашнего задания</w:t>
      </w:r>
      <w:bookmarkEnd w:id="186"/>
    </w:p>
    <w:p w14:paraId="75A42789" w14:textId="5EF12F8F" w:rsidR="00D376FE" w:rsidRPr="000C158C" w:rsidRDefault="00D376FE" w:rsidP="00A37369">
      <w:pPr>
        <w:pStyle w:val="g40"/>
      </w:pPr>
      <w:r w:rsidRPr="000C158C">
        <w:t>Редактирование домашнего задания</w:t>
      </w:r>
    </w:p>
    <w:p w14:paraId="3E183A5B" w14:textId="3C60462D" w:rsidR="0015088B" w:rsidRPr="000C158C" w:rsidRDefault="0015088B" w:rsidP="00D356C1">
      <w:pPr>
        <w:pStyle w:val="gff6"/>
      </w:pPr>
      <w:r w:rsidRPr="000C158C">
        <w:t xml:space="preserve">Перейти в режим редактирования </w:t>
      </w:r>
      <w:r w:rsidR="00975666" w:rsidRPr="000C158C">
        <w:t>ДЗ</w:t>
      </w:r>
      <w:r w:rsidRPr="000C158C">
        <w:t xml:space="preserve"> можно несколькими способами: </w:t>
      </w:r>
    </w:p>
    <w:p w14:paraId="42838AED" w14:textId="54710F67" w:rsidR="0015088B" w:rsidRPr="000C158C" w:rsidRDefault="0015088B" w:rsidP="00D356C1">
      <w:pPr>
        <w:pStyle w:val="gf9"/>
      </w:pPr>
      <w:r w:rsidRPr="000C158C">
        <w:t xml:space="preserve">на странице урока – нажать на </w:t>
      </w:r>
      <w:r w:rsidR="00B444EC" w:rsidRPr="000C158C">
        <w:t>кнопку</w:t>
      </w:r>
      <w:r w:rsidRPr="000C158C">
        <w:t xml:space="preserve"> </w:t>
      </w:r>
      <w:r w:rsidR="00CA0588" w:rsidRPr="000C158C">
        <w:rPr>
          <w:noProof/>
          <w:lang w:eastAsia="ru-RU"/>
        </w:rPr>
        <w:drawing>
          <wp:inline distT="0" distB="0" distL="0" distR="0" wp14:anchorId="141BA56D" wp14:editId="03A611FB">
            <wp:extent cx="200025" cy="2190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588" w:rsidRPr="000C158C">
        <w:t xml:space="preserve"> </w:t>
      </w:r>
      <w:r w:rsidR="007F41C4" w:rsidRPr="000C158C">
        <w:t>(</w:t>
      </w:r>
      <w:r w:rsidR="007F41C4" w:rsidRPr="000C158C">
        <w:rPr>
          <w:rStyle w:val="gfff4"/>
        </w:rPr>
        <w:t>Редактировать эту задачу</w:t>
      </w:r>
      <w:r w:rsidR="007F41C4" w:rsidRPr="000C158C">
        <w:t xml:space="preserve">) </w:t>
      </w:r>
      <w:r w:rsidRPr="000C158C">
        <w:t xml:space="preserve">напротив </w:t>
      </w:r>
      <w:r w:rsidR="00975666" w:rsidRPr="000C158C">
        <w:t>ДЗ</w:t>
      </w:r>
      <w:r w:rsidRPr="000C158C">
        <w:t xml:space="preserve">; </w:t>
      </w:r>
    </w:p>
    <w:p w14:paraId="4B758615" w14:textId="1068C135" w:rsidR="0015088B" w:rsidRPr="000C158C" w:rsidRDefault="0015088B" w:rsidP="00C33F1A">
      <w:pPr>
        <w:pStyle w:val="gf9"/>
      </w:pPr>
      <w:r w:rsidRPr="000C158C">
        <w:t xml:space="preserve">на странице </w:t>
      </w:r>
      <w:r w:rsidR="00975666" w:rsidRPr="000C158C">
        <w:t>ДЗ</w:t>
      </w:r>
      <w:r w:rsidRPr="000C158C">
        <w:t xml:space="preserve"> – </w:t>
      </w:r>
      <w:r w:rsidR="00C377AF" w:rsidRPr="000C158C">
        <w:t>нажать на</w:t>
      </w:r>
      <w:r w:rsidRPr="000C158C">
        <w:t xml:space="preserve"> ссылку </w:t>
      </w:r>
      <w:r w:rsidRPr="000C158C">
        <w:rPr>
          <w:b/>
        </w:rPr>
        <w:t>Редактировать</w:t>
      </w:r>
      <w:r w:rsidRPr="000C158C">
        <w:t xml:space="preserve"> в блоке функций; </w:t>
      </w:r>
    </w:p>
    <w:p w14:paraId="4B281B58" w14:textId="1A0A33C9" w:rsidR="0015088B" w:rsidRPr="000C158C" w:rsidRDefault="0015088B" w:rsidP="0068461E">
      <w:pPr>
        <w:pStyle w:val="gf9"/>
      </w:pPr>
      <w:r w:rsidRPr="000C158C">
        <w:t xml:space="preserve">на странице </w:t>
      </w:r>
      <w:r w:rsidR="00183558" w:rsidRPr="000C158C">
        <w:rPr>
          <w:b/>
        </w:rPr>
        <w:t>Поурочное планирование</w:t>
      </w:r>
      <w:r w:rsidRPr="000C158C">
        <w:t xml:space="preserve"> </w:t>
      </w:r>
      <w:r w:rsidR="004F218E" w:rsidRPr="000C158C">
        <w:t>можно изменить описание ДЗ</w:t>
      </w:r>
      <w:r w:rsidRPr="000C158C">
        <w:t xml:space="preserve">. </w:t>
      </w:r>
    </w:p>
    <w:p w14:paraId="5CADEBFD" w14:textId="1471566D" w:rsidR="0015088B" w:rsidRPr="000C158C" w:rsidRDefault="0015088B" w:rsidP="00A37369">
      <w:pPr>
        <w:pStyle w:val="gff0"/>
        <w:keepNext/>
      </w:pPr>
      <w:r w:rsidRPr="000C158C">
        <w:t xml:space="preserve">Удалить созданное </w:t>
      </w:r>
      <w:r w:rsidR="00975666" w:rsidRPr="000C158C">
        <w:t>ДЗ</w:t>
      </w:r>
      <w:r w:rsidRPr="000C158C">
        <w:t xml:space="preserve"> можно несколькими способами: </w:t>
      </w:r>
    </w:p>
    <w:p w14:paraId="17432DC4" w14:textId="5B0D541C" w:rsidR="0015088B" w:rsidRPr="000C158C" w:rsidRDefault="0015088B" w:rsidP="00A37369">
      <w:pPr>
        <w:pStyle w:val="gf9"/>
      </w:pPr>
      <w:r w:rsidRPr="000C158C">
        <w:t xml:space="preserve">со страницы </w:t>
      </w:r>
      <w:r w:rsidR="00975666" w:rsidRPr="000C158C">
        <w:t>ДЗ</w:t>
      </w:r>
      <w:r w:rsidRPr="000C158C">
        <w:t xml:space="preserve">, </w:t>
      </w:r>
      <w:r w:rsidR="00C377AF" w:rsidRPr="000C158C">
        <w:t xml:space="preserve">нажав </w:t>
      </w:r>
      <w:r w:rsidRPr="000C158C">
        <w:t xml:space="preserve">на ссылку </w:t>
      </w:r>
      <w:r w:rsidRPr="000C158C">
        <w:rPr>
          <w:b/>
          <w:bCs/>
        </w:rPr>
        <w:t xml:space="preserve">Удалить </w:t>
      </w:r>
      <w:r w:rsidRPr="000C158C">
        <w:t xml:space="preserve">в блоке функций; </w:t>
      </w:r>
    </w:p>
    <w:p w14:paraId="3818BEC0" w14:textId="52B64256" w:rsidR="0015088B" w:rsidRPr="000C158C" w:rsidRDefault="0015088B" w:rsidP="00A37369">
      <w:pPr>
        <w:pStyle w:val="gf9"/>
      </w:pPr>
      <w:r w:rsidRPr="000C158C">
        <w:t xml:space="preserve">в режиме редактирования ДЗ, нажав справа на ссылку </w:t>
      </w:r>
      <w:r w:rsidRPr="000C158C">
        <w:rPr>
          <w:b/>
          <w:bCs/>
        </w:rPr>
        <w:t>Удалить</w:t>
      </w:r>
      <w:r w:rsidRPr="000C158C">
        <w:t xml:space="preserve">. </w:t>
      </w:r>
    </w:p>
    <w:p w14:paraId="240A678F" w14:textId="6DFD0217" w:rsidR="00D376FE" w:rsidRPr="000C158C" w:rsidRDefault="00D376FE">
      <w:pPr>
        <w:pStyle w:val="g30"/>
      </w:pPr>
      <w:r w:rsidRPr="000C158C">
        <w:t>Работа с отчётами</w:t>
      </w:r>
    </w:p>
    <w:p w14:paraId="2E193DE7" w14:textId="351BBA15" w:rsidR="00D376FE" w:rsidRPr="000C158C" w:rsidRDefault="00D376FE" w:rsidP="00245A50">
      <w:pPr>
        <w:pStyle w:val="gff0"/>
        <w:keepNext/>
      </w:pPr>
      <w:r w:rsidRPr="000C158C">
        <w:t xml:space="preserve">Отчёты доступны в разделе </w:t>
      </w:r>
      <w:r w:rsidR="00183558" w:rsidRPr="000C158C">
        <w:rPr>
          <w:b/>
        </w:rPr>
        <w:t>Образование</w:t>
      </w:r>
      <w:r w:rsidRPr="000C158C">
        <w:rPr>
          <w:b/>
        </w:rPr>
        <w:t xml:space="preserve"> </w:t>
      </w:r>
      <w:r w:rsidR="00E37E76" w:rsidRPr="000C158C">
        <w:t>–</w:t>
      </w:r>
      <w:r w:rsidR="00183558" w:rsidRPr="000C158C">
        <w:rPr>
          <w:b/>
        </w:rPr>
        <w:t xml:space="preserve"> Отчёты</w:t>
      </w:r>
      <w:r w:rsidRPr="000C158C">
        <w:rPr>
          <w:b/>
        </w:rPr>
        <w:t>.</w:t>
      </w:r>
      <w:r w:rsidRPr="000C158C">
        <w:t xml:space="preserve"> </w:t>
      </w:r>
    </w:p>
    <w:p w14:paraId="19689ED0" w14:textId="77777777" w:rsidR="00D376FE" w:rsidRPr="000C158C" w:rsidRDefault="00D376FE" w:rsidP="00A37369">
      <w:pPr>
        <w:pStyle w:val="gff0"/>
        <w:keepNext/>
      </w:pPr>
      <w:r w:rsidRPr="000C158C">
        <w:t xml:space="preserve">Наиболее популярные отчёты: </w:t>
      </w:r>
    </w:p>
    <w:p w14:paraId="5DA14782" w14:textId="3D2A5C20" w:rsidR="00D376FE" w:rsidRPr="000C158C" w:rsidRDefault="00D376FE" w:rsidP="00245A50">
      <w:pPr>
        <w:pStyle w:val="gf9"/>
      </w:pPr>
      <w:r w:rsidRPr="000C158C">
        <w:t xml:space="preserve">«Успеваемость: Учителю по предмету»; </w:t>
      </w:r>
    </w:p>
    <w:p w14:paraId="54F5CA1E" w14:textId="1D1CFFEF" w:rsidR="00D376FE" w:rsidRPr="000C158C" w:rsidRDefault="00D376FE" w:rsidP="00245A50">
      <w:pPr>
        <w:pStyle w:val="gf9"/>
      </w:pPr>
      <w:r w:rsidRPr="000C158C">
        <w:t xml:space="preserve">«Статистика ведения ЭЖД: Учителя». </w:t>
      </w:r>
    </w:p>
    <w:p w14:paraId="7457BB7C" w14:textId="1AA5494F" w:rsidR="00D376FE" w:rsidRPr="000C158C" w:rsidRDefault="00D376FE" w:rsidP="00A37369">
      <w:pPr>
        <w:pStyle w:val="gff0"/>
      </w:pPr>
      <w:r w:rsidRPr="000C158C">
        <w:t xml:space="preserve">Отчёт </w:t>
      </w:r>
      <w:r w:rsidR="00F91126" w:rsidRPr="000C158C">
        <w:t>«Успеваемость: Учителю по предмету»</w:t>
      </w:r>
      <w:r w:rsidRPr="000C158C">
        <w:t xml:space="preserve"> позволяет анализировать ситуацию </w:t>
      </w:r>
      <w:r w:rsidR="000F49F6" w:rsidRPr="000C158C">
        <w:t>с </w:t>
      </w:r>
      <w:r w:rsidRPr="000C158C">
        <w:t>успеваемостью по</w:t>
      </w:r>
      <w:r w:rsidR="008C59BE" w:rsidRPr="000C158C">
        <w:t> </w:t>
      </w:r>
      <w:r w:rsidRPr="000C158C">
        <w:t xml:space="preserve">предмету, сравнивать итоговые результаты классов в рамках параллели или в рамках отчётного периода. </w:t>
      </w:r>
    </w:p>
    <w:p w14:paraId="64C07509" w14:textId="054C932C" w:rsidR="00D376FE" w:rsidRPr="000C158C" w:rsidRDefault="00D376FE" w:rsidP="00BC1720">
      <w:pPr>
        <w:pStyle w:val="gff0"/>
      </w:pPr>
      <w:r w:rsidRPr="000C158C">
        <w:t xml:space="preserve">Отчёт </w:t>
      </w:r>
      <w:r w:rsidR="00F91126" w:rsidRPr="000C158C">
        <w:t xml:space="preserve">«Статистика ведения ЭЖД: Учителя» </w:t>
      </w:r>
      <w:r w:rsidRPr="000C158C">
        <w:t xml:space="preserve">позволяет отслеживать и анализировать ведение журнала предмета и поурочного планирования </w:t>
      </w:r>
      <w:r w:rsidRPr="000C158C">
        <w:lastRenderedPageBreak/>
        <w:t xml:space="preserve">определенного учителя, преподающего в школе, за конкретный временной промежуток. </w:t>
      </w:r>
    </w:p>
    <w:p w14:paraId="451E7F91" w14:textId="77777777" w:rsidR="005D3E04" w:rsidRPr="000C158C" w:rsidRDefault="00D376FE" w:rsidP="00A37369">
      <w:pPr>
        <w:pStyle w:val="gff0"/>
      </w:pPr>
      <w:r w:rsidRPr="000C158C">
        <w:t xml:space="preserve">Узнать подробную информацию по показателям отчёта можно, нажав на ссылку </w:t>
      </w:r>
      <w:r w:rsidRPr="000C158C">
        <w:rPr>
          <w:b/>
        </w:rPr>
        <w:t>Узнать, как строится отчёт</w:t>
      </w:r>
      <w:r w:rsidRPr="000C158C">
        <w:t xml:space="preserve"> вверху справа над табличной частью отчёта.</w:t>
      </w:r>
    </w:p>
    <w:p w14:paraId="503602D3" w14:textId="0E4313B6" w:rsidR="005D3E04" w:rsidRPr="000C158C" w:rsidRDefault="00A676B1" w:rsidP="005D3E04">
      <w:pPr>
        <w:pStyle w:val="g30"/>
      </w:pPr>
      <w:r w:rsidRPr="000C158C">
        <w:t xml:space="preserve"> </w:t>
      </w:r>
      <w:bookmarkStart w:id="187" w:name="_Ref91251139"/>
      <w:r w:rsidR="005D3E04" w:rsidRPr="000C158C">
        <w:t xml:space="preserve">Просмотр </w:t>
      </w:r>
      <w:r w:rsidR="0066174F" w:rsidRPr="000C158C">
        <w:t>информации</w:t>
      </w:r>
      <w:r w:rsidR="00A91CF7" w:rsidRPr="000C158C">
        <w:t xml:space="preserve"> о</w:t>
      </w:r>
      <w:r w:rsidR="007367FF" w:rsidRPr="000C158C">
        <w:t>б</w:t>
      </w:r>
      <w:r w:rsidR="0066174F" w:rsidRPr="000C158C">
        <w:t xml:space="preserve"> ОО</w:t>
      </w:r>
      <w:bookmarkEnd w:id="187"/>
      <w:r w:rsidR="007367FF" w:rsidRPr="000C158C">
        <w:t xml:space="preserve"> Пользователя</w:t>
      </w:r>
    </w:p>
    <w:p w14:paraId="30060C1D" w14:textId="72094540" w:rsidR="00A91CF7" w:rsidRPr="000C158C" w:rsidRDefault="007068F3" w:rsidP="0066174F">
      <w:pPr>
        <w:pStyle w:val="gff0"/>
        <w:rPr>
          <w:color w:val="000000" w:themeColor="text1"/>
        </w:rPr>
      </w:pPr>
      <w:r w:rsidRPr="000C158C">
        <w:rPr>
          <w:color w:val="000000" w:themeColor="text1"/>
        </w:rPr>
        <w:t>На странице</w:t>
      </w:r>
      <w:r w:rsidR="0066174F" w:rsidRPr="000C158C">
        <w:rPr>
          <w:color w:val="000000" w:themeColor="text1"/>
        </w:rPr>
        <w:t xml:space="preserve"> </w:t>
      </w:r>
      <w:r w:rsidR="0066174F" w:rsidRPr="000C158C">
        <w:rPr>
          <w:rStyle w:val="gfff4"/>
        </w:rPr>
        <w:t>Моя школа</w:t>
      </w:r>
      <w:r w:rsidR="0066174F" w:rsidRPr="000C158C">
        <w:rPr>
          <w:color w:val="000000" w:themeColor="text1"/>
        </w:rPr>
        <w:t xml:space="preserve"> содержится информация о мероприятиях, об</w:t>
      </w:r>
      <w:r w:rsidR="00A91CF7" w:rsidRPr="000C158C">
        <w:rPr>
          <w:color w:val="000000" w:themeColor="text1"/>
        </w:rPr>
        <w:t>ъ</w:t>
      </w:r>
      <w:r w:rsidR="0066174F" w:rsidRPr="000C158C">
        <w:rPr>
          <w:color w:val="000000" w:themeColor="text1"/>
        </w:rPr>
        <w:t xml:space="preserve">явлениях, </w:t>
      </w:r>
      <w:r w:rsidR="00A91CF7" w:rsidRPr="000C158C">
        <w:rPr>
          <w:color w:val="000000" w:themeColor="text1"/>
        </w:rPr>
        <w:t xml:space="preserve">классах и людях, связанных с </w:t>
      </w:r>
      <w:r w:rsidR="0066174F" w:rsidRPr="000C158C">
        <w:rPr>
          <w:color w:val="000000" w:themeColor="text1"/>
        </w:rPr>
        <w:t>ОО</w:t>
      </w:r>
      <w:r w:rsidR="00A91CF7" w:rsidRPr="000C158C">
        <w:rPr>
          <w:color w:val="000000" w:themeColor="text1"/>
        </w:rPr>
        <w:t>, а также профиль ОО.</w:t>
      </w:r>
    </w:p>
    <w:p w14:paraId="431747FF" w14:textId="63B067C6" w:rsidR="005D3E04" w:rsidRPr="000C158C" w:rsidRDefault="00A91CF7" w:rsidP="009720F5">
      <w:pPr>
        <w:pStyle w:val="gff0"/>
        <w:rPr>
          <w:color w:val="000000" w:themeColor="text1"/>
        </w:rPr>
      </w:pPr>
      <w:r w:rsidRPr="000C158C">
        <w:rPr>
          <w:color w:val="000000" w:themeColor="text1"/>
        </w:rPr>
        <w:t xml:space="preserve">Предусмотрена возможность обмена информацией с учителями для пользователей </w:t>
      </w:r>
      <w:r w:rsidR="00433380" w:rsidRPr="000C158C">
        <w:rPr>
          <w:color w:val="000000" w:themeColor="text1"/>
        </w:rPr>
        <w:t>ролей</w:t>
      </w:r>
      <w:r w:rsidRPr="000C158C">
        <w:rPr>
          <w:color w:val="000000" w:themeColor="text1"/>
        </w:rPr>
        <w:t xml:space="preserve"> «Учитель» и «Администратор» во вкладке </w:t>
      </w:r>
      <w:r w:rsidRPr="000C158C">
        <w:rPr>
          <w:rStyle w:val="gfff4"/>
        </w:rPr>
        <w:t>Учительская</w:t>
      </w:r>
      <w:r w:rsidRPr="000C158C">
        <w:rPr>
          <w:color w:val="000000" w:themeColor="text1"/>
        </w:rPr>
        <w:t>.</w:t>
      </w:r>
    </w:p>
    <w:p w14:paraId="7D7B9240" w14:textId="40FEC8F5" w:rsidR="005D3E04" w:rsidRPr="000C158C" w:rsidRDefault="005D3E04" w:rsidP="005D3E04">
      <w:pPr>
        <w:pStyle w:val="gff0"/>
      </w:pPr>
      <w:r w:rsidRPr="000C158C">
        <w:t xml:space="preserve">Пользователи всех ролей имеют возможность просмотра личного профиля пользователей ОО. </w:t>
      </w:r>
    </w:p>
    <w:p w14:paraId="08A6AC78" w14:textId="5311CEBE" w:rsidR="005D3E04" w:rsidRPr="000C158C" w:rsidRDefault="005D3E04" w:rsidP="005D3E04">
      <w:pPr>
        <w:pStyle w:val="gff0"/>
        <w:keepNext/>
      </w:pPr>
      <w:r w:rsidRPr="000C158C">
        <w:t xml:space="preserve">Для просмотра профиля ОО </w:t>
      </w:r>
      <w:r w:rsidR="00A049EE" w:rsidRPr="000C158C">
        <w:t xml:space="preserve">Пользователя </w:t>
      </w:r>
      <w:r w:rsidR="007068F3" w:rsidRPr="000C158C">
        <w:t xml:space="preserve">нажмите на вкладку </w:t>
      </w:r>
      <w:r w:rsidR="007068F3" w:rsidRPr="000C158C">
        <w:rPr>
          <w:rStyle w:val="gfff4"/>
        </w:rPr>
        <w:t>Профиль</w:t>
      </w:r>
      <w:r w:rsidR="007068F3" w:rsidRPr="000C158C">
        <w:t xml:space="preserve"> на странице </w:t>
      </w:r>
      <w:r w:rsidR="007068F3" w:rsidRPr="000C158C">
        <w:rPr>
          <w:rStyle w:val="gfff4"/>
        </w:rPr>
        <w:t>Моя школа</w:t>
      </w:r>
      <w:r w:rsidR="007068F3" w:rsidRPr="000C158C">
        <w:t xml:space="preserve"> (рису</w:t>
      </w:r>
      <w:r w:rsidR="00C4379B" w:rsidRPr="000C158C">
        <w:t>нок</w:t>
      </w:r>
      <w:r w:rsidR="00085718" w:rsidRPr="000C158C">
        <w:t xml:space="preserve"> </w:t>
      </w:r>
      <w:r w:rsidR="00C4379B" w:rsidRPr="000C158C">
        <w:fldChar w:fldCharType="begin"/>
      </w:r>
      <w:r w:rsidR="00C4379B" w:rsidRPr="000C158C">
        <w:instrText xml:space="preserve"> REF _Ref91253523 \r \h</w:instrText>
      </w:r>
      <w:r w:rsidR="00085718" w:rsidRPr="000C158C">
        <w:instrText xml:space="preserve"> \# \0 </w:instrText>
      </w:r>
      <w:r w:rsidR="000C158C">
        <w:instrText xml:space="preserve"> \* MERGEFORMAT </w:instrText>
      </w:r>
      <w:r w:rsidR="00C4379B" w:rsidRPr="000C158C">
        <w:fldChar w:fldCharType="separate"/>
      </w:r>
      <w:r w:rsidR="00584EF8">
        <w:t>17</w:t>
      </w:r>
      <w:r w:rsidR="00C4379B" w:rsidRPr="000C158C">
        <w:fldChar w:fldCharType="end"/>
      </w:r>
      <w:r w:rsidR="007068F3" w:rsidRPr="000C158C">
        <w:t>).</w:t>
      </w:r>
    </w:p>
    <w:p w14:paraId="262C4F88" w14:textId="337DFA41" w:rsidR="007068F3" w:rsidRPr="000C158C" w:rsidRDefault="004F218E" w:rsidP="00050B7D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5DCDB9FB" wp14:editId="3E443307">
            <wp:extent cx="5940425" cy="3467100"/>
            <wp:effectExtent l="19050" t="19050" r="22225" b="19050"/>
            <wp:docPr id="60" name="Рисунок 6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FA84B30" w14:textId="3621A6BC" w:rsidR="007068F3" w:rsidRPr="000C158C" w:rsidRDefault="007068F3" w:rsidP="004E7EFB">
      <w:pPr>
        <w:pStyle w:val="ge"/>
        <w:numPr>
          <w:ilvl w:val="0"/>
          <w:numId w:val="16"/>
        </w:numPr>
      </w:pPr>
      <w:bookmarkStart w:id="188" w:name="_Ref91253523"/>
      <w:r w:rsidRPr="000C158C">
        <w:t xml:space="preserve">Страница </w:t>
      </w:r>
      <w:r w:rsidRPr="000C158C">
        <w:rPr>
          <w:rStyle w:val="gfff4"/>
        </w:rPr>
        <w:t xml:space="preserve">Профиля </w:t>
      </w:r>
      <w:r w:rsidRPr="000C158C">
        <w:t>ОО</w:t>
      </w:r>
      <w:bookmarkEnd w:id="188"/>
    </w:p>
    <w:p w14:paraId="19CD9419" w14:textId="652A67E3" w:rsidR="007068F3" w:rsidRPr="000C158C" w:rsidRDefault="007068F3" w:rsidP="00050B7D">
      <w:pPr>
        <w:pStyle w:val="gff0"/>
        <w:keepNext/>
      </w:pPr>
      <w:r w:rsidRPr="000C158C">
        <w:t>Для просмотра профиля Пользователя выполните следующие действия:</w:t>
      </w:r>
    </w:p>
    <w:p w14:paraId="7D333DF3" w14:textId="65BAF479" w:rsidR="005D3E04" w:rsidRPr="000C158C" w:rsidRDefault="005D3E04" w:rsidP="004E7EFB">
      <w:pPr>
        <w:pStyle w:val="ga"/>
        <w:numPr>
          <w:ilvl w:val="0"/>
          <w:numId w:val="12"/>
        </w:numPr>
      </w:pPr>
      <w:r w:rsidRPr="000C158C">
        <w:t xml:space="preserve">на странице </w:t>
      </w:r>
      <w:r w:rsidR="00B2525A" w:rsidRPr="000C158C">
        <w:rPr>
          <w:rStyle w:val="gfff4"/>
        </w:rPr>
        <w:t>Моя школа</w:t>
      </w:r>
      <w:r w:rsidRPr="000C158C">
        <w:t xml:space="preserve"> перейдите на вкладку </w:t>
      </w:r>
      <w:r w:rsidRPr="000C158C">
        <w:rPr>
          <w:rStyle w:val="gfff4"/>
        </w:rPr>
        <w:t>Люди</w:t>
      </w:r>
      <w:r w:rsidRPr="000C158C">
        <w:t>;</w:t>
      </w:r>
    </w:p>
    <w:p w14:paraId="31DC829F" w14:textId="19209689" w:rsidR="005D3E04" w:rsidRPr="000C158C" w:rsidRDefault="005D3E04" w:rsidP="004E7EFB">
      <w:pPr>
        <w:pStyle w:val="ga"/>
        <w:keepNext/>
        <w:numPr>
          <w:ilvl w:val="0"/>
          <w:numId w:val="12"/>
        </w:numPr>
      </w:pPr>
      <w:r w:rsidRPr="000C158C">
        <w:lastRenderedPageBreak/>
        <w:t xml:space="preserve">в блоке фильтрации выберите категорию: «Ученики», «Сотрудники», «Родители» или «Администраторы». Отобразится перечень всех персон данной ОО, которым присвоена выбранная роль </w:t>
      </w:r>
      <w:r w:rsidR="007068F3" w:rsidRPr="000C158C">
        <w:t>(рисунок</w:t>
      </w:r>
      <w:r w:rsidR="00085718" w:rsidRPr="000C158C">
        <w:t xml:space="preserve"> </w:t>
      </w:r>
      <w:r w:rsidR="00C4379B" w:rsidRPr="000C158C">
        <w:fldChar w:fldCharType="begin"/>
      </w:r>
      <w:r w:rsidR="00C4379B" w:rsidRPr="000C158C">
        <w:instrText xml:space="preserve"> REF _Ref91176059 \r \h</w:instrText>
      </w:r>
      <w:r w:rsidR="00085718" w:rsidRPr="000C158C">
        <w:instrText xml:space="preserve"> \# \0 </w:instrText>
      </w:r>
      <w:r w:rsidR="000C158C">
        <w:instrText xml:space="preserve"> \* MERGEFORMAT </w:instrText>
      </w:r>
      <w:r w:rsidR="00C4379B" w:rsidRPr="000C158C">
        <w:fldChar w:fldCharType="separate"/>
      </w:r>
      <w:r w:rsidR="00584EF8">
        <w:t>18</w:t>
      </w:r>
      <w:r w:rsidR="00C4379B" w:rsidRPr="000C158C">
        <w:fldChar w:fldCharType="end"/>
      </w:r>
      <w:r w:rsidRPr="000C158C">
        <w:t>);</w:t>
      </w:r>
    </w:p>
    <w:p w14:paraId="738BE49A" w14:textId="6F64D7C2" w:rsidR="005D3E04" w:rsidRPr="000C158C" w:rsidRDefault="004F218E" w:rsidP="005D3E04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22E33A91" wp14:editId="79C196D9">
            <wp:extent cx="5940425" cy="3483610"/>
            <wp:effectExtent l="19050" t="19050" r="22225" b="21590"/>
            <wp:docPr id="61" name="Рисунок 6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361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8CDD5CA" w14:textId="77777777" w:rsidR="005D3E04" w:rsidRPr="000C158C" w:rsidRDefault="005D3E04" w:rsidP="005D3E04">
      <w:pPr>
        <w:pStyle w:val="ge"/>
        <w:rPr>
          <w:color w:val="000000" w:themeColor="text1"/>
        </w:rPr>
      </w:pPr>
      <w:bookmarkStart w:id="189" w:name="_Ref91176059"/>
      <w:r w:rsidRPr="000C158C">
        <w:rPr>
          <w:color w:val="000000" w:themeColor="text1"/>
        </w:rPr>
        <w:t>Список участников школы</w:t>
      </w:r>
      <w:bookmarkEnd w:id="189"/>
    </w:p>
    <w:p w14:paraId="6B8F8B4F" w14:textId="687DDE34" w:rsidR="005D3E04" w:rsidRPr="000C158C" w:rsidRDefault="00397392" w:rsidP="005D3E04">
      <w:pPr>
        <w:pStyle w:val="ga"/>
        <w:keepNext/>
        <w:rPr>
          <w:noProof/>
          <w:lang w:eastAsia="ru-RU"/>
        </w:rPr>
      </w:pPr>
      <w:r w:rsidRPr="000C158C">
        <w:t>н</w:t>
      </w:r>
      <w:r w:rsidR="005D3E04" w:rsidRPr="000C158C">
        <w:t xml:space="preserve">ажмите на ФИО </w:t>
      </w:r>
      <w:r w:rsidR="00844876" w:rsidRPr="000C158C">
        <w:t>П</w:t>
      </w:r>
      <w:r w:rsidR="005D3E04" w:rsidRPr="000C158C">
        <w:t xml:space="preserve">ользователя в отобразившемся перечне. Отобразится личный профиль выбранного </w:t>
      </w:r>
      <w:r w:rsidR="00A049EE" w:rsidRPr="000C158C">
        <w:t>П</w:t>
      </w:r>
      <w:r w:rsidR="005D3E04" w:rsidRPr="000C158C">
        <w:t>ользователя (</w:t>
      </w:r>
      <w:r w:rsidR="00C4379B" w:rsidRPr="000C158C">
        <w:t>рисунок</w:t>
      </w:r>
      <w:r w:rsidR="00085718" w:rsidRPr="000C158C">
        <w:t xml:space="preserve"> </w:t>
      </w:r>
      <w:r w:rsidR="00C4379B" w:rsidRPr="000C158C">
        <w:fldChar w:fldCharType="begin"/>
      </w:r>
      <w:r w:rsidR="00C4379B" w:rsidRPr="000C158C">
        <w:instrText xml:space="preserve"> REF _Ref91253390 \r \h </w:instrText>
      </w:r>
      <w:r w:rsidR="00085718" w:rsidRPr="000C158C">
        <w:instrText xml:space="preserve">\# \0 </w:instrText>
      </w:r>
      <w:r w:rsidR="000C158C">
        <w:instrText xml:space="preserve"> \* MERGEFORMAT </w:instrText>
      </w:r>
      <w:r w:rsidR="00C4379B" w:rsidRPr="000C158C">
        <w:fldChar w:fldCharType="separate"/>
      </w:r>
      <w:r w:rsidR="00584EF8">
        <w:t>19</w:t>
      </w:r>
      <w:r w:rsidR="00C4379B" w:rsidRPr="000C158C">
        <w:fldChar w:fldCharType="end"/>
      </w:r>
      <w:r w:rsidR="005D3E04" w:rsidRPr="000C158C">
        <w:t>).</w:t>
      </w:r>
      <w:r w:rsidR="005D3E04" w:rsidRPr="000C158C">
        <w:rPr>
          <w:noProof/>
          <w:lang w:eastAsia="ru-RU"/>
        </w:rPr>
        <w:t xml:space="preserve"> </w:t>
      </w:r>
    </w:p>
    <w:p w14:paraId="7CE0493C" w14:textId="15AF1226" w:rsidR="005D3E04" w:rsidRPr="000C158C" w:rsidRDefault="004F218E" w:rsidP="005D3E04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4423F33F" wp14:editId="59947091">
            <wp:extent cx="5940425" cy="2415540"/>
            <wp:effectExtent l="19050" t="19050" r="22225" b="22860"/>
            <wp:docPr id="62" name="Рисунок 6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55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8C51A36" w14:textId="7E7F78CA" w:rsidR="00D376FE" w:rsidRPr="000C158C" w:rsidRDefault="004674E1" w:rsidP="00050B7D">
      <w:pPr>
        <w:pStyle w:val="ge"/>
      </w:pPr>
      <w:bookmarkStart w:id="190" w:name="_Ref91253390"/>
      <w:bookmarkStart w:id="191" w:name="_Ref91249138"/>
      <w:r w:rsidRPr="000C158C">
        <w:t>Страница личного профиля сотрудника ОО</w:t>
      </w:r>
      <w:bookmarkEnd w:id="190"/>
    </w:p>
    <w:p w14:paraId="074DD55E" w14:textId="6BE2628B" w:rsidR="00391A05" w:rsidRPr="000C158C" w:rsidRDefault="00670DA7">
      <w:pPr>
        <w:pStyle w:val="g30"/>
      </w:pPr>
      <w:r w:rsidRPr="000C158C">
        <w:t>Обмен со</w:t>
      </w:r>
      <w:r w:rsidR="00C047B4" w:rsidRPr="000C158C">
        <w:t>общениями</w:t>
      </w:r>
    </w:p>
    <w:p w14:paraId="4FFF3AF5" w14:textId="720E23B9" w:rsidR="00391A05" w:rsidRPr="000C158C" w:rsidRDefault="00391A05" w:rsidP="00391A05">
      <w:pPr>
        <w:pStyle w:val="gff0"/>
      </w:pPr>
      <w:r w:rsidRPr="000C158C">
        <w:t xml:space="preserve">Для всех пользователей в </w:t>
      </w:r>
      <w:r w:rsidR="00491F5A" w:rsidRPr="000C158C">
        <w:t>АИС </w:t>
      </w:r>
      <w:r w:rsidRPr="000C158C">
        <w:t>«Дневник</w:t>
      </w:r>
      <w:r w:rsidRPr="000C158C">
        <w:noBreakHyphen/>
        <w:t xml:space="preserve">ОО» реализована возможность обмена сообщениями с помощью </w:t>
      </w:r>
      <w:r w:rsidR="004C7CA3" w:rsidRPr="000C158C">
        <w:t>м</w:t>
      </w:r>
      <w:r w:rsidRPr="000C158C">
        <w:t xml:space="preserve">ессенджера, который доступен в полной и мобильной версиях системы. </w:t>
      </w:r>
    </w:p>
    <w:p w14:paraId="0D85B19B" w14:textId="3003FA27" w:rsidR="00391A05" w:rsidRPr="000C158C" w:rsidRDefault="00391A05" w:rsidP="00391A05">
      <w:pPr>
        <w:pStyle w:val="gff0"/>
      </w:pPr>
      <w:r w:rsidRPr="000C158C">
        <w:lastRenderedPageBreak/>
        <w:t xml:space="preserve">Перейти к </w:t>
      </w:r>
      <w:r w:rsidR="004C7CA3" w:rsidRPr="000C158C">
        <w:t>м</w:t>
      </w:r>
      <w:r w:rsidRPr="000C158C">
        <w:t>ессенджеру</w:t>
      </w:r>
      <w:r w:rsidRPr="000C158C">
        <w:rPr>
          <w:b/>
        </w:rPr>
        <w:t xml:space="preserve"> </w:t>
      </w:r>
      <w:r w:rsidRPr="000C158C">
        <w:t xml:space="preserve">в зависимости от роли </w:t>
      </w:r>
      <w:r w:rsidR="00A049EE" w:rsidRPr="000C158C">
        <w:t>П</w:t>
      </w:r>
      <w:r w:rsidRPr="000C158C">
        <w:t>ользователя можно следующим способами:</w:t>
      </w:r>
    </w:p>
    <w:p w14:paraId="5CFB50A9" w14:textId="36D4CCF2" w:rsidR="00391A05" w:rsidRPr="000C158C" w:rsidRDefault="00391A05" w:rsidP="004E7EFB">
      <w:pPr>
        <w:pStyle w:val="ga"/>
        <w:numPr>
          <w:ilvl w:val="0"/>
          <w:numId w:val="27"/>
        </w:numPr>
      </w:pPr>
      <w:r w:rsidRPr="000C158C">
        <w:t>с помощью в</w:t>
      </w:r>
      <w:r w:rsidR="004C7CA3" w:rsidRPr="000C158C">
        <w:t>сплыва</w:t>
      </w:r>
      <w:r w:rsidRPr="000C158C">
        <w:t xml:space="preserve">ющего виджета </w:t>
      </w:r>
      <w:r w:rsidRPr="000C158C">
        <w:rPr>
          <w:b/>
        </w:rPr>
        <w:t>Чаты</w:t>
      </w:r>
      <w:r w:rsidRPr="000C158C">
        <w:t xml:space="preserve"> (для всех пользователей);</w:t>
      </w:r>
    </w:p>
    <w:p w14:paraId="30525CEE" w14:textId="77777777" w:rsidR="00391A05" w:rsidRPr="000C158C" w:rsidRDefault="00391A05" w:rsidP="004E7EFB">
      <w:pPr>
        <w:pStyle w:val="ga"/>
        <w:numPr>
          <w:ilvl w:val="0"/>
          <w:numId w:val="13"/>
        </w:numPr>
      </w:pPr>
      <w:r w:rsidRPr="000C158C">
        <w:t>через страницу журнала (для ролей «Учитель» и «Администратор»):</w:t>
      </w:r>
    </w:p>
    <w:p w14:paraId="62C3E1C3" w14:textId="77777777" w:rsidR="00391A05" w:rsidRPr="000C158C" w:rsidRDefault="00391A05" w:rsidP="00391A05">
      <w:pPr>
        <w:pStyle w:val="ga"/>
        <w:numPr>
          <w:ilvl w:val="1"/>
          <w:numId w:val="1"/>
        </w:numPr>
      </w:pPr>
      <w:r w:rsidRPr="000C158C">
        <w:t xml:space="preserve">в списке класса нажмите кнопку </w:t>
      </w:r>
      <w:r w:rsidRPr="000C158C">
        <w:rPr>
          <w:noProof/>
          <w:lang w:eastAsia="ru-RU"/>
        </w:rPr>
        <w:drawing>
          <wp:inline distT="0" distB="0" distL="0" distR="0" wp14:anchorId="369256FC" wp14:editId="271FCD9A">
            <wp:extent cx="333375" cy="219075"/>
            <wp:effectExtent l="19050" t="19050" r="2857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C158C">
        <w:t xml:space="preserve"> напротив имени ученика; </w:t>
      </w:r>
    </w:p>
    <w:p w14:paraId="0FB8E4BD" w14:textId="77777777" w:rsidR="00391A05" w:rsidRPr="000C158C" w:rsidRDefault="00391A05" w:rsidP="00391A05">
      <w:pPr>
        <w:pStyle w:val="ga"/>
        <w:numPr>
          <w:ilvl w:val="1"/>
          <w:numId w:val="1"/>
        </w:numPr>
      </w:pPr>
      <w:r w:rsidRPr="000C158C">
        <w:t xml:space="preserve">из выпадающего списка выберите имя ученика или его родителя (законного представителя); </w:t>
      </w:r>
    </w:p>
    <w:p w14:paraId="432BD38B" w14:textId="658AB504" w:rsidR="00391A05" w:rsidRPr="000C158C" w:rsidRDefault="00391A05" w:rsidP="00391A05">
      <w:pPr>
        <w:pStyle w:val="ga"/>
        <w:numPr>
          <w:ilvl w:val="1"/>
          <w:numId w:val="1"/>
        </w:numPr>
      </w:pPr>
      <w:r w:rsidRPr="000C158C">
        <w:t xml:space="preserve">откроется чат с выбранным </w:t>
      </w:r>
      <w:r w:rsidR="00906FCA" w:rsidRPr="000C158C">
        <w:t>П</w:t>
      </w:r>
      <w:r w:rsidRPr="000C158C">
        <w:t xml:space="preserve">ользователем (рисунок </w:t>
      </w:r>
      <w:r w:rsidR="004C7CA3" w:rsidRPr="000C158C">
        <w:fldChar w:fldCharType="begin"/>
      </w:r>
      <w:r w:rsidR="004C7CA3" w:rsidRPr="000C158C">
        <w:instrText xml:space="preserve"> REF _Ref91766628 \r \h </w:instrText>
      </w:r>
      <w:r w:rsidR="00085718" w:rsidRPr="000C158C">
        <w:instrText xml:space="preserve">\# \0 </w:instrText>
      </w:r>
      <w:r w:rsidR="000C158C">
        <w:instrText xml:space="preserve"> \* MERGEFORMAT </w:instrText>
      </w:r>
      <w:r w:rsidR="004C7CA3" w:rsidRPr="000C158C">
        <w:fldChar w:fldCharType="separate"/>
      </w:r>
      <w:r w:rsidR="00584EF8">
        <w:t>20</w:t>
      </w:r>
      <w:r w:rsidR="004C7CA3" w:rsidRPr="000C158C">
        <w:fldChar w:fldCharType="end"/>
      </w:r>
      <w:r w:rsidR="00906FCA" w:rsidRPr="000C158C">
        <w:t>);</w:t>
      </w:r>
    </w:p>
    <w:p w14:paraId="15A93214" w14:textId="74120F67" w:rsidR="00C047B4" w:rsidRPr="000C158C" w:rsidRDefault="00C047B4" w:rsidP="00050B7D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73E5CA44" wp14:editId="338AD6D7">
            <wp:extent cx="5940425" cy="2839720"/>
            <wp:effectExtent l="19050" t="19050" r="22225" b="177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968948E" w14:textId="63F49628" w:rsidR="00C047B4" w:rsidRPr="000C158C" w:rsidRDefault="004C7CA3" w:rsidP="00050B7D">
      <w:pPr>
        <w:pStyle w:val="ge"/>
      </w:pPr>
      <w:bookmarkStart w:id="192" w:name="_Ref91766628"/>
      <w:r w:rsidRPr="000C158C">
        <w:t>Переход к мессенджеру</w:t>
      </w:r>
      <w:bookmarkEnd w:id="192"/>
    </w:p>
    <w:p w14:paraId="035F4DC5" w14:textId="77777777" w:rsidR="00391A05" w:rsidRPr="000C158C" w:rsidRDefault="00391A05" w:rsidP="00391A05">
      <w:pPr>
        <w:pStyle w:val="ga"/>
        <w:keepNext/>
        <w:numPr>
          <w:ilvl w:val="0"/>
          <w:numId w:val="1"/>
        </w:numPr>
      </w:pPr>
      <w:r w:rsidRPr="000C158C">
        <w:t>переход в чат по предмету (для ролей «Учитель» и «Администратор»):</w:t>
      </w:r>
    </w:p>
    <w:p w14:paraId="7A3742F9" w14:textId="77777777" w:rsidR="00391A05" w:rsidRPr="000C158C" w:rsidRDefault="00391A05" w:rsidP="00391A05">
      <w:pPr>
        <w:pStyle w:val="ga"/>
        <w:keepNext/>
        <w:numPr>
          <w:ilvl w:val="1"/>
          <w:numId w:val="1"/>
        </w:numPr>
      </w:pPr>
      <w:r w:rsidRPr="000C158C">
        <w:t xml:space="preserve">на главной странице в виджете для работы с классами нажмите на кнопку </w:t>
      </w:r>
      <w:r w:rsidRPr="000C158C">
        <w:rPr>
          <w:noProof/>
          <w:lang w:eastAsia="ru-RU"/>
        </w:rPr>
        <w:drawing>
          <wp:inline distT="0" distB="0" distL="0" distR="0" wp14:anchorId="0A1F4E70" wp14:editId="6E10C8B8">
            <wp:extent cx="657225" cy="247650"/>
            <wp:effectExtent l="19050" t="19050" r="28575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0C158C">
        <w:t xml:space="preserve"> напротив предмета;</w:t>
      </w:r>
    </w:p>
    <w:p w14:paraId="35114471" w14:textId="3175B7EC" w:rsidR="00391A05" w:rsidRPr="000C158C" w:rsidRDefault="00391A05" w:rsidP="00C16BE0">
      <w:pPr>
        <w:pStyle w:val="ga"/>
        <w:keepNext/>
        <w:numPr>
          <w:ilvl w:val="1"/>
          <w:numId w:val="1"/>
        </w:numPr>
      </w:pPr>
      <w:r w:rsidRPr="000C158C">
        <w:t>если чат уже был создан, в новой вкладке браузера откроется страница с чатом по предмету. В случае если ранее чат не создавался, отобразится всплывающее окно Создание группового чата по предмету; нажмите на кнопку «Создать чат» и чат по предмету будет создан</w:t>
      </w:r>
      <w:r w:rsidR="00C16BE0" w:rsidRPr="000C158C">
        <w:t>;</w:t>
      </w:r>
    </w:p>
    <w:p w14:paraId="005D5638" w14:textId="39670829" w:rsidR="00FC76A5" w:rsidRPr="000C158C" w:rsidRDefault="00C16BE0" w:rsidP="00050B7D">
      <w:pPr>
        <w:pStyle w:val="ga"/>
      </w:pPr>
      <w:r w:rsidRPr="000C158C">
        <w:t xml:space="preserve">через </w:t>
      </w:r>
      <w:r w:rsidR="00033678" w:rsidRPr="000C158C">
        <w:t>вкладку</w:t>
      </w:r>
      <w:r w:rsidRPr="000C158C">
        <w:t xml:space="preserve"> </w:t>
      </w:r>
      <w:r w:rsidRPr="000C158C">
        <w:rPr>
          <w:rStyle w:val="gfff4"/>
        </w:rPr>
        <w:t>Моя школа</w:t>
      </w:r>
      <w:r w:rsidRPr="000C158C">
        <w:t xml:space="preserve"> – </w:t>
      </w:r>
      <w:r w:rsidRPr="000C158C">
        <w:rPr>
          <w:rStyle w:val="gfff4"/>
        </w:rPr>
        <w:t>Люди</w:t>
      </w:r>
      <w:r w:rsidRPr="000C158C">
        <w:t xml:space="preserve"> (</w:t>
      </w:r>
      <w:r w:rsidR="00033678" w:rsidRPr="000C158C">
        <w:t xml:space="preserve">рисунок </w:t>
      </w:r>
      <w:r w:rsidR="00033678" w:rsidRPr="000C158C">
        <w:fldChar w:fldCharType="begin"/>
      </w:r>
      <w:r w:rsidR="00033678" w:rsidRPr="000C158C">
        <w:instrText xml:space="preserve"> REF _Ref91176059 \r \h</w:instrText>
      </w:r>
      <w:r w:rsidR="00085718" w:rsidRPr="000C158C">
        <w:instrText xml:space="preserve"> \# \0 </w:instrText>
      </w:r>
      <w:r w:rsidR="000C158C">
        <w:instrText xml:space="preserve"> \* MERGEFORMAT </w:instrText>
      </w:r>
      <w:r w:rsidR="00033678" w:rsidRPr="000C158C">
        <w:fldChar w:fldCharType="separate"/>
      </w:r>
      <w:r w:rsidR="00584EF8">
        <w:t>18</w:t>
      </w:r>
      <w:r w:rsidR="00033678" w:rsidRPr="000C158C">
        <w:fldChar w:fldCharType="end"/>
      </w:r>
      <w:r w:rsidRPr="000C158C">
        <w:t xml:space="preserve">), нажав на кнопку </w:t>
      </w:r>
      <w:r w:rsidRPr="000C158C">
        <w:rPr>
          <w:noProof/>
          <w:lang w:eastAsia="ru-RU"/>
        </w:rPr>
        <w:drawing>
          <wp:inline distT="0" distB="0" distL="0" distR="0" wp14:anchorId="72151C97" wp14:editId="2EF6BDEC">
            <wp:extent cx="333375" cy="219075"/>
            <wp:effectExtent l="19050" t="19050" r="28575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011F6" w:rsidRPr="000C158C">
        <w:t>;</w:t>
      </w:r>
    </w:p>
    <w:p w14:paraId="199E3700" w14:textId="6C7C5009" w:rsidR="00C16BE0" w:rsidRPr="000C158C" w:rsidRDefault="00C16BE0" w:rsidP="00050B7D">
      <w:pPr>
        <w:pStyle w:val="ga"/>
        <w:keepNext/>
        <w:numPr>
          <w:ilvl w:val="0"/>
          <w:numId w:val="1"/>
        </w:numPr>
      </w:pPr>
      <w:r w:rsidRPr="000C158C">
        <w:lastRenderedPageBreak/>
        <w:t xml:space="preserve">через вкладку </w:t>
      </w:r>
      <w:r w:rsidRPr="000C158C">
        <w:rPr>
          <w:rStyle w:val="gfff4"/>
        </w:rPr>
        <w:t>Мои класс</w:t>
      </w:r>
      <w:r w:rsidR="003B4B85" w:rsidRPr="000C158C">
        <w:rPr>
          <w:rStyle w:val="gfff4"/>
        </w:rPr>
        <w:t>ы</w:t>
      </w:r>
      <w:r w:rsidR="003B4B85" w:rsidRPr="000C158C">
        <w:t>, выбрать класс и перейти к разделу</w:t>
      </w:r>
      <w:r w:rsidRPr="000C158C">
        <w:t xml:space="preserve"> </w:t>
      </w:r>
      <w:r w:rsidRPr="000C158C">
        <w:rPr>
          <w:rStyle w:val="gfff4"/>
        </w:rPr>
        <w:t>Люди</w:t>
      </w:r>
      <w:r w:rsidR="00033678" w:rsidRPr="000C158C">
        <w:t xml:space="preserve"> (</w:t>
      </w:r>
      <w:r w:rsidR="00D011F6" w:rsidRPr="000C158C">
        <w:t>рисунок</w:t>
      </w:r>
      <w:r w:rsidR="00085718" w:rsidRPr="000C158C">
        <w:t xml:space="preserve"> </w:t>
      </w:r>
      <w:r w:rsidR="00033678" w:rsidRPr="000C158C">
        <w:fldChar w:fldCharType="begin"/>
      </w:r>
      <w:r w:rsidR="00033678" w:rsidRPr="000C158C">
        <w:instrText xml:space="preserve"> REF _Ref91767366 \r \h </w:instrText>
      </w:r>
      <w:r w:rsidR="00085718" w:rsidRPr="000C158C">
        <w:instrText xml:space="preserve">\# \0 </w:instrText>
      </w:r>
      <w:r w:rsidR="000C158C">
        <w:instrText xml:space="preserve"> \* MERGEFORMAT </w:instrText>
      </w:r>
      <w:r w:rsidR="00033678" w:rsidRPr="000C158C">
        <w:fldChar w:fldCharType="separate"/>
      </w:r>
      <w:r w:rsidR="00584EF8">
        <w:t>21</w:t>
      </w:r>
      <w:r w:rsidR="00033678" w:rsidRPr="000C158C">
        <w:fldChar w:fldCharType="end"/>
      </w:r>
    </w:p>
    <w:p w14:paraId="7AB451CA" w14:textId="328C9B75" w:rsidR="00D011F6" w:rsidRPr="000C158C" w:rsidRDefault="004F218E" w:rsidP="00050B7D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1758AC31" wp14:editId="59933E8B">
            <wp:extent cx="5940425" cy="2534920"/>
            <wp:effectExtent l="19050" t="19050" r="22225" b="17780"/>
            <wp:docPr id="63" name="Рисунок 6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92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7AFA260" w14:textId="4FE26D85" w:rsidR="00D011F6" w:rsidRPr="000C158C" w:rsidRDefault="00033678" w:rsidP="003D0BB3">
      <w:pPr>
        <w:pStyle w:val="ge"/>
      </w:pPr>
      <w:bookmarkStart w:id="193" w:name="_Ref91767366"/>
      <w:r w:rsidRPr="000C158C">
        <w:t xml:space="preserve">Переход к мессенджеру через вкладку </w:t>
      </w:r>
      <w:r w:rsidRPr="000C158C">
        <w:rPr>
          <w:rStyle w:val="gfff4"/>
        </w:rPr>
        <w:t>Мои классы</w:t>
      </w:r>
      <w:bookmarkEnd w:id="193"/>
    </w:p>
    <w:p w14:paraId="0E9C7E57" w14:textId="77777777" w:rsidR="00C16BE0" w:rsidRPr="000C158C" w:rsidRDefault="00391A05" w:rsidP="00050B7D">
      <w:pPr>
        <w:pStyle w:val="ga"/>
      </w:pPr>
      <w:r w:rsidRPr="000C158C">
        <w:t>через вкладку Чаты на панели главного меню (Для ролей «Ученик» и «Родитель»):</w:t>
      </w:r>
    </w:p>
    <w:p w14:paraId="04C99BA5" w14:textId="24A78D59" w:rsidR="00391A05" w:rsidRPr="000C158C" w:rsidRDefault="00391A05" w:rsidP="004E7EFB">
      <w:pPr>
        <w:pStyle w:val="ga"/>
        <w:numPr>
          <w:ilvl w:val="1"/>
          <w:numId w:val="24"/>
        </w:numPr>
      </w:pPr>
      <w:r w:rsidRPr="000C158C">
        <w:t xml:space="preserve">перейдите на вкладку </w:t>
      </w:r>
      <w:r w:rsidRPr="000C158C">
        <w:rPr>
          <w:b/>
        </w:rPr>
        <w:t>Образование – Чаты</w:t>
      </w:r>
      <w:r w:rsidRPr="000C158C">
        <w:t>;</w:t>
      </w:r>
    </w:p>
    <w:p w14:paraId="4564B839" w14:textId="1965E98C" w:rsidR="00391A05" w:rsidRPr="000C158C" w:rsidRDefault="00391A05" w:rsidP="004E7EFB">
      <w:pPr>
        <w:pStyle w:val="ga"/>
        <w:keepNext/>
        <w:numPr>
          <w:ilvl w:val="1"/>
          <w:numId w:val="24"/>
        </w:numPr>
      </w:pPr>
      <w:r w:rsidRPr="000C158C">
        <w:lastRenderedPageBreak/>
        <w:t xml:space="preserve">в новой вкладке браузера откроется страница с </w:t>
      </w:r>
      <w:r w:rsidR="00033678" w:rsidRPr="000C158C">
        <w:t>мессенджером (</w:t>
      </w:r>
      <w:r w:rsidRPr="000C158C">
        <w:t>рисунок</w:t>
      </w:r>
      <w:r w:rsidR="00085718" w:rsidRPr="000C158C">
        <w:t xml:space="preserve"> </w:t>
      </w:r>
      <w:r w:rsidR="00033678" w:rsidRPr="000C158C">
        <w:fldChar w:fldCharType="begin"/>
      </w:r>
      <w:r w:rsidR="00033678" w:rsidRPr="000C158C">
        <w:instrText xml:space="preserve"> REF _Ref91767586 \r \h </w:instrText>
      </w:r>
      <w:r w:rsidR="00085718" w:rsidRPr="000C158C">
        <w:instrText xml:space="preserve">\# \0 </w:instrText>
      </w:r>
      <w:r w:rsidR="000C158C">
        <w:instrText xml:space="preserve"> \* MERGEFORMAT </w:instrText>
      </w:r>
      <w:r w:rsidR="00033678" w:rsidRPr="000C158C">
        <w:fldChar w:fldCharType="separate"/>
      </w:r>
      <w:r w:rsidR="00584EF8">
        <w:t>22</w:t>
      </w:r>
      <w:r w:rsidR="00033678" w:rsidRPr="000C158C">
        <w:fldChar w:fldCharType="end"/>
      </w:r>
      <w:r w:rsidR="00033678" w:rsidRPr="000C158C">
        <w:t>);</w:t>
      </w:r>
    </w:p>
    <w:p w14:paraId="40973D58" w14:textId="0A7A41D7" w:rsidR="00FC76A5" w:rsidRPr="000C158C" w:rsidRDefault="00FC76A5" w:rsidP="00050B7D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0F3C93E6" wp14:editId="29B2CC10">
            <wp:extent cx="5940425" cy="4813935"/>
            <wp:effectExtent l="0" t="0" r="317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49F8" w14:textId="64C1F83E" w:rsidR="00FC76A5" w:rsidRPr="000C158C" w:rsidRDefault="00FC76A5" w:rsidP="00050B7D">
      <w:pPr>
        <w:pStyle w:val="ge"/>
      </w:pPr>
      <w:bookmarkStart w:id="194" w:name="_Ref91767586"/>
      <w:r w:rsidRPr="000C158C">
        <w:t>Страница чата</w:t>
      </w:r>
      <w:bookmarkEnd w:id="194"/>
    </w:p>
    <w:p w14:paraId="43FC2DC9" w14:textId="2556DBF5" w:rsidR="00391A05" w:rsidRPr="000C158C" w:rsidRDefault="00391A05" w:rsidP="00391A05">
      <w:pPr>
        <w:pStyle w:val="ga"/>
        <w:numPr>
          <w:ilvl w:val="0"/>
          <w:numId w:val="1"/>
        </w:numPr>
      </w:pPr>
      <w:r w:rsidRPr="000C158C">
        <w:t>переход в чат по предмету и чат для связи с руководителем через ссылк</w:t>
      </w:r>
      <w:r w:rsidR="0022309D" w:rsidRPr="000C158C">
        <w:t>у</w:t>
      </w:r>
      <w:r w:rsidRPr="000C158C">
        <w:t xml:space="preserve"> на главно</w:t>
      </w:r>
      <w:r w:rsidR="0022309D" w:rsidRPr="000C158C">
        <w:t>е</w:t>
      </w:r>
      <w:r w:rsidRPr="000C158C">
        <w:t xml:space="preserve"> меню (для ролей «Ученик» и «Родитель»).</w:t>
      </w:r>
    </w:p>
    <w:p w14:paraId="3C755202" w14:textId="77777777" w:rsidR="00391A05" w:rsidRPr="000C158C" w:rsidRDefault="00391A05" w:rsidP="00391A05">
      <w:pPr>
        <w:pStyle w:val="gff6"/>
      </w:pPr>
      <w:r w:rsidRPr="000C158C">
        <w:t>Мессенджер предоставляет следующие возможности:</w:t>
      </w:r>
    </w:p>
    <w:p w14:paraId="7BD7F655" w14:textId="77777777" w:rsidR="00391A05" w:rsidRPr="000C158C" w:rsidRDefault="00391A05" w:rsidP="00391A05">
      <w:pPr>
        <w:pStyle w:val="gf9"/>
      </w:pPr>
      <w:r w:rsidRPr="000C158C">
        <w:t>создание личных и групповых чатов;</w:t>
      </w:r>
    </w:p>
    <w:p w14:paraId="27121264" w14:textId="77777777" w:rsidR="00391A05" w:rsidRPr="000C158C" w:rsidRDefault="00391A05" w:rsidP="00391A05">
      <w:pPr>
        <w:pStyle w:val="gf9"/>
      </w:pPr>
      <w:r w:rsidRPr="000C158C">
        <w:t>создание чатов с помощью встроенных алгоритмов системы (создание чата по предмету, создание групповых чатов по умолчанию при создании школы или класса и при переводе класса в новый учебный год);</w:t>
      </w:r>
    </w:p>
    <w:p w14:paraId="7B585560" w14:textId="77C13322" w:rsidR="00391A05" w:rsidRPr="000C158C" w:rsidRDefault="00391A05" w:rsidP="00391A05">
      <w:pPr>
        <w:pStyle w:val="gf9"/>
      </w:pPr>
      <w:r w:rsidRPr="000C158C">
        <w:t xml:space="preserve">обновление списков участников чата, </w:t>
      </w:r>
      <w:r w:rsidR="00466908" w:rsidRPr="000C158C">
        <w:t>данное действие может выполнить только модератор чата</w:t>
      </w:r>
      <w:r w:rsidRPr="000C158C">
        <w:t>.</w:t>
      </w:r>
    </w:p>
    <w:p w14:paraId="06D035EB" w14:textId="0E7857C0" w:rsidR="00391A05" w:rsidRPr="000C158C" w:rsidRDefault="00391A05" w:rsidP="00391A05">
      <w:pPr>
        <w:pStyle w:val="gff0"/>
        <w:keepNext/>
      </w:pPr>
      <w:r w:rsidRPr="000C158C">
        <w:t xml:space="preserve">В Мессенджере </w:t>
      </w:r>
      <w:r w:rsidR="00D011F6" w:rsidRPr="000C158C">
        <w:t>отображены все чаты П</w:t>
      </w:r>
      <w:r w:rsidRPr="000C158C">
        <w:t xml:space="preserve">ользователя в том числе групповые и личные чаты. Чаты упорядочены по убыванию даты и времени последнего </w:t>
      </w:r>
      <w:r w:rsidRPr="000C158C">
        <w:lastRenderedPageBreak/>
        <w:t>сообщения в чате. В списке чатов реализована цветовая индикация чатов, в которых имеются непрочитанные сообщения.</w:t>
      </w:r>
    </w:p>
    <w:p w14:paraId="73FBE300" w14:textId="560D22CC" w:rsidR="00670DA7" w:rsidRPr="000C158C" w:rsidRDefault="00391A05" w:rsidP="00C7725F">
      <w:pPr>
        <w:pStyle w:val="gff0"/>
      </w:pPr>
      <w:r w:rsidRPr="000C158C">
        <w:t xml:space="preserve">Для создания нового чата необходимо нажать </w:t>
      </w:r>
      <w:r w:rsidR="00466908" w:rsidRPr="000C158C">
        <w:t xml:space="preserve">на три точки, далее на кнопку </w:t>
      </w:r>
      <w:r w:rsidR="00466908" w:rsidRPr="000C158C">
        <w:rPr>
          <w:rStyle w:val="gfff4"/>
        </w:rPr>
        <w:t>Создать чат</w:t>
      </w:r>
      <w:r w:rsidR="00466908" w:rsidRPr="000C158C">
        <w:t xml:space="preserve"> </w:t>
      </w:r>
      <w:r w:rsidR="00466908" w:rsidRPr="000C158C">
        <w:rPr>
          <w:noProof/>
          <w:lang w:eastAsia="ru-RU"/>
        </w:rPr>
        <w:drawing>
          <wp:inline distT="0" distB="0" distL="0" distR="0" wp14:anchorId="49F45669" wp14:editId="749B4FDC">
            <wp:extent cx="2582635" cy="1096079"/>
            <wp:effectExtent l="19050" t="19050" r="27305" b="27940"/>
            <wp:docPr id="129" name="Рисунок 1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92671" cy="1100338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0C158C">
        <w:t xml:space="preserve">. Вернуться на сайт можно с помощью ссылки </w:t>
      </w:r>
      <w:r w:rsidRPr="000C158C">
        <w:rPr>
          <w:rStyle w:val="gfff4"/>
        </w:rPr>
        <w:t>На сайт</w:t>
      </w:r>
      <w:r w:rsidRPr="000C158C">
        <w:t>.</w:t>
      </w:r>
    </w:p>
    <w:p w14:paraId="1ECBCEAA" w14:textId="0F5F0921" w:rsidR="00045C4C" w:rsidRPr="000C158C" w:rsidRDefault="00045C4C" w:rsidP="0054464C">
      <w:pPr>
        <w:pStyle w:val="g20"/>
      </w:pPr>
      <w:bookmarkStart w:id="195" w:name="_Toc20837315"/>
      <w:bookmarkStart w:id="196" w:name="_Toc21010680"/>
      <w:bookmarkStart w:id="197" w:name="_Toc21012376"/>
      <w:bookmarkStart w:id="198" w:name="_Toc21077949"/>
      <w:bookmarkStart w:id="199" w:name="_Toc21078482"/>
      <w:bookmarkStart w:id="200" w:name="_Toc494209627"/>
      <w:bookmarkStart w:id="201" w:name="_Ref438133219"/>
      <w:bookmarkStart w:id="202" w:name="_Toc470866719"/>
      <w:bookmarkStart w:id="203" w:name="_Toc487636658"/>
      <w:bookmarkStart w:id="204" w:name="_Toc417318908"/>
      <w:bookmarkStart w:id="205" w:name="_Toc418072814"/>
      <w:bookmarkStart w:id="206" w:name="_Toc146202842"/>
      <w:bookmarkEnd w:id="191"/>
      <w:bookmarkEnd w:id="195"/>
      <w:bookmarkEnd w:id="196"/>
      <w:bookmarkEnd w:id="197"/>
      <w:bookmarkEnd w:id="198"/>
      <w:bookmarkEnd w:id="199"/>
      <w:r w:rsidRPr="000C158C">
        <w:t>Раздел</w:t>
      </w:r>
      <w:r w:rsidR="00B646BE" w:rsidRPr="000C158C">
        <w:t xml:space="preserve"> </w:t>
      </w:r>
      <w:r w:rsidR="00C81B4A" w:rsidRPr="000C158C">
        <w:t>Профиль</w:t>
      </w:r>
      <w:bookmarkEnd w:id="200"/>
      <w:bookmarkEnd w:id="206"/>
    </w:p>
    <w:p w14:paraId="4DA1C2CF" w14:textId="1BC98101" w:rsidR="00045C4C" w:rsidRPr="000C158C" w:rsidRDefault="00045C4C" w:rsidP="00F82ED8">
      <w:pPr>
        <w:pStyle w:val="gff6"/>
      </w:pPr>
      <w:r w:rsidRPr="000C158C">
        <w:t>Данный раздел позволяет выполнить следующие операции:</w:t>
      </w:r>
    </w:p>
    <w:p w14:paraId="51BB5C1C" w14:textId="52EE83F1" w:rsidR="00045C4C" w:rsidRPr="000C158C" w:rsidRDefault="00397392" w:rsidP="00184427">
      <w:pPr>
        <w:pStyle w:val="ga"/>
        <w:numPr>
          <w:ilvl w:val="0"/>
          <w:numId w:val="3"/>
        </w:numPr>
      </w:pPr>
      <w:r w:rsidRPr="000C158C">
        <w:t>ведение личного профиля</w:t>
      </w:r>
      <w:r w:rsidR="0054602D" w:rsidRPr="000C158C">
        <w:t>;</w:t>
      </w:r>
    </w:p>
    <w:p w14:paraId="358943F0" w14:textId="722D13F6" w:rsidR="006E3A43" w:rsidRPr="000C158C" w:rsidRDefault="0054602D" w:rsidP="00184427">
      <w:pPr>
        <w:pStyle w:val="ga"/>
        <w:numPr>
          <w:ilvl w:val="0"/>
          <w:numId w:val="3"/>
        </w:numPr>
      </w:pPr>
      <w:r w:rsidRPr="000C158C">
        <w:t>обмен сообщениями;</w:t>
      </w:r>
    </w:p>
    <w:p w14:paraId="518351E0" w14:textId="7D78ECAD" w:rsidR="00A06033" w:rsidRPr="000C158C" w:rsidRDefault="0054602D" w:rsidP="00184427">
      <w:pPr>
        <w:pStyle w:val="ga"/>
        <w:numPr>
          <w:ilvl w:val="0"/>
          <w:numId w:val="3"/>
        </w:numPr>
      </w:pPr>
      <w:r w:rsidRPr="000C158C">
        <w:t>работа с группами</w:t>
      </w:r>
      <w:r w:rsidR="00466908" w:rsidRPr="000C158C">
        <w:t>.</w:t>
      </w:r>
    </w:p>
    <w:p w14:paraId="4855040E" w14:textId="30B4957D" w:rsidR="006E3A43" w:rsidRPr="000C158C" w:rsidRDefault="006E3A43" w:rsidP="0054602D">
      <w:pPr>
        <w:pStyle w:val="gfb"/>
      </w:pPr>
      <w:r w:rsidRPr="000C158C">
        <w:t>Подробное описание операций приведено ниже.</w:t>
      </w:r>
    </w:p>
    <w:p w14:paraId="0B043066" w14:textId="0D2D8324" w:rsidR="00B2525A" w:rsidRPr="000C158C" w:rsidRDefault="00397392" w:rsidP="00050B7D">
      <w:pPr>
        <w:pStyle w:val="g30"/>
      </w:pPr>
      <w:r w:rsidRPr="000C158C">
        <w:t>Ведение личного профиля</w:t>
      </w:r>
    </w:p>
    <w:p w14:paraId="1C8BA46D" w14:textId="556A23DC" w:rsidR="00B2525A" w:rsidRPr="000C158C" w:rsidRDefault="00C62CF0" w:rsidP="00B2525A">
      <w:pPr>
        <w:pStyle w:val="gff0"/>
      </w:pPr>
      <w:r w:rsidRPr="000C158C">
        <w:t>Личный профиль имеют все пользователи</w:t>
      </w:r>
      <w:r w:rsidR="00B2525A" w:rsidRPr="000C158C">
        <w:t xml:space="preserve"> </w:t>
      </w:r>
      <w:r w:rsidR="00C96587" w:rsidRPr="000C158C">
        <w:t>АИС «Дневник-ОО»</w:t>
      </w:r>
      <w:r w:rsidR="00B2525A" w:rsidRPr="000C158C">
        <w:t xml:space="preserve"> вне зависимости от роли. В личном профиле </w:t>
      </w:r>
      <w:r w:rsidRPr="000C158C">
        <w:t>Пользователь</w:t>
      </w:r>
      <w:r w:rsidR="00B2525A" w:rsidRPr="000C158C">
        <w:t xml:space="preserve"> имеет возможность загрузить свою фотографию, указать контакты, вести переписку с другими </w:t>
      </w:r>
      <w:r w:rsidRPr="000C158C">
        <w:t>пользователями</w:t>
      </w:r>
      <w:r w:rsidR="00B2525A" w:rsidRPr="000C158C">
        <w:t xml:space="preserve"> </w:t>
      </w:r>
      <w:r w:rsidR="00C96587" w:rsidRPr="000C158C">
        <w:t>АИС «Дневник-ОО»</w:t>
      </w:r>
      <w:r w:rsidR="00B2525A" w:rsidRPr="000C158C">
        <w:t xml:space="preserve">. </w:t>
      </w:r>
    </w:p>
    <w:p w14:paraId="342FA697" w14:textId="6C88FFAE" w:rsidR="00B2525A" w:rsidRPr="000C158C" w:rsidRDefault="00B2525A" w:rsidP="00B2525A">
      <w:pPr>
        <w:pStyle w:val="gff0"/>
      </w:pPr>
      <w:r w:rsidRPr="000C158C">
        <w:rPr>
          <w:color w:val="000000" w:themeColor="text1"/>
        </w:rPr>
        <w:t xml:space="preserve">В личном профиле не отображаются персональные данные, данные, связанные с профессиональной деятельностью или образовательными достижениями </w:t>
      </w:r>
      <w:r w:rsidR="00C62CF0" w:rsidRPr="000C158C">
        <w:rPr>
          <w:color w:val="000000" w:themeColor="text1"/>
        </w:rPr>
        <w:t>пользователей</w:t>
      </w:r>
      <w:r w:rsidRPr="000C158C">
        <w:rPr>
          <w:color w:val="000000" w:themeColor="text1"/>
        </w:rPr>
        <w:t xml:space="preserve">. </w:t>
      </w:r>
      <w:r w:rsidRPr="000C158C">
        <w:t xml:space="preserve">В личном профиле </w:t>
      </w:r>
      <w:r w:rsidR="00C62CF0" w:rsidRPr="000C158C">
        <w:t>Пользователь</w:t>
      </w:r>
      <w:r w:rsidRPr="000C158C">
        <w:t xml:space="preserve"> имеет возможность настроить доступность содержимого профиля и отдельных блоков: никому, всем, только друзьям, выбранным группам пользователей и сетей. </w:t>
      </w:r>
    </w:p>
    <w:p w14:paraId="2497B633" w14:textId="21BDC9AE" w:rsidR="00B2525A" w:rsidRPr="000C158C" w:rsidRDefault="00B2525A" w:rsidP="00050B7D">
      <w:pPr>
        <w:pStyle w:val="ga"/>
        <w:keepNext/>
        <w:numPr>
          <w:ilvl w:val="0"/>
          <w:numId w:val="0"/>
        </w:numPr>
        <w:ind w:firstLine="709"/>
        <w:rPr>
          <w:noProof/>
          <w:lang w:eastAsia="ru-RU"/>
        </w:rPr>
      </w:pPr>
      <w:r w:rsidRPr="000C158C">
        <w:lastRenderedPageBreak/>
        <w:t xml:space="preserve">Нажмите на </w:t>
      </w:r>
      <w:r w:rsidR="00397392" w:rsidRPr="000C158C">
        <w:t xml:space="preserve">раздел </w:t>
      </w:r>
      <w:r w:rsidR="00397392" w:rsidRPr="000C158C">
        <w:rPr>
          <w:rStyle w:val="gfff4"/>
        </w:rPr>
        <w:t>Профиль</w:t>
      </w:r>
      <w:r w:rsidR="00397392" w:rsidRPr="000C158C">
        <w:t xml:space="preserve"> в главном меню</w:t>
      </w:r>
      <w:r w:rsidRPr="000C158C">
        <w:t xml:space="preserve">. Отобразится личный профиль </w:t>
      </w:r>
      <w:r w:rsidR="00397392" w:rsidRPr="000C158C">
        <w:t>П</w:t>
      </w:r>
      <w:r w:rsidRPr="000C158C">
        <w:t>ользователя (</w:t>
      </w:r>
      <w:r w:rsidR="004674E1" w:rsidRPr="000C158C">
        <w:t>рисунок</w:t>
      </w:r>
      <w:r w:rsidR="00085718" w:rsidRPr="000C158C">
        <w:t xml:space="preserve"> </w:t>
      </w:r>
      <w:r w:rsidR="00033678" w:rsidRPr="000C158C">
        <w:fldChar w:fldCharType="begin"/>
      </w:r>
      <w:r w:rsidR="00033678" w:rsidRPr="000C158C">
        <w:instrText xml:space="preserve"> REF _Ref91250056 \r \h </w:instrText>
      </w:r>
      <w:r w:rsidR="00085718" w:rsidRPr="000C158C">
        <w:instrText xml:space="preserve">\# \0 </w:instrText>
      </w:r>
      <w:r w:rsidR="000C158C">
        <w:instrText xml:space="preserve"> \* MERGEFORMAT </w:instrText>
      </w:r>
      <w:r w:rsidR="00033678" w:rsidRPr="000C158C">
        <w:fldChar w:fldCharType="separate"/>
      </w:r>
      <w:r w:rsidR="00584EF8">
        <w:t>23</w:t>
      </w:r>
      <w:r w:rsidR="00033678" w:rsidRPr="000C158C">
        <w:fldChar w:fldCharType="end"/>
      </w:r>
      <w:r w:rsidRPr="000C158C">
        <w:t>).</w:t>
      </w:r>
      <w:r w:rsidRPr="000C158C">
        <w:rPr>
          <w:noProof/>
          <w:lang w:eastAsia="ru-RU"/>
        </w:rPr>
        <w:t xml:space="preserve"> </w:t>
      </w:r>
    </w:p>
    <w:p w14:paraId="6B3595B2" w14:textId="38F2F49A" w:rsidR="00B2525A" w:rsidRPr="000C158C" w:rsidRDefault="00466908" w:rsidP="00B2525A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34563B29" wp14:editId="614838E7">
            <wp:extent cx="5940425" cy="2952115"/>
            <wp:effectExtent l="19050" t="19050" r="22225" b="19685"/>
            <wp:docPr id="132" name="Рисунок 1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1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11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1BCBF56" w14:textId="77777777" w:rsidR="00B2525A" w:rsidRPr="000C158C" w:rsidRDefault="00B2525A" w:rsidP="006C61AA">
      <w:pPr>
        <w:pStyle w:val="ge"/>
      </w:pPr>
      <w:bookmarkStart w:id="207" w:name="_Ref91250056"/>
      <w:r w:rsidRPr="000C158C">
        <w:t>Страница личного профиля сотрудника ОО</w:t>
      </w:r>
      <w:bookmarkEnd w:id="207"/>
    </w:p>
    <w:p w14:paraId="228ECEE0" w14:textId="78BF9B46" w:rsidR="00A06033" w:rsidRPr="000C158C" w:rsidRDefault="00DF2445" w:rsidP="0054464C">
      <w:pPr>
        <w:pStyle w:val="g30"/>
      </w:pPr>
      <w:bookmarkStart w:id="208" w:name="_Toc21942309"/>
      <w:bookmarkStart w:id="209" w:name="_Toc21943109"/>
      <w:bookmarkStart w:id="210" w:name="_Toc23422262"/>
      <w:bookmarkStart w:id="211" w:name="_Toc23498193"/>
      <w:bookmarkStart w:id="212" w:name="_Toc23510854"/>
      <w:bookmarkStart w:id="213" w:name="_Toc23511010"/>
      <w:bookmarkStart w:id="214" w:name="_Toc24099115"/>
      <w:bookmarkStart w:id="215" w:name="_Toc21942312"/>
      <w:bookmarkStart w:id="216" w:name="_Toc21943112"/>
      <w:bookmarkStart w:id="217" w:name="_Toc23422265"/>
      <w:bookmarkStart w:id="218" w:name="_Toc23498196"/>
      <w:bookmarkStart w:id="219" w:name="_Toc23510857"/>
      <w:bookmarkStart w:id="220" w:name="_Toc23511013"/>
      <w:bookmarkStart w:id="221" w:name="_Toc24099118"/>
      <w:bookmarkStart w:id="222" w:name="_Toc21942314"/>
      <w:bookmarkStart w:id="223" w:name="_Toc21943114"/>
      <w:bookmarkStart w:id="224" w:name="_Toc23422267"/>
      <w:bookmarkStart w:id="225" w:name="_Toc23498198"/>
      <w:bookmarkStart w:id="226" w:name="_Toc23510859"/>
      <w:bookmarkStart w:id="227" w:name="_Toc23511015"/>
      <w:bookmarkStart w:id="228" w:name="_Toc24099120"/>
      <w:bookmarkStart w:id="229" w:name="_Toc21942315"/>
      <w:bookmarkStart w:id="230" w:name="_Toc21943115"/>
      <w:bookmarkStart w:id="231" w:name="_Toc23422268"/>
      <w:bookmarkStart w:id="232" w:name="_Toc23498199"/>
      <w:bookmarkStart w:id="233" w:name="_Toc23510860"/>
      <w:bookmarkStart w:id="234" w:name="_Toc23511016"/>
      <w:bookmarkStart w:id="235" w:name="_Toc24099121"/>
      <w:bookmarkStart w:id="236" w:name="_Toc21942316"/>
      <w:bookmarkStart w:id="237" w:name="_Toc21943116"/>
      <w:bookmarkStart w:id="238" w:name="_Toc23422269"/>
      <w:bookmarkStart w:id="239" w:name="_Toc23498200"/>
      <w:bookmarkStart w:id="240" w:name="_Toc23510861"/>
      <w:bookmarkStart w:id="241" w:name="_Toc23511017"/>
      <w:bookmarkStart w:id="242" w:name="_Toc24099122"/>
      <w:bookmarkStart w:id="243" w:name="_Toc21942319"/>
      <w:bookmarkStart w:id="244" w:name="_Toc21943119"/>
      <w:bookmarkStart w:id="245" w:name="_Toc23422272"/>
      <w:bookmarkStart w:id="246" w:name="_Toc23498203"/>
      <w:bookmarkStart w:id="247" w:name="_Toc23510864"/>
      <w:bookmarkStart w:id="248" w:name="_Toc23511020"/>
      <w:bookmarkStart w:id="249" w:name="_Toc24099125"/>
      <w:bookmarkStart w:id="250" w:name="_Toc21942322"/>
      <w:bookmarkStart w:id="251" w:name="_Toc21943122"/>
      <w:bookmarkStart w:id="252" w:name="_Toc23422275"/>
      <w:bookmarkStart w:id="253" w:name="_Toc23498206"/>
      <w:bookmarkStart w:id="254" w:name="_Toc23510867"/>
      <w:bookmarkStart w:id="255" w:name="_Toc23511023"/>
      <w:bookmarkStart w:id="256" w:name="_Toc24099128"/>
      <w:bookmarkStart w:id="257" w:name="_Toc21942323"/>
      <w:bookmarkStart w:id="258" w:name="_Toc21943123"/>
      <w:bookmarkStart w:id="259" w:name="_Toc23422276"/>
      <w:bookmarkStart w:id="260" w:name="_Toc23498207"/>
      <w:bookmarkStart w:id="261" w:name="_Toc23510868"/>
      <w:bookmarkStart w:id="262" w:name="_Toc23511024"/>
      <w:bookmarkStart w:id="263" w:name="_Toc24099129"/>
      <w:bookmarkStart w:id="264" w:name="_Toc21942324"/>
      <w:bookmarkStart w:id="265" w:name="_Toc21943124"/>
      <w:bookmarkStart w:id="266" w:name="_Toc23422277"/>
      <w:bookmarkStart w:id="267" w:name="_Toc23498208"/>
      <w:bookmarkStart w:id="268" w:name="_Toc23510869"/>
      <w:bookmarkStart w:id="269" w:name="_Toc23511025"/>
      <w:bookmarkStart w:id="270" w:name="_Toc24099130"/>
      <w:bookmarkStart w:id="271" w:name="_Toc21942325"/>
      <w:bookmarkStart w:id="272" w:name="_Toc21943125"/>
      <w:bookmarkStart w:id="273" w:name="_Toc23422278"/>
      <w:bookmarkStart w:id="274" w:name="_Toc23498209"/>
      <w:bookmarkStart w:id="275" w:name="_Toc23510870"/>
      <w:bookmarkStart w:id="276" w:name="_Toc23511026"/>
      <w:bookmarkStart w:id="277" w:name="_Toc24099131"/>
      <w:bookmarkStart w:id="278" w:name="_Toc21942326"/>
      <w:bookmarkStart w:id="279" w:name="_Toc21943126"/>
      <w:bookmarkStart w:id="280" w:name="_Toc23422279"/>
      <w:bookmarkStart w:id="281" w:name="_Toc23498210"/>
      <w:bookmarkStart w:id="282" w:name="_Toc23510871"/>
      <w:bookmarkStart w:id="283" w:name="_Toc23511027"/>
      <w:bookmarkStart w:id="284" w:name="_Toc24099132"/>
      <w:bookmarkStart w:id="285" w:name="_Toc21942333"/>
      <w:bookmarkStart w:id="286" w:name="_Toc21943133"/>
      <w:bookmarkStart w:id="287" w:name="_Toc23422286"/>
      <w:bookmarkStart w:id="288" w:name="_Toc23498217"/>
      <w:bookmarkStart w:id="289" w:name="_Toc23510878"/>
      <w:bookmarkStart w:id="290" w:name="_Toc23511034"/>
      <w:bookmarkStart w:id="291" w:name="_Toc24099139"/>
      <w:bookmarkStart w:id="292" w:name="_Toc21942336"/>
      <w:bookmarkStart w:id="293" w:name="_Toc21943136"/>
      <w:bookmarkStart w:id="294" w:name="_Toc23422289"/>
      <w:bookmarkStart w:id="295" w:name="_Toc23498220"/>
      <w:bookmarkStart w:id="296" w:name="_Toc23510881"/>
      <w:bookmarkStart w:id="297" w:name="_Toc23511037"/>
      <w:bookmarkStart w:id="298" w:name="_Toc24099142"/>
      <w:bookmarkStart w:id="299" w:name="_Toc494209629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r w:rsidRPr="000C158C">
        <w:t>Мессе</w:t>
      </w:r>
      <w:r w:rsidR="000F49F6" w:rsidRPr="000C158C">
        <w:t>н</w:t>
      </w:r>
      <w:r w:rsidRPr="000C158C">
        <w:t>джер</w:t>
      </w:r>
      <w:bookmarkEnd w:id="299"/>
    </w:p>
    <w:p w14:paraId="2D5B19BC" w14:textId="017F6C79" w:rsidR="00F82D95" w:rsidRPr="000C158C" w:rsidRDefault="00DF2445">
      <w:pPr>
        <w:pStyle w:val="gff0"/>
      </w:pPr>
      <w:bookmarkStart w:id="300" w:name="_Ref493846720"/>
      <w:r w:rsidRPr="000C158C">
        <w:t xml:space="preserve">Перейти к </w:t>
      </w:r>
      <w:r w:rsidR="00033678" w:rsidRPr="000C158C">
        <w:t>мессенджеру</w:t>
      </w:r>
      <w:r w:rsidR="00033678" w:rsidRPr="000C158C">
        <w:rPr>
          <w:b/>
        </w:rPr>
        <w:t xml:space="preserve"> </w:t>
      </w:r>
      <w:r w:rsidR="00A04272" w:rsidRPr="000C158C">
        <w:t xml:space="preserve">в зависимости от роли </w:t>
      </w:r>
      <w:r w:rsidR="00A049EE" w:rsidRPr="000C158C">
        <w:t xml:space="preserve">Пользователя </w:t>
      </w:r>
      <w:r w:rsidRPr="000C158C">
        <w:t>можно следующим способами</w:t>
      </w:r>
      <w:r w:rsidR="00F82D95" w:rsidRPr="000C158C">
        <w:t>:</w:t>
      </w:r>
    </w:p>
    <w:p w14:paraId="485967A5" w14:textId="1070FCC1" w:rsidR="00F65E02" w:rsidRPr="000C158C" w:rsidRDefault="00844876" w:rsidP="004E7EFB">
      <w:pPr>
        <w:pStyle w:val="ga"/>
        <w:numPr>
          <w:ilvl w:val="0"/>
          <w:numId w:val="26"/>
        </w:numPr>
      </w:pPr>
      <w:r w:rsidRPr="000C158C">
        <w:t xml:space="preserve">с </w:t>
      </w:r>
      <w:r w:rsidR="00F65E02" w:rsidRPr="000C158C">
        <w:t xml:space="preserve">помощью выпадающего виджета </w:t>
      </w:r>
      <w:r w:rsidR="00F65E02" w:rsidRPr="000C158C">
        <w:rPr>
          <w:b/>
        </w:rPr>
        <w:t>Чаты</w:t>
      </w:r>
      <w:r w:rsidR="00F65E02" w:rsidRPr="000C158C">
        <w:t xml:space="preserve"> (для всех пользователей);</w:t>
      </w:r>
    </w:p>
    <w:p w14:paraId="5E7FDD89" w14:textId="03F10EFF" w:rsidR="00907ECA" w:rsidRPr="000C158C" w:rsidRDefault="00844876" w:rsidP="004E7EFB">
      <w:pPr>
        <w:pStyle w:val="ga"/>
        <w:numPr>
          <w:ilvl w:val="0"/>
          <w:numId w:val="26"/>
        </w:numPr>
      </w:pPr>
      <w:r w:rsidRPr="000C158C">
        <w:t>через</w:t>
      </w:r>
      <w:r w:rsidR="00907ECA" w:rsidRPr="000C158C">
        <w:t xml:space="preserve"> переход с вкладки </w:t>
      </w:r>
      <w:r w:rsidR="00907ECA" w:rsidRPr="000C158C">
        <w:rPr>
          <w:rStyle w:val="gfff4"/>
        </w:rPr>
        <w:t>Друзья</w:t>
      </w:r>
      <w:r w:rsidR="00907ECA" w:rsidRPr="000C158C">
        <w:t xml:space="preserve"> на</w:t>
      </w:r>
      <w:r w:rsidRPr="000C158C">
        <w:t xml:space="preserve"> </w:t>
      </w:r>
      <w:r w:rsidR="00F65E02" w:rsidRPr="000C158C">
        <w:t xml:space="preserve">страницу </w:t>
      </w:r>
      <w:r w:rsidR="00907ECA" w:rsidRPr="000C158C">
        <w:t>профиля Пользователя:</w:t>
      </w:r>
    </w:p>
    <w:p w14:paraId="3DF8109B" w14:textId="0A6DD229" w:rsidR="00C62CF0" w:rsidRPr="000C158C" w:rsidRDefault="00907ECA" w:rsidP="00050B7D">
      <w:pPr>
        <w:pStyle w:val="ga"/>
        <w:numPr>
          <w:ilvl w:val="1"/>
          <w:numId w:val="1"/>
        </w:numPr>
      </w:pPr>
      <w:r w:rsidRPr="000C158C">
        <w:t xml:space="preserve">нажать на кнопку </w:t>
      </w:r>
      <w:r w:rsidRPr="000C158C">
        <w:rPr>
          <w:noProof/>
          <w:lang w:eastAsia="ru-RU"/>
        </w:rPr>
        <w:drawing>
          <wp:inline distT="0" distB="0" distL="0" distR="0" wp14:anchorId="09B8D6CC" wp14:editId="13151845">
            <wp:extent cx="333375" cy="219075"/>
            <wp:effectExtent l="19050" t="19050" r="28575" b="285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C158C">
        <w:t>;</w:t>
      </w:r>
    </w:p>
    <w:p w14:paraId="4BB5F536" w14:textId="19451B6A" w:rsidR="00D635FA" w:rsidRPr="000C158C" w:rsidRDefault="00F65E02" w:rsidP="00050B7D">
      <w:pPr>
        <w:pStyle w:val="ga"/>
        <w:numPr>
          <w:ilvl w:val="1"/>
          <w:numId w:val="1"/>
        </w:numPr>
      </w:pPr>
      <w:r w:rsidRPr="000C158C">
        <w:t xml:space="preserve">в новой вкладке браузера откроется чат с выбранным </w:t>
      </w:r>
      <w:r w:rsidR="00A049EE" w:rsidRPr="000C158C">
        <w:t>Пользователем</w:t>
      </w:r>
      <w:r w:rsidR="00907ECA" w:rsidRPr="000C158C">
        <w:t>.</w:t>
      </w:r>
    </w:p>
    <w:p w14:paraId="0A1D99B8" w14:textId="681233A3" w:rsidR="00A06033" w:rsidRPr="000C158C" w:rsidRDefault="00A06033" w:rsidP="0054464C">
      <w:pPr>
        <w:pStyle w:val="g30"/>
      </w:pPr>
      <w:bookmarkStart w:id="301" w:name="_Toc24105424"/>
      <w:bookmarkStart w:id="302" w:name="_Toc21942339"/>
      <w:bookmarkStart w:id="303" w:name="_Toc21943139"/>
      <w:bookmarkStart w:id="304" w:name="_Toc494209633"/>
      <w:bookmarkEnd w:id="300"/>
      <w:bookmarkEnd w:id="301"/>
      <w:bookmarkEnd w:id="302"/>
      <w:bookmarkEnd w:id="303"/>
      <w:r w:rsidRPr="000C158C">
        <w:lastRenderedPageBreak/>
        <w:t>Работа с группами</w:t>
      </w:r>
      <w:bookmarkEnd w:id="304"/>
    </w:p>
    <w:p w14:paraId="507458E5" w14:textId="3729CD94" w:rsidR="00A06033" w:rsidRPr="000C158C" w:rsidRDefault="008D20AD" w:rsidP="00040E23">
      <w:pPr>
        <w:pStyle w:val="gff0"/>
        <w:keepNext/>
      </w:pPr>
      <w:r w:rsidRPr="000C158C">
        <w:t xml:space="preserve">Просмотр и создание групп выполняется на вкладке </w:t>
      </w:r>
      <w:r w:rsidRPr="000C158C">
        <w:rPr>
          <w:rStyle w:val="gfff4"/>
        </w:rPr>
        <w:t>Группы</w:t>
      </w:r>
      <w:r w:rsidRPr="000C158C">
        <w:t xml:space="preserve"> (рисунок</w:t>
      </w:r>
      <w:r w:rsidR="00085718" w:rsidRPr="000C158C">
        <w:t xml:space="preserve"> </w:t>
      </w:r>
      <w:r w:rsidRPr="000C158C">
        <w:fldChar w:fldCharType="begin"/>
      </w:r>
      <w:r w:rsidRPr="000C158C">
        <w:instrText xml:space="preserve"> REF \* arabic _Ref493851229 \n \h </w:instrText>
      </w:r>
      <w:r w:rsidR="00EF17DD" w:rsidRPr="000C158C">
        <w:instrText xml:space="preserve"> \* MERGEFORMAT </w:instrText>
      </w:r>
      <w:r w:rsidRPr="000C158C">
        <w:fldChar w:fldCharType="separate"/>
      </w:r>
      <w:r w:rsidR="00584EF8">
        <w:t>24</w:t>
      </w:r>
      <w:r w:rsidRPr="000C158C">
        <w:fldChar w:fldCharType="end"/>
      </w:r>
      <w:r w:rsidRPr="000C158C">
        <w:t>). Для</w:t>
      </w:r>
      <w:r w:rsidR="00FA7F6E" w:rsidRPr="000C158C">
        <w:t> </w:t>
      </w:r>
      <w:r w:rsidRPr="000C158C">
        <w:t>создания новой группы наж</w:t>
      </w:r>
      <w:r w:rsidR="009150EC" w:rsidRPr="000C158C">
        <w:t>мите</w:t>
      </w:r>
      <w:r w:rsidRPr="000C158C">
        <w:t xml:space="preserve"> на ссылку </w:t>
      </w:r>
      <w:r w:rsidRPr="000C158C">
        <w:rPr>
          <w:rStyle w:val="gfff4"/>
        </w:rPr>
        <w:t>Создать группу</w:t>
      </w:r>
      <w:r w:rsidRPr="000C158C">
        <w:t xml:space="preserve"> (в нижней левой части экрана) и ука</w:t>
      </w:r>
      <w:r w:rsidR="009150EC" w:rsidRPr="000C158C">
        <w:t>жите</w:t>
      </w:r>
      <w:r w:rsidRPr="000C158C">
        <w:t xml:space="preserve"> требуемую информацию.</w:t>
      </w:r>
    </w:p>
    <w:p w14:paraId="1EC2F403" w14:textId="24FABB61" w:rsidR="008D20AD" w:rsidRPr="000C158C" w:rsidRDefault="008228D7" w:rsidP="00F82ED8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46F8DB21" wp14:editId="495378F2">
            <wp:extent cx="5940425" cy="5012055"/>
            <wp:effectExtent l="19050" t="19050" r="22225" b="171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6EAD0A" w14:textId="645C5EC8" w:rsidR="008D20AD" w:rsidRPr="000C158C" w:rsidRDefault="008D20AD" w:rsidP="00F82ED8">
      <w:pPr>
        <w:pStyle w:val="ge"/>
      </w:pPr>
      <w:bookmarkStart w:id="305" w:name="_Ref493851229"/>
      <w:r w:rsidRPr="000C158C">
        <w:t>Список групп</w:t>
      </w:r>
      <w:bookmarkEnd w:id="305"/>
    </w:p>
    <w:p w14:paraId="65B825CE" w14:textId="27B8DDAC" w:rsidR="00A06033" w:rsidRPr="000C158C" w:rsidRDefault="00A06033" w:rsidP="0054464C">
      <w:pPr>
        <w:pStyle w:val="g30"/>
      </w:pPr>
      <w:bookmarkStart w:id="306" w:name="_Toc494209634"/>
      <w:r w:rsidRPr="000C158C">
        <w:t>Ведение блога</w:t>
      </w:r>
      <w:bookmarkEnd w:id="306"/>
    </w:p>
    <w:p w14:paraId="7BC45CCF" w14:textId="58A50A78" w:rsidR="00A06033" w:rsidRPr="000C158C" w:rsidRDefault="003D098B" w:rsidP="009B5A02">
      <w:pPr>
        <w:pStyle w:val="gff0"/>
      </w:pPr>
      <w:r w:rsidRPr="000C158C">
        <w:t xml:space="preserve">Каждому </w:t>
      </w:r>
      <w:r w:rsidR="00A049EE" w:rsidRPr="000C158C">
        <w:t xml:space="preserve">Пользователю </w:t>
      </w:r>
      <w:r w:rsidR="00C96587" w:rsidRPr="000C158C">
        <w:t>АИС «Дневник-ОО»</w:t>
      </w:r>
      <w:r w:rsidR="002D2B1E" w:rsidRPr="000C158C">
        <w:t xml:space="preserve"> </w:t>
      </w:r>
      <w:r w:rsidRPr="000C158C">
        <w:t>доступна возможность ведения личного блога. Для реализации этой возможности перей</w:t>
      </w:r>
      <w:r w:rsidR="00A01619" w:rsidRPr="000C158C">
        <w:t>д</w:t>
      </w:r>
      <w:r w:rsidRPr="000C158C">
        <w:t>и</w:t>
      </w:r>
      <w:r w:rsidR="00A01619" w:rsidRPr="000C158C">
        <w:t>те</w:t>
      </w:r>
      <w:r w:rsidRPr="000C158C">
        <w:t xml:space="preserve"> на вкладку </w:t>
      </w:r>
      <w:r w:rsidRPr="000C158C">
        <w:rPr>
          <w:rStyle w:val="gfff4"/>
        </w:rPr>
        <w:t>Блог</w:t>
      </w:r>
      <w:r w:rsidRPr="000C158C">
        <w:t xml:space="preserve"> (рисунок</w:t>
      </w:r>
      <w:r w:rsidR="00492B18" w:rsidRPr="000C158C">
        <w:t> </w:t>
      </w:r>
      <w:r w:rsidR="00E9152C" w:rsidRPr="000C158C">
        <w:fldChar w:fldCharType="begin"/>
      </w:r>
      <w:r w:rsidR="00E9152C" w:rsidRPr="000C158C">
        <w:instrText xml:space="preserve"> REF _Ref493851558 \r \h </w:instrText>
      </w:r>
      <w:r w:rsidR="00085718" w:rsidRPr="000C158C">
        <w:instrText xml:space="preserve"> \# \0</w:instrText>
      </w:r>
      <w:r w:rsidR="00DF1AC4" w:rsidRPr="000C158C">
        <w:instrText xml:space="preserve"> \* MERGEFORMAT </w:instrText>
      </w:r>
      <w:r w:rsidR="00E9152C" w:rsidRPr="000C158C">
        <w:fldChar w:fldCharType="separate"/>
      </w:r>
      <w:r w:rsidR="00584EF8">
        <w:t>25</w:t>
      </w:r>
      <w:r w:rsidR="00E9152C" w:rsidRPr="000C158C">
        <w:fldChar w:fldCharType="end"/>
      </w:r>
      <w:r w:rsidRPr="000C158C">
        <w:t>).</w:t>
      </w:r>
    </w:p>
    <w:p w14:paraId="4328C27E" w14:textId="605EF305" w:rsidR="003D098B" w:rsidRPr="000C158C" w:rsidRDefault="003D098B" w:rsidP="00040E23">
      <w:pPr>
        <w:pStyle w:val="gff0"/>
        <w:keepNext/>
      </w:pPr>
      <w:r w:rsidRPr="000C158C">
        <w:lastRenderedPageBreak/>
        <w:t xml:space="preserve">При помощи ссылки </w:t>
      </w:r>
      <w:r w:rsidRPr="000C158C">
        <w:rPr>
          <w:rStyle w:val="gfff4"/>
        </w:rPr>
        <w:t>Создать заметку</w:t>
      </w:r>
      <w:r w:rsidRPr="000C158C">
        <w:t xml:space="preserve"> в блог могут добавляться новые записи. Автоматическим образом заметки соотносятся с </w:t>
      </w:r>
      <w:r w:rsidR="00003F7D" w:rsidRPr="000C158C">
        <w:t>определённой</w:t>
      </w:r>
      <w:r w:rsidRPr="000C158C">
        <w:t xml:space="preserve"> датой и при помощи календаря может быть выполнена фильтрация заметок.</w:t>
      </w:r>
    </w:p>
    <w:p w14:paraId="6771A0A9" w14:textId="2B4241BD" w:rsidR="003D098B" w:rsidRPr="000C158C" w:rsidRDefault="008228D7" w:rsidP="006D2DE7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05C86B1E" wp14:editId="63770E8B">
            <wp:extent cx="5940425" cy="4810760"/>
            <wp:effectExtent l="19050" t="19050" r="22225" b="279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0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AF3F4E" w14:textId="4B5231AE" w:rsidR="003D098B" w:rsidRPr="000C158C" w:rsidRDefault="003D098B" w:rsidP="00F82ED8">
      <w:pPr>
        <w:pStyle w:val="ge"/>
      </w:pPr>
      <w:bookmarkStart w:id="307" w:name="_Ref493851558"/>
      <w:r w:rsidRPr="000C158C">
        <w:t>Просмотр блога</w:t>
      </w:r>
      <w:bookmarkEnd w:id="307"/>
    </w:p>
    <w:p w14:paraId="648F2E52" w14:textId="411073C2" w:rsidR="00A06033" w:rsidRPr="000C158C" w:rsidRDefault="00A06033" w:rsidP="0054464C">
      <w:pPr>
        <w:pStyle w:val="g30"/>
      </w:pPr>
      <w:bookmarkStart w:id="308" w:name="_Toc494209635"/>
      <w:r w:rsidRPr="000C158C">
        <w:t>Загрузка файлов</w:t>
      </w:r>
      <w:bookmarkEnd w:id="308"/>
    </w:p>
    <w:p w14:paraId="13E8DA79" w14:textId="1DFAE1B8" w:rsidR="00A929B1" w:rsidRPr="000C158C" w:rsidRDefault="003D098B" w:rsidP="007435F1">
      <w:pPr>
        <w:pStyle w:val="gff0"/>
      </w:pPr>
      <w:r w:rsidRPr="000C158C">
        <w:t xml:space="preserve">В </w:t>
      </w:r>
      <w:r w:rsidR="00491F5A" w:rsidRPr="000C158C">
        <w:t>АИС </w:t>
      </w:r>
      <w:r w:rsidR="002D2B1E" w:rsidRPr="000C158C">
        <w:t>«Дневник</w:t>
      </w:r>
      <w:r w:rsidR="002D2B1E" w:rsidRPr="000C158C">
        <w:noBreakHyphen/>
        <w:t xml:space="preserve">ОО» </w:t>
      </w:r>
      <w:r w:rsidRPr="000C158C">
        <w:t xml:space="preserve">обеспечена возможность загрузки файлов. </w:t>
      </w:r>
      <w:r w:rsidR="00CA0666" w:rsidRPr="000C158C">
        <w:t xml:space="preserve">Файлы можно загрузить через </w:t>
      </w:r>
      <w:r w:rsidR="00CA0666" w:rsidRPr="000C158C">
        <w:rPr>
          <w:lang w:val="en-US"/>
        </w:rPr>
        <w:t>OneDrive</w:t>
      </w:r>
      <w:r w:rsidRPr="000C158C">
        <w:t xml:space="preserve">. </w:t>
      </w:r>
    </w:p>
    <w:p w14:paraId="21293637" w14:textId="711B7928" w:rsidR="00A06033" w:rsidRPr="000C158C" w:rsidRDefault="008228D7" w:rsidP="00F82ED8">
      <w:pPr>
        <w:pStyle w:val="gffd"/>
      </w:pPr>
      <w:r w:rsidRPr="000C158C">
        <w:rPr>
          <w:noProof/>
          <w:lang w:eastAsia="ru-RU"/>
        </w:rPr>
        <w:lastRenderedPageBreak/>
        <w:drawing>
          <wp:inline distT="0" distB="0" distL="0" distR="0" wp14:anchorId="652AA9ED" wp14:editId="0D7FA528">
            <wp:extent cx="5940425" cy="4808855"/>
            <wp:effectExtent l="19050" t="19050" r="22225" b="1079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8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9D9907" w14:textId="42045518" w:rsidR="003D098B" w:rsidRPr="000C158C" w:rsidRDefault="003D098B" w:rsidP="00F82ED8">
      <w:pPr>
        <w:pStyle w:val="ge"/>
      </w:pPr>
      <w:bookmarkStart w:id="309" w:name="_Ref493851730"/>
      <w:r w:rsidRPr="000C158C">
        <w:t>Просмотр списка файлов</w:t>
      </w:r>
      <w:bookmarkEnd w:id="309"/>
    </w:p>
    <w:p w14:paraId="289CA179" w14:textId="5E27B1AB" w:rsidR="00045C4C" w:rsidRPr="000C158C" w:rsidRDefault="00045C4C" w:rsidP="0054464C">
      <w:pPr>
        <w:pStyle w:val="g20"/>
      </w:pPr>
      <w:bookmarkStart w:id="310" w:name="_Toc494209636"/>
      <w:bookmarkStart w:id="311" w:name="_Toc146202843"/>
      <w:r w:rsidRPr="000C158C">
        <w:t>Раздел Общение</w:t>
      </w:r>
      <w:bookmarkEnd w:id="310"/>
      <w:bookmarkEnd w:id="311"/>
    </w:p>
    <w:p w14:paraId="08B882F4" w14:textId="2B2BF699" w:rsidR="00642957" w:rsidRPr="000C158C" w:rsidRDefault="00642957" w:rsidP="00050B7D">
      <w:pPr>
        <w:pStyle w:val="gff0"/>
        <w:keepNext/>
      </w:pPr>
      <w:r w:rsidRPr="000C158C">
        <w:t xml:space="preserve">Для всех пользователей в </w:t>
      </w:r>
      <w:r w:rsidR="00491F5A" w:rsidRPr="000C158C">
        <w:t>АИС </w:t>
      </w:r>
      <w:r w:rsidR="00375DD9" w:rsidRPr="000C158C">
        <w:t>«Дневник</w:t>
      </w:r>
      <w:r w:rsidR="00E37E76" w:rsidRPr="000C158C">
        <w:noBreakHyphen/>
      </w:r>
      <w:r w:rsidR="00375DD9" w:rsidRPr="000C158C">
        <w:t xml:space="preserve">ОО» </w:t>
      </w:r>
      <w:r w:rsidRPr="000C158C">
        <w:t xml:space="preserve">реализована возможность использовать социальную часть проекта – общаться с пользователями из своей </w:t>
      </w:r>
      <w:r w:rsidRPr="000C158C">
        <w:lastRenderedPageBreak/>
        <w:t>школы, создавать и вести различные группы по интересам</w:t>
      </w:r>
      <w:r w:rsidR="00134AA7" w:rsidRPr="000C158C">
        <w:t xml:space="preserve"> и сообщества</w:t>
      </w:r>
      <w:r w:rsidRPr="000C158C">
        <w:t xml:space="preserve">, принимать участие в конкурсах. </w:t>
      </w:r>
      <w:r w:rsidR="00C648CC" w:rsidRPr="000C158C">
        <w:t>Р</w:t>
      </w:r>
      <w:r w:rsidR="004633F5" w:rsidRPr="000C158C">
        <w:t xml:space="preserve">аздел </w:t>
      </w:r>
      <w:r w:rsidR="004633F5" w:rsidRPr="000C158C">
        <w:rPr>
          <w:rStyle w:val="gfff4"/>
        </w:rPr>
        <w:t>Общение</w:t>
      </w:r>
      <w:r w:rsidR="004633F5" w:rsidRPr="000C158C">
        <w:t xml:space="preserve"> представлен на рисунке </w:t>
      </w:r>
      <w:r w:rsidR="004633F5" w:rsidRPr="000C158C">
        <w:fldChar w:fldCharType="begin"/>
      </w:r>
      <w:r w:rsidR="004633F5" w:rsidRPr="000C158C">
        <w:instrText xml:space="preserve"> REF _Ref91252241 \r \h </w:instrText>
      </w:r>
      <w:r w:rsidR="00085718" w:rsidRPr="000C158C">
        <w:instrText xml:space="preserve"> \# \0 </w:instrText>
      </w:r>
      <w:r w:rsidR="000C158C">
        <w:instrText xml:space="preserve"> \* MERGEFORMAT </w:instrText>
      </w:r>
      <w:r w:rsidR="004633F5" w:rsidRPr="000C158C">
        <w:fldChar w:fldCharType="separate"/>
      </w:r>
      <w:r w:rsidR="00584EF8">
        <w:t>27</w:t>
      </w:r>
      <w:r w:rsidR="004633F5" w:rsidRPr="000C158C">
        <w:fldChar w:fldCharType="end"/>
      </w:r>
    </w:p>
    <w:p w14:paraId="07129293" w14:textId="36B73494" w:rsidR="004633F5" w:rsidRPr="000C158C" w:rsidRDefault="00CA0666" w:rsidP="00050B7D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7FC8DD1E" wp14:editId="6E2B3111">
            <wp:extent cx="5940425" cy="2985770"/>
            <wp:effectExtent l="19050" t="19050" r="22225" b="24130"/>
            <wp:docPr id="130" name="Рисунок 1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577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68A6F48" w14:textId="2C077D25" w:rsidR="004633F5" w:rsidRPr="000C158C" w:rsidRDefault="004633F5" w:rsidP="00050B7D">
      <w:pPr>
        <w:pStyle w:val="ge"/>
      </w:pPr>
      <w:bookmarkStart w:id="312" w:name="_Ref91252241"/>
      <w:r w:rsidRPr="000C158C">
        <w:t xml:space="preserve">Просмотр раздела </w:t>
      </w:r>
      <w:r w:rsidRPr="000C158C">
        <w:rPr>
          <w:rStyle w:val="gfff4"/>
        </w:rPr>
        <w:t>Общение</w:t>
      </w:r>
      <w:bookmarkEnd w:id="312"/>
    </w:p>
    <w:p w14:paraId="3CE25A8B" w14:textId="37AEDB43" w:rsidR="00BC1720" w:rsidRPr="000C158C" w:rsidRDefault="00642957" w:rsidP="009E7BAF">
      <w:pPr>
        <w:pStyle w:val="gff0"/>
        <w:keepNext/>
      </w:pPr>
      <w:r w:rsidRPr="000C158C">
        <w:t xml:space="preserve">Для того, чтобы найти человека в </w:t>
      </w:r>
      <w:r w:rsidR="0070495B" w:rsidRPr="000C158C">
        <w:t>с</w:t>
      </w:r>
      <w:r w:rsidRPr="000C158C">
        <w:t xml:space="preserve">истеме, достаточно ввести его ФИО в разделе </w:t>
      </w:r>
      <w:r w:rsidR="00183558" w:rsidRPr="000C158C">
        <w:rPr>
          <w:b/>
        </w:rPr>
        <w:t>Общение</w:t>
      </w:r>
      <w:r w:rsidRPr="000C158C">
        <w:rPr>
          <w:b/>
        </w:rPr>
        <w:t xml:space="preserve"> </w:t>
      </w:r>
      <w:r w:rsidR="00695388" w:rsidRPr="000C158C">
        <w:t>–</w:t>
      </w:r>
      <w:r w:rsidR="00695388" w:rsidRPr="000C158C">
        <w:rPr>
          <w:b/>
        </w:rPr>
        <w:t xml:space="preserve"> Л</w:t>
      </w:r>
      <w:r w:rsidRPr="000C158C">
        <w:rPr>
          <w:b/>
        </w:rPr>
        <w:t>юди</w:t>
      </w:r>
      <w:r w:rsidRPr="000C158C">
        <w:t xml:space="preserve"> </w:t>
      </w:r>
      <w:r w:rsidR="00B66B39" w:rsidRPr="000C158C">
        <w:t>(</w:t>
      </w:r>
      <w:r w:rsidR="00E9152C" w:rsidRPr="000C158C">
        <w:t xml:space="preserve">рисунок </w:t>
      </w:r>
      <w:r w:rsidR="00E9152C" w:rsidRPr="000C158C">
        <w:fldChar w:fldCharType="begin"/>
      </w:r>
      <w:r w:rsidR="00E9152C" w:rsidRPr="000C158C">
        <w:instrText xml:space="preserve"> REF _Ref91251752 \r \h </w:instrText>
      </w:r>
      <w:r w:rsidR="00085718" w:rsidRPr="000C158C">
        <w:instrText xml:space="preserve"> \# \0 </w:instrText>
      </w:r>
      <w:r w:rsidR="000C158C">
        <w:instrText xml:space="preserve"> \* MERGEFORMAT </w:instrText>
      </w:r>
      <w:r w:rsidR="00E9152C" w:rsidRPr="000C158C">
        <w:fldChar w:fldCharType="separate"/>
      </w:r>
      <w:r w:rsidR="00584EF8">
        <w:t>28</w:t>
      </w:r>
      <w:r w:rsidR="00E9152C" w:rsidRPr="000C158C">
        <w:fldChar w:fldCharType="end"/>
      </w:r>
      <w:r w:rsidR="00B66B39" w:rsidRPr="000C158C">
        <w:t xml:space="preserve">) </w:t>
      </w:r>
      <w:r w:rsidRPr="000C158C">
        <w:t xml:space="preserve">или найти на профиле своей школы на вкладке </w:t>
      </w:r>
      <w:r w:rsidR="00183558" w:rsidRPr="000C158C">
        <w:rPr>
          <w:b/>
        </w:rPr>
        <w:t>Люди</w:t>
      </w:r>
      <w:r w:rsidR="00713F84" w:rsidRPr="000C158C">
        <w:rPr>
          <w:b/>
        </w:rPr>
        <w:t xml:space="preserve"> (</w:t>
      </w:r>
      <w:r w:rsidR="00713F84" w:rsidRPr="000C158C">
        <w:t>см. подраздел</w:t>
      </w:r>
      <w:r w:rsidR="00134AA7" w:rsidRPr="000C158C">
        <w:t xml:space="preserve"> </w:t>
      </w:r>
      <w:r w:rsidR="008E72E9" w:rsidRPr="000C158C">
        <w:fldChar w:fldCharType="begin"/>
      </w:r>
      <w:r w:rsidR="008E72E9" w:rsidRPr="000C158C">
        <w:instrText xml:space="preserve"> REF _Ref91251139 \r </w:instrText>
      </w:r>
      <w:r w:rsidR="000C158C">
        <w:instrText xml:space="preserve"> \* MERGEFORMAT </w:instrText>
      </w:r>
      <w:r w:rsidR="008E72E9" w:rsidRPr="000C158C">
        <w:fldChar w:fldCharType="separate"/>
      </w:r>
      <w:r w:rsidR="00584EF8">
        <w:t>5.3.7</w:t>
      </w:r>
      <w:r w:rsidR="008E72E9" w:rsidRPr="000C158C">
        <w:fldChar w:fldCharType="end"/>
      </w:r>
      <w:r w:rsidR="00713F84" w:rsidRPr="000C158C">
        <w:t>)</w:t>
      </w:r>
      <w:r w:rsidR="00C25A6F" w:rsidRPr="000C158C">
        <w:t>.</w:t>
      </w:r>
    </w:p>
    <w:p w14:paraId="4F2890D3" w14:textId="2805B173" w:rsidR="00EE54D9" w:rsidRPr="000C158C" w:rsidRDefault="00FC571B" w:rsidP="007435F1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7D755760" wp14:editId="26C3871E">
            <wp:extent cx="5940425" cy="3197225"/>
            <wp:effectExtent l="19050" t="19050" r="22225" b="222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Безымянный3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6E9E05" w14:textId="0E68804F" w:rsidR="00B541E8" w:rsidRPr="000C158C" w:rsidRDefault="00EE54D9" w:rsidP="007435F1">
      <w:pPr>
        <w:pStyle w:val="ge"/>
      </w:pPr>
      <w:bookmarkStart w:id="313" w:name="_Ref91251752"/>
      <w:r w:rsidRPr="000C158C">
        <w:t xml:space="preserve">Просмотр вкладки </w:t>
      </w:r>
      <w:r w:rsidRPr="000C158C">
        <w:rPr>
          <w:rStyle w:val="gfff4"/>
        </w:rPr>
        <w:t>Люди</w:t>
      </w:r>
      <w:bookmarkStart w:id="314" w:name="_Ref23504346"/>
      <w:bookmarkEnd w:id="313"/>
    </w:p>
    <w:p w14:paraId="61763952" w14:textId="7FB36843" w:rsidR="00980DFF" w:rsidRPr="000C158C" w:rsidRDefault="00980DFF" w:rsidP="00A37369">
      <w:pPr>
        <w:pStyle w:val="g20"/>
      </w:pPr>
      <w:bookmarkStart w:id="315" w:name="_Toc146202844"/>
      <w:bookmarkEnd w:id="314"/>
      <w:r w:rsidRPr="000C158C">
        <w:lastRenderedPageBreak/>
        <w:t>Раздел Приложения</w:t>
      </w:r>
      <w:bookmarkEnd w:id="315"/>
    </w:p>
    <w:p w14:paraId="6B5948BC" w14:textId="5FEB3915" w:rsidR="00C81B4A" w:rsidRPr="000C158C" w:rsidRDefault="00C81B4A" w:rsidP="009B5F76">
      <w:pPr>
        <w:pStyle w:val="gff6"/>
      </w:pPr>
      <w:r w:rsidRPr="000C158C">
        <w:t>Данный раздел содержит полезные для работы п</w:t>
      </w:r>
      <w:r w:rsidR="0006201D" w:rsidRPr="000C158C">
        <w:t xml:space="preserve">риложения и сервисы Дневник.ру. Все доступные приложения отсортированы по </w:t>
      </w:r>
      <w:r w:rsidR="00614F85" w:rsidRPr="000C158C">
        <w:t>группам</w:t>
      </w:r>
      <w:r w:rsidR="007C63F3" w:rsidRPr="000C158C">
        <w:t xml:space="preserve"> (</w:t>
      </w:r>
      <w:r w:rsidR="00877A12" w:rsidRPr="000C158C">
        <w:t xml:space="preserve">рисунок </w:t>
      </w:r>
      <w:r w:rsidR="00877A12" w:rsidRPr="000C158C">
        <w:fldChar w:fldCharType="begin"/>
      </w:r>
      <w:r w:rsidR="00877A12" w:rsidRPr="000C158C">
        <w:instrText xml:space="preserve"> REF _Ref21012736 \r \h </w:instrText>
      </w:r>
      <w:r w:rsidR="00085718" w:rsidRPr="000C158C">
        <w:instrText xml:space="preserve"> \# \0 </w:instrText>
      </w:r>
      <w:r w:rsidR="000C158C">
        <w:instrText xml:space="preserve"> \* MERGEFORMAT </w:instrText>
      </w:r>
      <w:r w:rsidR="00877A12" w:rsidRPr="000C158C">
        <w:fldChar w:fldCharType="separate"/>
      </w:r>
      <w:r w:rsidR="00584EF8">
        <w:t>29</w:t>
      </w:r>
      <w:r w:rsidR="00877A12" w:rsidRPr="000C158C">
        <w:fldChar w:fldCharType="end"/>
      </w:r>
      <w:r w:rsidR="007C63F3" w:rsidRPr="000C158C">
        <w:t>)</w:t>
      </w:r>
      <w:r w:rsidR="0006201D" w:rsidRPr="000C158C">
        <w:t>:</w:t>
      </w:r>
    </w:p>
    <w:p w14:paraId="2366C481" w14:textId="0DF9D68C" w:rsidR="0006201D" w:rsidRPr="000C158C" w:rsidRDefault="0006201D" w:rsidP="004E7EFB">
      <w:pPr>
        <w:pStyle w:val="ga"/>
        <w:numPr>
          <w:ilvl w:val="0"/>
          <w:numId w:val="11"/>
        </w:numPr>
      </w:pPr>
      <w:r w:rsidRPr="000C158C">
        <w:t>рекомендуемые;</w:t>
      </w:r>
    </w:p>
    <w:p w14:paraId="3CEDCCDA" w14:textId="0F700CF7" w:rsidR="0006201D" w:rsidRPr="000C158C" w:rsidRDefault="0006201D" w:rsidP="007435F1">
      <w:pPr>
        <w:pStyle w:val="ga"/>
      </w:pPr>
      <w:r w:rsidRPr="000C158C">
        <w:t>избранные;</w:t>
      </w:r>
    </w:p>
    <w:p w14:paraId="7EE459BE" w14:textId="436003D1" w:rsidR="0006201D" w:rsidRPr="000C158C" w:rsidRDefault="0006201D" w:rsidP="007435F1">
      <w:pPr>
        <w:pStyle w:val="ga"/>
      </w:pPr>
      <w:r w:rsidRPr="000C158C">
        <w:t>тематика приложения (образование, родителям, развлечения);</w:t>
      </w:r>
    </w:p>
    <w:p w14:paraId="3A826031" w14:textId="086D5A90" w:rsidR="0006201D" w:rsidRPr="000C158C" w:rsidRDefault="0006201D" w:rsidP="00FC571B">
      <w:pPr>
        <w:pStyle w:val="ga"/>
        <w:keepNext/>
      </w:pPr>
      <w:r w:rsidRPr="000C158C">
        <w:t>тематика сервисов Дневник.ру (для учебы, услуги, тестирование).</w:t>
      </w:r>
    </w:p>
    <w:p w14:paraId="3AA9447C" w14:textId="7139C463" w:rsidR="007C63F3" w:rsidRPr="000C158C" w:rsidRDefault="00CA0666" w:rsidP="00A37369">
      <w:pPr>
        <w:pStyle w:val="gffd"/>
      </w:pPr>
      <w:r w:rsidRPr="000C158C">
        <w:rPr>
          <w:noProof/>
          <w:lang w:eastAsia="ru-RU"/>
        </w:rPr>
        <w:drawing>
          <wp:inline distT="0" distB="0" distL="0" distR="0" wp14:anchorId="7BAC082F" wp14:editId="22A90CEE">
            <wp:extent cx="5940425" cy="4574540"/>
            <wp:effectExtent l="19050" t="19050" r="22225" b="165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45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048D174" w14:textId="4CCD8DE4" w:rsidR="007C63F3" w:rsidRPr="000C158C" w:rsidRDefault="007C63F3" w:rsidP="00A37369">
      <w:pPr>
        <w:pStyle w:val="ge"/>
      </w:pPr>
      <w:bookmarkStart w:id="316" w:name="_Ref21012736"/>
      <w:r w:rsidRPr="000C158C">
        <w:t>Центр приложений</w:t>
      </w:r>
      <w:bookmarkEnd w:id="316"/>
    </w:p>
    <w:p w14:paraId="69D8FAF1" w14:textId="11AC94F2" w:rsidR="00C03A1F" w:rsidRPr="000C158C" w:rsidRDefault="00C03A1F" w:rsidP="0054464C">
      <w:pPr>
        <w:pStyle w:val="g10"/>
      </w:pPr>
      <w:bookmarkStart w:id="317" w:name="_Toc494209643"/>
      <w:bookmarkStart w:id="318" w:name="_Ref498089824"/>
      <w:bookmarkStart w:id="319" w:name="_Toc146202845"/>
      <w:bookmarkEnd w:id="201"/>
      <w:bookmarkEnd w:id="202"/>
      <w:bookmarkEnd w:id="203"/>
      <w:bookmarkEnd w:id="204"/>
      <w:bookmarkEnd w:id="205"/>
      <w:r w:rsidRPr="000C158C">
        <w:lastRenderedPageBreak/>
        <w:t>Рекомендации по освоению</w:t>
      </w:r>
      <w:bookmarkEnd w:id="317"/>
      <w:bookmarkEnd w:id="318"/>
      <w:bookmarkEnd w:id="319"/>
    </w:p>
    <w:p w14:paraId="54A46ECD" w14:textId="41143CAA" w:rsidR="008E4C96" w:rsidRPr="000C158C" w:rsidRDefault="008E4C96" w:rsidP="00183558">
      <w:pPr>
        <w:pStyle w:val="gff6"/>
      </w:pPr>
      <w:r w:rsidRPr="000C158C">
        <w:t xml:space="preserve">Для успешного освоения работы с </w:t>
      </w:r>
      <w:r w:rsidR="00491F5A" w:rsidRPr="000C158C">
        <w:t>АИС </w:t>
      </w:r>
      <w:r w:rsidRPr="000C158C">
        <w:t>«Дневник</w:t>
      </w:r>
      <w:r w:rsidRPr="000C158C">
        <w:noBreakHyphen/>
        <w:t>ОО» рекомендуется выполнить следующие действия:</w:t>
      </w:r>
    </w:p>
    <w:p w14:paraId="433B9A85" w14:textId="77777777" w:rsidR="008E4C96" w:rsidRPr="000C158C" w:rsidRDefault="008E4C96" w:rsidP="0068461E">
      <w:pPr>
        <w:pStyle w:val="ga"/>
        <w:numPr>
          <w:ilvl w:val="0"/>
          <w:numId w:val="8"/>
        </w:numPr>
      </w:pPr>
      <w:r w:rsidRPr="000C158C">
        <w:t>ознакомиться с настоящим документом;</w:t>
      </w:r>
    </w:p>
    <w:p w14:paraId="60A3C2C5" w14:textId="3BD8EB2A" w:rsidR="008E4C96" w:rsidRPr="000C158C" w:rsidRDefault="008E4C96" w:rsidP="0068461E">
      <w:pPr>
        <w:pStyle w:val="ga"/>
        <w:keepNext/>
        <w:numPr>
          <w:ilvl w:val="0"/>
          <w:numId w:val="8"/>
        </w:numPr>
      </w:pPr>
      <w:r w:rsidRPr="000C158C">
        <w:t xml:space="preserve">выполнить контрольный пример работы с </w:t>
      </w:r>
      <w:r w:rsidR="00491F5A" w:rsidRPr="000C158C">
        <w:t>АИС </w:t>
      </w:r>
      <w:r w:rsidRPr="000C158C">
        <w:t>«Дневник</w:t>
      </w:r>
      <w:r w:rsidRPr="000C158C">
        <w:noBreakHyphen/>
        <w:t>ОО», приведённый в таблице </w:t>
      </w:r>
      <w:r w:rsidRPr="000C158C">
        <w:fldChar w:fldCharType="begin"/>
      </w:r>
      <w:r w:rsidRPr="000C158C">
        <w:instrText xml:space="preserve"> REF \* arabic _Ref498506498 \h  \* MERGEFORMAT </w:instrText>
      </w:r>
      <w:r w:rsidRPr="000C158C">
        <w:fldChar w:fldCharType="separate"/>
      </w:r>
      <w:r w:rsidR="00584EF8">
        <w:t>2</w:t>
      </w:r>
      <w:r w:rsidRPr="000C158C">
        <w:fldChar w:fldCharType="end"/>
      </w:r>
      <w:r w:rsidRPr="000C158C">
        <w:t>.</w:t>
      </w:r>
    </w:p>
    <w:p w14:paraId="03216A3E" w14:textId="4CB43C4E" w:rsidR="00904BEB" w:rsidRPr="000C158C" w:rsidRDefault="00F73D27" w:rsidP="00842130">
      <w:pPr>
        <w:pStyle w:val="gfff"/>
      </w:pPr>
      <w:bookmarkStart w:id="320" w:name="_Ref498506498"/>
      <w:r w:rsidRPr="000C158C">
        <w:t xml:space="preserve">Таблица </w:t>
      </w:r>
      <w:r w:rsidR="008E72E9" w:rsidRPr="000C158C">
        <w:rPr>
          <w:noProof/>
        </w:rPr>
        <w:fldChar w:fldCharType="begin"/>
      </w:r>
      <w:r w:rsidR="008E72E9" w:rsidRPr="000C158C">
        <w:rPr>
          <w:noProof/>
        </w:rPr>
        <w:instrText xml:space="preserve"> SEQ Таблица \* ARABIC </w:instrText>
      </w:r>
      <w:r w:rsidR="008E72E9" w:rsidRPr="000C158C">
        <w:rPr>
          <w:noProof/>
        </w:rPr>
        <w:fldChar w:fldCharType="separate"/>
      </w:r>
      <w:r w:rsidR="00584EF8">
        <w:rPr>
          <w:noProof/>
        </w:rPr>
        <w:t>2</w:t>
      </w:r>
      <w:r w:rsidR="008E72E9" w:rsidRPr="000C158C">
        <w:rPr>
          <w:noProof/>
        </w:rPr>
        <w:fldChar w:fldCharType="end"/>
      </w:r>
      <w:bookmarkEnd w:id="320"/>
      <w:r w:rsidRPr="000C158C">
        <w:t xml:space="preserve"> – </w:t>
      </w:r>
      <w:bookmarkStart w:id="321" w:name="_Ref493842640"/>
      <w:r w:rsidR="008E4C96" w:rsidRPr="000C158C">
        <w:t>Контрольный п</w:t>
      </w:r>
      <w:r w:rsidR="00904BEB" w:rsidRPr="000C158C">
        <w:t>ример</w:t>
      </w:r>
      <w:bookmarkEnd w:id="321"/>
    </w:p>
    <w:tbl>
      <w:tblPr>
        <w:tblStyle w:val="af8"/>
        <w:tblW w:w="4742" w:type="pct"/>
        <w:tblLook w:val="04A0" w:firstRow="1" w:lastRow="0" w:firstColumn="1" w:lastColumn="0" w:noHBand="0" w:noVBand="1"/>
      </w:tblPr>
      <w:tblGrid>
        <w:gridCol w:w="4329"/>
        <w:gridCol w:w="4534"/>
      </w:tblGrid>
      <w:tr w:rsidR="00842130" w:rsidRPr="000C158C" w14:paraId="5B9D9790" w14:textId="77777777" w:rsidTr="002C6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42" w:type="pct"/>
          </w:tcPr>
          <w:p w14:paraId="364DEC7C" w14:textId="77777777" w:rsidR="00842130" w:rsidRPr="000C158C" w:rsidRDefault="00842130" w:rsidP="00050B7D">
            <w:pPr>
              <w:pStyle w:val="gfff2"/>
            </w:pPr>
            <w:proofErr w:type="spellStart"/>
            <w:r w:rsidRPr="000C158C">
              <w:t>Действие</w:t>
            </w:r>
            <w:proofErr w:type="spellEnd"/>
          </w:p>
        </w:tc>
        <w:tc>
          <w:tcPr>
            <w:tcW w:w="2558" w:type="pct"/>
          </w:tcPr>
          <w:p w14:paraId="667618AD" w14:textId="77777777" w:rsidR="00842130" w:rsidRPr="000C158C" w:rsidRDefault="00842130" w:rsidP="00050B7D">
            <w:pPr>
              <w:pStyle w:val="gfff2"/>
            </w:pPr>
            <w:proofErr w:type="spellStart"/>
            <w:r w:rsidRPr="000C158C">
              <w:t>Результат</w:t>
            </w:r>
            <w:proofErr w:type="spellEnd"/>
          </w:p>
        </w:tc>
      </w:tr>
      <w:tr w:rsidR="00842130" w:rsidRPr="000C158C" w14:paraId="1078DAE5" w14:textId="77777777" w:rsidTr="002C6F31">
        <w:tc>
          <w:tcPr>
            <w:tcW w:w="2442" w:type="pct"/>
          </w:tcPr>
          <w:p w14:paraId="03A648C4" w14:textId="659F79E5" w:rsidR="00842130" w:rsidRPr="000C158C" w:rsidRDefault="00842130" w:rsidP="00943CA6">
            <w:pPr>
              <w:pStyle w:val="gfff0"/>
            </w:pPr>
            <w:r w:rsidRPr="000C158C">
              <w:t>Запустите браузер</w:t>
            </w:r>
          </w:p>
        </w:tc>
        <w:tc>
          <w:tcPr>
            <w:tcW w:w="2558" w:type="pct"/>
          </w:tcPr>
          <w:p w14:paraId="1D42385C" w14:textId="119B20A8" w:rsidR="00842130" w:rsidRPr="000C158C" w:rsidRDefault="00842130" w:rsidP="00943CA6">
            <w:pPr>
              <w:pStyle w:val="gfff0"/>
            </w:pPr>
            <w:r w:rsidRPr="000C158C">
              <w:t>Открылась стартовая страница браузера</w:t>
            </w:r>
          </w:p>
        </w:tc>
      </w:tr>
      <w:tr w:rsidR="00842130" w:rsidRPr="000C158C" w14:paraId="62A5F5FD" w14:textId="77777777" w:rsidTr="002C6F31">
        <w:tc>
          <w:tcPr>
            <w:tcW w:w="2442" w:type="pct"/>
          </w:tcPr>
          <w:p w14:paraId="457C9AB6" w14:textId="3762F908" w:rsidR="00842130" w:rsidRPr="000C158C" w:rsidRDefault="00842130" w:rsidP="00943CA6">
            <w:pPr>
              <w:pStyle w:val="gfff0"/>
            </w:pPr>
            <w:r w:rsidRPr="000C158C">
              <w:t xml:space="preserve">Введите ссылку на сайт </w:t>
            </w:r>
            <w:r w:rsidR="00C96587" w:rsidRPr="000C158C">
              <w:t>АИС «Дневник-ОО»</w:t>
            </w:r>
          </w:p>
        </w:tc>
        <w:tc>
          <w:tcPr>
            <w:tcW w:w="2558" w:type="pct"/>
          </w:tcPr>
          <w:p w14:paraId="58482450" w14:textId="398AF14E" w:rsidR="00842130" w:rsidRPr="000C158C" w:rsidRDefault="00842130" w:rsidP="00943CA6">
            <w:pPr>
              <w:pStyle w:val="gfff0"/>
            </w:pPr>
            <w:r w:rsidRPr="000C158C">
              <w:t xml:space="preserve">Открылась главная страница </w:t>
            </w:r>
            <w:r w:rsidR="00C96587" w:rsidRPr="000C158C">
              <w:t>АИС «Дневник-ОО»</w:t>
            </w:r>
          </w:p>
        </w:tc>
      </w:tr>
      <w:tr w:rsidR="002C6F31" w:rsidRPr="000C158C" w14:paraId="48BC0164" w14:textId="77777777" w:rsidTr="002C6F31">
        <w:tc>
          <w:tcPr>
            <w:tcW w:w="5000" w:type="pct"/>
            <w:gridSpan w:val="2"/>
          </w:tcPr>
          <w:p w14:paraId="2540F9CD" w14:textId="2D599ADD" w:rsidR="002C6F31" w:rsidRPr="000C158C" w:rsidRDefault="003937EA" w:rsidP="00050B7D">
            <w:pPr>
              <w:pStyle w:val="gfff0"/>
              <w:jc w:val="center"/>
            </w:pPr>
            <w:r w:rsidRPr="000C158C">
              <w:t>Работа с главным экраном</w:t>
            </w:r>
          </w:p>
        </w:tc>
      </w:tr>
      <w:tr w:rsidR="00842130" w:rsidRPr="000C158C" w14:paraId="62E4BFA9" w14:textId="77777777" w:rsidTr="002C6F31">
        <w:tc>
          <w:tcPr>
            <w:tcW w:w="2442" w:type="pct"/>
          </w:tcPr>
          <w:p w14:paraId="38A888E6" w14:textId="272BC276" w:rsidR="00842130" w:rsidRPr="000C158C" w:rsidRDefault="00842130" w:rsidP="00943CA6">
            <w:pPr>
              <w:pStyle w:val="gfff0"/>
            </w:pPr>
            <w:r w:rsidRPr="000C158C">
              <w:t xml:space="preserve">Нажмите на кнопку </w:t>
            </w:r>
            <w:r w:rsidRPr="000C158C">
              <w:rPr>
                <w:rStyle w:val="gfff4"/>
              </w:rPr>
              <w:t>Войти</w:t>
            </w:r>
            <w:r w:rsidRPr="000C158C">
              <w:t xml:space="preserve"> в правом верхнем углу</w:t>
            </w:r>
          </w:p>
        </w:tc>
        <w:tc>
          <w:tcPr>
            <w:tcW w:w="2558" w:type="pct"/>
          </w:tcPr>
          <w:p w14:paraId="3498BF04" w14:textId="530A1051" w:rsidR="00842130" w:rsidRPr="000C158C" w:rsidRDefault="00842130" w:rsidP="00943CA6">
            <w:pPr>
              <w:pStyle w:val="gfff0"/>
            </w:pPr>
            <w:r w:rsidRPr="000C158C">
              <w:t>Открылась страница авторизации</w:t>
            </w:r>
          </w:p>
        </w:tc>
      </w:tr>
      <w:tr w:rsidR="00842130" w:rsidRPr="000C158C" w14:paraId="14843D5E" w14:textId="77777777" w:rsidTr="002C6F31">
        <w:tc>
          <w:tcPr>
            <w:tcW w:w="2442" w:type="pct"/>
          </w:tcPr>
          <w:p w14:paraId="2F9A41C8" w14:textId="116672E9" w:rsidR="00842130" w:rsidRPr="000C158C" w:rsidRDefault="00842130" w:rsidP="00943CA6">
            <w:pPr>
              <w:pStyle w:val="gfff0"/>
            </w:pPr>
            <w:r w:rsidRPr="000C158C">
              <w:t xml:space="preserve">Введите логин и пароль на странице авторизации и нажмите на кнопку </w:t>
            </w:r>
            <w:r w:rsidRPr="000C158C">
              <w:rPr>
                <w:rStyle w:val="gfff4"/>
              </w:rPr>
              <w:t>Войти</w:t>
            </w:r>
          </w:p>
        </w:tc>
        <w:tc>
          <w:tcPr>
            <w:tcW w:w="2558" w:type="pct"/>
          </w:tcPr>
          <w:p w14:paraId="4BDA65E7" w14:textId="257F8209" w:rsidR="00842130" w:rsidRPr="000C158C" w:rsidRDefault="00842130" w:rsidP="00943CA6">
            <w:pPr>
              <w:pStyle w:val="gfff0"/>
            </w:pPr>
            <w:r w:rsidRPr="000C158C">
              <w:t xml:space="preserve">Успешная авторизация в </w:t>
            </w:r>
            <w:r w:rsidR="00491F5A" w:rsidRPr="000C158C">
              <w:t>АИС </w:t>
            </w:r>
            <w:r w:rsidRPr="000C158C">
              <w:t>«Дневник</w:t>
            </w:r>
            <w:r w:rsidRPr="000C158C">
              <w:noBreakHyphen/>
              <w:t>ОО»</w:t>
            </w:r>
          </w:p>
        </w:tc>
      </w:tr>
      <w:tr w:rsidR="002C6F31" w:rsidRPr="000C158C" w14:paraId="14F44926" w14:textId="77777777" w:rsidTr="002C6F31">
        <w:tc>
          <w:tcPr>
            <w:tcW w:w="5000" w:type="pct"/>
            <w:gridSpan w:val="2"/>
          </w:tcPr>
          <w:p w14:paraId="3FE024E5" w14:textId="021DE113" w:rsidR="002C6F31" w:rsidRPr="000C158C" w:rsidRDefault="003937EA" w:rsidP="00050B7D">
            <w:pPr>
              <w:pStyle w:val="gfff0"/>
              <w:jc w:val="center"/>
            </w:pPr>
            <w:r w:rsidRPr="000C158C">
              <w:t xml:space="preserve">Работа с разделом </w:t>
            </w:r>
            <w:r w:rsidRPr="000C158C">
              <w:rPr>
                <w:rStyle w:val="gfff4"/>
              </w:rPr>
              <w:t>Расписание</w:t>
            </w:r>
          </w:p>
        </w:tc>
      </w:tr>
      <w:tr w:rsidR="00842130" w:rsidRPr="000C158C" w14:paraId="09ED0DAC" w14:textId="77777777" w:rsidTr="002C6F31">
        <w:tc>
          <w:tcPr>
            <w:tcW w:w="2442" w:type="pct"/>
          </w:tcPr>
          <w:p w14:paraId="54A6FD8E" w14:textId="01A8E6BA" w:rsidR="00842130" w:rsidRPr="000C158C" w:rsidRDefault="00842130" w:rsidP="00943CA6">
            <w:pPr>
              <w:pStyle w:val="gfff0"/>
            </w:pPr>
            <w:r w:rsidRPr="000C158C">
              <w:t xml:space="preserve">В главном меню выберите </w:t>
            </w:r>
            <w:r w:rsidRPr="000C158C">
              <w:rPr>
                <w:rStyle w:val="gfff4"/>
              </w:rPr>
              <w:t>Образование</w:t>
            </w:r>
            <w:r w:rsidRPr="000C158C">
              <w:t xml:space="preserve"> – </w:t>
            </w:r>
            <w:r w:rsidRPr="000C158C">
              <w:rPr>
                <w:rStyle w:val="gfff4"/>
              </w:rPr>
              <w:t>Расписание</w:t>
            </w:r>
          </w:p>
        </w:tc>
        <w:tc>
          <w:tcPr>
            <w:tcW w:w="2558" w:type="pct"/>
          </w:tcPr>
          <w:p w14:paraId="255A07E1" w14:textId="396B1E14" w:rsidR="00842130" w:rsidRPr="000C158C" w:rsidRDefault="00842130" w:rsidP="00943CA6">
            <w:pPr>
              <w:pStyle w:val="gfff0"/>
            </w:pPr>
            <w:r w:rsidRPr="000C158C">
              <w:t>Открылась страница со всеми классами</w:t>
            </w:r>
          </w:p>
        </w:tc>
      </w:tr>
      <w:tr w:rsidR="00842130" w:rsidRPr="000C158C" w14:paraId="36E0C519" w14:textId="77777777" w:rsidTr="002C6F31">
        <w:tc>
          <w:tcPr>
            <w:tcW w:w="2442" w:type="pct"/>
          </w:tcPr>
          <w:p w14:paraId="2CC8F0D6" w14:textId="684823FD" w:rsidR="00842130" w:rsidRPr="000C158C" w:rsidRDefault="00842130" w:rsidP="00943CA6">
            <w:pPr>
              <w:pStyle w:val="gfff0"/>
            </w:pPr>
            <w:r w:rsidRPr="000C158C">
              <w:t>Выберите класс</w:t>
            </w:r>
          </w:p>
        </w:tc>
        <w:tc>
          <w:tcPr>
            <w:tcW w:w="2558" w:type="pct"/>
          </w:tcPr>
          <w:p w14:paraId="33CC1224" w14:textId="27B8F451" w:rsidR="00842130" w:rsidRPr="000C158C" w:rsidRDefault="00842130" w:rsidP="00943CA6">
            <w:pPr>
              <w:pStyle w:val="gfff0"/>
            </w:pPr>
            <w:r w:rsidRPr="000C158C">
              <w:t>Открылось расписание класса на текущую неделю</w:t>
            </w:r>
          </w:p>
        </w:tc>
      </w:tr>
      <w:tr w:rsidR="00842130" w:rsidRPr="000C158C" w14:paraId="2783FBBC" w14:textId="77777777" w:rsidTr="002C6F31">
        <w:tc>
          <w:tcPr>
            <w:tcW w:w="2442" w:type="pct"/>
          </w:tcPr>
          <w:p w14:paraId="66F5B3F6" w14:textId="69334912" w:rsidR="00842130" w:rsidRPr="000C158C" w:rsidRDefault="00842130" w:rsidP="00943CA6">
            <w:pPr>
              <w:pStyle w:val="gfff0"/>
            </w:pPr>
            <w:r w:rsidRPr="000C158C">
              <w:t xml:space="preserve">Выберите вкладку </w:t>
            </w:r>
            <w:r w:rsidRPr="000C158C">
              <w:rPr>
                <w:rStyle w:val="gfff4"/>
              </w:rPr>
              <w:t>Кабинеты</w:t>
            </w:r>
          </w:p>
        </w:tc>
        <w:tc>
          <w:tcPr>
            <w:tcW w:w="2558" w:type="pct"/>
          </w:tcPr>
          <w:p w14:paraId="7B05C5D8" w14:textId="6421131A" w:rsidR="00842130" w:rsidRPr="000C158C" w:rsidRDefault="00842130" w:rsidP="00943CA6">
            <w:pPr>
              <w:pStyle w:val="gfff0"/>
            </w:pPr>
            <w:r w:rsidRPr="000C158C">
              <w:t>Открылось расписание по кабинетам</w:t>
            </w:r>
          </w:p>
        </w:tc>
      </w:tr>
      <w:tr w:rsidR="00842130" w:rsidRPr="000C158C" w14:paraId="0F20A088" w14:textId="77777777" w:rsidTr="002C6F31">
        <w:tc>
          <w:tcPr>
            <w:tcW w:w="2442" w:type="pct"/>
          </w:tcPr>
          <w:p w14:paraId="4BFA4F51" w14:textId="30D42CCF" w:rsidR="00842130" w:rsidRPr="000C158C" w:rsidRDefault="00842130" w:rsidP="002C6F31">
            <w:pPr>
              <w:pStyle w:val="gf1"/>
              <w:numPr>
                <w:ilvl w:val="0"/>
                <w:numId w:val="0"/>
              </w:numPr>
            </w:pPr>
            <w:r w:rsidRPr="000C158C">
              <w:t xml:space="preserve">Выберите вкладку </w:t>
            </w:r>
            <w:r w:rsidRPr="000C158C">
              <w:rPr>
                <w:rStyle w:val="gfff4"/>
              </w:rPr>
              <w:t>Учителя</w:t>
            </w:r>
          </w:p>
        </w:tc>
        <w:tc>
          <w:tcPr>
            <w:tcW w:w="2558" w:type="pct"/>
          </w:tcPr>
          <w:p w14:paraId="5CC1BA9A" w14:textId="662068D7" w:rsidR="00842130" w:rsidRPr="000C158C" w:rsidRDefault="00842130" w:rsidP="00943CA6">
            <w:pPr>
              <w:pStyle w:val="gfff0"/>
            </w:pPr>
            <w:r w:rsidRPr="000C158C">
              <w:t>Открылось расписание по учителям</w:t>
            </w:r>
          </w:p>
        </w:tc>
      </w:tr>
      <w:tr w:rsidR="003937EA" w:rsidRPr="000C158C" w14:paraId="6336D63D" w14:textId="77777777" w:rsidTr="003937EA">
        <w:tc>
          <w:tcPr>
            <w:tcW w:w="5000" w:type="pct"/>
            <w:gridSpan w:val="2"/>
          </w:tcPr>
          <w:p w14:paraId="365B2F6A" w14:textId="1B7427B5" w:rsidR="003937EA" w:rsidRPr="000C158C" w:rsidRDefault="003937EA" w:rsidP="00050B7D">
            <w:pPr>
              <w:pStyle w:val="gfff0"/>
              <w:jc w:val="center"/>
            </w:pPr>
            <w:r w:rsidRPr="000C158C">
              <w:t xml:space="preserve">Работа с разделом </w:t>
            </w:r>
            <w:r w:rsidRPr="000C158C">
              <w:rPr>
                <w:rStyle w:val="gfff4"/>
              </w:rPr>
              <w:t>Журналы</w:t>
            </w:r>
          </w:p>
        </w:tc>
      </w:tr>
      <w:tr w:rsidR="00842130" w:rsidRPr="000C158C" w14:paraId="3E4476C7" w14:textId="77777777" w:rsidTr="002C6F31">
        <w:tc>
          <w:tcPr>
            <w:tcW w:w="2442" w:type="pct"/>
          </w:tcPr>
          <w:p w14:paraId="137BE4CA" w14:textId="34DCE347" w:rsidR="00842130" w:rsidRPr="000C158C" w:rsidRDefault="00842130" w:rsidP="00943CA6">
            <w:pPr>
              <w:pStyle w:val="gfff0"/>
            </w:pPr>
            <w:r w:rsidRPr="000C158C">
              <w:t xml:space="preserve">В главном меню выберите </w:t>
            </w:r>
            <w:r w:rsidRPr="000C158C">
              <w:rPr>
                <w:rStyle w:val="gfff4"/>
              </w:rPr>
              <w:t xml:space="preserve">Образование </w:t>
            </w:r>
            <w:r w:rsidRPr="000C158C">
              <w:t xml:space="preserve">– </w:t>
            </w:r>
            <w:r w:rsidRPr="000C158C">
              <w:rPr>
                <w:rStyle w:val="gfff4"/>
              </w:rPr>
              <w:t>Журналы</w:t>
            </w:r>
          </w:p>
        </w:tc>
        <w:tc>
          <w:tcPr>
            <w:tcW w:w="2558" w:type="pct"/>
          </w:tcPr>
          <w:p w14:paraId="1304E7FC" w14:textId="6CC790E8" w:rsidR="00842130" w:rsidRPr="000C158C" w:rsidRDefault="00842130" w:rsidP="00943CA6">
            <w:pPr>
              <w:pStyle w:val="gfff0"/>
            </w:pPr>
            <w:r w:rsidRPr="000C158C">
              <w:t>Открылась страница со всеми классами</w:t>
            </w:r>
          </w:p>
        </w:tc>
      </w:tr>
      <w:tr w:rsidR="00842130" w:rsidRPr="000C158C" w14:paraId="7961C8CE" w14:textId="77777777" w:rsidTr="002C6F31">
        <w:tc>
          <w:tcPr>
            <w:tcW w:w="2442" w:type="pct"/>
          </w:tcPr>
          <w:p w14:paraId="488E854C" w14:textId="4B956707" w:rsidR="00842130" w:rsidRPr="000C158C" w:rsidRDefault="00842130" w:rsidP="00943CA6">
            <w:pPr>
              <w:pStyle w:val="gfff0"/>
            </w:pPr>
            <w:r w:rsidRPr="000C158C">
              <w:t>Выберите класс</w:t>
            </w:r>
          </w:p>
        </w:tc>
        <w:tc>
          <w:tcPr>
            <w:tcW w:w="2558" w:type="pct"/>
          </w:tcPr>
          <w:p w14:paraId="1E9C9DE3" w14:textId="495107D9" w:rsidR="00842130" w:rsidRPr="000C158C" w:rsidRDefault="00842130" w:rsidP="00943CA6">
            <w:pPr>
              <w:pStyle w:val="gfff0"/>
            </w:pPr>
            <w:r w:rsidRPr="000C158C">
              <w:t>Открылось окно с разными типами журналов (за день, за неделю, журнал предмета)</w:t>
            </w:r>
          </w:p>
        </w:tc>
      </w:tr>
      <w:tr w:rsidR="00842130" w:rsidRPr="000C158C" w14:paraId="62A28A16" w14:textId="77777777" w:rsidTr="002C6F31">
        <w:tc>
          <w:tcPr>
            <w:tcW w:w="2442" w:type="pct"/>
          </w:tcPr>
          <w:p w14:paraId="32B765B1" w14:textId="2AFFC3D4" w:rsidR="00842130" w:rsidRPr="000C158C" w:rsidRDefault="00842130" w:rsidP="00943CA6">
            <w:pPr>
              <w:pStyle w:val="gfff0"/>
            </w:pPr>
            <w:r w:rsidRPr="000C158C">
              <w:t>Выберите любой вид журнала</w:t>
            </w:r>
          </w:p>
        </w:tc>
        <w:tc>
          <w:tcPr>
            <w:tcW w:w="2558" w:type="pct"/>
          </w:tcPr>
          <w:p w14:paraId="40C50D78" w14:textId="77A8E277" w:rsidR="00842130" w:rsidRPr="000C158C" w:rsidRDefault="00842130" w:rsidP="00943CA6">
            <w:pPr>
              <w:pStyle w:val="gfff0"/>
            </w:pPr>
            <w:r w:rsidRPr="000C158C">
              <w:t>Открылся журнал выбранного вида</w:t>
            </w:r>
          </w:p>
        </w:tc>
      </w:tr>
      <w:tr w:rsidR="00842130" w:rsidRPr="000C158C" w14:paraId="7B4874EA" w14:textId="77777777" w:rsidTr="002C6F31">
        <w:tc>
          <w:tcPr>
            <w:tcW w:w="2442" w:type="pct"/>
          </w:tcPr>
          <w:p w14:paraId="3E7B575E" w14:textId="16B04614" w:rsidR="00842130" w:rsidRPr="000C158C" w:rsidRDefault="00842130" w:rsidP="00943CA6">
            <w:pPr>
              <w:pStyle w:val="gfff0"/>
            </w:pPr>
            <w:r w:rsidRPr="000C158C">
              <w:t>В открывшемся журнале выставить оценки или отметки о посещаемости</w:t>
            </w:r>
          </w:p>
        </w:tc>
        <w:tc>
          <w:tcPr>
            <w:tcW w:w="2558" w:type="pct"/>
          </w:tcPr>
          <w:p w14:paraId="1CD39003" w14:textId="47A5EAA9" w:rsidR="00842130" w:rsidRPr="000C158C" w:rsidRDefault="00842130" w:rsidP="00943CA6">
            <w:pPr>
              <w:pStyle w:val="gfff0"/>
            </w:pPr>
            <w:r w:rsidRPr="000C158C">
              <w:t>Информация успешно внесена в журнал</w:t>
            </w:r>
          </w:p>
        </w:tc>
      </w:tr>
      <w:tr w:rsidR="00842130" w:rsidRPr="000C158C" w14:paraId="0EFEF01D" w14:textId="77777777" w:rsidTr="002C6F31">
        <w:tc>
          <w:tcPr>
            <w:tcW w:w="2442" w:type="pct"/>
          </w:tcPr>
          <w:p w14:paraId="72649820" w14:textId="1436597B" w:rsidR="00842130" w:rsidRPr="000C158C" w:rsidRDefault="00842130" w:rsidP="00943CA6">
            <w:pPr>
              <w:pStyle w:val="gfff0"/>
            </w:pPr>
            <w:r w:rsidRPr="000C158C">
              <w:t xml:space="preserve">Откройте вид журнала по предмету и нажмите на кнопку </w:t>
            </w:r>
            <w:r w:rsidRPr="000C158C">
              <w:rPr>
                <w:rStyle w:val="gfff4"/>
              </w:rPr>
              <w:t>Черно</w:t>
            </w:r>
            <w:r w:rsidRPr="000C158C">
              <w:rPr>
                <w:rStyle w:val="gfff4"/>
              </w:rPr>
              <w:noBreakHyphen/>
              <w:t>белая версия</w:t>
            </w:r>
          </w:p>
        </w:tc>
        <w:tc>
          <w:tcPr>
            <w:tcW w:w="2558" w:type="pct"/>
          </w:tcPr>
          <w:p w14:paraId="182CEFF9" w14:textId="04138F97" w:rsidR="00842130" w:rsidRPr="000C158C" w:rsidRDefault="00842130" w:rsidP="00943CA6">
            <w:pPr>
              <w:pStyle w:val="gfff0"/>
            </w:pPr>
            <w:r w:rsidRPr="000C158C">
              <w:t>Открылась черно</w:t>
            </w:r>
            <w:r w:rsidRPr="000C158C">
              <w:noBreakHyphen/>
              <w:t>белая версия журнала</w:t>
            </w:r>
          </w:p>
        </w:tc>
      </w:tr>
      <w:tr w:rsidR="00842130" w:rsidRPr="000C158C" w14:paraId="57569CCD" w14:textId="77777777" w:rsidTr="002C6F31">
        <w:tc>
          <w:tcPr>
            <w:tcW w:w="2442" w:type="pct"/>
          </w:tcPr>
          <w:p w14:paraId="0455BCCB" w14:textId="0F4754D9" w:rsidR="00842130" w:rsidRPr="000C158C" w:rsidRDefault="00842130" w:rsidP="00943CA6">
            <w:pPr>
              <w:pStyle w:val="gfff0"/>
            </w:pPr>
            <w:r w:rsidRPr="000C158C">
              <w:t xml:space="preserve">Откройте вид журнала по предмету и нажмите на кнопку </w:t>
            </w:r>
            <w:r w:rsidRPr="000C158C">
              <w:rPr>
                <w:rStyle w:val="gfff4"/>
              </w:rPr>
              <w:t>Печать журнала</w:t>
            </w:r>
          </w:p>
        </w:tc>
        <w:tc>
          <w:tcPr>
            <w:tcW w:w="2558" w:type="pct"/>
          </w:tcPr>
          <w:p w14:paraId="68386A65" w14:textId="0BB762ED" w:rsidR="00842130" w:rsidRPr="000C158C" w:rsidRDefault="00842130" w:rsidP="00943CA6">
            <w:pPr>
              <w:pStyle w:val="gfff0"/>
            </w:pPr>
            <w:r w:rsidRPr="000C158C">
              <w:t>Успешная печать журнала</w:t>
            </w:r>
          </w:p>
        </w:tc>
      </w:tr>
      <w:tr w:rsidR="00842130" w:rsidRPr="000C158C" w14:paraId="05AE34CF" w14:textId="77777777" w:rsidTr="002C6F31">
        <w:tc>
          <w:tcPr>
            <w:tcW w:w="2442" w:type="pct"/>
          </w:tcPr>
          <w:p w14:paraId="5ABF697B" w14:textId="07B51387" w:rsidR="00842130" w:rsidRPr="000C158C" w:rsidRDefault="00842130" w:rsidP="00943CA6">
            <w:pPr>
              <w:pStyle w:val="gfff0"/>
            </w:pPr>
            <w:r w:rsidRPr="000C158C">
              <w:lastRenderedPageBreak/>
              <w:t xml:space="preserve">Откройте вид журнала по предмету, нажмите на кнопку </w:t>
            </w:r>
            <w:r w:rsidRPr="000C158C">
              <w:rPr>
                <w:rStyle w:val="gfff4"/>
              </w:rPr>
              <w:t>Экспорт журнала</w:t>
            </w:r>
            <w:r w:rsidRPr="000C158C">
              <w:t xml:space="preserve"> и внести информацию об оценках</w:t>
            </w:r>
          </w:p>
        </w:tc>
        <w:tc>
          <w:tcPr>
            <w:tcW w:w="2558" w:type="pct"/>
          </w:tcPr>
          <w:p w14:paraId="7C3E862C" w14:textId="097AAC6A" w:rsidR="00842130" w:rsidRPr="000C158C" w:rsidRDefault="00842130" w:rsidP="00943CA6">
            <w:pPr>
              <w:pStyle w:val="gfff0"/>
            </w:pPr>
            <w:r w:rsidRPr="000C158C">
              <w:t>Успешно заполнен файл экспорта</w:t>
            </w:r>
          </w:p>
        </w:tc>
      </w:tr>
      <w:tr w:rsidR="00842130" w:rsidRPr="000C158C" w14:paraId="41620E7B" w14:textId="77777777" w:rsidTr="002C6F31">
        <w:tc>
          <w:tcPr>
            <w:tcW w:w="2442" w:type="pct"/>
          </w:tcPr>
          <w:p w14:paraId="537E01CC" w14:textId="4FCF936E" w:rsidR="00842130" w:rsidRPr="000C158C" w:rsidRDefault="00842130" w:rsidP="00943CA6">
            <w:pPr>
              <w:pStyle w:val="gfff0"/>
            </w:pPr>
            <w:r w:rsidRPr="000C158C">
              <w:t>Осуществите импорт заполненного файла экспорта</w:t>
            </w:r>
          </w:p>
        </w:tc>
        <w:tc>
          <w:tcPr>
            <w:tcW w:w="2558" w:type="pct"/>
          </w:tcPr>
          <w:p w14:paraId="2417D563" w14:textId="13E3941D" w:rsidR="00842130" w:rsidRPr="000C158C" w:rsidRDefault="00842130" w:rsidP="00943CA6">
            <w:pPr>
              <w:pStyle w:val="gfff0"/>
            </w:pPr>
            <w:r w:rsidRPr="000C158C">
              <w:t>Успешный импорт оценок и отметок посещаемости</w:t>
            </w:r>
          </w:p>
        </w:tc>
      </w:tr>
      <w:tr w:rsidR="002C6F31" w:rsidRPr="000C158C" w14:paraId="794394DE" w14:textId="77777777" w:rsidTr="002C6F31">
        <w:tc>
          <w:tcPr>
            <w:tcW w:w="5000" w:type="pct"/>
            <w:gridSpan w:val="2"/>
          </w:tcPr>
          <w:p w14:paraId="13C7F661" w14:textId="3C65BC5B" w:rsidR="002C6F31" w:rsidRPr="000C158C" w:rsidRDefault="002C6F31" w:rsidP="00050B7D">
            <w:pPr>
              <w:pStyle w:val="gfff0"/>
              <w:jc w:val="center"/>
            </w:pPr>
            <w:r w:rsidRPr="000C158C">
              <w:t xml:space="preserve">Работа с разделом </w:t>
            </w:r>
            <w:r w:rsidRPr="000C158C">
              <w:rPr>
                <w:rStyle w:val="gfff4"/>
              </w:rPr>
              <w:t>Домашние задания</w:t>
            </w:r>
          </w:p>
        </w:tc>
      </w:tr>
      <w:tr w:rsidR="00842130" w:rsidRPr="000C158C" w14:paraId="3790C7A6" w14:textId="77777777" w:rsidTr="002C6F31">
        <w:tc>
          <w:tcPr>
            <w:tcW w:w="2442" w:type="pct"/>
          </w:tcPr>
          <w:p w14:paraId="796CD46F" w14:textId="40E934A5" w:rsidR="00842130" w:rsidRPr="000C158C" w:rsidRDefault="00842130" w:rsidP="00943CA6">
            <w:pPr>
              <w:pStyle w:val="gfff0"/>
            </w:pPr>
            <w:r w:rsidRPr="000C158C">
              <w:t xml:space="preserve">Откройте страницу занятия и нажмите на кнопку </w:t>
            </w:r>
            <w:r w:rsidRPr="000C158C">
              <w:rPr>
                <w:rStyle w:val="gfff4"/>
              </w:rPr>
              <w:t>Добавить ДЗ</w:t>
            </w:r>
          </w:p>
        </w:tc>
        <w:tc>
          <w:tcPr>
            <w:tcW w:w="2558" w:type="pct"/>
          </w:tcPr>
          <w:p w14:paraId="5F1EB19D" w14:textId="5030061F" w:rsidR="00842130" w:rsidRPr="000C158C" w:rsidRDefault="00842130" w:rsidP="00943CA6">
            <w:pPr>
              <w:pStyle w:val="gfff0"/>
            </w:pPr>
            <w:r w:rsidRPr="000C158C">
              <w:t xml:space="preserve">Успешно открылась страница для создания </w:t>
            </w:r>
            <w:r w:rsidR="00975666" w:rsidRPr="000C158C">
              <w:t>ДЗ</w:t>
            </w:r>
          </w:p>
        </w:tc>
      </w:tr>
      <w:tr w:rsidR="00842130" w:rsidRPr="000C158C" w14:paraId="4788C982" w14:textId="77777777" w:rsidTr="002C6F31">
        <w:tc>
          <w:tcPr>
            <w:tcW w:w="2442" w:type="pct"/>
          </w:tcPr>
          <w:p w14:paraId="0F89BC24" w14:textId="4FF27B00" w:rsidR="00842130" w:rsidRPr="000C158C" w:rsidRDefault="00842130" w:rsidP="00943CA6">
            <w:pPr>
              <w:pStyle w:val="gfff0"/>
            </w:pPr>
            <w:r w:rsidRPr="000C158C">
              <w:t xml:space="preserve">Откройте раздел </w:t>
            </w:r>
            <w:r w:rsidRPr="000C158C">
              <w:rPr>
                <w:rStyle w:val="gfff4"/>
              </w:rPr>
              <w:t>Домашние задания</w:t>
            </w:r>
            <w:r w:rsidRPr="000C158C">
              <w:t xml:space="preserve"> и нажмите на кнопку </w:t>
            </w:r>
            <w:r w:rsidRPr="000C158C">
              <w:rPr>
                <w:rStyle w:val="gfff4"/>
              </w:rPr>
              <w:t>Добавить ДЗ</w:t>
            </w:r>
          </w:p>
        </w:tc>
        <w:tc>
          <w:tcPr>
            <w:tcW w:w="2558" w:type="pct"/>
          </w:tcPr>
          <w:p w14:paraId="320366BA" w14:textId="5D67AC5A" w:rsidR="00842130" w:rsidRPr="000C158C" w:rsidRDefault="00842130" w:rsidP="00943CA6">
            <w:pPr>
              <w:pStyle w:val="gfff0"/>
            </w:pPr>
            <w:r w:rsidRPr="000C158C">
              <w:t xml:space="preserve">Успешно открылась страница для создания </w:t>
            </w:r>
            <w:r w:rsidR="00975666" w:rsidRPr="000C158C">
              <w:t>ДЗ</w:t>
            </w:r>
          </w:p>
        </w:tc>
      </w:tr>
      <w:tr w:rsidR="00842130" w:rsidRPr="000C158C" w14:paraId="4271E8C1" w14:textId="77777777" w:rsidTr="002C6F31">
        <w:tc>
          <w:tcPr>
            <w:tcW w:w="2442" w:type="pct"/>
          </w:tcPr>
          <w:p w14:paraId="5F7C3841" w14:textId="6D4BD168" w:rsidR="00842130" w:rsidRPr="000C158C" w:rsidRDefault="00842130" w:rsidP="00943CA6">
            <w:pPr>
              <w:pStyle w:val="gfff0"/>
            </w:pPr>
            <w:r w:rsidRPr="000C158C">
              <w:t xml:space="preserve">Заполните страницу </w:t>
            </w:r>
            <w:r w:rsidR="00975666" w:rsidRPr="000C158C">
              <w:t>ДЗ</w:t>
            </w:r>
            <w:r w:rsidRPr="000C158C">
              <w:t xml:space="preserve"> и сохранить</w:t>
            </w:r>
          </w:p>
        </w:tc>
        <w:tc>
          <w:tcPr>
            <w:tcW w:w="2558" w:type="pct"/>
          </w:tcPr>
          <w:p w14:paraId="3B86EE54" w14:textId="6BE2CB27" w:rsidR="00842130" w:rsidRPr="000C158C" w:rsidRDefault="00975666" w:rsidP="00943CA6">
            <w:pPr>
              <w:pStyle w:val="gfff0"/>
            </w:pPr>
            <w:r w:rsidRPr="000C158C">
              <w:t>ДЗ</w:t>
            </w:r>
            <w:r w:rsidR="00842130" w:rsidRPr="000C158C">
              <w:t xml:space="preserve"> успешно создано</w:t>
            </w:r>
          </w:p>
        </w:tc>
      </w:tr>
      <w:tr w:rsidR="002C6F31" w:rsidRPr="000C158C" w14:paraId="2CC2148F" w14:textId="77777777" w:rsidTr="002C6F31">
        <w:tc>
          <w:tcPr>
            <w:tcW w:w="5000" w:type="pct"/>
            <w:gridSpan w:val="2"/>
          </w:tcPr>
          <w:p w14:paraId="1768DBB9" w14:textId="19EBC279" w:rsidR="002C6F31" w:rsidRPr="000C158C" w:rsidRDefault="002C6F31" w:rsidP="00050B7D">
            <w:pPr>
              <w:pStyle w:val="gfff0"/>
              <w:jc w:val="center"/>
            </w:pPr>
            <w:r w:rsidRPr="000C158C">
              <w:t>Работа с дневником обучающегося</w:t>
            </w:r>
          </w:p>
        </w:tc>
      </w:tr>
      <w:tr w:rsidR="00842130" w:rsidRPr="000C158C" w14:paraId="47FB7C13" w14:textId="77777777" w:rsidTr="002C6F31">
        <w:tc>
          <w:tcPr>
            <w:tcW w:w="2442" w:type="pct"/>
          </w:tcPr>
          <w:p w14:paraId="07FAE7CD" w14:textId="5D050D47" w:rsidR="00842130" w:rsidRPr="000C158C" w:rsidRDefault="00842130" w:rsidP="00943CA6">
            <w:pPr>
              <w:pStyle w:val="gfff0"/>
            </w:pPr>
            <w:r w:rsidRPr="000C158C">
              <w:t xml:space="preserve">В главном меню выберите </w:t>
            </w:r>
            <w:r w:rsidRPr="000C158C">
              <w:rPr>
                <w:rStyle w:val="gfff4"/>
              </w:rPr>
              <w:t>Домашние задания</w:t>
            </w:r>
          </w:p>
        </w:tc>
        <w:tc>
          <w:tcPr>
            <w:tcW w:w="2558" w:type="pct"/>
          </w:tcPr>
          <w:p w14:paraId="3F9B6842" w14:textId="76988D1A" w:rsidR="00842130" w:rsidRPr="000C158C" w:rsidRDefault="00842130" w:rsidP="00943CA6">
            <w:pPr>
              <w:pStyle w:val="gfff0"/>
            </w:pPr>
            <w:r w:rsidRPr="000C158C">
              <w:t xml:space="preserve">Открылась страница с </w:t>
            </w:r>
            <w:r w:rsidR="00975666" w:rsidRPr="000C158C">
              <w:t>ДЗ</w:t>
            </w:r>
            <w:r w:rsidRPr="000C158C">
              <w:t xml:space="preserve"> обучающегося</w:t>
            </w:r>
          </w:p>
        </w:tc>
      </w:tr>
      <w:tr w:rsidR="00842130" w:rsidRPr="000C158C" w14:paraId="78A21965" w14:textId="77777777" w:rsidTr="002C6F31">
        <w:tc>
          <w:tcPr>
            <w:tcW w:w="2442" w:type="pct"/>
          </w:tcPr>
          <w:p w14:paraId="7849252F" w14:textId="438A8360" w:rsidR="00842130" w:rsidRPr="000C158C" w:rsidRDefault="00842130" w:rsidP="00943CA6">
            <w:pPr>
              <w:pStyle w:val="gfff0"/>
            </w:pPr>
            <w:r w:rsidRPr="000C158C">
              <w:t xml:space="preserve">Нажмите </w:t>
            </w:r>
            <w:r w:rsidRPr="000C158C">
              <w:rPr>
                <w:rStyle w:val="gfff4"/>
              </w:rPr>
              <w:t>Образование</w:t>
            </w:r>
            <w:r w:rsidRPr="000C158C">
              <w:t xml:space="preserve">, выберите </w:t>
            </w:r>
            <w:r w:rsidR="001707EF" w:rsidRPr="000C158C">
              <w:rPr>
                <w:rStyle w:val="gfff4"/>
              </w:rPr>
              <w:t xml:space="preserve">Успеваемость </w:t>
            </w:r>
            <w:r w:rsidRPr="000C158C">
              <w:t>(</w:t>
            </w:r>
            <w:r w:rsidR="001707EF" w:rsidRPr="000C158C">
              <w:t>ро</w:t>
            </w:r>
            <w:r w:rsidRPr="000C158C">
              <w:t xml:space="preserve">ль </w:t>
            </w:r>
            <w:r w:rsidR="001707EF" w:rsidRPr="000C158C">
              <w:t>«Ученик</w:t>
            </w:r>
            <w:r w:rsidRPr="000C158C">
              <w:t>»).</w:t>
            </w:r>
          </w:p>
          <w:p w14:paraId="29246653" w14:textId="03DAA2C6" w:rsidR="00842130" w:rsidRPr="000C158C" w:rsidRDefault="00842130" w:rsidP="00943CA6">
            <w:pPr>
              <w:pStyle w:val="gfff0"/>
            </w:pPr>
            <w:r w:rsidRPr="000C158C">
              <w:t xml:space="preserve">Нажмите </w:t>
            </w:r>
            <w:r w:rsidRPr="000C158C">
              <w:rPr>
                <w:rStyle w:val="gfff4"/>
              </w:rPr>
              <w:t>Дети</w:t>
            </w:r>
            <w:r w:rsidRPr="000C158C">
              <w:rPr>
                <w:rStyle w:val="gfff4"/>
                <w:b w:val="0"/>
                <w:sz w:val="24"/>
              </w:rPr>
              <w:t>,</w:t>
            </w:r>
            <w:r w:rsidRPr="000C158C">
              <w:t xml:space="preserve"> выберите </w:t>
            </w:r>
            <w:r w:rsidR="001707EF" w:rsidRPr="000C158C">
              <w:rPr>
                <w:rStyle w:val="gfff4"/>
              </w:rPr>
              <w:t>Успеваемость</w:t>
            </w:r>
            <w:r w:rsidRPr="000C158C">
              <w:t xml:space="preserve"> (</w:t>
            </w:r>
            <w:r w:rsidR="001707EF" w:rsidRPr="000C158C">
              <w:t xml:space="preserve">роль </w:t>
            </w:r>
            <w:r w:rsidRPr="000C158C">
              <w:t>«Родитель»)</w:t>
            </w:r>
          </w:p>
        </w:tc>
        <w:tc>
          <w:tcPr>
            <w:tcW w:w="2558" w:type="pct"/>
          </w:tcPr>
          <w:p w14:paraId="74764781" w14:textId="031923FF" w:rsidR="00842130" w:rsidRPr="000C158C" w:rsidRDefault="00842130" w:rsidP="00943CA6">
            <w:pPr>
              <w:pStyle w:val="gfff0"/>
            </w:pPr>
            <w:r w:rsidRPr="000C158C">
              <w:t>Открылся дневник обучающегося</w:t>
            </w:r>
          </w:p>
        </w:tc>
      </w:tr>
      <w:tr w:rsidR="00842130" w:rsidRPr="000C158C" w14:paraId="212E5DE8" w14:textId="77777777" w:rsidTr="002C6F31">
        <w:tc>
          <w:tcPr>
            <w:tcW w:w="2442" w:type="pct"/>
          </w:tcPr>
          <w:p w14:paraId="2A0636C5" w14:textId="75A32998" w:rsidR="00842130" w:rsidRPr="000C158C" w:rsidRDefault="00842130" w:rsidP="00943CA6">
            <w:pPr>
              <w:pStyle w:val="gfff0"/>
            </w:pPr>
            <w:r w:rsidRPr="000C158C">
              <w:t xml:space="preserve">В главном меню выберите </w:t>
            </w:r>
            <w:r w:rsidRPr="000C158C">
              <w:rPr>
                <w:rStyle w:val="gfff4"/>
              </w:rPr>
              <w:t>Приложения</w:t>
            </w:r>
            <w:r w:rsidRPr="000C158C">
              <w:t xml:space="preserve"> и </w:t>
            </w:r>
            <w:proofErr w:type="gramStart"/>
            <w:r w:rsidRPr="000C158C">
              <w:t>нажмите</w:t>
            </w:r>
            <w:proofErr w:type="gramEnd"/>
            <w:r w:rsidRPr="000C158C">
              <w:t xml:space="preserve"> </w:t>
            </w:r>
            <w:r w:rsidR="00877A12" w:rsidRPr="000C158C">
              <w:rPr>
                <w:rStyle w:val="gfff4"/>
              </w:rPr>
              <w:t>Для учебы</w:t>
            </w:r>
          </w:p>
        </w:tc>
        <w:tc>
          <w:tcPr>
            <w:tcW w:w="2558" w:type="pct"/>
          </w:tcPr>
          <w:p w14:paraId="4B6FF59D" w14:textId="0AD5485F" w:rsidR="00842130" w:rsidRPr="000C158C" w:rsidRDefault="00842130" w:rsidP="00943CA6">
            <w:pPr>
              <w:pStyle w:val="gfff0"/>
            </w:pPr>
            <w:r w:rsidRPr="000C158C">
              <w:t>Успешно открылась страница с образовательными ресурсами</w:t>
            </w:r>
          </w:p>
        </w:tc>
      </w:tr>
      <w:tr w:rsidR="002C6F31" w:rsidRPr="000C158C" w14:paraId="04A34957" w14:textId="77777777" w:rsidTr="002C6F31">
        <w:tc>
          <w:tcPr>
            <w:tcW w:w="5000" w:type="pct"/>
            <w:gridSpan w:val="2"/>
          </w:tcPr>
          <w:p w14:paraId="7083A023" w14:textId="3543AB53" w:rsidR="002C6F31" w:rsidRPr="000C158C" w:rsidRDefault="002C6F31" w:rsidP="00050B7D">
            <w:pPr>
              <w:pStyle w:val="gfff0"/>
              <w:jc w:val="center"/>
            </w:pPr>
            <w:r w:rsidRPr="000C158C">
              <w:t xml:space="preserve">Работа с разделом </w:t>
            </w:r>
            <w:r w:rsidRPr="000C158C">
              <w:rPr>
                <w:rStyle w:val="gfff4"/>
              </w:rPr>
              <w:t>Отчеты</w:t>
            </w:r>
          </w:p>
        </w:tc>
      </w:tr>
      <w:tr w:rsidR="00842130" w:rsidRPr="000C158C" w14:paraId="76F4CEEE" w14:textId="77777777" w:rsidTr="002C6F31">
        <w:tc>
          <w:tcPr>
            <w:tcW w:w="2442" w:type="pct"/>
          </w:tcPr>
          <w:p w14:paraId="2D46C004" w14:textId="0D3B73C3" w:rsidR="00842130" w:rsidRPr="000C158C" w:rsidRDefault="00842130" w:rsidP="00943CA6">
            <w:pPr>
              <w:pStyle w:val="gfff0"/>
            </w:pPr>
            <w:r w:rsidRPr="000C158C">
              <w:t>В боковом меню выберите любой отчёт для построения</w:t>
            </w:r>
          </w:p>
        </w:tc>
        <w:tc>
          <w:tcPr>
            <w:tcW w:w="2558" w:type="pct"/>
          </w:tcPr>
          <w:p w14:paraId="0E413757" w14:textId="21192D58" w:rsidR="00842130" w:rsidRPr="000C158C" w:rsidRDefault="00842130" w:rsidP="00943CA6">
            <w:pPr>
              <w:pStyle w:val="gfff0"/>
            </w:pPr>
            <w:r w:rsidRPr="000C158C">
              <w:t>Открылась форма построения отчёта</w:t>
            </w:r>
          </w:p>
        </w:tc>
      </w:tr>
      <w:tr w:rsidR="00842130" w:rsidRPr="000C158C" w14:paraId="0D360C48" w14:textId="77777777" w:rsidTr="002C6F31">
        <w:tc>
          <w:tcPr>
            <w:tcW w:w="2442" w:type="pct"/>
          </w:tcPr>
          <w:p w14:paraId="0A6FBF18" w14:textId="0DBD3CBE" w:rsidR="00842130" w:rsidRPr="000C158C" w:rsidRDefault="00842130" w:rsidP="00943CA6">
            <w:pPr>
              <w:pStyle w:val="gfff0"/>
            </w:pPr>
            <w:r w:rsidRPr="000C158C">
              <w:t>Выберите фильтры в боковом меню</w:t>
            </w:r>
          </w:p>
        </w:tc>
        <w:tc>
          <w:tcPr>
            <w:tcW w:w="2558" w:type="pct"/>
          </w:tcPr>
          <w:p w14:paraId="7C02A9B9" w14:textId="0716BF97" w:rsidR="00842130" w:rsidRPr="000C158C" w:rsidRDefault="00842130" w:rsidP="00943CA6">
            <w:pPr>
              <w:pStyle w:val="gfff0"/>
            </w:pPr>
            <w:r w:rsidRPr="000C158C">
              <w:t>Отображается форма построения отчёта с выбранными фильтрами</w:t>
            </w:r>
          </w:p>
        </w:tc>
      </w:tr>
      <w:tr w:rsidR="00842130" w:rsidRPr="000C158C" w14:paraId="48A01A53" w14:textId="77777777" w:rsidTr="002C6F31">
        <w:tc>
          <w:tcPr>
            <w:tcW w:w="2442" w:type="pct"/>
          </w:tcPr>
          <w:p w14:paraId="288FB8A6" w14:textId="2DF0C8E8" w:rsidR="00842130" w:rsidRPr="000C158C" w:rsidRDefault="00842130" w:rsidP="00943CA6">
            <w:pPr>
              <w:pStyle w:val="gfff0"/>
            </w:pPr>
            <w:proofErr w:type="gramStart"/>
            <w:r w:rsidRPr="000C158C">
              <w:t>Нажмите</w:t>
            </w:r>
            <w:proofErr w:type="gramEnd"/>
            <w:r w:rsidRPr="000C158C">
              <w:t xml:space="preserve"> </w:t>
            </w:r>
            <w:r w:rsidRPr="000C158C">
              <w:rPr>
                <w:rStyle w:val="gfff4"/>
              </w:rPr>
              <w:t>Применить</w:t>
            </w:r>
          </w:p>
        </w:tc>
        <w:tc>
          <w:tcPr>
            <w:tcW w:w="2558" w:type="pct"/>
          </w:tcPr>
          <w:p w14:paraId="2CAB7479" w14:textId="0FB986E9" w:rsidR="00842130" w:rsidRPr="000C158C" w:rsidRDefault="00842130" w:rsidP="00943CA6">
            <w:pPr>
              <w:pStyle w:val="gfff0"/>
            </w:pPr>
            <w:r w:rsidRPr="000C158C">
              <w:t>Успешное построение отчёта</w:t>
            </w:r>
          </w:p>
        </w:tc>
      </w:tr>
    </w:tbl>
    <w:p w14:paraId="12F0CDD4" w14:textId="77777777" w:rsidR="00C03A1F" w:rsidRPr="000C158C" w:rsidRDefault="00C03A1F" w:rsidP="0054464C">
      <w:pPr>
        <w:pStyle w:val="g10"/>
      </w:pPr>
      <w:bookmarkStart w:id="322" w:name="_Toc494209644"/>
      <w:bookmarkStart w:id="323" w:name="_Toc146202846"/>
      <w:r w:rsidRPr="000C158C">
        <w:lastRenderedPageBreak/>
        <w:t>Аварийные ситуации</w:t>
      </w:r>
      <w:bookmarkEnd w:id="322"/>
      <w:bookmarkEnd w:id="323"/>
    </w:p>
    <w:p w14:paraId="3B150C04" w14:textId="025A56FE" w:rsidR="00C03A1F" w:rsidRPr="000C158C" w:rsidRDefault="00C03A1F" w:rsidP="0054464C">
      <w:pPr>
        <w:pStyle w:val="g20"/>
      </w:pPr>
      <w:bookmarkStart w:id="324" w:name="_Toc494209645"/>
      <w:bookmarkStart w:id="325" w:name="_Toc146202847"/>
      <w:r w:rsidRPr="000C158C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324"/>
      <w:bookmarkEnd w:id="325"/>
    </w:p>
    <w:p w14:paraId="4FF09C19" w14:textId="17E93623" w:rsidR="00C03A1F" w:rsidRPr="000C158C" w:rsidRDefault="00C03A1F" w:rsidP="00EF17DD">
      <w:pPr>
        <w:pStyle w:val="gff0"/>
      </w:pPr>
      <w:r w:rsidRPr="000C158C">
        <w:t xml:space="preserve">При сбое в работе аппаратного или программного обеспечения </w:t>
      </w:r>
      <w:r w:rsidR="00C96587" w:rsidRPr="000C158C">
        <w:t>АИС «Дневник-ОО»</w:t>
      </w:r>
      <w:r w:rsidR="002D2B1E" w:rsidRPr="000C158C">
        <w:t xml:space="preserve"> </w:t>
      </w:r>
      <w:r w:rsidRPr="000C158C">
        <w:t>для</w:t>
      </w:r>
      <w:r w:rsidR="00EF0D24" w:rsidRPr="000C158C">
        <w:t> </w:t>
      </w:r>
      <w:r w:rsidRPr="000C158C">
        <w:t xml:space="preserve">продолжения работы Пользователя с </w:t>
      </w:r>
      <w:r w:rsidR="00491F5A" w:rsidRPr="000C158C">
        <w:t>АИС </w:t>
      </w:r>
      <w:r w:rsidR="002D2B1E" w:rsidRPr="000C158C">
        <w:t>«Дневник</w:t>
      </w:r>
      <w:r w:rsidR="002D2B1E" w:rsidRPr="000C158C">
        <w:noBreakHyphen/>
        <w:t xml:space="preserve">ОО» </w:t>
      </w:r>
      <w:r w:rsidR="00B3596B" w:rsidRPr="000C158C">
        <w:t>обновит</w:t>
      </w:r>
      <w:r w:rsidR="00EF0D24" w:rsidRPr="000C158C">
        <w:t>е</w:t>
      </w:r>
      <w:r w:rsidRPr="000C158C">
        <w:t xml:space="preserve"> страницу</w:t>
      </w:r>
      <w:r w:rsidR="00460323" w:rsidRPr="000C158C">
        <w:t xml:space="preserve"> </w:t>
      </w:r>
      <w:r w:rsidRPr="000C158C">
        <w:t>браузера с</w:t>
      </w:r>
      <w:r w:rsidR="00492B18" w:rsidRPr="000C158C">
        <w:t> </w:t>
      </w:r>
      <w:r w:rsidRPr="000C158C">
        <w:t xml:space="preserve">сайтом </w:t>
      </w:r>
      <w:r w:rsidR="00C96587" w:rsidRPr="000C158C">
        <w:t>АИС «Дневник-ОО»</w:t>
      </w:r>
      <w:r w:rsidR="00B3596B" w:rsidRPr="000C158C">
        <w:t>.</w:t>
      </w:r>
    </w:p>
    <w:p w14:paraId="5CA14AD7" w14:textId="1BA0CD01" w:rsidR="00C03A1F" w:rsidRPr="000C158C" w:rsidRDefault="00C03A1F" w:rsidP="00EF17DD">
      <w:pPr>
        <w:pStyle w:val="gff0"/>
      </w:pPr>
      <w:r w:rsidRPr="000C158C">
        <w:t xml:space="preserve">При неверных действиях пользователей, неверных форматах или недопустимых значениях входных данных будут отображены сообщения об ошибках, после чего </w:t>
      </w:r>
      <w:r w:rsidR="00001B92" w:rsidRPr="000C158C">
        <w:t>АИС «Дневник-ОО»</w:t>
      </w:r>
      <w:r w:rsidR="002D2B1E" w:rsidRPr="000C158C">
        <w:t xml:space="preserve"> </w:t>
      </w:r>
      <w:r w:rsidRPr="000C158C">
        <w:t>вернётся</w:t>
      </w:r>
      <w:r w:rsidR="00460323" w:rsidRPr="000C158C">
        <w:t xml:space="preserve"> </w:t>
      </w:r>
      <w:r w:rsidRPr="000C158C">
        <w:t xml:space="preserve">в рабочее состояние, предшествовавшее неверной (недопустимой) команде </w:t>
      </w:r>
      <w:r w:rsidR="00F51A5D" w:rsidRPr="000C158C">
        <w:t>или некорректному вводу данных.</w:t>
      </w:r>
    </w:p>
    <w:p w14:paraId="32C0F931" w14:textId="6F364A7C" w:rsidR="00C03A1F" w:rsidRPr="000C158C" w:rsidRDefault="00C03A1F" w:rsidP="0054464C">
      <w:pPr>
        <w:pStyle w:val="g20"/>
      </w:pPr>
      <w:bookmarkStart w:id="326" w:name="_Toc494209646"/>
      <w:bookmarkStart w:id="327" w:name="_Toc146202848"/>
      <w:r w:rsidRPr="000C158C">
        <w:t>Действия по восстановлению данных при обнаружении ошибок в данных</w:t>
      </w:r>
      <w:bookmarkEnd w:id="326"/>
      <w:bookmarkEnd w:id="327"/>
    </w:p>
    <w:p w14:paraId="063CB43B" w14:textId="073CB358" w:rsidR="00C03A1F" w:rsidRPr="000C158C" w:rsidRDefault="00C03A1F" w:rsidP="00EF17DD">
      <w:pPr>
        <w:pStyle w:val="gff0"/>
      </w:pPr>
      <w:r w:rsidRPr="000C158C">
        <w:t xml:space="preserve">В случае обнаружения ошибок в данных </w:t>
      </w:r>
      <w:r w:rsidR="00C96587" w:rsidRPr="000C158C">
        <w:t>АИС «Дневник-ОО»</w:t>
      </w:r>
      <w:r w:rsidR="002D2B1E" w:rsidRPr="000C158C">
        <w:t xml:space="preserve"> </w:t>
      </w:r>
      <w:r w:rsidR="00F51A5D" w:rsidRPr="000C158C">
        <w:t>обратит</w:t>
      </w:r>
      <w:r w:rsidR="00EF0D24" w:rsidRPr="000C158C">
        <w:t>е</w:t>
      </w:r>
      <w:r w:rsidR="00F51A5D" w:rsidRPr="000C158C">
        <w:t>с</w:t>
      </w:r>
      <w:r w:rsidR="00EF0D24" w:rsidRPr="000C158C">
        <w:t>ь</w:t>
      </w:r>
      <w:r w:rsidRPr="000C158C">
        <w:t xml:space="preserve"> к</w:t>
      </w:r>
      <w:r w:rsidR="00492B18" w:rsidRPr="000C158C">
        <w:t> </w:t>
      </w:r>
      <w:r w:rsidRPr="000C158C">
        <w:t xml:space="preserve">Администратору. При этом </w:t>
      </w:r>
      <w:r w:rsidR="00904BEB" w:rsidRPr="000C158C">
        <w:t>ука</w:t>
      </w:r>
      <w:r w:rsidR="00EF0D24" w:rsidRPr="000C158C">
        <w:t>жите</w:t>
      </w:r>
      <w:r w:rsidRPr="000C158C">
        <w:t xml:space="preserve"> перечень данных, содержащих ошибки, и</w:t>
      </w:r>
      <w:r w:rsidR="00492B18" w:rsidRPr="000C158C">
        <w:t> </w:t>
      </w:r>
      <w:r w:rsidRPr="000C158C">
        <w:t>п</w:t>
      </w:r>
      <w:r w:rsidR="00F51A5D" w:rsidRPr="000C158C">
        <w:t>равильные значения этих данных.</w:t>
      </w:r>
    </w:p>
    <w:p w14:paraId="61DAFD85" w14:textId="62E141B2" w:rsidR="00C03A1F" w:rsidRPr="000C158C" w:rsidRDefault="00C03A1F" w:rsidP="0054464C">
      <w:pPr>
        <w:pStyle w:val="g20"/>
      </w:pPr>
      <w:bookmarkStart w:id="328" w:name="_Toc494209647"/>
      <w:bookmarkStart w:id="329" w:name="_Toc146202849"/>
      <w:r w:rsidRPr="000C158C">
        <w:t>Действия при обнаружении несанкционированного вмешательства в данные</w:t>
      </w:r>
      <w:bookmarkEnd w:id="328"/>
      <w:bookmarkEnd w:id="329"/>
    </w:p>
    <w:p w14:paraId="1995CF7F" w14:textId="5471EE67" w:rsidR="00C03A1F" w:rsidRPr="000C158C" w:rsidRDefault="00C03A1F" w:rsidP="00EF17DD">
      <w:pPr>
        <w:pStyle w:val="gff0"/>
      </w:pPr>
      <w:r w:rsidRPr="000C158C">
        <w:t xml:space="preserve">В случае обнаружения несанкционированного вмешательства в данные </w:t>
      </w:r>
      <w:r w:rsidR="00C96587" w:rsidRPr="000C158C">
        <w:t>АИС «Дневник-ОО»</w:t>
      </w:r>
      <w:r w:rsidR="002D2B1E" w:rsidRPr="000C158C">
        <w:t xml:space="preserve"> </w:t>
      </w:r>
      <w:r w:rsidR="00904BEB" w:rsidRPr="000C158C">
        <w:t>обратит</w:t>
      </w:r>
      <w:r w:rsidR="00EF0D24" w:rsidRPr="000C158C">
        <w:t>е</w:t>
      </w:r>
      <w:r w:rsidR="00904BEB" w:rsidRPr="000C158C">
        <w:t>с</w:t>
      </w:r>
      <w:r w:rsidR="00EF0D24" w:rsidRPr="000C158C">
        <w:t>ь</w:t>
      </w:r>
      <w:r w:rsidR="00904BEB" w:rsidRPr="000C158C">
        <w:t xml:space="preserve"> </w:t>
      </w:r>
      <w:r w:rsidRPr="000C158C">
        <w:t>к Администратору. При этом необходимо описать признаки и</w:t>
      </w:r>
      <w:r w:rsidR="00492B18" w:rsidRPr="000C158C">
        <w:t> </w:t>
      </w:r>
      <w:r w:rsidRPr="000C158C">
        <w:t>предполагаемый характер вмешательства, указать перечень затронутых</w:t>
      </w:r>
      <w:r w:rsidR="00EF0D24" w:rsidRPr="000C158C">
        <w:t xml:space="preserve"> </w:t>
      </w:r>
      <w:r w:rsidRPr="000C158C">
        <w:t>данных</w:t>
      </w:r>
      <w:r w:rsidR="00EF0D24" w:rsidRPr="000C158C">
        <w:t xml:space="preserve"> </w:t>
      </w:r>
      <w:r w:rsidRPr="000C158C">
        <w:t>и быть готовым по</w:t>
      </w:r>
      <w:r w:rsidR="00EF0D24" w:rsidRPr="000C158C">
        <w:t> </w:t>
      </w:r>
      <w:r w:rsidRPr="000C158C">
        <w:t xml:space="preserve">требованию Администратора описать признаки </w:t>
      </w:r>
      <w:r w:rsidRPr="000C158C">
        <w:lastRenderedPageBreak/>
        <w:t>аварийной ситуации и</w:t>
      </w:r>
      <w:r w:rsidR="00492B18" w:rsidRPr="000C158C">
        <w:t> </w:t>
      </w:r>
      <w:r w:rsidRPr="000C158C">
        <w:t>действия, которые были выполнены Пользователем непосредственно перед воз</w:t>
      </w:r>
      <w:r w:rsidR="00F51A5D" w:rsidRPr="000C158C">
        <w:t>никновением аварийной ситуации.</w:t>
      </w:r>
    </w:p>
    <w:p w14:paraId="234605B1" w14:textId="47BDA776" w:rsidR="00C03A1F" w:rsidRPr="000C158C" w:rsidRDefault="00C03A1F" w:rsidP="0054464C">
      <w:pPr>
        <w:pStyle w:val="g20"/>
      </w:pPr>
      <w:bookmarkStart w:id="330" w:name="_Toc494209648"/>
      <w:bookmarkStart w:id="331" w:name="_Toc146202850"/>
      <w:r w:rsidRPr="000C158C">
        <w:t>Действия в других аварийных ситуациях</w:t>
      </w:r>
      <w:bookmarkEnd w:id="330"/>
      <w:bookmarkEnd w:id="331"/>
    </w:p>
    <w:p w14:paraId="6DC13577" w14:textId="5ACE7352" w:rsidR="00C03A1F" w:rsidRPr="000C158C" w:rsidRDefault="00C03A1F" w:rsidP="00EF17DD">
      <w:pPr>
        <w:pStyle w:val="gff0"/>
      </w:pPr>
      <w:r w:rsidRPr="000C158C">
        <w:t>В случае возникновения других аварийных ситуаций при работе с</w:t>
      </w:r>
      <w:r w:rsidR="008E4C96" w:rsidRPr="000C158C">
        <w:t> </w:t>
      </w:r>
      <w:r w:rsidR="00491F5A" w:rsidRPr="000C158C">
        <w:t>АИС</w:t>
      </w:r>
      <w:r w:rsidR="002D2B1E" w:rsidRPr="000C158C">
        <w:t> «Дневник</w:t>
      </w:r>
      <w:r w:rsidR="002D2B1E" w:rsidRPr="000C158C">
        <w:noBreakHyphen/>
        <w:t xml:space="preserve">ОО» </w:t>
      </w:r>
      <w:r w:rsidR="00904BEB" w:rsidRPr="000C158C">
        <w:t>обратит</w:t>
      </w:r>
      <w:r w:rsidR="00EF0D24" w:rsidRPr="000C158C">
        <w:t>е</w:t>
      </w:r>
      <w:r w:rsidR="00904BEB" w:rsidRPr="000C158C">
        <w:t>с</w:t>
      </w:r>
      <w:r w:rsidR="00EF0D24" w:rsidRPr="000C158C">
        <w:t>ь</w:t>
      </w:r>
      <w:r w:rsidRPr="000C158C">
        <w:t xml:space="preserve"> в службу технической поддержки. При этом необходимо быть готовым по требованию специалистов службы технической поддержки описать признаки аварийной ситуации и действия, которые были выполнены Пользователем непосредственно перед возникновением аварийной ситуации. В случае возникновения иных аварийных ситуаций, </w:t>
      </w:r>
      <w:r w:rsidR="00F51A5D" w:rsidRPr="000C158C">
        <w:t>обратит</w:t>
      </w:r>
      <w:r w:rsidR="00EF0D24" w:rsidRPr="000C158C">
        <w:t>е</w:t>
      </w:r>
      <w:r w:rsidR="00F51A5D" w:rsidRPr="000C158C">
        <w:t>с</w:t>
      </w:r>
      <w:r w:rsidR="00EF0D24" w:rsidRPr="000C158C">
        <w:t>ь</w:t>
      </w:r>
      <w:r w:rsidRPr="000C158C">
        <w:t xml:space="preserve"> к Системному администр</w:t>
      </w:r>
      <w:r w:rsidR="00F51A5D" w:rsidRPr="000C158C">
        <w:t>атору или провайдеру интернета.</w:t>
      </w:r>
    </w:p>
    <w:p w14:paraId="282D0B1F" w14:textId="765C04CF" w:rsidR="00C03A1F" w:rsidRPr="000C158C" w:rsidRDefault="00C03A1F" w:rsidP="0054464C">
      <w:pPr>
        <w:pStyle w:val="g10"/>
      </w:pPr>
      <w:bookmarkStart w:id="332" w:name="_Toc494209649"/>
      <w:bookmarkStart w:id="333" w:name="_Toc146202851"/>
      <w:r w:rsidRPr="000C158C">
        <w:lastRenderedPageBreak/>
        <w:t>Перечень и расшифровка сокращений</w:t>
      </w:r>
      <w:bookmarkEnd w:id="332"/>
      <w:bookmarkEnd w:id="333"/>
    </w:p>
    <w:p w14:paraId="63106586" w14:textId="63B5330D" w:rsidR="00C03A1F" w:rsidRPr="000C158C" w:rsidRDefault="00C03A1F" w:rsidP="00EF17DD">
      <w:pPr>
        <w:pStyle w:val="gff0"/>
      </w:pPr>
      <w:r w:rsidRPr="000C158C">
        <w:t>Перечень и расшифровка сокращений, используемых в настоящем документе, приведены в таблице</w:t>
      </w:r>
      <w:r w:rsidR="00F73D27" w:rsidRPr="000C158C">
        <w:t> </w:t>
      </w:r>
      <w:r w:rsidR="00FA7F6E" w:rsidRPr="000C158C">
        <w:fldChar w:fldCharType="begin"/>
      </w:r>
      <w:r w:rsidR="00FA7F6E" w:rsidRPr="000C158C">
        <w:instrText xml:space="preserve"> REF \* arabic _Ref498506478 \h </w:instrText>
      </w:r>
      <w:r w:rsidR="00EF17DD" w:rsidRPr="000C158C">
        <w:instrText xml:space="preserve"> \* MERGEFORMAT </w:instrText>
      </w:r>
      <w:r w:rsidR="00FA7F6E" w:rsidRPr="000C158C">
        <w:fldChar w:fldCharType="separate"/>
      </w:r>
      <w:r w:rsidR="00584EF8">
        <w:t>3</w:t>
      </w:r>
      <w:r w:rsidR="00FA7F6E" w:rsidRPr="000C158C">
        <w:fldChar w:fldCharType="end"/>
      </w:r>
      <w:r w:rsidR="00644CE2" w:rsidRPr="000C158C">
        <w:t>.</w:t>
      </w:r>
    </w:p>
    <w:p w14:paraId="3CD6E7D3" w14:textId="2224D191" w:rsidR="00476EA7" w:rsidRPr="000C158C" w:rsidRDefault="00F73D27" w:rsidP="0054464C">
      <w:pPr>
        <w:pStyle w:val="gfff"/>
      </w:pPr>
      <w:bookmarkStart w:id="334" w:name="_Ref498506478"/>
      <w:r w:rsidRPr="000C158C">
        <w:t xml:space="preserve">Таблица </w:t>
      </w:r>
      <w:r w:rsidR="005C65DF" w:rsidRPr="000C158C">
        <w:rPr>
          <w:noProof/>
        </w:rPr>
        <w:fldChar w:fldCharType="begin"/>
      </w:r>
      <w:r w:rsidR="005C65DF" w:rsidRPr="000C158C">
        <w:rPr>
          <w:noProof/>
        </w:rPr>
        <w:instrText xml:space="preserve"> SEQ Таблица \* ARABIC </w:instrText>
      </w:r>
      <w:r w:rsidR="005C65DF" w:rsidRPr="000C158C">
        <w:rPr>
          <w:noProof/>
        </w:rPr>
        <w:fldChar w:fldCharType="separate"/>
      </w:r>
      <w:r w:rsidR="00584EF8">
        <w:rPr>
          <w:noProof/>
        </w:rPr>
        <w:t>3</w:t>
      </w:r>
      <w:r w:rsidR="005C65DF" w:rsidRPr="000C158C">
        <w:rPr>
          <w:noProof/>
        </w:rPr>
        <w:fldChar w:fldCharType="end"/>
      </w:r>
      <w:bookmarkEnd w:id="334"/>
      <w:r w:rsidRPr="000C158C">
        <w:t xml:space="preserve"> –</w:t>
      </w:r>
      <w:bookmarkStart w:id="335" w:name="_Ref493855062"/>
      <w:r w:rsidRPr="000C158C">
        <w:t xml:space="preserve"> </w:t>
      </w:r>
      <w:r w:rsidR="00476EA7" w:rsidRPr="000C158C">
        <w:t>Перечень и расшифровка сокращений</w:t>
      </w:r>
      <w:bookmarkEnd w:id="335"/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838"/>
        <w:gridCol w:w="7506"/>
      </w:tblGrid>
      <w:tr w:rsidR="00476EA7" w:rsidRPr="000C158C" w14:paraId="10F7FC0A" w14:textId="77777777" w:rsidTr="005446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8" w:type="dxa"/>
          </w:tcPr>
          <w:p w14:paraId="20A8F8ED" w14:textId="649BA103" w:rsidR="00476EA7" w:rsidRPr="000C158C" w:rsidRDefault="00476EA7" w:rsidP="00877A12">
            <w:pPr>
              <w:pStyle w:val="gfff2"/>
            </w:pPr>
            <w:r w:rsidRPr="000C158C">
              <w:t>Сокращение</w:t>
            </w:r>
          </w:p>
        </w:tc>
        <w:tc>
          <w:tcPr>
            <w:tcW w:w="7506" w:type="dxa"/>
          </w:tcPr>
          <w:p w14:paraId="0D6258DE" w14:textId="417CD17F" w:rsidR="00476EA7" w:rsidRPr="000C158C" w:rsidRDefault="00476EA7" w:rsidP="00877A12">
            <w:pPr>
              <w:pStyle w:val="gfff2"/>
            </w:pPr>
            <w:r w:rsidRPr="000C158C">
              <w:t>Расшифровка</w:t>
            </w:r>
          </w:p>
        </w:tc>
      </w:tr>
      <w:tr w:rsidR="009B57DD" w:rsidRPr="000C158C" w14:paraId="33AA6CE5" w14:textId="77777777" w:rsidTr="0054464C">
        <w:tc>
          <w:tcPr>
            <w:tcW w:w="1838" w:type="dxa"/>
          </w:tcPr>
          <w:p w14:paraId="20E506C8" w14:textId="15ED89BE" w:rsidR="009B57DD" w:rsidRPr="000C158C" w:rsidRDefault="009B57DD" w:rsidP="00877A12">
            <w:pPr>
              <w:pStyle w:val="gfff0"/>
            </w:pPr>
            <w:r w:rsidRPr="000C158C">
              <w:t>АИС «Дневник-ОО»</w:t>
            </w:r>
          </w:p>
        </w:tc>
        <w:tc>
          <w:tcPr>
            <w:tcW w:w="7506" w:type="dxa"/>
          </w:tcPr>
          <w:p w14:paraId="0D41E2E7" w14:textId="30D1928B" w:rsidR="009B57DD" w:rsidRPr="000C158C" w:rsidRDefault="009B57DD" w:rsidP="00877A12">
            <w:pPr>
              <w:pStyle w:val="gfff0"/>
            </w:pPr>
            <w:r w:rsidRPr="000C158C">
              <w:t>Автоматизированная информационная система «Дневник-ОО»</w:t>
            </w:r>
          </w:p>
        </w:tc>
      </w:tr>
      <w:tr w:rsidR="0076202B" w:rsidRPr="000C158C" w14:paraId="04715145" w14:textId="77777777" w:rsidTr="0054464C">
        <w:tc>
          <w:tcPr>
            <w:tcW w:w="1838" w:type="dxa"/>
          </w:tcPr>
          <w:p w14:paraId="2E861F17" w14:textId="0A476663" w:rsidR="0076202B" w:rsidRPr="000C158C" w:rsidRDefault="0076202B" w:rsidP="00877A12">
            <w:pPr>
              <w:pStyle w:val="gfff0"/>
            </w:pPr>
            <w:r w:rsidRPr="000C158C">
              <w:t>ДЗ</w:t>
            </w:r>
          </w:p>
        </w:tc>
        <w:tc>
          <w:tcPr>
            <w:tcW w:w="7506" w:type="dxa"/>
          </w:tcPr>
          <w:p w14:paraId="6A63744B" w14:textId="702F9EC8" w:rsidR="0076202B" w:rsidRPr="000C158C" w:rsidRDefault="0076202B" w:rsidP="00877A12">
            <w:pPr>
              <w:pStyle w:val="gfff0"/>
            </w:pPr>
            <w:r w:rsidRPr="000C158C">
              <w:t>Домашнее задание</w:t>
            </w:r>
          </w:p>
        </w:tc>
      </w:tr>
      <w:tr w:rsidR="000F49F6" w:rsidRPr="000C158C" w14:paraId="7B3527EB" w14:textId="77777777" w:rsidTr="0054464C">
        <w:tc>
          <w:tcPr>
            <w:tcW w:w="1838" w:type="dxa"/>
          </w:tcPr>
          <w:p w14:paraId="3950CD02" w14:textId="31EEECA0" w:rsidR="000F49F6" w:rsidRPr="000C158C" w:rsidRDefault="000F49F6" w:rsidP="00877A12">
            <w:pPr>
              <w:pStyle w:val="gfff0"/>
            </w:pPr>
            <w:r w:rsidRPr="000C158C">
              <w:t>ЕСИА</w:t>
            </w:r>
          </w:p>
        </w:tc>
        <w:tc>
          <w:tcPr>
            <w:tcW w:w="7506" w:type="dxa"/>
          </w:tcPr>
          <w:p w14:paraId="6BD59154" w14:textId="6D6003D7" w:rsidR="000F49F6" w:rsidRPr="000C158C" w:rsidRDefault="000F49F6" w:rsidP="00877A12">
            <w:pPr>
              <w:pStyle w:val="gfff0"/>
            </w:pPr>
            <w:r w:rsidRPr="000C158C">
              <w:t>Единая система идентификации и аутентификации в инфраструктуре, обеспечивающей информационно – 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      </w:r>
          </w:p>
        </w:tc>
      </w:tr>
      <w:tr w:rsidR="00492B18" w:rsidRPr="000C158C" w14:paraId="5C8C238C" w14:textId="77777777" w:rsidTr="0054464C">
        <w:tc>
          <w:tcPr>
            <w:tcW w:w="1838" w:type="dxa"/>
          </w:tcPr>
          <w:p w14:paraId="4FB29D56" w14:textId="77777777" w:rsidR="00492B18" w:rsidRPr="000C158C" w:rsidRDefault="00492B18" w:rsidP="00877A12">
            <w:pPr>
              <w:pStyle w:val="gfff0"/>
            </w:pPr>
            <w:r w:rsidRPr="000C158C">
              <w:t>ОО</w:t>
            </w:r>
          </w:p>
        </w:tc>
        <w:tc>
          <w:tcPr>
            <w:tcW w:w="7506" w:type="dxa"/>
          </w:tcPr>
          <w:p w14:paraId="124AD9A4" w14:textId="48EEA5F7" w:rsidR="00492B18" w:rsidRPr="000C158C" w:rsidRDefault="00492B18" w:rsidP="00877A12">
            <w:pPr>
              <w:pStyle w:val="gfff0"/>
            </w:pPr>
            <w:r w:rsidRPr="000C158C">
              <w:t>О</w:t>
            </w:r>
            <w:r w:rsidR="00DF1AC4" w:rsidRPr="000C158C">
              <w:t>бщео</w:t>
            </w:r>
            <w:r w:rsidRPr="000C158C">
              <w:t>бразовательная организация</w:t>
            </w:r>
          </w:p>
        </w:tc>
      </w:tr>
      <w:tr w:rsidR="00FE606B" w:rsidRPr="000C158C" w14:paraId="1D54E960" w14:textId="77777777" w:rsidTr="0054464C">
        <w:tc>
          <w:tcPr>
            <w:tcW w:w="1838" w:type="dxa"/>
          </w:tcPr>
          <w:p w14:paraId="2DABB626" w14:textId="7DD812CA" w:rsidR="00FE606B" w:rsidRPr="000C158C" w:rsidRDefault="00FE606B" w:rsidP="00877A12">
            <w:pPr>
              <w:pStyle w:val="gfff0"/>
            </w:pPr>
            <w:r w:rsidRPr="000C158C">
              <w:t>ФИО</w:t>
            </w:r>
          </w:p>
        </w:tc>
        <w:tc>
          <w:tcPr>
            <w:tcW w:w="7506" w:type="dxa"/>
          </w:tcPr>
          <w:p w14:paraId="2F77ADD7" w14:textId="4F536C7A" w:rsidR="00FE606B" w:rsidRPr="000C158C" w:rsidRDefault="00FE606B" w:rsidP="00FE606B">
            <w:pPr>
              <w:pStyle w:val="gfff0"/>
            </w:pPr>
            <w:r w:rsidRPr="000C158C">
              <w:t>Фамилия, имя, отчество</w:t>
            </w:r>
          </w:p>
        </w:tc>
      </w:tr>
      <w:tr w:rsidR="0076202B" w:rsidRPr="0077009F" w14:paraId="71DF0B35" w14:textId="40065008" w:rsidTr="0054464C">
        <w:tc>
          <w:tcPr>
            <w:tcW w:w="1838" w:type="dxa"/>
          </w:tcPr>
          <w:p w14:paraId="16C52CC2" w14:textId="5F6C6C85" w:rsidR="0076202B" w:rsidRPr="000C158C" w:rsidRDefault="0076202B" w:rsidP="0054464C">
            <w:pPr>
              <w:pStyle w:val="gfff0"/>
            </w:pPr>
            <w:r w:rsidRPr="000C158C">
              <w:t>ЭЖД</w:t>
            </w:r>
          </w:p>
        </w:tc>
        <w:tc>
          <w:tcPr>
            <w:tcW w:w="7506" w:type="dxa"/>
          </w:tcPr>
          <w:p w14:paraId="2552BB10" w14:textId="64482D7F" w:rsidR="0076202B" w:rsidRPr="0077009F" w:rsidRDefault="0076202B" w:rsidP="0054464C">
            <w:pPr>
              <w:pStyle w:val="gfff0"/>
            </w:pPr>
            <w:r w:rsidRPr="000C158C">
              <w:t>Электронный дневник школьника</w:t>
            </w:r>
          </w:p>
        </w:tc>
      </w:tr>
      <w:bookmarkEnd w:id="2"/>
      <w:bookmarkEnd w:id="1"/>
      <w:bookmarkEnd w:id="25"/>
      <w:bookmarkEnd w:id="26"/>
    </w:tbl>
    <w:p w14:paraId="5FDD2D7D" w14:textId="0A4908B7" w:rsidR="00C03A1F" w:rsidRPr="0077009F" w:rsidRDefault="00C03A1F" w:rsidP="00EF17DD">
      <w:pPr>
        <w:pStyle w:val="gff0"/>
      </w:pPr>
    </w:p>
    <w:sectPr w:rsidR="00C03A1F" w:rsidRPr="0077009F" w:rsidSect="009961FC">
      <w:headerReference w:type="default" r:id="rId69"/>
      <w:footerReference w:type="first" r:id="rId70"/>
      <w:pgSz w:w="11906" w:h="16838"/>
      <w:pgMar w:top="1134" w:right="850" w:bottom="1134" w:left="1701" w:header="568" w:footer="79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F0101" w14:textId="77777777" w:rsidR="0053719C" w:rsidRDefault="0053719C" w:rsidP="00952847">
      <w:r>
        <w:separator/>
      </w:r>
    </w:p>
    <w:p w14:paraId="71A63A48" w14:textId="77777777" w:rsidR="0053719C" w:rsidRDefault="0053719C"/>
  </w:endnote>
  <w:endnote w:type="continuationSeparator" w:id="0">
    <w:p w14:paraId="35E274BB" w14:textId="77777777" w:rsidR="0053719C" w:rsidRDefault="0053719C" w:rsidP="00952847">
      <w:r>
        <w:continuationSeparator/>
      </w:r>
    </w:p>
    <w:p w14:paraId="4BA5074B" w14:textId="77777777" w:rsidR="0053719C" w:rsidRDefault="005371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F24B2" w14:textId="6B9ADEFA" w:rsidR="003D0BB3" w:rsidRPr="00846C14" w:rsidRDefault="00846C14" w:rsidP="0054464C">
    <w:pPr>
      <w:pStyle w:val="gff3"/>
      <w:rPr>
        <w:lang w:val="en-US"/>
      </w:rPr>
    </w:pPr>
    <w:r>
      <w:rPr>
        <w:lang w:val="en-US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4DCF0" w14:textId="77777777" w:rsidR="0053719C" w:rsidRDefault="0053719C" w:rsidP="00952847">
      <w:r>
        <w:separator/>
      </w:r>
    </w:p>
    <w:p w14:paraId="06ECC306" w14:textId="77777777" w:rsidR="0053719C" w:rsidRDefault="0053719C"/>
  </w:footnote>
  <w:footnote w:type="continuationSeparator" w:id="0">
    <w:p w14:paraId="2E7D39A0" w14:textId="77777777" w:rsidR="0053719C" w:rsidRDefault="0053719C" w:rsidP="00952847">
      <w:r>
        <w:continuationSeparator/>
      </w:r>
    </w:p>
    <w:p w14:paraId="151874F6" w14:textId="77777777" w:rsidR="0053719C" w:rsidRDefault="005371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211498"/>
      <w:docPartObj>
        <w:docPartGallery w:val="Page Numbers (Top of Page)"/>
        <w:docPartUnique/>
      </w:docPartObj>
    </w:sdtPr>
    <w:sdtContent>
      <w:p w14:paraId="0E64F049" w14:textId="3584AB03" w:rsidR="003D0BB3" w:rsidRDefault="003D0BB3" w:rsidP="00DF1AC4">
        <w:pPr>
          <w:pStyle w:val="gff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C44">
          <w:rPr>
            <w:noProof/>
          </w:rPr>
          <w:t>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4D2E"/>
    <w:multiLevelType w:val="multilevel"/>
    <w:tmpl w:val="1EFC07DC"/>
    <w:lvl w:ilvl="0">
      <w:start w:val="1"/>
      <w:numFmt w:val="russianUpper"/>
      <w:pStyle w:val="g1"/>
      <w:suff w:val="space"/>
      <w:lvlText w:val="Приложение 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g2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g3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g4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5037613"/>
    <w:multiLevelType w:val="multilevel"/>
    <w:tmpl w:val="746A632C"/>
    <w:styleLink w:val="G"/>
    <w:lvl w:ilvl="0">
      <w:start w:val="1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471054"/>
    <w:multiLevelType w:val="multilevel"/>
    <w:tmpl w:val="8416B2F0"/>
    <w:lvl w:ilvl="0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7B601CF"/>
    <w:multiLevelType w:val="multilevel"/>
    <w:tmpl w:val="2F925D0A"/>
    <w:styleLink w:val="g0"/>
    <w:lvl w:ilvl="0">
      <w:start w:val="1"/>
      <w:numFmt w:val="russianLower"/>
      <w:pStyle w:val="g5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lowerLetter"/>
      <w:suff w:val="space"/>
      <w:lvlText w:val="(%5)"/>
      <w:lvlJc w:val="left"/>
      <w:pPr>
        <w:ind w:left="288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3238" w:hanging="358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3600" w:hanging="362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731" w:hanging="329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969" w:firstLine="0"/>
      </w:pPr>
      <w:rPr>
        <w:rFonts w:hint="default"/>
      </w:rPr>
    </w:lvl>
  </w:abstractNum>
  <w:abstractNum w:abstractNumId="4" w15:restartNumberingAfterBreak="0">
    <w:nsid w:val="0BD64DCC"/>
    <w:multiLevelType w:val="multilevel"/>
    <w:tmpl w:val="2250ACE6"/>
    <w:styleLink w:val="g6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106053C2"/>
    <w:multiLevelType w:val="multilevel"/>
    <w:tmpl w:val="D9843B30"/>
    <w:numStyleLink w:val="g7"/>
  </w:abstractNum>
  <w:abstractNum w:abstractNumId="6" w15:restartNumberingAfterBreak="0">
    <w:nsid w:val="12340D25"/>
    <w:multiLevelType w:val="multilevel"/>
    <w:tmpl w:val="A3FA3CB2"/>
    <w:numStyleLink w:val="g8"/>
  </w:abstractNum>
  <w:abstractNum w:abstractNumId="7" w15:restartNumberingAfterBreak="0">
    <w:nsid w:val="13A24F7D"/>
    <w:multiLevelType w:val="multilevel"/>
    <w:tmpl w:val="8C26F460"/>
    <w:styleLink w:val="g9"/>
    <w:lvl w:ilvl="0">
      <w:start w:val="1"/>
      <w:numFmt w:val="russianLower"/>
      <w:pStyle w:val="ga"/>
      <w:suff w:val="space"/>
      <w:lvlText w:val="%1)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ascii="Times New Roman" w:hAnsi="Times New Roman" w:hint="default"/>
        <w:sz w:val="26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  <w:sz w:val="26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  <w:sz w:val="26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  <w:sz w:val="26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  <w:sz w:val="26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  <w:sz w:val="26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  <w:sz w:val="26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  <w:sz w:val="26"/>
      </w:rPr>
    </w:lvl>
  </w:abstractNum>
  <w:abstractNum w:abstractNumId="8" w15:restartNumberingAfterBreak="0">
    <w:nsid w:val="150D404A"/>
    <w:multiLevelType w:val="multilevel"/>
    <w:tmpl w:val="7FF8B502"/>
    <w:styleLink w:val="a"/>
    <w:lvl w:ilvl="0">
      <w:start w:val="1"/>
      <w:numFmt w:val="decimal"/>
      <w:lvlText w:val="Таблица %1 –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21610"/>
    <w:multiLevelType w:val="multilevel"/>
    <w:tmpl w:val="CD0E11C0"/>
    <w:styleLink w:val="gb"/>
    <w:lvl w:ilvl="0">
      <w:start w:val="1"/>
      <w:numFmt w:val="decimal"/>
      <w:pStyle w:val="gc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310620"/>
    <w:multiLevelType w:val="multilevel"/>
    <w:tmpl w:val="52587170"/>
    <w:styleLink w:val="gd"/>
    <w:lvl w:ilvl="0">
      <w:start w:val="1"/>
      <w:numFmt w:val="decimal"/>
      <w:pStyle w:val="ge"/>
      <w:suff w:val="space"/>
      <w:lvlText w:val="Рисунок %1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1" w15:restartNumberingAfterBreak="0">
    <w:nsid w:val="2D281F5C"/>
    <w:multiLevelType w:val="multilevel"/>
    <w:tmpl w:val="8416B2F0"/>
    <w:lvl w:ilvl="0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2" w15:restartNumberingAfterBreak="0">
    <w:nsid w:val="35DD27C1"/>
    <w:multiLevelType w:val="multilevel"/>
    <w:tmpl w:val="75F22E5A"/>
    <w:styleLink w:val="gf"/>
    <w:lvl w:ilvl="0">
      <w:start w:val="1"/>
      <w:numFmt w:val="bullet"/>
      <w:pStyle w:val="gf0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60873BB"/>
    <w:multiLevelType w:val="multilevel"/>
    <w:tmpl w:val="3094F858"/>
    <w:styleLink w:val="a0"/>
    <w:lvl w:ilvl="0">
      <w:start w:val="1"/>
      <w:numFmt w:val="decimal"/>
      <w:lvlText w:val="Таблица %1  –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6D46C4A"/>
    <w:multiLevelType w:val="multilevel"/>
    <w:tmpl w:val="47CE2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9B6229"/>
    <w:multiLevelType w:val="multilevel"/>
    <w:tmpl w:val="FC168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D5774B"/>
    <w:multiLevelType w:val="multilevel"/>
    <w:tmpl w:val="75F22E5A"/>
    <w:numStyleLink w:val="gf"/>
  </w:abstractNum>
  <w:abstractNum w:abstractNumId="17" w15:restartNumberingAfterBreak="0">
    <w:nsid w:val="533306CF"/>
    <w:multiLevelType w:val="multilevel"/>
    <w:tmpl w:val="DCA89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FC7E2E"/>
    <w:multiLevelType w:val="multilevel"/>
    <w:tmpl w:val="DB0AB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2359FA"/>
    <w:multiLevelType w:val="multilevel"/>
    <w:tmpl w:val="2C46D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F0634E"/>
    <w:multiLevelType w:val="multilevel"/>
    <w:tmpl w:val="DE0E56E2"/>
    <w:lvl w:ilvl="0">
      <w:start w:val="1"/>
      <w:numFmt w:val="russianLower"/>
      <w:pStyle w:val="gf1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4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  <w:sz w:val="24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21" w15:restartNumberingAfterBreak="0">
    <w:nsid w:val="5C0156CD"/>
    <w:multiLevelType w:val="multilevel"/>
    <w:tmpl w:val="A3FA3CB2"/>
    <w:styleLink w:val="g8"/>
    <w:lvl w:ilvl="0">
      <w:start w:val="1"/>
      <w:numFmt w:val="decimal"/>
      <w:pStyle w:val="gf2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ascii="Times New Roman" w:hAnsi="Times New Roman" w:hint="default"/>
        <w:sz w:val="26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2" w15:restartNumberingAfterBreak="0">
    <w:nsid w:val="622279C4"/>
    <w:multiLevelType w:val="multilevel"/>
    <w:tmpl w:val="63702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63516CD9"/>
    <w:multiLevelType w:val="multilevel"/>
    <w:tmpl w:val="96443EFA"/>
    <w:styleLink w:val="gf3"/>
    <w:lvl w:ilvl="0">
      <w:start w:val="1"/>
      <w:numFmt w:val="bullet"/>
      <w:pStyle w:val="gf4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russianLower"/>
      <w:suff w:val="space"/>
      <w:lvlText w:val="%3)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suff w:val="space"/>
      <w:lvlText w:val="(%4)"/>
      <w:lvlJc w:val="left"/>
      <w:pPr>
        <w:ind w:left="1797" w:hanging="357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216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17" w:hanging="357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80" w:hanging="363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2931" w:hanging="51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771" w:hanging="840"/>
      </w:pPr>
      <w:rPr>
        <w:rFonts w:hint="default"/>
      </w:rPr>
    </w:lvl>
  </w:abstractNum>
  <w:abstractNum w:abstractNumId="24" w15:restartNumberingAfterBreak="0">
    <w:nsid w:val="654842E8"/>
    <w:multiLevelType w:val="multilevel"/>
    <w:tmpl w:val="D9843B30"/>
    <w:styleLink w:val="g7"/>
    <w:lvl w:ilvl="0">
      <w:start w:val="1"/>
      <w:numFmt w:val="decimal"/>
      <w:pStyle w:val="g10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34"/>
      </w:rPr>
    </w:lvl>
    <w:lvl w:ilvl="1">
      <w:start w:val="1"/>
      <w:numFmt w:val="decimal"/>
      <w:pStyle w:val="g20"/>
      <w:suff w:val="space"/>
      <w:lvlText w:val="%1.%2"/>
      <w:lvlJc w:val="left"/>
      <w:pPr>
        <w:ind w:left="0" w:firstLine="709"/>
      </w:pPr>
      <w:rPr>
        <w:rFonts w:hint="default"/>
        <w:b/>
        <w:i w:val="0"/>
        <w:sz w:val="32"/>
      </w:rPr>
    </w:lvl>
    <w:lvl w:ilvl="2">
      <w:start w:val="1"/>
      <w:numFmt w:val="decimal"/>
      <w:pStyle w:val="g30"/>
      <w:suff w:val="space"/>
      <w:lvlText w:val="%1.%2.%3"/>
      <w:lvlJc w:val="left"/>
      <w:pPr>
        <w:ind w:left="0" w:firstLine="709"/>
      </w:pPr>
      <w:rPr>
        <w:rFonts w:hint="default"/>
        <w:b/>
        <w:i w:val="0"/>
        <w:sz w:val="30"/>
      </w:rPr>
    </w:lvl>
    <w:lvl w:ilvl="3">
      <w:start w:val="1"/>
      <w:numFmt w:val="decimal"/>
      <w:pStyle w:val="g40"/>
      <w:suff w:val="space"/>
      <w:lvlText w:val="%1.%2.%3.%4"/>
      <w:lvlJc w:val="left"/>
      <w:pPr>
        <w:ind w:left="0" w:firstLine="709"/>
      </w:pPr>
      <w:rPr>
        <w:rFonts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69053E8A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A283D15"/>
    <w:multiLevelType w:val="multilevel"/>
    <w:tmpl w:val="8CB23456"/>
    <w:styleLink w:val="gf5"/>
    <w:lvl w:ilvl="0">
      <w:start w:val="1"/>
      <w:numFmt w:val="decimal"/>
      <w:pStyle w:val="gf6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gf7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AAA3F63"/>
    <w:multiLevelType w:val="multilevel"/>
    <w:tmpl w:val="8416B2F0"/>
    <w:styleLink w:val="gf8"/>
    <w:lvl w:ilvl="0">
      <w:start w:val="1"/>
      <w:numFmt w:val="bullet"/>
      <w:pStyle w:val="gf9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8" w15:restartNumberingAfterBreak="0">
    <w:nsid w:val="72FB66A6"/>
    <w:multiLevelType w:val="hybridMultilevel"/>
    <w:tmpl w:val="3D682F56"/>
    <w:lvl w:ilvl="0" w:tplc="64465100">
      <w:start w:val="1"/>
      <w:numFmt w:val="decimal"/>
      <w:pStyle w:val="gfa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5171343">
    <w:abstractNumId w:val="7"/>
  </w:num>
  <w:num w:numId="2" w16cid:durableId="4139396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2962875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91429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27553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053776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71318779">
    <w:abstractNumId w:val="2"/>
  </w:num>
  <w:num w:numId="8" w16cid:durableId="15057777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6992858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162068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845600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16679865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32611840">
    <w:abstractNumId w:val="7"/>
    <w:lvlOverride w:ilvl="0">
      <w:lvl w:ilvl="0">
        <w:start w:val="1"/>
        <w:numFmt w:val="russianLower"/>
        <w:pStyle w:val="ga"/>
        <w:suff w:val="space"/>
        <w:lvlText w:val="%1)"/>
        <w:lvlJc w:val="left"/>
        <w:pPr>
          <w:ind w:left="0" w:firstLine="709"/>
        </w:pPr>
        <w:rPr>
          <w:rFonts w:ascii="Times New Roman" w:hAnsi="Times New Roman" w:hint="default"/>
          <w:sz w:val="26"/>
        </w:rPr>
      </w:lvl>
    </w:lvlOverride>
    <w:lvlOverride w:ilvl="1"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14" w16cid:durableId="972098463">
    <w:abstractNumId w:val="27"/>
  </w:num>
  <w:num w:numId="15" w16cid:durableId="1369916414">
    <w:abstractNumId w:val="7"/>
  </w:num>
  <w:num w:numId="16" w16cid:durableId="1904245286">
    <w:abstractNumId w:val="10"/>
  </w:num>
  <w:num w:numId="17" w16cid:durableId="1744062521">
    <w:abstractNumId w:val="16"/>
  </w:num>
  <w:num w:numId="18" w16cid:durableId="142980880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21446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3422719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836795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3057820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9620267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63873302">
    <w:abstractNumId w:val="7"/>
  </w:num>
  <w:num w:numId="25" w16cid:durableId="51193830">
    <w:abstractNumId w:val="7"/>
    <w:lvlOverride w:ilvl="0">
      <w:startOverride w:val="1"/>
      <w:lvl w:ilvl="0">
        <w:start w:val="1"/>
        <w:numFmt w:val="russianLower"/>
        <w:pStyle w:val="ga"/>
        <w:suff w:val="space"/>
        <w:lvlText w:val="%1)"/>
        <w:lvlJc w:val="left"/>
        <w:pPr>
          <w:ind w:left="0" w:firstLine="709"/>
        </w:pPr>
        <w:rPr>
          <w:rFonts w:ascii="Times New Roman" w:hAnsi="Times New Roman" w:hint="default"/>
          <w:sz w:val="26"/>
        </w:rPr>
      </w:lvl>
    </w:lvlOverride>
    <w:lvlOverride w:ilvl="1">
      <w:startOverride w:val="1"/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startOverride w:val="1"/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startOverride w:val="1"/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26" w16cid:durableId="1281841015">
    <w:abstractNumId w:val="7"/>
    <w:lvlOverride w:ilvl="0">
      <w:startOverride w:val="1"/>
      <w:lvl w:ilvl="0">
        <w:start w:val="1"/>
        <w:numFmt w:val="russianLower"/>
        <w:pStyle w:val="ga"/>
        <w:suff w:val="space"/>
        <w:lvlText w:val="%1)"/>
        <w:lvlJc w:val="left"/>
        <w:pPr>
          <w:ind w:left="0" w:firstLine="709"/>
        </w:pPr>
        <w:rPr>
          <w:rFonts w:ascii="Times New Roman" w:hAnsi="Times New Roman" w:hint="default"/>
          <w:sz w:val="26"/>
        </w:rPr>
      </w:lvl>
    </w:lvlOverride>
    <w:lvlOverride w:ilvl="1">
      <w:startOverride w:val="1"/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startOverride w:val="1"/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startOverride w:val="1"/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27" w16cid:durableId="1066951120">
    <w:abstractNumId w:val="7"/>
    <w:lvlOverride w:ilvl="0">
      <w:startOverride w:val="1"/>
      <w:lvl w:ilvl="0">
        <w:start w:val="1"/>
        <w:numFmt w:val="russianLower"/>
        <w:pStyle w:val="ga"/>
        <w:suff w:val="space"/>
        <w:lvlText w:val="%1)"/>
        <w:lvlJc w:val="left"/>
        <w:pPr>
          <w:ind w:left="0" w:firstLine="709"/>
        </w:pPr>
        <w:rPr>
          <w:rFonts w:ascii="Times New Roman" w:hAnsi="Times New Roman" w:hint="default"/>
          <w:sz w:val="26"/>
        </w:rPr>
      </w:lvl>
    </w:lvlOverride>
    <w:lvlOverride w:ilvl="1">
      <w:startOverride w:val="1"/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startOverride w:val="1"/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startOverride w:val="1"/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28" w16cid:durableId="247428916">
    <w:abstractNumId w:val="28"/>
  </w:num>
  <w:num w:numId="29" w16cid:durableId="823547871">
    <w:abstractNumId w:val="24"/>
  </w:num>
  <w:num w:numId="30" w16cid:durableId="713577085">
    <w:abstractNumId w:val="5"/>
  </w:num>
  <w:num w:numId="31" w16cid:durableId="1770813363">
    <w:abstractNumId w:val="0"/>
  </w:num>
  <w:num w:numId="32" w16cid:durableId="315912997">
    <w:abstractNumId w:val="26"/>
  </w:num>
  <w:num w:numId="33" w16cid:durableId="649604237">
    <w:abstractNumId w:val="21"/>
  </w:num>
  <w:num w:numId="34" w16cid:durableId="713621514">
    <w:abstractNumId w:val="27"/>
  </w:num>
  <w:num w:numId="35" w16cid:durableId="723335006">
    <w:abstractNumId w:val="7"/>
  </w:num>
  <w:num w:numId="36" w16cid:durableId="1413316328">
    <w:abstractNumId w:val="23"/>
  </w:num>
  <w:num w:numId="37" w16cid:durableId="195391316">
    <w:abstractNumId w:val="3"/>
  </w:num>
  <w:num w:numId="38" w16cid:durableId="1085033425">
    <w:abstractNumId w:val="6"/>
  </w:num>
  <w:num w:numId="39" w16cid:durableId="1783381487">
    <w:abstractNumId w:val="10"/>
  </w:num>
  <w:num w:numId="40" w16cid:durableId="1248537235">
    <w:abstractNumId w:val="9"/>
  </w:num>
  <w:num w:numId="41" w16cid:durableId="672755805">
    <w:abstractNumId w:val="9"/>
  </w:num>
  <w:num w:numId="42" w16cid:durableId="792334189">
    <w:abstractNumId w:val="1"/>
  </w:num>
  <w:num w:numId="43" w16cid:durableId="1068259594">
    <w:abstractNumId w:val="12"/>
  </w:num>
  <w:num w:numId="44" w16cid:durableId="1126043334">
    <w:abstractNumId w:val="4"/>
  </w:num>
  <w:num w:numId="45" w16cid:durableId="184178014">
    <w:abstractNumId w:val="16"/>
  </w:num>
  <w:num w:numId="46" w16cid:durableId="534732044">
    <w:abstractNumId w:val="20"/>
  </w:num>
  <w:num w:numId="47" w16cid:durableId="316223542">
    <w:abstractNumId w:val="25"/>
  </w:num>
  <w:num w:numId="48" w16cid:durableId="1975863987">
    <w:abstractNumId w:val="8"/>
  </w:num>
  <w:num w:numId="49" w16cid:durableId="524828837">
    <w:abstractNumId w:val="13"/>
  </w:num>
  <w:num w:numId="50" w16cid:durableId="383482589">
    <w:abstractNumId w:val="22"/>
  </w:num>
  <w:num w:numId="51" w16cid:durableId="1207234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91065436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0140176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086465544">
    <w:abstractNumId w:val="19"/>
  </w:num>
  <w:num w:numId="55" w16cid:durableId="104350647">
    <w:abstractNumId w:val="18"/>
  </w:num>
  <w:num w:numId="56" w16cid:durableId="331031844">
    <w:abstractNumId w:val="14"/>
  </w:num>
  <w:num w:numId="57" w16cid:durableId="395128857">
    <w:abstractNumId w:val="17"/>
  </w:num>
  <w:num w:numId="58" w16cid:durableId="614026242">
    <w:abstractNumId w:val="15"/>
  </w:num>
  <w:num w:numId="59" w16cid:durableId="1123306205">
    <w:abstractNumId w:val="7"/>
  </w:num>
  <w:num w:numId="60" w16cid:durableId="20754236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815564323">
    <w:abstractNumId w:val="7"/>
  </w:num>
  <w:num w:numId="62" w16cid:durableId="1327510814">
    <w:abstractNumId w:val="11"/>
  </w:num>
  <w:num w:numId="63" w16cid:durableId="329331473">
    <w:abstractNumId w:val="7"/>
  </w:num>
  <w:num w:numId="64" w16cid:durableId="2103531832">
    <w:abstractNumId w:val="27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445"/>
    <w:rsid w:val="00001B92"/>
    <w:rsid w:val="000029E1"/>
    <w:rsid w:val="000036B1"/>
    <w:rsid w:val="00003F7D"/>
    <w:rsid w:val="00016AB5"/>
    <w:rsid w:val="0002023C"/>
    <w:rsid w:val="0002126A"/>
    <w:rsid w:val="000213FF"/>
    <w:rsid w:val="0003199F"/>
    <w:rsid w:val="0003248B"/>
    <w:rsid w:val="00033379"/>
    <w:rsid w:val="00033678"/>
    <w:rsid w:val="00033D7E"/>
    <w:rsid w:val="00034AD2"/>
    <w:rsid w:val="000354A1"/>
    <w:rsid w:val="00040E23"/>
    <w:rsid w:val="0004468D"/>
    <w:rsid w:val="00045AC3"/>
    <w:rsid w:val="00045C4C"/>
    <w:rsid w:val="000500CF"/>
    <w:rsid w:val="00050B7D"/>
    <w:rsid w:val="000513E4"/>
    <w:rsid w:val="00051B1F"/>
    <w:rsid w:val="000520F3"/>
    <w:rsid w:val="00054DEF"/>
    <w:rsid w:val="00055E3D"/>
    <w:rsid w:val="0006201D"/>
    <w:rsid w:val="00062292"/>
    <w:rsid w:val="00062A80"/>
    <w:rsid w:val="00063063"/>
    <w:rsid w:val="00064462"/>
    <w:rsid w:val="00066103"/>
    <w:rsid w:val="00067D4D"/>
    <w:rsid w:val="000729FB"/>
    <w:rsid w:val="0007572A"/>
    <w:rsid w:val="000771ED"/>
    <w:rsid w:val="00080A19"/>
    <w:rsid w:val="0008410E"/>
    <w:rsid w:val="000847EE"/>
    <w:rsid w:val="00085718"/>
    <w:rsid w:val="00091062"/>
    <w:rsid w:val="000943EB"/>
    <w:rsid w:val="0009503B"/>
    <w:rsid w:val="00096DC0"/>
    <w:rsid w:val="000973CD"/>
    <w:rsid w:val="000A029C"/>
    <w:rsid w:val="000A367C"/>
    <w:rsid w:val="000A3C94"/>
    <w:rsid w:val="000B371C"/>
    <w:rsid w:val="000B5029"/>
    <w:rsid w:val="000C158C"/>
    <w:rsid w:val="000C311C"/>
    <w:rsid w:val="000C5927"/>
    <w:rsid w:val="000C6696"/>
    <w:rsid w:val="000D34D2"/>
    <w:rsid w:val="000D4456"/>
    <w:rsid w:val="000D6685"/>
    <w:rsid w:val="000F49F6"/>
    <w:rsid w:val="000F5414"/>
    <w:rsid w:val="000F736C"/>
    <w:rsid w:val="000F7603"/>
    <w:rsid w:val="00106D9C"/>
    <w:rsid w:val="001072D6"/>
    <w:rsid w:val="00116CA4"/>
    <w:rsid w:val="001213A7"/>
    <w:rsid w:val="00124CC3"/>
    <w:rsid w:val="00132C05"/>
    <w:rsid w:val="00134AA7"/>
    <w:rsid w:val="0013533E"/>
    <w:rsid w:val="00135D9F"/>
    <w:rsid w:val="00141960"/>
    <w:rsid w:val="001439CA"/>
    <w:rsid w:val="0014468A"/>
    <w:rsid w:val="00147DF3"/>
    <w:rsid w:val="0015088B"/>
    <w:rsid w:val="00154DEF"/>
    <w:rsid w:val="00155911"/>
    <w:rsid w:val="0016542D"/>
    <w:rsid w:val="00165855"/>
    <w:rsid w:val="0016587C"/>
    <w:rsid w:val="001659F6"/>
    <w:rsid w:val="001700B6"/>
    <w:rsid w:val="001707EF"/>
    <w:rsid w:val="00172277"/>
    <w:rsid w:val="0017618A"/>
    <w:rsid w:val="001770E0"/>
    <w:rsid w:val="0018125B"/>
    <w:rsid w:val="00181EB8"/>
    <w:rsid w:val="00183129"/>
    <w:rsid w:val="00183255"/>
    <w:rsid w:val="00183558"/>
    <w:rsid w:val="00184427"/>
    <w:rsid w:val="00196F22"/>
    <w:rsid w:val="001A748F"/>
    <w:rsid w:val="001B00E6"/>
    <w:rsid w:val="001B2679"/>
    <w:rsid w:val="001B2AD3"/>
    <w:rsid w:val="001B44E1"/>
    <w:rsid w:val="001B464B"/>
    <w:rsid w:val="001B4ADC"/>
    <w:rsid w:val="001B4E1E"/>
    <w:rsid w:val="001B574F"/>
    <w:rsid w:val="001B6160"/>
    <w:rsid w:val="001C046B"/>
    <w:rsid w:val="001C1704"/>
    <w:rsid w:val="001C1A26"/>
    <w:rsid w:val="001C1D56"/>
    <w:rsid w:val="001C63DD"/>
    <w:rsid w:val="001C77CD"/>
    <w:rsid w:val="001D03CC"/>
    <w:rsid w:val="001D0E4B"/>
    <w:rsid w:val="001D3223"/>
    <w:rsid w:val="001D4527"/>
    <w:rsid w:val="001D4803"/>
    <w:rsid w:val="001D4BB9"/>
    <w:rsid w:val="001D78D4"/>
    <w:rsid w:val="001E0348"/>
    <w:rsid w:val="001E2BD4"/>
    <w:rsid w:val="001E4506"/>
    <w:rsid w:val="001E4C0B"/>
    <w:rsid w:val="001F29F7"/>
    <w:rsid w:val="001F593A"/>
    <w:rsid w:val="001F62FE"/>
    <w:rsid w:val="001F7C6B"/>
    <w:rsid w:val="0020002E"/>
    <w:rsid w:val="0020520C"/>
    <w:rsid w:val="002058A6"/>
    <w:rsid w:val="002063FA"/>
    <w:rsid w:val="002111C4"/>
    <w:rsid w:val="0021565F"/>
    <w:rsid w:val="00215BA8"/>
    <w:rsid w:val="002175F2"/>
    <w:rsid w:val="00221499"/>
    <w:rsid w:val="00222C4B"/>
    <w:rsid w:val="0022309D"/>
    <w:rsid w:val="00223168"/>
    <w:rsid w:val="00230A08"/>
    <w:rsid w:val="00230E53"/>
    <w:rsid w:val="00233858"/>
    <w:rsid w:val="00237B6B"/>
    <w:rsid w:val="002421E8"/>
    <w:rsid w:val="0024393F"/>
    <w:rsid w:val="00245557"/>
    <w:rsid w:val="00245A50"/>
    <w:rsid w:val="00250CDA"/>
    <w:rsid w:val="00253078"/>
    <w:rsid w:val="002544B7"/>
    <w:rsid w:val="00255BB1"/>
    <w:rsid w:val="00256A04"/>
    <w:rsid w:val="00263729"/>
    <w:rsid w:val="00264145"/>
    <w:rsid w:val="002654E2"/>
    <w:rsid w:val="00267FDF"/>
    <w:rsid w:val="00271932"/>
    <w:rsid w:val="00271AD4"/>
    <w:rsid w:val="00271D46"/>
    <w:rsid w:val="002735EF"/>
    <w:rsid w:val="00275EF5"/>
    <w:rsid w:val="00277902"/>
    <w:rsid w:val="00277D22"/>
    <w:rsid w:val="00285334"/>
    <w:rsid w:val="0028579A"/>
    <w:rsid w:val="00293948"/>
    <w:rsid w:val="00294118"/>
    <w:rsid w:val="002A647C"/>
    <w:rsid w:val="002B5445"/>
    <w:rsid w:val="002B5451"/>
    <w:rsid w:val="002B6F77"/>
    <w:rsid w:val="002B7768"/>
    <w:rsid w:val="002C1AAC"/>
    <w:rsid w:val="002C3E3A"/>
    <w:rsid w:val="002C6F31"/>
    <w:rsid w:val="002D2B1E"/>
    <w:rsid w:val="002D2E65"/>
    <w:rsid w:val="002E30C0"/>
    <w:rsid w:val="002F68DA"/>
    <w:rsid w:val="002F7451"/>
    <w:rsid w:val="002F7DD8"/>
    <w:rsid w:val="00300D4F"/>
    <w:rsid w:val="003024A9"/>
    <w:rsid w:val="003034F7"/>
    <w:rsid w:val="00305690"/>
    <w:rsid w:val="00313381"/>
    <w:rsid w:val="00315A5B"/>
    <w:rsid w:val="003209DA"/>
    <w:rsid w:val="00320ACD"/>
    <w:rsid w:val="00323C29"/>
    <w:rsid w:val="00325647"/>
    <w:rsid w:val="0032621F"/>
    <w:rsid w:val="003268E9"/>
    <w:rsid w:val="00326F86"/>
    <w:rsid w:val="0032761A"/>
    <w:rsid w:val="003316C6"/>
    <w:rsid w:val="003326A7"/>
    <w:rsid w:val="00333F42"/>
    <w:rsid w:val="0033531C"/>
    <w:rsid w:val="00336C86"/>
    <w:rsid w:val="00340066"/>
    <w:rsid w:val="00360AE8"/>
    <w:rsid w:val="00365567"/>
    <w:rsid w:val="00375DD9"/>
    <w:rsid w:val="00381654"/>
    <w:rsid w:val="00381BB1"/>
    <w:rsid w:val="0038468E"/>
    <w:rsid w:val="0038507F"/>
    <w:rsid w:val="0039059B"/>
    <w:rsid w:val="00391A05"/>
    <w:rsid w:val="003937EA"/>
    <w:rsid w:val="00397392"/>
    <w:rsid w:val="00397FC2"/>
    <w:rsid w:val="003A0E42"/>
    <w:rsid w:val="003A781A"/>
    <w:rsid w:val="003B34A9"/>
    <w:rsid w:val="003B4B85"/>
    <w:rsid w:val="003B727A"/>
    <w:rsid w:val="003B7F69"/>
    <w:rsid w:val="003C19D3"/>
    <w:rsid w:val="003C1CC8"/>
    <w:rsid w:val="003C2527"/>
    <w:rsid w:val="003C25C0"/>
    <w:rsid w:val="003C40F0"/>
    <w:rsid w:val="003C4497"/>
    <w:rsid w:val="003C4676"/>
    <w:rsid w:val="003C7636"/>
    <w:rsid w:val="003D098B"/>
    <w:rsid w:val="003D0BB3"/>
    <w:rsid w:val="003D194E"/>
    <w:rsid w:val="003D6401"/>
    <w:rsid w:val="003E2487"/>
    <w:rsid w:val="003E4338"/>
    <w:rsid w:val="003E4BB1"/>
    <w:rsid w:val="003E4E71"/>
    <w:rsid w:val="003E76A9"/>
    <w:rsid w:val="003F0DEF"/>
    <w:rsid w:val="003F1547"/>
    <w:rsid w:val="003F2121"/>
    <w:rsid w:val="003F5A6A"/>
    <w:rsid w:val="003F5B1B"/>
    <w:rsid w:val="003F6A75"/>
    <w:rsid w:val="003F733B"/>
    <w:rsid w:val="00400299"/>
    <w:rsid w:val="004020D9"/>
    <w:rsid w:val="00402818"/>
    <w:rsid w:val="00404ADE"/>
    <w:rsid w:val="00405C01"/>
    <w:rsid w:val="0041077D"/>
    <w:rsid w:val="00410BC4"/>
    <w:rsid w:val="0041515F"/>
    <w:rsid w:val="00415C97"/>
    <w:rsid w:val="00420A9A"/>
    <w:rsid w:val="004236A5"/>
    <w:rsid w:val="00425B15"/>
    <w:rsid w:val="00431640"/>
    <w:rsid w:val="00433380"/>
    <w:rsid w:val="004339D3"/>
    <w:rsid w:val="00433B88"/>
    <w:rsid w:val="00443755"/>
    <w:rsid w:val="00450193"/>
    <w:rsid w:val="00450FFF"/>
    <w:rsid w:val="00460323"/>
    <w:rsid w:val="004607C8"/>
    <w:rsid w:val="004633F5"/>
    <w:rsid w:val="004654ED"/>
    <w:rsid w:val="004668AD"/>
    <w:rsid w:val="00466908"/>
    <w:rsid w:val="004674E1"/>
    <w:rsid w:val="00473166"/>
    <w:rsid w:val="004733B3"/>
    <w:rsid w:val="00473A95"/>
    <w:rsid w:val="0047536A"/>
    <w:rsid w:val="00476EA7"/>
    <w:rsid w:val="00482E03"/>
    <w:rsid w:val="00483AE4"/>
    <w:rsid w:val="00485D8B"/>
    <w:rsid w:val="00491F5A"/>
    <w:rsid w:val="00492A2F"/>
    <w:rsid w:val="00492B18"/>
    <w:rsid w:val="00495C44"/>
    <w:rsid w:val="004A163E"/>
    <w:rsid w:val="004A1927"/>
    <w:rsid w:val="004A2F61"/>
    <w:rsid w:val="004B0752"/>
    <w:rsid w:val="004B15D1"/>
    <w:rsid w:val="004B2F2C"/>
    <w:rsid w:val="004B34BA"/>
    <w:rsid w:val="004B709D"/>
    <w:rsid w:val="004C1942"/>
    <w:rsid w:val="004C26A1"/>
    <w:rsid w:val="004C2F0A"/>
    <w:rsid w:val="004C67C5"/>
    <w:rsid w:val="004C7CA3"/>
    <w:rsid w:val="004D78A7"/>
    <w:rsid w:val="004D7940"/>
    <w:rsid w:val="004E0327"/>
    <w:rsid w:val="004E4E3B"/>
    <w:rsid w:val="004E7188"/>
    <w:rsid w:val="004E7EFB"/>
    <w:rsid w:val="004F218E"/>
    <w:rsid w:val="004F2468"/>
    <w:rsid w:val="004F3880"/>
    <w:rsid w:val="004F47D4"/>
    <w:rsid w:val="0050268E"/>
    <w:rsid w:val="00502CB4"/>
    <w:rsid w:val="0050548E"/>
    <w:rsid w:val="0051521C"/>
    <w:rsid w:val="00516027"/>
    <w:rsid w:val="00517098"/>
    <w:rsid w:val="00517F43"/>
    <w:rsid w:val="00520CDD"/>
    <w:rsid w:val="00530ABD"/>
    <w:rsid w:val="00536329"/>
    <w:rsid w:val="0053719C"/>
    <w:rsid w:val="00540035"/>
    <w:rsid w:val="0054185C"/>
    <w:rsid w:val="00542148"/>
    <w:rsid w:val="0054464C"/>
    <w:rsid w:val="00544E9E"/>
    <w:rsid w:val="00545D8F"/>
    <w:rsid w:val="0054602D"/>
    <w:rsid w:val="0054672B"/>
    <w:rsid w:val="0054682A"/>
    <w:rsid w:val="005538C3"/>
    <w:rsid w:val="00553CC4"/>
    <w:rsid w:val="0055698F"/>
    <w:rsid w:val="00562337"/>
    <w:rsid w:val="00563F11"/>
    <w:rsid w:val="00564483"/>
    <w:rsid w:val="005667CE"/>
    <w:rsid w:val="00570C44"/>
    <w:rsid w:val="0057235F"/>
    <w:rsid w:val="005730DE"/>
    <w:rsid w:val="00581B23"/>
    <w:rsid w:val="00584EF8"/>
    <w:rsid w:val="0058595C"/>
    <w:rsid w:val="00591482"/>
    <w:rsid w:val="005A637C"/>
    <w:rsid w:val="005A6CCF"/>
    <w:rsid w:val="005B587D"/>
    <w:rsid w:val="005C0F3A"/>
    <w:rsid w:val="005C237D"/>
    <w:rsid w:val="005C5990"/>
    <w:rsid w:val="005C65DF"/>
    <w:rsid w:val="005C75D0"/>
    <w:rsid w:val="005D368D"/>
    <w:rsid w:val="005D3E04"/>
    <w:rsid w:val="005E0263"/>
    <w:rsid w:val="005E152D"/>
    <w:rsid w:val="005E3BD8"/>
    <w:rsid w:val="005E5833"/>
    <w:rsid w:val="005E7A65"/>
    <w:rsid w:val="005F63C5"/>
    <w:rsid w:val="005F6750"/>
    <w:rsid w:val="005F69DF"/>
    <w:rsid w:val="0060031E"/>
    <w:rsid w:val="006013FB"/>
    <w:rsid w:val="0060254D"/>
    <w:rsid w:val="00603E8E"/>
    <w:rsid w:val="00604F11"/>
    <w:rsid w:val="006050D1"/>
    <w:rsid w:val="00605797"/>
    <w:rsid w:val="006104F9"/>
    <w:rsid w:val="0061209F"/>
    <w:rsid w:val="00614F85"/>
    <w:rsid w:val="00615D28"/>
    <w:rsid w:val="00616C5D"/>
    <w:rsid w:val="00621585"/>
    <w:rsid w:val="00630EBB"/>
    <w:rsid w:val="00632050"/>
    <w:rsid w:val="00640E7E"/>
    <w:rsid w:val="00642957"/>
    <w:rsid w:val="00644CE2"/>
    <w:rsid w:val="00645031"/>
    <w:rsid w:val="00650D58"/>
    <w:rsid w:val="006511AE"/>
    <w:rsid w:val="006520BE"/>
    <w:rsid w:val="00655442"/>
    <w:rsid w:val="00660026"/>
    <w:rsid w:val="0066174F"/>
    <w:rsid w:val="00662C77"/>
    <w:rsid w:val="00663D67"/>
    <w:rsid w:val="00663EBA"/>
    <w:rsid w:val="006650B0"/>
    <w:rsid w:val="0067025F"/>
    <w:rsid w:val="00670DA7"/>
    <w:rsid w:val="006719A3"/>
    <w:rsid w:val="00673A00"/>
    <w:rsid w:val="00675DF7"/>
    <w:rsid w:val="00676D0F"/>
    <w:rsid w:val="00677522"/>
    <w:rsid w:val="00677619"/>
    <w:rsid w:val="00682CDF"/>
    <w:rsid w:val="0068461E"/>
    <w:rsid w:val="00685D96"/>
    <w:rsid w:val="00687E04"/>
    <w:rsid w:val="0069334F"/>
    <w:rsid w:val="006942E2"/>
    <w:rsid w:val="00695388"/>
    <w:rsid w:val="00695BC9"/>
    <w:rsid w:val="00696175"/>
    <w:rsid w:val="006A07D3"/>
    <w:rsid w:val="006A1998"/>
    <w:rsid w:val="006A2123"/>
    <w:rsid w:val="006A22D2"/>
    <w:rsid w:val="006A4519"/>
    <w:rsid w:val="006A7562"/>
    <w:rsid w:val="006B0DC4"/>
    <w:rsid w:val="006B52EC"/>
    <w:rsid w:val="006C12C0"/>
    <w:rsid w:val="006C40CE"/>
    <w:rsid w:val="006C61AA"/>
    <w:rsid w:val="006C6E6A"/>
    <w:rsid w:val="006D2DE7"/>
    <w:rsid w:val="006D6422"/>
    <w:rsid w:val="006D6EA6"/>
    <w:rsid w:val="006E1B7A"/>
    <w:rsid w:val="006E3A43"/>
    <w:rsid w:val="006E5FE9"/>
    <w:rsid w:val="006F2998"/>
    <w:rsid w:val="006F37C3"/>
    <w:rsid w:val="006F71A4"/>
    <w:rsid w:val="00700FF5"/>
    <w:rsid w:val="007033C8"/>
    <w:rsid w:val="007037C0"/>
    <w:rsid w:val="0070495B"/>
    <w:rsid w:val="007061A2"/>
    <w:rsid w:val="007068F3"/>
    <w:rsid w:val="00707146"/>
    <w:rsid w:val="007109AD"/>
    <w:rsid w:val="00713F84"/>
    <w:rsid w:val="00714A4F"/>
    <w:rsid w:val="007169FF"/>
    <w:rsid w:val="00716F57"/>
    <w:rsid w:val="00720302"/>
    <w:rsid w:val="007221ED"/>
    <w:rsid w:val="00723FA1"/>
    <w:rsid w:val="00724BE4"/>
    <w:rsid w:val="007257C1"/>
    <w:rsid w:val="00731798"/>
    <w:rsid w:val="007367FF"/>
    <w:rsid w:val="00737507"/>
    <w:rsid w:val="00740E80"/>
    <w:rsid w:val="007420E8"/>
    <w:rsid w:val="007421FC"/>
    <w:rsid w:val="007435F1"/>
    <w:rsid w:val="00743CE8"/>
    <w:rsid w:val="00745459"/>
    <w:rsid w:val="007454ED"/>
    <w:rsid w:val="0074675D"/>
    <w:rsid w:val="00746E0D"/>
    <w:rsid w:val="007477BF"/>
    <w:rsid w:val="0075191F"/>
    <w:rsid w:val="00754B76"/>
    <w:rsid w:val="00755730"/>
    <w:rsid w:val="007570B2"/>
    <w:rsid w:val="0076202B"/>
    <w:rsid w:val="00762291"/>
    <w:rsid w:val="00762947"/>
    <w:rsid w:val="0076301A"/>
    <w:rsid w:val="00764B91"/>
    <w:rsid w:val="007670C7"/>
    <w:rsid w:val="0077009F"/>
    <w:rsid w:val="007745FA"/>
    <w:rsid w:val="00774D2B"/>
    <w:rsid w:val="00776EA8"/>
    <w:rsid w:val="00785CDF"/>
    <w:rsid w:val="007869A7"/>
    <w:rsid w:val="0079022D"/>
    <w:rsid w:val="007907A7"/>
    <w:rsid w:val="00791582"/>
    <w:rsid w:val="00791F73"/>
    <w:rsid w:val="00794378"/>
    <w:rsid w:val="00794D38"/>
    <w:rsid w:val="00797E98"/>
    <w:rsid w:val="007A2D95"/>
    <w:rsid w:val="007A2E0A"/>
    <w:rsid w:val="007A3525"/>
    <w:rsid w:val="007A3D7B"/>
    <w:rsid w:val="007A5196"/>
    <w:rsid w:val="007A76DE"/>
    <w:rsid w:val="007A78E8"/>
    <w:rsid w:val="007A790D"/>
    <w:rsid w:val="007B3159"/>
    <w:rsid w:val="007B7439"/>
    <w:rsid w:val="007C2F7A"/>
    <w:rsid w:val="007C4314"/>
    <w:rsid w:val="007C554F"/>
    <w:rsid w:val="007C63F3"/>
    <w:rsid w:val="007C6CCB"/>
    <w:rsid w:val="007D2DB9"/>
    <w:rsid w:val="007D405E"/>
    <w:rsid w:val="007D4162"/>
    <w:rsid w:val="007D5D35"/>
    <w:rsid w:val="007E2E00"/>
    <w:rsid w:val="007E4559"/>
    <w:rsid w:val="007F2284"/>
    <w:rsid w:val="007F26F8"/>
    <w:rsid w:val="007F3491"/>
    <w:rsid w:val="007F41C4"/>
    <w:rsid w:val="007F5BC1"/>
    <w:rsid w:val="007F6E04"/>
    <w:rsid w:val="0080367C"/>
    <w:rsid w:val="00804D1B"/>
    <w:rsid w:val="00804E21"/>
    <w:rsid w:val="00804E62"/>
    <w:rsid w:val="0080506B"/>
    <w:rsid w:val="008127CB"/>
    <w:rsid w:val="00815251"/>
    <w:rsid w:val="00815DAA"/>
    <w:rsid w:val="0082065A"/>
    <w:rsid w:val="00820DC9"/>
    <w:rsid w:val="0082202E"/>
    <w:rsid w:val="008228D7"/>
    <w:rsid w:val="0082469D"/>
    <w:rsid w:val="00824812"/>
    <w:rsid w:val="00825B86"/>
    <w:rsid w:val="00830E28"/>
    <w:rsid w:val="0083281B"/>
    <w:rsid w:val="00841EB6"/>
    <w:rsid w:val="00842130"/>
    <w:rsid w:val="00842607"/>
    <w:rsid w:val="008442BA"/>
    <w:rsid w:val="00844876"/>
    <w:rsid w:val="00846C14"/>
    <w:rsid w:val="008534DB"/>
    <w:rsid w:val="0086161A"/>
    <w:rsid w:val="00862FE2"/>
    <w:rsid w:val="00867A0D"/>
    <w:rsid w:val="00877A12"/>
    <w:rsid w:val="00885B49"/>
    <w:rsid w:val="008904D9"/>
    <w:rsid w:val="00890B81"/>
    <w:rsid w:val="008925DC"/>
    <w:rsid w:val="00894406"/>
    <w:rsid w:val="008971D5"/>
    <w:rsid w:val="008A3508"/>
    <w:rsid w:val="008A48C1"/>
    <w:rsid w:val="008B2481"/>
    <w:rsid w:val="008B2D9C"/>
    <w:rsid w:val="008B4D28"/>
    <w:rsid w:val="008B51E9"/>
    <w:rsid w:val="008B55DD"/>
    <w:rsid w:val="008C59BE"/>
    <w:rsid w:val="008D10F1"/>
    <w:rsid w:val="008D1744"/>
    <w:rsid w:val="008D20AD"/>
    <w:rsid w:val="008E4C96"/>
    <w:rsid w:val="008E6FD6"/>
    <w:rsid w:val="008E72E9"/>
    <w:rsid w:val="008F080C"/>
    <w:rsid w:val="008F0E0A"/>
    <w:rsid w:val="008F48BD"/>
    <w:rsid w:val="009016C7"/>
    <w:rsid w:val="00901C8D"/>
    <w:rsid w:val="00904BEB"/>
    <w:rsid w:val="00906FCA"/>
    <w:rsid w:val="00907473"/>
    <w:rsid w:val="00907ACF"/>
    <w:rsid w:val="00907ECA"/>
    <w:rsid w:val="009150EC"/>
    <w:rsid w:val="00915F9B"/>
    <w:rsid w:val="00916D3A"/>
    <w:rsid w:val="00920B1C"/>
    <w:rsid w:val="00932099"/>
    <w:rsid w:val="009330F7"/>
    <w:rsid w:val="0093732B"/>
    <w:rsid w:val="009429F1"/>
    <w:rsid w:val="00942EA9"/>
    <w:rsid w:val="00943CA6"/>
    <w:rsid w:val="00946147"/>
    <w:rsid w:val="00946FEF"/>
    <w:rsid w:val="00947929"/>
    <w:rsid w:val="00952847"/>
    <w:rsid w:val="00952E33"/>
    <w:rsid w:val="009553D8"/>
    <w:rsid w:val="00955FDD"/>
    <w:rsid w:val="00960920"/>
    <w:rsid w:val="009720F5"/>
    <w:rsid w:val="00975666"/>
    <w:rsid w:val="00977B60"/>
    <w:rsid w:val="009807AC"/>
    <w:rsid w:val="00980DFF"/>
    <w:rsid w:val="009822CA"/>
    <w:rsid w:val="00983B44"/>
    <w:rsid w:val="009863C7"/>
    <w:rsid w:val="00991D38"/>
    <w:rsid w:val="00991F42"/>
    <w:rsid w:val="009954C4"/>
    <w:rsid w:val="009961FC"/>
    <w:rsid w:val="009B0770"/>
    <w:rsid w:val="009B3DF6"/>
    <w:rsid w:val="009B4880"/>
    <w:rsid w:val="009B57DD"/>
    <w:rsid w:val="009B5A02"/>
    <w:rsid w:val="009B5F76"/>
    <w:rsid w:val="009B64FD"/>
    <w:rsid w:val="009B6A3B"/>
    <w:rsid w:val="009B7517"/>
    <w:rsid w:val="009B7AF8"/>
    <w:rsid w:val="009C1125"/>
    <w:rsid w:val="009C4571"/>
    <w:rsid w:val="009D184A"/>
    <w:rsid w:val="009D3C45"/>
    <w:rsid w:val="009D527D"/>
    <w:rsid w:val="009D68E4"/>
    <w:rsid w:val="009E757F"/>
    <w:rsid w:val="009E7B43"/>
    <w:rsid w:val="009E7BAF"/>
    <w:rsid w:val="009F1D98"/>
    <w:rsid w:val="009F25D4"/>
    <w:rsid w:val="009F5ED6"/>
    <w:rsid w:val="009F609D"/>
    <w:rsid w:val="009F7BB6"/>
    <w:rsid w:val="00A01619"/>
    <w:rsid w:val="00A01DB0"/>
    <w:rsid w:val="00A03AD5"/>
    <w:rsid w:val="00A04272"/>
    <w:rsid w:val="00A049EE"/>
    <w:rsid w:val="00A05327"/>
    <w:rsid w:val="00A06033"/>
    <w:rsid w:val="00A16588"/>
    <w:rsid w:val="00A2704E"/>
    <w:rsid w:val="00A32018"/>
    <w:rsid w:val="00A34DFF"/>
    <w:rsid w:val="00A34F1A"/>
    <w:rsid w:val="00A35292"/>
    <w:rsid w:val="00A369EC"/>
    <w:rsid w:val="00A37369"/>
    <w:rsid w:val="00A42D2B"/>
    <w:rsid w:val="00A43B58"/>
    <w:rsid w:val="00A4630E"/>
    <w:rsid w:val="00A5137F"/>
    <w:rsid w:val="00A537D4"/>
    <w:rsid w:val="00A5381D"/>
    <w:rsid w:val="00A5616E"/>
    <w:rsid w:val="00A6482E"/>
    <w:rsid w:val="00A66C0C"/>
    <w:rsid w:val="00A676B1"/>
    <w:rsid w:val="00A716EB"/>
    <w:rsid w:val="00A729A3"/>
    <w:rsid w:val="00A72DCE"/>
    <w:rsid w:val="00A73297"/>
    <w:rsid w:val="00A75506"/>
    <w:rsid w:val="00A75EF3"/>
    <w:rsid w:val="00A85663"/>
    <w:rsid w:val="00A91A85"/>
    <w:rsid w:val="00A91CF7"/>
    <w:rsid w:val="00A92124"/>
    <w:rsid w:val="00A929B1"/>
    <w:rsid w:val="00A945CF"/>
    <w:rsid w:val="00AA03B2"/>
    <w:rsid w:val="00AA3A59"/>
    <w:rsid w:val="00AA559E"/>
    <w:rsid w:val="00AA5A8F"/>
    <w:rsid w:val="00AA70A3"/>
    <w:rsid w:val="00AA7E30"/>
    <w:rsid w:val="00AB3A53"/>
    <w:rsid w:val="00AC12D8"/>
    <w:rsid w:val="00AC32BE"/>
    <w:rsid w:val="00AC73D9"/>
    <w:rsid w:val="00AD0D30"/>
    <w:rsid w:val="00AD2E05"/>
    <w:rsid w:val="00AD5744"/>
    <w:rsid w:val="00AE2C80"/>
    <w:rsid w:val="00AE3995"/>
    <w:rsid w:val="00AE5D61"/>
    <w:rsid w:val="00AF1169"/>
    <w:rsid w:val="00AF2F7D"/>
    <w:rsid w:val="00AF4B22"/>
    <w:rsid w:val="00AF4CDB"/>
    <w:rsid w:val="00B00A11"/>
    <w:rsid w:val="00B055BB"/>
    <w:rsid w:val="00B0623A"/>
    <w:rsid w:val="00B10E0C"/>
    <w:rsid w:val="00B113B0"/>
    <w:rsid w:val="00B11464"/>
    <w:rsid w:val="00B12F9B"/>
    <w:rsid w:val="00B154FE"/>
    <w:rsid w:val="00B23EBF"/>
    <w:rsid w:val="00B24AC7"/>
    <w:rsid w:val="00B2523F"/>
    <w:rsid w:val="00B2525A"/>
    <w:rsid w:val="00B30800"/>
    <w:rsid w:val="00B3596B"/>
    <w:rsid w:val="00B40E5B"/>
    <w:rsid w:val="00B41095"/>
    <w:rsid w:val="00B42974"/>
    <w:rsid w:val="00B43B9E"/>
    <w:rsid w:val="00B43F2E"/>
    <w:rsid w:val="00B4449C"/>
    <w:rsid w:val="00B444EC"/>
    <w:rsid w:val="00B50534"/>
    <w:rsid w:val="00B51D99"/>
    <w:rsid w:val="00B53D53"/>
    <w:rsid w:val="00B541E8"/>
    <w:rsid w:val="00B54783"/>
    <w:rsid w:val="00B57476"/>
    <w:rsid w:val="00B609DB"/>
    <w:rsid w:val="00B610B1"/>
    <w:rsid w:val="00B61375"/>
    <w:rsid w:val="00B6380D"/>
    <w:rsid w:val="00B64149"/>
    <w:rsid w:val="00B646BE"/>
    <w:rsid w:val="00B65762"/>
    <w:rsid w:val="00B65ADF"/>
    <w:rsid w:val="00B66B39"/>
    <w:rsid w:val="00B66F7E"/>
    <w:rsid w:val="00B716A9"/>
    <w:rsid w:val="00B71F9F"/>
    <w:rsid w:val="00B72481"/>
    <w:rsid w:val="00B76E8F"/>
    <w:rsid w:val="00B77051"/>
    <w:rsid w:val="00B8339B"/>
    <w:rsid w:val="00B85ABA"/>
    <w:rsid w:val="00B87815"/>
    <w:rsid w:val="00B95E80"/>
    <w:rsid w:val="00B96D53"/>
    <w:rsid w:val="00BA4DAE"/>
    <w:rsid w:val="00BA5AB0"/>
    <w:rsid w:val="00BB09A7"/>
    <w:rsid w:val="00BB0AB8"/>
    <w:rsid w:val="00BB1D72"/>
    <w:rsid w:val="00BB2CDB"/>
    <w:rsid w:val="00BB59CD"/>
    <w:rsid w:val="00BB6180"/>
    <w:rsid w:val="00BB6537"/>
    <w:rsid w:val="00BC01DE"/>
    <w:rsid w:val="00BC1720"/>
    <w:rsid w:val="00BC4E4F"/>
    <w:rsid w:val="00BC6B74"/>
    <w:rsid w:val="00BD05F4"/>
    <w:rsid w:val="00BD16C7"/>
    <w:rsid w:val="00BD4090"/>
    <w:rsid w:val="00BD577A"/>
    <w:rsid w:val="00BD591D"/>
    <w:rsid w:val="00BD5B2F"/>
    <w:rsid w:val="00BE02F8"/>
    <w:rsid w:val="00BE1D2C"/>
    <w:rsid w:val="00BE4779"/>
    <w:rsid w:val="00BE67F6"/>
    <w:rsid w:val="00BF03CC"/>
    <w:rsid w:val="00BF1342"/>
    <w:rsid w:val="00BF4645"/>
    <w:rsid w:val="00BF6C5C"/>
    <w:rsid w:val="00C007E7"/>
    <w:rsid w:val="00C03164"/>
    <w:rsid w:val="00C03A1F"/>
    <w:rsid w:val="00C043A3"/>
    <w:rsid w:val="00C046E3"/>
    <w:rsid w:val="00C047B4"/>
    <w:rsid w:val="00C12120"/>
    <w:rsid w:val="00C1315B"/>
    <w:rsid w:val="00C146CB"/>
    <w:rsid w:val="00C16BE0"/>
    <w:rsid w:val="00C16CF2"/>
    <w:rsid w:val="00C241D1"/>
    <w:rsid w:val="00C25A6F"/>
    <w:rsid w:val="00C262ED"/>
    <w:rsid w:val="00C2659C"/>
    <w:rsid w:val="00C32313"/>
    <w:rsid w:val="00C3269B"/>
    <w:rsid w:val="00C32EE1"/>
    <w:rsid w:val="00C33728"/>
    <w:rsid w:val="00C33F1A"/>
    <w:rsid w:val="00C35E93"/>
    <w:rsid w:val="00C377AF"/>
    <w:rsid w:val="00C42AD2"/>
    <w:rsid w:val="00C4379B"/>
    <w:rsid w:val="00C44128"/>
    <w:rsid w:val="00C45B5B"/>
    <w:rsid w:val="00C50256"/>
    <w:rsid w:val="00C509B0"/>
    <w:rsid w:val="00C5136A"/>
    <w:rsid w:val="00C56CB7"/>
    <w:rsid w:val="00C57152"/>
    <w:rsid w:val="00C60A1C"/>
    <w:rsid w:val="00C6118A"/>
    <w:rsid w:val="00C62561"/>
    <w:rsid w:val="00C62CF0"/>
    <w:rsid w:val="00C648CC"/>
    <w:rsid w:val="00C6517A"/>
    <w:rsid w:val="00C70AA2"/>
    <w:rsid w:val="00C716C4"/>
    <w:rsid w:val="00C74F2B"/>
    <w:rsid w:val="00C7605F"/>
    <w:rsid w:val="00C7725F"/>
    <w:rsid w:val="00C81B4A"/>
    <w:rsid w:val="00C82831"/>
    <w:rsid w:val="00C85C03"/>
    <w:rsid w:val="00C909F3"/>
    <w:rsid w:val="00C9143C"/>
    <w:rsid w:val="00C9583F"/>
    <w:rsid w:val="00C96587"/>
    <w:rsid w:val="00C96625"/>
    <w:rsid w:val="00C9743B"/>
    <w:rsid w:val="00CA0588"/>
    <w:rsid w:val="00CA0666"/>
    <w:rsid w:val="00CA17CD"/>
    <w:rsid w:val="00CA2F2D"/>
    <w:rsid w:val="00CA443A"/>
    <w:rsid w:val="00CA5105"/>
    <w:rsid w:val="00CA5E71"/>
    <w:rsid w:val="00CB0958"/>
    <w:rsid w:val="00CB12C8"/>
    <w:rsid w:val="00CB2402"/>
    <w:rsid w:val="00CB3948"/>
    <w:rsid w:val="00CB407D"/>
    <w:rsid w:val="00CB40F2"/>
    <w:rsid w:val="00CC0363"/>
    <w:rsid w:val="00CC693A"/>
    <w:rsid w:val="00CD1F85"/>
    <w:rsid w:val="00CD2B1E"/>
    <w:rsid w:val="00CE1D29"/>
    <w:rsid w:val="00CE43F5"/>
    <w:rsid w:val="00CE4600"/>
    <w:rsid w:val="00CE582B"/>
    <w:rsid w:val="00CE5900"/>
    <w:rsid w:val="00CE71BB"/>
    <w:rsid w:val="00CF1DEF"/>
    <w:rsid w:val="00CF58C8"/>
    <w:rsid w:val="00CF6A6F"/>
    <w:rsid w:val="00D011F6"/>
    <w:rsid w:val="00D07087"/>
    <w:rsid w:val="00D103D6"/>
    <w:rsid w:val="00D272F0"/>
    <w:rsid w:val="00D27486"/>
    <w:rsid w:val="00D31337"/>
    <w:rsid w:val="00D31978"/>
    <w:rsid w:val="00D356C1"/>
    <w:rsid w:val="00D36CD1"/>
    <w:rsid w:val="00D36EAA"/>
    <w:rsid w:val="00D371B7"/>
    <w:rsid w:val="00D376FE"/>
    <w:rsid w:val="00D400A4"/>
    <w:rsid w:val="00D4142C"/>
    <w:rsid w:val="00D42302"/>
    <w:rsid w:val="00D45079"/>
    <w:rsid w:val="00D45EDB"/>
    <w:rsid w:val="00D50790"/>
    <w:rsid w:val="00D50C25"/>
    <w:rsid w:val="00D51830"/>
    <w:rsid w:val="00D55047"/>
    <w:rsid w:val="00D635FA"/>
    <w:rsid w:val="00D641D1"/>
    <w:rsid w:val="00D70D85"/>
    <w:rsid w:val="00D71838"/>
    <w:rsid w:val="00D72501"/>
    <w:rsid w:val="00D73236"/>
    <w:rsid w:val="00D7366A"/>
    <w:rsid w:val="00D81D5E"/>
    <w:rsid w:val="00D84FA5"/>
    <w:rsid w:val="00D8579D"/>
    <w:rsid w:val="00D9084D"/>
    <w:rsid w:val="00D947F2"/>
    <w:rsid w:val="00D94AA0"/>
    <w:rsid w:val="00D950B2"/>
    <w:rsid w:val="00D95E21"/>
    <w:rsid w:val="00D96BCF"/>
    <w:rsid w:val="00D97254"/>
    <w:rsid w:val="00DA0458"/>
    <w:rsid w:val="00DA42BC"/>
    <w:rsid w:val="00DA52FD"/>
    <w:rsid w:val="00DA5A53"/>
    <w:rsid w:val="00DB42DE"/>
    <w:rsid w:val="00DB679F"/>
    <w:rsid w:val="00DC3C71"/>
    <w:rsid w:val="00DC65DF"/>
    <w:rsid w:val="00DC737F"/>
    <w:rsid w:val="00DC7510"/>
    <w:rsid w:val="00DC7E8E"/>
    <w:rsid w:val="00DD1F6D"/>
    <w:rsid w:val="00DD2672"/>
    <w:rsid w:val="00DD38F0"/>
    <w:rsid w:val="00DE01C8"/>
    <w:rsid w:val="00DF1AC4"/>
    <w:rsid w:val="00DF2445"/>
    <w:rsid w:val="00DF3687"/>
    <w:rsid w:val="00DF5FD8"/>
    <w:rsid w:val="00DF69E6"/>
    <w:rsid w:val="00E00C06"/>
    <w:rsid w:val="00E02B23"/>
    <w:rsid w:val="00E030FE"/>
    <w:rsid w:val="00E036EF"/>
    <w:rsid w:val="00E041C0"/>
    <w:rsid w:val="00E04625"/>
    <w:rsid w:val="00E05544"/>
    <w:rsid w:val="00E07516"/>
    <w:rsid w:val="00E10EB1"/>
    <w:rsid w:val="00E24E07"/>
    <w:rsid w:val="00E2732A"/>
    <w:rsid w:val="00E31157"/>
    <w:rsid w:val="00E3259E"/>
    <w:rsid w:val="00E32976"/>
    <w:rsid w:val="00E37E76"/>
    <w:rsid w:val="00E41E13"/>
    <w:rsid w:val="00E44C9B"/>
    <w:rsid w:val="00E543B6"/>
    <w:rsid w:val="00E55D91"/>
    <w:rsid w:val="00E6472C"/>
    <w:rsid w:val="00E76F2B"/>
    <w:rsid w:val="00E82D8A"/>
    <w:rsid w:val="00E83B95"/>
    <w:rsid w:val="00E8482B"/>
    <w:rsid w:val="00E866BC"/>
    <w:rsid w:val="00E8795A"/>
    <w:rsid w:val="00E87E64"/>
    <w:rsid w:val="00E9152C"/>
    <w:rsid w:val="00E92338"/>
    <w:rsid w:val="00E92978"/>
    <w:rsid w:val="00E939B6"/>
    <w:rsid w:val="00E96947"/>
    <w:rsid w:val="00EA22CA"/>
    <w:rsid w:val="00EA5ED2"/>
    <w:rsid w:val="00EB3ED6"/>
    <w:rsid w:val="00EB5155"/>
    <w:rsid w:val="00EB6182"/>
    <w:rsid w:val="00EB6B9F"/>
    <w:rsid w:val="00EB76F1"/>
    <w:rsid w:val="00EC6C17"/>
    <w:rsid w:val="00ED09A1"/>
    <w:rsid w:val="00ED214C"/>
    <w:rsid w:val="00EE084B"/>
    <w:rsid w:val="00EE2746"/>
    <w:rsid w:val="00EE5497"/>
    <w:rsid w:val="00EE54D9"/>
    <w:rsid w:val="00EE5D15"/>
    <w:rsid w:val="00EE6E18"/>
    <w:rsid w:val="00EF0D24"/>
    <w:rsid w:val="00EF1393"/>
    <w:rsid w:val="00EF17DD"/>
    <w:rsid w:val="00EF27F5"/>
    <w:rsid w:val="00EF2A91"/>
    <w:rsid w:val="00EF2C5D"/>
    <w:rsid w:val="00EF3099"/>
    <w:rsid w:val="00EF5D72"/>
    <w:rsid w:val="00EF5F6F"/>
    <w:rsid w:val="00EF7D86"/>
    <w:rsid w:val="00F01035"/>
    <w:rsid w:val="00F011B7"/>
    <w:rsid w:val="00F013AB"/>
    <w:rsid w:val="00F14FC2"/>
    <w:rsid w:val="00F1601F"/>
    <w:rsid w:val="00F16F4A"/>
    <w:rsid w:val="00F17156"/>
    <w:rsid w:val="00F2002B"/>
    <w:rsid w:val="00F225E8"/>
    <w:rsid w:val="00F24F6D"/>
    <w:rsid w:val="00F269B4"/>
    <w:rsid w:val="00F27A6F"/>
    <w:rsid w:val="00F3033D"/>
    <w:rsid w:val="00F30C29"/>
    <w:rsid w:val="00F31B0C"/>
    <w:rsid w:val="00F34C65"/>
    <w:rsid w:val="00F35822"/>
    <w:rsid w:val="00F359C8"/>
    <w:rsid w:val="00F35A2D"/>
    <w:rsid w:val="00F3713F"/>
    <w:rsid w:val="00F42383"/>
    <w:rsid w:val="00F51A5D"/>
    <w:rsid w:val="00F51EB9"/>
    <w:rsid w:val="00F626CE"/>
    <w:rsid w:val="00F65546"/>
    <w:rsid w:val="00F65E02"/>
    <w:rsid w:val="00F67324"/>
    <w:rsid w:val="00F703DA"/>
    <w:rsid w:val="00F7367B"/>
    <w:rsid w:val="00F73D27"/>
    <w:rsid w:val="00F77FAF"/>
    <w:rsid w:val="00F80EF4"/>
    <w:rsid w:val="00F82D95"/>
    <w:rsid w:val="00F82ED8"/>
    <w:rsid w:val="00F8542C"/>
    <w:rsid w:val="00F87930"/>
    <w:rsid w:val="00F91126"/>
    <w:rsid w:val="00F962FE"/>
    <w:rsid w:val="00FA00D0"/>
    <w:rsid w:val="00FA2DD3"/>
    <w:rsid w:val="00FA3F15"/>
    <w:rsid w:val="00FA517A"/>
    <w:rsid w:val="00FA52EE"/>
    <w:rsid w:val="00FA53E4"/>
    <w:rsid w:val="00FA7F6E"/>
    <w:rsid w:val="00FB5583"/>
    <w:rsid w:val="00FB744E"/>
    <w:rsid w:val="00FC1CC6"/>
    <w:rsid w:val="00FC3EE2"/>
    <w:rsid w:val="00FC4079"/>
    <w:rsid w:val="00FC4584"/>
    <w:rsid w:val="00FC4AF2"/>
    <w:rsid w:val="00FC571B"/>
    <w:rsid w:val="00FC76A5"/>
    <w:rsid w:val="00FD0CD7"/>
    <w:rsid w:val="00FD10ED"/>
    <w:rsid w:val="00FD1377"/>
    <w:rsid w:val="00FD1C11"/>
    <w:rsid w:val="00FD2A7A"/>
    <w:rsid w:val="00FD2C6F"/>
    <w:rsid w:val="00FD602B"/>
    <w:rsid w:val="00FD6F8A"/>
    <w:rsid w:val="00FE2D7F"/>
    <w:rsid w:val="00FE606B"/>
    <w:rsid w:val="00FF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A27BC8"/>
  <w15:docId w15:val="{A3DE07E1-E190-4A07-8CBE-06AF219B2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D1377"/>
    <w:pPr>
      <w:spacing w:before="60" w:after="6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0">
    <w:name w:val="heading 1"/>
    <w:basedOn w:val="a1"/>
    <w:next w:val="a1"/>
    <w:link w:val="11"/>
    <w:autoRedefine/>
    <w:uiPriority w:val="9"/>
    <w:qFormat/>
    <w:rsid w:val="00FD1377"/>
    <w:pPr>
      <w:keepNext/>
      <w:keepLines/>
      <w:pageBreakBefore/>
      <w:spacing w:before="240" w:after="240"/>
      <w:outlineLvl w:val="0"/>
    </w:pPr>
    <w:rPr>
      <w:rFonts w:eastAsia="Times New Roman" w:cs="Times New Roman"/>
      <w:b/>
      <w:sz w:val="34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FD1377"/>
    <w:pPr>
      <w:keepNext/>
      <w:keepLines/>
      <w:spacing w:before="200" w:after="200"/>
      <w:outlineLvl w:val="1"/>
    </w:pPr>
    <w:rPr>
      <w:rFonts w:eastAsia="Times New Roman" w:cs="Times New Roman"/>
      <w:b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FD1377"/>
    <w:pPr>
      <w:keepNext/>
      <w:keepLines/>
      <w:spacing w:before="160" w:after="160"/>
      <w:ind w:firstLine="0"/>
      <w:outlineLvl w:val="2"/>
    </w:pPr>
    <w:rPr>
      <w:rFonts w:eastAsia="Times New Roman" w:cs="Times New Roman"/>
      <w:b/>
      <w:sz w:val="30"/>
    </w:rPr>
  </w:style>
  <w:style w:type="paragraph" w:styleId="4">
    <w:name w:val="heading 4"/>
    <w:basedOn w:val="a1"/>
    <w:next w:val="a1"/>
    <w:link w:val="40"/>
    <w:uiPriority w:val="9"/>
    <w:unhideWhenUsed/>
    <w:qFormat/>
    <w:rsid w:val="00FD1377"/>
    <w:pPr>
      <w:keepNext/>
      <w:keepLines/>
      <w:spacing w:before="120" w:after="120"/>
      <w:ind w:firstLine="0"/>
      <w:outlineLvl w:val="3"/>
    </w:pPr>
    <w:rPr>
      <w:rFonts w:eastAsia="Times New Roman" w:cs="Times New Roman"/>
      <w:b/>
      <w:iCs/>
      <w:sz w:val="28"/>
    </w:rPr>
  </w:style>
  <w:style w:type="paragraph" w:styleId="5">
    <w:name w:val="heading 5"/>
    <w:basedOn w:val="a1"/>
    <w:next w:val="a1"/>
    <w:link w:val="50"/>
    <w:uiPriority w:val="9"/>
    <w:qFormat/>
    <w:rsid w:val="00FD1377"/>
    <w:pPr>
      <w:keepNext/>
      <w:keepLines/>
      <w:spacing w:before="80" w:after="80"/>
      <w:outlineLvl w:val="4"/>
    </w:pPr>
    <w:rPr>
      <w:rFonts w:eastAsia="Times New Roman" w:cs="Times New Roman"/>
      <w:b/>
      <w:sz w:val="26"/>
    </w:rPr>
  </w:style>
  <w:style w:type="paragraph" w:styleId="6">
    <w:name w:val="heading 6"/>
    <w:basedOn w:val="a1"/>
    <w:next w:val="a1"/>
    <w:link w:val="60"/>
    <w:uiPriority w:val="9"/>
    <w:qFormat/>
    <w:rsid w:val="00FD1377"/>
    <w:pPr>
      <w:keepNext/>
      <w:keepLines/>
      <w:spacing w:before="40"/>
      <w:ind w:firstLine="0"/>
      <w:outlineLvl w:val="5"/>
    </w:pPr>
    <w:rPr>
      <w:rFonts w:eastAsia="Times New Roman" w:cs="Times New Roman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FD1377"/>
    <w:pPr>
      <w:keepNext/>
      <w:keepLines/>
      <w:spacing w:before="40"/>
      <w:ind w:firstLine="0"/>
      <w:outlineLvl w:val="6"/>
    </w:pPr>
    <w:rPr>
      <w:rFonts w:eastAsia="Times New Roman" w:cs="Times New Roman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unhideWhenUsed/>
    <w:qFormat/>
    <w:rsid w:val="00FD1377"/>
    <w:pPr>
      <w:keepNext/>
      <w:keepLines/>
      <w:spacing w:before="40"/>
      <w:ind w:firstLine="0"/>
      <w:outlineLvl w:val="7"/>
    </w:pPr>
    <w:rPr>
      <w:rFonts w:eastAsia="Times New Roman" w:cs="Times New Roman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unhideWhenUsed/>
    <w:qFormat/>
    <w:rsid w:val="00FD1377"/>
    <w:pPr>
      <w:keepNext/>
      <w:keepLines/>
      <w:spacing w:before="40"/>
      <w:ind w:firstLine="0"/>
      <w:outlineLvl w:val="8"/>
    </w:pPr>
    <w:rPr>
      <w:rFonts w:eastAsia="Times New Roman" w:cs="Times New Roman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FD1377"/>
    <w:rPr>
      <w:rFonts w:ascii="Times New Roman" w:eastAsia="Times New Roman" w:hAnsi="Times New Roman" w:cs="Times New Roman"/>
      <w:b/>
      <w:sz w:val="34"/>
      <w:szCs w:val="32"/>
      <w:lang w:eastAsia="en-US"/>
    </w:rPr>
  </w:style>
  <w:style w:type="character" w:customStyle="1" w:styleId="20">
    <w:name w:val="Заголовок 2 Знак"/>
    <w:basedOn w:val="a2"/>
    <w:link w:val="2"/>
    <w:uiPriority w:val="9"/>
    <w:rsid w:val="00FD1377"/>
    <w:rPr>
      <w:rFonts w:ascii="Times New Roman" w:eastAsia="Times New Roman" w:hAnsi="Times New Roman" w:cs="Times New Roman"/>
      <w:b/>
      <w:sz w:val="32"/>
      <w:szCs w:val="26"/>
      <w:lang w:eastAsia="en-US"/>
    </w:rPr>
  </w:style>
  <w:style w:type="character" w:customStyle="1" w:styleId="30">
    <w:name w:val="Заголовок 3 Знак"/>
    <w:basedOn w:val="a2"/>
    <w:link w:val="3"/>
    <w:uiPriority w:val="9"/>
    <w:rsid w:val="00FD1377"/>
    <w:rPr>
      <w:rFonts w:ascii="Times New Roman" w:eastAsia="Times New Roman" w:hAnsi="Times New Roman" w:cs="Times New Roman"/>
      <w:b/>
      <w:sz w:val="30"/>
      <w:szCs w:val="24"/>
      <w:lang w:eastAsia="en-US"/>
    </w:rPr>
  </w:style>
  <w:style w:type="paragraph" w:customStyle="1" w:styleId="gXML-">
    <w:name w:val="g_XML-файл"/>
    <w:next w:val="gfb"/>
    <w:link w:val="gXML-0"/>
    <w:unhideWhenUsed/>
    <w:qFormat/>
    <w:rsid w:val="00FD137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gfc">
    <w:name w:val="g_Выделение Курсив"/>
    <w:basedOn w:val="a2"/>
    <w:uiPriority w:val="1"/>
    <w:qFormat/>
    <w:rsid w:val="00FD1377"/>
    <w:rPr>
      <w:rFonts w:ascii="Times New Roman" w:hAnsi="Times New Roman"/>
      <w:i/>
      <w:sz w:val="26"/>
    </w:rPr>
  </w:style>
  <w:style w:type="character" w:customStyle="1" w:styleId="gfd">
    <w:name w:val="g_Выделение Полужирный"/>
    <w:basedOn w:val="a2"/>
    <w:uiPriority w:val="1"/>
    <w:qFormat/>
    <w:rsid w:val="00FD1377"/>
    <w:rPr>
      <w:rFonts w:ascii="Times New Roman" w:hAnsi="Times New Roman"/>
      <w:b/>
      <w:sz w:val="26"/>
    </w:rPr>
  </w:style>
  <w:style w:type="paragraph" w:customStyle="1" w:styleId="gf7">
    <w:name w:val="g_Договор. Обычный"/>
    <w:qFormat/>
    <w:rsid w:val="00FD1377"/>
    <w:pPr>
      <w:numPr>
        <w:ilvl w:val="1"/>
        <w:numId w:val="32"/>
      </w:numPr>
      <w:spacing w:after="0" w:line="240" w:lineRule="auto"/>
      <w:jc w:val="both"/>
    </w:pPr>
    <w:rPr>
      <w:rFonts w:ascii="Times New Roman" w:hAnsi="Times New Roman"/>
      <w:sz w:val="26"/>
      <w:szCs w:val="20"/>
      <w:lang w:eastAsia="en-US"/>
    </w:rPr>
  </w:style>
  <w:style w:type="paragraph" w:customStyle="1" w:styleId="gfa">
    <w:name w:val="g_Договор. Приложение. Номер"/>
    <w:next w:val="gfe"/>
    <w:unhideWhenUsed/>
    <w:qFormat/>
    <w:rsid w:val="00FD1377"/>
    <w:pPr>
      <w:keepNext/>
      <w:pageBreakBefore/>
      <w:numPr>
        <w:numId w:val="28"/>
      </w:numPr>
      <w:spacing w:after="0" w:line="360" w:lineRule="auto"/>
      <w:jc w:val="right"/>
      <w:outlineLvl w:val="0"/>
    </w:pPr>
    <w:rPr>
      <w:rFonts w:ascii="Times New Roman" w:hAnsi="Times New Roman"/>
      <w:sz w:val="26"/>
      <w:szCs w:val="24"/>
      <w:lang w:eastAsia="en-US"/>
    </w:rPr>
  </w:style>
  <w:style w:type="paragraph" w:customStyle="1" w:styleId="gfe">
    <w:name w:val="g_Договор. Приложение. Описание"/>
    <w:next w:val="gff"/>
    <w:unhideWhenUsed/>
    <w:qFormat/>
    <w:rsid w:val="00FD1377"/>
    <w:pPr>
      <w:spacing w:after="0" w:line="360" w:lineRule="auto"/>
      <w:ind w:firstLine="709"/>
      <w:jc w:val="right"/>
    </w:pPr>
    <w:rPr>
      <w:rFonts w:ascii="Times New Roman" w:hAnsi="Times New Roman"/>
      <w:sz w:val="26"/>
      <w:szCs w:val="24"/>
      <w:lang w:eastAsia="en-US"/>
    </w:rPr>
  </w:style>
  <w:style w:type="numbering" w:customStyle="1" w:styleId="g7">
    <w:name w:val="g_Заголовки"/>
    <w:uiPriority w:val="99"/>
    <w:rsid w:val="00FD1377"/>
    <w:pPr>
      <w:numPr>
        <w:numId w:val="29"/>
      </w:numPr>
    </w:pPr>
  </w:style>
  <w:style w:type="paragraph" w:customStyle="1" w:styleId="g10">
    <w:name w:val="g_Заголовок 1"/>
    <w:next w:val="gff0"/>
    <w:qFormat/>
    <w:rsid w:val="00FD1377"/>
    <w:pPr>
      <w:keepNext/>
      <w:keepLines/>
      <w:pageBreakBefore/>
      <w:numPr>
        <w:numId w:val="30"/>
      </w:numPr>
      <w:spacing w:after="520" w:line="360" w:lineRule="auto"/>
      <w:jc w:val="both"/>
      <w:outlineLvl w:val="0"/>
    </w:pPr>
    <w:rPr>
      <w:rFonts w:ascii="Times New Roman" w:eastAsia="Times New Roman" w:hAnsi="Times New Roman" w:cs="Times New Roman"/>
      <w:b/>
      <w:sz w:val="34"/>
      <w:szCs w:val="32"/>
      <w:lang w:eastAsia="en-US"/>
    </w:rPr>
  </w:style>
  <w:style w:type="paragraph" w:customStyle="1" w:styleId="g1">
    <w:name w:val="g_Заголовок 1 приложения"/>
    <w:next w:val="gff1"/>
    <w:qFormat/>
    <w:rsid w:val="00FD1377"/>
    <w:pPr>
      <w:keepNext/>
      <w:pageBreakBefore/>
      <w:numPr>
        <w:numId w:val="31"/>
      </w:numPr>
      <w:spacing w:after="0" w:line="360" w:lineRule="auto"/>
      <w:jc w:val="center"/>
      <w:outlineLvl w:val="0"/>
    </w:pPr>
    <w:rPr>
      <w:rFonts w:ascii="Times New Roman" w:hAnsi="Times New Roman"/>
      <w:b/>
      <w:sz w:val="34"/>
      <w:szCs w:val="24"/>
      <w:lang w:eastAsia="en-US"/>
    </w:rPr>
  </w:style>
  <w:style w:type="paragraph" w:customStyle="1" w:styleId="g20">
    <w:name w:val="g_Заголовок 2"/>
    <w:next w:val="gff0"/>
    <w:qFormat/>
    <w:rsid w:val="00FD1377"/>
    <w:pPr>
      <w:keepNext/>
      <w:keepLines/>
      <w:numPr>
        <w:ilvl w:val="1"/>
        <w:numId w:val="30"/>
      </w:numPr>
      <w:spacing w:before="520" w:after="52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  <w:lang w:eastAsia="en-US"/>
    </w:rPr>
  </w:style>
  <w:style w:type="paragraph" w:customStyle="1" w:styleId="g2">
    <w:name w:val="g_Заголовок 2 приложения"/>
    <w:next w:val="a1"/>
    <w:qFormat/>
    <w:rsid w:val="00FD1377"/>
    <w:pPr>
      <w:keepNext/>
      <w:numPr>
        <w:ilvl w:val="1"/>
        <w:numId w:val="31"/>
      </w:numPr>
      <w:spacing w:before="120" w:after="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  <w:lang w:eastAsia="en-US"/>
    </w:rPr>
  </w:style>
  <w:style w:type="paragraph" w:customStyle="1" w:styleId="g30">
    <w:name w:val="g_Заголовок 3"/>
    <w:next w:val="gff0"/>
    <w:qFormat/>
    <w:rsid w:val="00FD1377"/>
    <w:pPr>
      <w:keepNext/>
      <w:keepLines/>
      <w:numPr>
        <w:ilvl w:val="2"/>
        <w:numId w:val="30"/>
      </w:numPr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6"/>
      <w:lang w:eastAsia="en-US"/>
    </w:rPr>
  </w:style>
  <w:style w:type="paragraph" w:customStyle="1" w:styleId="g3">
    <w:name w:val="g_Заголовок 3 приложения"/>
    <w:next w:val="a1"/>
    <w:qFormat/>
    <w:rsid w:val="00FD1377"/>
    <w:pPr>
      <w:keepNext/>
      <w:numPr>
        <w:ilvl w:val="2"/>
        <w:numId w:val="31"/>
      </w:numPr>
      <w:spacing w:before="120"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4"/>
      <w:lang w:eastAsia="en-US"/>
    </w:rPr>
  </w:style>
  <w:style w:type="paragraph" w:customStyle="1" w:styleId="g40">
    <w:name w:val="g_Заголовок 4"/>
    <w:next w:val="gff0"/>
    <w:qFormat/>
    <w:rsid w:val="00FD1377"/>
    <w:pPr>
      <w:keepNext/>
      <w:keepLines/>
      <w:numPr>
        <w:ilvl w:val="3"/>
        <w:numId w:val="30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6"/>
      <w:lang w:eastAsia="en-US"/>
    </w:rPr>
  </w:style>
  <w:style w:type="paragraph" w:customStyle="1" w:styleId="g4">
    <w:name w:val="g_Заголовок 4 приложения"/>
    <w:next w:val="a1"/>
    <w:qFormat/>
    <w:rsid w:val="00FD1377"/>
    <w:pPr>
      <w:keepNext/>
      <w:numPr>
        <w:ilvl w:val="3"/>
        <w:numId w:val="31"/>
      </w:numPr>
      <w:spacing w:before="120" w:after="0"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4"/>
      <w:lang w:eastAsia="en-US"/>
    </w:rPr>
  </w:style>
  <w:style w:type="paragraph" w:customStyle="1" w:styleId="g50">
    <w:name w:val="g_Заголовок 5"/>
    <w:next w:val="gff0"/>
    <w:qFormat/>
    <w:rsid w:val="00FD1377"/>
    <w:pPr>
      <w:keepNext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6"/>
      <w:szCs w:val="26"/>
      <w:lang w:eastAsia="en-US"/>
    </w:rPr>
  </w:style>
  <w:style w:type="paragraph" w:customStyle="1" w:styleId="gff">
    <w:name w:val="g_Заголовок общий"/>
    <w:next w:val="gff0"/>
    <w:qFormat/>
    <w:rsid w:val="00FD1377"/>
    <w:pPr>
      <w:keepNext/>
      <w:spacing w:before="240" w:after="240" w:line="360" w:lineRule="auto"/>
      <w:jc w:val="center"/>
      <w:outlineLvl w:val="0"/>
    </w:pPr>
    <w:rPr>
      <w:rFonts w:ascii="Times New Roman" w:hAnsi="Times New Roman"/>
      <w:b/>
      <w:sz w:val="28"/>
      <w:szCs w:val="20"/>
      <w:lang w:eastAsia="en-US"/>
    </w:rPr>
  </w:style>
  <w:style w:type="character" w:customStyle="1" w:styleId="50">
    <w:name w:val="Заголовок 5 Знак"/>
    <w:basedOn w:val="a2"/>
    <w:link w:val="5"/>
    <w:uiPriority w:val="9"/>
    <w:rsid w:val="00FD1377"/>
    <w:rPr>
      <w:rFonts w:ascii="Times New Roman" w:eastAsia="Times New Roman" w:hAnsi="Times New Roman" w:cs="Times New Roman"/>
      <w:b/>
      <w:sz w:val="26"/>
      <w:szCs w:val="24"/>
      <w:lang w:eastAsia="en-US"/>
    </w:rPr>
  </w:style>
  <w:style w:type="paragraph" w:customStyle="1" w:styleId="gff2">
    <w:name w:val="g_Заголовок оглавления или аннотации"/>
    <w:next w:val="12"/>
    <w:qFormat/>
    <w:rsid w:val="00FD1377"/>
    <w:pPr>
      <w:keepNext/>
      <w:pageBreakBefore/>
      <w:spacing w:before="240" w:after="240" w:line="360" w:lineRule="auto"/>
      <w:jc w:val="center"/>
    </w:pPr>
    <w:rPr>
      <w:rFonts w:ascii="Times New Roman" w:hAnsi="Times New Roman"/>
      <w:b/>
      <w:sz w:val="34"/>
      <w:szCs w:val="34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FD1377"/>
    <w:pPr>
      <w:tabs>
        <w:tab w:val="right" w:leader="dot" w:pos="9639"/>
      </w:tabs>
      <w:ind w:left="284" w:hanging="284"/>
    </w:pPr>
    <w:rPr>
      <w:sz w:val="26"/>
    </w:rPr>
  </w:style>
  <w:style w:type="paragraph" w:customStyle="1" w:styleId="gf6">
    <w:name w:val="g_Заголовок раздела договора"/>
    <w:next w:val="gf7"/>
    <w:qFormat/>
    <w:rsid w:val="00FD1377"/>
    <w:pPr>
      <w:keepNext/>
      <w:numPr>
        <w:numId w:val="32"/>
      </w:numPr>
      <w:spacing w:before="240" w:after="240" w:line="360" w:lineRule="auto"/>
      <w:jc w:val="center"/>
      <w:outlineLvl w:val="0"/>
    </w:pPr>
    <w:rPr>
      <w:rFonts w:ascii="Times New Roman" w:hAnsi="Times New Roman"/>
      <w:b/>
      <w:caps/>
      <w:sz w:val="26"/>
      <w:szCs w:val="20"/>
      <w:lang w:eastAsia="en-US"/>
    </w:rPr>
  </w:style>
  <w:style w:type="paragraph" w:customStyle="1" w:styleId="gff3">
    <w:name w:val="g_Колонтитул"/>
    <w:next w:val="gff0"/>
    <w:qFormat/>
    <w:rsid w:val="00FD1377"/>
    <w:pPr>
      <w:spacing w:after="0" w:line="360" w:lineRule="auto"/>
      <w:jc w:val="center"/>
    </w:pPr>
    <w:rPr>
      <w:rFonts w:ascii="Times New Roman" w:hAnsi="Times New Roman"/>
      <w:sz w:val="24"/>
      <w:szCs w:val="24"/>
      <w:lang w:eastAsia="en-US"/>
    </w:rPr>
  </w:style>
  <w:style w:type="character" w:customStyle="1" w:styleId="40">
    <w:name w:val="Заголовок 4 Знак"/>
    <w:basedOn w:val="a2"/>
    <w:link w:val="4"/>
    <w:uiPriority w:val="9"/>
    <w:rsid w:val="00FD1377"/>
    <w:rPr>
      <w:rFonts w:ascii="Times New Roman" w:eastAsia="Times New Roman" w:hAnsi="Times New Roman" w:cs="Times New Roman"/>
      <w:b/>
      <w:iCs/>
      <w:sz w:val="28"/>
      <w:szCs w:val="24"/>
      <w:lang w:eastAsia="en-US"/>
    </w:rPr>
  </w:style>
  <w:style w:type="paragraph" w:customStyle="1" w:styleId="gff4">
    <w:name w:val="g_Листинг"/>
    <w:next w:val="gff0"/>
    <w:autoRedefine/>
    <w:unhideWhenUsed/>
    <w:qFormat/>
    <w:rsid w:val="00FD137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  <w:jc w:val="both"/>
    </w:pPr>
    <w:rPr>
      <w:rFonts w:ascii="Consolas" w:hAnsi="Consolas" w:cs="Courier New"/>
      <w:color w:val="260D00"/>
      <w:szCs w:val="24"/>
      <w:lang w:val="en-US" w:eastAsia="en-US"/>
    </w:rPr>
  </w:style>
  <w:style w:type="character" w:customStyle="1" w:styleId="60">
    <w:name w:val="Заголовок 6 Знак"/>
    <w:basedOn w:val="a2"/>
    <w:link w:val="6"/>
    <w:uiPriority w:val="9"/>
    <w:rsid w:val="00FD1377"/>
    <w:rPr>
      <w:rFonts w:ascii="Times New Roman" w:eastAsia="Times New Roman" w:hAnsi="Times New Roman" w:cs="Times New Roman"/>
      <w:color w:val="243F60" w:themeColor="accent1" w:themeShade="7F"/>
      <w:sz w:val="24"/>
      <w:szCs w:val="24"/>
      <w:lang w:eastAsia="en-US"/>
    </w:rPr>
  </w:style>
  <w:style w:type="character" w:customStyle="1" w:styleId="70">
    <w:name w:val="Заголовок 7 Знак"/>
    <w:basedOn w:val="a2"/>
    <w:link w:val="7"/>
    <w:uiPriority w:val="9"/>
    <w:rsid w:val="00FD1377"/>
    <w:rPr>
      <w:rFonts w:ascii="Times New Roman" w:eastAsia="Times New Roman" w:hAnsi="Times New Roman" w:cs="Times New Roman"/>
      <w:i/>
      <w:iCs/>
      <w:color w:val="243F60" w:themeColor="accent1" w:themeShade="7F"/>
      <w:sz w:val="24"/>
      <w:szCs w:val="24"/>
      <w:lang w:eastAsia="en-US"/>
    </w:rPr>
  </w:style>
  <w:style w:type="character" w:customStyle="1" w:styleId="80">
    <w:name w:val="Заголовок 8 Знак"/>
    <w:basedOn w:val="a2"/>
    <w:link w:val="8"/>
    <w:uiPriority w:val="9"/>
    <w:rsid w:val="00FD1377"/>
    <w:rPr>
      <w:rFonts w:ascii="Times New Roman" w:eastAsia="Times New Roman" w:hAnsi="Times New Roman" w:cs="Times New Roman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2"/>
    <w:link w:val="9"/>
    <w:uiPriority w:val="9"/>
    <w:rsid w:val="00FD1377"/>
    <w:rPr>
      <w:rFonts w:ascii="Times New Roman" w:eastAsia="Times New Roman" w:hAnsi="Times New Roman" w:cs="Times New Roman"/>
      <w:i/>
      <w:iCs/>
      <w:color w:val="272727" w:themeColor="text1" w:themeTint="D8"/>
      <w:sz w:val="21"/>
      <w:szCs w:val="21"/>
      <w:lang w:eastAsia="en-US"/>
    </w:rPr>
  </w:style>
  <w:style w:type="paragraph" w:customStyle="1" w:styleId="gff0">
    <w:name w:val="g_Обычный"/>
    <w:link w:val="gff5"/>
    <w:qFormat/>
    <w:rsid w:val="00FD1377"/>
    <w:pPr>
      <w:spacing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character" w:customStyle="1" w:styleId="gff5">
    <w:name w:val="g_Обычный Знак"/>
    <w:basedOn w:val="a2"/>
    <w:link w:val="gff0"/>
    <w:rsid w:val="00FD1377"/>
    <w:rPr>
      <w:rFonts w:ascii="Times New Roman" w:hAnsi="Times New Roman"/>
      <w:sz w:val="26"/>
      <w:szCs w:val="24"/>
      <w:lang w:eastAsia="en-US"/>
    </w:rPr>
  </w:style>
  <w:style w:type="numbering" w:customStyle="1" w:styleId="gf5">
    <w:name w:val="g_Обычный для договоров. Нумерованный"/>
    <w:uiPriority w:val="99"/>
    <w:rsid w:val="00FD1377"/>
    <w:pPr>
      <w:numPr>
        <w:numId w:val="32"/>
      </w:numPr>
    </w:pPr>
  </w:style>
  <w:style w:type="numbering" w:customStyle="1" w:styleId="g8">
    <w:name w:val="g_Обычный для протоколов. Нумерованный"/>
    <w:uiPriority w:val="99"/>
    <w:rsid w:val="00FD1377"/>
    <w:pPr>
      <w:numPr>
        <w:numId w:val="33"/>
      </w:numPr>
    </w:pPr>
  </w:style>
  <w:style w:type="paragraph" w:customStyle="1" w:styleId="gff6">
    <w:name w:val="g_Обычный. Без отрыва от следующего"/>
    <w:next w:val="gf9"/>
    <w:link w:val="gff7"/>
    <w:qFormat/>
    <w:rsid w:val="00FD1377"/>
    <w:pPr>
      <w:keepNext/>
      <w:spacing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character" w:customStyle="1" w:styleId="gff7">
    <w:name w:val="g_Обычный. Без отрыва от следующего Знак"/>
    <w:basedOn w:val="gff5"/>
    <w:link w:val="gff6"/>
    <w:rsid w:val="00FD1377"/>
    <w:rPr>
      <w:rFonts w:ascii="Times New Roman" w:hAnsi="Times New Roman"/>
      <w:sz w:val="26"/>
      <w:szCs w:val="24"/>
      <w:lang w:eastAsia="en-US"/>
    </w:rPr>
  </w:style>
  <w:style w:type="paragraph" w:customStyle="1" w:styleId="gfb">
    <w:name w:val="g_Обычный. Интервал перед"/>
    <w:next w:val="gff0"/>
    <w:link w:val="gff8"/>
    <w:qFormat/>
    <w:rsid w:val="00FD1377"/>
    <w:pPr>
      <w:spacing w:before="120"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ff9">
    <w:name w:val="g_Обычный. Интервал перед и без отрыва от следующего"/>
    <w:next w:val="gff0"/>
    <w:link w:val="gffa"/>
    <w:qFormat/>
    <w:rsid w:val="00FD1377"/>
    <w:pPr>
      <w:keepNext/>
      <w:spacing w:before="120"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f9">
    <w:name w:val="g_Обычный. Список маркированный"/>
    <w:link w:val="gffb"/>
    <w:qFormat/>
    <w:rsid w:val="00FD1377"/>
    <w:pPr>
      <w:numPr>
        <w:numId w:val="34"/>
      </w:numPr>
      <w:spacing w:after="0" w:line="360" w:lineRule="auto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a">
    <w:name w:val="g_Обычный. Список нумерованный"/>
    <w:link w:val="gffc"/>
    <w:qFormat/>
    <w:rsid w:val="00FD1377"/>
    <w:pPr>
      <w:numPr>
        <w:numId w:val="35"/>
      </w:numPr>
      <w:spacing w:after="0" w:line="360" w:lineRule="auto"/>
      <w:jc w:val="both"/>
    </w:pPr>
    <w:rPr>
      <w:rFonts w:ascii="Times New Roman" w:hAnsi="Times New Roman"/>
      <w:sz w:val="26"/>
      <w:szCs w:val="24"/>
      <w:lang w:eastAsia="en-US"/>
    </w:rPr>
  </w:style>
  <w:style w:type="numbering" w:customStyle="1" w:styleId="gf8">
    <w:name w:val="g_Обычный. Список. Маркированный"/>
    <w:uiPriority w:val="99"/>
    <w:rsid w:val="00FD1377"/>
    <w:pPr>
      <w:numPr>
        <w:numId w:val="14"/>
      </w:numPr>
    </w:pPr>
  </w:style>
  <w:style w:type="numbering" w:customStyle="1" w:styleId="g9">
    <w:name w:val="g_Обычный. Список. Нумерованный"/>
    <w:uiPriority w:val="99"/>
    <w:rsid w:val="00FD1377"/>
    <w:pPr>
      <w:numPr>
        <w:numId w:val="1"/>
      </w:numPr>
    </w:pPr>
  </w:style>
  <w:style w:type="paragraph" w:customStyle="1" w:styleId="gf2">
    <w:name w:val="g_Протокол. Обычный"/>
    <w:qFormat/>
    <w:rsid w:val="00FD1377"/>
    <w:pPr>
      <w:numPr>
        <w:numId w:val="38"/>
      </w:numPr>
      <w:spacing w:after="0" w:line="360" w:lineRule="auto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ffd">
    <w:name w:val="g_Рисунок"/>
    <w:next w:val="ge"/>
    <w:qFormat/>
    <w:rsid w:val="00FD1377"/>
    <w:pPr>
      <w:keepNext/>
      <w:spacing w:after="0" w:line="360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ge">
    <w:name w:val="g_Рисунок. Название"/>
    <w:next w:val="gff0"/>
    <w:qFormat/>
    <w:rsid w:val="00FD1377"/>
    <w:pPr>
      <w:numPr>
        <w:numId w:val="39"/>
      </w:numPr>
      <w:spacing w:after="0" w:line="360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gffe">
    <w:name w:val="g_Сноска. Текст"/>
    <w:qFormat/>
    <w:rsid w:val="00FD1377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0"/>
      <w:lang w:eastAsia="en-US"/>
    </w:rPr>
  </w:style>
  <w:style w:type="numbering" w:customStyle="1" w:styleId="gb">
    <w:name w:val="g_Список. Таблица. № п/п"/>
    <w:uiPriority w:val="99"/>
    <w:rsid w:val="00FD1377"/>
    <w:pPr>
      <w:numPr>
        <w:numId w:val="40"/>
      </w:numPr>
    </w:pPr>
  </w:style>
  <w:style w:type="paragraph" w:customStyle="1" w:styleId="gc">
    <w:name w:val="g_Таблица. № п/п"/>
    <w:qFormat/>
    <w:rsid w:val="00FD1377"/>
    <w:pPr>
      <w:numPr>
        <w:numId w:val="41"/>
      </w:num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paragraph" w:customStyle="1" w:styleId="gfff">
    <w:name w:val="g_Таблица. Название и номер"/>
    <w:next w:val="gff0"/>
    <w:qFormat/>
    <w:rsid w:val="00FD1377"/>
    <w:pPr>
      <w:keepNext/>
      <w:spacing w:before="120" w:after="0"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gfff0">
    <w:name w:val="g_Таблица. Текст"/>
    <w:link w:val="gfff1"/>
    <w:qFormat/>
    <w:rsid w:val="00FD1377"/>
    <w:p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gfff1">
    <w:name w:val="g_Таблица. Текст Знак"/>
    <w:basedOn w:val="a2"/>
    <w:link w:val="gfff0"/>
    <w:rsid w:val="00FD1377"/>
    <w:rPr>
      <w:rFonts w:ascii="Times New Roman" w:hAnsi="Times New Roman"/>
      <w:sz w:val="24"/>
      <w:szCs w:val="24"/>
      <w:lang w:eastAsia="en-US"/>
    </w:rPr>
  </w:style>
  <w:style w:type="paragraph" w:customStyle="1" w:styleId="gfff2">
    <w:name w:val="g_Таблица. Подзаголовок как строка"/>
    <w:basedOn w:val="gfff0"/>
    <w:link w:val="gfff3"/>
    <w:qFormat/>
    <w:rsid w:val="00FD1377"/>
    <w:pPr>
      <w:keepNext/>
      <w:jc w:val="center"/>
    </w:pPr>
    <w:rPr>
      <w:b/>
      <w:szCs w:val="20"/>
      <w:lang w:val="en-US"/>
    </w:rPr>
  </w:style>
  <w:style w:type="character" w:customStyle="1" w:styleId="gfff3">
    <w:name w:val="g_Таблица. Подзаголовок как строка Знак"/>
    <w:basedOn w:val="gfff1"/>
    <w:link w:val="gfff2"/>
    <w:rsid w:val="00FD1377"/>
    <w:rPr>
      <w:rFonts w:ascii="Times New Roman" w:hAnsi="Times New Roman"/>
      <w:b/>
      <w:sz w:val="24"/>
      <w:szCs w:val="20"/>
      <w:lang w:val="en-US" w:eastAsia="en-US"/>
    </w:rPr>
  </w:style>
  <w:style w:type="numbering" w:customStyle="1" w:styleId="gf">
    <w:name w:val="g_Таблица. Список. Маркированный"/>
    <w:uiPriority w:val="99"/>
    <w:rsid w:val="00FD1377"/>
    <w:pPr>
      <w:numPr>
        <w:numId w:val="43"/>
      </w:numPr>
    </w:pPr>
  </w:style>
  <w:style w:type="numbering" w:customStyle="1" w:styleId="g6">
    <w:name w:val="g_Таблица. Список. Нумерованный"/>
    <w:uiPriority w:val="99"/>
    <w:rsid w:val="00FD1377"/>
    <w:pPr>
      <w:numPr>
        <w:numId w:val="44"/>
      </w:numPr>
    </w:pPr>
  </w:style>
  <w:style w:type="paragraph" w:customStyle="1" w:styleId="gf0">
    <w:name w:val="g_Таблица. Текст. Список маркированный"/>
    <w:qFormat/>
    <w:rsid w:val="00FD1377"/>
    <w:pPr>
      <w:numPr>
        <w:numId w:val="45"/>
      </w:num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paragraph" w:customStyle="1" w:styleId="gf1">
    <w:name w:val="g_Таблица. Текст. Список нумерованный"/>
    <w:qFormat/>
    <w:rsid w:val="00FD1377"/>
    <w:pPr>
      <w:numPr>
        <w:numId w:val="46"/>
      </w:numPr>
      <w:spacing w:before="60" w:after="6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gfff4">
    <w:name w:val="g_Элемент интерфейса"/>
    <w:basedOn w:val="a2"/>
    <w:uiPriority w:val="1"/>
    <w:qFormat/>
    <w:rsid w:val="00FD1377"/>
    <w:rPr>
      <w:rFonts w:ascii="Times New Roman" w:hAnsi="Times New Roman"/>
      <w:b/>
      <w:sz w:val="26"/>
    </w:rPr>
  </w:style>
  <w:style w:type="character" w:customStyle="1" w:styleId="gfff5">
    <w:name w:val="g_Элемент интерфейса. Значение"/>
    <w:basedOn w:val="a2"/>
    <w:uiPriority w:val="1"/>
    <w:qFormat/>
    <w:rsid w:val="00FD1377"/>
    <w:rPr>
      <w:rFonts w:ascii="Times New Roman" w:hAnsi="Times New Roman"/>
      <w:i/>
    </w:rPr>
  </w:style>
  <w:style w:type="paragraph" w:styleId="HTML">
    <w:name w:val="HTML Address"/>
    <w:basedOn w:val="a1"/>
    <w:link w:val="HTML0"/>
    <w:uiPriority w:val="99"/>
    <w:semiHidden/>
    <w:rsid w:val="00FD1377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FD1377"/>
    <w:rPr>
      <w:rFonts w:ascii="Times New Roman" w:hAnsi="Times New Roman"/>
      <w:i/>
      <w:iCs/>
      <w:sz w:val="24"/>
      <w:szCs w:val="24"/>
      <w:lang w:eastAsia="en-US"/>
    </w:rPr>
  </w:style>
  <w:style w:type="paragraph" w:customStyle="1" w:styleId="-11">
    <w:name w:val="Цветная заливка - Акцент 11"/>
    <w:hidden/>
    <w:uiPriority w:val="99"/>
    <w:semiHidden/>
    <w:rsid w:val="00433B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Revision"/>
    <w:hidden/>
    <w:uiPriority w:val="99"/>
    <w:semiHidden/>
    <w:rsid w:val="00433B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FD1377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a7">
    <w:name w:val="Без интервала Знак"/>
    <w:basedOn w:val="a2"/>
    <w:link w:val="a6"/>
    <w:uiPriority w:val="1"/>
    <w:rsid w:val="00FD1377"/>
    <w:rPr>
      <w:rFonts w:ascii="Times New Roman" w:eastAsiaTheme="minorEastAsia" w:hAnsi="Times New Roman"/>
      <w:sz w:val="24"/>
      <w:szCs w:val="24"/>
    </w:rPr>
  </w:style>
  <w:style w:type="paragraph" w:styleId="a8">
    <w:name w:val="header"/>
    <w:basedOn w:val="a1"/>
    <w:link w:val="a9"/>
    <w:uiPriority w:val="99"/>
    <w:unhideWhenUsed/>
    <w:rsid w:val="00FD1377"/>
    <w:pPr>
      <w:ind w:firstLine="0"/>
      <w:jc w:val="center"/>
    </w:pPr>
  </w:style>
  <w:style w:type="character" w:customStyle="1" w:styleId="a9">
    <w:name w:val="Верхний колонтитул Знак"/>
    <w:basedOn w:val="a2"/>
    <w:link w:val="a8"/>
    <w:uiPriority w:val="99"/>
    <w:rsid w:val="00FD1377"/>
    <w:rPr>
      <w:rFonts w:ascii="Times New Roman" w:hAnsi="Times New Roman"/>
      <w:sz w:val="24"/>
      <w:szCs w:val="24"/>
      <w:lang w:eastAsia="en-US"/>
    </w:rPr>
  </w:style>
  <w:style w:type="paragraph" w:styleId="aa">
    <w:name w:val="Intense Quote"/>
    <w:basedOn w:val="a1"/>
    <w:next w:val="a1"/>
    <w:link w:val="ab"/>
    <w:uiPriority w:val="30"/>
    <w:qFormat/>
    <w:rsid w:val="00FD137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b">
    <w:name w:val="Выделенная цитата Знак"/>
    <w:basedOn w:val="a2"/>
    <w:link w:val="aa"/>
    <w:uiPriority w:val="30"/>
    <w:rsid w:val="00FD1377"/>
    <w:rPr>
      <w:rFonts w:ascii="Times New Roman" w:hAnsi="Times New Roman"/>
      <w:i/>
      <w:iCs/>
      <w:color w:val="4F81BD" w:themeColor="accent1"/>
      <w:sz w:val="24"/>
      <w:szCs w:val="24"/>
      <w:lang w:eastAsia="en-US"/>
    </w:rPr>
  </w:style>
  <w:style w:type="character" w:styleId="ac">
    <w:name w:val="Hyperlink"/>
    <w:basedOn w:val="a2"/>
    <w:uiPriority w:val="99"/>
    <w:rsid w:val="00FD1377"/>
    <w:rPr>
      <w:noProof/>
      <w:color w:val="0000FF" w:themeColor="hyperlink"/>
      <w:u w:val="single"/>
    </w:rPr>
  </w:style>
  <w:style w:type="paragraph" w:styleId="ad">
    <w:name w:val="Date"/>
    <w:basedOn w:val="a1"/>
    <w:next w:val="a1"/>
    <w:link w:val="ae"/>
    <w:uiPriority w:val="99"/>
    <w:semiHidden/>
    <w:rsid w:val="00FD1377"/>
  </w:style>
  <w:style w:type="character" w:customStyle="1" w:styleId="ae">
    <w:name w:val="Дата Знак"/>
    <w:basedOn w:val="a2"/>
    <w:link w:val="ad"/>
    <w:uiPriority w:val="99"/>
    <w:semiHidden/>
    <w:rsid w:val="00FD1377"/>
    <w:rPr>
      <w:rFonts w:ascii="Times New Roman" w:hAnsi="Times New Roman"/>
      <w:sz w:val="24"/>
      <w:szCs w:val="24"/>
      <w:lang w:eastAsia="en-US"/>
    </w:rPr>
  </w:style>
  <w:style w:type="paragraph" w:styleId="af">
    <w:name w:val="TOC Heading"/>
    <w:basedOn w:val="a1"/>
    <w:next w:val="a1"/>
    <w:uiPriority w:val="39"/>
    <w:qFormat/>
    <w:rsid w:val="00FD1377"/>
    <w:pPr>
      <w:keepNext/>
      <w:pageBreakBefore/>
      <w:spacing w:before="240" w:after="240"/>
      <w:ind w:firstLine="0"/>
      <w:jc w:val="center"/>
    </w:pPr>
    <w:rPr>
      <w:b/>
      <w:sz w:val="34"/>
    </w:rPr>
  </w:style>
  <w:style w:type="character" w:styleId="af0">
    <w:name w:val="Placeholder Text"/>
    <w:basedOn w:val="a2"/>
    <w:uiPriority w:val="99"/>
    <w:semiHidden/>
    <w:rsid w:val="00FD1377"/>
    <w:rPr>
      <w:color w:val="808080"/>
    </w:rPr>
  </w:style>
  <w:style w:type="character" w:styleId="af1">
    <w:name w:val="footnote reference"/>
    <w:basedOn w:val="a2"/>
    <w:uiPriority w:val="99"/>
    <w:unhideWhenUsed/>
    <w:rsid w:val="00FD1377"/>
    <w:rPr>
      <w:vertAlign w:val="superscript"/>
    </w:rPr>
  </w:style>
  <w:style w:type="paragraph" w:styleId="af2">
    <w:name w:val="caption"/>
    <w:basedOn w:val="a1"/>
    <w:next w:val="a1"/>
    <w:uiPriority w:val="35"/>
    <w:qFormat/>
    <w:rsid w:val="00FD1377"/>
    <w:pPr>
      <w:keepNext/>
      <w:spacing w:before="120"/>
      <w:ind w:firstLine="0"/>
      <w:jc w:val="left"/>
      <w:outlineLvl w:val="4"/>
      <w15:collapsed/>
    </w:pPr>
    <w:rPr>
      <w:iCs/>
      <w:szCs w:val="18"/>
    </w:rPr>
  </w:style>
  <w:style w:type="paragraph" w:styleId="af3">
    <w:name w:val="footer"/>
    <w:basedOn w:val="a1"/>
    <w:link w:val="af4"/>
    <w:autoRedefine/>
    <w:uiPriority w:val="99"/>
    <w:unhideWhenUsed/>
    <w:rsid w:val="00FD1377"/>
    <w:pPr>
      <w:ind w:firstLine="0"/>
      <w:jc w:val="center"/>
    </w:pPr>
  </w:style>
  <w:style w:type="character" w:customStyle="1" w:styleId="af4">
    <w:name w:val="Нижний колонтитул Знак"/>
    <w:basedOn w:val="a2"/>
    <w:link w:val="af3"/>
    <w:uiPriority w:val="99"/>
    <w:rsid w:val="00FD1377"/>
    <w:rPr>
      <w:rFonts w:ascii="Times New Roman" w:hAnsi="Times New Roman"/>
      <w:sz w:val="24"/>
      <w:szCs w:val="24"/>
      <w:lang w:eastAsia="en-US"/>
    </w:rPr>
  </w:style>
  <w:style w:type="character" w:styleId="af5">
    <w:name w:val="page number"/>
    <w:basedOn w:val="a9"/>
    <w:uiPriority w:val="99"/>
    <w:semiHidden/>
    <w:unhideWhenUsed/>
    <w:rsid w:val="00FD1377"/>
    <w:rPr>
      <w:rFonts w:ascii="Times New Roman" w:hAnsi="Times New Roman"/>
      <w:sz w:val="24"/>
      <w:szCs w:val="24"/>
      <w:lang w:eastAsia="en-US"/>
    </w:rPr>
  </w:style>
  <w:style w:type="paragraph" w:styleId="21">
    <w:name w:val="toc 2"/>
    <w:basedOn w:val="a1"/>
    <w:next w:val="a1"/>
    <w:autoRedefine/>
    <w:uiPriority w:val="39"/>
    <w:unhideWhenUsed/>
    <w:rsid w:val="00D36CD1"/>
    <w:pPr>
      <w:tabs>
        <w:tab w:val="right" w:leader="dot" w:pos="9639"/>
      </w:tabs>
      <w:ind w:left="715" w:hanging="431"/>
    </w:pPr>
    <w:rPr>
      <w:sz w:val="26"/>
    </w:rPr>
  </w:style>
  <w:style w:type="paragraph" w:styleId="31">
    <w:name w:val="toc 3"/>
    <w:basedOn w:val="a1"/>
    <w:next w:val="a1"/>
    <w:autoRedefine/>
    <w:uiPriority w:val="39"/>
    <w:unhideWhenUsed/>
    <w:rsid w:val="00FD1377"/>
    <w:pPr>
      <w:tabs>
        <w:tab w:val="right" w:leader="dot" w:pos="9639"/>
      </w:tabs>
      <w:ind w:left="1928" w:hanging="1928"/>
    </w:pPr>
    <w:rPr>
      <w:sz w:val="26"/>
    </w:rPr>
  </w:style>
  <w:style w:type="paragraph" w:styleId="af6">
    <w:name w:val="table of figures"/>
    <w:basedOn w:val="a1"/>
    <w:next w:val="a1"/>
    <w:uiPriority w:val="99"/>
    <w:semiHidden/>
    <w:rsid w:val="00FD1377"/>
  </w:style>
  <w:style w:type="table" w:styleId="af7">
    <w:name w:val="Table Grid"/>
    <w:basedOn w:val="a3"/>
    <w:uiPriority w:val="39"/>
    <w:rsid w:val="00FD1377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8">
    <w:name w:val="Таблица"/>
    <w:basedOn w:val="a3"/>
    <w:uiPriority w:val="99"/>
    <w:rsid w:val="00FD1377"/>
    <w:pPr>
      <w:spacing w:before="60" w:after="60" w:line="240" w:lineRule="auto"/>
    </w:pPr>
    <w:rPr>
      <w:rFonts w:ascii="Times New Roman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pPr>
        <w:keepNext/>
        <w:wordWrap/>
        <w:jc w:val="center"/>
      </w:pPr>
      <w:rPr>
        <w:rFonts w:ascii="Times New Roman" w:hAnsi="Times New Roman"/>
        <w:b w:val="0"/>
        <w:sz w:val="24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pPr>
        <w:wordWrap/>
        <w:spacing w:afterLines="0" w:after="120" w:afterAutospacing="0"/>
      </w:pPr>
    </w:tblStylePr>
  </w:style>
  <w:style w:type="paragraph" w:styleId="af9">
    <w:name w:val="Plain Text"/>
    <w:basedOn w:val="a1"/>
    <w:link w:val="afa"/>
    <w:uiPriority w:val="99"/>
    <w:semiHidden/>
    <w:rsid w:val="00FD137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a">
    <w:name w:val="Текст Знак"/>
    <w:basedOn w:val="a2"/>
    <w:link w:val="af9"/>
    <w:uiPriority w:val="99"/>
    <w:semiHidden/>
    <w:rsid w:val="00FD1377"/>
    <w:rPr>
      <w:rFonts w:ascii="Consolas" w:hAnsi="Consolas" w:cs="Consolas"/>
      <w:sz w:val="21"/>
      <w:szCs w:val="21"/>
      <w:lang w:eastAsia="en-US"/>
    </w:rPr>
  </w:style>
  <w:style w:type="paragraph" w:styleId="afb">
    <w:name w:val="Balloon Text"/>
    <w:basedOn w:val="a1"/>
    <w:link w:val="afc"/>
    <w:uiPriority w:val="99"/>
    <w:semiHidden/>
    <w:unhideWhenUsed/>
    <w:rsid w:val="00FD137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2"/>
    <w:link w:val="afb"/>
    <w:uiPriority w:val="99"/>
    <w:semiHidden/>
    <w:rsid w:val="00FD1377"/>
    <w:rPr>
      <w:rFonts w:ascii="Segoe UI" w:hAnsi="Segoe UI" w:cs="Segoe UI"/>
      <w:sz w:val="18"/>
      <w:szCs w:val="18"/>
      <w:lang w:eastAsia="en-US"/>
    </w:rPr>
  </w:style>
  <w:style w:type="paragraph" w:styleId="afd">
    <w:name w:val="footnote text"/>
    <w:basedOn w:val="a1"/>
    <w:link w:val="afe"/>
    <w:uiPriority w:val="99"/>
    <w:rsid w:val="00FD1377"/>
    <w:pPr>
      <w:spacing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2"/>
    <w:link w:val="afd"/>
    <w:uiPriority w:val="99"/>
    <w:rsid w:val="00FD1377"/>
    <w:rPr>
      <w:rFonts w:ascii="Times New Roman" w:hAnsi="Times New Roman"/>
      <w:sz w:val="20"/>
      <w:szCs w:val="20"/>
      <w:lang w:eastAsia="en-US"/>
    </w:rPr>
  </w:style>
  <w:style w:type="paragraph" w:styleId="aff">
    <w:name w:val="Normal (Web)"/>
    <w:basedOn w:val="a1"/>
    <w:uiPriority w:val="99"/>
    <w:unhideWhenUsed/>
    <w:rsid w:val="006C40C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customStyle="1" w:styleId="inline-comment-marker">
    <w:name w:val="inline-comment-marker"/>
    <w:basedOn w:val="a2"/>
    <w:rsid w:val="006C40CE"/>
  </w:style>
  <w:style w:type="paragraph" w:styleId="aff0">
    <w:name w:val="annotation text"/>
    <w:basedOn w:val="a1"/>
    <w:link w:val="aff1"/>
    <w:uiPriority w:val="99"/>
    <w:unhideWhenUsed/>
    <w:rsid w:val="00FD1377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2"/>
    <w:link w:val="aff0"/>
    <w:uiPriority w:val="99"/>
    <w:rsid w:val="00FD1377"/>
    <w:rPr>
      <w:rFonts w:ascii="Times New Roman" w:hAnsi="Times New Roman"/>
      <w:sz w:val="20"/>
      <w:szCs w:val="20"/>
      <w:lang w:eastAsia="en-US"/>
    </w:rPr>
  </w:style>
  <w:style w:type="character" w:styleId="aff2">
    <w:name w:val="annotation reference"/>
    <w:basedOn w:val="a2"/>
    <w:uiPriority w:val="99"/>
    <w:semiHidden/>
    <w:unhideWhenUsed/>
    <w:rsid w:val="00FD1377"/>
    <w:rPr>
      <w:sz w:val="16"/>
      <w:szCs w:val="16"/>
    </w:rPr>
  </w:style>
  <w:style w:type="paragraph" w:customStyle="1" w:styleId="aff3">
    <w:name w:val="a"/>
    <w:basedOn w:val="a1"/>
    <w:rsid w:val="005C65D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paragraph" w:styleId="aff4">
    <w:name w:val="annotation subject"/>
    <w:basedOn w:val="aff0"/>
    <w:next w:val="aff0"/>
    <w:link w:val="aff5"/>
    <w:uiPriority w:val="99"/>
    <w:semiHidden/>
    <w:unhideWhenUsed/>
    <w:rsid w:val="00FD1377"/>
    <w:rPr>
      <w:b/>
      <w:bCs/>
    </w:rPr>
  </w:style>
  <w:style w:type="character" w:customStyle="1" w:styleId="aff5">
    <w:name w:val="Тема примечания Знак"/>
    <w:basedOn w:val="aff1"/>
    <w:link w:val="aff4"/>
    <w:uiPriority w:val="99"/>
    <w:semiHidden/>
    <w:rsid w:val="00FD1377"/>
    <w:rPr>
      <w:rFonts w:ascii="Times New Roman" w:hAnsi="Times New Roman"/>
      <w:b/>
      <w:bCs/>
      <w:sz w:val="20"/>
      <w:szCs w:val="20"/>
      <w:lang w:eastAsia="en-US"/>
    </w:rPr>
  </w:style>
  <w:style w:type="character" w:styleId="aff6">
    <w:name w:val="FollowedHyperlink"/>
    <w:basedOn w:val="a2"/>
    <w:uiPriority w:val="99"/>
    <w:semiHidden/>
    <w:unhideWhenUsed/>
    <w:rsid w:val="00BE67F6"/>
    <w:rPr>
      <w:color w:val="800080" w:themeColor="followedHyperlink"/>
      <w:u w:val="single"/>
    </w:rPr>
  </w:style>
  <w:style w:type="paragraph" w:customStyle="1" w:styleId="Default">
    <w:name w:val="Default"/>
    <w:rsid w:val="00642957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gXML-0">
    <w:name w:val="g_XML-файл Знак"/>
    <w:basedOn w:val="a2"/>
    <w:link w:val="gXML-"/>
    <w:rsid w:val="00FD1377"/>
    <w:rPr>
      <w:rFonts w:ascii="Times New Roman" w:hAnsi="Times New Roman"/>
      <w:sz w:val="20"/>
      <w:szCs w:val="20"/>
      <w:lang w:val="en-US" w:eastAsia="en-US"/>
    </w:rPr>
  </w:style>
  <w:style w:type="character" w:customStyle="1" w:styleId="gff8">
    <w:name w:val="g_Обычный. Интервал перед Знак"/>
    <w:basedOn w:val="a2"/>
    <w:link w:val="gfb"/>
    <w:rsid w:val="00FD1377"/>
    <w:rPr>
      <w:rFonts w:ascii="Times New Roman" w:hAnsi="Times New Roman"/>
      <w:sz w:val="26"/>
      <w:szCs w:val="24"/>
      <w:lang w:eastAsia="en-US"/>
    </w:rPr>
  </w:style>
  <w:style w:type="character" w:customStyle="1" w:styleId="gffa">
    <w:name w:val="g_Обычный. Интервал перед и без отрыва от следующего Знак"/>
    <w:basedOn w:val="a2"/>
    <w:link w:val="gff9"/>
    <w:rsid w:val="00FD1377"/>
    <w:rPr>
      <w:rFonts w:ascii="Times New Roman" w:hAnsi="Times New Roman"/>
      <w:sz w:val="26"/>
      <w:szCs w:val="24"/>
      <w:lang w:eastAsia="en-US"/>
    </w:rPr>
  </w:style>
  <w:style w:type="character" w:customStyle="1" w:styleId="gffb">
    <w:name w:val="g_Обычный. Список маркированный Знак"/>
    <w:basedOn w:val="a2"/>
    <w:link w:val="gf9"/>
    <w:rsid w:val="00FD1377"/>
    <w:rPr>
      <w:rFonts w:ascii="Times New Roman" w:hAnsi="Times New Roman"/>
      <w:sz w:val="26"/>
      <w:szCs w:val="24"/>
      <w:lang w:eastAsia="en-US"/>
    </w:rPr>
  </w:style>
  <w:style w:type="character" w:customStyle="1" w:styleId="gffc">
    <w:name w:val="g_Обычный. Список нумерованный Знак"/>
    <w:basedOn w:val="a2"/>
    <w:link w:val="ga"/>
    <w:rsid w:val="00FD1377"/>
    <w:rPr>
      <w:rFonts w:ascii="Times New Roman" w:hAnsi="Times New Roman"/>
      <w:sz w:val="26"/>
      <w:szCs w:val="24"/>
      <w:lang w:eastAsia="en-US"/>
    </w:rPr>
  </w:style>
  <w:style w:type="paragraph" w:customStyle="1" w:styleId="gfff6">
    <w:name w:val="g_Приложение. Без отрыва от следующего"/>
    <w:next w:val="gf4"/>
    <w:link w:val="gfff7"/>
    <w:qFormat/>
    <w:rsid w:val="00FD1377"/>
    <w:pPr>
      <w:keepNext/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7">
    <w:name w:val="g_Приложение. Без отрыва от следующего Знак"/>
    <w:basedOn w:val="gff7"/>
    <w:link w:val="gfff6"/>
    <w:rsid w:val="00FD1377"/>
    <w:rPr>
      <w:rFonts w:ascii="Times New Roman" w:hAnsi="Times New Roman"/>
      <w:sz w:val="24"/>
      <w:szCs w:val="24"/>
      <w:lang w:eastAsia="en-US"/>
    </w:rPr>
  </w:style>
  <w:style w:type="paragraph" w:customStyle="1" w:styleId="gfff8">
    <w:name w:val="g_Приложение. Интервал перед"/>
    <w:next w:val="gff1"/>
    <w:link w:val="gfff9"/>
    <w:qFormat/>
    <w:rsid w:val="00FD1377"/>
    <w:pPr>
      <w:spacing w:before="120"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9">
    <w:name w:val="g_Приложение. Интервал перед Знак"/>
    <w:basedOn w:val="gff8"/>
    <w:link w:val="gfff8"/>
    <w:rsid w:val="00FD1377"/>
    <w:rPr>
      <w:rFonts w:ascii="Times New Roman" w:hAnsi="Times New Roman"/>
      <w:sz w:val="24"/>
      <w:szCs w:val="24"/>
      <w:lang w:eastAsia="en-US"/>
    </w:rPr>
  </w:style>
  <w:style w:type="paragraph" w:customStyle="1" w:styleId="gfffa">
    <w:name w:val="g_Приложение. Интервал перед и без отрыва от следующего"/>
    <w:next w:val="gff1"/>
    <w:link w:val="gfffb"/>
    <w:qFormat/>
    <w:rsid w:val="00FD1377"/>
    <w:pPr>
      <w:keepNext/>
      <w:spacing w:before="120"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b">
    <w:name w:val="g_Приложение. Интервал перед и без отрыва от следующего Знак"/>
    <w:basedOn w:val="gffa"/>
    <w:link w:val="gfffa"/>
    <w:rsid w:val="00FD1377"/>
    <w:rPr>
      <w:rFonts w:ascii="Times New Roman" w:hAnsi="Times New Roman"/>
      <w:sz w:val="24"/>
      <w:szCs w:val="24"/>
      <w:lang w:eastAsia="en-US"/>
    </w:rPr>
  </w:style>
  <w:style w:type="paragraph" w:customStyle="1" w:styleId="gf4">
    <w:name w:val="g_Приложение. Список маркированный"/>
    <w:link w:val="gfffc"/>
    <w:qFormat/>
    <w:rsid w:val="00FD1377"/>
    <w:pPr>
      <w:numPr>
        <w:numId w:val="36"/>
      </w:numPr>
      <w:spacing w:after="0"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c">
    <w:name w:val="g_Приложение. Список маркированный Знак"/>
    <w:basedOn w:val="gffb"/>
    <w:link w:val="gf4"/>
    <w:rsid w:val="00FD1377"/>
    <w:rPr>
      <w:rFonts w:ascii="Times New Roman" w:hAnsi="Times New Roman"/>
      <w:sz w:val="24"/>
      <w:szCs w:val="24"/>
      <w:lang w:eastAsia="en-US"/>
    </w:rPr>
  </w:style>
  <w:style w:type="paragraph" w:customStyle="1" w:styleId="g5">
    <w:name w:val="g_Приложение. Список нумерованный"/>
    <w:link w:val="gfffd"/>
    <w:qFormat/>
    <w:rsid w:val="00FD1377"/>
    <w:pPr>
      <w:numPr>
        <w:numId w:val="37"/>
      </w:numPr>
      <w:spacing w:after="0"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d">
    <w:name w:val="g_Приложение. Список нумерованный Знак"/>
    <w:basedOn w:val="gffc"/>
    <w:link w:val="g5"/>
    <w:rsid w:val="00FD1377"/>
    <w:rPr>
      <w:rFonts w:ascii="Times New Roman" w:hAnsi="Times New Roman"/>
      <w:sz w:val="24"/>
      <w:szCs w:val="24"/>
      <w:lang w:eastAsia="en-US"/>
    </w:rPr>
  </w:style>
  <w:style w:type="numbering" w:customStyle="1" w:styleId="gf3">
    <w:name w:val="g_Приложение. Список. Маркированный"/>
    <w:uiPriority w:val="99"/>
    <w:rsid w:val="00FD1377"/>
    <w:pPr>
      <w:numPr>
        <w:numId w:val="36"/>
      </w:numPr>
    </w:pPr>
  </w:style>
  <w:style w:type="paragraph" w:customStyle="1" w:styleId="gff1">
    <w:name w:val="g_Приложение. Текст"/>
    <w:link w:val="gfffe"/>
    <w:qFormat/>
    <w:rsid w:val="00FD1377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e">
    <w:name w:val="g_Приложение. Текст Знак"/>
    <w:basedOn w:val="gff5"/>
    <w:link w:val="gff1"/>
    <w:rsid w:val="00FD1377"/>
    <w:rPr>
      <w:rFonts w:ascii="Times New Roman" w:hAnsi="Times New Roman"/>
      <w:sz w:val="24"/>
      <w:szCs w:val="24"/>
      <w:lang w:eastAsia="en-US"/>
    </w:rPr>
  </w:style>
  <w:style w:type="numbering" w:customStyle="1" w:styleId="g0">
    <w:name w:val="g_Приложения. Список. Нумерованный"/>
    <w:uiPriority w:val="99"/>
    <w:rsid w:val="00FD1377"/>
    <w:pPr>
      <w:numPr>
        <w:numId w:val="37"/>
      </w:numPr>
    </w:pPr>
  </w:style>
  <w:style w:type="character" w:customStyle="1" w:styleId="gffff">
    <w:name w:val="g_Примечание. Название"/>
    <w:basedOn w:val="a2"/>
    <w:uiPriority w:val="1"/>
    <w:qFormat/>
    <w:rsid w:val="00FD1377"/>
    <w:rPr>
      <w:rFonts w:ascii="Times New Roman" w:hAnsi="Times New Roman"/>
      <w:spacing w:val="40"/>
      <w:sz w:val="24"/>
    </w:rPr>
  </w:style>
  <w:style w:type="paragraph" w:customStyle="1" w:styleId="gffff0">
    <w:name w:val="g_Примечание. Текст"/>
    <w:basedOn w:val="a1"/>
    <w:next w:val="gff0"/>
    <w:link w:val="gffff1"/>
    <w:qFormat/>
    <w:rsid w:val="00FD1377"/>
    <w:pPr>
      <w:spacing w:before="0" w:after="0"/>
    </w:pPr>
  </w:style>
  <w:style w:type="character" w:customStyle="1" w:styleId="gffff1">
    <w:name w:val="g_Примечание. Текст Знак"/>
    <w:basedOn w:val="a2"/>
    <w:link w:val="gffff0"/>
    <w:rsid w:val="00FD1377"/>
    <w:rPr>
      <w:rFonts w:ascii="Times New Roman" w:hAnsi="Times New Roman"/>
      <w:sz w:val="24"/>
      <w:szCs w:val="24"/>
      <w:lang w:eastAsia="en-US"/>
    </w:rPr>
  </w:style>
  <w:style w:type="paragraph" w:customStyle="1" w:styleId="gffff2">
    <w:name w:val="g_Рисунок. Название для приложения"/>
    <w:next w:val="gff0"/>
    <w:qFormat/>
    <w:rsid w:val="00FD1377"/>
    <w:pPr>
      <w:spacing w:after="0" w:line="360" w:lineRule="auto"/>
      <w:ind w:firstLine="709"/>
      <w:jc w:val="center"/>
    </w:pPr>
    <w:rPr>
      <w:rFonts w:ascii="Times New Roman" w:hAnsi="Times New Roman"/>
      <w:sz w:val="24"/>
      <w:szCs w:val="26"/>
      <w:lang w:eastAsia="en-US"/>
    </w:rPr>
  </w:style>
  <w:style w:type="numbering" w:customStyle="1" w:styleId="gd">
    <w:name w:val="g_Рисунок.Название"/>
    <w:uiPriority w:val="99"/>
    <w:rsid w:val="00FD1377"/>
    <w:pPr>
      <w:numPr>
        <w:numId w:val="16"/>
      </w:numPr>
    </w:pPr>
  </w:style>
  <w:style w:type="paragraph" w:customStyle="1" w:styleId="gffff3">
    <w:name w:val="g_Таблица. Значения"/>
    <w:basedOn w:val="gfff0"/>
    <w:link w:val="gffff4"/>
    <w:qFormat/>
    <w:rsid w:val="00FD1377"/>
    <w:pPr>
      <w:spacing w:before="60" w:after="60" w:line="360" w:lineRule="auto"/>
      <w:jc w:val="center"/>
    </w:pPr>
  </w:style>
  <w:style w:type="character" w:customStyle="1" w:styleId="gffff4">
    <w:name w:val="g_Таблица. Значения Знак"/>
    <w:basedOn w:val="gfff1"/>
    <w:link w:val="gffff3"/>
    <w:rsid w:val="00FD1377"/>
    <w:rPr>
      <w:rFonts w:ascii="Times New Roman" w:hAnsi="Times New Roman"/>
      <w:sz w:val="24"/>
      <w:szCs w:val="24"/>
      <w:lang w:eastAsia="en-US"/>
    </w:rPr>
  </w:style>
  <w:style w:type="numbering" w:customStyle="1" w:styleId="G">
    <w:name w:val="G_Таблица. Название и номер"/>
    <w:basedOn w:val="a4"/>
    <w:uiPriority w:val="99"/>
    <w:rsid w:val="00FD1377"/>
    <w:pPr>
      <w:numPr>
        <w:numId w:val="42"/>
      </w:numPr>
    </w:pPr>
  </w:style>
  <w:style w:type="paragraph" w:styleId="aff7">
    <w:name w:val="List Paragraph"/>
    <w:basedOn w:val="a1"/>
    <w:uiPriority w:val="34"/>
    <w:qFormat/>
    <w:rsid w:val="00FD1377"/>
    <w:pPr>
      <w:ind w:left="720"/>
      <w:contextualSpacing/>
    </w:pPr>
  </w:style>
  <w:style w:type="paragraph" w:styleId="41">
    <w:name w:val="toc 4"/>
    <w:basedOn w:val="a1"/>
    <w:next w:val="a1"/>
    <w:autoRedefine/>
    <w:uiPriority w:val="39"/>
    <w:semiHidden/>
    <w:unhideWhenUsed/>
    <w:rsid w:val="00FD1377"/>
    <w:pPr>
      <w:spacing w:after="100"/>
      <w:ind w:left="720"/>
    </w:pPr>
  </w:style>
  <w:style w:type="paragraph" w:styleId="81">
    <w:name w:val="toc 8"/>
    <w:basedOn w:val="a1"/>
    <w:next w:val="a1"/>
    <w:autoRedefine/>
    <w:uiPriority w:val="39"/>
    <w:semiHidden/>
    <w:unhideWhenUsed/>
    <w:rsid w:val="00FD1377"/>
    <w:pPr>
      <w:spacing w:after="100"/>
      <w:ind w:left="1680"/>
    </w:pPr>
  </w:style>
  <w:style w:type="numbering" w:customStyle="1" w:styleId="1">
    <w:name w:val="Стиль1"/>
    <w:uiPriority w:val="99"/>
    <w:rsid w:val="00FD1377"/>
    <w:pPr>
      <w:numPr>
        <w:numId w:val="47"/>
      </w:numPr>
    </w:pPr>
  </w:style>
  <w:style w:type="numbering" w:customStyle="1" w:styleId="a">
    <w:name w:val="Таблица_номееер"/>
    <w:basedOn w:val="a4"/>
    <w:uiPriority w:val="99"/>
    <w:rsid w:val="00FD1377"/>
    <w:pPr>
      <w:numPr>
        <w:numId w:val="48"/>
      </w:numPr>
    </w:pPr>
  </w:style>
  <w:style w:type="numbering" w:customStyle="1" w:styleId="a0">
    <w:name w:val="Таблицааааа"/>
    <w:basedOn w:val="G"/>
    <w:uiPriority w:val="99"/>
    <w:rsid w:val="00FD1377"/>
    <w:pPr>
      <w:numPr>
        <w:numId w:val="49"/>
      </w:numPr>
    </w:pPr>
  </w:style>
  <w:style w:type="character" w:customStyle="1" w:styleId="13">
    <w:name w:val="Неразрешенное упоминание1"/>
    <w:basedOn w:val="a2"/>
    <w:uiPriority w:val="99"/>
    <w:semiHidden/>
    <w:unhideWhenUsed/>
    <w:rsid w:val="009F6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microsoft.com/office/2007/relationships/hdphoto" Target="media/hdphoto4.wdp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microsoft.com/office/2007/relationships/hdphoto" Target="media/hdphoto3.wdp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microsoft.com/office/2007/relationships/hdphoto" Target="media/hdphoto1.wdp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microsoft.com/office/2007/relationships/hdphoto" Target="media/hdphoto2.wdp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sia.gosuslugi.ru/recovery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hyperlink" Target="https://help.dnevnik.ru/hc/ru/articles/214002808" TargetMode="External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gosuslugi.ru/help/faq/c-1/1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34" Type="http://schemas.openxmlformats.org/officeDocument/2006/relationships/hyperlink" Target="https://help.dnevnik.ru/hc/ru/articles/203475118" TargetMode="External"/><Relationship Id="rId50" Type="http://schemas.openxmlformats.org/officeDocument/2006/relationships/image" Target="media/image32.png"/><Relationship Id="rId55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kova\AppData\Roaming\Microsoft\Templates\GOST_new%202019_29.06.2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258E39D0D63E408B3BE5B3F3547AC7" ma:contentTypeVersion="0" ma:contentTypeDescription="Создание документа." ma:contentTypeScope="" ma:versionID="3c745659b32a56720f544ac732bb93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D124D-5162-49ED-A16E-08412ACE31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E1D974-3B5C-47F3-A451-AE6BD400DC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84F9BF-851E-431D-BA8D-CC93D8CC4B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1D8ACC-E428-42AF-A1AC-5D6B79E1B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GOST_new 2019_29.06.21.dotx</Template>
  <TotalTime>2</TotalTime>
  <Pages>47</Pages>
  <Words>6362</Words>
  <Characters>36264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Сайранова</dc:creator>
  <cp:keywords/>
  <dc:description/>
  <cp:lastModifiedBy>kristinapoliakova019@dnevnik.ru</cp:lastModifiedBy>
  <cp:revision>2</cp:revision>
  <cp:lastPrinted>2023-09-11T08:17:00Z</cp:lastPrinted>
  <dcterms:created xsi:type="dcterms:W3CDTF">2023-09-21T12:35:00Z</dcterms:created>
  <dcterms:modified xsi:type="dcterms:W3CDTF">2023-09-21T12:35:00Z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0x010100D2258E39D0D63E408B3BE5B3F3547AC7</vt:lpwstr>
  </property>
</Properties>
</file>