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9E30E" w14:textId="77777777" w:rsidR="001725D7" w:rsidRDefault="001725D7" w:rsidP="001725D7">
      <w:bookmarkStart w:id="0" w:name="_Toc309422919"/>
    </w:p>
    <w:p w14:paraId="06486B21" w14:textId="77777777" w:rsidR="001725D7" w:rsidRDefault="001725D7" w:rsidP="001725D7"/>
    <w:p w14:paraId="234278B4" w14:textId="77777777" w:rsidR="001725D7" w:rsidRDefault="001725D7" w:rsidP="001725D7"/>
    <w:p w14:paraId="481D4F35" w14:textId="77777777" w:rsidR="001725D7" w:rsidRDefault="001725D7" w:rsidP="001725D7"/>
    <w:p w14:paraId="2774787A" w14:textId="77777777" w:rsidR="001725D7" w:rsidRDefault="001725D7" w:rsidP="001725D7"/>
    <w:p w14:paraId="3A3E9A17" w14:textId="77777777" w:rsidR="001725D7" w:rsidRDefault="001725D7" w:rsidP="001725D7"/>
    <w:p w14:paraId="0728B73E" w14:textId="77777777" w:rsidR="001725D7" w:rsidRDefault="001725D7" w:rsidP="006D7C12">
      <w:pPr>
        <w:pStyle w:val="gff"/>
      </w:pPr>
    </w:p>
    <w:p w14:paraId="21EC1597" w14:textId="2624003F" w:rsidR="006D7C12" w:rsidRPr="00FD09D9" w:rsidRDefault="001D5A9A" w:rsidP="00182051">
      <w:pPr>
        <w:pStyle w:val="gff"/>
        <w:outlineLvl w:val="9"/>
      </w:pPr>
      <w:bookmarkStart w:id="1" w:name="_Toc528939811"/>
      <w:bookmarkStart w:id="2" w:name="_Toc529890393"/>
      <w:r w:rsidRPr="00FD09D9">
        <w:t>АВТОМАТИЗИРОВАННАЯ ИНФОРМАЦИОННАЯ СИСТЕМА</w:t>
      </w:r>
      <w:bookmarkEnd w:id="1"/>
      <w:bookmarkEnd w:id="2"/>
    </w:p>
    <w:p w14:paraId="02C6A7ED" w14:textId="7BA07E7C" w:rsidR="00935A87" w:rsidRPr="00FD09D9" w:rsidRDefault="00D7597B" w:rsidP="00182051">
      <w:pPr>
        <w:pStyle w:val="gff"/>
        <w:spacing w:after="120"/>
        <w:outlineLvl w:val="9"/>
      </w:pPr>
      <w:bookmarkStart w:id="3" w:name="_Toc528939812"/>
      <w:bookmarkStart w:id="4" w:name="_Toc529890394"/>
      <w:r w:rsidRPr="00FD09D9">
        <w:t>«ДНЕВНИК-ПОО»</w:t>
      </w:r>
      <w:bookmarkEnd w:id="3"/>
      <w:bookmarkEnd w:id="4"/>
    </w:p>
    <w:p w14:paraId="1D2A4C9D" w14:textId="77777777" w:rsidR="009B59C9" w:rsidRPr="00FD09D9" w:rsidRDefault="009B59C9" w:rsidP="009B59C9"/>
    <w:p w14:paraId="3D173739" w14:textId="77777777" w:rsidR="009B59C9" w:rsidRPr="00FD09D9" w:rsidRDefault="009B59C9" w:rsidP="009B59C9"/>
    <w:p w14:paraId="7CCB29E3" w14:textId="5486F4FF" w:rsidR="00935A87" w:rsidRPr="00FD09D9" w:rsidRDefault="00935A87" w:rsidP="00182051">
      <w:pPr>
        <w:pStyle w:val="gff"/>
        <w:spacing w:before="120"/>
        <w:outlineLvl w:val="9"/>
      </w:pPr>
      <w:bookmarkStart w:id="5" w:name="_Toc528939813"/>
      <w:bookmarkStart w:id="6" w:name="_Toc529890395"/>
      <w:r w:rsidRPr="00FD09D9">
        <w:t>Руководство пользователя</w:t>
      </w:r>
      <w:bookmarkEnd w:id="5"/>
      <w:bookmarkEnd w:id="6"/>
    </w:p>
    <w:p w14:paraId="17031E2D" w14:textId="4CF3B9A0" w:rsidR="004574AD" w:rsidRPr="00FD09D9" w:rsidRDefault="004574AD" w:rsidP="004574AD">
      <w:pPr>
        <w:tabs>
          <w:tab w:val="left" w:pos="4575"/>
        </w:tabs>
      </w:pPr>
    </w:p>
    <w:p w14:paraId="3D250FC8" w14:textId="36766E29" w:rsidR="00D26491" w:rsidRPr="00FD09D9" w:rsidRDefault="00D26491" w:rsidP="00D26491"/>
    <w:p w14:paraId="786CE66B" w14:textId="04D09AAD" w:rsidR="00D26491" w:rsidRPr="00FD09D9" w:rsidRDefault="00D26491" w:rsidP="00D26491"/>
    <w:p w14:paraId="51CA7F71" w14:textId="6087EC6A" w:rsidR="00D26491" w:rsidRPr="00FD09D9" w:rsidRDefault="00D26491" w:rsidP="00D26491"/>
    <w:p w14:paraId="59857A98" w14:textId="70BCFC1F" w:rsidR="00D26491" w:rsidRPr="00FD09D9" w:rsidRDefault="00D26491" w:rsidP="00D26491"/>
    <w:p w14:paraId="1D21287A" w14:textId="1C1A8380" w:rsidR="00D26491" w:rsidRPr="00FD09D9" w:rsidRDefault="00D26491" w:rsidP="00D26491"/>
    <w:p w14:paraId="40337B4D" w14:textId="120DFC7C" w:rsidR="00D26491" w:rsidRPr="00FD09D9" w:rsidRDefault="00D26491" w:rsidP="00D26491"/>
    <w:p w14:paraId="3D9BEDC6" w14:textId="21FD9EC5" w:rsidR="00D26491" w:rsidRPr="00FD09D9" w:rsidRDefault="00D26491" w:rsidP="00D26491"/>
    <w:p w14:paraId="19C0BD3E" w14:textId="1228A68D" w:rsidR="00D26491" w:rsidRPr="00FD09D9" w:rsidRDefault="00D26491" w:rsidP="00D26491"/>
    <w:p w14:paraId="3C8A3D73" w14:textId="1E643088" w:rsidR="00D26491" w:rsidRPr="00FD09D9" w:rsidRDefault="00D26491" w:rsidP="00D26491"/>
    <w:p w14:paraId="04A69D63" w14:textId="06F0997D" w:rsidR="00D26491" w:rsidRPr="00FD09D9" w:rsidRDefault="00D26491" w:rsidP="00D26491"/>
    <w:p w14:paraId="573CFE91" w14:textId="59FED651" w:rsidR="00D26491" w:rsidRPr="00FD09D9" w:rsidRDefault="00D26491" w:rsidP="00D26491"/>
    <w:p w14:paraId="2070D2DF" w14:textId="235668A4" w:rsidR="00D26491" w:rsidRPr="00FD09D9" w:rsidRDefault="00D26491" w:rsidP="00D26491"/>
    <w:p w14:paraId="44F914D3" w14:textId="22A0B3CD" w:rsidR="00D26491" w:rsidRPr="00FD09D9" w:rsidRDefault="00D26491" w:rsidP="00D26491"/>
    <w:p w14:paraId="0A1E8E73" w14:textId="43E4AC82" w:rsidR="00D26491" w:rsidRPr="00FD09D9" w:rsidRDefault="00D26491" w:rsidP="00D26491"/>
    <w:p w14:paraId="36BABEA2" w14:textId="77777777" w:rsidR="00D26491" w:rsidRPr="00FD09D9" w:rsidRDefault="00D26491" w:rsidP="00D26491">
      <w:pPr>
        <w:jc w:val="center"/>
      </w:pPr>
    </w:p>
    <w:p w14:paraId="20431736" w14:textId="362AA809" w:rsidR="0080506B" w:rsidRPr="00FD09D9" w:rsidRDefault="0080506B" w:rsidP="00BD37BA">
      <w:pPr>
        <w:pStyle w:val="gff2"/>
      </w:pPr>
      <w:bookmarkStart w:id="7" w:name="_Toc437626691"/>
      <w:bookmarkStart w:id="8" w:name="_Toc437858742"/>
      <w:bookmarkStart w:id="9" w:name="_Toc437866973"/>
      <w:bookmarkStart w:id="10" w:name="_Toc437867387"/>
      <w:bookmarkStart w:id="11" w:name="_Toc438212986"/>
      <w:bookmarkStart w:id="12" w:name="_Toc438464043"/>
      <w:bookmarkStart w:id="13" w:name="_Toc456966855"/>
      <w:bookmarkStart w:id="14" w:name="_Toc457992306"/>
      <w:bookmarkStart w:id="15" w:name="_Toc528939814"/>
      <w:bookmarkStart w:id="16" w:name="_Toc529890396"/>
      <w:bookmarkStart w:id="17" w:name="_Toc289257387"/>
      <w:bookmarkEnd w:id="0"/>
      <w:r w:rsidRPr="00FD09D9">
        <w:lastRenderedPageBreak/>
        <w:t>Содержание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0BC228D1" w14:textId="7F536543" w:rsidR="00F65B19" w:rsidRDefault="00D26491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r w:rsidRPr="00FD09D9">
        <w:fldChar w:fldCharType="begin"/>
      </w:r>
      <w:r w:rsidRPr="00FD09D9">
        <w:instrText xml:space="preserve"> TOC \h \z \t "g_Заголовок 1;1;g_Заголовок 2;2" </w:instrText>
      </w:r>
      <w:r w:rsidRPr="00FD09D9">
        <w:fldChar w:fldCharType="separate"/>
      </w:r>
      <w:hyperlink w:anchor="_Toc146202984" w:history="1">
        <w:r w:rsidR="00F65B19" w:rsidRPr="00BD30C8">
          <w:rPr>
            <w:rStyle w:val="ab"/>
          </w:rPr>
          <w:t>1 Введение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_Toc146202984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4</w:t>
        </w:r>
        <w:r w:rsidR="00F65B19">
          <w:rPr>
            <w:noProof/>
            <w:webHidden/>
          </w:rPr>
          <w:fldChar w:fldCharType="end"/>
        </w:r>
      </w:hyperlink>
    </w:p>
    <w:p w14:paraId="32A47E7E" w14:textId="1EB8C34F" w:rsidR="00F65B19" w:rsidRDefault="00000000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985" w:history="1">
        <w:r w:rsidR="00F65B19" w:rsidRPr="00BD30C8">
          <w:rPr>
            <w:rStyle w:val="ab"/>
          </w:rPr>
          <w:t>1.1 Область применения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_Toc146202985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4</w:t>
        </w:r>
        <w:r w:rsidR="00F65B19">
          <w:rPr>
            <w:noProof/>
            <w:webHidden/>
          </w:rPr>
          <w:fldChar w:fldCharType="end"/>
        </w:r>
      </w:hyperlink>
    </w:p>
    <w:p w14:paraId="6B9573D3" w14:textId="35E5A96F" w:rsidR="00F65B19" w:rsidRDefault="00000000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986" w:history="1">
        <w:r w:rsidR="00F65B19" w:rsidRPr="00BD30C8">
          <w:rPr>
            <w:rStyle w:val="ab"/>
          </w:rPr>
          <w:t>1.2 Краткое описание возможностей АИС «Дневник-ПОО»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_Toc146202986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4</w:t>
        </w:r>
        <w:r w:rsidR="00F65B19">
          <w:rPr>
            <w:noProof/>
            <w:webHidden/>
          </w:rPr>
          <w:fldChar w:fldCharType="end"/>
        </w:r>
      </w:hyperlink>
    </w:p>
    <w:p w14:paraId="5F894D80" w14:textId="79839FE3" w:rsidR="00F65B19" w:rsidRDefault="00000000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987" w:history="1">
        <w:r w:rsidR="00F65B19" w:rsidRPr="00BD30C8">
          <w:rPr>
            <w:rStyle w:val="ab"/>
          </w:rPr>
          <w:t>1.3 Уровень подготовки Пользователя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_Toc146202987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6</w:t>
        </w:r>
        <w:r w:rsidR="00F65B19">
          <w:rPr>
            <w:noProof/>
            <w:webHidden/>
          </w:rPr>
          <w:fldChar w:fldCharType="end"/>
        </w:r>
      </w:hyperlink>
    </w:p>
    <w:p w14:paraId="316F1E6A" w14:textId="13A94730" w:rsidR="00F65B19" w:rsidRDefault="00000000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988" w:history="1">
        <w:r w:rsidR="00F65B19" w:rsidRPr="00BD30C8">
          <w:rPr>
            <w:rStyle w:val="ab"/>
          </w:rPr>
          <w:t>1.4 Перечень эксплуатационной документации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_Toc146202988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7</w:t>
        </w:r>
        <w:r w:rsidR="00F65B19">
          <w:rPr>
            <w:noProof/>
            <w:webHidden/>
          </w:rPr>
          <w:fldChar w:fldCharType="end"/>
        </w:r>
      </w:hyperlink>
    </w:p>
    <w:p w14:paraId="0EEE861A" w14:textId="08F61782" w:rsidR="00F65B19" w:rsidRDefault="00000000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989" w:history="1">
        <w:r w:rsidR="00F65B19" w:rsidRPr="00BD30C8">
          <w:rPr>
            <w:rStyle w:val="ab"/>
          </w:rPr>
          <w:t>2 Назначение АИС «Дневник-ПОО» и условия применения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_Toc146202989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8</w:t>
        </w:r>
        <w:r w:rsidR="00F65B19">
          <w:rPr>
            <w:noProof/>
            <w:webHidden/>
          </w:rPr>
          <w:fldChar w:fldCharType="end"/>
        </w:r>
      </w:hyperlink>
    </w:p>
    <w:p w14:paraId="6F9B52C2" w14:textId="1E948BB1" w:rsidR="00F65B19" w:rsidRDefault="00000000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990" w:history="1">
        <w:r w:rsidR="00F65B19" w:rsidRPr="00BD30C8">
          <w:rPr>
            <w:rStyle w:val="ab"/>
          </w:rPr>
          <w:t>2.1 Назначение АИС «Дневник-ПОО»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_Toc146202990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8</w:t>
        </w:r>
        <w:r w:rsidR="00F65B19">
          <w:rPr>
            <w:noProof/>
            <w:webHidden/>
          </w:rPr>
          <w:fldChar w:fldCharType="end"/>
        </w:r>
      </w:hyperlink>
    </w:p>
    <w:p w14:paraId="34C2C8F9" w14:textId="6F445D81" w:rsidR="00F65B19" w:rsidRDefault="00000000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991" w:history="1">
        <w:r w:rsidR="00F65B19" w:rsidRPr="00BD30C8">
          <w:rPr>
            <w:rStyle w:val="ab"/>
          </w:rPr>
          <w:t>2.2 Условия применения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_Toc146202991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8</w:t>
        </w:r>
        <w:r w:rsidR="00F65B19">
          <w:rPr>
            <w:noProof/>
            <w:webHidden/>
          </w:rPr>
          <w:fldChar w:fldCharType="end"/>
        </w:r>
      </w:hyperlink>
    </w:p>
    <w:p w14:paraId="2FA4D2E6" w14:textId="2FA7570A" w:rsidR="00F65B19" w:rsidRDefault="00000000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992" w:history="1">
        <w:r w:rsidR="00F65B19" w:rsidRPr="00BD30C8">
          <w:rPr>
            <w:rStyle w:val="ab"/>
          </w:rPr>
          <w:t>3 Ролевая модель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_Toc146202992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10</w:t>
        </w:r>
        <w:r w:rsidR="00F65B19">
          <w:rPr>
            <w:noProof/>
            <w:webHidden/>
          </w:rPr>
          <w:fldChar w:fldCharType="end"/>
        </w:r>
      </w:hyperlink>
    </w:p>
    <w:p w14:paraId="613B7E3F" w14:textId="25DD0CC0" w:rsidR="00F65B19" w:rsidRDefault="00000000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993" w:history="1">
        <w:r w:rsidR="00F65B19" w:rsidRPr="00BD30C8">
          <w:rPr>
            <w:rStyle w:val="ab"/>
          </w:rPr>
          <w:t>4 Подготовка к работе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_Toc146202993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11</w:t>
        </w:r>
        <w:r w:rsidR="00F65B19">
          <w:rPr>
            <w:noProof/>
            <w:webHidden/>
          </w:rPr>
          <w:fldChar w:fldCharType="end"/>
        </w:r>
      </w:hyperlink>
    </w:p>
    <w:p w14:paraId="426715AC" w14:textId="5F22BDA6" w:rsidR="00F65B19" w:rsidRDefault="00000000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994" w:history="1">
        <w:r w:rsidR="00F65B19" w:rsidRPr="00BD30C8">
          <w:rPr>
            <w:rStyle w:val="ab"/>
          </w:rPr>
          <w:t>4.1 Запуск АИС «Дневник</w:t>
        </w:r>
        <w:r w:rsidR="00F65B19" w:rsidRPr="00BD30C8">
          <w:rPr>
            <w:rStyle w:val="ab"/>
          </w:rPr>
          <w:noBreakHyphen/>
          <w:t>ПОО»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_Toc146202994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11</w:t>
        </w:r>
        <w:r w:rsidR="00F65B19">
          <w:rPr>
            <w:noProof/>
            <w:webHidden/>
          </w:rPr>
          <w:fldChar w:fldCharType="end"/>
        </w:r>
      </w:hyperlink>
    </w:p>
    <w:p w14:paraId="07B738B6" w14:textId="5B433DFC" w:rsidR="00F65B19" w:rsidRDefault="00000000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995" w:history="1">
        <w:r w:rsidR="00F65B19" w:rsidRPr="00BD30C8">
          <w:rPr>
            <w:rStyle w:val="ab"/>
          </w:rPr>
          <w:t>4.2 Вход (авторизация) в АИС «Дневник</w:t>
        </w:r>
        <w:r w:rsidR="00F65B19" w:rsidRPr="00BD30C8">
          <w:rPr>
            <w:rStyle w:val="ab"/>
          </w:rPr>
          <w:noBreakHyphen/>
          <w:t>ПОО»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_Toc146202995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11</w:t>
        </w:r>
        <w:r w:rsidR="00F65B19">
          <w:rPr>
            <w:noProof/>
            <w:webHidden/>
          </w:rPr>
          <w:fldChar w:fldCharType="end"/>
        </w:r>
      </w:hyperlink>
    </w:p>
    <w:p w14:paraId="1B074DB3" w14:textId="75B39ACA" w:rsidR="00F65B19" w:rsidRDefault="00000000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996" w:history="1">
        <w:r w:rsidR="00F65B19" w:rsidRPr="00BD30C8">
          <w:rPr>
            <w:rStyle w:val="ab"/>
          </w:rPr>
          <w:t>4.3 Решение проблем входа в АИС «Дневник</w:t>
        </w:r>
        <w:r w:rsidR="00F65B19" w:rsidRPr="00BD30C8">
          <w:rPr>
            <w:rStyle w:val="ab"/>
          </w:rPr>
          <w:noBreakHyphen/>
          <w:t>ПОО»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_Toc146202996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12</w:t>
        </w:r>
        <w:r w:rsidR="00F65B19">
          <w:rPr>
            <w:noProof/>
            <w:webHidden/>
          </w:rPr>
          <w:fldChar w:fldCharType="end"/>
        </w:r>
      </w:hyperlink>
    </w:p>
    <w:p w14:paraId="023C8C9F" w14:textId="00CAD28B" w:rsidR="00F65B19" w:rsidRDefault="00000000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997" w:history="1">
        <w:r w:rsidR="00F65B19" w:rsidRPr="00BD30C8">
          <w:rPr>
            <w:rStyle w:val="ab"/>
          </w:rPr>
          <w:t>5 Описание операций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_Toc146202997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15</w:t>
        </w:r>
        <w:r w:rsidR="00F65B19">
          <w:rPr>
            <w:noProof/>
            <w:webHidden/>
          </w:rPr>
          <w:fldChar w:fldCharType="end"/>
        </w:r>
      </w:hyperlink>
    </w:p>
    <w:p w14:paraId="67EB52E7" w14:textId="7D1A9B53" w:rsidR="00F65B19" w:rsidRDefault="00000000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998" w:history="1">
        <w:r w:rsidR="00F65B19" w:rsidRPr="00BD30C8">
          <w:rPr>
            <w:rStyle w:val="ab"/>
          </w:rPr>
          <w:t>5.1 Просмотр данных по образовательной организации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_Toc146202998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15</w:t>
        </w:r>
        <w:r w:rsidR="00F65B19">
          <w:rPr>
            <w:noProof/>
            <w:webHidden/>
          </w:rPr>
          <w:fldChar w:fldCharType="end"/>
        </w:r>
      </w:hyperlink>
    </w:p>
    <w:p w14:paraId="49D84907" w14:textId="36082B9C" w:rsidR="00F65B19" w:rsidRDefault="00000000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999" w:history="1">
        <w:r w:rsidR="00F65B19" w:rsidRPr="00BD30C8">
          <w:rPr>
            <w:rStyle w:val="ab"/>
          </w:rPr>
          <w:t>5.2 Просмотр данных о сотрудниках образовательной организации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_Toc146202999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16</w:t>
        </w:r>
        <w:r w:rsidR="00F65B19">
          <w:rPr>
            <w:noProof/>
            <w:webHidden/>
          </w:rPr>
          <w:fldChar w:fldCharType="end"/>
        </w:r>
      </w:hyperlink>
    </w:p>
    <w:p w14:paraId="09766B9C" w14:textId="7A6D7F0F" w:rsidR="00F65B19" w:rsidRDefault="00000000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000" w:history="1">
        <w:r w:rsidR="00F65B19" w:rsidRPr="00BD30C8">
          <w:rPr>
            <w:rStyle w:val="ab"/>
          </w:rPr>
          <w:t>5.3 Просмотр данных по учебным группам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_Toc146203000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18</w:t>
        </w:r>
        <w:r w:rsidR="00F65B19">
          <w:rPr>
            <w:noProof/>
            <w:webHidden/>
          </w:rPr>
          <w:fldChar w:fldCharType="end"/>
        </w:r>
      </w:hyperlink>
    </w:p>
    <w:p w14:paraId="1F0AFFE3" w14:textId="10B037D7" w:rsidR="00F65B19" w:rsidRDefault="00000000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001" w:history="1">
        <w:r w:rsidR="00F65B19" w:rsidRPr="00BD30C8">
          <w:rPr>
            <w:rStyle w:val="ab"/>
          </w:rPr>
          <w:t>5.4 Просмотр данных об учащихся образовательной организации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_Toc146203001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20</w:t>
        </w:r>
        <w:r w:rsidR="00F65B19">
          <w:rPr>
            <w:noProof/>
            <w:webHidden/>
          </w:rPr>
          <w:fldChar w:fldCharType="end"/>
        </w:r>
      </w:hyperlink>
    </w:p>
    <w:p w14:paraId="0407747F" w14:textId="26C52B68" w:rsidR="00F65B19" w:rsidRDefault="00000000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002" w:history="1">
        <w:r w:rsidR="00F65B19" w:rsidRPr="00BD30C8">
          <w:rPr>
            <w:rStyle w:val="ab"/>
          </w:rPr>
          <w:t>5.5 Просмотр данных о родителях (законных представителях) учащихся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_Toc146203002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22</w:t>
        </w:r>
        <w:r w:rsidR="00F65B19">
          <w:rPr>
            <w:noProof/>
            <w:webHidden/>
          </w:rPr>
          <w:fldChar w:fldCharType="end"/>
        </w:r>
      </w:hyperlink>
    </w:p>
    <w:p w14:paraId="2D0CD520" w14:textId="625AD264" w:rsidR="00F65B19" w:rsidRDefault="00000000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003" w:history="1">
        <w:r w:rsidR="00F65B19" w:rsidRPr="00BD30C8">
          <w:rPr>
            <w:rStyle w:val="ab"/>
          </w:rPr>
          <w:t>5.6 Планирование учебного процесса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_Toc146203003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24</w:t>
        </w:r>
        <w:r w:rsidR="00F65B19">
          <w:rPr>
            <w:noProof/>
            <w:webHidden/>
          </w:rPr>
          <w:fldChar w:fldCharType="end"/>
        </w:r>
      </w:hyperlink>
    </w:p>
    <w:p w14:paraId="6058EDD0" w14:textId="63E77E78" w:rsidR="00F65B19" w:rsidRDefault="00000000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004" w:history="1">
        <w:r w:rsidR="00F65B19" w:rsidRPr="00BD30C8">
          <w:rPr>
            <w:rStyle w:val="ab"/>
          </w:rPr>
          <w:t>5.7 Расписание занятий учебных групп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_Toc146203004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26</w:t>
        </w:r>
        <w:r w:rsidR="00F65B19">
          <w:rPr>
            <w:noProof/>
            <w:webHidden/>
          </w:rPr>
          <w:fldChar w:fldCharType="end"/>
        </w:r>
      </w:hyperlink>
    </w:p>
    <w:p w14:paraId="4EA81F73" w14:textId="49D85920" w:rsidR="00F65B19" w:rsidRDefault="00000000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005" w:history="1">
        <w:r w:rsidR="00F65B19" w:rsidRPr="00BD30C8">
          <w:rPr>
            <w:rStyle w:val="ab"/>
          </w:rPr>
          <w:t>6 Журналы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_Toc146203005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30</w:t>
        </w:r>
        <w:r w:rsidR="00F65B19">
          <w:rPr>
            <w:noProof/>
            <w:webHidden/>
          </w:rPr>
          <w:fldChar w:fldCharType="end"/>
        </w:r>
      </w:hyperlink>
    </w:p>
    <w:p w14:paraId="22CB6548" w14:textId="0B3535BB" w:rsidR="00F65B19" w:rsidRDefault="00000000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006" w:history="1">
        <w:r w:rsidR="00F65B19" w:rsidRPr="00BD30C8">
          <w:rPr>
            <w:rStyle w:val="ab"/>
          </w:rPr>
          <w:t>6.1 Внесение в журнал данных об успеваемости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_Toc146203006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30</w:t>
        </w:r>
        <w:r w:rsidR="00F65B19">
          <w:rPr>
            <w:noProof/>
            <w:webHidden/>
          </w:rPr>
          <w:fldChar w:fldCharType="end"/>
        </w:r>
      </w:hyperlink>
    </w:p>
    <w:p w14:paraId="6FF94136" w14:textId="04C61961" w:rsidR="00F65B19" w:rsidRDefault="00000000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007" w:history="1">
        <w:r w:rsidR="00F65B19" w:rsidRPr="00BD30C8">
          <w:rPr>
            <w:rStyle w:val="ab"/>
          </w:rPr>
          <w:t>6.2 Внесение в журнал данных о посещаемости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_Toc146203007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31</w:t>
        </w:r>
        <w:r w:rsidR="00F65B19">
          <w:rPr>
            <w:noProof/>
            <w:webHidden/>
          </w:rPr>
          <w:fldChar w:fldCharType="end"/>
        </w:r>
      </w:hyperlink>
    </w:p>
    <w:p w14:paraId="4847AE73" w14:textId="09A992D6" w:rsidR="00F65B19" w:rsidRDefault="00000000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008" w:history="1">
        <w:r w:rsidR="00F65B19" w:rsidRPr="00BD30C8">
          <w:rPr>
            <w:rStyle w:val="ab"/>
          </w:rPr>
          <w:t>6.3 Внесение информации о производственной практике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_Toc146203008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32</w:t>
        </w:r>
        <w:r w:rsidR="00F65B19">
          <w:rPr>
            <w:noProof/>
            <w:webHidden/>
          </w:rPr>
          <w:fldChar w:fldCharType="end"/>
        </w:r>
      </w:hyperlink>
    </w:p>
    <w:p w14:paraId="00FC591C" w14:textId="78E2B61E" w:rsidR="00F65B19" w:rsidRDefault="00000000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009" w:history="1">
        <w:r w:rsidR="00F65B19" w:rsidRPr="00BD30C8">
          <w:rPr>
            <w:rStyle w:val="ab"/>
          </w:rPr>
          <w:t>6.4 Просмотр данных об экзаменационной сессии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_Toc146203009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33</w:t>
        </w:r>
        <w:r w:rsidR="00F65B19">
          <w:rPr>
            <w:noProof/>
            <w:webHidden/>
          </w:rPr>
          <w:fldChar w:fldCharType="end"/>
        </w:r>
      </w:hyperlink>
    </w:p>
    <w:p w14:paraId="6BF326CA" w14:textId="275C1A63" w:rsidR="00F65B19" w:rsidRDefault="00000000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010" w:history="1">
        <w:r w:rsidR="00F65B19" w:rsidRPr="00BD30C8">
          <w:rPr>
            <w:rStyle w:val="ab"/>
          </w:rPr>
          <w:t>6.5 Просмотр данных в электронном дневнике учащегося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_Toc146203010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34</w:t>
        </w:r>
        <w:r w:rsidR="00F65B19">
          <w:rPr>
            <w:noProof/>
            <w:webHidden/>
          </w:rPr>
          <w:fldChar w:fldCharType="end"/>
        </w:r>
      </w:hyperlink>
    </w:p>
    <w:p w14:paraId="6A24063F" w14:textId="6BB3A462" w:rsidR="00F65B19" w:rsidRDefault="00000000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011" w:history="1">
        <w:r w:rsidR="00F65B19" w:rsidRPr="00BD30C8">
          <w:rPr>
            <w:rStyle w:val="ab"/>
          </w:rPr>
          <w:t>6.6 Просмотр отчётности о деятельности ПОО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_Toc146203011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37</w:t>
        </w:r>
        <w:r w:rsidR="00F65B19">
          <w:rPr>
            <w:noProof/>
            <w:webHidden/>
          </w:rPr>
          <w:fldChar w:fldCharType="end"/>
        </w:r>
      </w:hyperlink>
    </w:p>
    <w:p w14:paraId="031095CD" w14:textId="573A2C35" w:rsidR="00F65B19" w:rsidRDefault="00000000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012" w:history="1">
        <w:r w:rsidR="00F65B19" w:rsidRPr="00BD30C8">
          <w:rPr>
            <w:rStyle w:val="ab"/>
          </w:rPr>
          <w:t>7 Рекомендации по освоению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_Toc146203012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39</w:t>
        </w:r>
        <w:r w:rsidR="00F65B19">
          <w:rPr>
            <w:noProof/>
            <w:webHidden/>
          </w:rPr>
          <w:fldChar w:fldCharType="end"/>
        </w:r>
      </w:hyperlink>
    </w:p>
    <w:p w14:paraId="2E4F9711" w14:textId="36AD1202" w:rsidR="00F65B19" w:rsidRDefault="00000000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013" w:history="1">
        <w:r w:rsidR="00F65B19" w:rsidRPr="00BD30C8">
          <w:rPr>
            <w:rStyle w:val="ab"/>
          </w:rPr>
          <w:t>8 Аварийные ситуации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_Toc146203013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41</w:t>
        </w:r>
        <w:r w:rsidR="00F65B19">
          <w:rPr>
            <w:noProof/>
            <w:webHidden/>
          </w:rPr>
          <w:fldChar w:fldCharType="end"/>
        </w:r>
      </w:hyperlink>
    </w:p>
    <w:p w14:paraId="3E63267E" w14:textId="65C6F714" w:rsidR="00F65B19" w:rsidRDefault="00000000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014" w:history="1">
        <w:r w:rsidR="00F65B19" w:rsidRPr="00BD30C8">
          <w:rPr>
            <w:rStyle w:val="ab"/>
          </w:rPr>
          <w:t>8.1 Действия в случае несоблюдения условий выполнения технологического процесса, в том числе при длительных отказах технических средств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_Toc146203014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41</w:t>
        </w:r>
        <w:r w:rsidR="00F65B19">
          <w:rPr>
            <w:noProof/>
            <w:webHidden/>
          </w:rPr>
          <w:fldChar w:fldCharType="end"/>
        </w:r>
      </w:hyperlink>
    </w:p>
    <w:p w14:paraId="7CC88CE8" w14:textId="0C5D18D5" w:rsidR="00F65B19" w:rsidRDefault="00000000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015" w:history="1">
        <w:r w:rsidR="00F65B19" w:rsidRPr="00BD30C8">
          <w:rPr>
            <w:rStyle w:val="ab"/>
          </w:rPr>
          <w:t>8.2 Действия по восстановлению данных при обнаружении ошибок в данных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_Toc146203015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41</w:t>
        </w:r>
        <w:r w:rsidR="00F65B19">
          <w:rPr>
            <w:noProof/>
            <w:webHidden/>
          </w:rPr>
          <w:fldChar w:fldCharType="end"/>
        </w:r>
      </w:hyperlink>
    </w:p>
    <w:p w14:paraId="34D29805" w14:textId="12AD2B86" w:rsidR="00F65B19" w:rsidRDefault="00000000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016" w:history="1">
        <w:r w:rsidR="00F65B19" w:rsidRPr="00BD30C8">
          <w:rPr>
            <w:rStyle w:val="ab"/>
          </w:rPr>
          <w:t>8.3 Действия при обнаружения несанкционированного вмешательства в данные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_Toc146203016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41</w:t>
        </w:r>
        <w:r w:rsidR="00F65B19">
          <w:rPr>
            <w:noProof/>
            <w:webHidden/>
          </w:rPr>
          <w:fldChar w:fldCharType="end"/>
        </w:r>
      </w:hyperlink>
    </w:p>
    <w:p w14:paraId="0E1EB57C" w14:textId="48940E8B" w:rsidR="00F65B19" w:rsidRDefault="00000000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017" w:history="1">
        <w:r w:rsidR="00F65B19" w:rsidRPr="00BD30C8">
          <w:rPr>
            <w:rStyle w:val="ab"/>
          </w:rPr>
          <w:t>8.4 Действия в других аварийных ситуациях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_Toc146203017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42</w:t>
        </w:r>
        <w:r w:rsidR="00F65B19">
          <w:rPr>
            <w:noProof/>
            <w:webHidden/>
          </w:rPr>
          <w:fldChar w:fldCharType="end"/>
        </w:r>
      </w:hyperlink>
    </w:p>
    <w:p w14:paraId="4B251C54" w14:textId="123A0F7E" w:rsidR="00F65B19" w:rsidRDefault="00000000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018" w:history="1">
        <w:r w:rsidR="00F65B19" w:rsidRPr="00BD30C8">
          <w:rPr>
            <w:rStyle w:val="ab"/>
          </w:rPr>
          <w:t>9 Перечень и расшифровка сокращений</w:t>
        </w:r>
        <w:r w:rsidR="00F65B19">
          <w:rPr>
            <w:noProof/>
            <w:webHidden/>
          </w:rPr>
          <w:tab/>
        </w:r>
        <w:r w:rsidR="00F65B19">
          <w:rPr>
            <w:noProof/>
            <w:webHidden/>
          </w:rPr>
          <w:fldChar w:fldCharType="begin"/>
        </w:r>
        <w:r w:rsidR="00F65B19">
          <w:rPr>
            <w:noProof/>
            <w:webHidden/>
          </w:rPr>
          <w:instrText xml:space="preserve"> PAGEREF _Toc146203018 \h </w:instrText>
        </w:r>
        <w:r w:rsidR="00F65B19">
          <w:rPr>
            <w:noProof/>
            <w:webHidden/>
          </w:rPr>
        </w:r>
        <w:r w:rsidR="00F65B19">
          <w:rPr>
            <w:noProof/>
            <w:webHidden/>
          </w:rPr>
          <w:fldChar w:fldCharType="separate"/>
        </w:r>
        <w:r w:rsidR="00F65B19">
          <w:rPr>
            <w:noProof/>
            <w:webHidden/>
          </w:rPr>
          <w:t>43</w:t>
        </w:r>
        <w:r w:rsidR="00F65B19">
          <w:rPr>
            <w:noProof/>
            <w:webHidden/>
          </w:rPr>
          <w:fldChar w:fldCharType="end"/>
        </w:r>
      </w:hyperlink>
    </w:p>
    <w:p w14:paraId="02FFE0D6" w14:textId="69BCAAE3" w:rsidR="002B5445" w:rsidRPr="00FD09D9" w:rsidRDefault="00D26491" w:rsidP="00935A87">
      <w:r w:rsidRPr="00FD09D9">
        <w:rPr>
          <w:sz w:val="26"/>
        </w:rPr>
        <w:fldChar w:fldCharType="end"/>
      </w:r>
    </w:p>
    <w:p w14:paraId="462DB133" w14:textId="2A157525" w:rsidR="00C043A3" w:rsidRPr="00FD09D9" w:rsidRDefault="00BF7318" w:rsidP="006D7C12">
      <w:pPr>
        <w:pStyle w:val="g10"/>
      </w:pPr>
      <w:bookmarkStart w:id="18" w:name="_Toc146202984"/>
      <w:bookmarkStart w:id="19" w:name="_Toc417318905"/>
      <w:bookmarkStart w:id="20" w:name="_Toc418072811"/>
      <w:bookmarkEnd w:id="17"/>
      <w:r w:rsidRPr="00FD09D9">
        <w:lastRenderedPageBreak/>
        <w:t>Введение</w:t>
      </w:r>
      <w:bookmarkEnd w:id="18"/>
    </w:p>
    <w:p w14:paraId="5B577358" w14:textId="3D652D3C" w:rsidR="00C043A3" w:rsidRPr="00FD09D9" w:rsidRDefault="00C043A3" w:rsidP="006D7C12">
      <w:pPr>
        <w:pStyle w:val="g20"/>
      </w:pPr>
      <w:bookmarkStart w:id="21" w:name="_Toc470867148"/>
      <w:bookmarkStart w:id="22" w:name="_Toc146202985"/>
      <w:r w:rsidRPr="00FD09D9">
        <w:t>Область применения</w:t>
      </w:r>
      <w:bookmarkEnd w:id="21"/>
      <w:bookmarkEnd w:id="22"/>
    </w:p>
    <w:p w14:paraId="38DE9C64" w14:textId="7AC4511D" w:rsidR="00FD1E30" w:rsidRPr="00FD09D9" w:rsidRDefault="00FD1E30" w:rsidP="006D7C12">
      <w:pPr>
        <w:pStyle w:val="gff0"/>
        <w:rPr>
          <w:shd w:val="clear" w:color="auto" w:fill="FFFFFF"/>
        </w:rPr>
      </w:pPr>
      <w:bookmarkStart w:id="23" w:name="_Toc470867149"/>
      <w:r w:rsidRPr="00FD09D9">
        <w:rPr>
          <w:shd w:val="clear" w:color="auto" w:fill="FFFFFF"/>
        </w:rPr>
        <w:t xml:space="preserve">Настоящий документ предназначен для использования при испытаниях </w:t>
      </w:r>
      <w:r w:rsidR="00BD6EAA" w:rsidRPr="00FD09D9">
        <w:rPr>
          <w:shd w:val="clear" w:color="auto" w:fill="FFFFFF"/>
        </w:rPr>
        <w:t>автоматизированной информационной системы «Дневник-ПОО» (далее – АИС «Дневник-ПОО»)</w:t>
      </w:r>
      <w:r w:rsidR="00D7597B" w:rsidRPr="00FD09D9">
        <w:rPr>
          <w:shd w:val="clear" w:color="auto" w:fill="FFFFFF"/>
        </w:rPr>
        <w:t xml:space="preserve"> региона</w:t>
      </w:r>
      <w:r w:rsidRPr="00FD09D9">
        <w:rPr>
          <w:shd w:val="clear" w:color="auto" w:fill="FFFFFF"/>
        </w:rPr>
        <w:t xml:space="preserve"> и при её эксплуатации.</w:t>
      </w:r>
    </w:p>
    <w:p w14:paraId="5A24416A" w14:textId="64F4B0DC" w:rsidR="00BF7318" w:rsidRPr="00FD09D9" w:rsidRDefault="00BF7318" w:rsidP="00BA17D0">
      <w:pPr>
        <w:pStyle w:val="g20"/>
      </w:pPr>
      <w:bookmarkStart w:id="24" w:name="_Toc146202986"/>
      <w:r w:rsidRPr="00FD09D9">
        <w:t>Краткое описание возможностей АИС «Дневник-ПОО»</w:t>
      </w:r>
      <w:bookmarkEnd w:id="24"/>
    </w:p>
    <w:p w14:paraId="2A60F0DA" w14:textId="77777777" w:rsidR="00BF7318" w:rsidRPr="00FD09D9" w:rsidRDefault="00BF7318" w:rsidP="00BA17D0">
      <w:pPr>
        <w:pStyle w:val="gff6"/>
        <w:rPr>
          <w:szCs w:val="26"/>
          <w:lang w:eastAsia="ru-RU"/>
        </w:rPr>
      </w:pPr>
      <w:r w:rsidRPr="00FD09D9">
        <w:rPr>
          <w:szCs w:val="26"/>
          <w:lang w:eastAsia="ru-RU"/>
        </w:rPr>
        <w:t>АИС «Дневник</w:t>
      </w:r>
      <w:r w:rsidRPr="00FD09D9">
        <w:rPr>
          <w:szCs w:val="26"/>
          <w:lang w:eastAsia="ru-RU"/>
        </w:rPr>
        <w:noBreakHyphen/>
        <w:t>ПОО» предоставляет следующие возможности:</w:t>
      </w:r>
    </w:p>
    <w:p w14:paraId="64049D81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автоматизация процессов, связанных с ведением журналов успеваемости учащихся и электронных дневников;</w:t>
      </w:r>
    </w:p>
    <w:p w14:paraId="201B548D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автоматизация процессов, связанных с ведением журнала учёта теоретического и практического обучения;</w:t>
      </w:r>
    </w:p>
    <w:p w14:paraId="53877445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автоматизация процессов, связанных с ведением электронного журнала производственного обучения;</w:t>
      </w:r>
    </w:p>
    <w:p w14:paraId="0E846D1C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автоматизация процессов, связанных с ведением информации о сотрудниках, учащихся и законных представителях учащихся ПОО;</w:t>
      </w:r>
    </w:p>
    <w:p w14:paraId="095A902F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выдача, контроль и оценка выполнения домашних заданий;</w:t>
      </w:r>
    </w:p>
    <w:p w14:paraId="725A19B6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автоматизация процессов, связанных с ведением информации по результатам зачётов и экзаменов;</w:t>
      </w:r>
    </w:p>
    <w:p w14:paraId="059955A1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автоматизация процессов, связанных со сбором, хранением и обработкой данных о текущей и итоговой успеваемости и посещаемости учащихся;</w:t>
      </w:r>
    </w:p>
    <w:p w14:paraId="6676B45D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автоматизация процессов, связанных с предоставлением информации пользователям (учащимся, родителям и законным представителям учащихся) об успеваемости и посещаемости учащихся;</w:t>
      </w:r>
    </w:p>
    <w:p w14:paraId="72F23A6F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формирование расписания занятий ПОО;</w:t>
      </w:r>
    </w:p>
    <w:p w14:paraId="51B8AEAE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ведение групп ПОО;</w:t>
      </w:r>
    </w:p>
    <w:p w14:paraId="35123AE1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формирование отчётности.</w:t>
      </w:r>
    </w:p>
    <w:p w14:paraId="17699246" w14:textId="77777777" w:rsidR="00BF7318" w:rsidRPr="00FD09D9" w:rsidRDefault="00BF7318" w:rsidP="00BA17D0">
      <w:pPr>
        <w:pStyle w:val="gff6"/>
        <w:rPr>
          <w:szCs w:val="26"/>
          <w:lang w:eastAsia="ru-RU"/>
        </w:rPr>
      </w:pPr>
      <w:r w:rsidRPr="00FD09D9">
        <w:rPr>
          <w:szCs w:val="26"/>
          <w:lang w:eastAsia="ru-RU"/>
        </w:rPr>
        <w:lastRenderedPageBreak/>
        <w:t>Для РОУО АИС «Дневник</w:t>
      </w:r>
      <w:r w:rsidRPr="00FD09D9">
        <w:rPr>
          <w:szCs w:val="26"/>
          <w:lang w:eastAsia="ru-RU"/>
        </w:rPr>
        <w:noBreakHyphen/>
        <w:t>ПОО» обеспечивает следующее:</w:t>
      </w:r>
    </w:p>
    <w:p w14:paraId="481D3450" w14:textId="77777777" w:rsidR="00BF7318" w:rsidRPr="00FD09D9" w:rsidRDefault="00BF7318" w:rsidP="00BA17D0">
      <w:pPr>
        <w:pStyle w:val="g5"/>
        <w:numPr>
          <w:ilvl w:val="0"/>
          <w:numId w:val="78"/>
        </w:numPr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формирование контрольных списков работников образования;</w:t>
      </w:r>
    </w:p>
    <w:p w14:paraId="236CB356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формирование отчётов с общей информацией о сотрудниках;</w:t>
      </w:r>
    </w:p>
    <w:p w14:paraId="1C28AEA7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формирование реестра образовательных организаций;</w:t>
      </w:r>
    </w:p>
    <w:p w14:paraId="5FC11049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формирование отчётов по образовательным организациям;</w:t>
      </w:r>
    </w:p>
    <w:p w14:paraId="0C9AB5A3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формирование статистики посещений АИС «Дневник</w:t>
      </w:r>
      <w:r w:rsidRPr="00FD09D9">
        <w:rPr>
          <w:sz w:val="26"/>
          <w:szCs w:val="26"/>
          <w:lang w:eastAsia="ru-RU"/>
        </w:rPr>
        <w:noBreakHyphen/>
        <w:t>ПОО» по каждой ПОО и сводной статистики по муниципалитетам;</w:t>
      </w:r>
    </w:p>
    <w:p w14:paraId="2636DE05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возможность просмотра личных карт учащихся, сотрудников, родителей (законных представителей).</w:t>
      </w:r>
    </w:p>
    <w:p w14:paraId="21F03B50" w14:textId="77777777" w:rsidR="00BF7318" w:rsidRPr="00FD09D9" w:rsidRDefault="00BF7318" w:rsidP="00BA17D0">
      <w:pPr>
        <w:pStyle w:val="gff6"/>
        <w:rPr>
          <w:szCs w:val="26"/>
          <w:lang w:eastAsia="ru-RU"/>
        </w:rPr>
      </w:pPr>
      <w:r w:rsidRPr="00FD09D9">
        <w:rPr>
          <w:szCs w:val="26"/>
          <w:lang w:eastAsia="ru-RU"/>
        </w:rPr>
        <w:t>Для МОУО АИС «Дневник</w:t>
      </w:r>
      <w:r w:rsidRPr="00FD09D9">
        <w:rPr>
          <w:szCs w:val="26"/>
          <w:lang w:eastAsia="ru-RU"/>
        </w:rPr>
        <w:noBreakHyphen/>
        <w:t>ПОО» обеспечивает следующее:</w:t>
      </w:r>
    </w:p>
    <w:p w14:paraId="18202935" w14:textId="77777777" w:rsidR="00BF7318" w:rsidRPr="00FD09D9" w:rsidRDefault="00BF7318" w:rsidP="00BA17D0">
      <w:pPr>
        <w:pStyle w:val="g5"/>
        <w:numPr>
          <w:ilvl w:val="0"/>
          <w:numId w:val="79"/>
        </w:numPr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формирование контрольных списков работников образования;</w:t>
      </w:r>
    </w:p>
    <w:p w14:paraId="24D99220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формирование отчётов с общей информацией о сотрудниках;</w:t>
      </w:r>
    </w:p>
    <w:p w14:paraId="49C78E1F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формирование реестра образовательных организаций;</w:t>
      </w:r>
    </w:p>
    <w:p w14:paraId="07A41375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формирование отчётов по образовательным организациям;</w:t>
      </w:r>
    </w:p>
    <w:p w14:paraId="3C8B1AF6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формирование статистики посещений АИС «Дневник</w:t>
      </w:r>
      <w:r w:rsidRPr="00FD09D9">
        <w:rPr>
          <w:sz w:val="26"/>
          <w:szCs w:val="26"/>
          <w:lang w:eastAsia="ru-RU"/>
        </w:rPr>
        <w:noBreakHyphen/>
        <w:t>ПОО» по каждой ПОО;</w:t>
      </w:r>
    </w:p>
    <w:p w14:paraId="3F9636B2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возможность просмотра личных карт учащихся, сотрудников, родителей (законных представителей).</w:t>
      </w:r>
    </w:p>
    <w:p w14:paraId="00BD10A7" w14:textId="77777777" w:rsidR="00BF7318" w:rsidRPr="00FD09D9" w:rsidRDefault="00BF7318" w:rsidP="00BA17D0">
      <w:pPr>
        <w:pStyle w:val="gff6"/>
        <w:rPr>
          <w:szCs w:val="26"/>
          <w:lang w:eastAsia="ru-RU"/>
        </w:rPr>
      </w:pPr>
      <w:r w:rsidRPr="00FD09D9">
        <w:rPr>
          <w:szCs w:val="26"/>
          <w:lang w:eastAsia="ru-RU"/>
        </w:rPr>
        <w:t>Для профессиональных образовательных организаций АИС «Дневник</w:t>
      </w:r>
      <w:r w:rsidRPr="00FD09D9">
        <w:rPr>
          <w:szCs w:val="26"/>
          <w:lang w:eastAsia="ru-RU"/>
        </w:rPr>
        <w:noBreakHyphen/>
        <w:t>ПОО» обеспечивает следующее:</w:t>
      </w:r>
    </w:p>
    <w:p w14:paraId="70347CCE" w14:textId="77777777" w:rsidR="00BF7318" w:rsidRPr="00FD09D9" w:rsidRDefault="00BF7318" w:rsidP="00BA17D0">
      <w:pPr>
        <w:pStyle w:val="g5"/>
        <w:numPr>
          <w:ilvl w:val="0"/>
          <w:numId w:val="80"/>
        </w:numPr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средства ведения электронных журналов для учёта текущей и итоговой успеваемости;</w:t>
      </w:r>
    </w:p>
    <w:p w14:paraId="28A4D623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возможность ведения тематического планирования;</w:t>
      </w:r>
    </w:p>
    <w:p w14:paraId="56B7BFED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ведение базы данных, содержащей сведения по всем учащимся, группам</w:t>
      </w:r>
    </w:p>
    <w:p w14:paraId="624ABE50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ведение базы данных, содержащей сведения по всем специальностям и профессиям;</w:t>
      </w:r>
    </w:p>
    <w:p w14:paraId="6873ED62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ведение базы зачётов и экзаменов;</w:t>
      </w:r>
    </w:p>
    <w:p w14:paraId="4266BF23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автоматическое формирование электронных дневников учащихся, включающих текущие оценки и домашние задания, на основе данных электронных журналов;</w:t>
      </w:r>
    </w:p>
    <w:p w14:paraId="7ABF8930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возможность доступа родителей и законных представителей учащихся к электронным дневникам, расписанию занятий;</w:t>
      </w:r>
    </w:p>
    <w:p w14:paraId="20FEF0B9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lastRenderedPageBreak/>
        <w:t>возможность доступа всех участников образовательного процесса к образовательным ресурсам АИС «Дневник</w:t>
      </w:r>
      <w:r w:rsidRPr="00FD09D9">
        <w:rPr>
          <w:sz w:val="26"/>
          <w:szCs w:val="26"/>
          <w:lang w:eastAsia="ru-RU"/>
        </w:rPr>
        <w:noBreakHyphen/>
        <w:t>ПОО»;</w:t>
      </w:r>
    </w:p>
    <w:p w14:paraId="6F65AD77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мониторинг движения учащихся;</w:t>
      </w:r>
    </w:p>
    <w:p w14:paraId="2ABC9A47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ведение расписания;</w:t>
      </w:r>
    </w:p>
    <w:p w14:paraId="20776CF0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импорт исходной информации об учащихся из формата, совместимого с форматом электронных таблиц;</w:t>
      </w:r>
    </w:p>
    <w:p w14:paraId="209AF02E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формирование списков учащихся и сотрудников;</w:t>
      </w:r>
    </w:p>
    <w:p w14:paraId="72FCE901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формирование отчётов преподавателя-предметника, куратора за учебный период;</w:t>
      </w:r>
    </w:p>
    <w:p w14:paraId="6B83B276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формирование отчётов по успеваемости и посещаемости за учебный период;</w:t>
      </w:r>
    </w:p>
    <w:p w14:paraId="366256AC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формирование отчётов по статистике оценок;</w:t>
      </w:r>
    </w:p>
    <w:p w14:paraId="75A3DD6C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формирование отчётов по среднему баллу;</w:t>
      </w:r>
    </w:p>
    <w:p w14:paraId="2A726961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формирование отчёта об отменах и заменах уроков;</w:t>
      </w:r>
    </w:p>
    <w:p w14:paraId="02416C82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формирование отчётов по активности в АИС «Дневник</w:t>
      </w:r>
      <w:r w:rsidRPr="00FD09D9">
        <w:rPr>
          <w:sz w:val="26"/>
          <w:szCs w:val="26"/>
          <w:lang w:eastAsia="ru-RU"/>
        </w:rPr>
        <w:noBreakHyphen/>
        <w:t>ПОО»;</w:t>
      </w:r>
    </w:p>
    <w:p w14:paraId="22EC6888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формирование отчёта об истории изменения оценок в журналах.</w:t>
      </w:r>
    </w:p>
    <w:p w14:paraId="6272F0D0" w14:textId="77777777" w:rsidR="00BF7318" w:rsidRPr="00FD09D9" w:rsidRDefault="00BF7318" w:rsidP="00BA17D0">
      <w:pPr>
        <w:pStyle w:val="gff6"/>
        <w:rPr>
          <w:szCs w:val="26"/>
          <w:lang w:eastAsia="ru-RU"/>
        </w:rPr>
      </w:pPr>
      <w:r w:rsidRPr="00FD09D9">
        <w:rPr>
          <w:szCs w:val="26"/>
          <w:lang w:eastAsia="ru-RU"/>
        </w:rPr>
        <w:t>Для всех участников образовательного процесса АИС «Дневник</w:t>
      </w:r>
      <w:r w:rsidRPr="00FD09D9">
        <w:rPr>
          <w:szCs w:val="26"/>
          <w:lang w:eastAsia="ru-RU"/>
        </w:rPr>
        <w:noBreakHyphen/>
        <w:t>ПОО» обеспечивает следующее:</w:t>
      </w:r>
    </w:p>
    <w:p w14:paraId="6E8D5060" w14:textId="77777777" w:rsidR="00BF7318" w:rsidRPr="00FD09D9" w:rsidRDefault="00BF7318" w:rsidP="00BA17D0">
      <w:pPr>
        <w:pStyle w:val="g5"/>
        <w:numPr>
          <w:ilvl w:val="0"/>
          <w:numId w:val="81"/>
        </w:numPr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возможность ведения персональных страниц (личный кабинет пользователя);</w:t>
      </w:r>
    </w:p>
    <w:p w14:paraId="3E515388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возможность создания тематических групп и событий;</w:t>
      </w:r>
    </w:p>
    <w:p w14:paraId="50FE6E88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возможность создания списка друзей;</w:t>
      </w:r>
    </w:p>
    <w:p w14:paraId="4BE34759" w14:textId="77777777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инструменты обмена личными сообщениями;</w:t>
      </w:r>
    </w:p>
    <w:p w14:paraId="1A31E13C" w14:textId="622B8702" w:rsidR="00BF7318" w:rsidRPr="00FD09D9" w:rsidRDefault="00BF7318" w:rsidP="00BA17D0">
      <w:pPr>
        <w:pStyle w:val="g5"/>
        <w:rPr>
          <w:sz w:val="26"/>
          <w:szCs w:val="26"/>
          <w:lang w:eastAsia="ru-RU"/>
        </w:rPr>
      </w:pPr>
      <w:r w:rsidRPr="00FD09D9">
        <w:rPr>
          <w:sz w:val="26"/>
          <w:szCs w:val="26"/>
          <w:lang w:eastAsia="ru-RU"/>
        </w:rPr>
        <w:t>инструменты обмена файлами различного типа (изображения, аудио, видео, документы, архивы).</w:t>
      </w:r>
    </w:p>
    <w:p w14:paraId="32977316" w14:textId="6CE6F21B" w:rsidR="00B76E8F" w:rsidRPr="00FD09D9" w:rsidRDefault="00B76E8F" w:rsidP="006D7C12">
      <w:pPr>
        <w:pStyle w:val="g20"/>
      </w:pPr>
      <w:bookmarkStart w:id="25" w:name="_Toc146202987"/>
      <w:r w:rsidRPr="00FD09D9">
        <w:t xml:space="preserve">Уровень подготовки </w:t>
      </w:r>
      <w:r w:rsidR="007C4F83" w:rsidRPr="00FD09D9">
        <w:t>Пользовател</w:t>
      </w:r>
      <w:bookmarkEnd w:id="23"/>
      <w:r w:rsidR="007C4F83" w:rsidRPr="00FD09D9">
        <w:t>я</w:t>
      </w:r>
      <w:bookmarkEnd w:id="25"/>
    </w:p>
    <w:p w14:paraId="7AF99101" w14:textId="3A12DEED" w:rsidR="00FD1E30" w:rsidRPr="00FD09D9" w:rsidRDefault="00FD1E30" w:rsidP="006D7C12">
      <w:pPr>
        <w:pStyle w:val="gff0"/>
      </w:pPr>
      <w:bookmarkStart w:id="26" w:name="_Ref467840718"/>
      <w:bookmarkStart w:id="27" w:name="_Toc470867153"/>
      <w:bookmarkStart w:id="28" w:name="_Ref498618809"/>
      <w:bookmarkStart w:id="29" w:name="_Toc470867150"/>
      <w:r w:rsidRPr="00FD09D9">
        <w:rPr>
          <w:shd w:val="clear" w:color="auto" w:fill="FFFFFF"/>
        </w:rPr>
        <w:t>Пользователь должен владеть базовыми навыками работы с персональным компьютером и уметь пользоваться одним из браузеров, перечисленных в разделе </w:t>
      </w:r>
      <w:r w:rsidR="003C5E4D" w:rsidRPr="00FD09D9">
        <w:rPr>
          <w:shd w:val="clear" w:color="auto" w:fill="FFFFFF"/>
        </w:rPr>
        <w:t xml:space="preserve">1.3 </w:t>
      </w:r>
      <w:r w:rsidRPr="00FD09D9">
        <w:rPr>
          <w:shd w:val="clear" w:color="auto" w:fill="FFFFFF"/>
        </w:rPr>
        <w:t>для работы в сети Интернет.</w:t>
      </w:r>
    </w:p>
    <w:p w14:paraId="0230A472" w14:textId="134E5197" w:rsidR="0016542D" w:rsidRPr="00FD09D9" w:rsidRDefault="0016542D" w:rsidP="006D7C12">
      <w:pPr>
        <w:pStyle w:val="g20"/>
      </w:pPr>
      <w:bookmarkStart w:id="30" w:name="_Toc146202988"/>
      <w:bookmarkEnd w:id="26"/>
      <w:bookmarkEnd w:id="27"/>
      <w:bookmarkEnd w:id="28"/>
      <w:r w:rsidRPr="00FD09D9">
        <w:lastRenderedPageBreak/>
        <w:t>Перечень эксплуатационной документации</w:t>
      </w:r>
      <w:bookmarkEnd w:id="29"/>
      <w:bookmarkEnd w:id="30"/>
    </w:p>
    <w:p w14:paraId="416EF770" w14:textId="3E4B96B4" w:rsidR="00210E6E" w:rsidRPr="00FD09D9" w:rsidRDefault="00210E6E" w:rsidP="006D7C12">
      <w:pPr>
        <w:pStyle w:val="gff0"/>
      </w:pPr>
      <w:bookmarkStart w:id="31" w:name="_Toc470867151"/>
      <w:r w:rsidRPr="00FD09D9">
        <w:t>Перед началом работы Пользователю рекомендуется ознакомиться с настоящим документом.</w:t>
      </w:r>
    </w:p>
    <w:p w14:paraId="7840F9D0" w14:textId="41E11355" w:rsidR="00D27486" w:rsidRPr="00FD09D9" w:rsidRDefault="00D27486" w:rsidP="006D7C12">
      <w:pPr>
        <w:pStyle w:val="g10"/>
      </w:pPr>
      <w:bookmarkStart w:id="32" w:name="_Toc146202989"/>
      <w:r w:rsidRPr="00FD09D9">
        <w:lastRenderedPageBreak/>
        <w:t xml:space="preserve">Назначение </w:t>
      </w:r>
      <w:bookmarkEnd w:id="31"/>
      <w:r w:rsidR="00FB5A7F" w:rsidRPr="00FD09D9">
        <w:t>АИС «</w:t>
      </w:r>
      <w:r w:rsidR="00827AEB" w:rsidRPr="00FD09D9">
        <w:t>Дневник-ПОО</w:t>
      </w:r>
      <w:r w:rsidR="00210E6E" w:rsidRPr="00FD09D9">
        <w:t>»</w:t>
      </w:r>
      <w:r w:rsidR="00C32117" w:rsidRPr="00FD09D9">
        <w:t xml:space="preserve"> и условия применения</w:t>
      </w:r>
      <w:bookmarkEnd w:id="32"/>
    </w:p>
    <w:p w14:paraId="72E66731" w14:textId="219AE1DE" w:rsidR="00C32117" w:rsidRPr="00FD09D9" w:rsidRDefault="00C32117" w:rsidP="00BA17D0">
      <w:pPr>
        <w:pStyle w:val="g20"/>
      </w:pPr>
      <w:bookmarkStart w:id="33" w:name="_Toc146202990"/>
      <w:r w:rsidRPr="00FD09D9">
        <w:t>Назначение АИС «Дневник-ПОО»</w:t>
      </w:r>
      <w:bookmarkEnd w:id="33"/>
    </w:p>
    <w:p w14:paraId="5F9723F1" w14:textId="3EF25CFF" w:rsidR="003C5E4D" w:rsidRPr="00FD09D9" w:rsidRDefault="00353F16" w:rsidP="006D7C12">
      <w:pPr>
        <w:pStyle w:val="gff0"/>
      </w:pPr>
      <w:r w:rsidRPr="00FD09D9">
        <w:t>АИС «</w:t>
      </w:r>
      <w:r w:rsidR="00827AEB" w:rsidRPr="00FD09D9">
        <w:t>Дневник-ПОО</w:t>
      </w:r>
      <w:r w:rsidR="003C5E4D" w:rsidRPr="00FD09D9">
        <w:t>» предназначена для автоматизации образовательного процесса в профессиональных образовательных организациях (</w:t>
      </w:r>
      <w:r w:rsidR="00206DDD" w:rsidRPr="00FD09D9">
        <w:t xml:space="preserve">далее – </w:t>
      </w:r>
      <w:r w:rsidR="003C5E4D" w:rsidRPr="00FD09D9">
        <w:t>ПОО), в частности:</w:t>
      </w:r>
    </w:p>
    <w:p w14:paraId="444AAE64" w14:textId="77777777" w:rsidR="003C5E4D" w:rsidRPr="00FD09D9" w:rsidRDefault="003C5E4D" w:rsidP="006D7C12">
      <w:pPr>
        <w:pStyle w:val="ga"/>
      </w:pPr>
      <w:r w:rsidRPr="00FD09D9">
        <w:t>предоставление функциональности для сотрудников ПОО:</w:t>
      </w:r>
    </w:p>
    <w:p w14:paraId="00111B02" w14:textId="77777777" w:rsidR="003C5E4D" w:rsidRPr="00FD09D9" w:rsidRDefault="003C5E4D" w:rsidP="00937F97">
      <w:pPr>
        <w:pStyle w:val="ga"/>
        <w:numPr>
          <w:ilvl w:val="1"/>
          <w:numId w:val="2"/>
        </w:numPr>
      </w:pPr>
      <w:r w:rsidRPr="00FD09D9">
        <w:t>ведение профиля ПОО;</w:t>
      </w:r>
    </w:p>
    <w:p w14:paraId="2B45C5B0" w14:textId="77777777" w:rsidR="003C5E4D" w:rsidRPr="00FD09D9" w:rsidRDefault="003C5E4D" w:rsidP="00937F97">
      <w:pPr>
        <w:pStyle w:val="ga"/>
        <w:numPr>
          <w:ilvl w:val="1"/>
          <w:numId w:val="2"/>
        </w:numPr>
      </w:pPr>
      <w:r w:rsidRPr="00FD09D9">
        <w:t>формирование учебных групп;</w:t>
      </w:r>
    </w:p>
    <w:p w14:paraId="2EBDBFFD" w14:textId="77777777" w:rsidR="003C5E4D" w:rsidRPr="00FD09D9" w:rsidRDefault="003C5E4D" w:rsidP="00937F97">
      <w:pPr>
        <w:pStyle w:val="ga"/>
        <w:numPr>
          <w:ilvl w:val="1"/>
          <w:numId w:val="2"/>
        </w:numPr>
      </w:pPr>
      <w:r w:rsidRPr="00FD09D9">
        <w:t>ведение учебных планов;</w:t>
      </w:r>
    </w:p>
    <w:p w14:paraId="407B263A" w14:textId="77777777" w:rsidR="003C5E4D" w:rsidRPr="00FD09D9" w:rsidRDefault="003C5E4D" w:rsidP="00937F97">
      <w:pPr>
        <w:pStyle w:val="ga"/>
        <w:numPr>
          <w:ilvl w:val="1"/>
          <w:numId w:val="2"/>
        </w:numPr>
      </w:pPr>
      <w:r w:rsidRPr="00FD09D9">
        <w:t>ведение расписания;</w:t>
      </w:r>
    </w:p>
    <w:p w14:paraId="4F764654" w14:textId="77777777" w:rsidR="003C5E4D" w:rsidRPr="00FD09D9" w:rsidRDefault="003C5E4D" w:rsidP="00937F97">
      <w:pPr>
        <w:pStyle w:val="ga"/>
        <w:numPr>
          <w:ilvl w:val="1"/>
          <w:numId w:val="2"/>
        </w:numPr>
      </w:pPr>
      <w:r w:rsidRPr="00FD09D9">
        <w:t>ведение журнала предмета;</w:t>
      </w:r>
    </w:p>
    <w:p w14:paraId="0774D465" w14:textId="77777777" w:rsidR="003C5E4D" w:rsidRPr="00FD09D9" w:rsidRDefault="003C5E4D" w:rsidP="00937F97">
      <w:pPr>
        <w:pStyle w:val="ga"/>
        <w:numPr>
          <w:ilvl w:val="1"/>
          <w:numId w:val="2"/>
        </w:numPr>
      </w:pPr>
      <w:r w:rsidRPr="00FD09D9">
        <w:t>тематическое планирование;</w:t>
      </w:r>
    </w:p>
    <w:p w14:paraId="2804CBEF" w14:textId="77777777" w:rsidR="003C5E4D" w:rsidRPr="00FD09D9" w:rsidRDefault="003C5E4D" w:rsidP="00937F97">
      <w:pPr>
        <w:pStyle w:val="ga"/>
        <w:numPr>
          <w:ilvl w:val="1"/>
          <w:numId w:val="2"/>
        </w:numPr>
      </w:pPr>
      <w:r w:rsidRPr="00FD09D9">
        <w:t>ведение домашнего задания;</w:t>
      </w:r>
    </w:p>
    <w:p w14:paraId="5B104DDD" w14:textId="77777777" w:rsidR="003C5E4D" w:rsidRPr="00FD09D9" w:rsidRDefault="003C5E4D" w:rsidP="00937F97">
      <w:pPr>
        <w:pStyle w:val="ga"/>
        <w:numPr>
          <w:ilvl w:val="1"/>
          <w:numId w:val="2"/>
        </w:numPr>
      </w:pPr>
      <w:r w:rsidRPr="00FD09D9">
        <w:t>формирование отчётности;</w:t>
      </w:r>
    </w:p>
    <w:p w14:paraId="1B880069" w14:textId="77777777" w:rsidR="003C5E4D" w:rsidRPr="00FD09D9" w:rsidRDefault="003C5E4D" w:rsidP="006D7C12">
      <w:pPr>
        <w:pStyle w:val="ga"/>
      </w:pPr>
      <w:r w:rsidRPr="00FD09D9">
        <w:t>предоставление функциональности для учащихся и родителей (законных представителей) учащихся:</w:t>
      </w:r>
    </w:p>
    <w:p w14:paraId="4B848FEA" w14:textId="77777777" w:rsidR="003C5E4D" w:rsidRPr="00FD09D9" w:rsidRDefault="003C5E4D" w:rsidP="00937F97">
      <w:pPr>
        <w:pStyle w:val="ga"/>
        <w:numPr>
          <w:ilvl w:val="1"/>
          <w:numId w:val="2"/>
        </w:numPr>
      </w:pPr>
      <w:r w:rsidRPr="00FD09D9">
        <w:t>ведение дневника;</w:t>
      </w:r>
    </w:p>
    <w:p w14:paraId="3791E0B2" w14:textId="77777777" w:rsidR="003C5E4D" w:rsidRPr="00FD09D9" w:rsidRDefault="003C5E4D" w:rsidP="00937F97">
      <w:pPr>
        <w:pStyle w:val="ga"/>
        <w:numPr>
          <w:ilvl w:val="1"/>
          <w:numId w:val="2"/>
        </w:numPr>
      </w:pPr>
      <w:r w:rsidRPr="00FD09D9">
        <w:t>работа с домашним заданием;</w:t>
      </w:r>
    </w:p>
    <w:p w14:paraId="7265DA96" w14:textId="77777777" w:rsidR="003C5E4D" w:rsidRPr="00FD09D9" w:rsidRDefault="003C5E4D" w:rsidP="00937F97">
      <w:pPr>
        <w:pStyle w:val="ga"/>
        <w:numPr>
          <w:ilvl w:val="1"/>
          <w:numId w:val="2"/>
        </w:numPr>
      </w:pPr>
      <w:r w:rsidRPr="00FD09D9">
        <w:t>средство обмена сообщениями;</w:t>
      </w:r>
    </w:p>
    <w:p w14:paraId="487FA919" w14:textId="77777777" w:rsidR="003C5E4D" w:rsidRPr="00FD09D9" w:rsidRDefault="003C5E4D" w:rsidP="00937F97">
      <w:pPr>
        <w:pStyle w:val="ga"/>
        <w:numPr>
          <w:ilvl w:val="1"/>
          <w:numId w:val="2"/>
        </w:numPr>
      </w:pPr>
      <w:r w:rsidRPr="00FD09D9">
        <w:t>ведение календаря;</w:t>
      </w:r>
    </w:p>
    <w:p w14:paraId="6487009E" w14:textId="77777777" w:rsidR="003C5E4D" w:rsidRPr="00FD09D9" w:rsidRDefault="003C5E4D" w:rsidP="00937F97">
      <w:pPr>
        <w:pStyle w:val="ga"/>
        <w:numPr>
          <w:ilvl w:val="1"/>
          <w:numId w:val="2"/>
        </w:numPr>
      </w:pPr>
      <w:r w:rsidRPr="00FD09D9">
        <w:t>социальная сеть;</w:t>
      </w:r>
    </w:p>
    <w:p w14:paraId="2A2F93C1" w14:textId="77777777" w:rsidR="003C5E4D" w:rsidRPr="00FD09D9" w:rsidRDefault="003C5E4D" w:rsidP="00937F97">
      <w:pPr>
        <w:pStyle w:val="ga"/>
        <w:numPr>
          <w:ilvl w:val="1"/>
          <w:numId w:val="2"/>
        </w:numPr>
      </w:pPr>
      <w:r w:rsidRPr="00FD09D9">
        <w:t>приложения.</w:t>
      </w:r>
    </w:p>
    <w:p w14:paraId="1F8C0C6B" w14:textId="77777777" w:rsidR="00C32117" w:rsidRPr="00FD09D9" w:rsidRDefault="00C32117" w:rsidP="00C32117">
      <w:pPr>
        <w:pStyle w:val="g20"/>
        <w:numPr>
          <w:ilvl w:val="1"/>
          <w:numId w:val="12"/>
        </w:numPr>
      </w:pPr>
      <w:bookmarkStart w:id="34" w:name="_Toc146202991"/>
      <w:r w:rsidRPr="00FD09D9">
        <w:t>Условия применения</w:t>
      </w:r>
      <w:bookmarkEnd w:id="34"/>
    </w:p>
    <w:p w14:paraId="5AC52D8D" w14:textId="77777777" w:rsidR="00C32117" w:rsidRPr="00FD09D9" w:rsidRDefault="00C32117" w:rsidP="00C32117">
      <w:pPr>
        <w:pStyle w:val="gff0"/>
        <w:rPr>
          <w:lang w:eastAsia="ru-RU"/>
        </w:rPr>
      </w:pPr>
      <w:r w:rsidRPr="00FD09D9">
        <w:rPr>
          <w:lang w:eastAsia="ru-RU"/>
        </w:rPr>
        <w:t xml:space="preserve">Рабочее место </w:t>
      </w:r>
      <w:r w:rsidRPr="00FD09D9">
        <w:t xml:space="preserve">Пользователя </w:t>
      </w:r>
      <w:r w:rsidRPr="00FD09D9">
        <w:rPr>
          <w:lang w:eastAsia="ru-RU"/>
        </w:rPr>
        <w:t>должно быть оборудовано персональным компьютером с доступом к сети Интернет.</w:t>
      </w:r>
    </w:p>
    <w:p w14:paraId="59715B67" w14:textId="77777777" w:rsidR="00C32117" w:rsidRPr="00FD09D9" w:rsidRDefault="00C32117" w:rsidP="00C32117">
      <w:pPr>
        <w:pStyle w:val="gff0"/>
        <w:rPr>
          <w:lang w:eastAsia="ru-RU"/>
        </w:rPr>
      </w:pPr>
      <w:r w:rsidRPr="00FD09D9">
        <w:rPr>
          <w:lang w:eastAsia="ru-RU"/>
        </w:rPr>
        <w:lastRenderedPageBreak/>
        <w:t xml:space="preserve">На компьютере </w:t>
      </w:r>
      <w:r w:rsidRPr="00FD09D9">
        <w:t xml:space="preserve">Пользователя </w:t>
      </w:r>
      <w:r w:rsidRPr="00FD09D9">
        <w:rPr>
          <w:lang w:eastAsia="ru-RU"/>
        </w:rPr>
        <w:t>должен быть установлен браузер одного из следующих типов и версий:</w:t>
      </w:r>
    </w:p>
    <w:p w14:paraId="1A9F6B62" w14:textId="3BC4E8C6" w:rsidR="005F2375" w:rsidRPr="00FD09D9" w:rsidRDefault="00FD09D9" w:rsidP="00FD09D9">
      <w:pPr>
        <w:pStyle w:val="gf9"/>
      </w:pPr>
      <w:bookmarkStart w:id="35" w:name="_Hlk118117579"/>
      <w:r>
        <w:t>Google Chrome 114</w:t>
      </w:r>
      <w:r w:rsidR="006A6521" w:rsidRPr="00FD09D9">
        <w:t xml:space="preserve"> и выше</w:t>
      </w:r>
      <w:r w:rsidR="002A032C" w:rsidRPr="00FD09D9">
        <w:t>;</w:t>
      </w:r>
    </w:p>
    <w:p w14:paraId="6C37A880" w14:textId="2CE0FFE3" w:rsidR="003C5E4D" w:rsidRPr="00FD09D9" w:rsidRDefault="00FD09D9" w:rsidP="000F324A">
      <w:pPr>
        <w:pStyle w:val="gf9"/>
      </w:pPr>
      <w:r>
        <w:t>YaBrowser 23</w:t>
      </w:r>
      <w:r w:rsidR="006A6521" w:rsidRPr="00FD09D9">
        <w:t>.7 и выше</w:t>
      </w:r>
      <w:r w:rsidR="002A032C" w:rsidRPr="00FD09D9">
        <w:t>.</w:t>
      </w:r>
      <w:bookmarkEnd w:id="35"/>
    </w:p>
    <w:p w14:paraId="1686C703" w14:textId="77777777" w:rsidR="00210E6E" w:rsidRPr="00FD09D9" w:rsidRDefault="00210E6E" w:rsidP="001764D7">
      <w:pPr>
        <w:pStyle w:val="g10"/>
      </w:pPr>
      <w:bookmarkStart w:id="36" w:name="_Toc498611374"/>
      <w:bookmarkStart w:id="37" w:name="_Toc146202992"/>
      <w:bookmarkStart w:id="38" w:name="_Toc470867154"/>
      <w:r w:rsidRPr="00FD09D9">
        <w:lastRenderedPageBreak/>
        <w:t>Ролевая модель</w:t>
      </w:r>
      <w:bookmarkEnd w:id="36"/>
      <w:bookmarkEnd w:id="37"/>
    </w:p>
    <w:p w14:paraId="748E21A9" w14:textId="754E3CCD" w:rsidR="001764D7" w:rsidRPr="00FD09D9" w:rsidRDefault="00353F16" w:rsidP="001764D7">
      <w:pPr>
        <w:pStyle w:val="gff0"/>
      </w:pPr>
      <w:r w:rsidRPr="00FD09D9">
        <w:t>АИС «</w:t>
      </w:r>
      <w:r w:rsidR="00827AEB" w:rsidRPr="00FD09D9">
        <w:t>Дневник-ПОО</w:t>
      </w:r>
      <w:r w:rsidR="001764D7" w:rsidRPr="00FD09D9">
        <w:t>» должна обеспечивать работу следующих категорий пользователей:</w:t>
      </w:r>
    </w:p>
    <w:p w14:paraId="0BAE3CBF" w14:textId="13D2CAAE" w:rsidR="001764D7" w:rsidRPr="00FD09D9" w:rsidRDefault="00206DDD" w:rsidP="00937F97">
      <w:pPr>
        <w:pStyle w:val="ga"/>
        <w:numPr>
          <w:ilvl w:val="0"/>
          <w:numId w:val="3"/>
        </w:numPr>
      </w:pPr>
      <w:r w:rsidRPr="00FD09D9">
        <w:t>п</w:t>
      </w:r>
      <w:r w:rsidR="001764D7" w:rsidRPr="00FD09D9">
        <w:t>ользователи, ответственные за администрир</w:t>
      </w:r>
      <w:r w:rsidR="00353F16" w:rsidRPr="00FD09D9">
        <w:t>ование и настройку АИС «</w:t>
      </w:r>
      <w:r w:rsidR="00827AEB" w:rsidRPr="00FD09D9">
        <w:t>Дневник-ПОО</w:t>
      </w:r>
      <w:r w:rsidR="001764D7" w:rsidRPr="00FD09D9">
        <w:t>»</w:t>
      </w:r>
      <w:r w:rsidR="009A5989" w:rsidRPr="00FD09D9">
        <w:t>;</w:t>
      </w:r>
    </w:p>
    <w:p w14:paraId="365D11AD" w14:textId="18B64097" w:rsidR="001764D7" w:rsidRPr="00FD09D9" w:rsidRDefault="00206DDD" w:rsidP="001764D7">
      <w:pPr>
        <w:pStyle w:val="ga"/>
      </w:pPr>
      <w:r w:rsidRPr="00FD09D9">
        <w:t>п</w:t>
      </w:r>
      <w:r w:rsidR="001764D7" w:rsidRPr="00FD09D9">
        <w:t>ользователи, ответственные за редактирование отдельных объектов АИС </w:t>
      </w:r>
      <w:r w:rsidR="00D609E8" w:rsidRPr="00FD09D9">
        <w:t>«</w:t>
      </w:r>
      <w:r w:rsidR="00827AEB" w:rsidRPr="00FD09D9">
        <w:t>Дневник-ПОО</w:t>
      </w:r>
      <w:r w:rsidR="001764D7" w:rsidRPr="00FD09D9">
        <w:t>»</w:t>
      </w:r>
      <w:r w:rsidR="009A5989" w:rsidRPr="00FD09D9">
        <w:t>;</w:t>
      </w:r>
    </w:p>
    <w:p w14:paraId="2B7BECB8" w14:textId="22D8B05B" w:rsidR="001764D7" w:rsidRPr="00FD09D9" w:rsidRDefault="00206DDD" w:rsidP="001764D7">
      <w:pPr>
        <w:pStyle w:val="ga"/>
      </w:pPr>
      <w:r w:rsidRPr="00FD09D9">
        <w:t>п</w:t>
      </w:r>
      <w:r w:rsidR="001764D7" w:rsidRPr="00FD09D9">
        <w:t>ользователи – сотрудники ПОО</w:t>
      </w:r>
      <w:r w:rsidR="009A5989" w:rsidRPr="00FD09D9">
        <w:t>;</w:t>
      </w:r>
    </w:p>
    <w:p w14:paraId="4C3524A3" w14:textId="55418D85" w:rsidR="001764D7" w:rsidRPr="00FD09D9" w:rsidRDefault="00206DDD" w:rsidP="001764D7">
      <w:pPr>
        <w:pStyle w:val="ga"/>
      </w:pPr>
      <w:r w:rsidRPr="00FD09D9">
        <w:t>п</w:t>
      </w:r>
      <w:r w:rsidR="001764D7" w:rsidRPr="00FD09D9">
        <w:t>ользователи, занятые в учебном процессе:</w:t>
      </w:r>
    </w:p>
    <w:p w14:paraId="6D515B2E" w14:textId="77777777" w:rsidR="001764D7" w:rsidRPr="00FD09D9" w:rsidRDefault="001764D7" w:rsidP="00937F97">
      <w:pPr>
        <w:pStyle w:val="ga"/>
        <w:numPr>
          <w:ilvl w:val="1"/>
          <w:numId w:val="2"/>
        </w:numPr>
      </w:pPr>
      <w:r w:rsidRPr="00FD09D9">
        <w:t>преподаватели;</w:t>
      </w:r>
    </w:p>
    <w:p w14:paraId="6523D411" w14:textId="77777777" w:rsidR="001764D7" w:rsidRPr="00FD09D9" w:rsidRDefault="001764D7" w:rsidP="00937F97">
      <w:pPr>
        <w:pStyle w:val="ga"/>
        <w:numPr>
          <w:ilvl w:val="1"/>
          <w:numId w:val="2"/>
        </w:numPr>
      </w:pPr>
      <w:r w:rsidRPr="00FD09D9">
        <w:t>учащиеся;</w:t>
      </w:r>
    </w:p>
    <w:p w14:paraId="2A8B80CB" w14:textId="77777777" w:rsidR="001764D7" w:rsidRPr="00FD09D9" w:rsidRDefault="001764D7" w:rsidP="00937F97">
      <w:pPr>
        <w:pStyle w:val="ga"/>
        <w:numPr>
          <w:ilvl w:val="1"/>
          <w:numId w:val="2"/>
        </w:numPr>
      </w:pPr>
      <w:r w:rsidRPr="00FD09D9">
        <w:t>родители (законные представители) учащихся.</w:t>
      </w:r>
    </w:p>
    <w:p w14:paraId="33E0CC91" w14:textId="4ACD40CC" w:rsidR="00DF6BBA" w:rsidRPr="00FD09D9" w:rsidRDefault="00DF6BBA" w:rsidP="00182051">
      <w:pPr>
        <w:pStyle w:val="gff0"/>
      </w:pPr>
      <w:r w:rsidRPr="00FD09D9">
        <w:t>Возможности Администратора и работа с АИС «Дневник</w:t>
      </w:r>
      <w:r w:rsidRPr="00FD09D9">
        <w:noBreakHyphen/>
        <w:t>ПОО» под учётной записью с ролью «Администратор» описаны в документе «Руководство администратора» на АИС «Дневник</w:t>
      </w:r>
      <w:r w:rsidRPr="00FD09D9">
        <w:noBreakHyphen/>
        <w:t>ПОО». Возможности пользователей с остальными ролями и работа с АИС «Дневник</w:t>
      </w:r>
      <w:r w:rsidRPr="00FD09D9">
        <w:noBreakHyphen/>
        <w:t>ПОО» под учётными записями с этими ролями описаны в настоящем документе.</w:t>
      </w:r>
    </w:p>
    <w:p w14:paraId="1657B8C1" w14:textId="0BA0BA20" w:rsidR="0060031E" w:rsidRPr="00FD09D9" w:rsidRDefault="00A03AD5" w:rsidP="001764D7">
      <w:pPr>
        <w:pStyle w:val="g10"/>
      </w:pPr>
      <w:bookmarkStart w:id="39" w:name="_Toc146202993"/>
      <w:r w:rsidRPr="00FD09D9">
        <w:lastRenderedPageBreak/>
        <w:t>Подготовка к работе</w:t>
      </w:r>
      <w:bookmarkEnd w:id="38"/>
      <w:bookmarkEnd w:id="39"/>
    </w:p>
    <w:p w14:paraId="4B93A4CA" w14:textId="24ADE705" w:rsidR="00B261CF" w:rsidRPr="00FD09D9" w:rsidRDefault="00B261CF" w:rsidP="00B261CF">
      <w:pPr>
        <w:pStyle w:val="g20"/>
        <w:numPr>
          <w:ilvl w:val="1"/>
          <w:numId w:val="12"/>
        </w:numPr>
      </w:pPr>
      <w:bookmarkStart w:id="40" w:name="_Toc494209618"/>
      <w:bookmarkStart w:id="41" w:name="_Toc118746021"/>
      <w:bookmarkStart w:id="42" w:name="_Toc146202994"/>
      <w:bookmarkStart w:id="43" w:name="_Ref467849312"/>
      <w:bookmarkStart w:id="44" w:name="_Toc470867156"/>
      <w:bookmarkStart w:id="45" w:name="_Hlk119413665"/>
      <w:r w:rsidRPr="00FD09D9">
        <w:t>Запуск</w:t>
      </w:r>
      <w:bookmarkEnd w:id="40"/>
      <w:r w:rsidRPr="00FD09D9">
        <w:t xml:space="preserve"> АИС «Дневник</w:t>
      </w:r>
      <w:r w:rsidRPr="00FD09D9">
        <w:noBreakHyphen/>
        <w:t>ПОО»</w:t>
      </w:r>
      <w:bookmarkEnd w:id="41"/>
      <w:bookmarkEnd w:id="42"/>
    </w:p>
    <w:p w14:paraId="4763B624" w14:textId="258C93F3" w:rsidR="00040BFD" w:rsidRPr="00FD09D9" w:rsidRDefault="00040BFD" w:rsidP="00040BFD">
      <w:pPr>
        <w:pStyle w:val="gff0"/>
        <w:rPr>
          <w:szCs w:val="26"/>
        </w:rPr>
      </w:pPr>
      <w:r w:rsidRPr="00FD09D9">
        <w:rPr>
          <w:rFonts w:cs="Times New Roman"/>
          <w:szCs w:val="26"/>
        </w:rPr>
        <w:t>П</w:t>
      </w:r>
      <w:r w:rsidR="00AA1A87" w:rsidRPr="00FD09D9">
        <w:rPr>
          <w:rFonts w:cs="Times New Roman"/>
          <w:szCs w:val="26"/>
        </w:rPr>
        <w:t>рограммное обеспечение (далее – ПО)</w:t>
      </w:r>
      <w:r w:rsidRPr="00FD09D9">
        <w:rPr>
          <w:rFonts w:cs="Times New Roman"/>
          <w:szCs w:val="26"/>
        </w:rPr>
        <w:t xml:space="preserve"> распространяется в виде интернет-сервиса, специальные действия по установке ПО на стороне Пользователя не требуются.</w:t>
      </w:r>
    </w:p>
    <w:p w14:paraId="7A25C5E0" w14:textId="4AB5207F" w:rsidR="00B261CF" w:rsidRPr="00FD09D9" w:rsidRDefault="00B261CF" w:rsidP="00B261CF">
      <w:pPr>
        <w:pStyle w:val="gff0"/>
      </w:pPr>
      <w:r w:rsidRPr="00FD09D9">
        <w:t>Для запуска АИС «Дневник</w:t>
      </w:r>
      <w:r w:rsidRPr="00FD09D9">
        <w:noBreakHyphen/>
        <w:t>ПОО» запустите браузер, установленный на компьютере, и откройте сайт АИС «Дневник</w:t>
      </w:r>
      <w:r w:rsidRPr="00FD09D9">
        <w:noBreakHyphen/>
        <w:t xml:space="preserve">ПОО»: </w:t>
      </w:r>
      <w:r w:rsidRPr="00FD09D9">
        <w:rPr>
          <w:rStyle w:val="ab"/>
        </w:rPr>
        <w:t>dnevnik.ru</w:t>
      </w:r>
      <w:r w:rsidRPr="00FD09D9">
        <w:t>.</w:t>
      </w:r>
      <w:bookmarkStart w:id="46" w:name="_Toc494209620"/>
    </w:p>
    <w:p w14:paraId="1625232E" w14:textId="6CFBEA84" w:rsidR="00B261CF" w:rsidRPr="00FD09D9" w:rsidRDefault="00B261CF" w:rsidP="00B261CF">
      <w:pPr>
        <w:pStyle w:val="g20"/>
        <w:numPr>
          <w:ilvl w:val="1"/>
          <w:numId w:val="12"/>
        </w:numPr>
      </w:pPr>
      <w:bookmarkStart w:id="47" w:name="_Toc118746022"/>
      <w:bookmarkStart w:id="48" w:name="_Toc146202995"/>
      <w:r w:rsidRPr="00FD09D9">
        <w:t>Вход (авторизация) в</w:t>
      </w:r>
      <w:bookmarkEnd w:id="46"/>
      <w:r w:rsidRPr="00FD09D9">
        <w:t xml:space="preserve"> АИС «Дневник</w:t>
      </w:r>
      <w:r w:rsidRPr="00FD09D9">
        <w:noBreakHyphen/>
        <w:t>ПОО»</w:t>
      </w:r>
      <w:bookmarkEnd w:id="47"/>
      <w:bookmarkEnd w:id="48"/>
    </w:p>
    <w:p w14:paraId="5991E4EC" w14:textId="33F76E1A" w:rsidR="009A5989" w:rsidRPr="00FD09D9" w:rsidRDefault="009A5989" w:rsidP="009A5989">
      <w:pPr>
        <w:pStyle w:val="gff0"/>
      </w:pPr>
      <w:bookmarkStart w:id="49" w:name="_Hlk118719421"/>
      <w:r w:rsidRPr="00FD09D9">
        <w:t>Пользователь может приступить к работе в АИС «Дневник</w:t>
      </w:r>
      <w:r w:rsidRPr="00FD09D9">
        <w:noBreakHyphen/>
        <w:t xml:space="preserve">ПОО» после регистрации профиля Администратором. </w:t>
      </w:r>
    </w:p>
    <w:p w14:paraId="4D0809A0" w14:textId="1BED5085" w:rsidR="009A5989" w:rsidRPr="00FD09D9" w:rsidRDefault="009A5989" w:rsidP="009A5989">
      <w:pPr>
        <w:pStyle w:val="gff9"/>
      </w:pPr>
      <w:r w:rsidRPr="00FD09D9">
        <w:t>Для входа (авторизации) в АИС «Дневник</w:t>
      </w:r>
      <w:r w:rsidRPr="00FD09D9">
        <w:noBreakHyphen/>
        <w:t>ПОО» с помощью логина и пароля выполните следующие действия:</w:t>
      </w:r>
    </w:p>
    <w:p w14:paraId="48661B70" w14:textId="2018931A" w:rsidR="009A5989" w:rsidRPr="00FD09D9" w:rsidRDefault="009A5989" w:rsidP="00D26491">
      <w:pPr>
        <w:pStyle w:val="ga"/>
        <w:numPr>
          <w:ilvl w:val="0"/>
          <w:numId w:val="86"/>
        </w:numPr>
      </w:pPr>
      <w:r w:rsidRPr="00FD09D9">
        <w:t xml:space="preserve">на странице сайта АИС «Дневник-ПОО» нажмите на кнопку </w:t>
      </w:r>
      <w:r w:rsidRPr="00FD09D9">
        <w:rPr>
          <w:rStyle w:val="gfff4"/>
        </w:rPr>
        <w:t>Войти</w:t>
      </w:r>
      <w:r w:rsidRPr="00FD09D9">
        <w:t xml:space="preserve">. Отобразится страница авторизации (рисунок </w:t>
      </w:r>
      <w:r w:rsidRPr="00FD09D9">
        <w:fldChar w:fldCharType="begin"/>
      </w:r>
      <w:r w:rsidRPr="00FD09D9">
        <w:instrText xml:space="preserve"> REF \* </w:instrText>
      </w:r>
      <w:r w:rsidRPr="00FD09D9">
        <w:rPr>
          <w:lang w:val="en-US"/>
        </w:rPr>
        <w:instrText>arabic</w:instrText>
      </w:r>
      <w:r w:rsidRPr="00FD09D9">
        <w:instrText xml:space="preserve"> _Ref122442923 \r \h </w:instrText>
      </w:r>
      <w:r w:rsidR="00FD09D9">
        <w:instrText xml:space="preserve"> \* MERGEFORMAT </w:instrText>
      </w:r>
      <w:r w:rsidRPr="00FD09D9">
        <w:fldChar w:fldCharType="separate"/>
      </w:r>
      <w:r w:rsidR="00F65B19">
        <w:t>1</w:t>
      </w:r>
      <w:r w:rsidRPr="00FD09D9">
        <w:fldChar w:fldCharType="end"/>
      </w:r>
      <w:r w:rsidRPr="00FD09D9">
        <w:t>);</w:t>
      </w:r>
    </w:p>
    <w:p w14:paraId="10376923" w14:textId="77777777" w:rsidR="009A5989" w:rsidRPr="00FD09D9" w:rsidRDefault="009A5989" w:rsidP="009A5989">
      <w:pPr>
        <w:pStyle w:val="gffd"/>
      </w:pPr>
      <w:r w:rsidRPr="00FD09D9">
        <w:rPr>
          <w:noProof/>
          <w:lang w:eastAsia="ru-RU"/>
        </w:rPr>
        <w:drawing>
          <wp:inline distT="0" distB="0" distL="0" distR="0" wp14:anchorId="1449D92D" wp14:editId="701D4DB7">
            <wp:extent cx="5940425" cy="3202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92833" w14:textId="119640E4" w:rsidR="009A5989" w:rsidRPr="00FD09D9" w:rsidRDefault="009A5989" w:rsidP="009A5989">
      <w:pPr>
        <w:pStyle w:val="ge"/>
        <w:numPr>
          <w:ilvl w:val="0"/>
          <w:numId w:val="21"/>
        </w:numPr>
      </w:pPr>
      <w:bookmarkStart w:id="50" w:name="_Ref122442923"/>
      <w:r w:rsidRPr="00FD09D9">
        <w:t>Страница авторизации в АИС «Дневник</w:t>
      </w:r>
      <w:r w:rsidRPr="00FD09D9">
        <w:noBreakHyphen/>
        <w:t>ПОО»</w:t>
      </w:r>
      <w:bookmarkEnd w:id="50"/>
    </w:p>
    <w:p w14:paraId="1818071E" w14:textId="77777777" w:rsidR="009A5989" w:rsidRPr="00FD09D9" w:rsidRDefault="009A5989" w:rsidP="009A5989">
      <w:pPr>
        <w:pStyle w:val="ga"/>
        <w:numPr>
          <w:ilvl w:val="0"/>
          <w:numId w:val="3"/>
        </w:numPr>
      </w:pPr>
      <w:r w:rsidRPr="00FD09D9">
        <w:lastRenderedPageBreak/>
        <w:t>выберите свой регион, нажав на одноимённую ссылку и выбрав регион в отобразившемся списке;</w:t>
      </w:r>
    </w:p>
    <w:p w14:paraId="6CD5D486" w14:textId="77777777" w:rsidR="009A5989" w:rsidRPr="00FD09D9" w:rsidRDefault="009A5989" w:rsidP="009A5989">
      <w:pPr>
        <w:pStyle w:val="ga"/>
        <w:keepNext/>
        <w:numPr>
          <w:ilvl w:val="0"/>
          <w:numId w:val="3"/>
        </w:numPr>
      </w:pPr>
      <w:r w:rsidRPr="00FD09D9">
        <w:t>далее:</w:t>
      </w:r>
    </w:p>
    <w:p w14:paraId="62471595" w14:textId="43B0A0E6" w:rsidR="009A5989" w:rsidRPr="00FD09D9" w:rsidRDefault="009A5989" w:rsidP="009A5989">
      <w:pPr>
        <w:pStyle w:val="ga"/>
        <w:numPr>
          <w:ilvl w:val="1"/>
          <w:numId w:val="3"/>
        </w:numPr>
      </w:pPr>
      <w:r w:rsidRPr="00FD09D9">
        <w:t xml:space="preserve">для входа с помощью учётной записи </w:t>
      </w:r>
      <w:r w:rsidR="00D26491" w:rsidRPr="00FD09D9">
        <w:t>АИС «</w:t>
      </w:r>
      <w:r w:rsidRPr="00FD09D9">
        <w:t>Дневник.ру</w:t>
      </w:r>
      <w:r w:rsidR="00D26491" w:rsidRPr="00FD09D9">
        <w:t>»</w:t>
      </w:r>
      <w:r w:rsidRPr="00FD09D9">
        <w:t xml:space="preserve"> введите полученные для регистрации логин и временный пароль в соответствующие поля ввода и нажмите на кнопку </w:t>
      </w:r>
      <w:r w:rsidRPr="00FD09D9">
        <w:rPr>
          <w:rStyle w:val="gfff4"/>
        </w:rPr>
        <w:t>Войти</w:t>
      </w:r>
      <w:r w:rsidRPr="00FD09D9">
        <w:t>;</w:t>
      </w:r>
    </w:p>
    <w:p w14:paraId="5C13ED8A" w14:textId="77777777" w:rsidR="009A5989" w:rsidRPr="00FD09D9" w:rsidRDefault="009A5989" w:rsidP="009A5989">
      <w:pPr>
        <w:pStyle w:val="gff0"/>
        <w:rPr>
          <w:rStyle w:val="gffff1"/>
        </w:rPr>
      </w:pPr>
      <w:r w:rsidRPr="00FD09D9">
        <w:rPr>
          <w:rStyle w:val="gffff"/>
          <w:noProof/>
          <w:lang w:eastAsia="ru-RU"/>
        </w:rPr>
        <w:drawing>
          <wp:inline distT="0" distB="0" distL="0" distR="0" wp14:anchorId="2F3B526D" wp14:editId="11D5FDA3">
            <wp:extent cx="180975" cy="180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9D9">
        <w:rPr>
          <w:rStyle w:val="gffff"/>
        </w:rPr>
        <w:t xml:space="preserve"> Примечание</w:t>
      </w:r>
      <w:r w:rsidRPr="00FD09D9">
        <w:t xml:space="preserve"> </w:t>
      </w:r>
      <w:r w:rsidRPr="00FD09D9">
        <w:rPr>
          <w:rStyle w:val="gffff1"/>
        </w:rPr>
        <w:t>– Данные для первого входа (логин и временный пароль) Пользователь получает у Администратора.</w:t>
      </w:r>
    </w:p>
    <w:p w14:paraId="038C9D01" w14:textId="3F219C8E" w:rsidR="009A5989" w:rsidRPr="00FD09D9" w:rsidRDefault="009A5989" w:rsidP="009A5989">
      <w:pPr>
        <w:pStyle w:val="ga"/>
        <w:numPr>
          <w:ilvl w:val="1"/>
          <w:numId w:val="3"/>
        </w:numPr>
      </w:pPr>
      <w:r w:rsidRPr="00FD09D9">
        <w:t xml:space="preserve">для входа с помощью учётной записи ЕСИА нажмите на кнопку </w:t>
      </w:r>
      <w:r w:rsidRPr="00FD09D9">
        <w:rPr>
          <w:rStyle w:val="gfff4"/>
        </w:rPr>
        <w:t>Войти через госуслуги</w:t>
      </w:r>
      <w:r w:rsidRPr="00FD09D9">
        <w:rPr>
          <w:rStyle w:val="gff5"/>
        </w:rPr>
        <w:t xml:space="preserve"> (отображается после указания своего региона на шаге </w:t>
      </w:r>
      <w:r w:rsidR="005C54AA" w:rsidRPr="00FD09D9">
        <w:rPr>
          <w:rStyle w:val="gff5"/>
        </w:rPr>
        <w:t>б)</w:t>
      </w:r>
      <w:r w:rsidRPr="00FD09D9">
        <w:rPr>
          <w:rStyle w:val="gff5"/>
        </w:rPr>
        <w:t xml:space="preserve">; если кнопка не отобразилась, то возможность входа в </w:t>
      </w:r>
      <w:r w:rsidRPr="00FD09D9">
        <w:t>АИС «Дневник</w:t>
      </w:r>
      <w:r w:rsidRPr="00FD09D9">
        <w:noBreakHyphen/>
      </w:r>
      <w:r w:rsidR="00D26491" w:rsidRPr="00FD09D9">
        <w:t>П</w:t>
      </w:r>
      <w:r w:rsidRPr="00FD09D9">
        <w:t xml:space="preserve">ОО» с помощью учётной записи ЕСИА </w:t>
      </w:r>
      <w:r w:rsidRPr="00FD09D9">
        <w:rPr>
          <w:rStyle w:val="gff5"/>
        </w:rPr>
        <w:t>отсутствует)</w:t>
      </w:r>
      <w:r w:rsidRPr="00FD09D9">
        <w:t xml:space="preserve">, введите данные для входа в ЕСИА в соответствующие поля ввода и нажмите на кнопку </w:t>
      </w:r>
      <w:r w:rsidRPr="00FD09D9">
        <w:rPr>
          <w:rStyle w:val="gfff4"/>
        </w:rPr>
        <w:t>Войти</w:t>
      </w:r>
      <w:r w:rsidRPr="00FD09D9">
        <w:rPr>
          <w:rStyle w:val="gff5"/>
        </w:rPr>
        <w:t>.</w:t>
      </w:r>
    </w:p>
    <w:p w14:paraId="446FE8FC" w14:textId="6E31D488" w:rsidR="009A5989" w:rsidRPr="00FD09D9" w:rsidRDefault="009A5989" w:rsidP="009A5989">
      <w:pPr>
        <w:pStyle w:val="gff0"/>
      </w:pPr>
      <w:r w:rsidRPr="00FD09D9">
        <w:rPr>
          <w:noProof/>
          <w:lang w:eastAsia="ru-RU"/>
        </w:rPr>
        <w:drawing>
          <wp:inline distT="0" distB="0" distL="0" distR="0" wp14:anchorId="5970081E" wp14:editId="39F43FB0">
            <wp:extent cx="180975" cy="180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9D9">
        <w:t xml:space="preserve"> </w:t>
      </w:r>
      <w:r w:rsidRPr="00FD09D9">
        <w:rPr>
          <w:rStyle w:val="gffff"/>
        </w:rPr>
        <w:t>Примечание</w:t>
      </w:r>
      <w:r w:rsidRPr="00FD09D9">
        <w:t xml:space="preserve"> </w:t>
      </w:r>
      <w:r w:rsidRPr="00FD09D9">
        <w:rPr>
          <w:rStyle w:val="gffff1"/>
        </w:rPr>
        <w:t>– Данные для входа в ЕСИА пользователи получают после регистрации на сайте Госуслуг. При этом учётная запись Пользователя должна быть не меньше уровня Стандартная. Подробную информацию о способе получения такой учётной записи можно найти по ссылке:</w:t>
      </w:r>
      <w:r w:rsidRPr="00FD09D9">
        <w:t xml:space="preserve"> </w:t>
      </w:r>
      <w:hyperlink r:id="rId13" w:history="1">
        <w:r w:rsidRPr="00FD09D9">
          <w:rPr>
            <w:rStyle w:val="ab"/>
          </w:rPr>
          <w:t>https://www.gosuslugi.ru/help/faq/c</w:t>
        </w:r>
        <w:r w:rsidRPr="00FD09D9">
          <w:rPr>
            <w:rStyle w:val="ab"/>
          </w:rPr>
          <w:noBreakHyphen/>
          <w:t>1/1</w:t>
        </w:r>
      </w:hyperlink>
      <w:r w:rsidRPr="00FD09D9">
        <w:t>.</w:t>
      </w:r>
    </w:p>
    <w:p w14:paraId="23189CBB" w14:textId="701AACC0" w:rsidR="00B261CF" w:rsidRPr="00FD09D9" w:rsidRDefault="00B261CF" w:rsidP="00B261CF">
      <w:pPr>
        <w:pStyle w:val="g20"/>
        <w:numPr>
          <w:ilvl w:val="1"/>
          <w:numId w:val="12"/>
        </w:numPr>
      </w:pPr>
      <w:bookmarkStart w:id="51" w:name="_Toc124249391"/>
      <w:bookmarkStart w:id="52" w:name="_Toc124249456"/>
      <w:bookmarkStart w:id="53" w:name="_Toc124249392"/>
      <w:bookmarkStart w:id="54" w:name="_Toc124249457"/>
      <w:bookmarkStart w:id="55" w:name="_Toc124249393"/>
      <w:bookmarkStart w:id="56" w:name="_Toc124249458"/>
      <w:bookmarkStart w:id="57" w:name="_Toc124249394"/>
      <w:bookmarkStart w:id="58" w:name="_Toc124249459"/>
      <w:bookmarkStart w:id="59" w:name="_Toc124249395"/>
      <w:bookmarkStart w:id="60" w:name="_Toc124249460"/>
      <w:bookmarkStart w:id="61" w:name="_Toc124249396"/>
      <w:bookmarkStart w:id="62" w:name="_Toc124249461"/>
      <w:bookmarkStart w:id="63" w:name="_Toc124249397"/>
      <w:bookmarkStart w:id="64" w:name="_Toc124249462"/>
      <w:bookmarkStart w:id="65" w:name="_Toc124249398"/>
      <w:bookmarkStart w:id="66" w:name="_Toc124249463"/>
      <w:bookmarkStart w:id="67" w:name="_Toc118746023"/>
      <w:bookmarkStart w:id="68" w:name="_Toc146202996"/>
      <w:bookmarkStart w:id="69" w:name="_Toc494209623"/>
      <w:bookmarkEnd w:id="49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r w:rsidRPr="00FD09D9">
        <w:t>Решение проблем входа в АИС «Дневник</w:t>
      </w:r>
      <w:r w:rsidRPr="00FD09D9">
        <w:noBreakHyphen/>
      </w:r>
      <w:r w:rsidR="001165EC" w:rsidRPr="00FD09D9">
        <w:t>П</w:t>
      </w:r>
      <w:r w:rsidRPr="00FD09D9">
        <w:t>ОО»</w:t>
      </w:r>
      <w:bookmarkEnd w:id="67"/>
      <w:bookmarkEnd w:id="68"/>
    </w:p>
    <w:p w14:paraId="651037C5" w14:textId="77777777" w:rsidR="009A5989" w:rsidRPr="00FD09D9" w:rsidRDefault="009A5989" w:rsidP="009A5989">
      <w:pPr>
        <w:pStyle w:val="g30"/>
        <w:numPr>
          <w:ilvl w:val="2"/>
          <w:numId w:val="12"/>
        </w:numPr>
      </w:pPr>
      <w:bookmarkStart w:id="70" w:name="_Toc494209624"/>
      <w:bookmarkEnd w:id="69"/>
      <w:r w:rsidRPr="00FD09D9">
        <w:t>Восстановление учётной записи Дневник.ру</w:t>
      </w:r>
    </w:p>
    <w:p w14:paraId="3A3862F3" w14:textId="77777777" w:rsidR="009A5989" w:rsidRPr="00FD09D9" w:rsidRDefault="009A5989" w:rsidP="009A5989">
      <w:pPr>
        <w:pStyle w:val="gff6"/>
      </w:pPr>
      <w:r w:rsidRPr="00FD09D9">
        <w:t>Для восстановления логина и пароля выполните следующие действия:</w:t>
      </w:r>
    </w:p>
    <w:p w14:paraId="2038CAB6" w14:textId="6A562C83" w:rsidR="009A5989" w:rsidRPr="00FD09D9" w:rsidRDefault="009A5989" w:rsidP="00D26491">
      <w:pPr>
        <w:pStyle w:val="ga"/>
        <w:numPr>
          <w:ilvl w:val="0"/>
          <w:numId w:val="87"/>
        </w:numPr>
      </w:pPr>
      <w:r w:rsidRPr="00FD09D9">
        <w:t>откройте страницу авторизации в АИС «Дневник</w:t>
      </w:r>
      <w:r w:rsidRPr="00FD09D9">
        <w:noBreakHyphen/>
        <w:t>ПОО»;</w:t>
      </w:r>
    </w:p>
    <w:p w14:paraId="3DC57811" w14:textId="458B91E0" w:rsidR="009A5989" w:rsidRPr="00FD09D9" w:rsidRDefault="009A5989" w:rsidP="009A5989">
      <w:pPr>
        <w:pStyle w:val="ga"/>
        <w:keepNext/>
        <w:numPr>
          <w:ilvl w:val="0"/>
          <w:numId w:val="3"/>
        </w:numPr>
      </w:pPr>
      <w:r w:rsidRPr="00FD09D9">
        <w:lastRenderedPageBreak/>
        <w:t xml:space="preserve">нажмите на ссылку </w:t>
      </w:r>
      <w:r w:rsidRPr="00FD09D9">
        <w:rPr>
          <w:rStyle w:val="gfff4"/>
        </w:rPr>
        <w:t>Восстановите доступ</w:t>
      </w:r>
      <w:r w:rsidRPr="00FD09D9">
        <w:t xml:space="preserve"> в нижней части формы. Отобразится форма восстановления пароля (рисунок </w:t>
      </w:r>
      <w:r w:rsidRPr="00FD09D9">
        <w:fldChar w:fldCharType="begin"/>
      </w:r>
      <w:r w:rsidRPr="00FD09D9">
        <w:instrText xml:space="preserve"> REF \* </w:instrText>
      </w:r>
      <w:r w:rsidRPr="00FD09D9">
        <w:rPr>
          <w:lang w:val="en-US"/>
        </w:rPr>
        <w:instrText>arabic</w:instrText>
      </w:r>
      <w:r w:rsidRPr="00FD09D9">
        <w:instrText xml:space="preserve"> _Ref120200048 \r \h </w:instrText>
      </w:r>
      <w:r w:rsidR="00FD09D9">
        <w:instrText xml:space="preserve"> \* MERGEFORMAT </w:instrText>
      </w:r>
      <w:r w:rsidRPr="00FD09D9">
        <w:fldChar w:fldCharType="separate"/>
      </w:r>
      <w:r w:rsidR="00F65B19">
        <w:t>2</w:t>
      </w:r>
      <w:r w:rsidRPr="00FD09D9">
        <w:fldChar w:fldCharType="end"/>
      </w:r>
      <w:r w:rsidRPr="00FD09D9">
        <w:t>);</w:t>
      </w:r>
    </w:p>
    <w:p w14:paraId="5B9BF6BF" w14:textId="77777777" w:rsidR="009A5989" w:rsidRPr="00FD09D9" w:rsidRDefault="009A5989" w:rsidP="009A5989">
      <w:pPr>
        <w:pStyle w:val="gffd"/>
      </w:pPr>
      <w:r w:rsidRPr="00FD09D9">
        <w:rPr>
          <w:noProof/>
          <w:lang w:eastAsia="ru-RU"/>
        </w:rPr>
        <w:drawing>
          <wp:inline distT="0" distB="0" distL="0" distR="0" wp14:anchorId="50288637" wp14:editId="3DB1C200">
            <wp:extent cx="5267325" cy="1791251"/>
            <wp:effectExtent l="19050" t="19050" r="9525" b="19050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755" cy="17937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55DDAC" w14:textId="77777777" w:rsidR="009A5989" w:rsidRPr="00FD09D9" w:rsidRDefault="009A5989" w:rsidP="009A5989">
      <w:pPr>
        <w:pStyle w:val="ge"/>
        <w:numPr>
          <w:ilvl w:val="0"/>
          <w:numId w:val="21"/>
        </w:numPr>
      </w:pPr>
      <w:bookmarkStart w:id="71" w:name="_Ref120200048"/>
      <w:r w:rsidRPr="00FD09D9">
        <w:t>Восстановление пароля</w:t>
      </w:r>
      <w:bookmarkEnd w:id="71"/>
    </w:p>
    <w:p w14:paraId="3E25D29F" w14:textId="77777777" w:rsidR="009A5989" w:rsidRPr="00FD09D9" w:rsidRDefault="009A5989" w:rsidP="009A5989">
      <w:pPr>
        <w:pStyle w:val="ga"/>
        <w:numPr>
          <w:ilvl w:val="0"/>
          <w:numId w:val="3"/>
        </w:numPr>
      </w:pPr>
      <w:r w:rsidRPr="00FD09D9">
        <w:t>установите переключатель в положение, соответствующее ситуации Пользователя, и следуйте дальнейшим указаниям мастера по восстановлению доступа к аккаунту.</w:t>
      </w:r>
    </w:p>
    <w:p w14:paraId="4C0DEE02" w14:textId="77777777" w:rsidR="009A5989" w:rsidRPr="00FD09D9" w:rsidRDefault="009A5989" w:rsidP="009A5989">
      <w:pPr>
        <w:pStyle w:val="g30"/>
        <w:numPr>
          <w:ilvl w:val="2"/>
          <w:numId w:val="12"/>
        </w:numPr>
      </w:pPr>
      <w:r w:rsidRPr="00FD09D9">
        <w:t>Восстановление пароля учётной записи ЕСИА</w:t>
      </w:r>
    </w:p>
    <w:p w14:paraId="4D70B12C" w14:textId="351F0901" w:rsidR="009A5989" w:rsidRPr="00FD09D9" w:rsidRDefault="009A5989" w:rsidP="009A5989">
      <w:pPr>
        <w:pStyle w:val="gff0"/>
      </w:pPr>
      <w:r w:rsidRPr="00FD09D9">
        <w:t xml:space="preserve">Восстановление пароля в ЕСИА выполняется на сайте Госуслуг </w:t>
      </w:r>
      <w:hyperlink r:id="rId15" w:history="1">
        <w:r w:rsidRPr="00FD09D9">
          <w:rPr>
            <w:rStyle w:val="ab"/>
          </w:rPr>
          <w:t>https://esia.gosuslugi.ru/recovery/</w:t>
        </w:r>
      </w:hyperlink>
      <w:r w:rsidRPr="00FD09D9">
        <w:t>.</w:t>
      </w:r>
    </w:p>
    <w:p w14:paraId="7749B4C8" w14:textId="4D9F6D32" w:rsidR="009A5989" w:rsidRPr="00FD09D9" w:rsidRDefault="009A5989" w:rsidP="009A5989">
      <w:pPr>
        <w:pStyle w:val="g30"/>
        <w:numPr>
          <w:ilvl w:val="2"/>
          <w:numId w:val="12"/>
        </w:numPr>
      </w:pPr>
      <w:r w:rsidRPr="00FD09D9">
        <w:t>Учётная запись Пользователя сайта Госуслуг (ЕСИА) не найдена в АИС «Дневник</w:t>
      </w:r>
      <w:r w:rsidRPr="00FD09D9">
        <w:noBreakHyphen/>
        <w:t>ПОО»</w:t>
      </w:r>
    </w:p>
    <w:p w14:paraId="61A947A7" w14:textId="480E713A" w:rsidR="009A5989" w:rsidRPr="00FD09D9" w:rsidRDefault="009A5989" w:rsidP="009A5989">
      <w:pPr>
        <w:pStyle w:val="gff6"/>
      </w:pPr>
      <w:r w:rsidRPr="00FD09D9">
        <w:t>Если при попытке входа в АИС «Дневник</w:t>
      </w:r>
      <w:r w:rsidRPr="00FD09D9">
        <w:noBreakHyphen/>
        <w:t>ПОО» с помощью учётной записи ЕСИА отображается ошибка «Указанный пользователь портала Госуслуг не найден в Системе», рекомендуется проверить:</w:t>
      </w:r>
    </w:p>
    <w:p w14:paraId="362EBA32" w14:textId="77777777" w:rsidR="009A5989" w:rsidRPr="00FD09D9" w:rsidRDefault="009A5989" w:rsidP="009A5989">
      <w:pPr>
        <w:pStyle w:val="ga"/>
        <w:numPr>
          <w:ilvl w:val="0"/>
          <w:numId w:val="82"/>
        </w:numPr>
      </w:pPr>
      <w:r w:rsidRPr="00FD09D9">
        <w:t>наличие учётной записи ЕСИА на сайте Госуслуг;</w:t>
      </w:r>
    </w:p>
    <w:p w14:paraId="39A9D28D" w14:textId="77777777" w:rsidR="009A5989" w:rsidRPr="00FD09D9" w:rsidRDefault="009A5989" w:rsidP="009A5989">
      <w:pPr>
        <w:pStyle w:val="ga"/>
        <w:numPr>
          <w:ilvl w:val="0"/>
          <w:numId w:val="82"/>
        </w:numPr>
      </w:pPr>
      <w:r w:rsidRPr="00FD09D9">
        <w:t>правильность указанных на сайте Госуслуг сведений (адрес электронной почты и номер СНИЛС);</w:t>
      </w:r>
    </w:p>
    <w:p w14:paraId="42FF4284" w14:textId="77777777" w:rsidR="009A5989" w:rsidRPr="00FD09D9" w:rsidRDefault="009A5989" w:rsidP="009A5989">
      <w:pPr>
        <w:pStyle w:val="ga"/>
        <w:numPr>
          <w:ilvl w:val="0"/>
          <w:numId w:val="82"/>
        </w:numPr>
      </w:pPr>
      <w:r w:rsidRPr="00FD09D9">
        <w:t>уровень учётной записи ЕСИА (должна быть уровня «</w:t>
      </w:r>
      <w:r w:rsidRPr="00FD09D9">
        <w:rPr>
          <w:rStyle w:val="gfff5"/>
          <w:i w:val="0"/>
          <w:iCs/>
        </w:rPr>
        <w:t>Упрощенная»</w:t>
      </w:r>
      <w:r w:rsidRPr="00FD09D9">
        <w:t xml:space="preserve"> и выше);</w:t>
      </w:r>
    </w:p>
    <w:p w14:paraId="55A78CE1" w14:textId="6FA893FF" w:rsidR="009A5989" w:rsidRPr="00FD09D9" w:rsidRDefault="009A5989" w:rsidP="009A5989">
      <w:pPr>
        <w:pStyle w:val="ga"/>
        <w:numPr>
          <w:ilvl w:val="0"/>
          <w:numId w:val="82"/>
        </w:numPr>
      </w:pPr>
      <w:r w:rsidRPr="00FD09D9">
        <w:t>соответствие ФИО и СНИЛС, указанных в заведённой Администратором учётной записи в АИС «Дневник</w:t>
      </w:r>
      <w:r w:rsidRPr="00FD09D9">
        <w:noBreakHyphen/>
        <w:t>ПОО», указанным в учётной записи на сайте Госуслуг (проверка выполняется путём обращения к Администратору, после выполнения перечисленных выше проверок).</w:t>
      </w:r>
    </w:p>
    <w:p w14:paraId="17D48628" w14:textId="77777777" w:rsidR="009A5989" w:rsidRPr="00FD09D9" w:rsidRDefault="009A5989" w:rsidP="009A5989">
      <w:pPr>
        <w:pStyle w:val="g30"/>
        <w:numPr>
          <w:ilvl w:val="2"/>
          <w:numId w:val="12"/>
        </w:numPr>
      </w:pPr>
      <w:r w:rsidRPr="00FD09D9">
        <w:lastRenderedPageBreak/>
        <w:t>Прочие ошибки входа</w:t>
      </w:r>
    </w:p>
    <w:p w14:paraId="4F2B6E05" w14:textId="3FB68783" w:rsidR="009A5989" w:rsidRPr="00FD09D9" w:rsidRDefault="009A5989" w:rsidP="009A5989">
      <w:pPr>
        <w:pStyle w:val="gff0"/>
      </w:pPr>
      <w:r w:rsidRPr="00FD09D9">
        <w:t>При наличии прочих ошибок входа в АИС «Дневник</w:t>
      </w:r>
      <w:r w:rsidRPr="00FD09D9">
        <w:noBreakHyphen/>
        <w:t>ПОО» обратитесь к Администратору или в службу технической поддержки АИС «Дневник-ПОО».</w:t>
      </w:r>
    </w:p>
    <w:p w14:paraId="6FBD78A0" w14:textId="042BDC62" w:rsidR="00B50534" w:rsidRPr="00FD09D9" w:rsidRDefault="00EF5D72" w:rsidP="001764D7">
      <w:pPr>
        <w:pStyle w:val="g10"/>
      </w:pPr>
      <w:bookmarkStart w:id="72" w:name="_Toc124249404"/>
      <w:bookmarkStart w:id="73" w:name="_Toc124249465"/>
      <w:bookmarkStart w:id="74" w:name="_Toc124249405"/>
      <w:bookmarkStart w:id="75" w:name="_Toc124249466"/>
      <w:bookmarkStart w:id="76" w:name="_Toc124249406"/>
      <w:bookmarkStart w:id="77" w:name="_Toc124249467"/>
      <w:bookmarkStart w:id="78" w:name="_Toc124249407"/>
      <w:bookmarkStart w:id="79" w:name="_Toc124249468"/>
      <w:bookmarkStart w:id="80" w:name="_Toc124249408"/>
      <w:bookmarkStart w:id="81" w:name="_Toc124249469"/>
      <w:bookmarkStart w:id="82" w:name="_Toc124249409"/>
      <w:bookmarkStart w:id="83" w:name="_Toc124249470"/>
      <w:bookmarkStart w:id="84" w:name="_Toc124249410"/>
      <w:bookmarkStart w:id="85" w:name="_Toc124249471"/>
      <w:bookmarkStart w:id="86" w:name="_Toc124249411"/>
      <w:bookmarkStart w:id="87" w:name="_Toc124249472"/>
      <w:bookmarkStart w:id="88" w:name="_Toc124249412"/>
      <w:bookmarkStart w:id="89" w:name="_Toc124249473"/>
      <w:bookmarkStart w:id="90" w:name="_Toc124249413"/>
      <w:bookmarkStart w:id="91" w:name="_Toc124249474"/>
      <w:bookmarkStart w:id="92" w:name="_Toc124249414"/>
      <w:bookmarkStart w:id="93" w:name="_Toc124249475"/>
      <w:bookmarkStart w:id="94" w:name="_Toc124249415"/>
      <w:bookmarkStart w:id="95" w:name="_Toc124249476"/>
      <w:bookmarkStart w:id="96" w:name="_Toc470867158"/>
      <w:bookmarkStart w:id="97" w:name="_Toc146202997"/>
      <w:bookmarkEnd w:id="43"/>
      <w:bookmarkEnd w:id="44"/>
      <w:bookmarkEnd w:id="45"/>
      <w:bookmarkEnd w:id="70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r w:rsidRPr="00FD09D9">
        <w:lastRenderedPageBreak/>
        <w:t>Описание операций</w:t>
      </w:r>
      <w:bookmarkEnd w:id="96"/>
      <w:bookmarkEnd w:id="97"/>
    </w:p>
    <w:p w14:paraId="08D1BF5A" w14:textId="77777777" w:rsidR="0041581B" w:rsidRPr="00FD09D9" w:rsidRDefault="00BB107C" w:rsidP="001764D7">
      <w:pPr>
        <w:pStyle w:val="g20"/>
      </w:pPr>
      <w:bookmarkStart w:id="98" w:name="_Toc470867159"/>
      <w:bookmarkStart w:id="99" w:name="_Toc146202998"/>
      <w:r w:rsidRPr="00FD09D9">
        <w:t>Просмотр данных по образовательной организации</w:t>
      </w:r>
      <w:bookmarkEnd w:id="98"/>
      <w:bookmarkEnd w:id="99"/>
    </w:p>
    <w:bookmarkEnd w:id="19"/>
    <w:bookmarkEnd w:id="20"/>
    <w:p w14:paraId="1F90E357" w14:textId="5E11C1C0" w:rsidR="0041581B" w:rsidRPr="00FD09D9" w:rsidRDefault="002B5445" w:rsidP="00DE7A6E">
      <w:pPr>
        <w:pStyle w:val="gff0"/>
      </w:pPr>
      <w:r w:rsidRPr="00FD09D9">
        <w:t>Пользовател</w:t>
      </w:r>
      <w:r w:rsidR="004F43F9" w:rsidRPr="00FD09D9">
        <w:t>и</w:t>
      </w:r>
      <w:r w:rsidR="000B4A4E" w:rsidRPr="00FD09D9">
        <w:t xml:space="preserve"> </w:t>
      </w:r>
      <w:r w:rsidR="00BD67C2" w:rsidRPr="00FD09D9">
        <w:t xml:space="preserve">с </w:t>
      </w:r>
      <w:r w:rsidR="00BB107C" w:rsidRPr="00FD09D9">
        <w:t>рол</w:t>
      </w:r>
      <w:r w:rsidR="00BD67C2" w:rsidRPr="00FD09D9">
        <w:t>ями</w:t>
      </w:r>
      <w:r w:rsidRPr="00FD09D9">
        <w:t xml:space="preserve"> </w:t>
      </w:r>
      <w:r w:rsidR="004F43F9" w:rsidRPr="00FD09D9">
        <w:t xml:space="preserve">«Сотрудник» и </w:t>
      </w:r>
      <w:r w:rsidRPr="00FD09D9">
        <w:t>«</w:t>
      </w:r>
      <w:r w:rsidR="004F43F9" w:rsidRPr="00FD09D9">
        <w:t>Уча</w:t>
      </w:r>
      <w:r w:rsidR="00C046E3" w:rsidRPr="00FD09D9">
        <w:t>щийся</w:t>
      </w:r>
      <w:r w:rsidR="00A34F1A" w:rsidRPr="00FD09D9">
        <w:t>»</w:t>
      </w:r>
      <w:r w:rsidR="00694B7E" w:rsidRPr="00FD09D9">
        <w:t xml:space="preserve"> имеют возможность просмотра профиля связанной с ними </w:t>
      </w:r>
      <w:r w:rsidR="0068016A" w:rsidRPr="00FD09D9">
        <w:t>ПОО</w:t>
      </w:r>
      <w:r w:rsidR="00694B7E" w:rsidRPr="00FD09D9">
        <w:t xml:space="preserve">. Наполнение профиля </w:t>
      </w:r>
      <w:r w:rsidR="0068016A" w:rsidRPr="00FD09D9">
        <w:t xml:space="preserve">ПОО </w:t>
      </w:r>
      <w:r w:rsidR="00694B7E" w:rsidRPr="00FD09D9">
        <w:t>информацией доступно для пользователей с ролью «Администратор».</w:t>
      </w:r>
    </w:p>
    <w:p w14:paraId="095D41DA" w14:textId="0090CBC2" w:rsidR="00011DB3" w:rsidRPr="00FD09D9" w:rsidRDefault="00011DB3" w:rsidP="00DE7A6E">
      <w:pPr>
        <w:pStyle w:val="gff0"/>
      </w:pPr>
      <w:r w:rsidRPr="00FD09D9">
        <w:t xml:space="preserve">Для просмотра профиля </w:t>
      </w:r>
      <w:r w:rsidR="0068016A" w:rsidRPr="00FD09D9">
        <w:t xml:space="preserve">ПОО </w:t>
      </w:r>
      <w:r w:rsidRPr="00FD09D9">
        <w:t xml:space="preserve">пользователям </w:t>
      </w:r>
      <w:r w:rsidR="00BD67C2" w:rsidRPr="00FD09D9">
        <w:t xml:space="preserve">с ролями </w:t>
      </w:r>
      <w:r w:rsidRPr="00FD09D9">
        <w:t xml:space="preserve">«Сотрудник» и «Учащийся» необходимо в главном меню </w:t>
      </w:r>
      <w:r w:rsidR="00EB0649" w:rsidRPr="00FD09D9">
        <w:t>АИС «</w:t>
      </w:r>
      <w:r w:rsidR="00827AEB" w:rsidRPr="00FD09D9">
        <w:t>Дневник-ПОО</w:t>
      </w:r>
      <w:r w:rsidR="00EB0649" w:rsidRPr="00FD09D9">
        <w:t xml:space="preserve">» </w:t>
      </w:r>
      <w:r w:rsidRPr="00FD09D9">
        <w:t xml:space="preserve">выбрать раздел </w:t>
      </w:r>
      <w:r w:rsidR="00A73EB4" w:rsidRPr="00FD09D9">
        <w:rPr>
          <w:rStyle w:val="gfff4"/>
        </w:rPr>
        <w:t>Образование</w:t>
      </w:r>
      <w:r w:rsidRPr="00FD09D9">
        <w:t xml:space="preserve"> </w:t>
      </w:r>
      <w:r w:rsidR="0032579E" w:rsidRPr="00FD09D9">
        <w:t>–</w:t>
      </w:r>
      <w:r w:rsidRPr="00FD09D9">
        <w:t xml:space="preserve"> </w:t>
      </w:r>
      <w:r w:rsidRPr="00FD09D9">
        <w:rPr>
          <w:rStyle w:val="gfff4"/>
        </w:rPr>
        <w:t>Мо</w:t>
      </w:r>
      <w:r w:rsidR="00A73EB4" w:rsidRPr="00FD09D9">
        <w:rPr>
          <w:rStyle w:val="gfff4"/>
        </w:rPr>
        <w:t>я</w:t>
      </w:r>
      <w:r w:rsidRPr="00FD09D9">
        <w:rPr>
          <w:rStyle w:val="gfff4"/>
        </w:rPr>
        <w:t xml:space="preserve"> </w:t>
      </w:r>
      <w:r w:rsidR="00A73EB4" w:rsidRPr="00FD09D9">
        <w:rPr>
          <w:rStyle w:val="gfff4"/>
        </w:rPr>
        <w:t>организация</w:t>
      </w:r>
      <w:r w:rsidRPr="00FD09D9">
        <w:t xml:space="preserve">. Отобразится страница профиля </w:t>
      </w:r>
      <w:r w:rsidR="0068016A" w:rsidRPr="00FD09D9">
        <w:t xml:space="preserve">ПОО </w:t>
      </w:r>
      <w:r w:rsidR="00BB107C" w:rsidRPr="00FD09D9">
        <w:t>(</w:t>
      </w:r>
      <w:r w:rsidR="00AD4017" w:rsidRPr="00FD09D9">
        <w:t>рисунок </w:t>
      </w:r>
      <w:r w:rsidR="005C54AA" w:rsidRPr="00FD09D9">
        <w:fldChar w:fldCharType="begin"/>
      </w:r>
      <w:r w:rsidR="005C54AA" w:rsidRPr="00FD09D9">
        <w:instrText xml:space="preserve"> REF \* </w:instrText>
      </w:r>
      <w:r w:rsidR="005C54AA" w:rsidRPr="00FD09D9">
        <w:rPr>
          <w:lang w:val="en-US"/>
        </w:rPr>
        <w:instrText>arabic</w:instrText>
      </w:r>
      <w:r w:rsidR="005C54AA" w:rsidRPr="00FD09D9">
        <w:instrText xml:space="preserve"> _Ref124250076 \r \h </w:instrText>
      </w:r>
      <w:r w:rsidR="00FD09D9">
        <w:instrText xml:space="preserve"> \* MERGEFORMAT </w:instrText>
      </w:r>
      <w:r w:rsidR="005C54AA" w:rsidRPr="00FD09D9">
        <w:fldChar w:fldCharType="separate"/>
      </w:r>
      <w:r w:rsidR="00F65B19">
        <w:t>3</w:t>
      </w:r>
      <w:r w:rsidR="005C54AA" w:rsidRPr="00FD09D9">
        <w:fldChar w:fldCharType="end"/>
      </w:r>
      <w:r w:rsidR="00BB107C" w:rsidRPr="00FD09D9">
        <w:t xml:space="preserve">), </w:t>
      </w:r>
      <w:r w:rsidRPr="00FD09D9">
        <w:t>состоя</w:t>
      </w:r>
      <w:r w:rsidR="006D4957" w:rsidRPr="00FD09D9">
        <w:t>щая из следующих вкладок:</w:t>
      </w:r>
    </w:p>
    <w:p w14:paraId="04C2986C" w14:textId="2A0E7859" w:rsidR="00A73EB4" w:rsidRPr="00FD09D9" w:rsidRDefault="00A73EB4" w:rsidP="00A73EB4">
      <w:pPr>
        <w:pStyle w:val="gf9"/>
      </w:pPr>
      <w:r w:rsidRPr="00FD09D9">
        <w:rPr>
          <w:rStyle w:val="gfff4"/>
        </w:rPr>
        <w:t>Объявления</w:t>
      </w:r>
      <w:r w:rsidRPr="00FD09D9">
        <w:t xml:space="preserve"> (содержит перечень объявлений, касающихся деятельности данной ПОО);</w:t>
      </w:r>
    </w:p>
    <w:p w14:paraId="385E1863" w14:textId="04406256" w:rsidR="00A73EB4" w:rsidRPr="00FD09D9" w:rsidRDefault="00E47569" w:rsidP="00A73EB4">
      <w:pPr>
        <w:pStyle w:val="gf9"/>
      </w:pPr>
      <w:r w:rsidRPr="00FD09D9">
        <w:rPr>
          <w:rStyle w:val="gfff4"/>
        </w:rPr>
        <w:t>Преподавательская</w:t>
      </w:r>
      <w:r w:rsidR="00A73EB4" w:rsidRPr="00FD09D9">
        <w:t xml:space="preserve"> (</w:t>
      </w:r>
      <w:r w:rsidR="0004278A" w:rsidRPr="00FD09D9">
        <w:t>отображает информационные записи, предназначенные для коллег);</w:t>
      </w:r>
    </w:p>
    <w:p w14:paraId="342547F8" w14:textId="14082EEB" w:rsidR="00E47569" w:rsidRPr="00FD09D9" w:rsidRDefault="00E47569" w:rsidP="00E47569">
      <w:pPr>
        <w:pStyle w:val="gf9"/>
      </w:pPr>
      <w:r w:rsidRPr="00FD09D9">
        <w:rPr>
          <w:rStyle w:val="gfff4"/>
        </w:rPr>
        <w:t>Учебные группы</w:t>
      </w:r>
      <w:r w:rsidRPr="00FD09D9">
        <w:t xml:space="preserve"> (содержит перечень учебных групп, список представлен по номерам);</w:t>
      </w:r>
    </w:p>
    <w:p w14:paraId="34517DE1" w14:textId="0F7DF8B8" w:rsidR="007E56D7" w:rsidRPr="00FD09D9" w:rsidRDefault="00185440" w:rsidP="007E56D7">
      <w:pPr>
        <w:pStyle w:val="gf9"/>
      </w:pPr>
      <w:r w:rsidRPr="00FD09D9">
        <w:rPr>
          <w:rStyle w:val="gfff4"/>
        </w:rPr>
        <w:t>Люди</w:t>
      </w:r>
      <w:r w:rsidR="007E56D7" w:rsidRPr="00FD09D9">
        <w:t xml:space="preserve"> (содержит перечень всех персон ПОО, зарегистрированных в системе и имеющих членство в данной ПОО, с возможностью фильтрации по системным и функциональным ролям – «Учащийся», «Сотрудник» (директор, заместители, преподаватели), «Родитель», «Администратор»);</w:t>
      </w:r>
    </w:p>
    <w:p w14:paraId="1550A6FA" w14:textId="55B74C97" w:rsidR="007E56D7" w:rsidRPr="00FD09D9" w:rsidRDefault="007E56D7" w:rsidP="007E56D7">
      <w:pPr>
        <w:pStyle w:val="gf9"/>
      </w:pPr>
      <w:r w:rsidRPr="00FD09D9">
        <w:rPr>
          <w:rStyle w:val="gfff4"/>
        </w:rPr>
        <w:t>Группы</w:t>
      </w:r>
      <w:r w:rsidRPr="00FD09D9">
        <w:t xml:space="preserve"> (содержит перечень групп по интересам, организованных персонами данной ПОО);</w:t>
      </w:r>
    </w:p>
    <w:p w14:paraId="2A2D7319" w14:textId="366181A4" w:rsidR="007E56D7" w:rsidRPr="00FD09D9" w:rsidRDefault="007E56D7" w:rsidP="007E56D7">
      <w:pPr>
        <w:pStyle w:val="gf9"/>
      </w:pPr>
      <w:r w:rsidRPr="00FD09D9">
        <w:rPr>
          <w:rStyle w:val="gfff4"/>
        </w:rPr>
        <w:t>Файлы</w:t>
      </w:r>
      <w:r w:rsidRPr="00FD09D9">
        <w:t xml:space="preserve"> (содержит перечень аудио-, видеофайлов, изображений и документов, находящихся в общем доступе для определённых категорий пользователей данной ПОО);</w:t>
      </w:r>
    </w:p>
    <w:p w14:paraId="617D9B41" w14:textId="54F8DBD3" w:rsidR="000378DC" w:rsidRPr="00FD09D9" w:rsidRDefault="000378DC" w:rsidP="00DE7A6E">
      <w:pPr>
        <w:pStyle w:val="gf9"/>
      </w:pPr>
      <w:r w:rsidRPr="00FD09D9">
        <w:rPr>
          <w:rStyle w:val="gfff4"/>
        </w:rPr>
        <w:t>Профиль</w:t>
      </w:r>
      <w:r w:rsidRPr="00FD09D9">
        <w:t xml:space="preserve"> (содержит информацию о наименовании, типе </w:t>
      </w:r>
      <w:r w:rsidR="0068016A" w:rsidRPr="00FD09D9">
        <w:t>ПОО</w:t>
      </w:r>
      <w:r w:rsidRPr="00FD09D9">
        <w:t xml:space="preserve">, новости </w:t>
      </w:r>
      <w:r w:rsidR="0068016A" w:rsidRPr="00FD09D9">
        <w:t>ПОО</w:t>
      </w:r>
      <w:r w:rsidRPr="00FD09D9">
        <w:t>, стен</w:t>
      </w:r>
      <w:r w:rsidR="00BD67C2" w:rsidRPr="00FD09D9">
        <w:t>у</w:t>
      </w:r>
      <w:r w:rsidRPr="00FD09D9">
        <w:t xml:space="preserve"> для объявлений и сообщений, связанных с деятельностью </w:t>
      </w:r>
      <w:r w:rsidR="0068016A" w:rsidRPr="00FD09D9">
        <w:t>ПОО</w:t>
      </w:r>
      <w:r w:rsidRPr="00FD09D9">
        <w:t>)</w:t>
      </w:r>
      <w:r w:rsidR="007E56D7" w:rsidRPr="00FD09D9">
        <w:t>.</w:t>
      </w:r>
    </w:p>
    <w:p w14:paraId="058CD9BE" w14:textId="5361D834" w:rsidR="000378DC" w:rsidRPr="00FD09D9" w:rsidRDefault="000378DC" w:rsidP="00DE7A6E">
      <w:pPr>
        <w:pStyle w:val="gff0"/>
      </w:pPr>
      <w:r w:rsidRPr="00FD09D9">
        <w:t xml:space="preserve">В правой боковой части страницы отображаются блоки с информацией о руководящем составе </w:t>
      </w:r>
      <w:r w:rsidR="0068016A" w:rsidRPr="00FD09D9">
        <w:t>ПОО</w:t>
      </w:r>
      <w:r w:rsidRPr="00FD09D9">
        <w:t xml:space="preserve">, контактными данными и ссылками на </w:t>
      </w:r>
      <w:r w:rsidR="004053B9" w:rsidRPr="00FD09D9">
        <w:t xml:space="preserve">созданные пользователями страницы и </w:t>
      </w:r>
      <w:r w:rsidRPr="00FD09D9">
        <w:t>нормативно-правовую документацию.</w:t>
      </w:r>
    </w:p>
    <w:p w14:paraId="032F8827" w14:textId="6E3ACFA0" w:rsidR="005B4C39" w:rsidRPr="00FD09D9" w:rsidRDefault="005B4C39" w:rsidP="00DE7A6E">
      <w:pPr>
        <w:pStyle w:val="gff0"/>
      </w:pPr>
      <w:r w:rsidRPr="00FD09D9">
        <w:lastRenderedPageBreak/>
        <w:t xml:space="preserve">Пользователю с ролью «Родитель» для перехода к этой информации на навигационной полосе в верхней части экрана необходимо выбрать раздел </w:t>
      </w:r>
      <w:r w:rsidRPr="00FD09D9">
        <w:rPr>
          <w:rStyle w:val="gfff4"/>
        </w:rPr>
        <w:t>Дети</w:t>
      </w:r>
      <w:r w:rsidRPr="00FD09D9">
        <w:t xml:space="preserve"> </w:t>
      </w:r>
      <w:r w:rsidR="00B67EC4" w:rsidRPr="00FD09D9">
        <w:t>–</w:t>
      </w:r>
      <w:r w:rsidRPr="00FD09D9">
        <w:t xml:space="preserve"> </w:t>
      </w:r>
      <w:r w:rsidR="00D729C6" w:rsidRPr="00FD09D9">
        <w:rPr>
          <w:rStyle w:val="gfff4"/>
        </w:rPr>
        <w:t>Успеваемость</w:t>
      </w:r>
      <w:r w:rsidR="002B0AE8" w:rsidRPr="00FD09D9">
        <w:t xml:space="preserve"> и нажать на наименование </w:t>
      </w:r>
      <w:r w:rsidR="0068016A" w:rsidRPr="00FD09D9">
        <w:t>ПОО</w:t>
      </w:r>
      <w:r w:rsidR="002B0AE8" w:rsidRPr="00FD09D9">
        <w:t xml:space="preserve">, либо перейти на страницу профиля </w:t>
      </w:r>
      <w:r w:rsidR="0068016A" w:rsidRPr="00FD09D9">
        <w:t>ПОО</w:t>
      </w:r>
      <w:r w:rsidR="002B0AE8" w:rsidRPr="00FD09D9">
        <w:t xml:space="preserve">, нажав на наименование </w:t>
      </w:r>
      <w:r w:rsidR="0068016A" w:rsidRPr="00FD09D9">
        <w:t xml:space="preserve">ПОО </w:t>
      </w:r>
      <w:r w:rsidR="002B0AE8" w:rsidRPr="00FD09D9">
        <w:t>на странице своего профиля.</w:t>
      </w:r>
    </w:p>
    <w:p w14:paraId="54A5EB19" w14:textId="416D01BB" w:rsidR="008D6ACF" w:rsidRPr="00FD09D9" w:rsidRDefault="000D1EB4" w:rsidP="002A032C">
      <w:pPr>
        <w:pStyle w:val="gffd"/>
      </w:pPr>
      <w:r w:rsidRPr="00FD09D9">
        <w:rPr>
          <w:noProof/>
          <w:lang w:eastAsia="ru-RU"/>
        </w:rPr>
        <w:drawing>
          <wp:inline distT="0" distB="0" distL="0" distR="0" wp14:anchorId="17C21CC1" wp14:editId="52D26D06">
            <wp:extent cx="5939790" cy="3874770"/>
            <wp:effectExtent l="19050" t="19050" r="22860" b="1143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74770"/>
                    </a:xfrm>
                    <a:prstGeom prst="rect">
                      <a:avLst/>
                    </a:prstGeom>
                    <a:ln w="9525"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C90AA9B" w14:textId="33A37A26" w:rsidR="002A032C" w:rsidRPr="00FD09D9" w:rsidRDefault="002A032C" w:rsidP="002A032C">
      <w:pPr>
        <w:pStyle w:val="ge"/>
      </w:pPr>
      <w:bookmarkStart w:id="100" w:name="_Ref124250076"/>
      <w:r w:rsidRPr="00FD09D9">
        <w:t>Страница профиля ПОО</w:t>
      </w:r>
      <w:bookmarkEnd w:id="100"/>
    </w:p>
    <w:p w14:paraId="6263A037" w14:textId="77777777" w:rsidR="0041581B" w:rsidRPr="00FD09D9" w:rsidRDefault="00BB107C" w:rsidP="001764D7">
      <w:pPr>
        <w:pStyle w:val="g20"/>
      </w:pPr>
      <w:bookmarkStart w:id="101" w:name="_Ref467851773"/>
      <w:bookmarkStart w:id="102" w:name="_Toc470867160"/>
      <w:bookmarkStart w:id="103" w:name="_Toc146202999"/>
      <w:r w:rsidRPr="00FD09D9">
        <w:t xml:space="preserve">Просмотр данных </w:t>
      </w:r>
      <w:r w:rsidR="00E53F76" w:rsidRPr="00FD09D9">
        <w:t>о сотрудниках</w:t>
      </w:r>
      <w:r w:rsidRPr="00FD09D9">
        <w:t xml:space="preserve"> образовательной организации</w:t>
      </w:r>
      <w:bookmarkEnd w:id="101"/>
      <w:bookmarkEnd w:id="102"/>
      <w:bookmarkEnd w:id="103"/>
    </w:p>
    <w:p w14:paraId="4CA05F27" w14:textId="1D8B48DE" w:rsidR="00BB107C" w:rsidRPr="00FD09D9" w:rsidRDefault="00BB107C" w:rsidP="00DE7A6E">
      <w:pPr>
        <w:pStyle w:val="gff0"/>
      </w:pPr>
      <w:r w:rsidRPr="00FD09D9">
        <w:t xml:space="preserve">Пользователи </w:t>
      </w:r>
      <w:r w:rsidR="00382F19" w:rsidRPr="00FD09D9">
        <w:t xml:space="preserve">с </w:t>
      </w:r>
      <w:r w:rsidRPr="00FD09D9">
        <w:t>рол</w:t>
      </w:r>
      <w:r w:rsidR="00382F19" w:rsidRPr="00FD09D9">
        <w:t>ями</w:t>
      </w:r>
      <w:r w:rsidRPr="00FD09D9">
        <w:t xml:space="preserve"> «Сотрудник», «Учащийся» и «Родитель» имеют возможность просмотра личного профиля сотрудников связанной с ними </w:t>
      </w:r>
      <w:r w:rsidR="00CE6DFB" w:rsidRPr="00FD09D9">
        <w:t>ПОО</w:t>
      </w:r>
      <w:r w:rsidRPr="00FD09D9">
        <w:t>. Наполнение профиля сотрудника информацией, связанной с педагогической деятельностью, а</w:t>
      </w:r>
      <w:r w:rsidR="00382F19" w:rsidRPr="00FD09D9">
        <w:t> </w:t>
      </w:r>
      <w:r w:rsidRPr="00FD09D9">
        <w:t>также просмотр таких данных доступны для пользователя с ролью «Администратор».</w:t>
      </w:r>
    </w:p>
    <w:p w14:paraId="46EFB0F9" w14:textId="68945EE7" w:rsidR="00BB107C" w:rsidRPr="00FD09D9" w:rsidRDefault="00BB107C" w:rsidP="00DE7A6E">
      <w:pPr>
        <w:pStyle w:val="gff0"/>
      </w:pPr>
      <w:r w:rsidRPr="00FD09D9">
        <w:t xml:space="preserve">Личный профиль имеют все персоны </w:t>
      </w:r>
      <w:r w:rsidR="00EB0649" w:rsidRPr="00FD09D9">
        <w:t>АИС «</w:t>
      </w:r>
      <w:r w:rsidR="00827AEB" w:rsidRPr="00FD09D9">
        <w:t>Дневник-ПОО</w:t>
      </w:r>
      <w:r w:rsidR="00EB0649" w:rsidRPr="00FD09D9">
        <w:t xml:space="preserve">» </w:t>
      </w:r>
      <w:r w:rsidRPr="00FD09D9">
        <w:t xml:space="preserve">вне зависимости от роли. В личном профиле персона имеет возможность загрузить свою фотографию, указать контакты, вести переписку с другими персонами </w:t>
      </w:r>
      <w:r w:rsidR="00EB0649" w:rsidRPr="00FD09D9">
        <w:t>АИС «</w:t>
      </w:r>
      <w:r w:rsidR="00827AEB" w:rsidRPr="00FD09D9">
        <w:t>Дневник-ПОО</w:t>
      </w:r>
      <w:r w:rsidR="00EB0649" w:rsidRPr="00FD09D9">
        <w:t>»</w:t>
      </w:r>
      <w:r w:rsidRPr="00FD09D9">
        <w:t xml:space="preserve">. В </w:t>
      </w:r>
      <w:r w:rsidRPr="00FD09D9">
        <w:lastRenderedPageBreak/>
        <w:t>личном профиле не отображаются персональные данные, данные, связанные с профессиональной деятельностью или образовательными достижениями персон.</w:t>
      </w:r>
    </w:p>
    <w:p w14:paraId="2C19DA91" w14:textId="07062EB4" w:rsidR="00A93F72" w:rsidRPr="00FD09D9" w:rsidRDefault="00A93F72" w:rsidP="00DE7A6E">
      <w:pPr>
        <w:pStyle w:val="gff0"/>
      </w:pPr>
      <w:r w:rsidRPr="00FD09D9">
        <w:t xml:space="preserve">Для просмотра перечня сотрудников пользователям </w:t>
      </w:r>
      <w:r w:rsidR="00382F19" w:rsidRPr="00FD09D9">
        <w:t xml:space="preserve">с ролями </w:t>
      </w:r>
      <w:r w:rsidRPr="00FD09D9">
        <w:t xml:space="preserve">«Сотрудник» и «Учащийся» необходимо в главном меню </w:t>
      </w:r>
      <w:r w:rsidR="00EB0649" w:rsidRPr="00FD09D9">
        <w:t>АИС «</w:t>
      </w:r>
      <w:r w:rsidR="00827AEB" w:rsidRPr="00FD09D9">
        <w:t>Дневник-ПОО</w:t>
      </w:r>
      <w:r w:rsidR="00EB0649" w:rsidRPr="00FD09D9">
        <w:t xml:space="preserve">» </w:t>
      </w:r>
      <w:r w:rsidRPr="00FD09D9">
        <w:t xml:space="preserve">выбрать раздел </w:t>
      </w:r>
      <w:r w:rsidR="00800035" w:rsidRPr="00FD09D9">
        <w:rPr>
          <w:rStyle w:val="gfff4"/>
        </w:rPr>
        <w:t>Образование</w:t>
      </w:r>
      <w:r w:rsidRPr="00FD09D9">
        <w:t xml:space="preserve"> </w:t>
      </w:r>
      <w:r w:rsidR="00B67EC4" w:rsidRPr="00FD09D9">
        <w:t>–</w:t>
      </w:r>
      <w:r w:rsidRPr="00FD09D9">
        <w:t xml:space="preserve"> </w:t>
      </w:r>
      <w:r w:rsidR="00800035" w:rsidRPr="00FD09D9">
        <w:rPr>
          <w:rStyle w:val="gfff4"/>
        </w:rPr>
        <w:t>Моя организация</w:t>
      </w:r>
      <w:r w:rsidRPr="00FD09D9">
        <w:t xml:space="preserve">, а затем перейти на вкладку </w:t>
      </w:r>
      <w:r w:rsidRPr="00FD09D9">
        <w:rPr>
          <w:rStyle w:val="gfff4"/>
        </w:rPr>
        <w:t>Люди</w:t>
      </w:r>
      <w:r w:rsidR="002A032C" w:rsidRPr="00FD09D9">
        <w:t xml:space="preserve"> </w:t>
      </w:r>
      <w:r w:rsidRPr="00FD09D9">
        <w:t xml:space="preserve">и выбрать в левом меню категорию </w:t>
      </w:r>
      <w:r w:rsidRPr="00FD09D9">
        <w:rPr>
          <w:rStyle w:val="gfff4"/>
        </w:rPr>
        <w:t>Сотрудники</w:t>
      </w:r>
      <w:r w:rsidRPr="00FD09D9">
        <w:t xml:space="preserve"> (</w:t>
      </w:r>
      <w:r w:rsidR="00AD4017" w:rsidRPr="00FD09D9">
        <w:t>рисунок </w:t>
      </w:r>
      <w:r w:rsidR="005C54AA" w:rsidRPr="00FD09D9">
        <w:fldChar w:fldCharType="begin"/>
      </w:r>
      <w:r w:rsidR="005C54AA" w:rsidRPr="00FD09D9">
        <w:instrText xml:space="preserve"> REF \* </w:instrText>
      </w:r>
      <w:r w:rsidR="005C54AA" w:rsidRPr="00FD09D9">
        <w:rPr>
          <w:lang w:val="en-US"/>
        </w:rPr>
        <w:instrText>arabic</w:instrText>
      </w:r>
      <w:r w:rsidR="005C54AA" w:rsidRPr="00FD09D9">
        <w:instrText xml:space="preserve"> _Ref124250165 \r \h </w:instrText>
      </w:r>
      <w:r w:rsidR="00FD09D9">
        <w:instrText xml:space="preserve"> \* MERGEFORMAT </w:instrText>
      </w:r>
      <w:r w:rsidR="005C54AA" w:rsidRPr="00FD09D9">
        <w:fldChar w:fldCharType="separate"/>
      </w:r>
      <w:r w:rsidR="00F65B19">
        <w:t>4</w:t>
      </w:r>
      <w:r w:rsidR="005C54AA" w:rsidRPr="00FD09D9">
        <w:fldChar w:fldCharType="end"/>
      </w:r>
      <w:r w:rsidRPr="00FD09D9">
        <w:t xml:space="preserve">). </w:t>
      </w:r>
      <w:r w:rsidR="00102269" w:rsidRPr="00FD09D9">
        <w:t xml:space="preserve">Под </w:t>
      </w:r>
      <w:r w:rsidR="00CE6DFB" w:rsidRPr="00FD09D9">
        <w:t xml:space="preserve">фамилией, именем, отчеством (далее – </w:t>
      </w:r>
      <w:r w:rsidR="00102269" w:rsidRPr="00FD09D9">
        <w:t>ФИО</w:t>
      </w:r>
      <w:r w:rsidR="00CE6DFB" w:rsidRPr="00FD09D9">
        <w:t>)</w:t>
      </w:r>
      <w:r w:rsidR="00102269" w:rsidRPr="00FD09D9">
        <w:t xml:space="preserve"> каждого сотрудника у</w:t>
      </w:r>
      <w:r w:rsidR="006D4957" w:rsidRPr="00FD09D9">
        <w:t xml:space="preserve">казывается его должность в </w:t>
      </w:r>
      <w:r w:rsidR="0068016A" w:rsidRPr="00FD09D9">
        <w:t>ПОО</w:t>
      </w:r>
      <w:r w:rsidR="006D4957" w:rsidRPr="00FD09D9">
        <w:t>.</w:t>
      </w:r>
    </w:p>
    <w:p w14:paraId="494DE31B" w14:textId="32603DA6" w:rsidR="008D6ACF" w:rsidRPr="00FD09D9" w:rsidRDefault="008D6ACF" w:rsidP="002A032C">
      <w:pPr>
        <w:pStyle w:val="gffd"/>
      </w:pPr>
      <w:r w:rsidRPr="00FD09D9">
        <w:rPr>
          <w:noProof/>
          <w:lang w:eastAsia="ru-RU"/>
        </w:rPr>
        <w:drawing>
          <wp:inline distT="0" distB="0" distL="0" distR="0" wp14:anchorId="2C58D205" wp14:editId="4BAFBCFD">
            <wp:extent cx="5939790" cy="3776345"/>
            <wp:effectExtent l="19050" t="19050" r="22860" b="146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7634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25C9633" w14:textId="7FB32DD9" w:rsidR="002A032C" w:rsidRPr="00FD09D9" w:rsidRDefault="002A032C" w:rsidP="002A032C">
      <w:pPr>
        <w:pStyle w:val="ge"/>
      </w:pPr>
      <w:bookmarkStart w:id="104" w:name="_Ref124250165"/>
      <w:r w:rsidRPr="00FD09D9">
        <w:t>Перечень персон ПОО с ролью «Сотрудник»</w:t>
      </w:r>
      <w:bookmarkEnd w:id="104"/>
    </w:p>
    <w:p w14:paraId="0D40F49F" w14:textId="185D3C2E" w:rsidR="000378DC" w:rsidRPr="00FD09D9" w:rsidRDefault="002B0AE8" w:rsidP="00DE7A6E">
      <w:pPr>
        <w:pStyle w:val="gff0"/>
      </w:pPr>
      <w:r w:rsidRPr="00FD09D9">
        <w:t xml:space="preserve">Пользователю с ролью «Родитель» для перехода к этой информации на навигационной полосе в верхней части экрана необходимо выбрать раздел </w:t>
      </w:r>
      <w:r w:rsidRPr="00FD09D9">
        <w:rPr>
          <w:rStyle w:val="gfff4"/>
        </w:rPr>
        <w:t>Дети</w:t>
      </w:r>
      <w:r w:rsidRPr="00FD09D9">
        <w:t xml:space="preserve"> </w:t>
      </w:r>
      <w:r w:rsidR="00B67EC4" w:rsidRPr="00FD09D9">
        <w:t>–</w:t>
      </w:r>
      <w:r w:rsidRPr="00FD09D9">
        <w:t xml:space="preserve"> </w:t>
      </w:r>
      <w:r w:rsidR="00507122" w:rsidRPr="00FD09D9">
        <w:rPr>
          <w:rStyle w:val="gfff4"/>
        </w:rPr>
        <w:t>Успеваемость</w:t>
      </w:r>
      <w:r w:rsidRPr="00FD09D9">
        <w:t xml:space="preserve"> и нажать на наименование </w:t>
      </w:r>
      <w:r w:rsidR="0068016A" w:rsidRPr="00FD09D9">
        <w:t>ПОО</w:t>
      </w:r>
      <w:r w:rsidRPr="00FD09D9">
        <w:t xml:space="preserve">, либо перейти на страницу профиля </w:t>
      </w:r>
      <w:r w:rsidR="0068016A" w:rsidRPr="00FD09D9">
        <w:t>ПОО</w:t>
      </w:r>
      <w:r w:rsidRPr="00FD09D9">
        <w:t xml:space="preserve">, нажав на наименование </w:t>
      </w:r>
      <w:r w:rsidR="0068016A" w:rsidRPr="00FD09D9">
        <w:t xml:space="preserve">ПОО </w:t>
      </w:r>
      <w:r w:rsidRPr="00FD09D9">
        <w:t xml:space="preserve">на странице своего профиля. На странице профиля </w:t>
      </w:r>
      <w:r w:rsidR="0068016A" w:rsidRPr="00FD09D9">
        <w:t xml:space="preserve">ПОО </w:t>
      </w:r>
      <w:r w:rsidRPr="00FD09D9">
        <w:t xml:space="preserve">перейти во вкладку </w:t>
      </w:r>
      <w:r w:rsidRPr="00FD09D9">
        <w:rPr>
          <w:rStyle w:val="gfff4"/>
        </w:rPr>
        <w:t>Люди</w:t>
      </w:r>
      <w:r w:rsidRPr="00FD09D9">
        <w:t>.</w:t>
      </w:r>
    </w:p>
    <w:p w14:paraId="16B9A6A4" w14:textId="4725833A" w:rsidR="00BB107C" w:rsidRPr="00FD09D9" w:rsidRDefault="00BB107C" w:rsidP="00DE7A6E">
      <w:pPr>
        <w:pStyle w:val="gff0"/>
      </w:pPr>
      <w:r w:rsidRPr="00FD09D9">
        <w:t>При нажатии на ФИО сотрудника в отобразившемся перечне происходит переход к личному профилю сотрудника (</w:t>
      </w:r>
      <w:r w:rsidR="00AD4017" w:rsidRPr="00FD09D9">
        <w:t>рисунок </w:t>
      </w:r>
      <w:r w:rsidR="005C54AA" w:rsidRPr="00FD09D9">
        <w:fldChar w:fldCharType="begin"/>
      </w:r>
      <w:r w:rsidR="005C54AA" w:rsidRPr="00FD09D9">
        <w:instrText xml:space="preserve"> REF \* </w:instrText>
      </w:r>
      <w:r w:rsidR="005C54AA" w:rsidRPr="00FD09D9">
        <w:rPr>
          <w:lang w:val="en-US"/>
        </w:rPr>
        <w:instrText>arabic</w:instrText>
      </w:r>
      <w:r w:rsidR="005C54AA" w:rsidRPr="00FD09D9">
        <w:instrText xml:space="preserve"> _Ref124250217 \r \h </w:instrText>
      </w:r>
      <w:r w:rsidR="00FD09D9">
        <w:instrText xml:space="preserve"> \* MERGEFORMAT </w:instrText>
      </w:r>
      <w:r w:rsidR="005C54AA" w:rsidRPr="00FD09D9">
        <w:fldChar w:fldCharType="separate"/>
      </w:r>
      <w:r w:rsidR="00F65B19">
        <w:t>5</w:t>
      </w:r>
      <w:r w:rsidR="005C54AA" w:rsidRPr="00FD09D9">
        <w:fldChar w:fldCharType="end"/>
      </w:r>
      <w:r w:rsidRPr="00FD09D9">
        <w:t>).</w:t>
      </w:r>
    </w:p>
    <w:p w14:paraId="355F821A" w14:textId="7690D762" w:rsidR="008D6ACF" w:rsidRPr="00FD09D9" w:rsidRDefault="000D1EB4" w:rsidP="002A032C">
      <w:pPr>
        <w:pStyle w:val="gffd"/>
      </w:pPr>
      <w:r w:rsidRPr="00FD09D9">
        <w:rPr>
          <w:noProof/>
          <w:lang w:eastAsia="ru-RU"/>
        </w:rPr>
        <w:lastRenderedPageBreak/>
        <w:drawing>
          <wp:inline distT="0" distB="0" distL="0" distR="0" wp14:anchorId="1A52BF3F" wp14:editId="0447668A">
            <wp:extent cx="5939790" cy="4475480"/>
            <wp:effectExtent l="19050" t="19050" r="22860" b="203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7548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B9E141F" w14:textId="54D95F6F" w:rsidR="002A032C" w:rsidRPr="00FD09D9" w:rsidRDefault="00D724C0" w:rsidP="002A032C">
      <w:pPr>
        <w:pStyle w:val="ge"/>
      </w:pPr>
      <w:bookmarkStart w:id="105" w:name="_Ref124250217"/>
      <w:r w:rsidRPr="00FD09D9">
        <w:t>Страница личного профиля сотрудника ПОО</w:t>
      </w:r>
      <w:bookmarkEnd w:id="105"/>
    </w:p>
    <w:p w14:paraId="31B9AA01" w14:textId="77777777" w:rsidR="0041581B" w:rsidRPr="00FD09D9" w:rsidRDefault="00E974A2" w:rsidP="001764D7">
      <w:pPr>
        <w:pStyle w:val="g20"/>
      </w:pPr>
      <w:bookmarkStart w:id="106" w:name="_Toc470867161"/>
      <w:bookmarkStart w:id="107" w:name="_Toc146203000"/>
      <w:r w:rsidRPr="00FD09D9">
        <w:t xml:space="preserve">Просмотр данных </w:t>
      </w:r>
      <w:r w:rsidR="00354547" w:rsidRPr="00FD09D9">
        <w:t>по учебным группам</w:t>
      </w:r>
      <w:bookmarkEnd w:id="106"/>
      <w:bookmarkEnd w:id="107"/>
    </w:p>
    <w:p w14:paraId="29750ABA" w14:textId="73E7B86D" w:rsidR="00354288" w:rsidRPr="00FD09D9" w:rsidRDefault="00354288" w:rsidP="00DE7A6E">
      <w:pPr>
        <w:pStyle w:val="gff0"/>
      </w:pPr>
      <w:r w:rsidRPr="00FD09D9">
        <w:t xml:space="preserve">Пользователи </w:t>
      </w:r>
      <w:r w:rsidR="004A4E02" w:rsidRPr="00FD09D9">
        <w:t xml:space="preserve">с </w:t>
      </w:r>
      <w:r w:rsidRPr="00FD09D9">
        <w:t>рол</w:t>
      </w:r>
      <w:r w:rsidR="004A4E02" w:rsidRPr="00FD09D9">
        <w:t>ями</w:t>
      </w:r>
      <w:r w:rsidRPr="00FD09D9">
        <w:t xml:space="preserve"> «Сотрудник», «Учащийся» и «Родитель» имеют возможность просмотра </w:t>
      </w:r>
      <w:r w:rsidR="00F4779D" w:rsidRPr="00FD09D9">
        <w:t>перечня учебных групп</w:t>
      </w:r>
      <w:r w:rsidRPr="00FD09D9">
        <w:t xml:space="preserve"> связанной с ними </w:t>
      </w:r>
      <w:r w:rsidR="00DF6BBA" w:rsidRPr="00FD09D9">
        <w:t>ПОО</w:t>
      </w:r>
      <w:r w:rsidRPr="00FD09D9">
        <w:t xml:space="preserve">. </w:t>
      </w:r>
      <w:r w:rsidR="00F4779D" w:rsidRPr="00FD09D9">
        <w:t xml:space="preserve">Создание </w:t>
      </w:r>
      <w:r w:rsidR="00354AED" w:rsidRPr="00FD09D9">
        <w:t>групп</w:t>
      </w:r>
      <w:r w:rsidR="00F4779D" w:rsidRPr="00FD09D9">
        <w:t xml:space="preserve">, а также редактирование информации в профилях </w:t>
      </w:r>
      <w:r w:rsidR="00DF6BBA" w:rsidRPr="00FD09D9">
        <w:t xml:space="preserve">групп </w:t>
      </w:r>
      <w:r w:rsidRPr="00FD09D9">
        <w:t>доступн</w:t>
      </w:r>
      <w:r w:rsidR="00F4779D" w:rsidRPr="00FD09D9">
        <w:t>о</w:t>
      </w:r>
      <w:r w:rsidRPr="00FD09D9">
        <w:t xml:space="preserve"> для пользователя с ролью «Администратор».</w:t>
      </w:r>
    </w:p>
    <w:p w14:paraId="0B3A4924" w14:textId="0E20FB46" w:rsidR="00D235BD" w:rsidRPr="00FD09D9" w:rsidRDefault="00D235BD" w:rsidP="00182051">
      <w:pPr>
        <w:pStyle w:val="gff0"/>
        <w:keepNext/>
      </w:pPr>
      <w:r w:rsidRPr="00FD09D9">
        <w:lastRenderedPageBreak/>
        <w:t xml:space="preserve">Для просмотра перечня учебных групп на странице профиля </w:t>
      </w:r>
      <w:r w:rsidR="0068016A" w:rsidRPr="00FD09D9">
        <w:t xml:space="preserve">ПОО </w:t>
      </w:r>
      <w:r w:rsidRPr="00FD09D9">
        <w:t>(</w:t>
      </w:r>
      <w:r w:rsidR="00AD4017" w:rsidRPr="00FD09D9">
        <w:t>рисунок </w:t>
      </w:r>
      <w:r w:rsidR="00A31B0A" w:rsidRPr="00FD09D9">
        <w:fldChar w:fldCharType="begin"/>
      </w:r>
      <w:r w:rsidR="00A31B0A" w:rsidRPr="00FD09D9">
        <w:instrText xml:space="preserve"> REF \* </w:instrText>
      </w:r>
      <w:r w:rsidR="00A31B0A" w:rsidRPr="00FD09D9">
        <w:rPr>
          <w:lang w:val="en-US"/>
        </w:rPr>
        <w:instrText>arabic</w:instrText>
      </w:r>
      <w:r w:rsidR="00A31B0A" w:rsidRPr="00FD09D9">
        <w:instrText xml:space="preserve"> _Ref124250217 \r \h </w:instrText>
      </w:r>
      <w:r w:rsidR="00FD09D9">
        <w:instrText xml:space="preserve"> \* MERGEFORMAT </w:instrText>
      </w:r>
      <w:r w:rsidR="00A31B0A" w:rsidRPr="00FD09D9">
        <w:fldChar w:fldCharType="separate"/>
      </w:r>
      <w:r w:rsidR="00F65B19">
        <w:t>5</w:t>
      </w:r>
      <w:r w:rsidR="00A31B0A" w:rsidRPr="00FD09D9">
        <w:fldChar w:fldCharType="end"/>
      </w:r>
      <w:r w:rsidRPr="00FD09D9">
        <w:t xml:space="preserve">) </w:t>
      </w:r>
      <w:r w:rsidR="007E3EE2" w:rsidRPr="00FD09D9">
        <w:t xml:space="preserve">необходимо перейти на вкладку </w:t>
      </w:r>
      <w:r w:rsidR="007E3EE2" w:rsidRPr="00FD09D9">
        <w:rPr>
          <w:rStyle w:val="gfff4"/>
        </w:rPr>
        <w:t>Учебные г</w:t>
      </w:r>
      <w:r w:rsidRPr="00FD09D9">
        <w:rPr>
          <w:rStyle w:val="gfff4"/>
        </w:rPr>
        <w:t>руппы</w:t>
      </w:r>
      <w:r w:rsidRPr="00FD09D9">
        <w:t xml:space="preserve">. Откроется страница с перечнем учебных групп </w:t>
      </w:r>
      <w:r w:rsidR="000E1005" w:rsidRPr="00FD09D9">
        <w:t xml:space="preserve">данной </w:t>
      </w:r>
      <w:r w:rsidR="0068016A" w:rsidRPr="00FD09D9">
        <w:t xml:space="preserve">ПОО </w:t>
      </w:r>
      <w:r w:rsidRPr="00FD09D9">
        <w:t>(</w:t>
      </w:r>
      <w:r w:rsidR="00AD4017" w:rsidRPr="00FD09D9">
        <w:t>рисунок </w:t>
      </w:r>
      <w:r w:rsidR="005C54AA" w:rsidRPr="00FD09D9">
        <w:fldChar w:fldCharType="begin"/>
      </w:r>
      <w:r w:rsidR="005C54AA" w:rsidRPr="00FD09D9">
        <w:instrText xml:space="preserve"> REF \* </w:instrText>
      </w:r>
      <w:r w:rsidR="005C54AA" w:rsidRPr="00FD09D9">
        <w:rPr>
          <w:lang w:val="en-US"/>
        </w:rPr>
        <w:instrText>arabic</w:instrText>
      </w:r>
      <w:r w:rsidR="005C54AA" w:rsidRPr="00FD09D9">
        <w:instrText xml:space="preserve"> _Ref124250261 \r \h </w:instrText>
      </w:r>
      <w:r w:rsidR="00FD09D9">
        <w:instrText xml:space="preserve"> \* MERGEFORMAT </w:instrText>
      </w:r>
      <w:r w:rsidR="005C54AA" w:rsidRPr="00FD09D9">
        <w:fldChar w:fldCharType="separate"/>
      </w:r>
      <w:r w:rsidR="00F65B19">
        <w:t>6</w:t>
      </w:r>
      <w:r w:rsidR="005C54AA" w:rsidRPr="00FD09D9">
        <w:fldChar w:fldCharType="end"/>
      </w:r>
      <w:r w:rsidRPr="00FD09D9">
        <w:t>).</w:t>
      </w:r>
    </w:p>
    <w:p w14:paraId="70B4A923" w14:textId="200370EF" w:rsidR="000D1EB4" w:rsidRPr="00FD09D9" w:rsidRDefault="000D1EB4" w:rsidP="00D724C0">
      <w:pPr>
        <w:pStyle w:val="gffd"/>
      </w:pPr>
      <w:r w:rsidRPr="00FD09D9">
        <w:rPr>
          <w:noProof/>
          <w:lang w:eastAsia="ru-RU"/>
        </w:rPr>
        <w:drawing>
          <wp:inline distT="0" distB="0" distL="0" distR="0" wp14:anchorId="740FE746" wp14:editId="7A4C7F30">
            <wp:extent cx="5939790" cy="2759710"/>
            <wp:effectExtent l="19050" t="19050" r="22860" b="215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5971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BB6C00E" w14:textId="5E1727DB" w:rsidR="00D724C0" w:rsidRPr="00FD09D9" w:rsidRDefault="00D724C0" w:rsidP="00D724C0">
      <w:pPr>
        <w:pStyle w:val="ge"/>
      </w:pPr>
      <w:bookmarkStart w:id="108" w:name="_Ref124250261"/>
      <w:r w:rsidRPr="00FD09D9">
        <w:t>Перечень учебных групп ПОО</w:t>
      </w:r>
      <w:bookmarkEnd w:id="108"/>
    </w:p>
    <w:p w14:paraId="1DFA5A09" w14:textId="4643B111" w:rsidR="00D235BD" w:rsidRPr="00FD09D9" w:rsidRDefault="00D235BD" w:rsidP="00DE7A6E">
      <w:pPr>
        <w:pStyle w:val="gff0"/>
      </w:pPr>
      <w:r w:rsidRPr="00FD09D9">
        <w:t>При нажатии на наименование учебной группы в отобразившемся перечне происходит переход к профилю учебной группы (</w:t>
      </w:r>
      <w:r w:rsidR="00AD4017" w:rsidRPr="00FD09D9">
        <w:t>рисунок </w:t>
      </w:r>
      <w:r w:rsidR="005C54AA" w:rsidRPr="00FD09D9">
        <w:fldChar w:fldCharType="begin"/>
      </w:r>
      <w:r w:rsidR="005C54AA" w:rsidRPr="00FD09D9">
        <w:instrText xml:space="preserve"> REF \* </w:instrText>
      </w:r>
      <w:r w:rsidR="005C54AA" w:rsidRPr="00FD09D9">
        <w:rPr>
          <w:lang w:val="en-US"/>
        </w:rPr>
        <w:instrText>arabic</w:instrText>
      </w:r>
      <w:r w:rsidR="005C54AA" w:rsidRPr="00FD09D9">
        <w:instrText xml:space="preserve"> _Ref124250325 \r \h </w:instrText>
      </w:r>
      <w:r w:rsidR="00FD09D9">
        <w:instrText xml:space="preserve"> \* MERGEFORMAT </w:instrText>
      </w:r>
      <w:r w:rsidR="005C54AA" w:rsidRPr="00FD09D9">
        <w:fldChar w:fldCharType="separate"/>
      </w:r>
      <w:r w:rsidR="00F65B19">
        <w:t>7</w:t>
      </w:r>
      <w:r w:rsidR="005C54AA" w:rsidRPr="00FD09D9">
        <w:fldChar w:fldCharType="end"/>
      </w:r>
      <w:r w:rsidR="00476A8B" w:rsidRPr="00FD09D9">
        <w:t>), состоящего из следующих вкладок:</w:t>
      </w:r>
    </w:p>
    <w:p w14:paraId="573D351C" w14:textId="4E374242" w:rsidR="006D413F" w:rsidRPr="00FD09D9" w:rsidRDefault="006D413F" w:rsidP="00DE7A6E">
      <w:pPr>
        <w:pStyle w:val="gf9"/>
      </w:pPr>
      <w:r w:rsidRPr="00FD09D9">
        <w:rPr>
          <w:rStyle w:val="gfff4"/>
        </w:rPr>
        <w:t>Объявления</w:t>
      </w:r>
      <w:r w:rsidR="0027474D" w:rsidRPr="00FD09D9">
        <w:t xml:space="preserve"> </w:t>
      </w:r>
      <w:r w:rsidRPr="00FD09D9">
        <w:t>(содержит все объявления группы);</w:t>
      </w:r>
    </w:p>
    <w:p w14:paraId="7A45AA0C" w14:textId="06229984" w:rsidR="006D413F" w:rsidRPr="00FD09D9" w:rsidRDefault="006D413F" w:rsidP="00DE7A6E">
      <w:pPr>
        <w:pStyle w:val="gf9"/>
      </w:pPr>
      <w:r w:rsidRPr="00FD09D9">
        <w:rPr>
          <w:rStyle w:val="gfff4"/>
        </w:rPr>
        <w:t>Родители</w:t>
      </w:r>
      <w:r w:rsidR="0027474D" w:rsidRPr="00FD09D9">
        <w:t xml:space="preserve"> </w:t>
      </w:r>
      <w:r w:rsidRPr="00FD09D9">
        <w:t>(</w:t>
      </w:r>
      <w:r w:rsidR="00505547" w:rsidRPr="00FD09D9">
        <w:t>содержит перечень родителей, а также информационную стену);</w:t>
      </w:r>
    </w:p>
    <w:p w14:paraId="3B9C1D8E" w14:textId="7D0ACEE0" w:rsidR="00505547" w:rsidRPr="00FD09D9" w:rsidRDefault="006B17D7" w:rsidP="00DE7A6E">
      <w:pPr>
        <w:pStyle w:val="gf9"/>
      </w:pPr>
      <w:r w:rsidRPr="00FD09D9">
        <w:rPr>
          <w:rStyle w:val="gfff4"/>
        </w:rPr>
        <w:t>Учителя</w:t>
      </w:r>
      <w:r w:rsidRPr="00FD09D9">
        <w:t xml:space="preserve"> (содержит перечень учителей, сотрудников группы, а также информационную стену</w:t>
      </w:r>
      <w:r w:rsidR="009B0E2C" w:rsidRPr="00FD09D9">
        <w:t>, отображается для пользователей с ролью «Сотрудник»</w:t>
      </w:r>
      <w:r w:rsidRPr="00FD09D9">
        <w:t>);</w:t>
      </w:r>
    </w:p>
    <w:p w14:paraId="76D2A693" w14:textId="0CAF344A" w:rsidR="00476A8B" w:rsidRPr="00FD09D9" w:rsidRDefault="006D413F" w:rsidP="00DE7A6E">
      <w:pPr>
        <w:pStyle w:val="gf9"/>
      </w:pPr>
      <w:r w:rsidRPr="00FD09D9">
        <w:rPr>
          <w:rStyle w:val="gfff4"/>
        </w:rPr>
        <w:t>Люди</w:t>
      </w:r>
      <w:r w:rsidRPr="00FD09D9">
        <w:t xml:space="preserve"> </w:t>
      </w:r>
      <w:r w:rsidR="00476A8B" w:rsidRPr="00FD09D9">
        <w:t xml:space="preserve">(содержит перечень всех </w:t>
      </w:r>
      <w:r w:rsidR="009C57C6" w:rsidRPr="00FD09D9">
        <w:t>персон</w:t>
      </w:r>
      <w:r w:rsidR="00476A8B" w:rsidRPr="00FD09D9">
        <w:t xml:space="preserve">, зарегистрированных в </w:t>
      </w:r>
      <w:r w:rsidR="00EB0649" w:rsidRPr="00FD09D9">
        <w:t>АИС «</w:t>
      </w:r>
      <w:r w:rsidR="00827AEB" w:rsidRPr="00FD09D9">
        <w:t>Дневник-ПОО</w:t>
      </w:r>
      <w:r w:rsidR="00EB0649" w:rsidRPr="00FD09D9">
        <w:t xml:space="preserve">» </w:t>
      </w:r>
      <w:r w:rsidR="00476A8B" w:rsidRPr="00FD09D9">
        <w:t xml:space="preserve">и имеющих членство в данной </w:t>
      </w:r>
      <w:r w:rsidR="009C57C6" w:rsidRPr="00FD09D9">
        <w:t>учебной группе</w:t>
      </w:r>
      <w:r w:rsidR="00476A8B" w:rsidRPr="00FD09D9">
        <w:t>, с возможностью фильтрации по системным и функциональным ролям –</w:t>
      </w:r>
      <w:r w:rsidR="00E2778C" w:rsidRPr="00FD09D9">
        <w:t xml:space="preserve"> </w:t>
      </w:r>
      <w:r w:rsidR="004A4E02" w:rsidRPr="00FD09D9">
        <w:rPr>
          <w:rStyle w:val="gfff4"/>
        </w:rPr>
        <w:t>У</w:t>
      </w:r>
      <w:r w:rsidR="00476A8B" w:rsidRPr="00FD09D9">
        <w:rPr>
          <w:rStyle w:val="gfff4"/>
        </w:rPr>
        <w:t>чащи</w:t>
      </w:r>
      <w:r w:rsidR="00DF6BBA" w:rsidRPr="00FD09D9">
        <w:rPr>
          <w:rStyle w:val="gfff4"/>
        </w:rPr>
        <w:t>е</w:t>
      </w:r>
      <w:r w:rsidR="00476A8B" w:rsidRPr="00FD09D9">
        <w:rPr>
          <w:rStyle w:val="gfff4"/>
        </w:rPr>
        <w:t>ся</w:t>
      </w:r>
      <w:r w:rsidR="009C57C6" w:rsidRPr="00FD09D9">
        <w:t xml:space="preserve"> (</w:t>
      </w:r>
      <w:r w:rsidR="00DF6BBA" w:rsidRPr="00FD09D9">
        <w:rPr>
          <w:rStyle w:val="gfff4"/>
        </w:rPr>
        <w:t xml:space="preserve">Сейчас </w:t>
      </w:r>
      <w:r w:rsidR="009C57C6" w:rsidRPr="00FD09D9">
        <w:rPr>
          <w:rStyle w:val="gfff4"/>
        </w:rPr>
        <w:t>в группе</w:t>
      </w:r>
      <w:r w:rsidR="009C57C6" w:rsidRPr="00FD09D9">
        <w:t xml:space="preserve">, </w:t>
      </w:r>
      <w:r w:rsidR="00DF6BBA" w:rsidRPr="00FD09D9">
        <w:rPr>
          <w:rStyle w:val="gfff4"/>
        </w:rPr>
        <w:t xml:space="preserve">Были </w:t>
      </w:r>
      <w:r w:rsidR="009C57C6" w:rsidRPr="00FD09D9">
        <w:rPr>
          <w:rStyle w:val="gfff4"/>
        </w:rPr>
        <w:t>в группе</w:t>
      </w:r>
      <w:r w:rsidR="009C57C6" w:rsidRPr="00FD09D9">
        <w:t>)</w:t>
      </w:r>
      <w:r w:rsidR="00476A8B" w:rsidRPr="00FD09D9">
        <w:t xml:space="preserve">, </w:t>
      </w:r>
      <w:r w:rsidR="004A4E02" w:rsidRPr="00FD09D9">
        <w:rPr>
          <w:rStyle w:val="gfff4"/>
        </w:rPr>
        <w:t>П</w:t>
      </w:r>
      <w:r w:rsidR="009C57C6" w:rsidRPr="00FD09D9">
        <w:rPr>
          <w:rStyle w:val="gfff4"/>
        </w:rPr>
        <w:t>реподавател</w:t>
      </w:r>
      <w:r w:rsidR="00DF6BBA" w:rsidRPr="00FD09D9">
        <w:rPr>
          <w:rStyle w:val="gfff4"/>
        </w:rPr>
        <w:t>и</w:t>
      </w:r>
      <w:r w:rsidR="009C57C6" w:rsidRPr="00FD09D9">
        <w:t xml:space="preserve">, </w:t>
      </w:r>
      <w:r w:rsidR="004A4E02" w:rsidRPr="00FD09D9">
        <w:rPr>
          <w:rStyle w:val="gfff4"/>
        </w:rPr>
        <w:t>Р</w:t>
      </w:r>
      <w:r w:rsidR="00476A8B" w:rsidRPr="00FD09D9">
        <w:rPr>
          <w:rStyle w:val="gfff4"/>
        </w:rPr>
        <w:t>одител</w:t>
      </w:r>
      <w:r w:rsidR="00DF6BBA" w:rsidRPr="00FD09D9">
        <w:rPr>
          <w:rStyle w:val="gfff4"/>
        </w:rPr>
        <w:t>и</w:t>
      </w:r>
      <w:r w:rsidR="00476A8B" w:rsidRPr="00FD09D9">
        <w:t>);</w:t>
      </w:r>
      <w:r w:rsidR="009B3E00" w:rsidRPr="00FD09D9">
        <w:rPr>
          <w:rStyle w:val="gfff4"/>
        </w:rPr>
        <w:t>Гр</w:t>
      </w:r>
      <w:r w:rsidR="00476A8B" w:rsidRPr="00FD09D9">
        <w:rPr>
          <w:rStyle w:val="gfff4"/>
        </w:rPr>
        <w:t>уппы</w:t>
      </w:r>
      <w:r w:rsidR="00476A8B" w:rsidRPr="00FD09D9">
        <w:t xml:space="preserve"> (содержит перечень групп по интересам, организованных персонами данной</w:t>
      </w:r>
      <w:r w:rsidR="00491AB9" w:rsidRPr="00FD09D9">
        <w:t xml:space="preserve"> учебной группы</w:t>
      </w:r>
      <w:r w:rsidR="00476A8B" w:rsidRPr="00FD09D9">
        <w:t>);</w:t>
      </w:r>
    </w:p>
    <w:p w14:paraId="65334BE8" w14:textId="77777777" w:rsidR="000F324A" w:rsidRPr="00FD09D9" w:rsidRDefault="00476A8B" w:rsidP="00DE7A6E">
      <w:pPr>
        <w:pStyle w:val="gf9"/>
      </w:pPr>
      <w:r w:rsidRPr="00FD09D9">
        <w:rPr>
          <w:rStyle w:val="gfff4"/>
        </w:rPr>
        <w:t>Файлы</w:t>
      </w:r>
      <w:r w:rsidRPr="00FD09D9">
        <w:t xml:space="preserve"> (содержит перечень аудио-, </w:t>
      </w:r>
      <w:r w:rsidR="002966B1" w:rsidRPr="00FD09D9">
        <w:t>видеофайлов</w:t>
      </w:r>
      <w:r w:rsidRPr="00FD09D9">
        <w:t xml:space="preserve">, изображений и документов, находящихся в общем доступе для </w:t>
      </w:r>
      <w:r w:rsidR="002966B1" w:rsidRPr="00FD09D9">
        <w:t>определённых</w:t>
      </w:r>
      <w:r w:rsidRPr="00FD09D9">
        <w:t xml:space="preserve"> категорий пользователей данной </w:t>
      </w:r>
      <w:r w:rsidR="00491AB9" w:rsidRPr="00FD09D9">
        <w:t>учебной группы</w:t>
      </w:r>
      <w:r w:rsidRPr="00FD09D9">
        <w:t>);</w:t>
      </w:r>
    </w:p>
    <w:p w14:paraId="2C23E0DF" w14:textId="3DA45A91" w:rsidR="00476A8B" w:rsidRPr="00FD09D9" w:rsidRDefault="00FA3171" w:rsidP="00DE7A6E">
      <w:pPr>
        <w:pStyle w:val="gf9"/>
      </w:pPr>
      <w:r w:rsidRPr="00FD09D9">
        <w:rPr>
          <w:rStyle w:val="gfff4"/>
        </w:rPr>
        <w:lastRenderedPageBreak/>
        <w:t>Достижения</w:t>
      </w:r>
      <w:r w:rsidR="003E061A" w:rsidRPr="00FD09D9">
        <w:t xml:space="preserve"> (содержит перечень достижений студентов данной учебной группы).</w:t>
      </w:r>
    </w:p>
    <w:p w14:paraId="599B9C61" w14:textId="2AF535FB" w:rsidR="00476A8B" w:rsidRPr="00FD09D9" w:rsidRDefault="007C32CA" w:rsidP="00DE7A6E">
      <w:pPr>
        <w:pStyle w:val="gff0"/>
      </w:pPr>
      <w:r w:rsidRPr="00FD09D9">
        <w:t xml:space="preserve">В правой боковой части страницы отображаются блоки с информацией </w:t>
      </w:r>
      <w:r w:rsidR="004A4E02" w:rsidRPr="00FD09D9">
        <w:t xml:space="preserve">о </w:t>
      </w:r>
      <w:r w:rsidRPr="00FD09D9">
        <w:t>сотрудниках группы, описанием группы и загруженными файлами.</w:t>
      </w:r>
    </w:p>
    <w:p w14:paraId="35EA91BB" w14:textId="4446632B" w:rsidR="000D1EB4" w:rsidRPr="00FD09D9" w:rsidRDefault="000D1EB4" w:rsidP="00D724C0">
      <w:pPr>
        <w:pStyle w:val="gffd"/>
      </w:pPr>
      <w:r w:rsidRPr="00FD09D9">
        <w:rPr>
          <w:noProof/>
          <w:lang w:eastAsia="ru-RU"/>
        </w:rPr>
        <w:drawing>
          <wp:inline distT="0" distB="0" distL="0" distR="0" wp14:anchorId="217564DC" wp14:editId="4A23BE50">
            <wp:extent cx="5939790" cy="4634865"/>
            <wp:effectExtent l="19050" t="19050" r="22860" b="133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63486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9D58E99" w14:textId="5DCABB7E" w:rsidR="00D724C0" w:rsidRPr="00FD09D9" w:rsidRDefault="00D724C0" w:rsidP="00D724C0">
      <w:pPr>
        <w:pStyle w:val="ge"/>
      </w:pPr>
      <w:bookmarkStart w:id="109" w:name="_Ref124250325"/>
      <w:r w:rsidRPr="00FD09D9">
        <w:t>Страница профиля учебной группы</w:t>
      </w:r>
      <w:bookmarkEnd w:id="109"/>
    </w:p>
    <w:p w14:paraId="65DF2E8B" w14:textId="0045A45C" w:rsidR="00FD14BB" w:rsidRPr="00FD09D9" w:rsidRDefault="00E53F76" w:rsidP="001764D7">
      <w:pPr>
        <w:pStyle w:val="g20"/>
      </w:pPr>
      <w:bookmarkStart w:id="110" w:name="_Toc470867162"/>
      <w:bookmarkStart w:id="111" w:name="_Toc146203001"/>
      <w:r w:rsidRPr="00FD09D9">
        <w:t>Просмотр данных о</w:t>
      </w:r>
      <w:r w:rsidR="00DF6BBA" w:rsidRPr="00FD09D9">
        <w:t>б</w:t>
      </w:r>
      <w:r w:rsidRPr="00FD09D9">
        <w:t xml:space="preserve"> </w:t>
      </w:r>
      <w:r w:rsidR="00DF6BBA" w:rsidRPr="00FD09D9">
        <w:t xml:space="preserve">учащихся </w:t>
      </w:r>
      <w:r w:rsidRPr="00FD09D9">
        <w:t>образовательной организации</w:t>
      </w:r>
      <w:bookmarkEnd w:id="110"/>
      <w:bookmarkEnd w:id="111"/>
    </w:p>
    <w:p w14:paraId="4FDBA4B4" w14:textId="6DD8A3E6" w:rsidR="000378DC" w:rsidRPr="00FD09D9" w:rsidRDefault="0029337D" w:rsidP="00DE7A6E">
      <w:pPr>
        <w:pStyle w:val="gff0"/>
      </w:pPr>
      <w:r w:rsidRPr="00FD09D9">
        <w:t xml:space="preserve">Пользователи </w:t>
      </w:r>
      <w:r w:rsidR="004A4E02" w:rsidRPr="00FD09D9">
        <w:t xml:space="preserve">с </w:t>
      </w:r>
      <w:r w:rsidRPr="00FD09D9">
        <w:t>рол</w:t>
      </w:r>
      <w:r w:rsidR="004A4E02" w:rsidRPr="00FD09D9">
        <w:t>ями</w:t>
      </w:r>
      <w:r w:rsidRPr="00FD09D9">
        <w:t xml:space="preserve"> «Сотрудник», «Учащийся» и «Родитель» имеют возможность просмотра личного профиля (см. п</w:t>
      </w:r>
      <w:r w:rsidR="00AD4017" w:rsidRPr="00FD09D9">
        <w:t>одраздел</w:t>
      </w:r>
      <w:r w:rsidRPr="00FD09D9">
        <w:t xml:space="preserve"> </w:t>
      </w:r>
      <w:r w:rsidR="004A4E02" w:rsidRPr="00FD09D9">
        <w:fldChar w:fldCharType="begin"/>
      </w:r>
      <w:r w:rsidR="004A4E02" w:rsidRPr="00FD09D9">
        <w:instrText xml:space="preserve"> REF _Ref467851773 \n \h </w:instrText>
      </w:r>
      <w:r w:rsidR="00935A87" w:rsidRPr="00FD09D9">
        <w:instrText xml:space="preserve"> \* MERGEFORMAT </w:instrText>
      </w:r>
      <w:r w:rsidR="004A4E02" w:rsidRPr="00FD09D9">
        <w:fldChar w:fldCharType="separate"/>
      </w:r>
      <w:r w:rsidR="00F65B19">
        <w:t>5.2</w:t>
      </w:r>
      <w:r w:rsidR="004A4E02" w:rsidRPr="00FD09D9">
        <w:fldChar w:fldCharType="end"/>
      </w:r>
      <w:r w:rsidRPr="00FD09D9">
        <w:t xml:space="preserve">) </w:t>
      </w:r>
      <w:r w:rsidR="00DF6BBA" w:rsidRPr="00FD09D9">
        <w:t xml:space="preserve">учащихся </w:t>
      </w:r>
      <w:r w:rsidRPr="00FD09D9">
        <w:t xml:space="preserve">связанной с ними образовательной организации. Наполнение профиля </w:t>
      </w:r>
      <w:r w:rsidR="00DF6BBA" w:rsidRPr="00FD09D9">
        <w:t>учащегося</w:t>
      </w:r>
      <w:r w:rsidRPr="00FD09D9">
        <w:t xml:space="preserve"> информацией, связанной с персональными данными </w:t>
      </w:r>
      <w:r w:rsidR="00DF6BBA" w:rsidRPr="00FD09D9">
        <w:t xml:space="preserve">учащихся </w:t>
      </w:r>
      <w:r w:rsidRPr="00FD09D9">
        <w:t>и образовательными достижениями, а также просмотр таких данных доступны для пользователя с ролью «Администратор».</w:t>
      </w:r>
    </w:p>
    <w:p w14:paraId="2D9C68D9" w14:textId="5241742C" w:rsidR="00FB2A69" w:rsidRPr="00FD09D9" w:rsidRDefault="00FB2A69" w:rsidP="00DE7A6E">
      <w:pPr>
        <w:pStyle w:val="gff0"/>
      </w:pPr>
      <w:r w:rsidRPr="00FD09D9">
        <w:lastRenderedPageBreak/>
        <w:t xml:space="preserve">Для просмотра профиля </w:t>
      </w:r>
      <w:r w:rsidR="00354AED" w:rsidRPr="00FD09D9">
        <w:t xml:space="preserve">учащегося </w:t>
      </w:r>
      <w:r w:rsidR="0068016A" w:rsidRPr="00FD09D9">
        <w:t xml:space="preserve">ПОО </w:t>
      </w:r>
      <w:r w:rsidRPr="00FD09D9">
        <w:t xml:space="preserve">на странице профиля </w:t>
      </w:r>
      <w:r w:rsidR="0068016A" w:rsidRPr="00FD09D9">
        <w:t xml:space="preserve">ПОО </w:t>
      </w:r>
      <w:r w:rsidRPr="00FD09D9">
        <w:t>(</w:t>
      </w:r>
      <w:r w:rsidR="00AD4017" w:rsidRPr="00FD09D9">
        <w:t>рисунок </w:t>
      </w:r>
      <w:r w:rsidR="005C54AA" w:rsidRPr="00FD09D9">
        <w:fldChar w:fldCharType="begin"/>
      </w:r>
      <w:r w:rsidR="005C54AA" w:rsidRPr="00FD09D9">
        <w:instrText xml:space="preserve"> REF \* </w:instrText>
      </w:r>
      <w:r w:rsidR="005C54AA" w:rsidRPr="00FD09D9">
        <w:rPr>
          <w:lang w:val="en-US"/>
        </w:rPr>
        <w:instrText>arabic</w:instrText>
      </w:r>
      <w:r w:rsidR="005C54AA" w:rsidRPr="00FD09D9">
        <w:instrText xml:space="preserve"> _Ref124250217 \r \h </w:instrText>
      </w:r>
      <w:r w:rsidR="00FD09D9">
        <w:instrText xml:space="preserve"> \* MERGEFORMAT </w:instrText>
      </w:r>
      <w:r w:rsidR="005C54AA" w:rsidRPr="00FD09D9">
        <w:fldChar w:fldCharType="separate"/>
      </w:r>
      <w:r w:rsidR="00F65B19">
        <w:t>5</w:t>
      </w:r>
      <w:r w:rsidR="005C54AA" w:rsidRPr="00FD09D9">
        <w:fldChar w:fldCharType="end"/>
      </w:r>
      <w:r w:rsidRPr="00FD09D9">
        <w:t xml:space="preserve">) необходимо перейти на вкладку </w:t>
      </w:r>
      <w:r w:rsidRPr="00FD09D9">
        <w:rPr>
          <w:rStyle w:val="gfff4"/>
        </w:rPr>
        <w:t>Люди</w:t>
      </w:r>
      <w:r w:rsidRPr="00FD09D9">
        <w:t xml:space="preserve">, в блоке фильтрации выбрать категорию </w:t>
      </w:r>
      <w:r w:rsidRPr="00FD09D9">
        <w:rPr>
          <w:rStyle w:val="gfff4"/>
        </w:rPr>
        <w:t>Учащиеся</w:t>
      </w:r>
      <w:r w:rsidRPr="00FD09D9">
        <w:t xml:space="preserve">. Отобразится перечень всех персон данной </w:t>
      </w:r>
      <w:r w:rsidR="0068016A" w:rsidRPr="00FD09D9">
        <w:t>ПОО</w:t>
      </w:r>
      <w:r w:rsidRPr="00FD09D9">
        <w:t>, которым присвоена роль «Учащийся» (</w:t>
      </w:r>
      <w:r w:rsidR="00AD4017" w:rsidRPr="00FD09D9">
        <w:t>рисунок </w:t>
      </w:r>
      <w:r w:rsidR="005C54AA" w:rsidRPr="00FD09D9">
        <w:fldChar w:fldCharType="begin"/>
      </w:r>
      <w:r w:rsidR="005C54AA" w:rsidRPr="00FD09D9">
        <w:instrText xml:space="preserve"> REF \* </w:instrText>
      </w:r>
      <w:r w:rsidR="005C54AA" w:rsidRPr="00FD09D9">
        <w:rPr>
          <w:lang w:val="en-US"/>
        </w:rPr>
        <w:instrText>arabic</w:instrText>
      </w:r>
      <w:r w:rsidR="005C54AA" w:rsidRPr="00FD09D9">
        <w:instrText xml:space="preserve"> _Ref124250413 \r \h </w:instrText>
      </w:r>
      <w:r w:rsidR="00FD09D9">
        <w:instrText xml:space="preserve"> \* MERGEFORMAT </w:instrText>
      </w:r>
      <w:r w:rsidR="005C54AA" w:rsidRPr="00FD09D9">
        <w:fldChar w:fldCharType="separate"/>
      </w:r>
      <w:r w:rsidR="00F65B19">
        <w:t>8</w:t>
      </w:r>
      <w:r w:rsidR="005C54AA" w:rsidRPr="00FD09D9">
        <w:fldChar w:fldCharType="end"/>
      </w:r>
      <w:r w:rsidRPr="00FD09D9">
        <w:t xml:space="preserve">). </w:t>
      </w:r>
    </w:p>
    <w:p w14:paraId="21D1996C" w14:textId="11DEA8B6" w:rsidR="000D1EB4" w:rsidRPr="00FD09D9" w:rsidRDefault="000D1EB4" w:rsidP="00D724C0">
      <w:pPr>
        <w:pStyle w:val="gffd"/>
      </w:pPr>
      <w:r w:rsidRPr="00FD09D9">
        <w:rPr>
          <w:noProof/>
          <w:lang w:eastAsia="ru-RU"/>
        </w:rPr>
        <w:drawing>
          <wp:inline distT="0" distB="0" distL="0" distR="0" wp14:anchorId="15F2142A" wp14:editId="4697A2D7">
            <wp:extent cx="5939790" cy="3989705"/>
            <wp:effectExtent l="19050" t="19050" r="22860" b="1079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8970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85A7748" w14:textId="310FA0FB" w:rsidR="00D724C0" w:rsidRPr="00FD09D9" w:rsidRDefault="00D724C0" w:rsidP="00D724C0">
      <w:pPr>
        <w:pStyle w:val="ge"/>
      </w:pPr>
      <w:bookmarkStart w:id="112" w:name="_Ref124250413"/>
      <w:r w:rsidRPr="00FD09D9">
        <w:t>Перечень персон ПОО с ролью «Учащийся»</w:t>
      </w:r>
      <w:bookmarkEnd w:id="112"/>
    </w:p>
    <w:p w14:paraId="52D1B383" w14:textId="6813C327" w:rsidR="00D724C0" w:rsidRPr="00FD09D9" w:rsidRDefault="00124F62" w:rsidP="000F324A">
      <w:pPr>
        <w:pStyle w:val="gff0"/>
      </w:pPr>
      <w:r w:rsidRPr="00FD09D9">
        <w:t>При нажатии на иконку «</w:t>
      </w:r>
      <w:r w:rsidRPr="00FD09D9">
        <w:rPr>
          <w:noProof/>
          <w:lang w:eastAsia="ru-RU"/>
        </w:rPr>
        <w:drawing>
          <wp:inline distT="0" distB="0" distL="0" distR="0" wp14:anchorId="321B9DF3" wp14:editId="68873776">
            <wp:extent cx="304762" cy="266667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09D9">
        <w:t xml:space="preserve">» происходит переход к редактированию личному профилю </w:t>
      </w:r>
      <w:r w:rsidR="00354AED" w:rsidRPr="00FD09D9">
        <w:t>учащегося</w:t>
      </w:r>
      <w:r w:rsidRPr="00FD09D9">
        <w:t xml:space="preserve"> (рисунок </w:t>
      </w:r>
      <w:r w:rsidR="00092511" w:rsidRPr="00FD09D9">
        <w:fldChar w:fldCharType="begin"/>
      </w:r>
      <w:r w:rsidR="00092511" w:rsidRPr="00FD09D9">
        <w:instrText xml:space="preserve"> REF \* </w:instrText>
      </w:r>
      <w:r w:rsidR="00092511" w:rsidRPr="00FD09D9">
        <w:rPr>
          <w:lang w:val="en-US"/>
        </w:rPr>
        <w:instrText>arabic</w:instrText>
      </w:r>
      <w:r w:rsidR="00092511" w:rsidRPr="00FD09D9">
        <w:instrText xml:space="preserve"> _Ref124250558 \r \h </w:instrText>
      </w:r>
      <w:r w:rsidR="00FD09D9">
        <w:instrText xml:space="preserve"> \* MERGEFORMAT </w:instrText>
      </w:r>
      <w:r w:rsidR="00092511" w:rsidRPr="00FD09D9">
        <w:fldChar w:fldCharType="separate"/>
      </w:r>
      <w:r w:rsidR="00F65B19">
        <w:t>9</w:t>
      </w:r>
      <w:r w:rsidR="00092511" w:rsidRPr="00FD09D9">
        <w:fldChar w:fldCharType="end"/>
      </w:r>
      <w:r w:rsidRPr="00FD09D9">
        <w:t>).</w:t>
      </w:r>
    </w:p>
    <w:p w14:paraId="063BFB95" w14:textId="71127D58" w:rsidR="000D1EB4" w:rsidRPr="00FD09D9" w:rsidRDefault="000D1EB4" w:rsidP="00D724C0">
      <w:pPr>
        <w:pStyle w:val="gffd"/>
      </w:pPr>
      <w:r w:rsidRPr="00FD09D9">
        <w:rPr>
          <w:noProof/>
          <w:lang w:eastAsia="ru-RU"/>
        </w:rPr>
        <w:lastRenderedPageBreak/>
        <w:drawing>
          <wp:inline distT="0" distB="0" distL="0" distR="0" wp14:anchorId="27A7A5FA" wp14:editId="36D4007D">
            <wp:extent cx="5939790" cy="4672330"/>
            <wp:effectExtent l="19050" t="19050" r="22860" b="139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67233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82755D9" w14:textId="673F91F0" w:rsidR="00D724C0" w:rsidRPr="00FD09D9" w:rsidRDefault="00D724C0" w:rsidP="00D724C0">
      <w:pPr>
        <w:pStyle w:val="ge"/>
      </w:pPr>
      <w:bookmarkStart w:id="113" w:name="_Ref124250558"/>
      <w:r w:rsidRPr="00FD09D9">
        <w:t>Страница личного профиля учащегося ПОО</w:t>
      </w:r>
      <w:bookmarkEnd w:id="113"/>
    </w:p>
    <w:p w14:paraId="1613EB63" w14:textId="77247B27" w:rsidR="009300A2" w:rsidRPr="00FD09D9" w:rsidRDefault="009300A2" w:rsidP="001764D7">
      <w:pPr>
        <w:pStyle w:val="g20"/>
      </w:pPr>
      <w:bookmarkStart w:id="114" w:name="_Toc470867163"/>
      <w:bookmarkStart w:id="115" w:name="_Toc146203002"/>
      <w:r w:rsidRPr="00FD09D9">
        <w:t xml:space="preserve">Просмотр данных о родителях (законных представителях) </w:t>
      </w:r>
      <w:bookmarkEnd w:id="114"/>
      <w:r w:rsidR="00354AED" w:rsidRPr="00FD09D9">
        <w:t>учащихся</w:t>
      </w:r>
      <w:bookmarkEnd w:id="115"/>
    </w:p>
    <w:p w14:paraId="38F48B89" w14:textId="05CCC03A" w:rsidR="00760FEE" w:rsidRPr="00FD09D9" w:rsidRDefault="009300A2" w:rsidP="00DE7A6E">
      <w:pPr>
        <w:pStyle w:val="gff0"/>
      </w:pPr>
      <w:r w:rsidRPr="00FD09D9">
        <w:t>Пользователи ролей «Сотрудник», «Обучающийся» и «Родитель» имеют возможность просмотра личного профиля (см. п</w:t>
      </w:r>
      <w:r w:rsidR="00AD4017" w:rsidRPr="00FD09D9">
        <w:t>одраздел</w:t>
      </w:r>
      <w:r w:rsidRPr="00FD09D9">
        <w:t xml:space="preserve"> </w:t>
      </w:r>
      <w:r w:rsidR="004A4E02" w:rsidRPr="00FD09D9">
        <w:fldChar w:fldCharType="begin"/>
      </w:r>
      <w:r w:rsidR="004A4E02" w:rsidRPr="00FD09D9">
        <w:instrText xml:space="preserve"> REF _Ref467851773 \n \h </w:instrText>
      </w:r>
      <w:r w:rsidR="00935A87" w:rsidRPr="00FD09D9">
        <w:instrText xml:space="preserve"> \* MERGEFORMAT </w:instrText>
      </w:r>
      <w:r w:rsidR="004A4E02" w:rsidRPr="00FD09D9">
        <w:fldChar w:fldCharType="separate"/>
      </w:r>
      <w:r w:rsidR="00F65B19">
        <w:t>5.2</w:t>
      </w:r>
      <w:r w:rsidR="004A4E02" w:rsidRPr="00FD09D9">
        <w:fldChar w:fldCharType="end"/>
      </w:r>
      <w:r w:rsidRPr="00FD09D9">
        <w:t xml:space="preserve">) родителей </w:t>
      </w:r>
      <w:r w:rsidR="00354AED" w:rsidRPr="00FD09D9">
        <w:t xml:space="preserve">учащихся </w:t>
      </w:r>
      <w:r w:rsidR="00124F62" w:rsidRPr="00FD09D9">
        <w:t>ПОО</w:t>
      </w:r>
      <w:r w:rsidRPr="00FD09D9">
        <w:t>. Наполнение профиля родителя информацией, свя</w:t>
      </w:r>
      <w:r w:rsidR="00386B92" w:rsidRPr="00FD09D9">
        <w:t>занной с персональными данными</w:t>
      </w:r>
      <w:r w:rsidRPr="00FD09D9">
        <w:t>, а также просмотр таких данных доступны для пользователя с ролью «Администратор».</w:t>
      </w:r>
    </w:p>
    <w:p w14:paraId="3A2D63EC" w14:textId="6D43ABF6" w:rsidR="00A75F1A" w:rsidRPr="00FD09D9" w:rsidRDefault="00521CE6" w:rsidP="000F324A">
      <w:pPr>
        <w:pStyle w:val="gff0"/>
      </w:pPr>
      <w:r w:rsidRPr="00FD09D9">
        <w:t xml:space="preserve">Для просмотра профиля родителя </w:t>
      </w:r>
      <w:r w:rsidR="00354AED" w:rsidRPr="00FD09D9">
        <w:t xml:space="preserve">учащегося </w:t>
      </w:r>
      <w:r w:rsidR="0068016A" w:rsidRPr="00FD09D9">
        <w:t xml:space="preserve">ПОО </w:t>
      </w:r>
      <w:r w:rsidRPr="00FD09D9">
        <w:t xml:space="preserve">на странице профиля </w:t>
      </w:r>
      <w:r w:rsidR="0068016A" w:rsidRPr="00FD09D9">
        <w:t xml:space="preserve">ПОО </w:t>
      </w:r>
      <w:r w:rsidRPr="00FD09D9">
        <w:t>(</w:t>
      </w:r>
      <w:r w:rsidR="00AD4017" w:rsidRPr="00FD09D9">
        <w:t>рисунок </w:t>
      </w:r>
      <w:r w:rsidR="00092511" w:rsidRPr="00FD09D9">
        <w:fldChar w:fldCharType="begin"/>
      </w:r>
      <w:r w:rsidR="00092511" w:rsidRPr="00FD09D9">
        <w:instrText xml:space="preserve"> REF \* </w:instrText>
      </w:r>
      <w:r w:rsidR="00092511" w:rsidRPr="00FD09D9">
        <w:rPr>
          <w:lang w:val="en-US"/>
        </w:rPr>
        <w:instrText>arabic</w:instrText>
      </w:r>
      <w:r w:rsidR="00092511" w:rsidRPr="00FD09D9">
        <w:instrText xml:space="preserve"> _Ref124250217 \r \h </w:instrText>
      </w:r>
      <w:r w:rsidR="00FD09D9">
        <w:instrText xml:space="preserve"> \* MERGEFORMAT </w:instrText>
      </w:r>
      <w:r w:rsidR="00092511" w:rsidRPr="00FD09D9">
        <w:fldChar w:fldCharType="separate"/>
      </w:r>
      <w:r w:rsidR="00F65B19">
        <w:t>5</w:t>
      </w:r>
      <w:r w:rsidR="00092511" w:rsidRPr="00FD09D9">
        <w:fldChar w:fldCharType="end"/>
      </w:r>
      <w:r w:rsidRPr="00FD09D9">
        <w:t xml:space="preserve">) необходимо перейти на вкладку </w:t>
      </w:r>
      <w:r w:rsidRPr="00FD09D9">
        <w:rPr>
          <w:rStyle w:val="gfff4"/>
        </w:rPr>
        <w:t>Люди</w:t>
      </w:r>
      <w:r w:rsidRPr="00FD09D9">
        <w:t xml:space="preserve">, в блоке фильтрации выбрать категорию </w:t>
      </w:r>
      <w:r w:rsidRPr="00FD09D9">
        <w:rPr>
          <w:rStyle w:val="gfff4"/>
        </w:rPr>
        <w:t>Родители</w:t>
      </w:r>
      <w:r w:rsidRPr="00FD09D9">
        <w:t xml:space="preserve">. Отобразится перечень всех персон данной </w:t>
      </w:r>
      <w:r w:rsidR="0068016A" w:rsidRPr="00FD09D9">
        <w:t>ПОО</w:t>
      </w:r>
      <w:r w:rsidR="00D609E8" w:rsidRPr="00FD09D9">
        <w:t xml:space="preserve">, </w:t>
      </w:r>
      <w:r w:rsidRPr="00FD09D9">
        <w:t>которым присвоена роль «Родитель» (</w:t>
      </w:r>
      <w:r w:rsidR="00AD4017" w:rsidRPr="00FD09D9">
        <w:t>рисунок </w:t>
      </w:r>
      <w:r w:rsidR="00092511" w:rsidRPr="00FD09D9">
        <w:fldChar w:fldCharType="begin"/>
      </w:r>
      <w:r w:rsidR="00092511" w:rsidRPr="00FD09D9">
        <w:instrText xml:space="preserve"> REF \* </w:instrText>
      </w:r>
      <w:r w:rsidR="00092511" w:rsidRPr="00FD09D9">
        <w:rPr>
          <w:lang w:val="en-US"/>
        </w:rPr>
        <w:instrText>arabic</w:instrText>
      </w:r>
      <w:r w:rsidR="00092511" w:rsidRPr="00FD09D9">
        <w:instrText xml:space="preserve"> _Ref124250767 \r \h </w:instrText>
      </w:r>
      <w:r w:rsidR="00FD09D9">
        <w:instrText xml:space="preserve"> \* MERGEFORMAT </w:instrText>
      </w:r>
      <w:r w:rsidR="00092511" w:rsidRPr="00FD09D9">
        <w:fldChar w:fldCharType="separate"/>
      </w:r>
      <w:r w:rsidR="00F65B19">
        <w:t>10</w:t>
      </w:r>
      <w:r w:rsidR="00092511" w:rsidRPr="00FD09D9">
        <w:fldChar w:fldCharType="end"/>
      </w:r>
      <w:r w:rsidRPr="00FD09D9">
        <w:t xml:space="preserve">). </w:t>
      </w:r>
      <w:bookmarkStart w:id="116" w:name="_Ref438135842"/>
    </w:p>
    <w:bookmarkEnd w:id="116"/>
    <w:p w14:paraId="13225BBA" w14:textId="57F23047" w:rsidR="000D1EB4" w:rsidRPr="00FD09D9" w:rsidRDefault="000D1EB4" w:rsidP="000F324A">
      <w:pPr>
        <w:pStyle w:val="ge"/>
        <w:numPr>
          <w:ilvl w:val="0"/>
          <w:numId w:val="0"/>
        </w:numPr>
      </w:pPr>
      <w:r w:rsidRPr="00FD09D9">
        <w:rPr>
          <w:noProof/>
          <w:lang w:eastAsia="ru-RU"/>
        </w:rPr>
        <w:lastRenderedPageBreak/>
        <w:drawing>
          <wp:inline distT="0" distB="0" distL="0" distR="0" wp14:anchorId="3687505F" wp14:editId="78E852F0">
            <wp:extent cx="5939790" cy="5006340"/>
            <wp:effectExtent l="19050" t="19050" r="22860" b="2286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0634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80F6B0B" w14:textId="25331F49" w:rsidR="00D724C0" w:rsidRPr="00FD09D9" w:rsidRDefault="00D724C0" w:rsidP="00D724C0">
      <w:pPr>
        <w:pStyle w:val="ge"/>
      </w:pPr>
      <w:bookmarkStart w:id="117" w:name="_Ref124250767"/>
      <w:r w:rsidRPr="00FD09D9">
        <w:t>Перечень персон ПОО с ролью «Родитель»</w:t>
      </w:r>
      <w:bookmarkEnd w:id="117"/>
    </w:p>
    <w:p w14:paraId="05A4FF3D" w14:textId="4D8DA0B2" w:rsidR="00521CE6" w:rsidRPr="00FD09D9" w:rsidRDefault="00B32AE2" w:rsidP="000F324A">
      <w:pPr>
        <w:pStyle w:val="gff0"/>
        <w:keepNext/>
      </w:pPr>
      <w:r w:rsidRPr="00FD09D9">
        <w:lastRenderedPageBreak/>
        <w:t>При нажатии на ФИО родителя в отобразившемся перечне происходит переход к личному профилю родителя (рисунок </w:t>
      </w:r>
      <w:r w:rsidR="00092511" w:rsidRPr="00FD09D9">
        <w:fldChar w:fldCharType="begin"/>
      </w:r>
      <w:r w:rsidR="00092511" w:rsidRPr="00FD09D9">
        <w:instrText xml:space="preserve"> REF \* </w:instrText>
      </w:r>
      <w:r w:rsidR="00092511" w:rsidRPr="00FD09D9">
        <w:rPr>
          <w:lang w:val="en-US"/>
        </w:rPr>
        <w:instrText>arabic</w:instrText>
      </w:r>
      <w:r w:rsidR="00092511" w:rsidRPr="00FD09D9">
        <w:instrText xml:space="preserve"> _Ref124250814 \r \h </w:instrText>
      </w:r>
      <w:r w:rsidR="00FD09D9">
        <w:instrText xml:space="preserve"> \* MERGEFORMAT </w:instrText>
      </w:r>
      <w:r w:rsidR="00092511" w:rsidRPr="00FD09D9">
        <w:fldChar w:fldCharType="separate"/>
      </w:r>
      <w:r w:rsidR="00F65B19">
        <w:t>11</w:t>
      </w:r>
      <w:r w:rsidR="00092511" w:rsidRPr="00FD09D9">
        <w:fldChar w:fldCharType="end"/>
      </w:r>
      <w:r w:rsidRPr="00FD09D9">
        <w:t>).</w:t>
      </w:r>
    </w:p>
    <w:p w14:paraId="1C6D61F7" w14:textId="4AC77C24" w:rsidR="000D1EB4" w:rsidRPr="00FD09D9" w:rsidRDefault="000D1EB4" w:rsidP="00D724C0">
      <w:pPr>
        <w:pStyle w:val="gffd"/>
      </w:pPr>
      <w:r w:rsidRPr="00FD09D9">
        <w:rPr>
          <w:noProof/>
          <w:lang w:eastAsia="ru-RU"/>
        </w:rPr>
        <w:drawing>
          <wp:inline distT="0" distB="0" distL="0" distR="0" wp14:anchorId="35A7C0A5" wp14:editId="45DDF69F">
            <wp:extent cx="5939790" cy="4518025"/>
            <wp:effectExtent l="19050" t="19050" r="22860" b="158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1802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092AEC6" w14:textId="07988ECE" w:rsidR="00D724C0" w:rsidRPr="00FD09D9" w:rsidRDefault="00D724C0" w:rsidP="00D724C0">
      <w:pPr>
        <w:pStyle w:val="ge"/>
      </w:pPr>
      <w:bookmarkStart w:id="118" w:name="_Ref124250814"/>
      <w:r w:rsidRPr="00FD09D9">
        <w:t>Страница личного профиля родителя учащегося ПОО</w:t>
      </w:r>
      <w:bookmarkEnd w:id="118"/>
    </w:p>
    <w:p w14:paraId="25471013" w14:textId="37DAA23A" w:rsidR="00066578" w:rsidRPr="00FD09D9" w:rsidRDefault="00DB55A3" w:rsidP="001764D7">
      <w:pPr>
        <w:pStyle w:val="g20"/>
      </w:pPr>
      <w:bookmarkStart w:id="119" w:name="_Toc470867164"/>
      <w:bookmarkStart w:id="120" w:name="_Toc146203003"/>
      <w:r w:rsidRPr="00FD09D9">
        <w:t>Планирование учебного процесса</w:t>
      </w:r>
      <w:bookmarkEnd w:id="119"/>
      <w:bookmarkEnd w:id="120"/>
    </w:p>
    <w:p w14:paraId="3DE0E0DD" w14:textId="63B05E77" w:rsidR="0041581B" w:rsidRPr="00FD09D9" w:rsidRDefault="00066578" w:rsidP="00182051">
      <w:pPr>
        <w:pStyle w:val="gff0"/>
        <w:keepNext/>
      </w:pPr>
      <w:r w:rsidRPr="00FD09D9">
        <w:t xml:space="preserve">Для входа в тематическое планирование </w:t>
      </w:r>
      <w:r w:rsidR="001C2389" w:rsidRPr="00FD09D9">
        <w:t xml:space="preserve">пользователю с ролью «Сотрудник» </w:t>
      </w:r>
      <w:r w:rsidRPr="00FD09D9">
        <w:t xml:space="preserve">необходимо перейти по ссылке </w:t>
      </w:r>
      <w:r w:rsidR="00A63FFC" w:rsidRPr="00FD09D9">
        <w:rPr>
          <w:rStyle w:val="gfff4"/>
        </w:rPr>
        <w:t>Тематическое планирование</w:t>
      </w:r>
      <w:r w:rsidRPr="00FD09D9">
        <w:t xml:space="preserve"> со страницы журнала </w:t>
      </w:r>
      <w:r w:rsidRPr="00FD09D9">
        <w:lastRenderedPageBreak/>
        <w:t xml:space="preserve">предмета </w:t>
      </w:r>
      <w:r w:rsidR="001C2389" w:rsidRPr="00FD09D9">
        <w:t>(</w:t>
      </w:r>
      <w:r w:rsidR="00AD4017" w:rsidRPr="00FD09D9">
        <w:t>рисунок </w:t>
      </w:r>
      <w:r w:rsidR="00AD4017" w:rsidRPr="00FD09D9">
        <w:fldChar w:fldCharType="begin"/>
      </w:r>
      <w:r w:rsidR="00AD4017" w:rsidRPr="00FD09D9">
        <w:instrText xml:space="preserve"> REF \* </w:instrText>
      </w:r>
      <w:r w:rsidR="00AD4017" w:rsidRPr="00FD09D9">
        <w:rPr>
          <w:lang w:val="en-US"/>
        </w:rPr>
        <w:instrText>arabic</w:instrText>
      </w:r>
      <w:r w:rsidR="00AD4017" w:rsidRPr="00FD09D9">
        <w:instrText xml:space="preserve"> _Ref498619704 \n \h </w:instrText>
      </w:r>
      <w:r w:rsidR="00E80544" w:rsidRPr="00FD09D9">
        <w:instrText xml:space="preserve"> \* MERGEFORMAT </w:instrText>
      </w:r>
      <w:r w:rsidR="00AD4017" w:rsidRPr="00FD09D9">
        <w:fldChar w:fldCharType="separate"/>
      </w:r>
      <w:r w:rsidR="00F65B19">
        <w:t>12</w:t>
      </w:r>
      <w:r w:rsidR="00AD4017" w:rsidRPr="00FD09D9">
        <w:fldChar w:fldCharType="end"/>
      </w:r>
      <w:r w:rsidR="001C2389" w:rsidRPr="00FD09D9">
        <w:t xml:space="preserve">) </w:t>
      </w:r>
      <w:r w:rsidR="003B32D2" w:rsidRPr="00FD09D9">
        <w:t>либо</w:t>
      </w:r>
      <w:r w:rsidRPr="00FD09D9">
        <w:t xml:space="preserve"> через раздел </w:t>
      </w:r>
      <w:r w:rsidR="00D609E8" w:rsidRPr="00FD09D9">
        <w:rPr>
          <w:rStyle w:val="gfff4"/>
        </w:rPr>
        <w:t>Образование</w:t>
      </w:r>
      <w:r w:rsidR="002966B1" w:rsidRPr="00FD09D9">
        <w:t xml:space="preserve"> </w:t>
      </w:r>
      <w:r w:rsidR="00B32AE2" w:rsidRPr="00FD09D9">
        <w:t>–</w:t>
      </w:r>
      <w:r w:rsidR="002966B1" w:rsidRPr="00FD09D9">
        <w:t xml:space="preserve"> </w:t>
      </w:r>
      <w:r w:rsidR="002966B1" w:rsidRPr="00FD09D9">
        <w:rPr>
          <w:rStyle w:val="gfff4"/>
        </w:rPr>
        <w:t>Журналы</w:t>
      </w:r>
      <w:r w:rsidR="00B32AE2" w:rsidRPr="00FD09D9">
        <w:rPr>
          <w:rStyle w:val="gfff4"/>
        </w:rPr>
        <w:t xml:space="preserve"> </w:t>
      </w:r>
      <w:r w:rsidR="00B32AE2" w:rsidRPr="00FD09D9">
        <w:t xml:space="preserve">– </w:t>
      </w:r>
      <w:r w:rsidRPr="00FD09D9">
        <w:rPr>
          <w:rStyle w:val="gfff4"/>
        </w:rPr>
        <w:t>Тематическое планирование</w:t>
      </w:r>
      <w:r w:rsidRPr="00FD09D9">
        <w:t>.</w:t>
      </w:r>
    </w:p>
    <w:p w14:paraId="7C407F70" w14:textId="7AA74227" w:rsidR="00066578" w:rsidRPr="00FD09D9" w:rsidRDefault="00A54DF4" w:rsidP="00E80544">
      <w:pPr>
        <w:pStyle w:val="gffd"/>
      </w:pPr>
      <w:r w:rsidRPr="00FD09D9">
        <w:rPr>
          <w:noProof/>
          <w:lang w:eastAsia="ru-RU"/>
        </w:rPr>
        <w:drawing>
          <wp:inline distT="0" distB="0" distL="0" distR="0" wp14:anchorId="7DA1BAEA" wp14:editId="2BE47651">
            <wp:extent cx="5939790" cy="2235835"/>
            <wp:effectExtent l="19050" t="19050" r="22860" b="120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3583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165E825" w14:textId="0A742E61" w:rsidR="00066578" w:rsidRPr="00FD09D9" w:rsidRDefault="00066578" w:rsidP="00E80544">
      <w:pPr>
        <w:pStyle w:val="ge"/>
      </w:pPr>
      <w:bookmarkStart w:id="121" w:name="_Ref498619704"/>
      <w:r w:rsidRPr="00FD09D9">
        <w:t>Переход к странице «Тематическое планирование»</w:t>
      </w:r>
      <w:bookmarkEnd w:id="121"/>
    </w:p>
    <w:p w14:paraId="4D87A20A" w14:textId="77777777" w:rsidR="00066578" w:rsidRPr="00FD09D9" w:rsidRDefault="00066578" w:rsidP="00E80544">
      <w:pPr>
        <w:pStyle w:val="gff0"/>
      </w:pPr>
      <w:r w:rsidRPr="00FD09D9">
        <w:t>Для перехода к заполнению поурочного планирования необходимо выбрать на открывшейся странице:</w:t>
      </w:r>
    </w:p>
    <w:p w14:paraId="6760483A" w14:textId="77777777" w:rsidR="00066578" w:rsidRPr="00FD09D9" w:rsidRDefault="00066578" w:rsidP="00E80544">
      <w:pPr>
        <w:pStyle w:val="gf9"/>
      </w:pPr>
      <w:r w:rsidRPr="00FD09D9">
        <w:t>учебный год;</w:t>
      </w:r>
    </w:p>
    <w:p w14:paraId="73BFB6CE" w14:textId="77777777" w:rsidR="00066578" w:rsidRPr="00FD09D9" w:rsidRDefault="00066578" w:rsidP="00E80544">
      <w:pPr>
        <w:pStyle w:val="gf9"/>
      </w:pPr>
      <w:r w:rsidRPr="00FD09D9">
        <w:t>группу;</w:t>
      </w:r>
    </w:p>
    <w:p w14:paraId="1CD4DF98" w14:textId="77777777" w:rsidR="00066578" w:rsidRPr="00FD09D9" w:rsidRDefault="00066578" w:rsidP="00E80544">
      <w:pPr>
        <w:pStyle w:val="gf9"/>
      </w:pPr>
      <w:r w:rsidRPr="00FD09D9">
        <w:t>предмет;</w:t>
      </w:r>
    </w:p>
    <w:p w14:paraId="2D928D48" w14:textId="77777777" w:rsidR="00066578" w:rsidRPr="00FD09D9" w:rsidRDefault="00066578" w:rsidP="00E80544">
      <w:pPr>
        <w:pStyle w:val="gf9"/>
      </w:pPr>
      <w:r w:rsidRPr="00FD09D9">
        <w:t>ФИО преподавателя.</w:t>
      </w:r>
    </w:p>
    <w:p w14:paraId="09BB0755" w14:textId="19CA23BF" w:rsidR="0041581B" w:rsidRPr="00FD09D9" w:rsidRDefault="00D724C0" w:rsidP="00182051">
      <w:pPr>
        <w:pStyle w:val="gff0"/>
        <w:keepNext/>
      </w:pPr>
      <w:r w:rsidRPr="00FD09D9">
        <w:t xml:space="preserve">При нажатии на кнопку </w:t>
      </w:r>
      <w:r w:rsidRPr="00FD09D9">
        <w:rPr>
          <w:b/>
          <w:bCs/>
        </w:rPr>
        <w:t>Посмотреть</w:t>
      </w:r>
      <w:r w:rsidRPr="00FD09D9">
        <w:t xml:space="preserve"> о</w:t>
      </w:r>
      <w:r w:rsidR="00066578" w:rsidRPr="00FD09D9">
        <w:t>ткроется таблица планирования</w:t>
      </w:r>
      <w:r w:rsidR="001C2389" w:rsidRPr="00FD09D9">
        <w:t xml:space="preserve"> (</w:t>
      </w:r>
      <w:r w:rsidR="00AD4017" w:rsidRPr="00FD09D9">
        <w:t>рисунок </w:t>
      </w:r>
      <w:r w:rsidR="00B30068" w:rsidRPr="00FD09D9">
        <w:fldChar w:fldCharType="begin"/>
      </w:r>
      <w:r w:rsidR="00B30068" w:rsidRPr="00FD09D9">
        <w:instrText xml:space="preserve"> REF \* </w:instrText>
      </w:r>
      <w:r w:rsidR="00B30068" w:rsidRPr="00FD09D9">
        <w:rPr>
          <w:lang w:val="en-US"/>
        </w:rPr>
        <w:instrText>arabic</w:instrText>
      </w:r>
      <w:r w:rsidR="00B30068" w:rsidRPr="00FD09D9">
        <w:instrText xml:space="preserve"> _Ref124250871 \r \h </w:instrText>
      </w:r>
      <w:r w:rsidR="00FD09D9">
        <w:instrText xml:space="preserve"> \* MERGEFORMAT </w:instrText>
      </w:r>
      <w:r w:rsidR="00B30068" w:rsidRPr="00FD09D9">
        <w:fldChar w:fldCharType="separate"/>
      </w:r>
      <w:r w:rsidR="00F65B19">
        <w:t>13</w:t>
      </w:r>
      <w:r w:rsidR="00B30068" w:rsidRPr="00FD09D9">
        <w:fldChar w:fldCharType="end"/>
      </w:r>
      <w:r w:rsidR="001C2389" w:rsidRPr="00FD09D9">
        <w:t>)</w:t>
      </w:r>
      <w:r w:rsidR="00066578" w:rsidRPr="00FD09D9">
        <w:t>. Для внесения темы занятия необходимо установить курсор в соответствующую графу и осуществить ввод с клавиатуры компьютера.</w:t>
      </w:r>
    </w:p>
    <w:p w14:paraId="146257F5" w14:textId="127511E2" w:rsidR="000D1EB4" w:rsidRPr="00FD09D9" w:rsidRDefault="000D1EB4" w:rsidP="00D724C0">
      <w:pPr>
        <w:pStyle w:val="gffd"/>
      </w:pPr>
      <w:r w:rsidRPr="00FD09D9">
        <w:rPr>
          <w:noProof/>
          <w:lang w:eastAsia="ru-RU"/>
        </w:rPr>
        <w:drawing>
          <wp:inline distT="0" distB="0" distL="0" distR="0" wp14:anchorId="571AB9BE" wp14:editId="411DB6EC">
            <wp:extent cx="5904000" cy="2479267"/>
            <wp:effectExtent l="19050" t="19050" r="20955" b="165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2479267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1856B1F" w14:textId="64FDF36F" w:rsidR="00176298" w:rsidRPr="00FD09D9" w:rsidRDefault="00176298" w:rsidP="00176298">
      <w:pPr>
        <w:pStyle w:val="ge"/>
      </w:pPr>
      <w:bookmarkStart w:id="122" w:name="_Ref124250871"/>
      <w:r w:rsidRPr="00FD09D9">
        <w:t>Таблица планирования уроков</w:t>
      </w:r>
      <w:bookmarkEnd w:id="122"/>
    </w:p>
    <w:p w14:paraId="4B980EC1" w14:textId="2B2C056C" w:rsidR="00066578" w:rsidRPr="00FD09D9" w:rsidRDefault="00066578" w:rsidP="00946C21">
      <w:pPr>
        <w:pStyle w:val="gff0"/>
      </w:pPr>
      <w:r w:rsidRPr="00FD09D9">
        <w:lastRenderedPageBreak/>
        <w:t>Со страницы поурочного планирования также можно осуществить выдачу домашнего задания</w:t>
      </w:r>
      <w:r w:rsidR="00F55904" w:rsidRPr="00FD09D9">
        <w:t xml:space="preserve"> (</w:t>
      </w:r>
      <w:r w:rsidR="00FB3034" w:rsidRPr="00FD09D9">
        <w:t xml:space="preserve">далее – </w:t>
      </w:r>
      <w:r w:rsidR="00F55904" w:rsidRPr="00FD09D9">
        <w:t>ДЗ)</w:t>
      </w:r>
      <w:r w:rsidRPr="00FD09D9">
        <w:t xml:space="preserve"> к следующему занятию сразу всем обучающимся группы или прило</w:t>
      </w:r>
      <w:r w:rsidR="001F6ADE" w:rsidRPr="00FD09D9">
        <w:t>жить файл с материалами к уроку.</w:t>
      </w:r>
    </w:p>
    <w:p w14:paraId="2889FA9A" w14:textId="0C1C4339" w:rsidR="001411D2" w:rsidRPr="00FD09D9" w:rsidRDefault="001411D2" w:rsidP="001764D7">
      <w:pPr>
        <w:pStyle w:val="g20"/>
      </w:pPr>
      <w:bookmarkStart w:id="123" w:name="_Toc470867165"/>
      <w:bookmarkStart w:id="124" w:name="_Toc146203004"/>
      <w:r w:rsidRPr="00FD09D9">
        <w:t>Расписание занятий учебных групп</w:t>
      </w:r>
      <w:bookmarkEnd w:id="123"/>
      <w:bookmarkEnd w:id="124"/>
    </w:p>
    <w:p w14:paraId="4680A7AF" w14:textId="34771694" w:rsidR="001411D2" w:rsidRPr="00FD09D9" w:rsidRDefault="001411D2" w:rsidP="00946C21">
      <w:pPr>
        <w:pStyle w:val="gff0"/>
      </w:pPr>
      <w:r w:rsidRPr="00FD09D9">
        <w:t>Для пользовател</w:t>
      </w:r>
      <w:r w:rsidR="00B17125" w:rsidRPr="00FD09D9">
        <w:t>ей</w:t>
      </w:r>
      <w:r w:rsidRPr="00FD09D9">
        <w:t xml:space="preserve"> с рол</w:t>
      </w:r>
      <w:r w:rsidR="00B17125" w:rsidRPr="00FD09D9">
        <w:t>ью</w:t>
      </w:r>
      <w:r w:rsidRPr="00FD09D9">
        <w:t xml:space="preserve"> «Сотрудник» расписание занятий доступно в разделе </w:t>
      </w:r>
      <w:r w:rsidR="00F64ED4" w:rsidRPr="00FD09D9">
        <w:rPr>
          <w:rStyle w:val="gfff4"/>
        </w:rPr>
        <w:t>Образование</w:t>
      </w:r>
      <w:r w:rsidRPr="00FD09D9">
        <w:t xml:space="preserve"> </w:t>
      </w:r>
      <w:r w:rsidR="009B3E00" w:rsidRPr="00FD09D9">
        <w:t>–</w:t>
      </w:r>
      <w:r w:rsidRPr="00FD09D9">
        <w:t xml:space="preserve"> </w:t>
      </w:r>
      <w:r w:rsidRPr="00FD09D9">
        <w:rPr>
          <w:rStyle w:val="gfff4"/>
        </w:rPr>
        <w:t>Расписание</w:t>
      </w:r>
      <w:r w:rsidR="00800517" w:rsidRPr="00FD09D9">
        <w:t xml:space="preserve"> (</w:t>
      </w:r>
      <w:r w:rsidR="00AD4017" w:rsidRPr="00FD09D9">
        <w:t>рисунок </w:t>
      </w:r>
      <w:r w:rsidR="007B209D" w:rsidRPr="00FD09D9">
        <w:fldChar w:fldCharType="begin"/>
      </w:r>
      <w:r w:rsidR="007B209D" w:rsidRPr="00FD09D9">
        <w:instrText xml:space="preserve"> REF </w:instrText>
      </w:r>
      <w:r w:rsidR="00B30068" w:rsidRPr="00FD09D9">
        <w:instrText xml:space="preserve">\* </w:instrText>
      </w:r>
      <w:r w:rsidR="00B30068" w:rsidRPr="00FD09D9">
        <w:rPr>
          <w:lang w:val="en-US"/>
        </w:rPr>
        <w:instrText>arabic</w:instrText>
      </w:r>
      <w:r w:rsidR="00B30068" w:rsidRPr="00FD09D9">
        <w:instrText xml:space="preserve"> </w:instrText>
      </w:r>
      <w:r w:rsidR="007B209D" w:rsidRPr="00FD09D9">
        <w:instrText xml:space="preserve">_Ref498619750 \r \h </w:instrText>
      </w:r>
      <w:r w:rsidR="00FD09D9">
        <w:instrText xml:space="preserve"> \* MERGEFORMAT </w:instrText>
      </w:r>
      <w:r w:rsidR="007B209D" w:rsidRPr="00FD09D9">
        <w:fldChar w:fldCharType="separate"/>
      </w:r>
      <w:r w:rsidR="00F65B19">
        <w:t>14</w:t>
      </w:r>
      <w:r w:rsidR="007B209D" w:rsidRPr="00FD09D9">
        <w:fldChar w:fldCharType="end"/>
      </w:r>
      <w:r w:rsidR="00800517" w:rsidRPr="00FD09D9">
        <w:t>)</w:t>
      </w:r>
      <w:r w:rsidRPr="00FD09D9">
        <w:t xml:space="preserve">. </w:t>
      </w:r>
      <w:r w:rsidR="002A6858" w:rsidRPr="00FD09D9">
        <w:t xml:space="preserve">После перехода откроется страница расписания </w:t>
      </w:r>
      <w:r w:rsidR="0068016A" w:rsidRPr="00FD09D9">
        <w:t>ПОО</w:t>
      </w:r>
      <w:r w:rsidR="002A6858" w:rsidRPr="00FD09D9">
        <w:t>, включающая в себя следующие вкладки:</w:t>
      </w:r>
    </w:p>
    <w:p w14:paraId="57560920" w14:textId="7D5CF6C0" w:rsidR="002A6858" w:rsidRPr="00FD09D9" w:rsidRDefault="00A32891" w:rsidP="00946C21">
      <w:pPr>
        <w:pStyle w:val="gf9"/>
      </w:pPr>
      <w:r w:rsidRPr="00FD09D9">
        <w:rPr>
          <w:rStyle w:val="gfff4"/>
        </w:rPr>
        <w:t>Учебные группы</w:t>
      </w:r>
      <w:r w:rsidR="002A6858" w:rsidRPr="00FD09D9">
        <w:t xml:space="preserve"> (содержит перечень учебных </w:t>
      </w:r>
      <w:r w:rsidRPr="00FD09D9">
        <w:t>групп</w:t>
      </w:r>
      <w:r w:rsidR="002A6858" w:rsidRPr="00FD09D9">
        <w:t xml:space="preserve">; по нажатию на наименование группы открывается расписание для </w:t>
      </w:r>
      <w:r w:rsidR="00F64ED4" w:rsidRPr="00FD09D9">
        <w:t>данн</w:t>
      </w:r>
      <w:r w:rsidR="00354AED" w:rsidRPr="00FD09D9">
        <w:t>ой группы</w:t>
      </w:r>
      <w:r w:rsidR="002A6858" w:rsidRPr="00FD09D9">
        <w:t>);</w:t>
      </w:r>
    </w:p>
    <w:p w14:paraId="1AA8FE06" w14:textId="0994F16D" w:rsidR="002A6858" w:rsidRPr="00FD09D9" w:rsidRDefault="00A32891" w:rsidP="00946C21">
      <w:pPr>
        <w:pStyle w:val="gf9"/>
      </w:pPr>
      <w:r w:rsidRPr="00FD09D9">
        <w:rPr>
          <w:rStyle w:val="gfff4"/>
        </w:rPr>
        <w:t>Преподаватели</w:t>
      </w:r>
      <w:r w:rsidR="002A6858" w:rsidRPr="00FD09D9">
        <w:t xml:space="preserve"> (содержит перечень </w:t>
      </w:r>
      <w:r w:rsidR="00EA5835" w:rsidRPr="00FD09D9">
        <w:t>учителей</w:t>
      </w:r>
      <w:r w:rsidR="002A6858" w:rsidRPr="00FD09D9">
        <w:t xml:space="preserve">; при выборе </w:t>
      </w:r>
      <w:r w:rsidR="00EA5835" w:rsidRPr="00FD09D9">
        <w:t>учителя</w:t>
      </w:r>
      <w:r w:rsidR="002A6858" w:rsidRPr="00FD09D9">
        <w:t xml:space="preserve"> открывается расписание данного </w:t>
      </w:r>
      <w:r w:rsidR="00EA5835" w:rsidRPr="00FD09D9">
        <w:t>учителя</w:t>
      </w:r>
      <w:r w:rsidR="002A6858" w:rsidRPr="00FD09D9">
        <w:t xml:space="preserve"> с указанием </w:t>
      </w:r>
      <w:r w:rsidR="00354AED" w:rsidRPr="00FD09D9">
        <w:t>группы</w:t>
      </w:r>
      <w:r w:rsidR="002A6858" w:rsidRPr="00FD09D9">
        <w:t>, в которо</w:t>
      </w:r>
      <w:r w:rsidR="00EA5835" w:rsidRPr="00FD09D9">
        <w:t>м</w:t>
      </w:r>
      <w:r w:rsidR="002A6858" w:rsidRPr="00FD09D9">
        <w:t xml:space="preserve"> </w:t>
      </w:r>
      <w:r w:rsidR="002966B1" w:rsidRPr="00FD09D9">
        <w:t>ведётся</w:t>
      </w:r>
      <w:r w:rsidR="002A6858" w:rsidRPr="00FD09D9">
        <w:t xml:space="preserve"> </w:t>
      </w:r>
      <w:r w:rsidR="00EA5835" w:rsidRPr="00FD09D9">
        <w:t>урок</w:t>
      </w:r>
      <w:r w:rsidR="002A6858" w:rsidRPr="00FD09D9">
        <w:t>);</w:t>
      </w:r>
    </w:p>
    <w:p w14:paraId="6025E726" w14:textId="5C61F7BA" w:rsidR="002A6858" w:rsidRPr="00FD09D9" w:rsidRDefault="00A32891" w:rsidP="00946C21">
      <w:pPr>
        <w:pStyle w:val="gf9"/>
      </w:pPr>
      <w:r w:rsidRPr="00FD09D9">
        <w:rPr>
          <w:rStyle w:val="gfff4"/>
        </w:rPr>
        <w:t>Занятия</w:t>
      </w:r>
      <w:r w:rsidR="002A6858" w:rsidRPr="00FD09D9">
        <w:t xml:space="preserve"> (отображает перечень </w:t>
      </w:r>
      <w:r w:rsidR="00EA5835" w:rsidRPr="00FD09D9">
        <w:t xml:space="preserve">уроков </w:t>
      </w:r>
      <w:r w:rsidR="002A6858" w:rsidRPr="00FD09D9">
        <w:t>по выбранным фильтрам);</w:t>
      </w:r>
    </w:p>
    <w:p w14:paraId="292174C6" w14:textId="77F7A929" w:rsidR="002A6858" w:rsidRPr="00FD09D9" w:rsidRDefault="00A32891" w:rsidP="00946C21">
      <w:pPr>
        <w:pStyle w:val="gf9"/>
      </w:pPr>
      <w:r w:rsidRPr="00FD09D9">
        <w:rPr>
          <w:rStyle w:val="gfff4"/>
        </w:rPr>
        <w:t>Аудитории</w:t>
      </w:r>
      <w:r w:rsidR="002A6858" w:rsidRPr="00FD09D9">
        <w:t xml:space="preserve"> (</w:t>
      </w:r>
      <w:r w:rsidR="00800517" w:rsidRPr="00FD09D9">
        <w:t>расписание занятий в выбранно</w:t>
      </w:r>
      <w:r w:rsidR="00C8461E" w:rsidRPr="00FD09D9">
        <w:t>м</w:t>
      </w:r>
      <w:r w:rsidR="00800517" w:rsidRPr="00FD09D9">
        <w:t xml:space="preserve"> </w:t>
      </w:r>
      <w:r w:rsidR="00C8461E" w:rsidRPr="00FD09D9">
        <w:t>кабинете</w:t>
      </w:r>
      <w:r w:rsidR="002A6858" w:rsidRPr="00FD09D9">
        <w:t>);</w:t>
      </w:r>
    </w:p>
    <w:p w14:paraId="03898CDA" w14:textId="66F86735" w:rsidR="002A6858" w:rsidRPr="00FD09D9" w:rsidRDefault="00800517" w:rsidP="00946C21">
      <w:pPr>
        <w:pStyle w:val="gf9"/>
      </w:pPr>
      <w:r w:rsidRPr="00FD09D9">
        <w:rPr>
          <w:rStyle w:val="gfff4"/>
        </w:rPr>
        <w:t xml:space="preserve">Экзамены и </w:t>
      </w:r>
      <w:r w:rsidR="002966B1" w:rsidRPr="00FD09D9">
        <w:rPr>
          <w:rStyle w:val="gfff4"/>
        </w:rPr>
        <w:t>зачёты</w:t>
      </w:r>
      <w:r w:rsidR="002A6858" w:rsidRPr="00FD09D9">
        <w:t xml:space="preserve"> (</w:t>
      </w:r>
      <w:r w:rsidRPr="00FD09D9">
        <w:t xml:space="preserve">расписание экзаменов и </w:t>
      </w:r>
      <w:r w:rsidR="002966B1" w:rsidRPr="00FD09D9">
        <w:t>зачётов</w:t>
      </w:r>
      <w:r w:rsidRPr="00FD09D9">
        <w:t xml:space="preserve"> в </w:t>
      </w:r>
      <w:r w:rsidR="0068016A" w:rsidRPr="00FD09D9">
        <w:t>ПОО</w:t>
      </w:r>
      <w:r w:rsidR="002A6858" w:rsidRPr="00FD09D9">
        <w:t>);</w:t>
      </w:r>
    </w:p>
    <w:p w14:paraId="71DDB2D6" w14:textId="1F15F9E9" w:rsidR="00800517" w:rsidRPr="00FD09D9" w:rsidRDefault="00800517" w:rsidP="00946C21">
      <w:pPr>
        <w:pStyle w:val="gf9"/>
      </w:pPr>
      <w:r w:rsidRPr="00FD09D9">
        <w:rPr>
          <w:rStyle w:val="gfff4"/>
        </w:rPr>
        <w:t>Звонки</w:t>
      </w:r>
      <w:r w:rsidRPr="00FD09D9">
        <w:t xml:space="preserve"> (расписание звонков в </w:t>
      </w:r>
      <w:r w:rsidR="0068016A" w:rsidRPr="00FD09D9">
        <w:t>ПОО</w:t>
      </w:r>
      <w:r w:rsidRPr="00FD09D9">
        <w:t>).</w:t>
      </w:r>
    </w:p>
    <w:p w14:paraId="7E60DA62" w14:textId="29211179" w:rsidR="007F319B" w:rsidRPr="00FD09D9" w:rsidRDefault="00A32891" w:rsidP="00625CC7">
      <w:pPr>
        <w:pStyle w:val="gffd"/>
      </w:pPr>
      <w:bookmarkStart w:id="125" w:name="_Ref438141560"/>
      <w:r w:rsidRPr="00FD09D9">
        <w:rPr>
          <w:noProof/>
          <w:lang w:eastAsia="ru-RU"/>
        </w:rPr>
        <w:drawing>
          <wp:inline distT="0" distB="0" distL="0" distR="0" wp14:anchorId="29DFB048" wp14:editId="298AC61A">
            <wp:extent cx="5939790" cy="2324735"/>
            <wp:effectExtent l="19050" t="19050" r="22860" b="184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2473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569FC8A" w14:textId="19296244" w:rsidR="002A6858" w:rsidRPr="00FD09D9" w:rsidRDefault="00800517" w:rsidP="00946C21">
      <w:pPr>
        <w:pStyle w:val="ge"/>
      </w:pPr>
      <w:bookmarkStart w:id="126" w:name="_Ref498619750"/>
      <w:bookmarkEnd w:id="125"/>
      <w:r w:rsidRPr="00FD09D9">
        <w:t xml:space="preserve">Расписание </w:t>
      </w:r>
      <w:r w:rsidR="0068016A" w:rsidRPr="00FD09D9">
        <w:t>ПОО</w:t>
      </w:r>
      <w:bookmarkEnd w:id="126"/>
    </w:p>
    <w:p w14:paraId="10CB5E70" w14:textId="453850C5" w:rsidR="00B17125" w:rsidRPr="00FD09D9" w:rsidRDefault="00B17125" w:rsidP="00DE5E71">
      <w:pPr>
        <w:keepNext/>
      </w:pPr>
      <w:r w:rsidRPr="00FD09D9">
        <w:rPr>
          <w:rStyle w:val="gff5"/>
        </w:rPr>
        <w:t xml:space="preserve">Для просмотра расписания пользователю с ролью «Учащийся» необходимо перейти во вкладку </w:t>
      </w:r>
      <w:r w:rsidR="009E007F" w:rsidRPr="00FD09D9">
        <w:rPr>
          <w:rStyle w:val="gfff4"/>
        </w:rPr>
        <w:t>Образование</w:t>
      </w:r>
      <w:r w:rsidRPr="00FD09D9">
        <w:rPr>
          <w:rStyle w:val="gff5"/>
        </w:rPr>
        <w:t xml:space="preserve"> </w:t>
      </w:r>
      <w:r w:rsidR="00B92948" w:rsidRPr="00FD09D9">
        <w:rPr>
          <w:rStyle w:val="gff5"/>
        </w:rPr>
        <w:t>–</w:t>
      </w:r>
      <w:r w:rsidRPr="00FD09D9">
        <w:rPr>
          <w:rStyle w:val="gff5"/>
        </w:rPr>
        <w:t xml:space="preserve"> </w:t>
      </w:r>
      <w:r w:rsidRPr="00FD09D9">
        <w:rPr>
          <w:rStyle w:val="gfff4"/>
        </w:rPr>
        <w:t>Расписание</w:t>
      </w:r>
      <w:r w:rsidRPr="00FD09D9">
        <w:rPr>
          <w:rStyle w:val="gff5"/>
        </w:rPr>
        <w:t xml:space="preserve">. При этом </w:t>
      </w:r>
      <w:r w:rsidR="00354AED" w:rsidRPr="00FD09D9">
        <w:rPr>
          <w:rStyle w:val="gff5"/>
        </w:rPr>
        <w:t xml:space="preserve">учащемуся </w:t>
      </w:r>
      <w:r w:rsidRPr="00FD09D9">
        <w:rPr>
          <w:rStyle w:val="gff5"/>
        </w:rPr>
        <w:t xml:space="preserve">откроется </w:t>
      </w:r>
      <w:r w:rsidRPr="00FD09D9">
        <w:rPr>
          <w:rStyle w:val="gff5"/>
        </w:rPr>
        <w:lastRenderedPageBreak/>
        <w:t>страница расписания</w:t>
      </w:r>
      <w:r w:rsidR="00176298" w:rsidRPr="00FD09D9">
        <w:rPr>
          <w:rStyle w:val="gff5"/>
        </w:rPr>
        <w:t xml:space="preserve"> его группы </w:t>
      </w:r>
      <w:r w:rsidR="009E007F" w:rsidRPr="00FD09D9">
        <w:rPr>
          <w:rStyle w:val="gff5"/>
        </w:rPr>
        <w:t>(рисунок </w:t>
      </w:r>
      <w:r w:rsidR="007B209D" w:rsidRPr="00FD09D9">
        <w:rPr>
          <w:rStyle w:val="gff5"/>
        </w:rPr>
        <w:fldChar w:fldCharType="begin"/>
      </w:r>
      <w:r w:rsidR="007B209D" w:rsidRPr="00FD09D9">
        <w:rPr>
          <w:rStyle w:val="gff5"/>
        </w:rPr>
        <w:instrText xml:space="preserve"> REF </w:instrText>
      </w:r>
      <w:r w:rsidR="00B30068" w:rsidRPr="00FD09D9">
        <w:rPr>
          <w:rStyle w:val="gff5"/>
        </w:rPr>
        <w:instrText xml:space="preserve">\* </w:instrText>
      </w:r>
      <w:r w:rsidR="00B30068" w:rsidRPr="00FD09D9">
        <w:rPr>
          <w:rStyle w:val="gff5"/>
          <w:lang w:val="en-US"/>
        </w:rPr>
        <w:instrText>arabic</w:instrText>
      </w:r>
      <w:r w:rsidR="00B30068" w:rsidRPr="00FD09D9">
        <w:rPr>
          <w:rStyle w:val="gff5"/>
        </w:rPr>
        <w:instrText xml:space="preserve"> </w:instrText>
      </w:r>
      <w:r w:rsidR="007B209D" w:rsidRPr="00FD09D9">
        <w:rPr>
          <w:rStyle w:val="gff5"/>
        </w:rPr>
        <w:instrText xml:space="preserve">_Ref498619758 \r \h </w:instrText>
      </w:r>
      <w:r w:rsidR="00FD09D9">
        <w:rPr>
          <w:rStyle w:val="gff5"/>
        </w:rPr>
        <w:instrText xml:space="preserve"> \* MERGEFORMAT </w:instrText>
      </w:r>
      <w:r w:rsidR="007B209D" w:rsidRPr="00FD09D9">
        <w:rPr>
          <w:rStyle w:val="gff5"/>
        </w:rPr>
      </w:r>
      <w:r w:rsidR="007B209D" w:rsidRPr="00FD09D9">
        <w:rPr>
          <w:rStyle w:val="gff5"/>
        </w:rPr>
        <w:fldChar w:fldCharType="separate"/>
      </w:r>
      <w:r w:rsidR="00F65B19">
        <w:rPr>
          <w:rStyle w:val="gff5"/>
        </w:rPr>
        <w:t>15</w:t>
      </w:r>
      <w:r w:rsidR="007B209D" w:rsidRPr="00FD09D9">
        <w:rPr>
          <w:rStyle w:val="gff5"/>
        </w:rPr>
        <w:fldChar w:fldCharType="end"/>
      </w:r>
      <w:r w:rsidR="009E007F" w:rsidRPr="00FD09D9">
        <w:rPr>
          <w:rStyle w:val="gff5"/>
        </w:rPr>
        <w:t>)</w:t>
      </w:r>
      <w:r w:rsidRPr="00FD09D9">
        <w:rPr>
          <w:rStyle w:val="gff5"/>
        </w:rPr>
        <w:t xml:space="preserve">. </w:t>
      </w:r>
      <w:r w:rsidR="009E007F" w:rsidRPr="00FD09D9">
        <w:rPr>
          <w:rStyle w:val="gff5"/>
        </w:rPr>
        <w:t xml:space="preserve">Расписание можно экспортировать </w:t>
      </w:r>
      <w:r w:rsidR="009D252F" w:rsidRPr="00FD09D9">
        <w:rPr>
          <w:rStyle w:val="gff5"/>
        </w:rPr>
        <w:t xml:space="preserve">в </w:t>
      </w:r>
      <w:r w:rsidR="000E3576" w:rsidRPr="00FD09D9">
        <w:rPr>
          <w:rStyle w:val="gff5"/>
          <w:lang w:val="en-US"/>
        </w:rPr>
        <w:t>Excel</w:t>
      </w:r>
      <w:r w:rsidR="00BD7E6E" w:rsidRPr="00FD09D9">
        <w:rPr>
          <w:rStyle w:val="gff5"/>
        </w:rPr>
        <w:t xml:space="preserve"> </w:t>
      </w:r>
      <w:r w:rsidR="009D252F" w:rsidRPr="00FD09D9">
        <w:rPr>
          <w:rStyle w:val="gff5"/>
        </w:rPr>
        <w:t>или загрузить версию для печати</w:t>
      </w:r>
      <w:r w:rsidR="009D252F" w:rsidRPr="00FD09D9">
        <w:t>.</w:t>
      </w:r>
      <w:r w:rsidR="00E15300" w:rsidRPr="00FD09D9">
        <w:t xml:space="preserve"> </w:t>
      </w:r>
    </w:p>
    <w:p w14:paraId="318026FA" w14:textId="03D51F5B" w:rsidR="007F319B" w:rsidRPr="00FD09D9" w:rsidRDefault="00BD7E6E" w:rsidP="00946C21">
      <w:pPr>
        <w:pStyle w:val="gffd"/>
      </w:pPr>
      <w:r w:rsidRPr="00FD09D9">
        <w:rPr>
          <w:noProof/>
          <w:lang w:eastAsia="ru-RU"/>
        </w:rPr>
        <w:drawing>
          <wp:inline distT="0" distB="0" distL="0" distR="0" wp14:anchorId="35409A28" wp14:editId="3772C1C6">
            <wp:extent cx="5939790" cy="3042920"/>
            <wp:effectExtent l="19050" t="19050" r="22860" b="241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292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CA0A4BF" w14:textId="0B651A61" w:rsidR="00B17125" w:rsidRPr="00FD09D9" w:rsidRDefault="00B17125" w:rsidP="00946C21">
      <w:pPr>
        <w:pStyle w:val="ge"/>
      </w:pPr>
      <w:bookmarkStart w:id="127" w:name="_Ref498619758"/>
      <w:r w:rsidRPr="00FD09D9">
        <w:t xml:space="preserve">Раздел </w:t>
      </w:r>
      <w:r w:rsidRPr="00FD09D9">
        <w:rPr>
          <w:rStyle w:val="gfff4"/>
        </w:rPr>
        <w:t>Расписание</w:t>
      </w:r>
      <w:r w:rsidRPr="00FD09D9">
        <w:t xml:space="preserve"> для пользователя с ролью «Учащийся»</w:t>
      </w:r>
      <w:bookmarkEnd w:id="127"/>
    </w:p>
    <w:p w14:paraId="4868E051" w14:textId="3E2211F6" w:rsidR="002A6858" w:rsidRPr="00FD09D9" w:rsidRDefault="001411D2" w:rsidP="00182051">
      <w:pPr>
        <w:pStyle w:val="gff0"/>
        <w:keepNext/>
      </w:pPr>
      <w:r w:rsidRPr="00FD09D9">
        <w:t xml:space="preserve">Для просмотра расписания </w:t>
      </w:r>
      <w:r w:rsidR="002966B1" w:rsidRPr="00FD09D9">
        <w:t>ребёнка</w:t>
      </w:r>
      <w:r w:rsidRPr="00FD09D9">
        <w:t xml:space="preserve"> </w:t>
      </w:r>
      <w:r w:rsidR="009D252F" w:rsidRPr="00FD09D9">
        <w:t>пользователю с ролью «Родитель»</w:t>
      </w:r>
      <w:r w:rsidRPr="00FD09D9">
        <w:t xml:space="preserve"> необходимо перейти в раздел </w:t>
      </w:r>
      <w:r w:rsidRPr="00FD09D9">
        <w:rPr>
          <w:rStyle w:val="gfff4"/>
        </w:rPr>
        <w:t>Дети</w:t>
      </w:r>
      <w:r w:rsidRPr="00FD09D9">
        <w:t xml:space="preserve"> </w:t>
      </w:r>
      <w:r w:rsidR="00B92948" w:rsidRPr="00FD09D9">
        <w:t>–</w:t>
      </w:r>
      <w:r w:rsidRPr="00FD09D9">
        <w:t xml:space="preserve"> </w:t>
      </w:r>
      <w:r w:rsidRPr="00FD09D9">
        <w:rPr>
          <w:rStyle w:val="gfff4"/>
        </w:rPr>
        <w:t>Расписание</w:t>
      </w:r>
      <w:r w:rsidR="005700F5" w:rsidRPr="00FD09D9">
        <w:t xml:space="preserve"> (</w:t>
      </w:r>
      <w:r w:rsidR="00AD4017" w:rsidRPr="00FD09D9">
        <w:t>рисунок </w:t>
      </w:r>
      <w:r w:rsidR="007B209D" w:rsidRPr="00FD09D9">
        <w:fldChar w:fldCharType="begin"/>
      </w:r>
      <w:r w:rsidR="007B209D" w:rsidRPr="00FD09D9">
        <w:instrText xml:space="preserve"> REF </w:instrText>
      </w:r>
      <w:r w:rsidR="00B30068" w:rsidRPr="00FD09D9">
        <w:instrText xml:space="preserve">\* </w:instrText>
      </w:r>
      <w:r w:rsidR="00B30068" w:rsidRPr="00FD09D9">
        <w:rPr>
          <w:lang w:val="en-US"/>
        </w:rPr>
        <w:instrText>arabic</w:instrText>
      </w:r>
      <w:r w:rsidR="00B30068" w:rsidRPr="00FD09D9">
        <w:instrText xml:space="preserve"> </w:instrText>
      </w:r>
      <w:r w:rsidR="007B209D" w:rsidRPr="00FD09D9">
        <w:instrText xml:space="preserve">_Ref498619764 \r \h </w:instrText>
      </w:r>
      <w:r w:rsidR="00FD09D9">
        <w:instrText xml:space="preserve"> \* MERGEFORMAT </w:instrText>
      </w:r>
      <w:r w:rsidR="007B209D" w:rsidRPr="00FD09D9">
        <w:fldChar w:fldCharType="separate"/>
      </w:r>
      <w:r w:rsidR="00F65B19">
        <w:t>16</w:t>
      </w:r>
      <w:r w:rsidR="007B209D" w:rsidRPr="00FD09D9">
        <w:fldChar w:fldCharType="end"/>
      </w:r>
      <w:r w:rsidR="005700F5" w:rsidRPr="00FD09D9">
        <w:t>)</w:t>
      </w:r>
      <w:r w:rsidRPr="00FD09D9">
        <w:t xml:space="preserve">. </w:t>
      </w:r>
      <w:r w:rsidR="005700F5" w:rsidRPr="00FD09D9">
        <w:t xml:space="preserve">Если к профилю </w:t>
      </w:r>
      <w:r w:rsidR="005700F5" w:rsidRPr="00FD09D9">
        <w:lastRenderedPageBreak/>
        <w:t xml:space="preserve">родителя прикреплены профили нескольких детей, то имеется возможность выбрать расписание занятий для </w:t>
      </w:r>
      <w:r w:rsidR="002966B1" w:rsidRPr="00FD09D9">
        <w:t>ребёнка</w:t>
      </w:r>
      <w:r w:rsidR="005700F5" w:rsidRPr="00FD09D9">
        <w:t xml:space="preserve"> из выпадающего списка.</w:t>
      </w:r>
    </w:p>
    <w:p w14:paraId="3F0562EB" w14:textId="14263EE3" w:rsidR="007F319B" w:rsidRPr="00FD09D9" w:rsidRDefault="00902984" w:rsidP="00946C21">
      <w:pPr>
        <w:pStyle w:val="gffd"/>
      </w:pPr>
      <w:bookmarkStart w:id="128" w:name="_Ref438142628"/>
      <w:r w:rsidRPr="00FD09D9">
        <w:rPr>
          <w:noProof/>
          <w:lang w:eastAsia="ru-RU"/>
        </w:rPr>
        <w:drawing>
          <wp:inline distT="0" distB="0" distL="0" distR="0" wp14:anchorId="1A47442A" wp14:editId="305D5D5D">
            <wp:extent cx="5939790" cy="5331460"/>
            <wp:effectExtent l="19050" t="19050" r="22860" b="215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33146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C44E8AD" w14:textId="777961D8" w:rsidR="00B17125" w:rsidRPr="00FD09D9" w:rsidRDefault="009D252F" w:rsidP="00946C21">
      <w:pPr>
        <w:pStyle w:val="ge"/>
      </w:pPr>
      <w:bookmarkStart w:id="129" w:name="_Ref498619764"/>
      <w:bookmarkEnd w:id="128"/>
      <w:r w:rsidRPr="00FD09D9">
        <w:t xml:space="preserve">Раздел </w:t>
      </w:r>
      <w:r w:rsidRPr="00FD09D9">
        <w:rPr>
          <w:rStyle w:val="gfff4"/>
        </w:rPr>
        <w:t>Расписание</w:t>
      </w:r>
      <w:r w:rsidRPr="00FD09D9">
        <w:t xml:space="preserve"> для пользователя с ролью «</w:t>
      </w:r>
      <w:r w:rsidR="00A90AF7" w:rsidRPr="00FD09D9">
        <w:t>Родитель</w:t>
      </w:r>
      <w:r w:rsidRPr="00FD09D9">
        <w:t>»</w:t>
      </w:r>
      <w:bookmarkEnd w:id="129"/>
    </w:p>
    <w:p w14:paraId="3A5F7CEE" w14:textId="261C1E65" w:rsidR="001411D2" w:rsidRPr="00FD09D9" w:rsidRDefault="001411D2" w:rsidP="00946C21">
      <w:pPr>
        <w:pStyle w:val="gff0"/>
      </w:pPr>
      <w:r w:rsidRPr="00FD09D9">
        <w:t xml:space="preserve">В разделе </w:t>
      </w:r>
      <w:r w:rsidRPr="00FD09D9">
        <w:rPr>
          <w:rStyle w:val="gfff4"/>
        </w:rPr>
        <w:t>Расписание</w:t>
      </w:r>
      <w:r w:rsidRPr="00FD09D9">
        <w:t xml:space="preserve"> можно использовать стрелки «</w:t>
      </w:r>
      <w:r w:rsidR="002966B1" w:rsidRPr="00FD09D9">
        <w:t>вправо» / «</w:t>
      </w:r>
      <w:r w:rsidRPr="00FD09D9">
        <w:t>влево» для переключения между учебными неделями.</w:t>
      </w:r>
      <w:r w:rsidR="00DE5E71" w:rsidRPr="00FD09D9">
        <w:t xml:space="preserve"> </w:t>
      </w:r>
      <w:r w:rsidR="00176298" w:rsidRPr="00FD09D9">
        <w:t>П</w:t>
      </w:r>
      <w:r w:rsidR="00DE5E71" w:rsidRPr="00FD09D9">
        <w:t xml:space="preserve">ри нажатии на календарь можно выбрать </w:t>
      </w:r>
      <w:r w:rsidR="008F2CF3" w:rsidRPr="00FD09D9">
        <w:t>дату</w:t>
      </w:r>
      <w:r w:rsidR="00176298" w:rsidRPr="00FD09D9">
        <w:t>,</w:t>
      </w:r>
      <w:r w:rsidR="00DE5E71" w:rsidRPr="00FD09D9">
        <w:t xml:space="preserve"> и откроется неделя</w:t>
      </w:r>
      <w:r w:rsidR="00176298" w:rsidRPr="00FD09D9">
        <w:t xml:space="preserve"> </w:t>
      </w:r>
      <w:r w:rsidR="00DE5E71" w:rsidRPr="00FD09D9">
        <w:t>с выбранн</w:t>
      </w:r>
      <w:r w:rsidR="008F2CF3" w:rsidRPr="00FD09D9">
        <w:t>ой датой</w:t>
      </w:r>
      <w:r w:rsidR="00DE5E71" w:rsidRPr="00FD09D9">
        <w:t>.</w:t>
      </w:r>
    </w:p>
    <w:p w14:paraId="04A9E49C" w14:textId="5C967B79" w:rsidR="001411D2" w:rsidRPr="00FD09D9" w:rsidRDefault="001411D2" w:rsidP="00182051">
      <w:pPr>
        <w:pStyle w:val="gff0"/>
        <w:keepNext/>
      </w:pPr>
      <w:r w:rsidRPr="00FD09D9">
        <w:lastRenderedPageBreak/>
        <w:t xml:space="preserve">Во вкладке </w:t>
      </w:r>
      <w:r w:rsidRPr="00FD09D9">
        <w:rPr>
          <w:rStyle w:val="gfff4"/>
        </w:rPr>
        <w:t>Звонки</w:t>
      </w:r>
      <w:r w:rsidRPr="00FD09D9">
        <w:t xml:space="preserve"> отображается актуальное расписание звонков для выбранного ученика</w:t>
      </w:r>
      <w:r w:rsidR="00072244" w:rsidRPr="00FD09D9">
        <w:t xml:space="preserve"> (</w:t>
      </w:r>
      <w:r w:rsidR="00AD4017" w:rsidRPr="00FD09D9">
        <w:t>рисунок </w:t>
      </w:r>
      <w:r w:rsidR="007B209D" w:rsidRPr="00FD09D9">
        <w:fldChar w:fldCharType="begin"/>
      </w:r>
      <w:r w:rsidR="007B209D" w:rsidRPr="00FD09D9">
        <w:instrText xml:space="preserve"> REF </w:instrText>
      </w:r>
      <w:r w:rsidR="00B30068" w:rsidRPr="00FD09D9">
        <w:instrText xml:space="preserve">\* </w:instrText>
      </w:r>
      <w:r w:rsidR="00B30068" w:rsidRPr="00FD09D9">
        <w:rPr>
          <w:lang w:val="en-US"/>
        </w:rPr>
        <w:instrText>arabic</w:instrText>
      </w:r>
      <w:r w:rsidR="00B30068" w:rsidRPr="00FD09D9">
        <w:instrText xml:space="preserve"> </w:instrText>
      </w:r>
      <w:r w:rsidR="007B209D" w:rsidRPr="00FD09D9">
        <w:instrText xml:space="preserve">_Ref498619771 \r \h </w:instrText>
      </w:r>
      <w:r w:rsidR="00FD09D9">
        <w:instrText xml:space="preserve"> \* MERGEFORMAT </w:instrText>
      </w:r>
      <w:r w:rsidR="007B209D" w:rsidRPr="00FD09D9">
        <w:fldChar w:fldCharType="separate"/>
      </w:r>
      <w:r w:rsidR="00F65B19">
        <w:t>17</w:t>
      </w:r>
      <w:r w:rsidR="007B209D" w:rsidRPr="00FD09D9">
        <w:fldChar w:fldCharType="end"/>
      </w:r>
      <w:r w:rsidR="00072244" w:rsidRPr="00FD09D9">
        <w:t>)</w:t>
      </w:r>
      <w:r w:rsidRPr="00FD09D9">
        <w:t>.</w:t>
      </w:r>
    </w:p>
    <w:p w14:paraId="04B3DD83" w14:textId="5BE606A9" w:rsidR="001411D2" w:rsidRPr="00FD09D9" w:rsidRDefault="00875E30" w:rsidP="00946C21">
      <w:pPr>
        <w:pStyle w:val="gffd"/>
      </w:pPr>
      <w:r w:rsidRPr="00FD09D9">
        <w:rPr>
          <w:noProof/>
          <w:lang w:eastAsia="ru-RU"/>
        </w:rPr>
        <w:drawing>
          <wp:inline distT="0" distB="0" distL="0" distR="0" wp14:anchorId="229A62BA" wp14:editId="34A4B8B7">
            <wp:extent cx="5939790" cy="3365500"/>
            <wp:effectExtent l="19050" t="19050" r="22860" b="254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6550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352569E" w14:textId="0018DEFB" w:rsidR="00FA429C" w:rsidRPr="00FD09D9" w:rsidRDefault="001411D2" w:rsidP="00946C21">
      <w:pPr>
        <w:pStyle w:val="ge"/>
      </w:pPr>
      <w:bookmarkStart w:id="130" w:name="_Ref498619771"/>
      <w:r w:rsidRPr="00FD09D9">
        <w:t xml:space="preserve">Вкладка </w:t>
      </w:r>
      <w:r w:rsidRPr="00FD09D9">
        <w:rPr>
          <w:rStyle w:val="gfff4"/>
        </w:rPr>
        <w:t>Звонки</w:t>
      </w:r>
      <w:bookmarkEnd w:id="130"/>
    </w:p>
    <w:p w14:paraId="4194E4EE" w14:textId="77777777" w:rsidR="0041581B" w:rsidRPr="00FD09D9" w:rsidRDefault="00FA429C" w:rsidP="001764D7">
      <w:pPr>
        <w:pStyle w:val="g10"/>
      </w:pPr>
      <w:bookmarkStart w:id="131" w:name="_Toc470867166"/>
      <w:bookmarkStart w:id="132" w:name="_Toc146203005"/>
      <w:r w:rsidRPr="00FD09D9">
        <w:lastRenderedPageBreak/>
        <w:t>Журналы</w:t>
      </w:r>
      <w:bookmarkEnd w:id="131"/>
      <w:bookmarkEnd w:id="132"/>
    </w:p>
    <w:p w14:paraId="5EE7958C" w14:textId="39C7D075" w:rsidR="00D47ED4" w:rsidRPr="00FD09D9" w:rsidRDefault="00D47ED4" w:rsidP="001764D7">
      <w:pPr>
        <w:pStyle w:val="g20"/>
      </w:pPr>
      <w:bookmarkStart w:id="133" w:name="_Toc470867167"/>
      <w:bookmarkStart w:id="134" w:name="_Toc146203006"/>
      <w:r w:rsidRPr="00FD09D9">
        <w:t>Внесение в журнал данных об успеваемости</w:t>
      </w:r>
      <w:bookmarkEnd w:id="133"/>
      <w:bookmarkEnd w:id="134"/>
    </w:p>
    <w:p w14:paraId="75610787" w14:textId="38F51959" w:rsidR="00D47ED4" w:rsidRPr="00FD09D9" w:rsidRDefault="00D47ED4" w:rsidP="00946C21">
      <w:pPr>
        <w:pStyle w:val="gff0"/>
      </w:pPr>
      <w:r w:rsidRPr="00FD09D9">
        <w:t xml:space="preserve">Для перехода к заполнению журналов </w:t>
      </w:r>
      <w:r w:rsidR="00101ED2" w:rsidRPr="00FD09D9">
        <w:t xml:space="preserve">пользователю с ролью «Сотрудник» </w:t>
      </w:r>
      <w:r w:rsidRPr="00FD09D9">
        <w:t xml:space="preserve">необходимо перейти в </w:t>
      </w:r>
      <w:r w:rsidR="00101ED2" w:rsidRPr="00FD09D9">
        <w:t>главно</w:t>
      </w:r>
      <w:r w:rsidR="003B32D2" w:rsidRPr="00FD09D9">
        <w:t>е</w:t>
      </w:r>
      <w:r w:rsidR="00101ED2" w:rsidRPr="00FD09D9">
        <w:t xml:space="preserve"> </w:t>
      </w:r>
      <w:r w:rsidRPr="00FD09D9">
        <w:t xml:space="preserve">меню </w:t>
      </w:r>
      <w:r w:rsidR="00875E30" w:rsidRPr="00FD09D9">
        <w:rPr>
          <w:rStyle w:val="gfff4"/>
        </w:rPr>
        <w:t>Образование</w:t>
      </w:r>
      <w:r w:rsidR="002966B1" w:rsidRPr="00FD09D9">
        <w:t xml:space="preserve"> </w:t>
      </w:r>
      <w:r w:rsidR="00395724" w:rsidRPr="00FD09D9">
        <w:t xml:space="preserve">– </w:t>
      </w:r>
      <w:r w:rsidR="00395724" w:rsidRPr="00FD09D9">
        <w:rPr>
          <w:rStyle w:val="gfff4"/>
        </w:rPr>
        <w:t>Ж</w:t>
      </w:r>
      <w:r w:rsidRPr="00FD09D9">
        <w:rPr>
          <w:rStyle w:val="gfff4"/>
        </w:rPr>
        <w:t>урналы</w:t>
      </w:r>
      <w:r w:rsidRPr="00FD09D9">
        <w:t xml:space="preserve">, затем </w:t>
      </w:r>
      <w:r w:rsidR="00290C70" w:rsidRPr="00FD09D9">
        <w:t xml:space="preserve">нажать </w:t>
      </w:r>
      <w:r w:rsidRPr="00FD09D9">
        <w:t>на наименование группы, в открывшемся окне</w:t>
      </w:r>
      <w:r w:rsidR="00AF4349" w:rsidRPr="00FD09D9">
        <w:t xml:space="preserve"> (</w:t>
      </w:r>
      <w:r w:rsidR="00AD4017" w:rsidRPr="00FD09D9">
        <w:t>рисунок </w:t>
      </w:r>
      <w:r w:rsidR="00B30068" w:rsidRPr="00FD09D9">
        <w:fldChar w:fldCharType="begin"/>
      </w:r>
      <w:r w:rsidR="00B30068" w:rsidRPr="00FD09D9">
        <w:instrText xml:space="preserve"> REF \* </w:instrText>
      </w:r>
      <w:r w:rsidR="00B30068" w:rsidRPr="00FD09D9">
        <w:rPr>
          <w:lang w:val="en-US"/>
        </w:rPr>
        <w:instrText>arabic</w:instrText>
      </w:r>
      <w:r w:rsidR="00B30068" w:rsidRPr="00FD09D9">
        <w:instrText xml:space="preserve"> _Ref124251052 \r \h </w:instrText>
      </w:r>
      <w:r w:rsidR="00FD09D9">
        <w:instrText xml:space="preserve"> \* MERGEFORMAT </w:instrText>
      </w:r>
      <w:r w:rsidR="00B30068" w:rsidRPr="00FD09D9">
        <w:fldChar w:fldCharType="separate"/>
      </w:r>
      <w:r w:rsidR="00F65B19">
        <w:t>18</w:t>
      </w:r>
      <w:r w:rsidR="00B30068" w:rsidRPr="00FD09D9">
        <w:fldChar w:fldCharType="end"/>
      </w:r>
      <w:r w:rsidR="00AF4349" w:rsidRPr="00FD09D9">
        <w:t>)</w:t>
      </w:r>
      <w:r w:rsidRPr="00FD09D9">
        <w:t xml:space="preserve"> указать</w:t>
      </w:r>
      <w:r w:rsidR="00B92948" w:rsidRPr="00FD09D9">
        <w:t xml:space="preserve"> следующую информацию</w:t>
      </w:r>
      <w:r w:rsidRPr="00FD09D9">
        <w:t>:</w:t>
      </w:r>
    </w:p>
    <w:p w14:paraId="266AC6EC" w14:textId="4697A8C1" w:rsidR="00D47ED4" w:rsidRPr="00FD09D9" w:rsidRDefault="00D47ED4" w:rsidP="00FA32A9">
      <w:pPr>
        <w:pStyle w:val="gf9"/>
      </w:pPr>
      <w:r w:rsidRPr="00FD09D9">
        <w:t>дат</w:t>
      </w:r>
      <w:r w:rsidR="009B0E2C" w:rsidRPr="00FD09D9">
        <w:t>у</w:t>
      </w:r>
      <w:r w:rsidRPr="00FD09D9">
        <w:t xml:space="preserve"> в первом столбце: переход к журналу за день;</w:t>
      </w:r>
    </w:p>
    <w:p w14:paraId="695E0F64" w14:textId="08E2284D" w:rsidR="00D47ED4" w:rsidRPr="00FD09D9" w:rsidRDefault="00D47ED4" w:rsidP="00FA32A9">
      <w:pPr>
        <w:pStyle w:val="gf9"/>
      </w:pPr>
      <w:r w:rsidRPr="00FD09D9">
        <w:t>номер недели во втором столбце: переход к журналу за неделю;</w:t>
      </w:r>
    </w:p>
    <w:p w14:paraId="78C024A7" w14:textId="5892B4FF" w:rsidR="00D47ED4" w:rsidRPr="00FD09D9" w:rsidRDefault="00D47ED4" w:rsidP="00FA32A9">
      <w:pPr>
        <w:pStyle w:val="gf9"/>
      </w:pPr>
      <w:r w:rsidRPr="00FD09D9">
        <w:t>название пред</w:t>
      </w:r>
      <w:r w:rsidR="00D26E2B" w:rsidRPr="00FD09D9">
        <w:t xml:space="preserve">мета: переход к журналам теоретических и практических занятий, которые были созданы в </w:t>
      </w:r>
      <w:r w:rsidR="0068016A" w:rsidRPr="00FD09D9">
        <w:t xml:space="preserve">ПОО </w:t>
      </w:r>
      <w:r w:rsidR="00D26E2B" w:rsidRPr="00FD09D9">
        <w:t>пользователем с ролью «Администратор»</w:t>
      </w:r>
      <w:r w:rsidRPr="00FD09D9">
        <w:t>.</w:t>
      </w:r>
    </w:p>
    <w:p w14:paraId="52D5202F" w14:textId="764B9D52" w:rsidR="00D87D93" w:rsidRPr="00FD09D9" w:rsidRDefault="00D87D93" w:rsidP="000F324A">
      <w:pPr>
        <w:pStyle w:val="ge"/>
        <w:numPr>
          <w:ilvl w:val="0"/>
          <w:numId w:val="0"/>
        </w:numPr>
      </w:pPr>
      <w:r w:rsidRPr="00FD09D9">
        <w:rPr>
          <w:noProof/>
          <w:lang w:eastAsia="ru-RU"/>
        </w:rPr>
        <w:drawing>
          <wp:inline distT="0" distB="0" distL="0" distR="0" wp14:anchorId="6DFBE385" wp14:editId="06287DE4">
            <wp:extent cx="5939790" cy="2508250"/>
            <wp:effectExtent l="19050" t="19050" r="22860" b="2540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0825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9926A20" w14:textId="7BC9331C" w:rsidR="00176298" w:rsidRPr="00FD09D9" w:rsidRDefault="00176298" w:rsidP="00176298">
      <w:pPr>
        <w:pStyle w:val="ge"/>
      </w:pPr>
      <w:bookmarkStart w:id="135" w:name="_Ref124251052"/>
      <w:r w:rsidRPr="00FD09D9">
        <w:t>Окно выбора журнала данных об успеваемости</w:t>
      </w:r>
      <w:bookmarkEnd w:id="135"/>
    </w:p>
    <w:p w14:paraId="371DC18A" w14:textId="4C70E5FE" w:rsidR="0041581B" w:rsidRPr="00FD09D9" w:rsidRDefault="00D47ED4" w:rsidP="00FA32A9">
      <w:pPr>
        <w:pStyle w:val="gff0"/>
      </w:pPr>
      <w:r w:rsidRPr="00FD09D9">
        <w:t>После открытия страницы журнала необходимо установить курсор в ячейку и осуществить ввод оценок с клавиатуры компьютера</w:t>
      </w:r>
      <w:r w:rsidR="00AC1E99" w:rsidRPr="00FD09D9">
        <w:t xml:space="preserve"> (</w:t>
      </w:r>
      <w:r w:rsidR="00AD4017" w:rsidRPr="00FD09D9">
        <w:t>рисунок </w:t>
      </w:r>
      <w:r w:rsidR="007B209D" w:rsidRPr="00FD09D9">
        <w:fldChar w:fldCharType="begin"/>
      </w:r>
      <w:r w:rsidR="007B209D" w:rsidRPr="00FD09D9">
        <w:instrText xml:space="preserve"> REF </w:instrText>
      </w:r>
      <w:r w:rsidR="00B30068" w:rsidRPr="00FD09D9">
        <w:instrText xml:space="preserve">\* </w:instrText>
      </w:r>
      <w:r w:rsidR="00B30068" w:rsidRPr="00FD09D9">
        <w:rPr>
          <w:lang w:val="en-US"/>
        </w:rPr>
        <w:instrText>arabic</w:instrText>
      </w:r>
      <w:r w:rsidR="00B30068" w:rsidRPr="00FD09D9">
        <w:instrText xml:space="preserve"> </w:instrText>
      </w:r>
      <w:r w:rsidR="007B209D" w:rsidRPr="00FD09D9">
        <w:instrText xml:space="preserve">_Ref498619782 \r \h </w:instrText>
      </w:r>
      <w:r w:rsidR="00FD09D9">
        <w:instrText xml:space="preserve"> \* MERGEFORMAT </w:instrText>
      </w:r>
      <w:r w:rsidR="007B209D" w:rsidRPr="00FD09D9">
        <w:fldChar w:fldCharType="separate"/>
      </w:r>
      <w:r w:rsidR="00F65B19">
        <w:t>19</w:t>
      </w:r>
      <w:r w:rsidR="007B209D" w:rsidRPr="00FD09D9">
        <w:fldChar w:fldCharType="end"/>
      </w:r>
      <w:r w:rsidR="00AC1E99" w:rsidRPr="00FD09D9">
        <w:t>)</w:t>
      </w:r>
      <w:r w:rsidRPr="00FD09D9">
        <w:t>.</w:t>
      </w:r>
    </w:p>
    <w:p w14:paraId="4FDD2665" w14:textId="24345D62" w:rsidR="00D87D93" w:rsidRPr="00FD09D9" w:rsidRDefault="00D87D93" w:rsidP="00176298">
      <w:pPr>
        <w:pStyle w:val="gffd"/>
      </w:pPr>
      <w:r w:rsidRPr="00FD09D9">
        <w:rPr>
          <w:noProof/>
          <w:lang w:eastAsia="ru-RU"/>
        </w:rPr>
        <w:lastRenderedPageBreak/>
        <w:drawing>
          <wp:inline distT="0" distB="0" distL="0" distR="0" wp14:anchorId="6D7B1839" wp14:editId="6570AE2F">
            <wp:extent cx="5940000" cy="2310760"/>
            <wp:effectExtent l="19050" t="19050" r="22860" b="139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31076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C31F525" w14:textId="77777777" w:rsidR="00176298" w:rsidRPr="00FD09D9" w:rsidRDefault="00176298" w:rsidP="00176298">
      <w:pPr>
        <w:pStyle w:val="ge"/>
      </w:pPr>
      <w:bookmarkStart w:id="136" w:name="_Ref498619782"/>
      <w:r w:rsidRPr="00FD09D9">
        <w:t>Страница журнала данных об успеваемости</w:t>
      </w:r>
      <w:bookmarkEnd w:id="136"/>
    </w:p>
    <w:p w14:paraId="04E8181F" w14:textId="77777777" w:rsidR="00D47ED4" w:rsidRPr="00FD09D9" w:rsidRDefault="00D47ED4" w:rsidP="00FA32A9">
      <w:pPr>
        <w:pStyle w:val="gff0"/>
      </w:pPr>
      <w:r w:rsidRPr="00FD09D9">
        <w:t>Для ввода с клавиатуры можно использовать только следующие символы:</w:t>
      </w:r>
    </w:p>
    <w:p w14:paraId="56F209EB" w14:textId="76178195" w:rsidR="00D47ED4" w:rsidRPr="00FD09D9" w:rsidRDefault="00D47ED4" w:rsidP="00FA32A9">
      <w:pPr>
        <w:pStyle w:val="gf9"/>
      </w:pPr>
      <w:r w:rsidRPr="00FD09D9">
        <w:t>цифры от 1 до n, в рамках выбранной балльной системы оценок (где n = 5,</w:t>
      </w:r>
      <w:r w:rsidR="00F55904" w:rsidRPr="00FD09D9">
        <w:t> </w:t>
      </w:r>
      <w:r w:rsidRPr="00FD09D9">
        <w:t>10,</w:t>
      </w:r>
      <w:r w:rsidR="00F55904" w:rsidRPr="00FD09D9">
        <w:t> </w:t>
      </w:r>
      <w:r w:rsidRPr="00FD09D9">
        <w:t>12,</w:t>
      </w:r>
      <w:r w:rsidR="00F55904" w:rsidRPr="00FD09D9">
        <w:t> </w:t>
      </w:r>
      <w:r w:rsidRPr="00FD09D9">
        <w:t>100);</w:t>
      </w:r>
    </w:p>
    <w:p w14:paraId="1E73601A" w14:textId="6075329B" w:rsidR="00D47ED4" w:rsidRPr="00FD09D9" w:rsidRDefault="00D47ED4" w:rsidP="00FA32A9">
      <w:pPr>
        <w:pStyle w:val="gf9"/>
      </w:pPr>
      <w:r w:rsidRPr="00FD09D9">
        <w:t xml:space="preserve">буквы – </w:t>
      </w:r>
      <w:r w:rsidR="00565750" w:rsidRPr="00FD09D9">
        <w:t>прописные</w:t>
      </w:r>
      <w:r w:rsidRPr="00FD09D9">
        <w:t xml:space="preserve"> латинские или соответствующие им цифры, в рамках Американской системы оценок;</w:t>
      </w:r>
    </w:p>
    <w:p w14:paraId="4B3A9638" w14:textId="77777777" w:rsidR="00D47ED4" w:rsidRPr="00FD09D9" w:rsidRDefault="00D47ED4" w:rsidP="00FA32A9">
      <w:pPr>
        <w:pStyle w:val="gf9"/>
      </w:pPr>
      <w:r w:rsidRPr="00FD09D9">
        <w:t>знаки «+» и «-» в дополнение к 5-балльной и Американской системам оценок;</w:t>
      </w:r>
    </w:p>
    <w:p w14:paraId="2087E396" w14:textId="69D59B53" w:rsidR="00DE5E71" w:rsidRPr="00FD09D9" w:rsidRDefault="00D47ED4" w:rsidP="00DE5E71">
      <w:pPr>
        <w:pStyle w:val="gf9"/>
        <w:ind w:left="0"/>
      </w:pPr>
      <w:r w:rsidRPr="00FD09D9">
        <w:t xml:space="preserve">ЗЧ, НЗ – как </w:t>
      </w:r>
      <w:r w:rsidR="00565750" w:rsidRPr="00FD09D9">
        <w:t>прописные</w:t>
      </w:r>
      <w:r w:rsidRPr="00FD09D9">
        <w:t xml:space="preserve">, так и </w:t>
      </w:r>
      <w:r w:rsidR="00565750" w:rsidRPr="00FD09D9">
        <w:t>строчные</w:t>
      </w:r>
      <w:r w:rsidRPr="00FD09D9">
        <w:t>, в рамках системы оценок «</w:t>
      </w:r>
      <w:r w:rsidR="002966B1" w:rsidRPr="00FD09D9">
        <w:t>Зачёт</w:t>
      </w:r>
      <w:r w:rsidRPr="00FD09D9">
        <w:t>»; ОСВ</w:t>
      </w:r>
      <w:r w:rsidR="00AF4349" w:rsidRPr="00FD09D9">
        <w:t> </w:t>
      </w:r>
      <w:r w:rsidRPr="00FD09D9">
        <w:t xml:space="preserve">– как </w:t>
      </w:r>
      <w:r w:rsidR="00565750" w:rsidRPr="00FD09D9">
        <w:t>прописные</w:t>
      </w:r>
      <w:r w:rsidRPr="00FD09D9">
        <w:t xml:space="preserve">, так и </w:t>
      </w:r>
      <w:r w:rsidR="00565750" w:rsidRPr="00FD09D9">
        <w:t>строчные</w:t>
      </w:r>
      <w:r w:rsidRPr="00FD09D9">
        <w:t>, для обозначения</w:t>
      </w:r>
      <w:r w:rsidR="00B92948" w:rsidRPr="00FD09D9">
        <w:t xml:space="preserve"> освобождения от аттестации (по </w:t>
      </w:r>
      <w:r w:rsidRPr="00FD09D9">
        <w:t xml:space="preserve">уважительной причине); Н/А – как </w:t>
      </w:r>
      <w:r w:rsidR="00565750" w:rsidRPr="00FD09D9">
        <w:t>прописные</w:t>
      </w:r>
      <w:r w:rsidRPr="00FD09D9">
        <w:t xml:space="preserve">, так и </w:t>
      </w:r>
      <w:r w:rsidR="00565750" w:rsidRPr="00FD09D9">
        <w:t>строчные</w:t>
      </w:r>
      <w:r w:rsidRPr="00FD09D9">
        <w:t xml:space="preserve"> буквы, а также косую черту (/) для обозначения неаттестации.</w:t>
      </w:r>
      <w:r w:rsidR="00DE5E71" w:rsidRPr="00FD09D9">
        <w:t xml:space="preserve"> </w:t>
      </w:r>
    </w:p>
    <w:p w14:paraId="53A3756B" w14:textId="5EB236F2" w:rsidR="00D47ED4" w:rsidRPr="00FD09D9" w:rsidRDefault="00D47ED4" w:rsidP="00FA32A9">
      <w:pPr>
        <w:pStyle w:val="gff0"/>
      </w:pPr>
      <w:r w:rsidRPr="00FD09D9">
        <w:t xml:space="preserve">В основном виде работы на </w:t>
      </w:r>
      <w:r w:rsidR="00AC1E99" w:rsidRPr="00FD09D9">
        <w:t>занятии</w:t>
      </w:r>
      <w:r w:rsidRPr="00FD09D9">
        <w:t xml:space="preserve"> можно выставить через косую черту дробную оценку</w:t>
      </w:r>
      <w:r w:rsidR="00A2358D" w:rsidRPr="00FD09D9">
        <w:t>.</w:t>
      </w:r>
    </w:p>
    <w:p w14:paraId="40DC777E" w14:textId="77777777" w:rsidR="00D47ED4" w:rsidRPr="00FD09D9" w:rsidRDefault="00D47ED4" w:rsidP="001764D7">
      <w:pPr>
        <w:pStyle w:val="g20"/>
      </w:pPr>
      <w:bookmarkStart w:id="137" w:name="_Toc470867168"/>
      <w:bookmarkStart w:id="138" w:name="_Toc146203007"/>
      <w:r w:rsidRPr="00FD09D9">
        <w:t>Внесение в журнал данных о посещаемости</w:t>
      </w:r>
      <w:bookmarkEnd w:id="137"/>
      <w:bookmarkEnd w:id="138"/>
    </w:p>
    <w:p w14:paraId="64E0ECA5" w14:textId="77777777" w:rsidR="00D47ED4" w:rsidRPr="00FD09D9" w:rsidRDefault="00D47ED4" w:rsidP="00FA32A9">
      <w:pPr>
        <w:pStyle w:val="gff0"/>
      </w:pPr>
      <w:r w:rsidRPr="00FD09D9">
        <w:t>Внесение данных об успеваемости осуществляется со страницы журнала предмета или журнала за день/неделю аналогичным способом (с клавиатуры персонального компьютера). Для ввода с клавиатуры можно использовать только следующие символы:</w:t>
      </w:r>
    </w:p>
    <w:p w14:paraId="23E367E9" w14:textId="02EDAFD7" w:rsidR="00D47ED4" w:rsidRPr="00FD09D9" w:rsidRDefault="002F71F7" w:rsidP="00FA32A9">
      <w:pPr>
        <w:pStyle w:val="gf9"/>
      </w:pPr>
      <w:r w:rsidRPr="00FD09D9">
        <w:t>«</w:t>
      </w:r>
      <w:r w:rsidR="00D47ED4" w:rsidRPr="00FD09D9">
        <w:t>н</w:t>
      </w:r>
      <w:r w:rsidRPr="00FD09D9">
        <w:t>»</w:t>
      </w:r>
      <w:r w:rsidR="00D47ED4" w:rsidRPr="00FD09D9">
        <w:t xml:space="preserve"> – </w:t>
      </w:r>
      <w:r w:rsidR="00565750" w:rsidRPr="00FD09D9">
        <w:t>строчная</w:t>
      </w:r>
      <w:r w:rsidR="00D47ED4" w:rsidRPr="00FD09D9">
        <w:t>, для обозначения отсутствия по неуважительной причине;</w:t>
      </w:r>
    </w:p>
    <w:p w14:paraId="2CF8F97E" w14:textId="0F1D3373" w:rsidR="0041581B" w:rsidRPr="00FD09D9" w:rsidRDefault="002F71F7" w:rsidP="00FA32A9">
      <w:pPr>
        <w:pStyle w:val="gf9"/>
      </w:pPr>
      <w:r w:rsidRPr="00FD09D9">
        <w:t>«</w:t>
      </w:r>
      <w:r w:rsidR="00D47ED4" w:rsidRPr="00FD09D9">
        <w:t>п</w:t>
      </w:r>
      <w:r w:rsidRPr="00FD09D9">
        <w:t>»</w:t>
      </w:r>
      <w:r w:rsidR="00D47ED4" w:rsidRPr="00FD09D9">
        <w:t xml:space="preserve"> – </w:t>
      </w:r>
      <w:r w:rsidR="00565750" w:rsidRPr="00FD09D9">
        <w:t>строчная</w:t>
      </w:r>
      <w:r w:rsidR="00D47ED4" w:rsidRPr="00FD09D9">
        <w:t>, для обозначения отсутствия по уважительной причине;</w:t>
      </w:r>
    </w:p>
    <w:p w14:paraId="77FE09B2" w14:textId="6E4B81CA" w:rsidR="00D47ED4" w:rsidRPr="00FD09D9" w:rsidRDefault="002F71F7" w:rsidP="00FA32A9">
      <w:pPr>
        <w:pStyle w:val="gf9"/>
      </w:pPr>
      <w:r w:rsidRPr="00FD09D9">
        <w:lastRenderedPageBreak/>
        <w:t>«</w:t>
      </w:r>
      <w:r w:rsidR="00D47ED4" w:rsidRPr="00FD09D9">
        <w:t>б</w:t>
      </w:r>
      <w:r w:rsidRPr="00FD09D9">
        <w:t>»</w:t>
      </w:r>
      <w:r w:rsidR="00D47ED4" w:rsidRPr="00FD09D9">
        <w:t xml:space="preserve"> – </w:t>
      </w:r>
      <w:r w:rsidR="00565750" w:rsidRPr="00FD09D9">
        <w:t>строчная</w:t>
      </w:r>
      <w:r w:rsidR="00D47ED4" w:rsidRPr="00FD09D9">
        <w:t>, для обозначения отсутствия по причине болезни;</w:t>
      </w:r>
    </w:p>
    <w:p w14:paraId="107BD732" w14:textId="1BE2C66D" w:rsidR="0041581B" w:rsidRPr="00FD09D9" w:rsidRDefault="002F71F7" w:rsidP="00FA32A9">
      <w:pPr>
        <w:pStyle w:val="gf9"/>
      </w:pPr>
      <w:r w:rsidRPr="00FD09D9">
        <w:t>«</w:t>
      </w:r>
      <w:r w:rsidR="00D47ED4" w:rsidRPr="00FD09D9">
        <w:t>о</w:t>
      </w:r>
      <w:r w:rsidRPr="00FD09D9">
        <w:t>»</w:t>
      </w:r>
      <w:r w:rsidR="00D47ED4" w:rsidRPr="00FD09D9">
        <w:t xml:space="preserve"> – </w:t>
      </w:r>
      <w:r w:rsidR="00565750" w:rsidRPr="00FD09D9">
        <w:t>строчная</w:t>
      </w:r>
      <w:r w:rsidR="00D47ED4" w:rsidRPr="00FD09D9">
        <w:t>, для обозначения опоздания на урок;</w:t>
      </w:r>
    </w:p>
    <w:p w14:paraId="5550CDF2" w14:textId="06C1CF6D" w:rsidR="00D47ED4" w:rsidRPr="00FD09D9" w:rsidRDefault="000F324A" w:rsidP="00DE5E71">
      <w:pPr>
        <w:pStyle w:val="gf9"/>
      </w:pPr>
      <w:r w:rsidRPr="00FD09D9">
        <w:t>«</w:t>
      </w:r>
      <w:proofErr w:type="spellStart"/>
      <w:r w:rsidR="00B25D02" w:rsidRPr="00FD09D9">
        <w:t>сп</w:t>
      </w:r>
      <w:proofErr w:type="spellEnd"/>
      <w:r w:rsidRPr="00FD09D9">
        <w:t>»</w:t>
      </w:r>
      <w:r w:rsidR="00B25D02" w:rsidRPr="00FD09D9">
        <w:t xml:space="preserve"> – «строчные</w:t>
      </w:r>
      <w:r w:rsidR="00DE5E71" w:rsidRPr="00FD09D9">
        <w:t>», для обозначения свободного посещения (на период карантина).</w:t>
      </w:r>
    </w:p>
    <w:p w14:paraId="38D4BFF5" w14:textId="3F5F08CF" w:rsidR="0041581B" w:rsidRPr="00FD09D9" w:rsidRDefault="00D47ED4" w:rsidP="00FA32A9">
      <w:pPr>
        <w:pStyle w:val="gff0"/>
      </w:pPr>
      <w:r w:rsidRPr="00FD09D9">
        <w:t xml:space="preserve">В соответствии со стандартами для бумажных форм журналов, при выводе на печать </w:t>
      </w:r>
      <w:r w:rsidR="00565750" w:rsidRPr="00FD09D9">
        <w:t xml:space="preserve">символ </w:t>
      </w:r>
      <w:r w:rsidRPr="00FD09D9">
        <w:t xml:space="preserve">«о» не учитывается, </w:t>
      </w:r>
      <w:r w:rsidR="00565750" w:rsidRPr="00FD09D9">
        <w:t xml:space="preserve">символы </w:t>
      </w:r>
      <w:r w:rsidRPr="00FD09D9">
        <w:t xml:space="preserve">«б» и «п» </w:t>
      </w:r>
      <w:r w:rsidR="00565750" w:rsidRPr="00FD09D9">
        <w:t>заменяются на</w:t>
      </w:r>
      <w:r w:rsidRPr="00FD09D9">
        <w:t xml:space="preserve"> </w:t>
      </w:r>
      <w:r w:rsidR="00565750" w:rsidRPr="00FD09D9">
        <w:t xml:space="preserve">символ </w:t>
      </w:r>
      <w:r w:rsidRPr="00FD09D9">
        <w:t>«н».</w:t>
      </w:r>
    </w:p>
    <w:p w14:paraId="42261AE7" w14:textId="49182971" w:rsidR="00F50FAA" w:rsidRPr="00FD09D9" w:rsidRDefault="00F50FAA" w:rsidP="001764D7">
      <w:pPr>
        <w:pStyle w:val="g20"/>
      </w:pPr>
      <w:bookmarkStart w:id="139" w:name="_Toc470867169"/>
      <w:bookmarkStart w:id="140" w:name="_Toc146203008"/>
      <w:r w:rsidRPr="00FD09D9">
        <w:t>Внесение информации о производственной практике</w:t>
      </w:r>
      <w:bookmarkEnd w:id="139"/>
      <w:bookmarkEnd w:id="140"/>
    </w:p>
    <w:p w14:paraId="76038A60" w14:textId="54060115" w:rsidR="001D0362" w:rsidRPr="00FD09D9" w:rsidRDefault="006277F8" w:rsidP="00182051">
      <w:pPr>
        <w:pStyle w:val="gff0"/>
        <w:rPr>
          <w:noProof/>
          <w:lang w:eastAsia="ru-RU"/>
        </w:rPr>
      </w:pPr>
      <w:r w:rsidRPr="00FD09D9">
        <w:t xml:space="preserve">Для перехода к заполнению информации о прохождении производственной практики </w:t>
      </w:r>
      <w:r w:rsidR="00354AED" w:rsidRPr="00FD09D9">
        <w:t xml:space="preserve">учащихся </w:t>
      </w:r>
      <w:r w:rsidRPr="00FD09D9">
        <w:t>пользователю с ролью «Сотрудник» необходимо перейти в главно</w:t>
      </w:r>
      <w:r w:rsidR="003B32D2" w:rsidRPr="00FD09D9">
        <w:t>е</w:t>
      </w:r>
      <w:r w:rsidRPr="00FD09D9">
        <w:t xml:space="preserve"> меню </w:t>
      </w:r>
      <w:r w:rsidR="006C2F83" w:rsidRPr="00FD09D9">
        <w:rPr>
          <w:rStyle w:val="gfff4"/>
        </w:rPr>
        <w:t>Образование</w:t>
      </w:r>
      <w:r w:rsidR="00E85BF3" w:rsidRPr="00FD09D9">
        <w:t xml:space="preserve"> – </w:t>
      </w:r>
      <w:r w:rsidRPr="00FD09D9">
        <w:rPr>
          <w:rStyle w:val="gfff4"/>
        </w:rPr>
        <w:t>Журналы</w:t>
      </w:r>
      <w:r w:rsidRPr="00FD09D9">
        <w:t xml:space="preserve">, затем перейти на вкладку </w:t>
      </w:r>
      <w:r w:rsidRPr="00FD09D9">
        <w:rPr>
          <w:rStyle w:val="gfff4"/>
        </w:rPr>
        <w:t>Практика</w:t>
      </w:r>
      <w:r w:rsidRPr="00FD09D9">
        <w:t xml:space="preserve"> и в открывшемся окне указать учебный год и учебную группу</w:t>
      </w:r>
      <w:r w:rsidR="000C5436" w:rsidRPr="00FD09D9">
        <w:t xml:space="preserve"> (</w:t>
      </w:r>
      <w:r w:rsidR="00AD4017" w:rsidRPr="00FD09D9">
        <w:t>рисунок </w:t>
      </w:r>
      <w:r w:rsidR="007B209D" w:rsidRPr="00FD09D9">
        <w:fldChar w:fldCharType="begin"/>
      </w:r>
      <w:r w:rsidR="007B209D" w:rsidRPr="00FD09D9">
        <w:instrText xml:space="preserve"> REF </w:instrText>
      </w:r>
      <w:r w:rsidR="00B30068" w:rsidRPr="00FD09D9">
        <w:instrText xml:space="preserve">\* </w:instrText>
      </w:r>
      <w:r w:rsidR="00B30068" w:rsidRPr="00FD09D9">
        <w:rPr>
          <w:lang w:val="en-US"/>
        </w:rPr>
        <w:instrText>arabic</w:instrText>
      </w:r>
      <w:r w:rsidR="00B30068" w:rsidRPr="00FD09D9">
        <w:instrText xml:space="preserve"> </w:instrText>
      </w:r>
      <w:r w:rsidR="007B209D" w:rsidRPr="00FD09D9">
        <w:instrText xml:space="preserve">_Ref94795909 \r \h </w:instrText>
      </w:r>
      <w:r w:rsidR="00FD09D9">
        <w:instrText xml:space="preserve"> \* MERGEFORMAT </w:instrText>
      </w:r>
      <w:r w:rsidR="007B209D" w:rsidRPr="00FD09D9">
        <w:fldChar w:fldCharType="separate"/>
      </w:r>
      <w:r w:rsidR="00F65B19">
        <w:t>20</w:t>
      </w:r>
      <w:r w:rsidR="007B209D" w:rsidRPr="00FD09D9">
        <w:fldChar w:fldCharType="end"/>
      </w:r>
      <w:r w:rsidR="000C5436" w:rsidRPr="00FD09D9">
        <w:t>)</w:t>
      </w:r>
      <w:r w:rsidRPr="00FD09D9">
        <w:t>.</w:t>
      </w:r>
      <w:r w:rsidR="00C948B9" w:rsidRPr="00FD09D9">
        <w:t xml:space="preserve"> Откроется список </w:t>
      </w:r>
      <w:r w:rsidR="00354AED" w:rsidRPr="00FD09D9">
        <w:t xml:space="preserve">учащихся </w:t>
      </w:r>
      <w:r w:rsidR="00C948B9" w:rsidRPr="00FD09D9">
        <w:t xml:space="preserve">с указанием места проведения практики и руководителя практики от предприятия. Для редактирования информации необходимо нажать на ячейку напротив ФИО </w:t>
      </w:r>
      <w:r w:rsidR="00354AED" w:rsidRPr="00FD09D9">
        <w:t xml:space="preserve">учащегося </w:t>
      </w:r>
      <w:r w:rsidR="00C948B9" w:rsidRPr="00FD09D9">
        <w:t>и ввести данные с клавиатуры компьютера.</w:t>
      </w:r>
      <w:bookmarkStart w:id="141" w:name="_Ref438145737"/>
      <w:r w:rsidR="001D0362" w:rsidRPr="00FD09D9">
        <w:rPr>
          <w:noProof/>
          <w:lang w:eastAsia="ru-RU"/>
        </w:rPr>
        <w:t xml:space="preserve"> </w:t>
      </w:r>
    </w:p>
    <w:bookmarkEnd w:id="141"/>
    <w:p w14:paraId="7C1DBA62" w14:textId="51254CD8" w:rsidR="00D87D93" w:rsidRPr="00FD09D9" w:rsidRDefault="00D87D93" w:rsidP="00176298">
      <w:pPr>
        <w:pStyle w:val="gffd"/>
      </w:pPr>
      <w:r w:rsidRPr="00FD09D9">
        <w:rPr>
          <w:noProof/>
          <w:lang w:eastAsia="ru-RU"/>
        </w:rPr>
        <w:drawing>
          <wp:inline distT="0" distB="0" distL="0" distR="0" wp14:anchorId="31FEE981" wp14:editId="27B6030D">
            <wp:extent cx="5939790" cy="3368040"/>
            <wp:effectExtent l="19050" t="19050" r="22860" b="2286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6804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A08ADBA" w14:textId="77777777" w:rsidR="00176298" w:rsidRPr="00FD09D9" w:rsidRDefault="00176298" w:rsidP="00176298">
      <w:pPr>
        <w:pStyle w:val="ge"/>
      </w:pPr>
      <w:bookmarkStart w:id="142" w:name="_Ref498619791"/>
      <w:bookmarkStart w:id="143" w:name="_Ref94795909"/>
      <w:r w:rsidRPr="00FD09D9">
        <w:t xml:space="preserve">Информация о производственной практике </w:t>
      </w:r>
      <w:bookmarkEnd w:id="142"/>
      <w:r w:rsidRPr="00FD09D9">
        <w:t>учащихся</w:t>
      </w:r>
      <w:bookmarkEnd w:id="143"/>
    </w:p>
    <w:p w14:paraId="49D4DB86" w14:textId="2F0723AF" w:rsidR="00497B73" w:rsidRPr="00FD09D9" w:rsidRDefault="00497B73" w:rsidP="001764D7">
      <w:pPr>
        <w:pStyle w:val="g20"/>
      </w:pPr>
      <w:bookmarkStart w:id="144" w:name="_Toc470867170"/>
      <w:bookmarkStart w:id="145" w:name="_Toc146203009"/>
      <w:r w:rsidRPr="00FD09D9">
        <w:lastRenderedPageBreak/>
        <w:t>Просмотр данных об экзаменационной сессии</w:t>
      </w:r>
      <w:bookmarkEnd w:id="144"/>
      <w:bookmarkEnd w:id="145"/>
    </w:p>
    <w:p w14:paraId="0D5B448D" w14:textId="02F8A6EB" w:rsidR="0043034C" w:rsidRPr="00FD09D9" w:rsidRDefault="0043034C" w:rsidP="00182051">
      <w:pPr>
        <w:pStyle w:val="gff0"/>
        <w:keepNext/>
      </w:pPr>
      <w:r w:rsidRPr="00FD09D9">
        <w:t xml:space="preserve">Пользователь с ролью «Сотрудник» </w:t>
      </w:r>
      <w:r w:rsidR="0012720C" w:rsidRPr="00FD09D9">
        <w:t>имее</w:t>
      </w:r>
      <w:r w:rsidRPr="00FD09D9">
        <w:t xml:space="preserve">т возможность просмотра информации по экзаменам и </w:t>
      </w:r>
      <w:r w:rsidR="002966B1" w:rsidRPr="00FD09D9">
        <w:t>зачётам</w:t>
      </w:r>
      <w:r w:rsidRPr="00FD09D9">
        <w:t xml:space="preserve"> в разделе </w:t>
      </w:r>
      <w:r w:rsidR="00176B9B" w:rsidRPr="00FD09D9">
        <w:rPr>
          <w:rStyle w:val="gfff4"/>
        </w:rPr>
        <w:t>Образование</w:t>
      </w:r>
      <w:r w:rsidRPr="00FD09D9">
        <w:t xml:space="preserve"> </w:t>
      </w:r>
      <w:r w:rsidR="00B92948" w:rsidRPr="00FD09D9">
        <w:t>–</w:t>
      </w:r>
      <w:r w:rsidRPr="00FD09D9">
        <w:t xml:space="preserve"> </w:t>
      </w:r>
      <w:r w:rsidRPr="00FD09D9">
        <w:rPr>
          <w:rStyle w:val="gfff4"/>
        </w:rPr>
        <w:t>Расписание</w:t>
      </w:r>
      <w:r w:rsidRPr="00FD09D9">
        <w:t xml:space="preserve">, вкладка </w:t>
      </w:r>
      <w:r w:rsidRPr="00FD09D9">
        <w:rPr>
          <w:rStyle w:val="gfff4"/>
        </w:rPr>
        <w:t xml:space="preserve">Экзамены и </w:t>
      </w:r>
      <w:r w:rsidR="002966B1" w:rsidRPr="00FD09D9">
        <w:rPr>
          <w:rStyle w:val="gfff4"/>
        </w:rPr>
        <w:t>зачёты</w:t>
      </w:r>
      <w:r w:rsidR="00C315A6" w:rsidRPr="00FD09D9">
        <w:t xml:space="preserve"> (</w:t>
      </w:r>
      <w:r w:rsidR="00AD4017" w:rsidRPr="00FD09D9">
        <w:t>рисунок </w:t>
      </w:r>
      <w:r w:rsidR="007B209D" w:rsidRPr="00FD09D9">
        <w:fldChar w:fldCharType="begin"/>
      </w:r>
      <w:r w:rsidR="007B209D" w:rsidRPr="00FD09D9">
        <w:instrText xml:space="preserve"> REF </w:instrText>
      </w:r>
      <w:r w:rsidR="00B30068" w:rsidRPr="00FD09D9">
        <w:instrText xml:space="preserve">\* </w:instrText>
      </w:r>
      <w:r w:rsidR="00B30068" w:rsidRPr="00FD09D9">
        <w:rPr>
          <w:lang w:val="en-US"/>
        </w:rPr>
        <w:instrText>arabic</w:instrText>
      </w:r>
      <w:r w:rsidR="00B30068" w:rsidRPr="00FD09D9">
        <w:instrText xml:space="preserve"> </w:instrText>
      </w:r>
      <w:r w:rsidR="007B209D" w:rsidRPr="00FD09D9">
        <w:instrText xml:space="preserve">_Ref94795941 \r \h </w:instrText>
      </w:r>
      <w:r w:rsidR="00FD09D9">
        <w:instrText xml:space="preserve"> \* MERGEFORMAT </w:instrText>
      </w:r>
      <w:r w:rsidR="007B209D" w:rsidRPr="00FD09D9">
        <w:fldChar w:fldCharType="separate"/>
      </w:r>
      <w:r w:rsidR="00F65B19">
        <w:t>21</w:t>
      </w:r>
      <w:r w:rsidR="007B209D" w:rsidRPr="00FD09D9">
        <w:fldChar w:fldCharType="end"/>
      </w:r>
      <w:r w:rsidR="00C315A6" w:rsidRPr="00FD09D9">
        <w:t>)</w:t>
      </w:r>
      <w:r w:rsidRPr="00FD09D9">
        <w:t xml:space="preserve">. Внесение информации о датах проведения экзаменов и </w:t>
      </w:r>
      <w:r w:rsidR="002966B1" w:rsidRPr="00FD09D9">
        <w:t>зачётов</w:t>
      </w:r>
      <w:r w:rsidRPr="00FD09D9">
        <w:t xml:space="preserve"> осуществляется пользователем с ролью «Администратор».</w:t>
      </w:r>
    </w:p>
    <w:p w14:paraId="19BE6B6D" w14:textId="3837A522" w:rsidR="007F319B" w:rsidRPr="00FD09D9" w:rsidRDefault="001D0362" w:rsidP="00FA32A9">
      <w:pPr>
        <w:pStyle w:val="gffd"/>
      </w:pPr>
      <w:bookmarkStart w:id="146" w:name="_Ref438145754"/>
      <w:r w:rsidRPr="00FD09D9">
        <w:rPr>
          <w:noProof/>
          <w:lang w:eastAsia="ru-RU"/>
        </w:rPr>
        <w:drawing>
          <wp:inline distT="0" distB="0" distL="0" distR="0" wp14:anchorId="2527EFCA" wp14:editId="2384503A">
            <wp:extent cx="5939790" cy="3105150"/>
            <wp:effectExtent l="19050" t="19050" r="22860" b="190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0515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190446D" w14:textId="68E4CBB4" w:rsidR="006277F8" w:rsidRPr="00FD09D9" w:rsidRDefault="00C315A6" w:rsidP="00FA32A9">
      <w:pPr>
        <w:pStyle w:val="ge"/>
      </w:pPr>
      <w:bookmarkStart w:id="147" w:name="_Ref498619797"/>
      <w:bookmarkStart w:id="148" w:name="_Ref94795941"/>
      <w:bookmarkEnd w:id="146"/>
      <w:r w:rsidRPr="00FD09D9">
        <w:t xml:space="preserve">Информация о производственной практике </w:t>
      </w:r>
      <w:bookmarkEnd w:id="147"/>
      <w:r w:rsidR="00354AED" w:rsidRPr="00FD09D9">
        <w:t>учащихся</w:t>
      </w:r>
      <w:bookmarkEnd w:id="148"/>
    </w:p>
    <w:p w14:paraId="755111D5" w14:textId="72994B28" w:rsidR="00F50FAA" w:rsidRPr="00FD09D9" w:rsidRDefault="0012720C" w:rsidP="00182051">
      <w:pPr>
        <w:pStyle w:val="gff0"/>
        <w:keepNext/>
      </w:pPr>
      <w:r w:rsidRPr="00FD09D9">
        <w:lastRenderedPageBreak/>
        <w:t>П</w:t>
      </w:r>
      <w:r w:rsidR="003B32D2" w:rsidRPr="00FD09D9">
        <w:t>ри</w:t>
      </w:r>
      <w:r w:rsidRPr="00FD09D9">
        <w:t xml:space="preserve"> нажати</w:t>
      </w:r>
      <w:r w:rsidR="003B32D2" w:rsidRPr="00FD09D9">
        <w:t>и</w:t>
      </w:r>
      <w:r w:rsidRPr="00FD09D9">
        <w:t xml:space="preserve"> на ссылку в столбце «Ведомость» происходит переход на страницу ведомости экзамена (</w:t>
      </w:r>
      <w:r w:rsidR="002966B1" w:rsidRPr="00FD09D9">
        <w:t>зачёта</w:t>
      </w:r>
      <w:r w:rsidRPr="00FD09D9">
        <w:t>) (</w:t>
      </w:r>
      <w:r w:rsidR="00AD4017" w:rsidRPr="00FD09D9">
        <w:t>рисунок </w:t>
      </w:r>
      <w:r w:rsidR="007B209D" w:rsidRPr="00FD09D9">
        <w:fldChar w:fldCharType="begin"/>
      </w:r>
      <w:r w:rsidR="007B209D" w:rsidRPr="00FD09D9">
        <w:instrText xml:space="preserve"> REF </w:instrText>
      </w:r>
      <w:r w:rsidR="00B30068" w:rsidRPr="00FD09D9">
        <w:instrText xml:space="preserve">\* </w:instrText>
      </w:r>
      <w:r w:rsidR="00B30068" w:rsidRPr="00FD09D9">
        <w:rPr>
          <w:lang w:val="en-US"/>
        </w:rPr>
        <w:instrText>arabic</w:instrText>
      </w:r>
      <w:r w:rsidR="00B30068" w:rsidRPr="00FD09D9">
        <w:instrText xml:space="preserve"> </w:instrText>
      </w:r>
      <w:r w:rsidR="007B209D" w:rsidRPr="00FD09D9">
        <w:instrText xml:space="preserve">_Ref498619803 \r \h </w:instrText>
      </w:r>
      <w:r w:rsidR="00FD09D9">
        <w:instrText xml:space="preserve"> \* MERGEFORMAT </w:instrText>
      </w:r>
      <w:r w:rsidR="007B209D" w:rsidRPr="00FD09D9">
        <w:fldChar w:fldCharType="separate"/>
      </w:r>
      <w:r w:rsidR="00F65B19">
        <w:t>22</w:t>
      </w:r>
      <w:r w:rsidR="007B209D" w:rsidRPr="00FD09D9">
        <w:fldChar w:fldCharType="end"/>
      </w:r>
      <w:r w:rsidRPr="00FD09D9">
        <w:t>).</w:t>
      </w:r>
    </w:p>
    <w:p w14:paraId="2B47F9AC" w14:textId="49594F40" w:rsidR="004626B5" w:rsidRPr="00FD09D9" w:rsidRDefault="00AD742B" w:rsidP="00FA32A9">
      <w:pPr>
        <w:pStyle w:val="gffd"/>
      </w:pPr>
      <w:bookmarkStart w:id="149" w:name="_Ref438146011"/>
      <w:r w:rsidRPr="00FD09D9">
        <w:rPr>
          <w:noProof/>
          <w:lang w:eastAsia="ru-RU"/>
        </w:rPr>
        <w:drawing>
          <wp:inline distT="0" distB="0" distL="0" distR="0" wp14:anchorId="02422631" wp14:editId="2302334C">
            <wp:extent cx="5939790" cy="4284345"/>
            <wp:effectExtent l="19050" t="19050" r="22860" b="209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8434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3E40DE2" w14:textId="127A1A6C" w:rsidR="0012720C" w:rsidRPr="00FD09D9" w:rsidRDefault="0012720C" w:rsidP="00FA32A9">
      <w:pPr>
        <w:pStyle w:val="ge"/>
      </w:pPr>
      <w:bookmarkStart w:id="150" w:name="_Ref498619803"/>
      <w:bookmarkEnd w:id="149"/>
      <w:r w:rsidRPr="00FD09D9">
        <w:t>Страница ведомости экзамена (</w:t>
      </w:r>
      <w:r w:rsidR="002966B1" w:rsidRPr="00FD09D9">
        <w:t>зачёта</w:t>
      </w:r>
      <w:r w:rsidRPr="00FD09D9">
        <w:t>)</w:t>
      </w:r>
      <w:bookmarkEnd w:id="150"/>
    </w:p>
    <w:p w14:paraId="7F408217" w14:textId="4572C44D" w:rsidR="00EA0D73" w:rsidRPr="00FD09D9" w:rsidRDefault="00EA0D73" w:rsidP="001764D7">
      <w:pPr>
        <w:pStyle w:val="g20"/>
      </w:pPr>
      <w:bookmarkStart w:id="151" w:name="_Toc470867172"/>
      <w:bookmarkStart w:id="152" w:name="_Toc146203010"/>
      <w:bookmarkStart w:id="153" w:name="_Toc359667118"/>
      <w:bookmarkStart w:id="154" w:name="_Toc359748244"/>
      <w:bookmarkStart w:id="155" w:name="_Toc391028752"/>
      <w:bookmarkStart w:id="156" w:name="_Toc391288226"/>
      <w:bookmarkStart w:id="157" w:name="_Toc395601632"/>
      <w:bookmarkStart w:id="158" w:name="_Toc395686722"/>
      <w:bookmarkStart w:id="159" w:name="_Toc396738774"/>
      <w:bookmarkStart w:id="160" w:name="_Toc417224376"/>
      <w:r w:rsidRPr="00FD09D9">
        <w:t xml:space="preserve">Просмотр данных в электронном дневнике </w:t>
      </w:r>
      <w:bookmarkEnd w:id="151"/>
      <w:r w:rsidR="00354AED" w:rsidRPr="00FD09D9">
        <w:t>учащегося</w:t>
      </w:r>
      <w:bookmarkEnd w:id="152"/>
    </w:p>
    <w:p w14:paraId="78C6D75A" w14:textId="578E830E" w:rsidR="00EA0D73" w:rsidRPr="00FD09D9" w:rsidRDefault="00695AFA" w:rsidP="00FA32A9">
      <w:pPr>
        <w:pStyle w:val="gff0"/>
      </w:pPr>
      <w:r w:rsidRPr="00FD09D9">
        <w:t xml:space="preserve">Пользователи с ролью «Учащийся» имеют доступ только к своему электронному дневнику. </w:t>
      </w:r>
      <w:r w:rsidR="00780920" w:rsidRPr="00FD09D9">
        <w:t xml:space="preserve">Просмотр электронного дневника осуществляется в разделе </w:t>
      </w:r>
      <w:r w:rsidR="00FB5A7F" w:rsidRPr="00FD09D9">
        <w:rPr>
          <w:rStyle w:val="gfff4"/>
        </w:rPr>
        <w:t>Образование</w:t>
      </w:r>
      <w:r w:rsidR="00780920" w:rsidRPr="00FD09D9">
        <w:t xml:space="preserve"> </w:t>
      </w:r>
      <w:r w:rsidR="00612910" w:rsidRPr="00FD09D9">
        <w:t>–</w:t>
      </w:r>
      <w:r w:rsidR="00780920" w:rsidRPr="00FD09D9">
        <w:t xml:space="preserve"> </w:t>
      </w:r>
      <w:r w:rsidR="00B0125F" w:rsidRPr="00FD09D9">
        <w:rPr>
          <w:rStyle w:val="gfff4"/>
        </w:rPr>
        <w:t>Успеваемость</w:t>
      </w:r>
      <w:r w:rsidR="00780920" w:rsidRPr="00FD09D9">
        <w:t>. При переходе в раздел открывается страница дневника</w:t>
      </w:r>
      <w:r w:rsidR="00951812" w:rsidRPr="00FD09D9">
        <w:t xml:space="preserve"> (</w:t>
      </w:r>
      <w:r w:rsidR="00AD4017" w:rsidRPr="00FD09D9">
        <w:t>рисунок </w:t>
      </w:r>
      <w:r w:rsidR="00434457" w:rsidRPr="00FD09D9">
        <w:fldChar w:fldCharType="begin"/>
      </w:r>
      <w:r w:rsidR="00434457" w:rsidRPr="00FD09D9">
        <w:instrText xml:space="preserve"> REF </w:instrText>
      </w:r>
      <w:r w:rsidR="00917CD9" w:rsidRPr="00FD09D9">
        <w:instrText xml:space="preserve">\* </w:instrText>
      </w:r>
      <w:r w:rsidR="00917CD9" w:rsidRPr="00FD09D9">
        <w:rPr>
          <w:lang w:val="en-US"/>
        </w:rPr>
        <w:instrText>arabic</w:instrText>
      </w:r>
      <w:r w:rsidR="00917CD9" w:rsidRPr="00FD09D9">
        <w:instrText xml:space="preserve"> </w:instrText>
      </w:r>
      <w:r w:rsidR="00434457" w:rsidRPr="00FD09D9">
        <w:instrText xml:space="preserve">_Ref94796030 \r \h </w:instrText>
      </w:r>
      <w:r w:rsidR="00FD09D9">
        <w:instrText xml:space="preserve"> \* MERGEFORMAT </w:instrText>
      </w:r>
      <w:r w:rsidR="00434457" w:rsidRPr="00FD09D9">
        <w:fldChar w:fldCharType="separate"/>
      </w:r>
      <w:r w:rsidR="00F65B19">
        <w:t>23</w:t>
      </w:r>
      <w:r w:rsidR="00434457" w:rsidRPr="00FD09D9">
        <w:fldChar w:fldCharType="end"/>
      </w:r>
      <w:r w:rsidR="00951812" w:rsidRPr="00FD09D9">
        <w:t>)</w:t>
      </w:r>
      <w:r w:rsidR="00780920" w:rsidRPr="00FD09D9">
        <w:t>, включающая в себя следующие вкладки:</w:t>
      </w:r>
    </w:p>
    <w:p w14:paraId="64983797" w14:textId="479905D2" w:rsidR="00780920" w:rsidRPr="00FD09D9" w:rsidRDefault="00B0125F" w:rsidP="00FA32A9">
      <w:pPr>
        <w:pStyle w:val="gf9"/>
      </w:pPr>
      <w:r w:rsidRPr="00FD09D9">
        <w:rPr>
          <w:rStyle w:val="gfff4"/>
        </w:rPr>
        <w:t>Успеваемость</w:t>
      </w:r>
      <w:r w:rsidR="00780920" w:rsidRPr="00FD09D9">
        <w:t xml:space="preserve"> (содержит расписание на текущую неделю с указанием полученных оценок и </w:t>
      </w:r>
      <w:r w:rsidR="00F55904" w:rsidRPr="00FD09D9">
        <w:t>ДЗ</w:t>
      </w:r>
      <w:r w:rsidR="00780920" w:rsidRPr="00FD09D9">
        <w:t>; с помощью переключателей имеется возможность просмотра данных по любой неделе текущего учебного года);</w:t>
      </w:r>
    </w:p>
    <w:p w14:paraId="3E998CC6" w14:textId="3C43D397" w:rsidR="00780920" w:rsidRPr="00FD09D9" w:rsidRDefault="00780920" w:rsidP="00FA32A9">
      <w:pPr>
        <w:pStyle w:val="gf9"/>
      </w:pPr>
      <w:r w:rsidRPr="00FD09D9">
        <w:rPr>
          <w:rStyle w:val="gfff4"/>
        </w:rPr>
        <w:t>Статистика</w:t>
      </w:r>
      <w:r w:rsidRPr="00FD09D9">
        <w:t xml:space="preserve"> (содержит </w:t>
      </w:r>
      <w:r w:rsidR="00951812" w:rsidRPr="00FD09D9">
        <w:t xml:space="preserve">количество оценок каждого вида по изучаемым предметам в данном </w:t>
      </w:r>
      <w:r w:rsidR="002966B1" w:rsidRPr="00FD09D9">
        <w:t>отчётном</w:t>
      </w:r>
      <w:r w:rsidR="00951812" w:rsidRPr="00FD09D9">
        <w:t xml:space="preserve"> периоде и процент положительных оценок</w:t>
      </w:r>
      <w:r w:rsidRPr="00FD09D9">
        <w:t>);</w:t>
      </w:r>
    </w:p>
    <w:p w14:paraId="23BA5781" w14:textId="0D7ECC35" w:rsidR="00780920" w:rsidRPr="00FD09D9" w:rsidRDefault="00780920" w:rsidP="00FA32A9">
      <w:pPr>
        <w:pStyle w:val="gf9"/>
      </w:pPr>
      <w:r w:rsidRPr="00FD09D9">
        <w:rPr>
          <w:b/>
        </w:rPr>
        <w:lastRenderedPageBreak/>
        <w:t>По предметам</w:t>
      </w:r>
      <w:r w:rsidRPr="00FD09D9">
        <w:t xml:space="preserve"> (содержит информацию </w:t>
      </w:r>
      <w:r w:rsidR="00951812" w:rsidRPr="00FD09D9">
        <w:t xml:space="preserve">обо всех оценках по выбранному в фильтре предмету и </w:t>
      </w:r>
      <w:r w:rsidR="002966B1" w:rsidRPr="00FD09D9">
        <w:t>отчётному</w:t>
      </w:r>
      <w:r w:rsidR="00951812" w:rsidRPr="00FD09D9">
        <w:t xml:space="preserve"> периоду</w:t>
      </w:r>
      <w:r w:rsidRPr="00FD09D9">
        <w:t>);</w:t>
      </w:r>
    </w:p>
    <w:p w14:paraId="3EBBC5F5" w14:textId="07106393" w:rsidR="00780920" w:rsidRPr="00FD09D9" w:rsidRDefault="00780920" w:rsidP="00FA32A9">
      <w:pPr>
        <w:pStyle w:val="gf9"/>
      </w:pPr>
      <w:r w:rsidRPr="00FD09D9">
        <w:rPr>
          <w:rStyle w:val="gfff4"/>
        </w:rPr>
        <w:t>По семестрам</w:t>
      </w:r>
      <w:r w:rsidR="00663C43" w:rsidRPr="00FD09D9">
        <w:t xml:space="preserve"> (</w:t>
      </w:r>
      <w:r w:rsidR="00951812" w:rsidRPr="00FD09D9">
        <w:t>/</w:t>
      </w:r>
      <w:r w:rsidR="00951812" w:rsidRPr="00FD09D9">
        <w:rPr>
          <w:rStyle w:val="gfff4"/>
        </w:rPr>
        <w:t>четвертям</w:t>
      </w:r>
      <w:r w:rsidR="00951812" w:rsidRPr="00FD09D9">
        <w:t>/</w:t>
      </w:r>
      <w:r w:rsidR="00951812" w:rsidRPr="00FD09D9">
        <w:rPr>
          <w:rStyle w:val="gfff4"/>
        </w:rPr>
        <w:t>триместрам</w:t>
      </w:r>
      <w:r w:rsidR="00663C43" w:rsidRPr="00FD09D9">
        <w:t>)</w:t>
      </w:r>
      <w:r w:rsidRPr="00FD09D9">
        <w:t xml:space="preserve"> (содержит информацию </w:t>
      </w:r>
      <w:r w:rsidR="00F65B19" w:rsidRPr="00FD09D9">
        <w:t>обо всех</w:t>
      </w:r>
      <w:r w:rsidRPr="00FD09D9">
        <w:t xml:space="preserve"> оценках, полученных </w:t>
      </w:r>
      <w:r w:rsidR="00AD73BE" w:rsidRPr="00FD09D9">
        <w:t>за весь учебный период</w:t>
      </w:r>
      <w:r w:rsidRPr="00FD09D9">
        <w:t>);</w:t>
      </w:r>
    </w:p>
    <w:p w14:paraId="4BEDEEE9" w14:textId="4695BE61" w:rsidR="00D87D93" w:rsidRPr="00FD09D9" w:rsidRDefault="00AD73BE" w:rsidP="00D87D93">
      <w:pPr>
        <w:pStyle w:val="gf9"/>
        <w:keepNext/>
      </w:pPr>
      <w:r w:rsidRPr="00FD09D9">
        <w:rPr>
          <w:rStyle w:val="gfff4"/>
        </w:rPr>
        <w:t>Итоговые</w:t>
      </w:r>
      <w:r w:rsidR="00780920" w:rsidRPr="00FD09D9">
        <w:t xml:space="preserve"> (</w:t>
      </w:r>
      <w:r w:rsidRPr="00FD09D9">
        <w:t xml:space="preserve">содержит информацию </w:t>
      </w:r>
      <w:r w:rsidR="00951812" w:rsidRPr="00FD09D9">
        <w:t>обо всех итоговых оценках, выставленных в настоящее время</w:t>
      </w:r>
      <w:r w:rsidRPr="00FD09D9">
        <w:t>).</w:t>
      </w:r>
    </w:p>
    <w:p w14:paraId="6D45196F" w14:textId="1AE5FC9D" w:rsidR="004626B5" w:rsidRPr="00FD09D9" w:rsidRDefault="00B0125F" w:rsidP="00FA32A9">
      <w:pPr>
        <w:pStyle w:val="gffd"/>
      </w:pPr>
      <w:bookmarkStart w:id="161" w:name="_Ref438196519"/>
      <w:bookmarkStart w:id="162" w:name="_Ref438196516"/>
      <w:r w:rsidRPr="00FD09D9">
        <w:rPr>
          <w:noProof/>
          <w:lang w:eastAsia="ru-RU"/>
        </w:rPr>
        <w:drawing>
          <wp:inline distT="0" distB="0" distL="0" distR="0" wp14:anchorId="48E9B5F4" wp14:editId="2180E883">
            <wp:extent cx="5939790" cy="4624070"/>
            <wp:effectExtent l="19050" t="19050" r="22860" b="2413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62407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FF0514A" w14:textId="709DD3D8" w:rsidR="00D87D93" w:rsidRPr="00FD09D9" w:rsidRDefault="00951812" w:rsidP="003F107D">
      <w:pPr>
        <w:pStyle w:val="ge"/>
      </w:pPr>
      <w:bookmarkStart w:id="163" w:name="_Ref498619815"/>
      <w:bookmarkStart w:id="164" w:name="_Ref94796030"/>
      <w:bookmarkEnd w:id="161"/>
      <w:r w:rsidRPr="00FD09D9">
        <w:t xml:space="preserve">Страница дневника </w:t>
      </w:r>
      <w:bookmarkEnd w:id="162"/>
      <w:bookmarkEnd w:id="163"/>
      <w:r w:rsidR="00354AED" w:rsidRPr="00FD09D9">
        <w:t>учащегося</w:t>
      </w:r>
      <w:bookmarkEnd w:id="164"/>
    </w:p>
    <w:p w14:paraId="081CFCD6" w14:textId="09F05CDE" w:rsidR="0041581B" w:rsidRPr="00FD09D9" w:rsidRDefault="00951812" w:rsidP="00FA32A9">
      <w:pPr>
        <w:pStyle w:val="gff0"/>
      </w:pPr>
      <w:r w:rsidRPr="00FD09D9">
        <w:t xml:space="preserve">Пользователи с ролью «Родитель» имеют возможность просматривать </w:t>
      </w:r>
      <w:r w:rsidR="00D01AB1" w:rsidRPr="00FD09D9">
        <w:t xml:space="preserve">электронный дневник своих детей в разделе </w:t>
      </w:r>
      <w:r w:rsidR="00D01AB1" w:rsidRPr="00FD09D9">
        <w:rPr>
          <w:rStyle w:val="gfff4"/>
        </w:rPr>
        <w:t>Дети</w:t>
      </w:r>
      <w:r w:rsidR="00D01AB1" w:rsidRPr="00FD09D9">
        <w:t xml:space="preserve"> </w:t>
      </w:r>
      <w:r w:rsidR="00612910" w:rsidRPr="00FD09D9">
        <w:t>–</w:t>
      </w:r>
      <w:r w:rsidR="00D01AB1" w:rsidRPr="00FD09D9">
        <w:t xml:space="preserve"> </w:t>
      </w:r>
      <w:r w:rsidR="00592A08" w:rsidRPr="00FD09D9">
        <w:rPr>
          <w:rStyle w:val="gfff4"/>
        </w:rPr>
        <w:t>Успеваемость</w:t>
      </w:r>
      <w:r w:rsidRPr="00FD09D9">
        <w:t>.</w:t>
      </w:r>
    </w:p>
    <w:p w14:paraId="27B4E9A8" w14:textId="7A6112DF" w:rsidR="002B5445" w:rsidRPr="00FD09D9" w:rsidRDefault="00F55904" w:rsidP="00FA32A9">
      <w:pPr>
        <w:pStyle w:val="gff0"/>
      </w:pPr>
      <w:r w:rsidRPr="00FD09D9">
        <w:t>ДЗ</w:t>
      </w:r>
      <w:r w:rsidR="002B5445" w:rsidRPr="00FD09D9">
        <w:t xml:space="preserve"> </w:t>
      </w:r>
      <w:r w:rsidR="00C046E3" w:rsidRPr="00FD09D9">
        <w:t>обучающегося</w:t>
      </w:r>
      <w:r w:rsidR="002B5445" w:rsidRPr="00FD09D9">
        <w:t xml:space="preserve"> доступны в разделе</w:t>
      </w:r>
      <w:r w:rsidR="00CB2402" w:rsidRPr="00FD09D9">
        <w:t xml:space="preserve"> </w:t>
      </w:r>
      <w:r w:rsidR="00FB5A7F" w:rsidRPr="00FD09D9">
        <w:rPr>
          <w:rStyle w:val="gfff4"/>
        </w:rPr>
        <w:t>Образование</w:t>
      </w:r>
      <w:r w:rsidR="00592A08" w:rsidRPr="00FD09D9">
        <w:t xml:space="preserve"> – </w:t>
      </w:r>
      <w:r w:rsidR="00D01AB1" w:rsidRPr="00FD09D9">
        <w:rPr>
          <w:rStyle w:val="gfff4"/>
        </w:rPr>
        <w:t>Домашние задания</w:t>
      </w:r>
      <w:r w:rsidR="00D01AB1" w:rsidRPr="00FD09D9">
        <w:t xml:space="preserve"> (пользователям с ролью «Учащийся»</w:t>
      </w:r>
      <w:r w:rsidR="00CE1D29" w:rsidRPr="00FD09D9">
        <w:t>)</w:t>
      </w:r>
      <w:r w:rsidR="00CB2402" w:rsidRPr="00FD09D9">
        <w:t xml:space="preserve"> или</w:t>
      </w:r>
      <w:r w:rsidR="00592A08" w:rsidRPr="00FD09D9">
        <w:rPr>
          <w:rStyle w:val="gfff4"/>
        </w:rPr>
        <w:t xml:space="preserve"> Дети</w:t>
      </w:r>
      <w:r w:rsidR="002966B1" w:rsidRPr="00FD09D9">
        <w:t xml:space="preserve"> </w:t>
      </w:r>
      <w:r w:rsidR="00592A08" w:rsidRPr="00FD09D9">
        <w:t xml:space="preserve">– </w:t>
      </w:r>
      <w:r w:rsidR="00592A08" w:rsidRPr="00FD09D9">
        <w:rPr>
          <w:rStyle w:val="gfff4"/>
        </w:rPr>
        <w:t>Домашние задания</w:t>
      </w:r>
      <w:r w:rsidR="00397FC2" w:rsidRPr="00FD09D9">
        <w:t xml:space="preserve"> </w:t>
      </w:r>
      <w:r w:rsidR="00CE1D29" w:rsidRPr="00FD09D9">
        <w:t>(</w:t>
      </w:r>
      <w:r w:rsidR="00D01AB1" w:rsidRPr="00FD09D9">
        <w:t>пользователям с ролью «Родитель»</w:t>
      </w:r>
      <w:r w:rsidR="002B5445" w:rsidRPr="00FD09D9">
        <w:t>)</w:t>
      </w:r>
      <w:r w:rsidR="000973CD" w:rsidRPr="00FD09D9">
        <w:t>.</w:t>
      </w:r>
      <w:r w:rsidR="002B5445" w:rsidRPr="00FD09D9">
        <w:t xml:space="preserve"> Для просмотра </w:t>
      </w:r>
      <w:r w:rsidRPr="00FD09D9">
        <w:t>ДЗ</w:t>
      </w:r>
      <w:r w:rsidR="002B5445" w:rsidRPr="00FD09D9">
        <w:t xml:space="preserve"> </w:t>
      </w:r>
      <w:r w:rsidR="00BC01DE" w:rsidRPr="00FD09D9">
        <w:t>необходимо выбрать</w:t>
      </w:r>
      <w:r w:rsidR="002B5445" w:rsidRPr="00FD09D9">
        <w:t>:</w:t>
      </w:r>
    </w:p>
    <w:p w14:paraId="6274A26D" w14:textId="77777777" w:rsidR="002B5445" w:rsidRPr="00FD09D9" w:rsidRDefault="00CE1D29" w:rsidP="00FA32A9">
      <w:pPr>
        <w:pStyle w:val="gf9"/>
      </w:pPr>
      <w:r w:rsidRPr="00FD09D9">
        <w:t>у</w:t>
      </w:r>
      <w:r w:rsidR="002B5445" w:rsidRPr="00FD09D9">
        <w:t>чебный год;</w:t>
      </w:r>
    </w:p>
    <w:p w14:paraId="2F882BFB" w14:textId="77777777" w:rsidR="002B5445" w:rsidRPr="00FD09D9" w:rsidRDefault="00CE1D29" w:rsidP="00FA32A9">
      <w:pPr>
        <w:pStyle w:val="gf9"/>
      </w:pPr>
      <w:r w:rsidRPr="00FD09D9">
        <w:t>п</w:t>
      </w:r>
      <w:r w:rsidR="002B5445" w:rsidRPr="00FD09D9">
        <w:t>редмет (можно установить параметр «все» для просмотра всех ДЗ, удовлетворяющих остальным требованиям);</w:t>
      </w:r>
    </w:p>
    <w:p w14:paraId="160C03BE" w14:textId="30287824" w:rsidR="002B5445" w:rsidRPr="00FD09D9" w:rsidRDefault="00CE1D29" w:rsidP="00FA32A9">
      <w:pPr>
        <w:pStyle w:val="gf9"/>
      </w:pPr>
      <w:r w:rsidRPr="00FD09D9">
        <w:t>с</w:t>
      </w:r>
      <w:r w:rsidR="002B5445" w:rsidRPr="00FD09D9">
        <w:t>рок выполнения</w:t>
      </w:r>
      <w:r w:rsidR="00AA559E" w:rsidRPr="00FD09D9">
        <w:t>.</w:t>
      </w:r>
    </w:p>
    <w:p w14:paraId="7FD3E83D" w14:textId="7A993A92" w:rsidR="002B5445" w:rsidRPr="00FD09D9" w:rsidRDefault="002B5445" w:rsidP="00FA32A9">
      <w:pPr>
        <w:pStyle w:val="gff0"/>
      </w:pPr>
      <w:r w:rsidRPr="00FD09D9">
        <w:lastRenderedPageBreak/>
        <w:t xml:space="preserve">После нажатия на кнопку </w:t>
      </w:r>
      <w:r w:rsidRPr="00FD09D9">
        <w:rPr>
          <w:rStyle w:val="gfff4"/>
        </w:rPr>
        <w:t>Показать</w:t>
      </w:r>
      <w:r w:rsidRPr="00FD09D9">
        <w:t xml:space="preserve"> появятся все выданные ДЗ, удовлетворяющие параметрам поиска</w:t>
      </w:r>
      <w:r w:rsidR="00673E65" w:rsidRPr="00FD09D9">
        <w:t xml:space="preserve"> (</w:t>
      </w:r>
      <w:r w:rsidR="00AD4017" w:rsidRPr="00FD09D9">
        <w:t>рисунок </w:t>
      </w:r>
      <w:r w:rsidR="00434457" w:rsidRPr="00FD09D9">
        <w:fldChar w:fldCharType="begin"/>
      </w:r>
      <w:r w:rsidR="00434457" w:rsidRPr="00FD09D9">
        <w:instrText xml:space="preserve"> REF </w:instrText>
      </w:r>
      <w:r w:rsidR="00917CD9" w:rsidRPr="00FD09D9">
        <w:instrText xml:space="preserve">\* </w:instrText>
      </w:r>
      <w:r w:rsidR="00917CD9" w:rsidRPr="00FD09D9">
        <w:rPr>
          <w:lang w:val="en-US"/>
        </w:rPr>
        <w:instrText>arabic</w:instrText>
      </w:r>
      <w:r w:rsidR="00917CD9" w:rsidRPr="00FD09D9">
        <w:instrText xml:space="preserve"> </w:instrText>
      </w:r>
      <w:r w:rsidR="00434457" w:rsidRPr="00FD09D9">
        <w:instrText xml:space="preserve">_Ref94796068 \r \h </w:instrText>
      </w:r>
      <w:r w:rsidR="00FD09D9">
        <w:instrText xml:space="preserve"> \* MERGEFORMAT </w:instrText>
      </w:r>
      <w:r w:rsidR="00434457" w:rsidRPr="00FD09D9">
        <w:fldChar w:fldCharType="separate"/>
      </w:r>
      <w:r w:rsidR="00F65B19">
        <w:t>24</w:t>
      </w:r>
      <w:r w:rsidR="00434457" w:rsidRPr="00FD09D9">
        <w:fldChar w:fldCharType="end"/>
      </w:r>
      <w:r w:rsidR="00673E65" w:rsidRPr="00FD09D9">
        <w:t>)</w:t>
      </w:r>
      <w:r w:rsidR="000973CD" w:rsidRPr="00FD09D9">
        <w:t>.</w:t>
      </w:r>
      <w:r w:rsidR="00D50C25" w:rsidRPr="00FD09D9">
        <w:t xml:space="preserve"> </w:t>
      </w:r>
      <w:r w:rsidRPr="00FD09D9">
        <w:t>В появ</w:t>
      </w:r>
      <w:r w:rsidR="00612910" w:rsidRPr="00FD09D9">
        <w:t>ившейся таблице будет отображена следующая информация</w:t>
      </w:r>
      <w:r w:rsidRPr="00FD09D9">
        <w:t>:</w:t>
      </w:r>
    </w:p>
    <w:p w14:paraId="7F816D8F" w14:textId="77777777" w:rsidR="002B5445" w:rsidRPr="00FD09D9" w:rsidRDefault="00EF2C5D" w:rsidP="00FA32A9">
      <w:pPr>
        <w:pStyle w:val="gf9"/>
      </w:pPr>
      <w:r w:rsidRPr="00FD09D9">
        <w:t>к</w:t>
      </w:r>
      <w:r w:rsidR="002B5445" w:rsidRPr="00FD09D9">
        <w:t>раткое описание выданного задания;</w:t>
      </w:r>
    </w:p>
    <w:p w14:paraId="23551265" w14:textId="77777777" w:rsidR="002B5445" w:rsidRPr="00FD09D9" w:rsidRDefault="00EF2C5D" w:rsidP="00FA32A9">
      <w:pPr>
        <w:pStyle w:val="gf9"/>
      </w:pPr>
      <w:r w:rsidRPr="00FD09D9">
        <w:t>п</w:t>
      </w:r>
      <w:r w:rsidR="002B5445" w:rsidRPr="00FD09D9">
        <w:t>редмет;</w:t>
      </w:r>
    </w:p>
    <w:p w14:paraId="11AF6185" w14:textId="5C091FF1" w:rsidR="002B5445" w:rsidRPr="00FD09D9" w:rsidRDefault="00EF2C5D" w:rsidP="00FA32A9">
      <w:pPr>
        <w:pStyle w:val="gf9"/>
      </w:pPr>
      <w:r w:rsidRPr="00FD09D9">
        <w:t xml:space="preserve">название </w:t>
      </w:r>
      <w:r w:rsidR="0068016A" w:rsidRPr="00FD09D9">
        <w:t xml:space="preserve">ПОО </w:t>
      </w:r>
      <w:r w:rsidR="00592A08" w:rsidRPr="00FD09D9">
        <w:t>учащегося</w:t>
      </w:r>
      <w:r w:rsidR="002B5445" w:rsidRPr="00FD09D9">
        <w:t>;</w:t>
      </w:r>
    </w:p>
    <w:p w14:paraId="103CE0F8" w14:textId="77777777" w:rsidR="002B5445" w:rsidRPr="00FD09D9" w:rsidRDefault="00EF2C5D" w:rsidP="00FA32A9">
      <w:pPr>
        <w:pStyle w:val="gf9"/>
      </w:pPr>
      <w:r w:rsidRPr="00FD09D9">
        <w:t>дата и номер занятия,</w:t>
      </w:r>
      <w:r w:rsidR="002B5445" w:rsidRPr="00FD09D9">
        <w:t xml:space="preserve"> с которого было выдано это задание;</w:t>
      </w:r>
    </w:p>
    <w:p w14:paraId="0A8F3FAC" w14:textId="77777777" w:rsidR="002B5445" w:rsidRPr="00FD09D9" w:rsidRDefault="00EF2C5D" w:rsidP="00FA32A9">
      <w:pPr>
        <w:pStyle w:val="gf9"/>
      </w:pPr>
      <w:r w:rsidRPr="00FD09D9">
        <w:t>д</w:t>
      </w:r>
      <w:r w:rsidR="002B5445" w:rsidRPr="00FD09D9">
        <w:t xml:space="preserve">ата </w:t>
      </w:r>
      <w:r w:rsidRPr="00FD09D9">
        <w:t>последнего обновления</w:t>
      </w:r>
      <w:r w:rsidR="002B5445" w:rsidRPr="00FD09D9">
        <w:t xml:space="preserve"> задания;</w:t>
      </w:r>
    </w:p>
    <w:p w14:paraId="348A5817" w14:textId="53C5EE5D" w:rsidR="002B5445" w:rsidRPr="00FD09D9" w:rsidRDefault="00EF2C5D" w:rsidP="00FA32A9">
      <w:pPr>
        <w:pStyle w:val="gf9"/>
      </w:pPr>
      <w:r w:rsidRPr="00FD09D9">
        <w:t>с</w:t>
      </w:r>
      <w:r w:rsidR="002B5445" w:rsidRPr="00FD09D9">
        <w:t>татус выполнения задания</w:t>
      </w:r>
      <w:r w:rsidR="00AA559E" w:rsidRPr="00FD09D9">
        <w:t>.</w:t>
      </w:r>
    </w:p>
    <w:p w14:paraId="66C0F5E5" w14:textId="57038689" w:rsidR="0041581B" w:rsidRPr="00FD09D9" w:rsidRDefault="00D01AB1" w:rsidP="00FA32A9">
      <w:pPr>
        <w:pStyle w:val="gff0"/>
      </w:pPr>
      <w:r w:rsidRPr="00FD09D9">
        <w:t xml:space="preserve">Страница </w:t>
      </w:r>
      <w:r w:rsidR="00F55904" w:rsidRPr="00FD09D9">
        <w:t>ДЗ</w:t>
      </w:r>
      <w:r w:rsidRPr="00FD09D9">
        <w:t xml:space="preserve"> имеет вкладки </w:t>
      </w:r>
      <w:r w:rsidRPr="00FD09D9">
        <w:rPr>
          <w:rStyle w:val="gfff4"/>
        </w:rPr>
        <w:t>Невыполненные</w:t>
      </w:r>
      <w:r w:rsidRPr="00FD09D9">
        <w:t xml:space="preserve"> и </w:t>
      </w:r>
      <w:r w:rsidRPr="00FD09D9">
        <w:rPr>
          <w:rStyle w:val="gfff4"/>
        </w:rPr>
        <w:t>Выполненные</w:t>
      </w:r>
      <w:r w:rsidRPr="00FD09D9">
        <w:t xml:space="preserve">, где представлены все </w:t>
      </w:r>
      <w:r w:rsidR="00F55904" w:rsidRPr="00FD09D9">
        <w:t>ДЗ</w:t>
      </w:r>
      <w:r w:rsidRPr="00FD09D9">
        <w:t xml:space="preserve"> с соответствующими статусами.</w:t>
      </w:r>
    </w:p>
    <w:p w14:paraId="3A624372" w14:textId="5B1C4647" w:rsidR="002B5445" w:rsidRPr="00FD09D9" w:rsidRDefault="00D01AB1" w:rsidP="006C2FCF">
      <w:pPr>
        <w:pStyle w:val="gffd"/>
      </w:pPr>
      <w:r w:rsidRPr="00FD09D9">
        <w:rPr>
          <w:noProof/>
          <w:lang w:eastAsia="ru-RU"/>
        </w:rPr>
        <w:drawing>
          <wp:inline distT="0" distB="0" distL="0" distR="0" wp14:anchorId="4216F325" wp14:editId="6BD2E5EF">
            <wp:extent cx="6120130" cy="2477195"/>
            <wp:effectExtent l="19050" t="19050" r="13970" b="18415"/>
            <wp:docPr id="9" name="Рисунок 9" descr="C:\Users\shpyrkova\Desktop\д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pyrkova\Desktop\дз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771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78829C3" w14:textId="73AFE0CE" w:rsidR="00E92338" w:rsidRPr="00FD09D9" w:rsidRDefault="00D01AB1" w:rsidP="006C2FCF">
      <w:pPr>
        <w:pStyle w:val="ge"/>
      </w:pPr>
      <w:bookmarkStart w:id="165" w:name="_Ref498619823"/>
      <w:bookmarkStart w:id="166" w:name="_Ref94796068"/>
      <w:r w:rsidRPr="00FD09D9">
        <w:t xml:space="preserve">Страница </w:t>
      </w:r>
      <w:r w:rsidR="00F55904" w:rsidRPr="00FD09D9">
        <w:t>ДЗ</w:t>
      </w:r>
      <w:r w:rsidR="00577A60" w:rsidRPr="00FD09D9">
        <w:t xml:space="preserve"> </w:t>
      </w:r>
      <w:bookmarkEnd w:id="165"/>
      <w:r w:rsidR="00354AED" w:rsidRPr="00FD09D9">
        <w:t>учащегося</w:t>
      </w:r>
      <w:bookmarkEnd w:id="166"/>
    </w:p>
    <w:p w14:paraId="6CD0D416" w14:textId="2A010E71" w:rsidR="0041581B" w:rsidRPr="00FD09D9" w:rsidRDefault="00673E65" w:rsidP="00182051">
      <w:pPr>
        <w:pStyle w:val="gff0"/>
        <w:keepNext/>
      </w:pPr>
      <w:r w:rsidRPr="00FD09D9">
        <w:lastRenderedPageBreak/>
        <w:t xml:space="preserve">По нажатию на </w:t>
      </w:r>
      <w:r w:rsidR="00F55904" w:rsidRPr="00FD09D9">
        <w:t>ДЗ</w:t>
      </w:r>
      <w:r w:rsidRPr="00FD09D9">
        <w:t xml:space="preserve"> </w:t>
      </w:r>
      <w:r w:rsidR="002B5445" w:rsidRPr="00FD09D9">
        <w:t>в первой колонке</w:t>
      </w:r>
      <w:r w:rsidRPr="00FD09D9">
        <w:t xml:space="preserve"> открывается страница данного </w:t>
      </w:r>
      <w:r w:rsidR="00F55904" w:rsidRPr="00FD09D9">
        <w:t>ДЗ</w:t>
      </w:r>
      <w:r w:rsidR="000973CD" w:rsidRPr="00FD09D9">
        <w:t>.</w:t>
      </w:r>
      <w:r w:rsidR="00D50C25" w:rsidRPr="00FD09D9">
        <w:t xml:space="preserve"> </w:t>
      </w:r>
      <w:r w:rsidR="002B5445" w:rsidRPr="00FD09D9">
        <w:t xml:space="preserve">На странице </w:t>
      </w:r>
      <w:r w:rsidR="00F55904" w:rsidRPr="00FD09D9">
        <w:t>ДЗ</w:t>
      </w:r>
      <w:r w:rsidR="00EF2C5D" w:rsidRPr="00FD09D9">
        <w:t xml:space="preserve"> отображена</w:t>
      </w:r>
      <w:r w:rsidR="002B5445" w:rsidRPr="00FD09D9">
        <w:t xml:space="preserve"> полная информация о задании и файл, если</w:t>
      </w:r>
      <w:r w:rsidRPr="00FD09D9">
        <w:t xml:space="preserve"> его приложил преподаватель</w:t>
      </w:r>
      <w:r w:rsidR="00577A60" w:rsidRPr="00FD09D9">
        <w:t xml:space="preserve"> (</w:t>
      </w:r>
      <w:r w:rsidR="00AD4017" w:rsidRPr="00FD09D9">
        <w:t>рисунок </w:t>
      </w:r>
      <w:r w:rsidR="00434457" w:rsidRPr="00FD09D9">
        <w:fldChar w:fldCharType="begin"/>
      </w:r>
      <w:r w:rsidR="00434457" w:rsidRPr="00FD09D9">
        <w:instrText xml:space="preserve"> REF </w:instrText>
      </w:r>
      <w:r w:rsidR="00917CD9" w:rsidRPr="00FD09D9">
        <w:instrText xml:space="preserve">\* </w:instrText>
      </w:r>
      <w:r w:rsidR="00917CD9" w:rsidRPr="00FD09D9">
        <w:rPr>
          <w:lang w:val="en-US"/>
        </w:rPr>
        <w:instrText>arabic</w:instrText>
      </w:r>
      <w:r w:rsidR="00917CD9" w:rsidRPr="00FD09D9">
        <w:instrText xml:space="preserve"> </w:instrText>
      </w:r>
      <w:r w:rsidR="00434457" w:rsidRPr="00FD09D9">
        <w:instrText xml:space="preserve">_Ref94796105 \r \h </w:instrText>
      </w:r>
      <w:r w:rsidR="00FD09D9">
        <w:instrText xml:space="preserve"> \* MERGEFORMAT </w:instrText>
      </w:r>
      <w:r w:rsidR="00434457" w:rsidRPr="00FD09D9">
        <w:fldChar w:fldCharType="separate"/>
      </w:r>
      <w:r w:rsidR="00F65B19">
        <w:t>25</w:t>
      </w:r>
      <w:r w:rsidR="00434457" w:rsidRPr="00FD09D9">
        <w:fldChar w:fldCharType="end"/>
      </w:r>
      <w:r w:rsidR="00577A60" w:rsidRPr="00FD09D9">
        <w:t>)</w:t>
      </w:r>
      <w:r w:rsidRPr="00FD09D9">
        <w:t>.</w:t>
      </w:r>
    </w:p>
    <w:p w14:paraId="60F5AFD4" w14:textId="13A645CF" w:rsidR="002B5445" w:rsidRPr="00FD09D9" w:rsidRDefault="00577A60" w:rsidP="006C2FCF">
      <w:pPr>
        <w:pStyle w:val="gffd"/>
      </w:pPr>
      <w:r w:rsidRPr="00FD09D9">
        <w:rPr>
          <w:noProof/>
          <w:lang w:eastAsia="ru-RU"/>
        </w:rPr>
        <w:drawing>
          <wp:inline distT="0" distB="0" distL="0" distR="0" wp14:anchorId="669899B6" wp14:editId="0257A0D1">
            <wp:extent cx="6120130" cy="2979959"/>
            <wp:effectExtent l="19050" t="19050" r="13970" b="11430"/>
            <wp:docPr id="16" name="Рисунок 16" descr="C:\Users\shpyrkova\Desktop\дз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pyrkova\Desktop\дз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799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C51A075" w14:textId="1B958DF2" w:rsidR="00E92338" w:rsidRPr="00FD09D9" w:rsidRDefault="00577A60" w:rsidP="006C2FCF">
      <w:pPr>
        <w:pStyle w:val="ge"/>
      </w:pPr>
      <w:bookmarkStart w:id="167" w:name="_Ref498619831"/>
      <w:bookmarkStart w:id="168" w:name="_Ref94796105"/>
      <w:r w:rsidRPr="00FD09D9">
        <w:t xml:space="preserve">Страница </w:t>
      </w:r>
      <w:r w:rsidR="00F55904" w:rsidRPr="00FD09D9">
        <w:t>ДЗ</w:t>
      </w:r>
      <w:r w:rsidRPr="00FD09D9">
        <w:t xml:space="preserve"> </w:t>
      </w:r>
      <w:bookmarkEnd w:id="167"/>
      <w:r w:rsidR="00354AED" w:rsidRPr="00FD09D9">
        <w:t>учащегося</w:t>
      </w:r>
      <w:bookmarkEnd w:id="168"/>
    </w:p>
    <w:p w14:paraId="4C67323B" w14:textId="06D7CDA4" w:rsidR="002B5445" w:rsidRPr="00FD09D9" w:rsidRDefault="002B5445" w:rsidP="006C2FCF">
      <w:pPr>
        <w:pStyle w:val="gff0"/>
      </w:pPr>
      <w:r w:rsidRPr="00FD09D9">
        <w:t xml:space="preserve">Различают следующие статусы </w:t>
      </w:r>
      <w:r w:rsidR="00F55904" w:rsidRPr="00FD09D9">
        <w:t>ДЗ</w:t>
      </w:r>
      <w:r w:rsidRPr="00FD09D9">
        <w:t>:</w:t>
      </w:r>
    </w:p>
    <w:p w14:paraId="2DFECF96" w14:textId="32AE7574" w:rsidR="002B5445" w:rsidRPr="00FD09D9" w:rsidRDefault="004C26A1" w:rsidP="006C2FCF">
      <w:pPr>
        <w:pStyle w:val="gf9"/>
      </w:pPr>
      <w:r w:rsidRPr="00FD09D9">
        <w:t>«</w:t>
      </w:r>
      <w:r w:rsidR="002B5445" w:rsidRPr="00FD09D9">
        <w:t>Выдано</w:t>
      </w:r>
      <w:r w:rsidRPr="00FD09D9">
        <w:t>»</w:t>
      </w:r>
      <w:r w:rsidR="002B5445" w:rsidRPr="00FD09D9">
        <w:t xml:space="preserve"> (</w:t>
      </w:r>
      <w:r w:rsidR="00577A60" w:rsidRPr="00FD09D9">
        <w:t>преподаватель</w:t>
      </w:r>
      <w:r w:rsidR="002B5445" w:rsidRPr="00FD09D9">
        <w:t xml:space="preserve"> выдал ДЗ);</w:t>
      </w:r>
    </w:p>
    <w:p w14:paraId="72822AFC" w14:textId="752C0EA8" w:rsidR="00577A60" w:rsidRPr="00FD09D9" w:rsidRDefault="00577A60" w:rsidP="006C2FCF">
      <w:pPr>
        <w:pStyle w:val="gf9"/>
      </w:pPr>
      <w:r w:rsidRPr="00FD09D9">
        <w:t>«Задание в работе» (</w:t>
      </w:r>
      <w:r w:rsidR="00354AED" w:rsidRPr="00FD09D9">
        <w:t xml:space="preserve">учащийся </w:t>
      </w:r>
      <w:r w:rsidRPr="00FD09D9">
        <w:t xml:space="preserve">работает над </w:t>
      </w:r>
      <w:r w:rsidR="00F55904" w:rsidRPr="00FD09D9">
        <w:t>ДЗ</w:t>
      </w:r>
      <w:r w:rsidRPr="00FD09D9">
        <w:t>)</w:t>
      </w:r>
      <w:r w:rsidR="00612910" w:rsidRPr="00FD09D9">
        <w:t>;</w:t>
      </w:r>
    </w:p>
    <w:p w14:paraId="236E7247" w14:textId="1B723C68" w:rsidR="002B5445" w:rsidRPr="00FD09D9" w:rsidRDefault="004C26A1" w:rsidP="006C2FCF">
      <w:pPr>
        <w:pStyle w:val="gf9"/>
      </w:pPr>
      <w:r w:rsidRPr="00FD09D9">
        <w:t>«</w:t>
      </w:r>
      <w:r w:rsidR="002B5445" w:rsidRPr="00FD09D9">
        <w:t>На проверке</w:t>
      </w:r>
      <w:r w:rsidRPr="00FD09D9">
        <w:t>»</w:t>
      </w:r>
      <w:r w:rsidR="002B5445" w:rsidRPr="00FD09D9">
        <w:t xml:space="preserve"> (</w:t>
      </w:r>
      <w:r w:rsidR="00354AED" w:rsidRPr="00FD09D9">
        <w:t xml:space="preserve">учащийся </w:t>
      </w:r>
      <w:r w:rsidR="002B5445" w:rsidRPr="00FD09D9">
        <w:t xml:space="preserve">сдал ДЗ, но </w:t>
      </w:r>
      <w:r w:rsidR="00577A60" w:rsidRPr="00FD09D9">
        <w:t>преподаватель</w:t>
      </w:r>
      <w:r w:rsidR="002B5445" w:rsidRPr="00FD09D9">
        <w:t xml:space="preserve"> </w:t>
      </w:r>
      <w:r w:rsidR="002966B1" w:rsidRPr="00FD09D9">
        <w:t>ещё</w:t>
      </w:r>
      <w:r w:rsidR="002B5445" w:rsidRPr="00FD09D9">
        <w:t xml:space="preserve"> не проверил его);</w:t>
      </w:r>
    </w:p>
    <w:p w14:paraId="5F22DDE4" w14:textId="7B32CD5D" w:rsidR="002B5445" w:rsidRPr="00FD09D9" w:rsidRDefault="004C26A1" w:rsidP="006C2FCF">
      <w:pPr>
        <w:pStyle w:val="gf9"/>
      </w:pPr>
      <w:r w:rsidRPr="00FD09D9">
        <w:t>«</w:t>
      </w:r>
      <w:r w:rsidR="002B5445" w:rsidRPr="00FD09D9">
        <w:t>Выполнено</w:t>
      </w:r>
      <w:r w:rsidRPr="00FD09D9">
        <w:t>»</w:t>
      </w:r>
      <w:r w:rsidR="002B5445" w:rsidRPr="00FD09D9">
        <w:t xml:space="preserve"> (ДЗ успешно выполнено)</w:t>
      </w:r>
      <w:r w:rsidR="00AA559E" w:rsidRPr="00FD09D9">
        <w:t>.</w:t>
      </w:r>
    </w:p>
    <w:p w14:paraId="23F61D96" w14:textId="708EF281" w:rsidR="0041581B" w:rsidRPr="00FD09D9" w:rsidRDefault="007B017E" w:rsidP="001764D7">
      <w:pPr>
        <w:pStyle w:val="g20"/>
      </w:pPr>
      <w:bookmarkStart w:id="169" w:name="_Toc470867173"/>
      <w:bookmarkStart w:id="170" w:name="_Toc146203011"/>
      <w:r w:rsidRPr="00FD09D9">
        <w:t xml:space="preserve">Просмотр </w:t>
      </w:r>
      <w:r w:rsidR="002966B1" w:rsidRPr="00FD09D9">
        <w:t>отчётности</w:t>
      </w:r>
      <w:r w:rsidRPr="00FD09D9">
        <w:t xml:space="preserve"> о деятельности </w:t>
      </w:r>
      <w:bookmarkEnd w:id="169"/>
      <w:r w:rsidR="00592A08" w:rsidRPr="00FD09D9">
        <w:t>ПОО</w:t>
      </w:r>
      <w:bookmarkEnd w:id="170"/>
    </w:p>
    <w:p w14:paraId="283BFB94" w14:textId="32296C44" w:rsidR="007B017E" w:rsidRPr="00FD09D9" w:rsidRDefault="003E7FFA" w:rsidP="006C2FCF">
      <w:pPr>
        <w:pStyle w:val="gff0"/>
      </w:pPr>
      <w:r w:rsidRPr="00FD09D9">
        <w:t xml:space="preserve">Пользователям с ролями «Сотрудник» и «Администратор» доступен раздел </w:t>
      </w:r>
      <w:r w:rsidR="000865F9" w:rsidRPr="00FD09D9">
        <w:rPr>
          <w:rStyle w:val="gfff4"/>
        </w:rPr>
        <w:t>Образование</w:t>
      </w:r>
      <w:r w:rsidR="006F2AE0" w:rsidRPr="00FD09D9">
        <w:t> </w:t>
      </w:r>
      <w:r w:rsidR="00612910" w:rsidRPr="00FD09D9">
        <w:t>–</w:t>
      </w:r>
      <w:r w:rsidRPr="00FD09D9">
        <w:t xml:space="preserve"> </w:t>
      </w:r>
      <w:r w:rsidR="002966B1" w:rsidRPr="00FD09D9">
        <w:rPr>
          <w:rStyle w:val="gfff4"/>
        </w:rPr>
        <w:t>Отчёты</w:t>
      </w:r>
      <w:r w:rsidRPr="00FD09D9">
        <w:t xml:space="preserve"> для просмотра статистики и </w:t>
      </w:r>
      <w:r w:rsidR="002966B1" w:rsidRPr="00FD09D9">
        <w:t>отчётов</w:t>
      </w:r>
      <w:r w:rsidRPr="00FD09D9">
        <w:t xml:space="preserve"> по деятельности </w:t>
      </w:r>
      <w:r w:rsidR="0068016A" w:rsidRPr="00FD09D9">
        <w:t>ПОО</w:t>
      </w:r>
      <w:r w:rsidR="0085316C" w:rsidRPr="00FD09D9">
        <w:t xml:space="preserve"> (рисунок </w:t>
      </w:r>
      <w:r w:rsidR="0085316C" w:rsidRPr="00FD09D9">
        <w:fldChar w:fldCharType="begin"/>
      </w:r>
      <w:r w:rsidR="0085316C" w:rsidRPr="00FD09D9">
        <w:instrText xml:space="preserve"> REF </w:instrText>
      </w:r>
      <w:r w:rsidR="00917CD9" w:rsidRPr="00FD09D9">
        <w:instrText xml:space="preserve">\* </w:instrText>
      </w:r>
      <w:r w:rsidR="00917CD9" w:rsidRPr="00FD09D9">
        <w:rPr>
          <w:lang w:val="en-US"/>
        </w:rPr>
        <w:instrText>arabic</w:instrText>
      </w:r>
      <w:r w:rsidR="00917CD9" w:rsidRPr="00FD09D9">
        <w:instrText xml:space="preserve"> </w:instrText>
      </w:r>
      <w:r w:rsidR="0085316C" w:rsidRPr="00FD09D9">
        <w:instrText xml:space="preserve">_Ref498619839 \r \h </w:instrText>
      </w:r>
      <w:r w:rsidR="00FD09D9">
        <w:instrText xml:space="preserve"> \* MERGEFORMAT </w:instrText>
      </w:r>
      <w:r w:rsidR="0085316C" w:rsidRPr="00FD09D9">
        <w:fldChar w:fldCharType="separate"/>
      </w:r>
      <w:r w:rsidR="00F65B19">
        <w:t>26</w:t>
      </w:r>
      <w:r w:rsidR="0085316C" w:rsidRPr="00FD09D9">
        <w:fldChar w:fldCharType="end"/>
      </w:r>
      <w:r w:rsidR="0085316C" w:rsidRPr="00FD09D9">
        <w:t>)</w:t>
      </w:r>
      <w:r w:rsidRPr="00FD09D9">
        <w:t>.</w:t>
      </w:r>
    </w:p>
    <w:p w14:paraId="725FB23B" w14:textId="5C457FD6" w:rsidR="00FA20AB" w:rsidRPr="00FD09D9" w:rsidRDefault="00FA20AB" w:rsidP="006C2FCF">
      <w:pPr>
        <w:pStyle w:val="gff0"/>
      </w:pPr>
      <w:r w:rsidRPr="00FD09D9">
        <w:t>Наиболее популярные отчёты:</w:t>
      </w:r>
    </w:p>
    <w:p w14:paraId="6342212B" w14:textId="35CD8767" w:rsidR="000B1912" w:rsidRPr="00FD09D9" w:rsidRDefault="007478C7" w:rsidP="006C2FCF">
      <w:pPr>
        <w:pStyle w:val="gf9"/>
      </w:pPr>
      <w:r w:rsidRPr="00FD09D9">
        <w:rPr>
          <w:rStyle w:val="gfff4"/>
        </w:rPr>
        <w:t>Успеваемость</w:t>
      </w:r>
      <w:r w:rsidR="00E53546" w:rsidRPr="00FD09D9">
        <w:t xml:space="preserve"> </w:t>
      </w:r>
      <w:r w:rsidR="000B1912" w:rsidRPr="00FD09D9">
        <w:t xml:space="preserve">(содержит </w:t>
      </w:r>
      <w:r w:rsidR="002966B1" w:rsidRPr="00FD09D9">
        <w:t>отчёты</w:t>
      </w:r>
      <w:r w:rsidR="000B1912" w:rsidRPr="00FD09D9">
        <w:t xml:space="preserve"> по успеваемости на уровне </w:t>
      </w:r>
      <w:r w:rsidR="0068016A" w:rsidRPr="00FD09D9">
        <w:t>ПОО</w:t>
      </w:r>
      <w:r w:rsidR="000B1912" w:rsidRPr="00FD09D9">
        <w:t xml:space="preserve">/учебных групп/отдельных учащихся, </w:t>
      </w:r>
      <w:r w:rsidR="002966B1" w:rsidRPr="00FD09D9">
        <w:t>отчёты</w:t>
      </w:r>
      <w:r w:rsidR="000B1912" w:rsidRPr="00FD09D9">
        <w:t xml:space="preserve"> по успеваемости для кураторов групп и преподавателей по предметам</w:t>
      </w:r>
      <w:r w:rsidR="00E53546" w:rsidRPr="00FD09D9">
        <w:t>, отчет по успеваемости группы по предмету</w:t>
      </w:r>
      <w:r w:rsidR="000B1912" w:rsidRPr="00FD09D9">
        <w:t>);</w:t>
      </w:r>
    </w:p>
    <w:p w14:paraId="29B8E6C6" w14:textId="7234FD91" w:rsidR="003F107D" w:rsidRPr="00FD09D9" w:rsidRDefault="00FC231B" w:rsidP="00214771">
      <w:pPr>
        <w:pStyle w:val="gf9"/>
      </w:pPr>
      <w:r w:rsidRPr="00FD09D9">
        <w:rPr>
          <w:rStyle w:val="gfff4"/>
        </w:rPr>
        <w:t>Статистика ведения ЭЖД</w:t>
      </w:r>
      <w:r w:rsidRPr="00FD09D9">
        <w:t xml:space="preserve"> (</w:t>
      </w:r>
      <w:r w:rsidR="002966B1" w:rsidRPr="00FD09D9">
        <w:t>отчёт</w:t>
      </w:r>
      <w:r w:rsidR="00C00EA5" w:rsidRPr="00FD09D9">
        <w:t xml:space="preserve"> по активности ведения </w:t>
      </w:r>
      <w:r w:rsidR="00F55904" w:rsidRPr="00FD09D9">
        <w:t>электронного журнала и дневника</w:t>
      </w:r>
      <w:r w:rsidR="00C00EA5" w:rsidRPr="00FD09D9">
        <w:t xml:space="preserve"> преподавателями </w:t>
      </w:r>
      <w:r w:rsidR="0068016A" w:rsidRPr="00FD09D9">
        <w:t xml:space="preserve">ПОО </w:t>
      </w:r>
      <w:r w:rsidR="00C00EA5" w:rsidRPr="00FD09D9">
        <w:t xml:space="preserve">с указанием предмета, </w:t>
      </w:r>
      <w:r w:rsidR="003F107D" w:rsidRPr="00FD09D9">
        <w:t xml:space="preserve">позволяет </w:t>
      </w:r>
      <w:r w:rsidR="003F107D" w:rsidRPr="00FD09D9">
        <w:lastRenderedPageBreak/>
        <w:t>отслеживать и анализировать ведение журнала предмета и поурочного планирования определенного сотрудника и образовательной организации за конкретный временной промежуток.</w:t>
      </w:r>
    </w:p>
    <w:p w14:paraId="4A035584" w14:textId="77777777" w:rsidR="00FA20AB" w:rsidRPr="00FD09D9" w:rsidRDefault="00FA20AB" w:rsidP="00FA20AB">
      <w:pPr>
        <w:pStyle w:val="gff0"/>
      </w:pPr>
      <w:r w:rsidRPr="00FD09D9">
        <w:t xml:space="preserve">Узнать подробную информацию по показателям отчёта можно, нажав на ссылку </w:t>
      </w:r>
      <w:r w:rsidRPr="00FD09D9">
        <w:rPr>
          <w:b/>
        </w:rPr>
        <w:t>Узнать, как строится отчёт</w:t>
      </w:r>
      <w:r w:rsidRPr="00FD09D9">
        <w:t xml:space="preserve"> вверху справа над табличной частью отчёта.</w:t>
      </w:r>
    </w:p>
    <w:p w14:paraId="67299B82" w14:textId="229A9B2E" w:rsidR="006561BC" w:rsidRPr="00FD09D9" w:rsidRDefault="006561BC" w:rsidP="00182051">
      <w:pPr>
        <w:pStyle w:val="gff0"/>
        <w:keepNext/>
      </w:pPr>
      <w:r w:rsidRPr="00FD09D9">
        <w:t xml:space="preserve">Имеется возможность экспортировать каждый </w:t>
      </w:r>
      <w:r w:rsidR="002966B1" w:rsidRPr="00FD09D9">
        <w:t>отчёт</w:t>
      </w:r>
      <w:r w:rsidRPr="00FD09D9">
        <w:t xml:space="preserve"> в Excel или загрузить версию для печати.</w:t>
      </w:r>
    </w:p>
    <w:p w14:paraId="0E486E8E" w14:textId="0DE10E20" w:rsidR="007F319B" w:rsidRPr="00FD09D9" w:rsidRDefault="00903086" w:rsidP="006C2FCF">
      <w:pPr>
        <w:pStyle w:val="gffd"/>
      </w:pPr>
      <w:bookmarkStart w:id="171" w:name="_Ref438200505"/>
      <w:r w:rsidRPr="00FD09D9">
        <w:rPr>
          <w:noProof/>
          <w:lang w:eastAsia="ru-RU"/>
        </w:rPr>
        <w:drawing>
          <wp:inline distT="0" distB="0" distL="0" distR="0" wp14:anchorId="60AB5423" wp14:editId="6041DAFF">
            <wp:extent cx="5939790" cy="5527675"/>
            <wp:effectExtent l="19050" t="19050" r="22860" b="158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52767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AD53F37" w14:textId="5769842B" w:rsidR="00946816" w:rsidRPr="00FD09D9" w:rsidRDefault="002966B1" w:rsidP="006C2FCF">
      <w:pPr>
        <w:pStyle w:val="ge"/>
      </w:pPr>
      <w:bookmarkStart w:id="172" w:name="_Ref498619839"/>
      <w:bookmarkEnd w:id="171"/>
      <w:r w:rsidRPr="00FD09D9">
        <w:t>Отчёты</w:t>
      </w:r>
      <w:r w:rsidR="0029381A" w:rsidRPr="00FD09D9">
        <w:t xml:space="preserve"> </w:t>
      </w:r>
      <w:r w:rsidR="0068016A" w:rsidRPr="00FD09D9">
        <w:t>ПОО</w:t>
      </w:r>
      <w:bookmarkEnd w:id="172"/>
    </w:p>
    <w:p w14:paraId="01E7A736" w14:textId="77777777" w:rsidR="00210E6E" w:rsidRPr="00FD09D9" w:rsidRDefault="00210E6E" w:rsidP="001764D7">
      <w:pPr>
        <w:pStyle w:val="g10"/>
      </w:pPr>
      <w:bookmarkStart w:id="173" w:name="_Toc94712652"/>
      <w:bookmarkStart w:id="174" w:name="_Toc94713240"/>
      <w:bookmarkStart w:id="175" w:name="_Toc94713292"/>
      <w:bookmarkStart w:id="176" w:name="_Toc94712653"/>
      <w:bookmarkStart w:id="177" w:name="_Toc94713241"/>
      <w:bookmarkStart w:id="178" w:name="_Toc94713293"/>
      <w:bookmarkStart w:id="179" w:name="_Toc94712655"/>
      <w:bookmarkStart w:id="180" w:name="_Toc94713243"/>
      <w:bookmarkStart w:id="181" w:name="_Toc94713295"/>
      <w:bookmarkStart w:id="182" w:name="_Toc94712656"/>
      <w:bookmarkStart w:id="183" w:name="_Toc94713244"/>
      <w:bookmarkStart w:id="184" w:name="_Toc94713296"/>
      <w:bookmarkStart w:id="185" w:name="_Toc94712657"/>
      <w:bookmarkStart w:id="186" w:name="_Toc94713245"/>
      <w:bookmarkStart w:id="187" w:name="_Toc94713297"/>
      <w:bookmarkStart w:id="188" w:name="_Toc94712661"/>
      <w:bookmarkStart w:id="189" w:name="_Toc94713249"/>
      <w:bookmarkStart w:id="190" w:name="_Toc94713301"/>
      <w:bookmarkStart w:id="191" w:name="_Toc94712663"/>
      <w:bookmarkStart w:id="192" w:name="_Toc94713251"/>
      <w:bookmarkStart w:id="193" w:name="_Toc94713303"/>
      <w:bookmarkStart w:id="194" w:name="_Toc94712664"/>
      <w:bookmarkStart w:id="195" w:name="_Toc94713252"/>
      <w:bookmarkStart w:id="196" w:name="_Toc94713304"/>
      <w:bookmarkStart w:id="197" w:name="_Toc94712665"/>
      <w:bookmarkStart w:id="198" w:name="_Toc94713253"/>
      <w:bookmarkStart w:id="199" w:name="_Toc94713305"/>
      <w:bookmarkStart w:id="200" w:name="_Toc94712667"/>
      <w:bookmarkStart w:id="201" w:name="_Toc94713255"/>
      <w:bookmarkStart w:id="202" w:name="_Toc94713307"/>
      <w:bookmarkStart w:id="203" w:name="_Toc94712668"/>
      <w:bookmarkStart w:id="204" w:name="_Toc94713256"/>
      <w:bookmarkStart w:id="205" w:name="_Toc94713308"/>
      <w:bookmarkStart w:id="206" w:name="_Toc94712670"/>
      <w:bookmarkStart w:id="207" w:name="_Toc94713258"/>
      <w:bookmarkStart w:id="208" w:name="_Toc94713310"/>
      <w:bookmarkStart w:id="209" w:name="_Toc94712671"/>
      <w:bookmarkStart w:id="210" w:name="_Toc94713259"/>
      <w:bookmarkStart w:id="211" w:name="_Toc94713311"/>
      <w:bookmarkStart w:id="212" w:name="_Toc470867181"/>
      <w:bookmarkStart w:id="213" w:name="_Toc146203012"/>
      <w:bookmarkStart w:id="214" w:name="_Toc470867176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r w:rsidRPr="00FD09D9">
        <w:lastRenderedPageBreak/>
        <w:t>Рекомендации по освоению</w:t>
      </w:r>
      <w:bookmarkEnd w:id="212"/>
      <w:bookmarkEnd w:id="213"/>
    </w:p>
    <w:p w14:paraId="2F06853B" w14:textId="32571B00" w:rsidR="00210E6E" w:rsidRPr="00FD09D9" w:rsidRDefault="00210E6E" w:rsidP="00F610F1">
      <w:pPr>
        <w:pStyle w:val="gff0"/>
      </w:pPr>
      <w:r w:rsidRPr="00FD09D9">
        <w:t>Ниже рассмотрен пример работы с АИС «</w:t>
      </w:r>
      <w:r w:rsidR="00827AEB" w:rsidRPr="00FD09D9">
        <w:t>Дневник-ПОО</w:t>
      </w:r>
      <w:r w:rsidRPr="00FD09D9">
        <w:t>», начиная с его запуска и заканчивая сохранением созданного отчёта (для роли «Сотрудник»).</w:t>
      </w:r>
    </w:p>
    <w:p w14:paraId="2831EE45" w14:textId="56692EE5" w:rsidR="00210E6E" w:rsidRPr="00FD09D9" w:rsidRDefault="00210E6E" w:rsidP="00F610F1">
      <w:pPr>
        <w:pStyle w:val="gfff"/>
      </w:pPr>
      <w:r w:rsidRPr="00FD09D9">
        <w:t xml:space="preserve">Таблица </w:t>
      </w:r>
      <w:r w:rsidR="00FD1E30" w:rsidRPr="00FD09D9">
        <w:rPr>
          <w:noProof/>
        </w:rPr>
        <w:fldChar w:fldCharType="begin"/>
      </w:r>
      <w:r w:rsidR="00FD1E30" w:rsidRPr="00FD09D9">
        <w:rPr>
          <w:noProof/>
        </w:rPr>
        <w:instrText xml:space="preserve"> SEQ Таблица \* ARABIC </w:instrText>
      </w:r>
      <w:r w:rsidR="00FD1E30" w:rsidRPr="00FD09D9">
        <w:rPr>
          <w:noProof/>
        </w:rPr>
        <w:fldChar w:fldCharType="separate"/>
      </w:r>
      <w:r w:rsidR="00F65B19">
        <w:rPr>
          <w:noProof/>
        </w:rPr>
        <w:t>1</w:t>
      </w:r>
      <w:r w:rsidR="00FD1E30" w:rsidRPr="00FD09D9">
        <w:rPr>
          <w:noProof/>
        </w:rPr>
        <w:fldChar w:fldCharType="end"/>
      </w:r>
      <w:r w:rsidRPr="00FD09D9">
        <w:t xml:space="preserve"> – Пример работы с АИС «</w:t>
      </w:r>
      <w:r w:rsidR="00827AEB" w:rsidRPr="00FD09D9">
        <w:t>Дневник-ПОО</w:t>
      </w:r>
      <w:r w:rsidRPr="00FD09D9">
        <w:t>»</w:t>
      </w:r>
    </w:p>
    <w:tbl>
      <w:tblPr>
        <w:tblStyle w:val="af7"/>
        <w:tblW w:w="5000" w:type="pct"/>
        <w:tblLook w:val="04A0" w:firstRow="1" w:lastRow="0" w:firstColumn="1" w:lastColumn="0" w:noHBand="0" w:noVBand="1"/>
      </w:tblPr>
      <w:tblGrid>
        <w:gridCol w:w="5100"/>
        <w:gridCol w:w="4244"/>
      </w:tblGrid>
      <w:tr w:rsidR="00E12E2C" w:rsidRPr="00FD09D9" w14:paraId="1695E294" w14:textId="77777777" w:rsidTr="00E12E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29" w:type="pct"/>
          </w:tcPr>
          <w:p w14:paraId="61020B53" w14:textId="7FCFC2FF" w:rsidR="00E12E2C" w:rsidRPr="00FD09D9" w:rsidRDefault="00E12E2C" w:rsidP="00E12E2C">
            <w:pPr>
              <w:pStyle w:val="gfff2"/>
            </w:pPr>
            <w:proofErr w:type="spellStart"/>
            <w:r w:rsidRPr="00FD09D9">
              <w:t>Действие</w:t>
            </w:r>
            <w:proofErr w:type="spellEnd"/>
          </w:p>
        </w:tc>
        <w:tc>
          <w:tcPr>
            <w:tcW w:w="2271" w:type="pct"/>
          </w:tcPr>
          <w:p w14:paraId="26794D44" w14:textId="1DC98346" w:rsidR="00E12E2C" w:rsidRPr="00FD09D9" w:rsidRDefault="00E12E2C" w:rsidP="00E12E2C">
            <w:pPr>
              <w:pStyle w:val="gfff2"/>
            </w:pPr>
            <w:proofErr w:type="spellStart"/>
            <w:r w:rsidRPr="00FD09D9">
              <w:t>Результат</w:t>
            </w:r>
            <w:proofErr w:type="spellEnd"/>
          </w:p>
        </w:tc>
      </w:tr>
      <w:tr w:rsidR="002479E8" w:rsidRPr="00FD09D9" w14:paraId="46A7F5D2" w14:textId="77777777" w:rsidTr="00401923">
        <w:tc>
          <w:tcPr>
            <w:tcW w:w="2729" w:type="pct"/>
          </w:tcPr>
          <w:p w14:paraId="24E9F41F" w14:textId="77777777" w:rsidR="002479E8" w:rsidRPr="00FD09D9" w:rsidRDefault="002479E8" w:rsidP="002479E8">
            <w:pPr>
              <w:pStyle w:val="gfff0"/>
            </w:pPr>
            <w:r w:rsidRPr="00FD09D9">
              <w:t>Запустить браузер</w:t>
            </w:r>
          </w:p>
        </w:tc>
        <w:tc>
          <w:tcPr>
            <w:tcW w:w="2271" w:type="pct"/>
          </w:tcPr>
          <w:p w14:paraId="3E470C19" w14:textId="77777777" w:rsidR="002479E8" w:rsidRPr="00FD09D9" w:rsidRDefault="002479E8" w:rsidP="002479E8">
            <w:pPr>
              <w:pStyle w:val="gfff0"/>
            </w:pPr>
            <w:r w:rsidRPr="00FD09D9">
              <w:t>Открылась стартовая страница браузера</w:t>
            </w:r>
          </w:p>
        </w:tc>
      </w:tr>
      <w:tr w:rsidR="002479E8" w:rsidRPr="00FD09D9" w14:paraId="66084FCC" w14:textId="77777777" w:rsidTr="00401923">
        <w:tc>
          <w:tcPr>
            <w:tcW w:w="2729" w:type="pct"/>
          </w:tcPr>
          <w:p w14:paraId="52E70CDC" w14:textId="4C16AB8F" w:rsidR="002479E8" w:rsidRPr="00FD09D9" w:rsidRDefault="002479E8" w:rsidP="002479E8">
            <w:pPr>
              <w:pStyle w:val="gfff0"/>
            </w:pPr>
            <w:r w:rsidRPr="00FD09D9">
              <w:t>Ввести ссылку на сайт АИС «Дневник-ПОО»</w:t>
            </w:r>
          </w:p>
        </w:tc>
        <w:tc>
          <w:tcPr>
            <w:tcW w:w="2271" w:type="pct"/>
          </w:tcPr>
          <w:p w14:paraId="04E526A6" w14:textId="1DFA50A0" w:rsidR="002479E8" w:rsidRPr="00FD09D9" w:rsidRDefault="002479E8" w:rsidP="002479E8">
            <w:pPr>
              <w:pStyle w:val="gfff0"/>
            </w:pPr>
            <w:r w:rsidRPr="00FD09D9">
              <w:t>Открылась главная страница АИС «Дневник-ПОО»</w:t>
            </w:r>
          </w:p>
        </w:tc>
      </w:tr>
      <w:tr w:rsidR="00210E6E" w:rsidRPr="00FD09D9" w14:paraId="1CCEB526" w14:textId="77777777" w:rsidTr="00A60E23">
        <w:tc>
          <w:tcPr>
            <w:tcW w:w="5000" w:type="pct"/>
            <w:gridSpan w:val="2"/>
          </w:tcPr>
          <w:p w14:paraId="67EA265D" w14:textId="77777777" w:rsidR="00210E6E" w:rsidRPr="00FD09D9" w:rsidRDefault="00210E6E" w:rsidP="00182051">
            <w:pPr>
              <w:pStyle w:val="gfff0"/>
              <w:jc w:val="center"/>
            </w:pPr>
            <w:r w:rsidRPr="00FD09D9">
              <w:t>Работа с главным экраном</w:t>
            </w:r>
          </w:p>
        </w:tc>
      </w:tr>
      <w:tr w:rsidR="002479E8" w:rsidRPr="00FD09D9" w14:paraId="3B8AEFDC" w14:textId="77777777" w:rsidTr="00401923">
        <w:tc>
          <w:tcPr>
            <w:tcW w:w="2729" w:type="pct"/>
          </w:tcPr>
          <w:p w14:paraId="72B9B26B" w14:textId="14362B3F" w:rsidR="002479E8" w:rsidRPr="00FD09D9" w:rsidRDefault="002479E8" w:rsidP="002479E8">
            <w:pPr>
              <w:pStyle w:val="gfff0"/>
            </w:pPr>
            <w:r w:rsidRPr="00FD09D9">
              <w:t xml:space="preserve">Нажать кнопку </w:t>
            </w:r>
            <w:r w:rsidRPr="00FD09D9">
              <w:rPr>
                <w:rStyle w:val="gfff4"/>
              </w:rPr>
              <w:t>Войти</w:t>
            </w:r>
            <w:r w:rsidRPr="00FD09D9">
              <w:t xml:space="preserve"> в правом верхнем углу</w:t>
            </w:r>
          </w:p>
        </w:tc>
        <w:tc>
          <w:tcPr>
            <w:tcW w:w="2271" w:type="pct"/>
          </w:tcPr>
          <w:p w14:paraId="58FEA19D" w14:textId="77777777" w:rsidR="002479E8" w:rsidRPr="00FD09D9" w:rsidRDefault="002479E8" w:rsidP="002479E8">
            <w:pPr>
              <w:pStyle w:val="gfff0"/>
            </w:pPr>
            <w:r w:rsidRPr="00FD09D9">
              <w:t>Открылась страница авторизации</w:t>
            </w:r>
          </w:p>
        </w:tc>
      </w:tr>
      <w:tr w:rsidR="002479E8" w:rsidRPr="00FD09D9" w14:paraId="7EC27B21" w14:textId="77777777" w:rsidTr="00401923">
        <w:tc>
          <w:tcPr>
            <w:tcW w:w="2729" w:type="pct"/>
          </w:tcPr>
          <w:p w14:paraId="67CE6782" w14:textId="2EBBA1D4" w:rsidR="002479E8" w:rsidRPr="00FD09D9" w:rsidRDefault="002479E8" w:rsidP="002479E8">
            <w:pPr>
              <w:pStyle w:val="gfff0"/>
            </w:pPr>
            <w:r w:rsidRPr="00FD09D9">
              <w:t xml:space="preserve">Ввести логин и пароль на странице авторизации и нажать на кнопку </w:t>
            </w:r>
            <w:r w:rsidRPr="00FD09D9">
              <w:rPr>
                <w:rStyle w:val="gfff4"/>
              </w:rPr>
              <w:t>Войти</w:t>
            </w:r>
          </w:p>
        </w:tc>
        <w:tc>
          <w:tcPr>
            <w:tcW w:w="2271" w:type="pct"/>
          </w:tcPr>
          <w:p w14:paraId="7465C1A3" w14:textId="6FD48D94" w:rsidR="002479E8" w:rsidRPr="00FD09D9" w:rsidRDefault="002479E8" w:rsidP="002479E8">
            <w:pPr>
              <w:pStyle w:val="gfff0"/>
            </w:pPr>
            <w:r w:rsidRPr="00FD09D9">
              <w:t>Успешная авторизация в АИС «Дневник-ПОО»</w:t>
            </w:r>
          </w:p>
        </w:tc>
      </w:tr>
      <w:tr w:rsidR="00210E6E" w:rsidRPr="00FD09D9" w14:paraId="797FB822" w14:textId="77777777" w:rsidTr="00A60E23">
        <w:tc>
          <w:tcPr>
            <w:tcW w:w="5000" w:type="pct"/>
            <w:gridSpan w:val="2"/>
          </w:tcPr>
          <w:p w14:paraId="05FA9701" w14:textId="6B5F67C5" w:rsidR="00210E6E" w:rsidRPr="00FD09D9" w:rsidRDefault="00210E6E" w:rsidP="00182051">
            <w:pPr>
              <w:pStyle w:val="gfff0"/>
              <w:jc w:val="center"/>
            </w:pPr>
            <w:r w:rsidRPr="00FD09D9">
              <w:t xml:space="preserve">Работа с разделом </w:t>
            </w:r>
            <w:r w:rsidRPr="00FD09D9">
              <w:rPr>
                <w:rStyle w:val="gfff4"/>
              </w:rPr>
              <w:t>Расписание</w:t>
            </w:r>
          </w:p>
        </w:tc>
      </w:tr>
      <w:tr w:rsidR="002479E8" w:rsidRPr="00FD09D9" w14:paraId="61EB4B3E" w14:textId="77777777" w:rsidTr="00401923">
        <w:tc>
          <w:tcPr>
            <w:tcW w:w="2729" w:type="pct"/>
          </w:tcPr>
          <w:p w14:paraId="171F7806" w14:textId="5C342B01" w:rsidR="002479E8" w:rsidRPr="00FD09D9" w:rsidRDefault="002479E8" w:rsidP="002479E8">
            <w:pPr>
              <w:pStyle w:val="gfff0"/>
            </w:pPr>
            <w:r w:rsidRPr="00FD09D9">
              <w:t xml:space="preserve">В главном меню выбрать </w:t>
            </w:r>
            <w:r w:rsidRPr="00FD09D9">
              <w:rPr>
                <w:rStyle w:val="gfff4"/>
              </w:rPr>
              <w:t>Расписание</w:t>
            </w:r>
          </w:p>
        </w:tc>
        <w:tc>
          <w:tcPr>
            <w:tcW w:w="2271" w:type="pct"/>
          </w:tcPr>
          <w:p w14:paraId="2D4C4477" w14:textId="77777777" w:rsidR="002479E8" w:rsidRPr="00FD09D9" w:rsidRDefault="002479E8" w:rsidP="002479E8">
            <w:pPr>
              <w:pStyle w:val="gfff0"/>
            </w:pPr>
            <w:r w:rsidRPr="00FD09D9">
              <w:t>Открылась страница со всеми группами</w:t>
            </w:r>
          </w:p>
        </w:tc>
      </w:tr>
      <w:tr w:rsidR="002479E8" w:rsidRPr="00FD09D9" w14:paraId="25D0E70E" w14:textId="77777777" w:rsidTr="00401923">
        <w:tc>
          <w:tcPr>
            <w:tcW w:w="2729" w:type="pct"/>
          </w:tcPr>
          <w:p w14:paraId="48C016C7" w14:textId="77777777" w:rsidR="002479E8" w:rsidRPr="00FD09D9" w:rsidRDefault="002479E8" w:rsidP="002479E8">
            <w:pPr>
              <w:pStyle w:val="gfff0"/>
            </w:pPr>
            <w:r w:rsidRPr="00FD09D9">
              <w:t>Выбрать нужную группу</w:t>
            </w:r>
          </w:p>
        </w:tc>
        <w:tc>
          <w:tcPr>
            <w:tcW w:w="2271" w:type="pct"/>
          </w:tcPr>
          <w:p w14:paraId="0C369A7A" w14:textId="77777777" w:rsidR="002479E8" w:rsidRPr="00FD09D9" w:rsidRDefault="002479E8" w:rsidP="002479E8">
            <w:pPr>
              <w:pStyle w:val="gfff0"/>
            </w:pPr>
            <w:r w:rsidRPr="00FD09D9">
              <w:t>Открылось расписание группы на текущую неделю</w:t>
            </w:r>
          </w:p>
        </w:tc>
      </w:tr>
      <w:tr w:rsidR="002479E8" w:rsidRPr="00FD09D9" w14:paraId="7A87CF08" w14:textId="77777777" w:rsidTr="00401923">
        <w:tc>
          <w:tcPr>
            <w:tcW w:w="2729" w:type="pct"/>
          </w:tcPr>
          <w:p w14:paraId="68E1A3E2" w14:textId="015C54AF" w:rsidR="002479E8" w:rsidRPr="00FD09D9" w:rsidRDefault="002479E8" w:rsidP="002479E8">
            <w:pPr>
              <w:pStyle w:val="gfff0"/>
            </w:pPr>
            <w:r w:rsidRPr="00FD09D9">
              <w:t xml:space="preserve">Выбрать вкладку </w:t>
            </w:r>
            <w:r w:rsidRPr="00FD09D9">
              <w:rPr>
                <w:rStyle w:val="gfff4"/>
              </w:rPr>
              <w:t>Аудитории</w:t>
            </w:r>
          </w:p>
        </w:tc>
        <w:tc>
          <w:tcPr>
            <w:tcW w:w="2271" w:type="pct"/>
          </w:tcPr>
          <w:p w14:paraId="33590E56" w14:textId="77777777" w:rsidR="002479E8" w:rsidRPr="00FD09D9" w:rsidRDefault="002479E8" w:rsidP="002479E8">
            <w:pPr>
              <w:pStyle w:val="gfff0"/>
            </w:pPr>
            <w:r w:rsidRPr="00FD09D9">
              <w:t>Открылось расписание по аудиториям</w:t>
            </w:r>
          </w:p>
        </w:tc>
      </w:tr>
      <w:tr w:rsidR="002479E8" w:rsidRPr="00FD09D9" w14:paraId="4E57A811" w14:textId="77777777" w:rsidTr="00401923">
        <w:tc>
          <w:tcPr>
            <w:tcW w:w="2729" w:type="pct"/>
          </w:tcPr>
          <w:p w14:paraId="74207343" w14:textId="259B3723" w:rsidR="002479E8" w:rsidRPr="00FD09D9" w:rsidRDefault="002479E8" w:rsidP="002479E8">
            <w:pPr>
              <w:pStyle w:val="gfff0"/>
            </w:pPr>
            <w:r w:rsidRPr="00FD09D9">
              <w:t xml:space="preserve">Выбрать вкладку </w:t>
            </w:r>
            <w:r w:rsidRPr="00FD09D9">
              <w:rPr>
                <w:rStyle w:val="gfff4"/>
              </w:rPr>
              <w:t>Преподаватели</w:t>
            </w:r>
          </w:p>
        </w:tc>
        <w:tc>
          <w:tcPr>
            <w:tcW w:w="2271" w:type="pct"/>
          </w:tcPr>
          <w:p w14:paraId="1BF2D810" w14:textId="77777777" w:rsidR="002479E8" w:rsidRPr="00FD09D9" w:rsidRDefault="002479E8" w:rsidP="002479E8">
            <w:pPr>
              <w:pStyle w:val="gfff0"/>
            </w:pPr>
            <w:r w:rsidRPr="00FD09D9">
              <w:t>Открылось расписание по преподавателям</w:t>
            </w:r>
          </w:p>
        </w:tc>
      </w:tr>
      <w:tr w:rsidR="00210E6E" w:rsidRPr="00FD09D9" w14:paraId="4AAD00BD" w14:textId="77777777" w:rsidTr="00A60E23">
        <w:tc>
          <w:tcPr>
            <w:tcW w:w="5000" w:type="pct"/>
            <w:gridSpan w:val="2"/>
          </w:tcPr>
          <w:p w14:paraId="13D76E3E" w14:textId="48278955" w:rsidR="00210E6E" w:rsidRPr="00FD09D9" w:rsidRDefault="00210E6E" w:rsidP="00182051">
            <w:pPr>
              <w:pStyle w:val="gfff0"/>
              <w:jc w:val="center"/>
            </w:pPr>
            <w:r w:rsidRPr="00FD09D9">
              <w:t xml:space="preserve">Работа с разделом </w:t>
            </w:r>
            <w:r w:rsidRPr="00FD09D9">
              <w:rPr>
                <w:rStyle w:val="gfff4"/>
              </w:rPr>
              <w:t>Журналы</w:t>
            </w:r>
          </w:p>
        </w:tc>
      </w:tr>
      <w:tr w:rsidR="002479E8" w:rsidRPr="00FD09D9" w14:paraId="14828794" w14:textId="77777777" w:rsidTr="00401923">
        <w:tc>
          <w:tcPr>
            <w:tcW w:w="2729" w:type="pct"/>
          </w:tcPr>
          <w:p w14:paraId="6E867249" w14:textId="4E2C7069" w:rsidR="002479E8" w:rsidRPr="00FD09D9" w:rsidRDefault="002479E8" w:rsidP="002479E8">
            <w:pPr>
              <w:pStyle w:val="gfff0"/>
            </w:pPr>
            <w:r w:rsidRPr="00FD09D9">
              <w:t xml:space="preserve">В главном меню выбрать </w:t>
            </w:r>
            <w:r w:rsidRPr="00FD09D9">
              <w:rPr>
                <w:rStyle w:val="gfff4"/>
              </w:rPr>
              <w:t>Журнал</w:t>
            </w:r>
          </w:p>
        </w:tc>
        <w:tc>
          <w:tcPr>
            <w:tcW w:w="2271" w:type="pct"/>
          </w:tcPr>
          <w:p w14:paraId="36DB4212" w14:textId="77777777" w:rsidR="002479E8" w:rsidRPr="00FD09D9" w:rsidRDefault="002479E8" w:rsidP="002479E8">
            <w:pPr>
              <w:pStyle w:val="gfff0"/>
            </w:pPr>
            <w:r w:rsidRPr="00FD09D9">
              <w:t>Открылась страница со всеми группами</w:t>
            </w:r>
          </w:p>
        </w:tc>
      </w:tr>
      <w:tr w:rsidR="002479E8" w:rsidRPr="00FD09D9" w14:paraId="61A560A9" w14:textId="77777777" w:rsidTr="00401923">
        <w:tc>
          <w:tcPr>
            <w:tcW w:w="2729" w:type="pct"/>
          </w:tcPr>
          <w:p w14:paraId="594B4A49" w14:textId="77777777" w:rsidR="002479E8" w:rsidRPr="00FD09D9" w:rsidRDefault="002479E8" w:rsidP="002479E8">
            <w:pPr>
              <w:pStyle w:val="gfff0"/>
            </w:pPr>
            <w:r w:rsidRPr="00FD09D9">
              <w:t>Выбрать нужную группу</w:t>
            </w:r>
          </w:p>
        </w:tc>
        <w:tc>
          <w:tcPr>
            <w:tcW w:w="2271" w:type="pct"/>
          </w:tcPr>
          <w:p w14:paraId="386DA6D1" w14:textId="77777777" w:rsidR="002479E8" w:rsidRPr="00FD09D9" w:rsidRDefault="002479E8" w:rsidP="002479E8">
            <w:pPr>
              <w:pStyle w:val="gfff0"/>
            </w:pPr>
            <w:r w:rsidRPr="00FD09D9">
              <w:t>Открылось окно с разными типами журналов (за день, за неделю, журнал предмета)</w:t>
            </w:r>
          </w:p>
        </w:tc>
      </w:tr>
      <w:tr w:rsidR="002479E8" w:rsidRPr="00FD09D9" w14:paraId="3A70BF1A" w14:textId="77777777" w:rsidTr="00401923">
        <w:tc>
          <w:tcPr>
            <w:tcW w:w="2729" w:type="pct"/>
          </w:tcPr>
          <w:p w14:paraId="0ABE4A65" w14:textId="19E155B9" w:rsidR="002479E8" w:rsidRPr="00FD09D9" w:rsidRDefault="00F35D9D" w:rsidP="002479E8">
            <w:pPr>
              <w:pStyle w:val="gfff0"/>
            </w:pPr>
            <w:r w:rsidRPr="00FD09D9">
              <w:t xml:space="preserve">Нажать </w:t>
            </w:r>
            <w:r w:rsidR="002479E8" w:rsidRPr="00FD09D9">
              <w:t>на любой вид журнала</w:t>
            </w:r>
          </w:p>
        </w:tc>
        <w:tc>
          <w:tcPr>
            <w:tcW w:w="2271" w:type="pct"/>
          </w:tcPr>
          <w:p w14:paraId="4138C880" w14:textId="77777777" w:rsidR="002479E8" w:rsidRPr="00FD09D9" w:rsidRDefault="002479E8" w:rsidP="002479E8">
            <w:pPr>
              <w:pStyle w:val="gfff0"/>
            </w:pPr>
            <w:r w:rsidRPr="00FD09D9">
              <w:t>Открылся журнал выбранного вида</w:t>
            </w:r>
          </w:p>
        </w:tc>
      </w:tr>
      <w:tr w:rsidR="002479E8" w:rsidRPr="00FD09D9" w14:paraId="256D026B" w14:textId="77777777" w:rsidTr="00401923">
        <w:tc>
          <w:tcPr>
            <w:tcW w:w="2729" w:type="pct"/>
          </w:tcPr>
          <w:p w14:paraId="0A97B8A6" w14:textId="77777777" w:rsidR="002479E8" w:rsidRPr="00FD09D9" w:rsidRDefault="002479E8" w:rsidP="002479E8">
            <w:pPr>
              <w:pStyle w:val="gfff0"/>
            </w:pPr>
            <w:r w:rsidRPr="00FD09D9">
              <w:t>В открывшемся журнале выставить оценки или отметки о посещаемости</w:t>
            </w:r>
          </w:p>
        </w:tc>
        <w:tc>
          <w:tcPr>
            <w:tcW w:w="2271" w:type="pct"/>
          </w:tcPr>
          <w:p w14:paraId="79935D3E" w14:textId="77777777" w:rsidR="002479E8" w:rsidRPr="00FD09D9" w:rsidRDefault="002479E8" w:rsidP="002479E8">
            <w:pPr>
              <w:pStyle w:val="gfff0"/>
            </w:pPr>
            <w:r w:rsidRPr="00FD09D9">
              <w:t>Информация успешно внесена в журнал</w:t>
            </w:r>
          </w:p>
        </w:tc>
      </w:tr>
      <w:tr w:rsidR="002479E8" w:rsidRPr="00FD09D9" w14:paraId="5A6EE94F" w14:textId="77777777" w:rsidTr="00401923">
        <w:tc>
          <w:tcPr>
            <w:tcW w:w="2729" w:type="pct"/>
          </w:tcPr>
          <w:p w14:paraId="1845CF2C" w14:textId="7180604C" w:rsidR="002479E8" w:rsidRPr="00FD09D9" w:rsidRDefault="002479E8" w:rsidP="003C360A">
            <w:pPr>
              <w:pStyle w:val="gfff0"/>
            </w:pPr>
            <w:r w:rsidRPr="00FD09D9">
              <w:t xml:space="preserve">Открыть вид журнала по предмету и нажать </w:t>
            </w:r>
            <w:r w:rsidR="003C360A" w:rsidRPr="00FD09D9">
              <w:t xml:space="preserve">на кнопку </w:t>
            </w:r>
            <w:r w:rsidR="003C360A" w:rsidRPr="00FD09D9">
              <w:rPr>
                <w:noProof/>
                <w:lang w:eastAsia="ru-RU"/>
              </w:rPr>
              <w:drawing>
                <wp:inline distT="0" distB="0" distL="0" distR="0" wp14:anchorId="1D1227B9" wp14:editId="5C8AB7FA">
                  <wp:extent cx="323895" cy="342948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5" cy="34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C360A" w:rsidRPr="00FD09D9">
              <w:t xml:space="preserve"> (ч</w:t>
            </w:r>
            <w:r w:rsidRPr="00FD09D9">
              <w:t>ерно-белая версия</w:t>
            </w:r>
            <w:r w:rsidR="003C360A" w:rsidRPr="00FD09D9">
              <w:t>)</w:t>
            </w:r>
          </w:p>
        </w:tc>
        <w:tc>
          <w:tcPr>
            <w:tcW w:w="2271" w:type="pct"/>
          </w:tcPr>
          <w:p w14:paraId="49298F65" w14:textId="77777777" w:rsidR="002479E8" w:rsidRPr="00FD09D9" w:rsidRDefault="002479E8" w:rsidP="002479E8">
            <w:pPr>
              <w:pStyle w:val="gfff0"/>
            </w:pPr>
            <w:r w:rsidRPr="00FD09D9">
              <w:t>Открылась черно-белая версия журнала</w:t>
            </w:r>
          </w:p>
        </w:tc>
      </w:tr>
      <w:tr w:rsidR="002479E8" w:rsidRPr="00FD09D9" w14:paraId="662580D7" w14:textId="77777777" w:rsidTr="00401923">
        <w:tc>
          <w:tcPr>
            <w:tcW w:w="2729" w:type="pct"/>
          </w:tcPr>
          <w:p w14:paraId="5B69B1BB" w14:textId="4F633D76" w:rsidR="002479E8" w:rsidRPr="00FD09D9" w:rsidRDefault="002479E8" w:rsidP="009732F0">
            <w:pPr>
              <w:pStyle w:val="gfff0"/>
            </w:pPr>
            <w:r w:rsidRPr="00FD09D9">
              <w:t xml:space="preserve">Открыть вид журнала по предмету и нажать </w:t>
            </w:r>
            <w:r w:rsidR="009C519F" w:rsidRPr="00FD09D9">
              <w:t>на кнопку</w:t>
            </w:r>
            <w:r w:rsidR="009732F0" w:rsidRPr="00FD09D9">
              <w:rPr>
                <w:noProof/>
                <w:lang w:eastAsia="ru-RU"/>
              </w:rPr>
              <w:drawing>
                <wp:inline distT="0" distB="0" distL="0" distR="0" wp14:anchorId="446285D2" wp14:editId="12B4A574">
                  <wp:extent cx="333422" cy="314369"/>
                  <wp:effectExtent l="0" t="0" r="9525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1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732F0" w:rsidRPr="00FD09D9">
              <w:t xml:space="preserve"> (версия для печати)</w:t>
            </w:r>
          </w:p>
        </w:tc>
        <w:tc>
          <w:tcPr>
            <w:tcW w:w="2271" w:type="pct"/>
          </w:tcPr>
          <w:p w14:paraId="00D42895" w14:textId="02457F51" w:rsidR="002479E8" w:rsidRPr="00FD09D9" w:rsidRDefault="009C519F" w:rsidP="002479E8">
            <w:pPr>
              <w:pStyle w:val="gfff0"/>
            </w:pPr>
            <w:r w:rsidRPr="00FD09D9">
              <w:t>О</w:t>
            </w:r>
            <w:r w:rsidR="009732F0" w:rsidRPr="00FD09D9">
              <w:t>ткрылась версия для печати документа</w:t>
            </w:r>
          </w:p>
        </w:tc>
      </w:tr>
      <w:tr w:rsidR="00210E6E" w:rsidRPr="00FD09D9" w14:paraId="5F680B23" w14:textId="77777777" w:rsidTr="00A60E23">
        <w:tc>
          <w:tcPr>
            <w:tcW w:w="5000" w:type="pct"/>
            <w:gridSpan w:val="2"/>
          </w:tcPr>
          <w:p w14:paraId="02DC7B04" w14:textId="4DF05C20" w:rsidR="00210E6E" w:rsidRPr="00FD09D9" w:rsidRDefault="00210E6E" w:rsidP="00182051">
            <w:pPr>
              <w:pStyle w:val="gfff0"/>
              <w:jc w:val="center"/>
            </w:pPr>
            <w:r w:rsidRPr="00FD09D9">
              <w:t xml:space="preserve">Работа с разделом </w:t>
            </w:r>
            <w:r w:rsidRPr="00FD09D9">
              <w:rPr>
                <w:rStyle w:val="gfff4"/>
              </w:rPr>
              <w:t>Домашние задания</w:t>
            </w:r>
          </w:p>
        </w:tc>
      </w:tr>
      <w:tr w:rsidR="002479E8" w:rsidRPr="00FD09D9" w14:paraId="1F518258" w14:textId="77777777" w:rsidTr="00401923">
        <w:tc>
          <w:tcPr>
            <w:tcW w:w="2729" w:type="pct"/>
          </w:tcPr>
          <w:p w14:paraId="11E01F8D" w14:textId="71905381" w:rsidR="002479E8" w:rsidRPr="00FD09D9" w:rsidRDefault="002479E8" w:rsidP="002479E8">
            <w:pPr>
              <w:pStyle w:val="gfff0"/>
            </w:pPr>
            <w:r w:rsidRPr="00FD09D9">
              <w:t>Открыть страницу занятия и нажать</w:t>
            </w:r>
            <w:r w:rsidR="009C519F" w:rsidRPr="00FD09D9">
              <w:t xml:space="preserve"> </w:t>
            </w:r>
            <w:r w:rsidRPr="00FD09D9">
              <w:rPr>
                <w:rStyle w:val="gfff4"/>
              </w:rPr>
              <w:t>Добавить ДЗ</w:t>
            </w:r>
          </w:p>
        </w:tc>
        <w:tc>
          <w:tcPr>
            <w:tcW w:w="2271" w:type="pct"/>
          </w:tcPr>
          <w:p w14:paraId="5E2728B5" w14:textId="77777777" w:rsidR="002479E8" w:rsidRPr="00FD09D9" w:rsidRDefault="002479E8" w:rsidP="002479E8">
            <w:pPr>
              <w:pStyle w:val="gfff0"/>
            </w:pPr>
            <w:r w:rsidRPr="00FD09D9">
              <w:t>Успешно открылась страница для создания ДЗ</w:t>
            </w:r>
          </w:p>
        </w:tc>
      </w:tr>
      <w:tr w:rsidR="002479E8" w:rsidRPr="00FD09D9" w14:paraId="7E4BAD7A" w14:textId="77777777" w:rsidTr="00401923">
        <w:tc>
          <w:tcPr>
            <w:tcW w:w="2729" w:type="pct"/>
          </w:tcPr>
          <w:p w14:paraId="10A8A821" w14:textId="0A9EC5AD" w:rsidR="002479E8" w:rsidRPr="00FD09D9" w:rsidRDefault="002479E8" w:rsidP="002479E8">
            <w:pPr>
              <w:pStyle w:val="gfff0"/>
            </w:pPr>
            <w:r w:rsidRPr="00FD09D9">
              <w:t xml:space="preserve">Открыть раздел </w:t>
            </w:r>
            <w:r w:rsidR="004A4427" w:rsidRPr="00FD09D9">
              <w:rPr>
                <w:rStyle w:val="gfff4"/>
              </w:rPr>
              <w:t>Домашние задания</w:t>
            </w:r>
            <w:r w:rsidRPr="00FD09D9">
              <w:t xml:space="preserve"> и нажать </w:t>
            </w:r>
            <w:r w:rsidR="004A4427" w:rsidRPr="00FD09D9">
              <w:rPr>
                <w:rStyle w:val="gfff4"/>
              </w:rPr>
              <w:t>Добавить ДЗ</w:t>
            </w:r>
          </w:p>
        </w:tc>
        <w:tc>
          <w:tcPr>
            <w:tcW w:w="2271" w:type="pct"/>
          </w:tcPr>
          <w:p w14:paraId="3146A599" w14:textId="77777777" w:rsidR="002479E8" w:rsidRPr="00FD09D9" w:rsidRDefault="002479E8" w:rsidP="002479E8">
            <w:pPr>
              <w:pStyle w:val="gfff0"/>
            </w:pPr>
            <w:r w:rsidRPr="00FD09D9">
              <w:t>Успешно открылась страница для создания ДЗ</w:t>
            </w:r>
          </w:p>
        </w:tc>
      </w:tr>
      <w:tr w:rsidR="002479E8" w:rsidRPr="00FD09D9" w14:paraId="4F1E7EFF" w14:textId="77777777" w:rsidTr="00401923">
        <w:tc>
          <w:tcPr>
            <w:tcW w:w="2729" w:type="pct"/>
          </w:tcPr>
          <w:p w14:paraId="36DBB1A3" w14:textId="77777777" w:rsidR="002479E8" w:rsidRPr="00FD09D9" w:rsidRDefault="002479E8" w:rsidP="002479E8">
            <w:pPr>
              <w:pStyle w:val="gfff0"/>
            </w:pPr>
            <w:r w:rsidRPr="00FD09D9">
              <w:t>Заполнить страницу ДЗ и сохранить</w:t>
            </w:r>
          </w:p>
        </w:tc>
        <w:tc>
          <w:tcPr>
            <w:tcW w:w="2271" w:type="pct"/>
          </w:tcPr>
          <w:p w14:paraId="253A781C" w14:textId="77777777" w:rsidR="002479E8" w:rsidRPr="00FD09D9" w:rsidRDefault="002479E8" w:rsidP="002479E8">
            <w:pPr>
              <w:pStyle w:val="gfff0"/>
            </w:pPr>
            <w:r w:rsidRPr="00FD09D9">
              <w:t>ДЗ успешно создано</w:t>
            </w:r>
          </w:p>
        </w:tc>
      </w:tr>
      <w:tr w:rsidR="00210E6E" w:rsidRPr="00FD09D9" w14:paraId="3556343E" w14:textId="77777777" w:rsidTr="00A60E23">
        <w:tc>
          <w:tcPr>
            <w:tcW w:w="5000" w:type="pct"/>
            <w:gridSpan w:val="2"/>
          </w:tcPr>
          <w:p w14:paraId="5FFAD8A6" w14:textId="7E4EC698" w:rsidR="00210E6E" w:rsidRPr="00FD09D9" w:rsidRDefault="00210E6E" w:rsidP="00182051">
            <w:pPr>
              <w:pStyle w:val="gfff0"/>
              <w:keepNext/>
              <w:jc w:val="center"/>
            </w:pPr>
            <w:r w:rsidRPr="00FD09D9">
              <w:lastRenderedPageBreak/>
              <w:t xml:space="preserve">Работа с дневником </w:t>
            </w:r>
            <w:r w:rsidR="00EE012A" w:rsidRPr="00FD09D9">
              <w:t>учащегося</w:t>
            </w:r>
          </w:p>
        </w:tc>
      </w:tr>
      <w:tr w:rsidR="002479E8" w:rsidRPr="00FD09D9" w14:paraId="6297B03C" w14:textId="77777777" w:rsidTr="00401923">
        <w:tc>
          <w:tcPr>
            <w:tcW w:w="2729" w:type="pct"/>
          </w:tcPr>
          <w:p w14:paraId="0BD5D1DE" w14:textId="44BB5F27" w:rsidR="002479E8" w:rsidRPr="00FD09D9" w:rsidRDefault="002479E8" w:rsidP="002479E8">
            <w:pPr>
              <w:pStyle w:val="gfff0"/>
            </w:pPr>
            <w:r w:rsidRPr="00FD09D9">
              <w:t xml:space="preserve">В главном меню выбрать </w:t>
            </w:r>
            <w:r w:rsidR="00401923" w:rsidRPr="00FD09D9">
              <w:rPr>
                <w:rStyle w:val="gfff4"/>
              </w:rPr>
              <w:t>Домашние задания</w:t>
            </w:r>
          </w:p>
        </w:tc>
        <w:tc>
          <w:tcPr>
            <w:tcW w:w="2271" w:type="pct"/>
          </w:tcPr>
          <w:p w14:paraId="24E0E401" w14:textId="3E183F99" w:rsidR="002479E8" w:rsidRPr="00FD09D9" w:rsidRDefault="002479E8" w:rsidP="002479E8">
            <w:pPr>
              <w:pStyle w:val="gfff0"/>
            </w:pPr>
            <w:r w:rsidRPr="00FD09D9">
              <w:t xml:space="preserve">Открылась страница с ДЗ </w:t>
            </w:r>
            <w:r w:rsidR="00401923" w:rsidRPr="00FD09D9">
              <w:t>уча</w:t>
            </w:r>
            <w:r w:rsidRPr="00FD09D9">
              <w:t>щегося</w:t>
            </w:r>
          </w:p>
        </w:tc>
      </w:tr>
      <w:tr w:rsidR="002479E8" w:rsidRPr="00FD09D9" w14:paraId="41A28FF2" w14:textId="77777777" w:rsidTr="00401923">
        <w:tc>
          <w:tcPr>
            <w:tcW w:w="2729" w:type="pct"/>
          </w:tcPr>
          <w:p w14:paraId="697A022E" w14:textId="78E83916" w:rsidR="002479E8" w:rsidRPr="00FD09D9" w:rsidRDefault="002479E8" w:rsidP="002479E8">
            <w:pPr>
              <w:pStyle w:val="gfff0"/>
            </w:pPr>
            <w:r w:rsidRPr="00FD09D9">
              <w:t xml:space="preserve">Выполнить переход: </w:t>
            </w:r>
            <w:r w:rsidRPr="00FD09D9">
              <w:rPr>
                <w:rStyle w:val="gfff4"/>
              </w:rPr>
              <w:t>Образование</w:t>
            </w:r>
            <w:r w:rsidR="00401923" w:rsidRPr="00FD09D9">
              <w:t xml:space="preserve"> </w:t>
            </w:r>
            <w:r w:rsidRPr="00FD09D9">
              <w:t xml:space="preserve">→ </w:t>
            </w:r>
            <w:r w:rsidR="00401923" w:rsidRPr="00FD09D9">
              <w:rPr>
                <w:rStyle w:val="gfff4"/>
              </w:rPr>
              <w:t>Успеваемость</w:t>
            </w:r>
            <w:r w:rsidRPr="00FD09D9">
              <w:t xml:space="preserve"> (роль «Учащийся»).</w:t>
            </w:r>
          </w:p>
          <w:p w14:paraId="08B29F5E" w14:textId="05B9941B" w:rsidR="002479E8" w:rsidRPr="00FD09D9" w:rsidRDefault="002479E8" w:rsidP="002479E8">
            <w:pPr>
              <w:pStyle w:val="gfff0"/>
            </w:pPr>
            <w:r w:rsidRPr="00FD09D9">
              <w:t xml:space="preserve">Выполнить переход: </w:t>
            </w:r>
            <w:r w:rsidRPr="00FD09D9">
              <w:rPr>
                <w:rStyle w:val="gfff4"/>
              </w:rPr>
              <w:t>Дети</w:t>
            </w:r>
            <w:r w:rsidRPr="00FD09D9">
              <w:t xml:space="preserve"> → </w:t>
            </w:r>
            <w:r w:rsidR="00401923" w:rsidRPr="00FD09D9">
              <w:rPr>
                <w:rStyle w:val="gfff4"/>
              </w:rPr>
              <w:t>Успеваемость</w:t>
            </w:r>
            <w:r w:rsidR="00401923" w:rsidRPr="00FD09D9" w:rsidDel="00401923">
              <w:t xml:space="preserve"> </w:t>
            </w:r>
            <w:r w:rsidRPr="00FD09D9">
              <w:t>(роль «Родитель»)</w:t>
            </w:r>
          </w:p>
        </w:tc>
        <w:tc>
          <w:tcPr>
            <w:tcW w:w="2271" w:type="pct"/>
          </w:tcPr>
          <w:p w14:paraId="479887E7" w14:textId="3B7389E1" w:rsidR="002479E8" w:rsidRPr="00FD09D9" w:rsidRDefault="002479E8" w:rsidP="00401923">
            <w:pPr>
              <w:pStyle w:val="gfff0"/>
            </w:pPr>
            <w:r w:rsidRPr="00FD09D9">
              <w:t xml:space="preserve">Открылся дневник </w:t>
            </w:r>
            <w:r w:rsidR="00401923" w:rsidRPr="00FD09D9">
              <w:t>учащегося</w:t>
            </w:r>
          </w:p>
        </w:tc>
      </w:tr>
      <w:tr w:rsidR="002479E8" w:rsidRPr="00FD09D9" w14:paraId="10712E08" w14:textId="77777777" w:rsidTr="00401923">
        <w:tc>
          <w:tcPr>
            <w:tcW w:w="2729" w:type="pct"/>
          </w:tcPr>
          <w:p w14:paraId="021D3DF4" w14:textId="74ADC614" w:rsidR="002479E8" w:rsidRPr="00FD09D9" w:rsidRDefault="002479E8" w:rsidP="00401923">
            <w:pPr>
              <w:pStyle w:val="gfff0"/>
            </w:pPr>
            <w:r w:rsidRPr="00FD09D9">
              <w:t>В главном меню выбрать</w:t>
            </w:r>
            <w:r w:rsidR="00401923" w:rsidRPr="00FD09D9">
              <w:t xml:space="preserve"> </w:t>
            </w:r>
            <w:r w:rsidR="00401923" w:rsidRPr="00FD09D9">
              <w:rPr>
                <w:rStyle w:val="gfff4"/>
              </w:rPr>
              <w:t>Приложения</w:t>
            </w:r>
            <w:r w:rsidRPr="00FD09D9">
              <w:t xml:space="preserve"> и нажать на кнопку </w:t>
            </w:r>
            <w:r w:rsidRPr="00FD09D9">
              <w:rPr>
                <w:rStyle w:val="gfff4"/>
              </w:rPr>
              <w:t>Для учёбы</w:t>
            </w:r>
          </w:p>
        </w:tc>
        <w:tc>
          <w:tcPr>
            <w:tcW w:w="2271" w:type="pct"/>
          </w:tcPr>
          <w:p w14:paraId="36DE7D14" w14:textId="77777777" w:rsidR="002479E8" w:rsidRPr="00FD09D9" w:rsidRDefault="002479E8" w:rsidP="002479E8">
            <w:pPr>
              <w:pStyle w:val="gfff0"/>
            </w:pPr>
            <w:r w:rsidRPr="00FD09D9">
              <w:t>Успешно открылась страница с образовательными ресурсами</w:t>
            </w:r>
          </w:p>
        </w:tc>
      </w:tr>
      <w:tr w:rsidR="00210E6E" w:rsidRPr="00FD09D9" w14:paraId="477000AC" w14:textId="77777777" w:rsidTr="00A60E23">
        <w:tc>
          <w:tcPr>
            <w:tcW w:w="5000" w:type="pct"/>
            <w:gridSpan w:val="2"/>
          </w:tcPr>
          <w:p w14:paraId="60FF9124" w14:textId="0CA30545" w:rsidR="00210E6E" w:rsidRPr="00FD09D9" w:rsidRDefault="00210E6E" w:rsidP="00182051">
            <w:pPr>
              <w:pStyle w:val="gfff0"/>
              <w:jc w:val="center"/>
            </w:pPr>
            <w:r w:rsidRPr="00FD09D9">
              <w:t xml:space="preserve">Работа с разделом </w:t>
            </w:r>
            <w:r w:rsidRPr="00FD09D9">
              <w:rPr>
                <w:rStyle w:val="gfff4"/>
              </w:rPr>
              <w:t>Отчёты</w:t>
            </w:r>
          </w:p>
        </w:tc>
      </w:tr>
      <w:tr w:rsidR="00401923" w:rsidRPr="00FD09D9" w14:paraId="21887FD8" w14:textId="77777777" w:rsidTr="00401923">
        <w:tc>
          <w:tcPr>
            <w:tcW w:w="2729" w:type="pct"/>
          </w:tcPr>
          <w:p w14:paraId="7B66DB19" w14:textId="5DD69037" w:rsidR="00401923" w:rsidRPr="00FD09D9" w:rsidRDefault="00401923" w:rsidP="00401923">
            <w:pPr>
              <w:pStyle w:val="gfff0"/>
            </w:pPr>
            <w:r w:rsidRPr="00FD09D9">
              <w:t xml:space="preserve">В боковом меню в группе </w:t>
            </w:r>
            <w:r w:rsidRPr="00FD09D9">
              <w:rPr>
                <w:rStyle w:val="gfff4"/>
              </w:rPr>
              <w:t xml:space="preserve">Движение учащихся </w:t>
            </w:r>
            <w:r w:rsidRPr="00FD09D9">
              <w:rPr>
                <w:rStyle w:val="gff5"/>
              </w:rPr>
              <w:t>выбрать</w:t>
            </w:r>
            <w:r w:rsidRPr="00FD09D9">
              <w:t xml:space="preserve"> </w:t>
            </w:r>
            <w:r w:rsidRPr="00FD09D9">
              <w:rPr>
                <w:rStyle w:val="gfff4"/>
              </w:rPr>
              <w:t>Сводка</w:t>
            </w:r>
            <w:r w:rsidRPr="00FD09D9">
              <w:t xml:space="preserve"> в качестве примера для построения отчёта</w:t>
            </w:r>
          </w:p>
        </w:tc>
        <w:tc>
          <w:tcPr>
            <w:tcW w:w="2271" w:type="pct"/>
          </w:tcPr>
          <w:p w14:paraId="33F0375B" w14:textId="1ED37202" w:rsidR="00401923" w:rsidRPr="00FD09D9" w:rsidRDefault="00401923" w:rsidP="00401923">
            <w:pPr>
              <w:pStyle w:val="gfff0"/>
            </w:pPr>
            <w:r w:rsidRPr="00FD09D9">
              <w:t>Открылась форма построения отчёта</w:t>
            </w:r>
          </w:p>
        </w:tc>
      </w:tr>
      <w:tr w:rsidR="00401923" w:rsidRPr="00FD09D9" w14:paraId="2754E896" w14:textId="77777777" w:rsidTr="00401923">
        <w:tc>
          <w:tcPr>
            <w:tcW w:w="2729" w:type="pct"/>
          </w:tcPr>
          <w:p w14:paraId="064156E0" w14:textId="5362A017" w:rsidR="00401923" w:rsidRPr="00FD09D9" w:rsidRDefault="00401923" w:rsidP="00401923">
            <w:pPr>
              <w:pStyle w:val="gfff0"/>
            </w:pPr>
            <w:r w:rsidRPr="00FD09D9">
              <w:t>Указать учебный год и временной период</w:t>
            </w:r>
          </w:p>
        </w:tc>
        <w:tc>
          <w:tcPr>
            <w:tcW w:w="2271" w:type="pct"/>
          </w:tcPr>
          <w:p w14:paraId="13AE7897" w14:textId="270C73E8" w:rsidR="00401923" w:rsidRPr="00FD09D9" w:rsidRDefault="00401923" w:rsidP="00401923">
            <w:pPr>
              <w:pStyle w:val="gfff0"/>
            </w:pPr>
            <w:r w:rsidRPr="00FD09D9">
              <w:t>Отображается форма построения отчёта с выбранными фильтрами</w:t>
            </w:r>
          </w:p>
        </w:tc>
      </w:tr>
      <w:tr w:rsidR="00401923" w:rsidRPr="00FD09D9" w14:paraId="49784283" w14:textId="77777777" w:rsidTr="00401923">
        <w:tc>
          <w:tcPr>
            <w:tcW w:w="2729" w:type="pct"/>
          </w:tcPr>
          <w:p w14:paraId="5CA72E14" w14:textId="3B4A7CBD" w:rsidR="00401923" w:rsidRPr="00FD09D9" w:rsidRDefault="00401923" w:rsidP="00401923">
            <w:pPr>
              <w:pStyle w:val="gfff0"/>
            </w:pPr>
            <w:r w:rsidRPr="00FD09D9">
              <w:t xml:space="preserve">Нажать на кнопку </w:t>
            </w:r>
            <w:r w:rsidRPr="00FD09D9">
              <w:rPr>
                <w:rStyle w:val="gfff4"/>
              </w:rPr>
              <w:t>Применить</w:t>
            </w:r>
          </w:p>
        </w:tc>
        <w:tc>
          <w:tcPr>
            <w:tcW w:w="2271" w:type="pct"/>
          </w:tcPr>
          <w:p w14:paraId="149F9733" w14:textId="1B7E6C11" w:rsidR="00401923" w:rsidRPr="00FD09D9" w:rsidRDefault="00401923" w:rsidP="00401923">
            <w:pPr>
              <w:pStyle w:val="gfff0"/>
            </w:pPr>
            <w:r w:rsidRPr="00FD09D9">
              <w:t>Успешное построение отчёта</w:t>
            </w:r>
          </w:p>
        </w:tc>
      </w:tr>
    </w:tbl>
    <w:p w14:paraId="5FCD36E0" w14:textId="14B9352E" w:rsidR="002B5445" w:rsidRPr="00FD09D9" w:rsidRDefault="00AA559E" w:rsidP="001764D7">
      <w:pPr>
        <w:pStyle w:val="g10"/>
      </w:pPr>
      <w:bookmarkStart w:id="215" w:name="_Toc146203013"/>
      <w:r w:rsidRPr="00FD09D9">
        <w:lastRenderedPageBreak/>
        <w:t>Аварийные ситуации</w:t>
      </w:r>
      <w:bookmarkEnd w:id="214"/>
      <w:bookmarkEnd w:id="215"/>
    </w:p>
    <w:p w14:paraId="20E276DD" w14:textId="77777777" w:rsidR="00AD4017" w:rsidRPr="00FD09D9" w:rsidRDefault="00AD4017" w:rsidP="001764D7">
      <w:pPr>
        <w:pStyle w:val="g20"/>
      </w:pPr>
      <w:bookmarkStart w:id="216" w:name="_Toc385323376"/>
      <w:bookmarkStart w:id="217" w:name="_Toc391383927"/>
      <w:bookmarkStart w:id="218" w:name="_Toc421651530"/>
      <w:bookmarkStart w:id="219" w:name="_Toc437867419"/>
      <w:bookmarkStart w:id="220" w:name="_Toc437947987"/>
      <w:bookmarkStart w:id="221" w:name="_Toc437948325"/>
      <w:bookmarkStart w:id="222" w:name="_Toc470867141"/>
      <w:bookmarkStart w:id="223" w:name="_Toc498611461"/>
      <w:bookmarkStart w:id="224" w:name="_Toc146203014"/>
      <w:bookmarkStart w:id="225" w:name="_Toc309896257"/>
      <w:bookmarkStart w:id="226" w:name="_Toc311657315"/>
      <w:bookmarkStart w:id="227" w:name="_Toc373858136"/>
      <w:bookmarkStart w:id="228" w:name="_Toc467017664"/>
      <w:bookmarkStart w:id="229" w:name="_Toc467852496"/>
      <w:bookmarkStart w:id="230" w:name="_Toc470867146"/>
      <w:bookmarkStart w:id="231" w:name="_Toc498611465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r w:rsidRPr="00FD09D9">
        <w:t>Действия в случае несоблюдения условий выполнения технологического процесса, в том числе при длительных отказах технических средств</w:t>
      </w:r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</w:p>
    <w:p w14:paraId="2AF6B229" w14:textId="198F7FCC" w:rsidR="00AD4017" w:rsidRPr="00FD09D9" w:rsidRDefault="00AD4017" w:rsidP="001764D7">
      <w:pPr>
        <w:pStyle w:val="gff0"/>
        <w:rPr>
          <w:rFonts w:eastAsia="Times New Roman"/>
          <w:lang w:eastAsia="ru-RU"/>
        </w:rPr>
      </w:pPr>
      <w:r w:rsidRPr="00FD09D9">
        <w:t>При сбое в работе аппаратного или программного обеспечения АИС «</w:t>
      </w:r>
      <w:r w:rsidR="00827AEB" w:rsidRPr="00FD09D9">
        <w:t>Дневник-ПОО</w:t>
      </w:r>
      <w:r w:rsidRPr="00FD09D9">
        <w:t>» для продолжения работы Пользователя с АИС «</w:t>
      </w:r>
      <w:r w:rsidR="00827AEB" w:rsidRPr="00FD09D9">
        <w:t>Дневник-ПОО</w:t>
      </w:r>
      <w:r w:rsidRPr="00FD09D9">
        <w:t>» обновите страницу браузера с сайтом АИС «</w:t>
      </w:r>
      <w:r w:rsidR="00827AEB" w:rsidRPr="00FD09D9">
        <w:t>Дневник-ПОО</w:t>
      </w:r>
      <w:r w:rsidRPr="00FD09D9">
        <w:t>».</w:t>
      </w:r>
    </w:p>
    <w:p w14:paraId="551D995F" w14:textId="28C67CD5" w:rsidR="00AD4017" w:rsidRPr="00FD09D9" w:rsidRDefault="00AD4017" w:rsidP="001764D7">
      <w:pPr>
        <w:pStyle w:val="gff0"/>
      </w:pPr>
      <w:r w:rsidRPr="00FD09D9">
        <w:t>При неверных действиях пользователей, неверных форматах или недопустимых значениях входных данных будут отображены сообщения об ошибках, после чего АИС «</w:t>
      </w:r>
      <w:r w:rsidR="00827AEB" w:rsidRPr="00FD09D9">
        <w:t>Дневник-ПОО</w:t>
      </w:r>
      <w:r w:rsidRPr="00FD09D9">
        <w:t>» вернётся в рабочее состояние, предшествовавшее неверной (недопустимой) команде или некорректному вводу данных.</w:t>
      </w:r>
    </w:p>
    <w:p w14:paraId="6B91C07A" w14:textId="77777777" w:rsidR="00AD4017" w:rsidRPr="00FD09D9" w:rsidRDefault="00AD4017" w:rsidP="001764D7">
      <w:pPr>
        <w:pStyle w:val="g20"/>
      </w:pPr>
      <w:bookmarkStart w:id="232" w:name="_Toc338686673"/>
      <w:bookmarkStart w:id="233" w:name="_Toc341978865"/>
      <w:bookmarkStart w:id="234" w:name="_Toc385323377"/>
      <w:bookmarkStart w:id="235" w:name="_Toc391383928"/>
      <w:bookmarkStart w:id="236" w:name="_Toc421651531"/>
      <w:bookmarkStart w:id="237" w:name="_Toc437867420"/>
      <w:bookmarkStart w:id="238" w:name="_Toc437947988"/>
      <w:bookmarkStart w:id="239" w:name="_Toc437948326"/>
      <w:bookmarkStart w:id="240" w:name="_Toc470867142"/>
      <w:bookmarkStart w:id="241" w:name="_Toc498611462"/>
      <w:bookmarkStart w:id="242" w:name="_Toc146203015"/>
      <w:r w:rsidRPr="00FD09D9">
        <w:t>Действия по восстановлению данных при обнаружении ошибок в данных</w:t>
      </w:r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</w:p>
    <w:p w14:paraId="519208E6" w14:textId="2C4B78F2" w:rsidR="00AD4017" w:rsidRPr="00FD09D9" w:rsidRDefault="00AD4017" w:rsidP="001764D7">
      <w:pPr>
        <w:pStyle w:val="gff0"/>
      </w:pPr>
      <w:r w:rsidRPr="00FD09D9">
        <w:rPr>
          <w:shd w:val="clear" w:color="auto" w:fill="FFFFFF"/>
        </w:rPr>
        <w:t xml:space="preserve">В случае обнаружения ошибок в данных </w:t>
      </w:r>
      <w:r w:rsidRPr="00FD09D9">
        <w:t>АИС «</w:t>
      </w:r>
      <w:r w:rsidR="00827AEB" w:rsidRPr="00FD09D9">
        <w:t>Дневник-ПОО</w:t>
      </w:r>
      <w:r w:rsidRPr="00FD09D9">
        <w:t>»</w:t>
      </w:r>
      <w:r w:rsidRPr="00FD09D9">
        <w:rPr>
          <w:shd w:val="clear" w:color="auto" w:fill="FFFFFF"/>
        </w:rPr>
        <w:t xml:space="preserve"> обратитесь к Администратору. При этом укажите перечень данных, содержащих ошибки, и правильные значения этих данных.</w:t>
      </w:r>
    </w:p>
    <w:p w14:paraId="6A6C2DB4" w14:textId="77777777" w:rsidR="00AD4017" w:rsidRPr="00FD09D9" w:rsidRDefault="00AD4017" w:rsidP="001764D7">
      <w:pPr>
        <w:pStyle w:val="g20"/>
      </w:pPr>
      <w:bookmarkStart w:id="243" w:name="_Toc338686674"/>
      <w:bookmarkStart w:id="244" w:name="_Toc385323378"/>
      <w:bookmarkStart w:id="245" w:name="_Toc391383929"/>
      <w:bookmarkStart w:id="246" w:name="_Toc421651532"/>
      <w:bookmarkStart w:id="247" w:name="_Toc437867421"/>
      <w:bookmarkStart w:id="248" w:name="_Toc437947989"/>
      <w:bookmarkStart w:id="249" w:name="_Toc437948327"/>
      <w:bookmarkStart w:id="250" w:name="_Toc470867143"/>
      <w:bookmarkStart w:id="251" w:name="_Toc498611463"/>
      <w:bookmarkStart w:id="252" w:name="_Toc146203016"/>
      <w:r w:rsidRPr="00FD09D9">
        <w:t>Действия при обнаружения несанкционированного вмешательства в данные</w:t>
      </w:r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</w:p>
    <w:p w14:paraId="53223D8A" w14:textId="4BE96D24" w:rsidR="00AD4017" w:rsidRPr="00FD09D9" w:rsidRDefault="00AD4017" w:rsidP="001764D7">
      <w:pPr>
        <w:pStyle w:val="gff0"/>
      </w:pPr>
      <w:r w:rsidRPr="00FD09D9">
        <w:rPr>
          <w:shd w:val="clear" w:color="auto" w:fill="FFFFFF"/>
        </w:rPr>
        <w:t xml:space="preserve">В случае обнаружения несанкционированного вмешательства в данные </w:t>
      </w:r>
      <w:r w:rsidRPr="00FD09D9">
        <w:t>АИС «</w:t>
      </w:r>
      <w:r w:rsidR="00827AEB" w:rsidRPr="00FD09D9">
        <w:t>Дневник-ПОО</w:t>
      </w:r>
      <w:r w:rsidRPr="00FD09D9">
        <w:t xml:space="preserve">» </w:t>
      </w:r>
      <w:r w:rsidRPr="00FD09D9">
        <w:rPr>
          <w:shd w:val="clear" w:color="auto" w:fill="FFFFFF"/>
        </w:rPr>
        <w:t xml:space="preserve">обратитесь к Администратору. При этом необходимо описать признаки и предполагаемый характер вмешательства, указать перечень затронутых данных и быть готовым по требованию Администратора описать признаки </w:t>
      </w:r>
      <w:r w:rsidRPr="00FD09D9">
        <w:rPr>
          <w:shd w:val="clear" w:color="auto" w:fill="FFFFFF"/>
        </w:rPr>
        <w:lastRenderedPageBreak/>
        <w:t>аварийной ситуации и действия, которые были выполнены Пользователем непосредственно перед возникновением аварийной ситуации.</w:t>
      </w:r>
    </w:p>
    <w:p w14:paraId="639FA73B" w14:textId="77777777" w:rsidR="00AD4017" w:rsidRPr="00FD09D9" w:rsidRDefault="00AD4017" w:rsidP="001764D7">
      <w:pPr>
        <w:pStyle w:val="g20"/>
      </w:pPr>
      <w:bookmarkStart w:id="253" w:name="_Toc385323379"/>
      <w:bookmarkStart w:id="254" w:name="_Toc406360297"/>
      <w:bookmarkStart w:id="255" w:name="_Toc438809636"/>
      <w:bookmarkStart w:id="256" w:name="_Toc439161802"/>
      <w:bookmarkStart w:id="257" w:name="_Toc458185294"/>
      <w:bookmarkStart w:id="258" w:name="_Toc459025056"/>
      <w:bookmarkStart w:id="259" w:name="_Toc459217575"/>
      <w:bookmarkStart w:id="260" w:name="_Toc470264352"/>
      <w:bookmarkStart w:id="261" w:name="_Toc470867144"/>
      <w:bookmarkStart w:id="262" w:name="_Toc498611464"/>
      <w:bookmarkStart w:id="263" w:name="_Toc146203017"/>
      <w:r w:rsidRPr="00FD09D9">
        <w:t>Действия в других аварийных ситуациях</w:t>
      </w:r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</w:p>
    <w:p w14:paraId="7EDF62F0" w14:textId="6842C9DC" w:rsidR="00AD4017" w:rsidRPr="00FD09D9" w:rsidRDefault="00AD4017" w:rsidP="001764D7">
      <w:pPr>
        <w:pStyle w:val="gff0"/>
      </w:pPr>
      <w:r w:rsidRPr="00FD09D9">
        <w:rPr>
          <w:shd w:val="clear" w:color="auto" w:fill="FFFFFF"/>
        </w:rPr>
        <w:t>В случае возникновения других аварийных ситуаций при работе с </w:t>
      </w:r>
      <w:r w:rsidRPr="00FD09D9">
        <w:t>АИС «</w:t>
      </w:r>
      <w:r w:rsidR="00827AEB" w:rsidRPr="00FD09D9">
        <w:t>Дневник-ПОО</w:t>
      </w:r>
      <w:r w:rsidRPr="00FD09D9">
        <w:t xml:space="preserve">» </w:t>
      </w:r>
      <w:r w:rsidRPr="00FD09D9">
        <w:rPr>
          <w:shd w:val="clear" w:color="auto" w:fill="FFFFFF"/>
        </w:rPr>
        <w:t>обратитесь в службу технической поддержки. При этом необходимо быть готовым по требованию специалистов службы технической поддержки описать признаки аварийной ситуации и действия, которые были выполнены непосредственно перед возникновением аварийной ситуации. В случае возникновения иных аварийных ситуаций, обратитесь к Системному администратору или провайдеру интернета.</w:t>
      </w:r>
    </w:p>
    <w:p w14:paraId="73A2E0B9" w14:textId="664E7EFC" w:rsidR="00210E6E" w:rsidRPr="00FD09D9" w:rsidRDefault="00210E6E" w:rsidP="001764D7">
      <w:pPr>
        <w:pStyle w:val="g10"/>
      </w:pPr>
      <w:bookmarkStart w:id="264" w:name="_Toc146203018"/>
      <w:r w:rsidRPr="00FD09D9">
        <w:lastRenderedPageBreak/>
        <w:t>Перечень и расшифровка сокращений</w:t>
      </w:r>
      <w:bookmarkEnd w:id="225"/>
      <w:bookmarkEnd w:id="226"/>
      <w:bookmarkEnd w:id="227"/>
      <w:bookmarkEnd w:id="228"/>
      <w:bookmarkEnd w:id="229"/>
      <w:bookmarkEnd w:id="230"/>
      <w:bookmarkEnd w:id="231"/>
      <w:bookmarkEnd w:id="264"/>
    </w:p>
    <w:p w14:paraId="4A94003C" w14:textId="52720B35" w:rsidR="00210E6E" w:rsidRPr="00FD09D9" w:rsidRDefault="00210E6E" w:rsidP="001764D7">
      <w:pPr>
        <w:pStyle w:val="gff0"/>
        <w:rPr>
          <w:shd w:val="clear" w:color="auto" w:fill="FFFFFF"/>
        </w:rPr>
      </w:pPr>
      <w:r w:rsidRPr="00FD09D9">
        <w:rPr>
          <w:shd w:val="clear" w:color="auto" w:fill="FFFFFF"/>
        </w:rPr>
        <w:t>Перечень и расшифровка сокращений, используемых в настоящем документе, приведены в таблице </w:t>
      </w:r>
      <w:r w:rsidRPr="00FD09D9">
        <w:rPr>
          <w:shd w:val="clear" w:color="auto" w:fill="FFFFFF"/>
        </w:rPr>
        <w:fldChar w:fldCharType="begin"/>
      </w:r>
      <w:r w:rsidRPr="00FD09D9">
        <w:rPr>
          <w:shd w:val="clear" w:color="auto" w:fill="FFFFFF"/>
        </w:rPr>
        <w:instrText xml:space="preserve"> REF \* </w:instrText>
      </w:r>
      <w:r w:rsidRPr="00FD09D9">
        <w:rPr>
          <w:shd w:val="clear" w:color="auto" w:fill="FFFFFF"/>
          <w:lang w:val="en-US"/>
        </w:rPr>
        <w:instrText>arabic</w:instrText>
      </w:r>
      <w:r w:rsidRPr="00FD09D9">
        <w:rPr>
          <w:shd w:val="clear" w:color="auto" w:fill="FFFFFF"/>
        </w:rPr>
        <w:instrText xml:space="preserve"> _Ref498604788 \h </w:instrText>
      </w:r>
      <w:r w:rsidR="001764D7" w:rsidRPr="00FD09D9">
        <w:rPr>
          <w:shd w:val="clear" w:color="auto" w:fill="FFFFFF"/>
        </w:rPr>
        <w:instrText xml:space="preserve"> \* MERGEFORMAT </w:instrText>
      </w:r>
      <w:r w:rsidRPr="00FD09D9">
        <w:rPr>
          <w:shd w:val="clear" w:color="auto" w:fill="FFFFFF"/>
        </w:rPr>
      </w:r>
      <w:r w:rsidRPr="00FD09D9">
        <w:rPr>
          <w:shd w:val="clear" w:color="auto" w:fill="FFFFFF"/>
        </w:rPr>
        <w:fldChar w:fldCharType="separate"/>
      </w:r>
      <w:r w:rsidR="00F65B19">
        <w:rPr>
          <w:shd w:val="clear" w:color="auto" w:fill="FFFFFF"/>
        </w:rPr>
        <w:t>2</w:t>
      </w:r>
      <w:r w:rsidRPr="00FD09D9">
        <w:rPr>
          <w:shd w:val="clear" w:color="auto" w:fill="FFFFFF"/>
        </w:rPr>
        <w:fldChar w:fldCharType="end"/>
      </w:r>
      <w:r w:rsidRPr="00FD09D9">
        <w:rPr>
          <w:shd w:val="clear" w:color="auto" w:fill="FFFFFF"/>
        </w:rPr>
        <w:t>.</w:t>
      </w:r>
    </w:p>
    <w:p w14:paraId="2AD9CE59" w14:textId="00441D8E" w:rsidR="00210E6E" w:rsidRPr="00FD09D9" w:rsidRDefault="00210E6E" w:rsidP="001764D7">
      <w:pPr>
        <w:pStyle w:val="gfff"/>
      </w:pPr>
      <w:bookmarkStart w:id="265" w:name="_Ref498604788"/>
      <w:r w:rsidRPr="00FD09D9">
        <w:t xml:space="preserve">Таблица </w:t>
      </w:r>
      <w:r w:rsidR="00FD1E30" w:rsidRPr="00FD09D9">
        <w:rPr>
          <w:noProof/>
        </w:rPr>
        <w:fldChar w:fldCharType="begin"/>
      </w:r>
      <w:r w:rsidR="00FD1E30" w:rsidRPr="00FD09D9">
        <w:rPr>
          <w:noProof/>
        </w:rPr>
        <w:instrText xml:space="preserve"> SEQ Таблица \* ARABIC </w:instrText>
      </w:r>
      <w:r w:rsidR="00FD1E30" w:rsidRPr="00FD09D9">
        <w:rPr>
          <w:noProof/>
        </w:rPr>
        <w:fldChar w:fldCharType="separate"/>
      </w:r>
      <w:r w:rsidR="00F65B19">
        <w:rPr>
          <w:noProof/>
        </w:rPr>
        <w:t>2</w:t>
      </w:r>
      <w:r w:rsidR="00FD1E30" w:rsidRPr="00FD09D9">
        <w:rPr>
          <w:noProof/>
        </w:rPr>
        <w:fldChar w:fldCharType="end"/>
      </w:r>
      <w:bookmarkEnd w:id="265"/>
      <w:r w:rsidRPr="00FD09D9">
        <w:t xml:space="preserve"> – </w:t>
      </w:r>
      <w:r w:rsidRPr="00FD09D9">
        <w:rPr>
          <w:shd w:val="clear" w:color="auto" w:fill="FFFFFF"/>
        </w:rPr>
        <w:t>Перечень и расшифровка сокращений</w:t>
      </w:r>
    </w:p>
    <w:tbl>
      <w:tblPr>
        <w:tblStyle w:val="af7"/>
        <w:tblW w:w="5000" w:type="pct"/>
        <w:tblLook w:val="04A0" w:firstRow="1" w:lastRow="0" w:firstColumn="1" w:lastColumn="0" w:noHBand="0" w:noVBand="1"/>
      </w:tblPr>
      <w:tblGrid>
        <w:gridCol w:w="1557"/>
        <w:gridCol w:w="7787"/>
      </w:tblGrid>
      <w:tr w:rsidR="00210E6E" w:rsidRPr="00FD09D9" w14:paraId="2347F0A5" w14:textId="77777777" w:rsidTr="00A60E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33" w:type="pct"/>
          </w:tcPr>
          <w:p w14:paraId="00CDE9ED" w14:textId="77777777" w:rsidR="00210E6E" w:rsidRPr="00FD09D9" w:rsidRDefault="00210E6E" w:rsidP="001764D7">
            <w:pPr>
              <w:pStyle w:val="gfff2"/>
            </w:pPr>
            <w:r w:rsidRPr="00FD09D9">
              <w:t>Сокращение</w:t>
            </w:r>
          </w:p>
        </w:tc>
        <w:tc>
          <w:tcPr>
            <w:tcW w:w="4167" w:type="pct"/>
          </w:tcPr>
          <w:p w14:paraId="7693E869" w14:textId="77777777" w:rsidR="00210E6E" w:rsidRPr="00FD09D9" w:rsidRDefault="00210E6E" w:rsidP="001764D7">
            <w:pPr>
              <w:pStyle w:val="gfff2"/>
            </w:pPr>
            <w:r w:rsidRPr="00FD09D9">
              <w:t>Расшифровка</w:t>
            </w:r>
          </w:p>
        </w:tc>
      </w:tr>
      <w:tr w:rsidR="00661498" w:rsidRPr="00FD09D9" w14:paraId="3162BAB0" w14:textId="77777777" w:rsidTr="00A60E23">
        <w:tc>
          <w:tcPr>
            <w:tcW w:w="833" w:type="pct"/>
          </w:tcPr>
          <w:p w14:paraId="24728E20" w14:textId="4E019988" w:rsidR="00661498" w:rsidRPr="00FD09D9" w:rsidRDefault="00661498" w:rsidP="00354AED">
            <w:pPr>
              <w:pStyle w:val="gfff0"/>
            </w:pPr>
            <w:r w:rsidRPr="00FD09D9">
              <w:t>АИС</w:t>
            </w:r>
          </w:p>
        </w:tc>
        <w:tc>
          <w:tcPr>
            <w:tcW w:w="4167" w:type="pct"/>
          </w:tcPr>
          <w:p w14:paraId="59C338B1" w14:textId="729A3784" w:rsidR="00661498" w:rsidRPr="00FD09D9" w:rsidRDefault="00661498" w:rsidP="00354AED">
            <w:pPr>
              <w:pStyle w:val="gfff0"/>
            </w:pPr>
            <w:r w:rsidRPr="00FD09D9">
              <w:t>Автоматизированная информационная система</w:t>
            </w:r>
          </w:p>
        </w:tc>
      </w:tr>
      <w:tr w:rsidR="00661498" w:rsidRPr="00FD09D9" w14:paraId="00E70FFC" w14:textId="77777777" w:rsidTr="00A60E23">
        <w:tc>
          <w:tcPr>
            <w:tcW w:w="833" w:type="pct"/>
          </w:tcPr>
          <w:p w14:paraId="0AE8966F" w14:textId="659D7BD9" w:rsidR="00661498" w:rsidRPr="00FD09D9" w:rsidRDefault="00661498" w:rsidP="00354AED">
            <w:pPr>
              <w:pStyle w:val="gfff0"/>
            </w:pPr>
            <w:r w:rsidRPr="00FD09D9">
              <w:t>ДЗ</w:t>
            </w:r>
          </w:p>
        </w:tc>
        <w:tc>
          <w:tcPr>
            <w:tcW w:w="4167" w:type="pct"/>
          </w:tcPr>
          <w:p w14:paraId="17DFD47A" w14:textId="1EB5E567" w:rsidR="00661498" w:rsidRPr="00FD09D9" w:rsidRDefault="00661498" w:rsidP="00354AED">
            <w:pPr>
              <w:pStyle w:val="gfff0"/>
            </w:pPr>
            <w:r w:rsidRPr="00FD09D9">
              <w:t>Домашнее задание</w:t>
            </w:r>
          </w:p>
        </w:tc>
      </w:tr>
      <w:tr w:rsidR="00354AED" w:rsidRPr="00FD09D9" w14:paraId="7E88E779" w14:textId="77777777" w:rsidTr="00A60E23">
        <w:tc>
          <w:tcPr>
            <w:tcW w:w="833" w:type="pct"/>
          </w:tcPr>
          <w:p w14:paraId="453E5926" w14:textId="2DF74389" w:rsidR="00354AED" w:rsidRPr="00FD09D9" w:rsidRDefault="00354AED" w:rsidP="00354AED">
            <w:pPr>
              <w:pStyle w:val="gfff0"/>
            </w:pPr>
            <w:r w:rsidRPr="00FD09D9">
              <w:t>ПОО</w:t>
            </w:r>
          </w:p>
        </w:tc>
        <w:tc>
          <w:tcPr>
            <w:tcW w:w="4167" w:type="pct"/>
          </w:tcPr>
          <w:p w14:paraId="03EEE30C" w14:textId="01E69B51" w:rsidR="00354AED" w:rsidRPr="00FD09D9" w:rsidRDefault="00354AED" w:rsidP="00354AED">
            <w:pPr>
              <w:pStyle w:val="gfff0"/>
            </w:pPr>
            <w:r w:rsidRPr="00FD09D9">
              <w:t>Профессиональная образовательная организация.</w:t>
            </w:r>
          </w:p>
        </w:tc>
      </w:tr>
      <w:tr w:rsidR="004A14F2" w:rsidRPr="00FD09D9" w14:paraId="1AD3CEAD" w14:textId="77777777" w:rsidTr="00A60E23">
        <w:tc>
          <w:tcPr>
            <w:tcW w:w="833" w:type="pct"/>
          </w:tcPr>
          <w:p w14:paraId="1F857E58" w14:textId="1524DEB0" w:rsidR="004A14F2" w:rsidRPr="00FD09D9" w:rsidRDefault="004A14F2" w:rsidP="004A14F2">
            <w:pPr>
              <w:pStyle w:val="gfff0"/>
            </w:pPr>
            <w:r w:rsidRPr="00FD09D9">
              <w:t>ФИО</w:t>
            </w:r>
          </w:p>
        </w:tc>
        <w:tc>
          <w:tcPr>
            <w:tcW w:w="4167" w:type="pct"/>
          </w:tcPr>
          <w:p w14:paraId="5F4CA7F2" w14:textId="427FBB36" w:rsidR="004A14F2" w:rsidRPr="00FD09D9" w:rsidRDefault="004A14F2" w:rsidP="004A14F2">
            <w:pPr>
              <w:pStyle w:val="gfff0"/>
            </w:pPr>
            <w:r w:rsidRPr="00FD09D9">
              <w:t>Фамилия, имя, отчество</w:t>
            </w:r>
          </w:p>
        </w:tc>
      </w:tr>
      <w:tr w:rsidR="00026E03" w:rsidRPr="00FD09D9" w14:paraId="70FAC7FD" w14:textId="77777777" w:rsidTr="00A60E23">
        <w:tc>
          <w:tcPr>
            <w:tcW w:w="833" w:type="pct"/>
          </w:tcPr>
          <w:p w14:paraId="279029CA" w14:textId="2BB7790A" w:rsidR="00026E03" w:rsidRPr="00FD09D9" w:rsidRDefault="004A14F2" w:rsidP="00026E03">
            <w:pPr>
              <w:pStyle w:val="gfff0"/>
            </w:pPr>
            <w:r w:rsidRPr="00FD09D9">
              <w:t>ЭЖД</w:t>
            </w:r>
          </w:p>
        </w:tc>
        <w:tc>
          <w:tcPr>
            <w:tcW w:w="4167" w:type="pct"/>
          </w:tcPr>
          <w:p w14:paraId="609FE400" w14:textId="53F7D149" w:rsidR="00026E03" w:rsidRPr="00FD09D9" w:rsidRDefault="004A14F2" w:rsidP="00026E03">
            <w:pPr>
              <w:pStyle w:val="gfff0"/>
            </w:pPr>
            <w:r w:rsidRPr="00FD09D9">
              <w:t>Электронный журнал и дневник</w:t>
            </w:r>
          </w:p>
        </w:tc>
      </w:tr>
      <w:tr w:rsidR="00210E6E" w:rsidRPr="003C44EE" w14:paraId="7E4B272B" w14:textId="77777777" w:rsidTr="00A60E23">
        <w:tc>
          <w:tcPr>
            <w:tcW w:w="833" w:type="pct"/>
          </w:tcPr>
          <w:p w14:paraId="19E7A98F" w14:textId="77777777" w:rsidR="00210E6E" w:rsidRPr="00FD09D9" w:rsidRDefault="00210E6E" w:rsidP="001764D7">
            <w:pPr>
              <w:pStyle w:val="gfff0"/>
            </w:pPr>
            <w:r w:rsidRPr="00FD09D9">
              <w:t>Excel</w:t>
            </w:r>
          </w:p>
        </w:tc>
        <w:tc>
          <w:tcPr>
            <w:tcW w:w="4167" w:type="pct"/>
          </w:tcPr>
          <w:p w14:paraId="67608E97" w14:textId="4D562A4F" w:rsidR="00210E6E" w:rsidRPr="003C44EE" w:rsidRDefault="00210E6E" w:rsidP="00DF6BBA">
            <w:pPr>
              <w:pStyle w:val="gfff0"/>
            </w:pPr>
            <w:r w:rsidRPr="00FD09D9">
              <w:t>Программа для работы с электронными таблицами, созданная корпорацией Microsoft</w:t>
            </w:r>
          </w:p>
        </w:tc>
      </w:tr>
    </w:tbl>
    <w:p w14:paraId="4FC47C50" w14:textId="51B7C7C5" w:rsidR="00281292" w:rsidRPr="00935A87" w:rsidRDefault="00281292" w:rsidP="00026E03">
      <w:pPr>
        <w:tabs>
          <w:tab w:val="left" w:pos="2127"/>
        </w:tabs>
      </w:pPr>
    </w:p>
    <w:sectPr w:rsidR="00281292" w:rsidRPr="00935A87" w:rsidSect="00DF73FA">
      <w:headerReference w:type="default" r:id="rId43"/>
      <w:footerReference w:type="first" r:id="rId44"/>
      <w:pgSz w:w="11906" w:h="16838"/>
      <w:pgMar w:top="1134" w:right="851" w:bottom="1134" w:left="1701" w:header="568" w:footer="79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65954" w14:textId="77777777" w:rsidR="00506D04" w:rsidRDefault="00506D04" w:rsidP="00952847">
      <w:r>
        <w:separator/>
      </w:r>
    </w:p>
  </w:endnote>
  <w:endnote w:type="continuationSeparator" w:id="0">
    <w:p w14:paraId="7679C893" w14:textId="77777777" w:rsidR="00506D04" w:rsidRDefault="00506D04" w:rsidP="00952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7DC1E" w14:textId="22D33BA3" w:rsidR="000D1EB4" w:rsidRDefault="00F717B8" w:rsidP="00950F8D">
    <w:pPr>
      <w:pStyle w:val="af2"/>
    </w:pPr>
    <w: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6882B" w14:textId="77777777" w:rsidR="00506D04" w:rsidRDefault="00506D04" w:rsidP="00952847">
      <w:r>
        <w:separator/>
      </w:r>
    </w:p>
  </w:footnote>
  <w:footnote w:type="continuationSeparator" w:id="0">
    <w:p w14:paraId="59951141" w14:textId="77777777" w:rsidR="00506D04" w:rsidRDefault="00506D04" w:rsidP="009528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49934978"/>
      <w:docPartObj>
        <w:docPartGallery w:val="Page Numbers (Top of Page)"/>
        <w:docPartUnique/>
      </w:docPartObj>
    </w:sdtPr>
    <w:sdtContent>
      <w:p w14:paraId="200B5E3E" w14:textId="6A59680A" w:rsidR="000D1EB4" w:rsidRPr="00794378" w:rsidRDefault="000D1EB4" w:rsidP="006D4957">
        <w:pPr>
          <w:spacing w:before="120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5709">
          <w:rPr>
            <w:noProof/>
          </w:rPr>
          <w:t>9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3pt;height:13pt;visibility:visible;mso-wrap-style:square" o:bullet="t">
        <v:imagedata r:id="rId1" o:title=""/>
      </v:shape>
    </w:pict>
  </w:numPicBullet>
  <w:abstractNum w:abstractNumId="0" w15:restartNumberingAfterBreak="0">
    <w:nsid w:val="03811DCD"/>
    <w:multiLevelType w:val="multilevel"/>
    <w:tmpl w:val="EAD46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1C4D2E"/>
    <w:multiLevelType w:val="multilevel"/>
    <w:tmpl w:val="1EFC07DC"/>
    <w:lvl w:ilvl="0">
      <w:start w:val="1"/>
      <w:numFmt w:val="russianUpper"/>
      <w:pStyle w:val="g1"/>
      <w:suff w:val="space"/>
      <w:lvlText w:val="Приложение %1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pStyle w:val="g2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g3"/>
      <w:suff w:val="space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g4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5037613"/>
    <w:multiLevelType w:val="multilevel"/>
    <w:tmpl w:val="746A632C"/>
    <w:styleLink w:val="G"/>
    <w:lvl w:ilvl="0">
      <w:start w:val="1"/>
      <w:numFmt w:val="decimal"/>
      <w:suff w:val="space"/>
      <w:lvlText w:val="Таблица %1 –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7B601CF"/>
    <w:multiLevelType w:val="multilevel"/>
    <w:tmpl w:val="2F925D0A"/>
    <w:styleLink w:val="g0"/>
    <w:lvl w:ilvl="0">
      <w:start w:val="1"/>
      <w:numFmt w:val="russianLower"/>
      <w:pStyle w:val="g5"/>
      <w:suff w:val="space"/>
      <w:lvlText w:val="%1)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1276" w:hanging="284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843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2126" w:hanging="283"/>
      </w:pPr>
      <w:rPr>
        <w:rFonts w:ascii="Symbol" w:hAnsi="Symbol" w:hint="default"/>
      </w:rPr>
    </w:lvl>
    <w:lvl w:ilvl="4">
      <w:start w:val="1"/>
      <w:numFmt w:val="lowerLetter"/>
      <w:suff w:val="space"/>
      <w:lvlText w:val="(%5)"/>
      <w:lvlJc w:val="left"/>
      <w:pPr>
        <w:ind w:left="2880" w:hanging="363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3238" w:hanging="358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3600" w:hanging="362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3731" w:hanging="329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969" w:firstLine="0"/>
      </w:pPr>
      <w:rPr>
        <w:rFonts w:hint="default"/>
      </w:rPr>
    </w:lvl>
  </w:abstractNum>
  <w:abstractNum w:abstractNumId="4" w15:restartNumberingAfterBreak="0">
    <w:nsid w:val="0BD64DCC"/>
    <w:multiLevelType w:val="multilevel"/>
    <w:tmpl w:val="2250ACE6"/>
    <w:styleLink w:val="g6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ascii="Times New Roman" w:hAnsi="Times New Roman" w:hint="default"/>
        <w:sz w:val="22"/>
      </w:rPr>
    </w:lvl>
    <w:lvl w:ilvl="1">
      <w:start w:val="1"/>
      <w:numFmt w:val="russianLower"/>
      <w:suff w:val="space"/>
      <w:lvlText w:val="%2)"/>
      <w:lvlJc w:val="left"/>
      <w:pPr>
        <w:ind w:left="284" w:firstLine="0"/>
      </w:pPr>
      <w:rPr>
        <w:rFonts w:ascii="Times New Roman" w:hAnsi="Times New Roman" w:hint="default"/>
        <w:sz w:val="22"/>
      </w:rPr>
    </w:lvl>
    <w:lvl w:ilvl="2">
      <w:start w:val="1"/>
      <w:numFmt w:val="bullet"/>
      <w:suff w:val="space"/>
      <w:lvlText w:val="–"/>
      <w:lvlJc w:val="left"/>
      <w:pPr>
        <w:ind w:left="567" w:firstLine="0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851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5" w15:restartNumberingAfterBreak="0">
    <w:nsid w:val="106053C2"/>
    <w:multiLevelType w:val="multilevel"/>
    <w:tmpl w:val="D9843B30"/>
    <w:numStyleLink w:val="g7"/>
  </w:abstractNum>
  <w:abstractNum w:abstractNumId="6" w15:restartNumberingAfterBreak="0">
    <w:nsid w:val="10D4571A"/>
    <w:multiLevelType w:val="hybridMultilevel"/>
    <w:tmpl w:val="83C0EA4C"/>
    <w:lvl w:ilvl="0" w:tplc="E7C89D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F682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8484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4CB8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9C38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9C24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421A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F820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0A2E4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2340D25"/>
    <w:multiLevelType w:val="multilevel"/>
    <w:tmpl w:val="A3FA3CB2"/>
    <w:numStyleLink w:val="g8"/>
  </w:abstractNum>
  <w:abstractNum w:abstractNumId="8" w15:restartNumberingAfterBreak="0">
    <w:nsid w:val="13A24F7D"/>
    <w:multiLevelType w:val="multilevel"/>
    <w:tmpl w:val="8C26F460"/>
    <w:styleLink w:val="g9"/>
    <w:lvl w:ilvl="0">
      <w:start w:val="1"/>
      <w:numFmt w:val="russianLower"/>
      <w:pStyle w:val="ga"/>
      <w:suff w:val="space"/>
      <w:lvlText w:val="%1)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1">
      <w:start w:val="1"/>
      <w:numFmt w:val="decimal"/>
      <w:suff w:val="space"/>
      <w:lvlText w:val="%2)"/>
      <w:lvlJc w:val="left"/>
      <w:pPr>
        <w:ind w:left="1276" w:hanging="284"/>
      </w:pPr>
      <w:rPr>
        <w:rFonts w:ascii="Times New Roman" w:hAnsi="Times New Roman" w:hint="default"/>
        <w:sz w:val="26"/>
      </w:rPr>
    </w:lvl>
    <w:lvl w:ilvl="2">
      <w:start w:val="1"/>
      <w:numFmt w:val="bullet"/>
      <w:suff w:val="space"/>
      <w:lvlText w:val="–"/>
      <w:lvlJc w:val="left"/>
      <w:pPr>
        <w:ind w:left="1843" w:hanging="284"/>
      </w:pPr>
      <w:rPr>
        <w:rFonts w:ascii="Times New Roman" w:hAnsi="Times New Roman" w:cs="Times New Roman" w:hint="default"/>
        <w:sz w:val="26"/>
      </w:rPr>
    </w:lvl>
    <w:lvl w:ilvl="3">
      <w:start w:val="1"/>
      <w:numFmt w:val="bullet"/>
      <w:suff w:val="space"/>
      <w:lvlText w:val=""/>
      <w:lvlJc w:val="left"/>
      <w:pPr>
        <w:ind w:left="2126" w:hanging="283"/>
      </w:pPr>
      <w:rPr>
        <w:rFonts w:ascii="Symbol" w:hAnsi="Symbol" w:hint="default"/>
        <w:sz w:val="26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  <w:sz w:val="26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  <w:sz w:val="26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  <w:sz w:val="26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  <w:sz w:val="26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  <w:sz w:val="26"/>
      </w:rPr>
    </w:lvl>
  </w:abstractNum>
  <w:abstractNum w:abstractNumId="9" w15:restartNumberingAfterBreak="0">
    <w:nsid w:val="150D404A"/>
    <w:multiLevelType w:val="multilevel"/>
    <w:tmpl w:val="7FF8B502"/>
    <w:styleLink w:val="a"/>
    <w:lvl w:ilvl="0">
      <w:start w:val="1"/>
      <w:numFmt w:val="decimal"/>
      <w:lvlText w:val="Таблица %1 – 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7A0B4E"/>
    <w:multiLevelType w:val="multilevel"/>
    <w:tmpl w:val="B0A2D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A21610"/>
    <w:multiLevelType w:val="multilevel"/>
    <w:tmpl w:val="CD0E11C0"/>
    <w:styleLink w:val="gb"/>
    <w:lvl w:ilvl="0">
      <w:start w:val="1"/>
      <w:numFmt w:val="decimal"/>
      <w:pStyle w:val="gc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C310620"/>
    <w:multiLevelType w:val="multilevel"/>
    <w:tmpl w:val="52587170"/>
    <w:styleLink w:val="gd"/>
    <w:lvl w:ilvl="0">
      <w:start w:val="1"/>
      <w:numFmt w:val="decimal"/>
      <w:pStyle w:val="ge"/>
      <w:suff w:val="space"/>
      <w:lvlText w:val="Рисунок %1 – 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13" w15:restartNumberingAfterBreak="0">
    <w:nsid w:val="2D281F5C"/>
    <w:multiLevelType w:val="multilevel"/>
    <w:tmpl w:val="8416B2F0"/>
    <w:lvl w:ilvl="0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1276" w:hanging="284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4" w15:restartNumberingAfterBreak="0">
    <w:nsid w:val="35DD27C1"/>
    <w:multiLevelType w:val="multilevel"/>
    <w:tmpl w:val="75F22E5A"/>
    <w:styleLink w:val="gf"/>
    <w:lvl w:ilvl="0">
      <w:start w:val="1"/>
      <w:numFmt w:val="bullet"/>
      <w:pStyle w:val="gf0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284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"/>
      <w:lvlJc w:val="left"/>
      <w:pPr>
        <w:ind w:left="1843" w:hanging="284"/>
      </w:pPr>
      <w:rPr>
        <w:rFonts w:ascii="Wingdings" w:hAnsi="Wingdings" w:hint="default"/>
      </w:rPr>
    </w:lvl>
    <w:lvl w:ilvl="3">
      <w:start w:val="1"/>
      <w:numFmt w:val="bullet"/>
      <w:suff w:val="space"/>
      <w:lvlText w:val=""/>
      <w:lvlJc w:val="left"/>
      <w:pPr>
        <w:ind w:left="2126" w:hanging="283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499689C"/>
    <w:multiLevelType w:val="multilevel"/>
    <w:tmpl w:val="098EF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825B57"/>
    <w:multiLevelType w:val="multilevel"/>
    <w:tmpl w:val="A0705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60873BB"/>
    <w:multiLevelType w:val="multilevel"/>
    <w:tmpl w:val="3094F858"/>
    <w:styleLink w:val="a0"/>
    <w:lvl w:ilvl="0">
      <w:start w:val="1"/>
      <w:numFmt w:val="decimal"/>
      <w:lvlText w:val="Таблица %1  – 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B327FFA"/>
    <w:multiLevelType w:val="multilevel"/>
    <w:tmpl w:val="D19C0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FD5774B"/>
    <w:multiLevelType w:val="multilevel"/>
    <w:tmpl w:val="75F22E5A"/>
    <w:numStyleLink w:val="gf"/>
  </w:abstractNum>
  <w:abstractNum w:abstractNumId="20" w15:restartNumberingAfterBreak="0">
    <w:nsid w:val="5AF0634E"/>
    <w:multiLevelType w:val="multilevel"/>
    <w:tmpl w:val="DE0E56E2"/>
    <w:lvl w:ilvl="0">
      <w:start w:val="1"/>
      <w:numFmt w:val="russianLower"/>
      <w:pStyle w:val="gf1"/>
      <w:suff w:val="space"/>
      <w:lvlText w:val="%1)"/>
      <w:lvlJc w:val="left"/>
      <w:pPr>
        <w:ind w:left="0" w:firstLine="0"/>
      </w:pPr>
      <w:rPr>
        <w:rFonts w:ascii="Times New Roman" w:hAnsi="Times New Roman" w:hint="default"/>
        <w:sz w:val="24"/>
        <w:szCs w:val="24"/>
      </w:rPr>
    </w:lvl>
    <w:lvl w:ilvl="1">
      <w:start w:val="1"/>
      <w:numFmt w:val="decimal"/>
      <w:suff w:val="space"/>
      <w:lvlText w:val="%2)"/>
      <w:lvlJc w:val="left"/>
      <w:pPr>
        <w:ind w:left="284" w:firstLine="0"/>
      </w:pPr>
      <w:rPr>
        <w:rFonts w:ascii="Times New Roman" w:hAnsi="Times New Roman" w:hint="default"/>
        <w:sz w:val="24"/>
      </w:rPr>
    </w:lvl>
    <w:lvl w:ilvl="2">
      <w:start w:val="1"/>
      <w:numFmt w:val="bullet"/>
      <w:suff w:val="space"/>
      <w:lvlText w:val="–"/>
      <w:lvlJc w:val="left"/>
      <w:pPr>
        <w:ind w:left="567" w:firstLine="0"/>
      </w:pPr>
      <w:rPr>
        <w:rFonts w:ascii="Times New Roman" w:hAnsi="Times New Roman" w:cs="Times New Roman" w:hint="default"/>
        <w:sz w:val="24"/>
      </w:rPr>
    </w:lvl>
    <w:lvl w:ilvl="3">
      <w:start w:val="1"/>
      <w:numFmt w:val="bullet"/>
      <w:suff w:val="space"/>
      <w:lvlText w:val=""/>
      <w:lvlJc w:val="left"/>
      <w:pPr>
        <w:ind w:left="851" w:firstLine="0"/>
      </w:pPr>
      <w:rPr>
        <w:rFonts w:ascii="Symbol" w:hAnsi="Symbol" w:hint="default"/>
        <w:sz w:val="24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21" w15:restartNumberingAfterBreak="0">
    <w:nsid w:val="5C0156CD"/>
    <w:multiLevelType w:val="multilevel"/>
    <w:tmpl w:val="A3FA3CB2"/>
    <w:styleLink w:val="g8"/>
    <w:lvl w:ilvl="0">
      <w:start w:val="1"/>
      <w:numFmt w:val="decimal"/>
      <w:pStyle w:val="gf2"/>
      <w:suff w:val="space"/>
      <w:lvlText w:val="%1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ascii="Times New Roman" w:hAnsi="Times New Roman" w:hint="default"/>
        <w:sz w:val="26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ascii="Times New Roman" w:hAnsi="Times New Roman" w:hint="default"/>
        <w:sz w:val="26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2" w15:restartNumberingAfterBreak="0">
    <w:nsid w:val="5C8E0800"/>
    <w:multiLevelType w:val="multilevel"/>
    <w:tmpl w:val="8C26F460"/>
    <w:numStyleLink w:val="g9"/>
  </w:abstractNum>
  <w:abstractNum w:abstractNumId="23" w15:restartNumberingAfterBreak="0">
    <w:nsid w:val="617A4A69"/>
    <w:multiLevelType w:val="multilevel"/>
    <w:tmpl w:val="8CB23456"/>
    <w:numStyleLink w:val="gf3"/>
  </w:abstractNum>
  <w:abstractNum w:abstractNumId="24" w15:restartNumberingAfterBreak="0">
    <w:nsid w:val="63516CD9"/>
    <w:multiLevelType w:val="multilevel"/>
    <w:tmpl w:val="96443EFA"/>
    <w:styleLink w:val="gf4"/>
    <w:lvl w:ilvl="0">
      <w:start w:val="1"/>
      <w:numFmt w:val="bullet"/>
      <w:pStyle w:val="gf5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suff w:val="space"/>
      <w:lvlText w:val=""/>
      <w:lvlJc w:val="left"/>
      <w:pPr>
        <w:ind w:left="1276" w:hanging="284"/>
      </w:pPr>
      <w:rPr>
        <w:rFonts w:ascii="Symbol" w:hAnsi="Symbol" w:hint="default"/>
      </w:rPr>
    </w:lvl>
    <w:lvl w:ilvl="2">
      <w:start w:val="1"/>
      <w:numFmt w:val="russianLower"/>
      <w:suff w:val="space"/>
      <w:lvlText w:val="%3)"/>
      <w:lvlJc w:val="left"/>
      <w:pPr>
        <w:ind w:left="1440" w:hanging="363"/>
      </w:pPr>
      <w:rPr>
        <w:rFonts w:hint="default"/>
      </w:rPr>
    </w:lvl>
    <w:lvl w:ilvl="3">
      <w:start w:val="1"/>
      <w:numFmt w:val="decimal"/>
      <w:suff w:val="space"/>
      <w:lvlText w:val="(%4)"/>
      <w:lvlJc w:val="left"/>
      <w:pPr>
        <w:ind w:left="1797" w:hanging="357"/>
      </w:pPr>
      <w:rPr>
        <w:rFonts w:hint="default"/>
      </w:rPr>
    </w:lvl>
    <w:lvl w:ilvl="4">
      <w:start w:val="1"/>
      <w:numFmt w:val="lowerLetter"/>
      <w:suff w:val="space"/>
      <w:lvlText w:val="(%5)"/>
      <w:lvlJc w:val="left"/>
      <w:pPr>
        <w:ind w:left="2160" w:hanging="363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2517" w:hanging="357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880" w:hanging="363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2931" w:hanging="51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771" w:hanging="840"/>
      </w:pPr>
      <w:rPr>
        <w:rFonts w:hint="default"/>
      </w:rPr>
    </w:lvl>
  </w:abstractNum>
  <w:abstractNum w:abstractNumId="25" w15:restartNumberingAfterBreak="0">
    <w:nsid w:val="654842E8"/>
    <w:multiLevelType w:val="multilevel"/>
    <w:tmpl w:val="D9843B30"/>
    <w:styleLink w:val="g7"/>
    <w:lvl w:ilvl="0">
      <w:start w:val="1"/>
      <w:numFmt w:val="decimal"/>
      <w:pStyle w:val="g10"/>
      <w:suff w:val="space"/>
      <w:lvlText w:val="%1"/>
      <w:lvlJc w:val="left"/>
      <w:pPr>
        <w:ind w:left="0" w:firstLine="709"/>
      </w:pPr>
      <w:rPr>
        <w:rFonts w:hint="default"/>
        <w:b/>
        <w:i w:val="0"/>
        <w:sz w:val="34"/>
      </w:rPr>
    </w:lvl>
    <w:lvl w:ilvl="1">
      <w:start w:val="1"/>
      <w:numFmt w:val="decimal"/>
      <w:pStyle w:val="g20"/>
      <w:suff w:val="space"/>
      <w:lvlText w:val="%1.%2"/>
      <w:lvlJc w:val="left"/>
      <w:pPr>
        <w:ind w:left="0" w:firstLine="709"/>
      </w:pPr>
      <w:rPr>
        <w:rFonts w:hint="default"/>
        <w:b/>
        <w:i w:val="0"/>
        <w:sz w:val="32"/>
      </w:rPr>
    </w:lvl>
    <w:lvl w:ilvl="2">
      <w:start w:val="1"/>
      <w:numFmt w:val="decimal"/>
      <w:pStyle w:val="g30"/>
      <w:suff w:val="space"/>
      <w:lvlText w:val="%1.%2.%3"/>
      <w:lvlJc w:val="left"/>
      <w:pPr>
        <w:ind w:left="0" w:firstLine="709"/>
      </w:pPr>
      <w:rPr>
        <w:rFonts w:hint="default"/>
        <w:b/>
        <w:i w:val="0"/>
        <w:sz w:val="30"/>
      </w:rPr>
    </w:lvl>
    <w:lvl w:ilvl="3">
      <w:start w:val="1"/>
      <w:numFmt w:val="decimal"/>
      <w:pStyle w:val="g40"/>
      <w:suff w:val="space"/>
      <w:lvlText w:val="%1.%2.%3.%4"/>
      <w:lvlJc w:val="left"/>
      <w:pPr>
        <w:ind w:left="0" w:firstLine="709"/>
      </w:pPr>
      <w:rPr>
        <w:rFonts w:hint="default"/>
        <w:b/>
        <w:i w:val="0"/>
        <w:sz w:val="28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69053E8A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6A283D15"/>
    <w:multiLevelType w:val="multilevel"/>
    <w:tmpl w:val="8CB23456"/>
    <w:styleLink w:val="gf3"/>
    <w:lvl w:ilvl="0">
      <w:start w:val="1"/>
      <w:numFmt w:val="decimal"/>
      <w:pStyle w:val="gf6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gf7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AAA3F63"/>
    <w:multiLevelType w:val="multilevel"/>
    <w:tmpl w:val="8416B2F0"/>
    <w:styleLink w:val="gf8"/>
    <w:lvl w:ilvl="0">
      <w:start w:val="1"/>
      <w:numFmt w:val="bullet"/>
      <w:pStyle w:val="gf9"/>
      <w:suff w:val="space"/>
      <w:lvlText w:val="–"/>
      <w:lvlJc w:val="left"/>
      <w:pPr>
        <w:ind w:left="141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1276" w:hanging="284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9" w15:restartNumberingAfterBreak="0">
    <w:nsid w:val="72FB66A6"/>
    <w:multiLevelType w:val="hybridMultilevel"/>
    <w:tmpl w:val="3D682F56"/>
    <w:lvl w:ilvl="0" w:tplc="64465100">
      <w:start w:val="1"/>
      <w:numFmt w:val="decimal"/>
      <w:pStyle w:val="gfa"/>
      <w:suff w:val="nothing"/>
      <w:lvlText w:val="Приложение № 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677187"/>
    <w:multiLevelType w:val="multilevel"/>
    <w:tmpl w:val="2F925D0A"/>
    <w:numStyleLink w:val="g0"/>
  </w:abstractNum>
  <w:abstractNum w:abstractNumId="31" w15:restartNumberingAfterBreak="0">
    <w:nsid w:val="7FE267C3"/>
    <w:multiLevelType w:val="multilevel"/>
    <w:tmpl w:val="52587170"/>
    <w:numStyleLink w:val="gd"/>
  </w:abstractNum>
  <w:num w:numId="1" w16cid:durableId="2101754678">
    <w:abstractNumId w:val="28"/>
  </w:num>
  <w:num w:numId="2" w16cid:durableId="2107918168">
    <w:abstractNumId w:val="8"/>
  </w:num>
  <w:num w:numId="3" w16cid:durableId="23378104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50754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004563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8200018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160461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8727153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814818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7313414">
    <w:abstractNumId w:val="29"/>
  </w:num>
  <w:num w:numId="11" w16cid:durableId="1884057154">
    <w:abstractNumId w:val="25"/>
  </w:num>
  <w:num w:numId="12" w16cid:durableId="3017250">
    <w:abstractNumId w:val="5"/>
  </w:num>
  <w:num w:numId="13" w16cid:durableId="1540046702">
    <w:abstractNumId w:val="1"/>
  </w:num>
  <w:num w:numId="14" w16cid:durableId="880750770">
    <w:abstractNumId w:val="27"/>
  </w:num>
  <w:num w:numId="15" w16cid:durableId="2053628">
    <w:abstractNumId w:val="21"/>
  </w:num>
  <w:num w:numId="16" w16cid:durableId="1895701618">
    <w:abstractNumId w:val="28"/>
  </w:num>
  <w:num w:numId="17" w16cid:durableId="462040965">
    <w:abstractNumId w:val="8"/>
  </w:num>
  <w:num w:numId="18" w16cid:durableId="1245996851">
    <w:abstractNumId w:val="24"/>
  </w:num>
  <w:num w:numId="19" w16cid:durableId="56517917">
    <w:abstractNumId w:val="3"/>
  </w:num>
  <w:num w:numId="20" w16cid:durableId="896357001">
    <w:abstractNumId w:val="7"/>
  </w:num>
  <w:num w:numId="21" w16cid:durableId="1119227830">
    <w:abstractNumId w:val="12"/>
  </w:num>
  <w:num w:numId="22" w16cid:durableId="240255608">
    <w:abstractNumId w:val="11"/>
  </w:num>
  <w:num w:numId="23" w16cid:durableId="750202022">
    <w:abstractNumId w:val="11"/>
  </w:num>
  <w:num w:numId="24" w16cid:durableId="1408501541">
    <w:abstractNumId w:val="2"/>
  </w:num>
  <w:num w:numId="25" w16cid:durableId="1143156345">
    <w:abstractNumId w:val="14"/>
  </w:num>
  <w:num w:numId="26" w16cid:durableId="1945796415">
    <w:abstractNumId w:val="4"/>
  </w:num>
  <w:num w:numId="27" w16cid:durableId="684483898">
    <w:abstractNumId w:val="19"/>
  </w:num>
  <w:num w:numId="28" w16cid:durableId="1694645008">
    <w:abstractNumId w:val="20"/>
  </w:num>
  <w:num w:numId="29" w16cid:durableId="1628125165">
    <w:abstractNumId w:val="26"/>
  </w:num>
  <w:num w:numId="30" w16cid:durableId="62871491">
    <w:abstractNumId w:val="9"/>
  </w:num>
  <w:num w:numId="31" w16cid:durableId="1489517408">
    <w:abstractNumId w:val="17"/>
  </w:num>
  <w:num w:numId="32" w16cid:durableId="1222520189">
    <w:abstractNumId w:val="13"/>
  </w:num>
  <w:num w:numId="33" w16cid:durableId="1337614033">
    <w:abstractNumId w:val="23"/>
  </w:num>
  <w:num w:numId="34" w16cid:durableId="1211191399">
    <w:abstractNumId w:val="29"/>
  </w:num>
  <w:num w:numId="35" w16cid:durableId="486626610">
    <w:abstractNumId w:val="25"/>
  </w:num>
  <w:num w:numId="36" w16cid:durableId="236480997">
    <w:abstractNumId w:val="5"/>
  </w:num>
  <w:num w:numId="37" w16cid:durableId="1426615417">
    <w:abstractNumId w:val="1"/>
  </w:num>
  <w:num w:numId="38" w16cid:durableId="1972201116">
    <w:abstractNumId w:val="5"/>
  </w:num>
  <w:num w:numId="39" w16cid:durableId="1404793153">
    <w:abstractNumId w:val="1"/>
  </w:num>
  <w:num w:numId="40" w16cid:durableId="609705459">
    <w:abstractNumId w:val="5"/>
  </w:num>
  <w:num w:numId="41" w16cid:durableId="1442799101">
    <w:abstractNumId w:val="1"/>
  </w:num>
  <w:num w:numId="42" w16cid:durableId="1465351732">
    <w:abstractNumId w:val="5"/>
  </w:num>
  <w:num w:numId="43" w16cid:durableId="1079447309">
    <w:abstractNumId w:val="1"/>
  </w:num>
  <w:num w:numId="44" w16cid:durableId="88433605">
    <w:abstractNumId w:val="23"/>
  </w:num>
  <w:num w:numId="45" w16cid:durableId="827476754">
    <w:abstractNumId w:val="27"/>
  </w:num>
  <w:num w:numId="46" w16cid:durableId="2044282069">
    <w:abstractNumId w:val="21"/>
  </w:num>
  <w:num w:numId="47" w16cid:durableId="2046059700">
    <w:abstractNumId w:val="28"/>
  </w:num>
  <w:num w:numId="48" w16cid:durableId="1494563818">
    <w:abstractNumId w:val="22"/>
  </w:num>
  <w:num w:numId="49" w16cid:durableId="306907755">
    <w:abstractNumId w:val="28"/>
  </w:num>
  <w:num w:numId="50" w16cid:durableId="1454059306">
    <w:abstractNumId w:val="8"/>
  </w:num>
  <w:num w:numId="51" w16cid:durableId="1743213838">
    <w:abstractNumId w:val="24"/>
  </w:num>
  <w:num w:numId="52" w16cid:durableId="475344967">
    <w:abstractNumId w:val="30"/>
  </w:num>
  <w:num w:numId="53" w16cid:durableId="1789623379">
    <w:abstractNumId w:val="24"/>
  </w:num>
  <w:num w:numId="54" w16cid:durableId="1745176111">
    <w:abstractNumId w:val="3"/>
  </w:num>
  <w:num w:numId="55" w16cid:durableId="1267538235">
    <w:abstractNumId w:val="7"/>
  </w:num>
  <w:num w:numId="56" w16cid:durableId="953907357">
    <w:abstractNumId w:val="31"/>
  </w:num>
  <w:num w:numId="57" w16cid:durableId="832523245">
    <w:abstractNumId w:val="12"/>
  </w:num>
  <w:num w:numId="58" w16cid:durableId="1087581489">
    <w:abstractNumId w:val="11"/>
  </w:num>
  <w:num w:numId="59" w16cid:durableId="1433630519">
    <w:abstractNumId w:val="11"/>
  </w:num>
  <w:num w:numId="60" w16cid:durableId="34232860">
    <w:abstractNumId w:val="2"/>
  </w:num>
  <w:num w:numId="61" w16cid:durableId="643003721">
    <w:abstractNumId w:val="14"/>
  </w:num>
  <w:num w:numId="62" w16cid:durableId="843208949">
    <w:abstractNumId w:val="4"/>
  </w:num>
  <w:num w:numId="63" w16cid:durableId="1687563363">
    <w:abstractNumId w:val="19"/>
  </w:num>
  <w:num w:numId="64" w16cid:durableId="309671991">
    <w:abstractNumId w:val="20"/>
  </w:num>
  <w:num w:numId="65" w16cid:durableId="620842931">
    <w:abstractNumId w:val="26"/>
  </w:num>
  <w:num w:numId="66" w16cid:durableId="1008217532">
    <w:abstractNumId w:val="9"/>
  </w:num>
  <w:num w:numId="67" w16cid:durableId="1875459561">
    <w:abstractNumId w:val="17"/>
  </w:num>
  <w:num w:numId="68" w16cid:durableId="2026057379">
    <w:abstractNumId w:val="10"/>
  </w:num>
  <w:num w:numId="69" w16cid:durableId="1189369108">
    <w:abstractNumId w:val="15"/>
  </w:num>
  <w:num w:numId="70" w16cid:durableId="971253001">
    <w:abstractNumId w:val="18"/>
  </w:num>
  <w:num w:numId="71" w16cid:durableId="20207461">
    <w:abstractNumId w:val="0"/>
  </w:num>
  <w:num w:numId="72" w16cid:durableId="1078749284">
    <w:abstractNumId w:val="16"/>
  </w:num>
  <w:num w:numId="73" w16cid:durableId="769273815">
    <w:abstractNumId w:val="5"/>
  </w:num>
  <w:num w:numId="74" w16cid:durableId="1984043839">
    <w:abstractNumId w:val="3"/>
  </w:num>
  <w:num w:numId="75" w16cid:durableId="243683115">
    <w:abstractNumId w:val="3"/>
  </w:num>
  <w:num w:numId="76" w16cid:durableId="292637714">
    <w:abstractNumId w:val="3"/>
  </w:num>
  <w:num w:numId="77" w16cid:durableId="723406224">
    <w:abstractNumId w:val="3"/>
  </w:num>
  <w:num w:numId="78" w16cid:durableId="3269029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88155427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16131535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190972576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10784813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188174468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 w16cid:durableId="16652349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1570964865">
    <w:abstractNumId w:val="6"/>
  </w:num>
  <w:num w:numId="86" w16cid:durableId="93239590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212480988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445"/>
    <w:rsid w:val="000029E1"/>
    <w:rsid w:val="00007D80"/>
    <w:rsid w:val="00011DB3"/>
    <w:rsid w:val="000213FF"/>
    <w:rsid w:val="00026E03"/>
    <w:rsid w:val="000320CC"/>
    <w:rsid w:val="000354A1"/>
    <w:rsid w:val="000378DC"/>
    <w:rsid w:val="00040BFD"/>
    <w:rsid w:val="00042523"/>
    <w:rsid w:val="0004278A"/>
    <w:rsid w:val="00063063"/>
    <w:rsid w:val="00066578"/>
    <w:rsid w:val="00070174"/>
    <w:rsid w:val="00072244"/>
    <w:rsid w:val="000729FB"/>
    <w:rsid w:val="000844F7"/>
    <w:rsid w:val="000865F9"/>
    <w:rsid w:val="00092511"/>
    <w:rsid w:val="00092C49"/>
    <w:rsid w:val="00096DC0"/>
    <w:rsid w:val="000973CD"/>
    <w:rsid w:val="000A1060"/>
    <w:rsid w:val="000B0ABE"/>
    <w:rsid w:val="000B1912"/>
    <w:rsid w:val="000B2C6F"/>
    <w:rsid w:val="000B4A4E"/>
    <w:rsid w:val="000B6D3E"/>
    <w:rsid w:val="000C5436"/>
    <w:rsid w:val="000C6696"/>
    <w:rsid w:val="000D1E44"/>
    <w:rsid w:val="000D1EB4"/>
    <w:rsid w:val="000D3710"/>
    <w:rsid w:val="000D39A3"/>
    <w:rsid w:val="000D4456"/>
    <w:rsid w:val="000E0BDA"/>
    <w:rsid w:val="000E1005"/>
    <w:rsid w:val="000E3576"/>
    <w:rsid w:val="000E59E9"/>
    <w:rsid w:val="000F324A"/>
    <w:rsid w:val="00101ED2"/>
    <w:rsid w:val="00102269"/>
    <w:rsid w:val="00106D9C"/>
    <w:rsid w:val="00111DCA"/>
    <w:rsid w:val="001132FC"/>
    <w:rsid w:val="00114795"/>
    <w:rsid w:val="001165EC"/>
    <w:rsid w:val="00116F49"/>
    <w:rsid w:val="00122E3E"/>
    <w:rsid w:val="00124F62"/>
    <w:rsid w:val="0012720C"/>
    <w:rsid w:val="0013033E"/>
    <w:rsid w:val="0013533E"/>
    <w:rsid w:val="00135D9F"/>
    <w:rsid w:val="001401E8"/>
    <w:rsid w:val="001411D2"/>
    <w:rsid w:val="0015287D"/>
    <w:rsid w:val="00154C05"/>
    <w:rsid w:val="001551C2"/>
    <w:rsid w:val="001645F4"/>
    <w:rsid w:val="001652A8"/>
    <w:rsid w:val="0016542D"/>
    <w:rsid w:val="0016587C"/>
    <w:rsid w:val="00167615"/>
    <w:rsid w:val="001725D7"/>
    <w:rsid w:val="0017618A"/>
    <w:rsid w:val="00176298"/>
    <w:rsid w:val="001764D7"/>
    <w:rsid w:val="00176582"/>
    <w:rsid w:val="00176B9B"/>
    <w:rsid w:val="00182051"/>
    <w:rsid w:val="00185440"/>
    <w:rsid w:val="00191CC0"/>
    <w:rsid w:val="001A3589"/>
    <w:rsid w:val="001A53C6"/>
    <w:rsid w:val="001B00E6"/>
    <w:rsid w:val="001B2679"/>
    <w:rsid w:val="001B7AD1"/>
    <w:rsid w:val="001C2389"/>
    <w:rsid w:val="001C77CD"/>
    <w:rsid w:val="001D0362"/>
    <w:rsid w:val="001D3223"/>
    <w:rsid w:val="001D4803"/>
    <w:rsid w:val="001D5A9A"/>
    <w:rsid w:val="001D6675"/>
    <w:rsid w:val="001F6ADE"/>
    <w:rsid w:val="00200264"/>
    <w:rsid w:val="002063FA"/>
    <w:rsid w:val="00206DDD"/>
    <w:rsid w:val="00210E6E"/>
    <w:rsid w:val="002122E8"/>
    <w:rsid w:val="0021565F"/>
    <w:rsid w:val="002170D4"/>
    <w:rsid w:val="00222545"/>
    <w:rsid w:val="00226C54"/>
    <w:rsid w:val="0023058C"/>
    <w:rsid w:val="00237B6B"/>
    <w:rsid w:val="00245772"/>
    <w:rsid w:val="002479E8"/>
    <w:rsid w:val="0025597A"/>
    <w:rsid w:val="00266D3F"/>
    <w:rsid w:val="00267F2B"/>
    <w:rsid w:val="0027474D"/>
    <w:rsid w:val="00281292"/>
    <w:rsid w:val="0028579A"/>
    <w:rsid w:val="00290C70"/>
    <w:rsid w:val="0029337D"/>
    <w:rsid w:val="0029381A"/>
    <w:rsid w:val="00294118"/>
    <w:rsid w:val="002966B1"/>
    <w:rsid w:val="00297115"/>
    <w:rsid w:val="00297A15"/>
    <w:rsid w:val="002A032C"/>
    <w:rsid w:val="002A28DA"/>
    <w:rsid w:val="002A6858"/>
    <w:rsid w:val="002B0AE8"/>
    <w:rsid w:val="002B1CAC"/>
    <w:rsid w:val="002B5445"/>
    <w:rsid w:val="002B61D9"/>
    <w:rsid w:val="002C1AAC"/>
    <w:rsid w:val="002C3E04"/>
    <w:rsid w:val="002C3E3A"/>
    <w:rsid w:val="002D576D"/>
    <w:rsid w:val="002E6181"/>
    <w:rsid w:val="002E61CC"/>
    <w:rsid w:val="002E78A6"/>
    <w:rsid w:val="002F0690"/>
    <w:rsid w:val="002F68DA"/>
    <w:rsid w:val="002F71F7"/>
    <w:rsid w:val="00300D4F"/>
    <w:rsid w:val="00305FCD"/>
    <w:rsid w:val="003070E5"/>
    <w:rsid w:val="00314CDE"/>
    <w:rsid w:val="00315A5B"/>
    <w:rsid w:val="0032579E"/>
    <w:rsid w:val="00326013"/>
    <w:rsid w:val="003336A0"/>
    <w:rsid w:val="00333F42"/>
    <w:rsid w:val="00334BA2"/>
    <w:rsid w:val="00336664"/>
    <w:rsid w:val="003378CF"/>
    <w:rsid w:val="0034586E"/>
    <w:rsid w:val="003500AA"/>
    <w:rsid w:val="00353F16"/>
    <w:rsid w:val="00354288"/>
    <w:rsid w:val="00354547"/>
    <w:rsid w:val="00354AED"/>
    <w:rsid w:val="0036304E"/>
    <w:rsid w:val="00382F19"/>
    <w:rsid w:val="0038575F"/>
    <w:rsid w:val="00386B92"/>
    <w:rsid w:val="00393F50"/>
    <w:rsid w:val="00395724"/>
    <w:rsid w:val="00397FC2"/>
    <w:rsid w:val="003A217D"/>
    <w:rsid w:val="003A3FB9"/>
    <w:rsid w:val="003B32D2"/>
    <w:rsid w:val="003C0925"/>
    <w:rsid w:val="003C1CC8"/>
    <w:rsid w:val="003C360A"/>
    <w:rsid w:val="003C5E4D"/>
    <w:rsid w:val="003E061A"/>
    <w:rsid w:val="003E2B00"/>
    <w:rsid w:val="003E7FFA"/>
    <w:rsid w:val="003F107D"/>
    <w:rsid w:val="003F1745"/>
    <w:rsid w:val="003F1CA2"/>
    <w:rsid w:val="003F6A75"/>
    <w:rsid w:val="00401923"/>
    <w:rsid w:val="004024BF"/>
    <w:rsid w:val="004053B9"/>
    <w:rsid w:val="00405C53"/>
    <w:rsid w:val="004069A8"/>
    <w:rsid w:val="00410BC4"/>
    <w:rsid w:val="004130B0"/>
    <w:rsid w:val="0041581B"/>
    <w:rsid w:val="004236A5"/>
    <w:rsid w:val="0043034C"/>
    <w:rsid w:val="004317A9"/>
    <w:rsid w:val="00434457"/>
    <w:rsid w:val="00443755"/>
    <w:rsid w:val="00451C35"/>
    <w:rsid w:val="00452281"/>
    <w:rsid w:val="004574AD"/>
    <w:rsid w:val="00460A08"/>
    <w:rsid w:val="004626B5"/>
    <w:rsid w:val="00476A8B"/>
    <w:rsid w:val="0048745F"/>
    <w:rsid w:val="00491AB9"/>
    <w:rsid w:val="00497B73"/>
    <w:rsid w:val="004A14F2"/>
    <w:rsid w:val="004A4427"/>
    <w:rsid w:val="004A4E02"/>
    <w:rsid w:val="004A7C7C"/>
    <w:rsid w:val="004A7CE1"/>
    <w:rsid w:val="004B0741"/>
    <w:rsid w:val="004B790A"/>
    <w:rsid w:val="004C26A1"/>
    <w:rsid w:val="004C2F5A"/>
    <w:rsid w:val="004F232E"/>
    <w:rsid w:val="004F2A0C"/>
    <w:rsid w:val="004F2EAC"/>
    <w:rsid w:val="004F43F9"/>
    <w:rsid w:val="00505547"/>
    <w:rsid w:val="0050672C"/>
    <w:rsid w:val="00506D04"/>
    <w:rsid w:val="00507122"/>
    <w:rsid w:val="00510F97"/>
    <w:rsid w:val="005166DC"/>
    <w:rsid w:val="00517098"/>
    <w:rsid w:val="00520CDD"/>
    <w:rsid w:val="00521CE6"/>
    <w:rsid w:val="00534D89"/>
    <w:rsid w:val="00541613"/>
    <w:rsid w:val="00542421"/>
    <w:rsid w:val="00543E2D"/>
    <w:rsid w:val="0055375D"/>
    <w:rsid w:val="005538C3"/>
    <w:rsid w:val="00553B70"/>
    <w:rsid w:val="00557EB6"/>
    <w:rsid w:val="00561261"/>
    <w:rsid w:val="00565750"/>
    <w:rsid w:val="005662F5"/>
    <w:rsid w:val="005700F5"/>
    <w:rsid w:val="0057370F"/>
    <w:rsid w:val="00576145"/>
    <w:rsid w:val="00577A60"/>
    <w:rsid w:val="00581582"/>
    <w:rsid w:val="0058402C"/>
    <w:rsid w:val="005845B2"/>
    <w:rsid w:val="00591482"/>
    <w:rsid w:val="00592A08"/>
    <w:rsid w:val="0059796F"/>
    <w:rsid w:val="005A5CE6"/>
    <w:rsid w:val="005B1595"/>
    <w:rsid w:val="005B3402"/>
    <w:rsid w:val="005B4C39"/>
    <w:rsid w:val="005B7D98"/>
    <w:rsid w:val="005C0F3A"/>
    <w:rsid w:val="005C237D"/>
    <w:rsid w:val="005C54AA"/>
    <w:rsid w:val="005C7652"/>
    <w:rsid w:val="005D368D"/>
    <w:rsid w:val="005D699F"/>
    <w:rsid w:val="005D7C47"/>
    <w:rsid w:val="005E152D"/>
    <w:rsid w:val="005E7064"/>
    <w:rsid w:val="005F2375"/>
    <w:rsid w:val="0060031E"/>
    <w:rsid w:val="006013F0"/>
    <w:rsid w:val="006033B2"/>
    <w:rsid w:val="006058D2"/>
    <w:rsid w:val="0061272F"/>
    <w:rsid w:val="00612910"/>
    <w:rsid w:val="00623CA3"/>
    <w:rsid w:val="00625CC7"/>
    <w:rsid w:val="006263E5"/>
    <w:rsid w:val="00626B22"/>
    <w:rsid w:val="006277F8"/>
    <w:rsid w:val="00631883"/>
    <w:rsid w:val="00637FEC"/>
    <w:rsid w:val="0064720F"/>
    <w:rsid w:val="00650E63"/>
    <w:rsid w:val="006545FC"/>
    <w:rsid w:val="00654859"/>
    <w:rsid w:val="006561BC"/>
    <w:rsid w:val="00661498"/>
    <w:rsid w:val="00663C43"/>
    <w:rsid w:val="00673E65"/>
    <w:rsid w:val="0068016A"/>
    <w:rsid w:val="0068287A"/>
    <w:rsid w:val="00684F23"/>
    <w:rsid w:val="00685CE5"/>
    <w:rsid w:val="00691813"/>
    <w:rsid w:val="00694B7E"/>
    <w:rsid w:val="00695AFA"/>
    <w:rsid w:val="006A0149"/>
    <w:rsid w:val="006A6521"/>
    <w:rsid w:val="006B17D7"/>
    <w:rsid w:val="006B2799"/>
    <w:rsid w:val="006C2F83"/>
    <w:rsid w:val="006C2FCF"/>
    <w:rsid w:val="006C3D9A"/>
    <w:rsid w:val="006C44AD"/>
    <w:rsid w:val="006D12C2"/>
    <w:rsid w:val="006D316E"/>
    <w:rsid w:val="006D413F"/>
    <w:rsid w:val="006D4957"/>
    <w:rsid w:val="006D7C12"/>
    <w:rsid w:val="006E50F0"/>
    <w:rsid w:val="006E5FE9"/>
    <w:rsid w:val="006F0F7D"/>
    <w:rsid w:val="006F2AE0"/>
    <w:rsid w:val="006F3024"/>
    <w:rsid w:val="006F62D5"/>
    <w:rsid w:val="007033C8"/>
    <w:rsid w:val="007169FF"/>
    <w:rsid w:val="007209EF"/>
    <w:rsid w:val="00723FA1"/>
    <w:rsid w:val="00733FE1"/>
    <w:rsid w:val="00735EC3"/>
    <w:rsid w:val="00737857"/>
    <w:rsid w:val="00740515"/>
    <w:rsid w:val="00743546"/>
    <w:rsid w:val="00745459"/>
    <w:rsid w:val="007478C7"/>
    <w:rsid w:val="00750983"/>
    <w:rsid w:val="00760FEE"/>
    <w:rsid w:val="00762947"/>
    <w:rsid w:val="00762BA9"/>
    <w:rsid w:val="00773D2F"/>
    <w:rsid w:val="0077774F"/>
    <w:rsid w:val="00780920"/>
    <w:rsid w:val="0079208F"/>
    <w:rsid w:val="0079384E"/>
    <w:rsid w:val="00794378"/>
    <w:rsid w:val="00797891"/>
    <w:rsid w:val="007A2E0A"/>
    <w:rsid w:val="007B017E"/>
    <w:rsid w:val="007B209D"/>
    <w:rsid w:val="007B3159"/>
    <w:rsid w:val="007B7439"/>
    <w:rsid w:val="007C1CDB"/>
    <w:rsid w:val="007C32CA"/>
    <w:rsid w:val="007C4F83"/>
    <w:rsid w:val="007D0D8E"/>
    <w:rsid w:val="007D3D4F"/>
    <w:rsid w:val="007D4360"/>
    <w:rsid w:val="007E2E00"/>
    <w:rsid w:val="007E3072"/>
    <w:rsid w:val="007E3EE2"/>
    <w:rsid w:val="007E56D7"/>
    <w:rsid w:val="007F319B"/>
    <w:rsid w:val="007F5260"/>
    <w:rsid w:val="00800035"/>
    <w:rsid w:val="00800517"/>
    <w:rsid w:val="00804D1B"/>
    <w:rsid w:val="0080506B"/>
    <w:rsid w:val="00823A10"/>
    <w:rsid w:val="00825655"/>
    <w:rsid w:val="00827AEB"/>
    <w:rsid w:val="0083214B"/>
    <w:rsid w:val="0085316C"/>
    <w:rsid w:val="0086219C"/>
    <w:rsid w:val="00865A06"/>
    <w:rsid w:val="00875E30"/>
    <w:rsid w:val="00885B49"/>
    <w:rsid w:val="008925DC"/>
    <w:rsid w:val="00893DB3"/>
    <w:rsid w:val="008A3508"/>
    <w:rsid w:val="008A48C1"/>
    <w:rsid w:val="008B4D28"/>
    <w:rsid w:val="008D1744"/>
    <w:rsid w:val="008D6ACF"/>
    <w:rsid w:val="008E23B3"/>
    <w:rsid w:val="008E6FD6"/>
    <w:rsid w:val="008F080C"/>
    <w:rsid w:val="008F2CF3"/>
    <w:rsid w:val="008F4AB8"/>
    <w:rsid w:val="00901268"/>
    <w:rsid w:val="00902984"/>
    <w:rsid w:val="00903086"/>
    <w:rsid w:val="00906F42"/>
    <w:rsid w:val="009107BD"/>
    <w:rsid w:val="00911938"/>
    <w:rsid w:val="00912A8A"/>
    <w:rsid w:val="00913072"/>
    <w:rsid w:val="00917CD9"/>
    <w:rsid w:val="00921DAA"/>
    <w:rsid w:val="0092411A"/>
    <w:rsid w:val="009242CD"/>
    <w:rsid w:val="009300A2"/>
    <w:rsid w:val="00933C4A"/>
    <w:rsid w:val="00935A87"/>
    <w:rsid w:val="00937F97"/>
    <w:rsid w:val="00942ADD"/>
    <w:rsid w:val="00946816"/>
    <w:rsid w:val="00946C21"/>
    <w:rsid w:val="00950F8D"/>
    <w:rsid w:val="009515A6"/>
    <w:rsid w:val="00951812"/>
    <w:rsid w:val="00951F32"/>
    <w:rsid w:val="00952817"/>
    <w:rsid w:val="00952847"/>
    <w:rsid w:val="009732F0"/>
    <w:rsid w:val="0097511F"/>
    <w:rsid w:val="009804A9"/>
    <w:rsid w:val="009816CD"/>
    <w:rsid w:val="0098306B"/>
    <w:rsid w:val="00983B44"/>
    <w:rsid w:val="00990343"/>
    <w:rsid w:val="00994506"/>
    <w:rsid w:val="009A466E"/>
    <w:rsid w:val="009A5989"/>
    <w:rsid w:val="009B0E2C"/>
    <w:rsid w:val="009B3E00"/>
    <w:rsid w:val="009B4EDF"/>
    <w:rsid w:val="009B59C9"/>
    <w:rsid w:val="009B6431"/>
    <w:rsid w:val="009B674C"/>
    <w:rsid w:val="009B7537"/>
    <w:rsid w:val="009C2315"/>
    <w:rsid w:val="009C3DF0"/>
    <w:rsid w:val="009C4571"/>
    <w:rsid w:val="009C519F"/>
    <w:rsid w:val="009C57C6"/>
    <w:rsid w:val="009D252F"/>
    <w:rsid w:val="009D341D"/>
    <w:rsid w:val="009D3FF9"/>
    <w:rsid w:val="009E007F"/>
    <w:rsid w:val="009E4F04"/>
    <w:rsid w:val="009F5B70"/>
    <w:rsid w:val="009F5ED6"/>
    <w:rsid w:val="00A03736"/>
    <w:rsid w:val="00A03AD5"/>
    <w:rsid w:val="00A05327"/>
    <w:rsid w:val="00A16588"/>
    <w:rsid w:val="00A2358D"/>
    <w:rsid w:val="00A23754"/>
    <w:rsid w:val="00A2602F"/>
    <w:rsid w:val="00A31B0A"/>
    <w:rsid w:val="00A32891"/>
    <w:rsid w:val="00A34DBC"/>
    <w:rsid w:val="00A34F1A"/>
    <w:rsid w:val="00A35D6C"/>
    <w:rsid w:val="00A35E3B"/>
    <w:rsid w:val="00A361C8"/>
    <w:rsid w:val="00A369EC"/>
    <w:rsid w:val="00A42D2B"/>
    <w:rsid w:val="00A474C3"/>
    <w:rsid w:val="00A50ECE"/>
    <w:rsid w:val="00A54DF4"/>
    <w:rsid w:val="00A5616E"/>
    <w:rsid w:val="00A60E23"/>
    <w:rsid w:val="00A6170C"/>
    <w:rsid w:val="00A63FFC"/>
    <w:rsid w:val="00A6453C"/>
    <w:rsid w:val="00A73EB4"/>
    <w:rsid w:val="00A75F1A"/>
    <w:rsid w:val="00A81148"/>
    <w:rsid w:val="00A83756"/>
    <w:rsid w:val="00A869DE"/>
    <w:rsid w:val="00A87A05"/>
    <w:rsid w:val="00A90AF7"/>
    <w:rsid w:val="00A93F72"/>
    <w:rsid w:val="00A94196"/>
    <w:rsid w:val="00AA1A87"/>
    <w:rsid w:val="00AA559E"/>
    <w:rsid w:val="00AB3C85"/>
    <w:rsid w:val="00AB3ECC"/>
    <w:rsid w:val="00AC1E99"/>
    <w:rsid w:val="00AC4580"/>
    <w:rsid w:val="00AC575A"/>
    <w:rsid w:val="00AC6F62"/>
    <w:rsid w:val="00AD0991"/>
    <w:rsid w:val="00AD4017"/>
    <w:rsid w:val="00AD5744"/>
    <w:rsid w:val="00AD5DA1"/>
    <w:rsid w:val="00AD73BE"/>
    <w:rsid w:val="00AD742B"/>
    <w:rsid w:val="00AE47B4"/>
    <w:rsid w:val="00AF1EA0"/>
    <w:rsid w:val="00AF4349"/>
    <w:rsid w:val="00B0125F"/>
    <w:rsid w:val="00B14375"/>
    <w:rsid w:val="00B17125"/>
    <w:rsid w:val="00B21C0A"/>
    <w:rsid w:val="00B22EB5"/>
    <w:rsid w:val="00B25D02"/>
    <w:rsid w:val="00B261CF"/>
    <w:rsid w:val="00B30068"/>
    <w:rsid w:val="00B32956"/>
    <w:rsid w:val="00B32AE2"/>
    <w:rsid w:val="00B50534"/>
    <w:rsid w:val="00B5492F"/>
    <w:rsid w:val="00B610B1"/>
    <w:rsid w:val="00B6533A"/>
    <w:rsid w:val="00B67EC4"/>
    <w:rsid w:val="00B76E8F"/>
    <w:rsid w:val="00B90173"/>
    <w:rsid w:val="00B92948"/>
    <w:rsid w:val="00BA17D0"/>
    <w:rsid w:val="00BA278D"/>
    <w:rsid w:val="00BA4DC6"/>
    <w:rsid w:val="00BA6D8F"/>
    <w:rsid w:val="00BB107C"/>
    <w:rsid w:val="00BB513B"/>
    <w:rsid w:val="00BC01DE"/>
    <w:rsid w:val="00BC3C39"/>
    <w:rsid w:val="00BC7C03"/>
    <w:rsid w:val="00BD37BA"/>
    <w:rsid w:val="00BD67C2"/>
    <w:rsid w:val="00BD6EAA"/>
    <w:rsid w:val="00BD7E6E"/>
    <w:rsid w:val="00BF03CC"/>
    <w:rsid w:val="00BF7318"/>
    <w:rsid w:val="00C00E4C"/>
    <w:rsid w:val="00C00EA5"/>
    <w:rsid w:val="00C043A3"/>
    <w:rsid w:val="00C046E3"/>
    <w:rsid w:val="00C11E67"/>
    <w:rsid w:val="00C131F3"/>
    <w:rsid w:val="00C163FC"/>
    <w:rsid w:val="00C315A6"/>
    <w:rsid w:val="00C32117"/>
    <w:rsid w:val="00C33D03"/>
    <w:rsid w:val="00C41323"/>
    <w:rsid w:val="00C62561"/>
    <w:rsid w:val="00C7605F"/>
    <w:rsid w:val="00C8461E"/>
    <w:rsid w:val="00C92DCC"/>
    <w:rsid w:val="00C948B9"/>
    <w:rsid w:val="00C9743B"/>
    <w:rsid w:val="00CA17CD"/>
    <w:rsid w:val="00CA4608"/>
    <w:rsid w:val="00CB2402"/>
    <w:rsid w:val="00CB40F2"/>
    <w:rsid w:val="00CC5AAE"/>
    <w:rsid w:val="00CC79BC"/>
    <w:rsid w:val="00CD2B1E"/>
    <w:rsid w:val="00CD32C8"/>
    <w:rsid w:val="00CE1D29"/>
    <w:rsid w:val="00CE6DFB"/>
    <w:rsid w:val="00CE71BB"/>
    <w:rsid w:val="00CF0680"/>
    <w:rsid w:val="00CF58C8"/>
    <w:rsid w:val="00D01AB1"/>
    <w:rsid w:val="00D0775D"/>
    <w:rsid w:val="00D11EC1"/>
    <w:rsid w:val="00D16CEE"/>
    <w:rsid w:val="00D21367"/>
    <w:rsid w:val="00D2249D"/>
    <w:rsid w:val="00D235BD"/>
    <w:rsid w:val="00D24806"/>
    <w:rsid w:val="00D25709"/>
    <w:rsid w:val="00D26491"/>
    <w:rsid w:val="00D26E2B"/>
    <w:rsid w:val="00D27486"/>
    <w:rsid w:val="00D31337"/>
    <w:rsid w:val="00D32340"/>
    <w:rsid w:val="00D47ED4"/>
    <w:rsid w:val="00D50C25"/>
    <w:rsid w:val="00D51830"/>
    <w:rsid w:val="00D53AD8"/>
    <w:rsid w:val="00D6036E"/>
    <w:rsid w:val="00D609E8"/>
    <w:rsid w:val="00D724C0"/>
    <w:rsid w:val="00D729C6"/>
    <w:rsid w:val="00D7597B"/>
    <w:rsid w:val="00D87D93"/>
    <w:rsid w:val="00D95839"/>
    <w:rsid w:val="00DB55A3"/>
    <w:rsid w:val="00DC737F"/>
    <w:rsid w:val="00DD0C79"/>
    <w:rsid w:val="00DD38F0"/>
    <w:rsid w:val="00DE105E"/>
    <w:rsid w:val="00DE5E71"/>
    <w:rsid w:val="00DE66DD"/>
    <w:rsid w:val="00DE7A6E"/>
    <w:rsid w:val="00DF6BBA"/>
    <w:rsid w:val="00DF73FA"/>
    <w:rsid w:val="00E008B2"/>
    <w:rsid w:val="00E02B23"/>
    <w:rsid w:val="00E053FE"/>
    <w:rsid w:val="00E05686"/>
    <w:rsid w:val="00E065C6"/>
    <w:rsid w:val="00E10EB1"/>
    <w:rsid w:val="00E12E2C"/>
    <w:rsid w:val="00E15300"/>
    <w:rsid w:val="00E16911"/>
    <w:rsid w:val="00E26727"/>
    <w:rsid w:val="00E267A4"/>
    <w:rsid w:val="00E270CB"/>
    <w:rsid w:val="00E2778C"/>
    <w:rsid w:val="00E30C67"/>
    <w:rsid w:val="00E3259E"/>
    <w:rsid w:val="00E4291B"/>
    <w:rsid w:val="00E439FB"/>
    <w:rsid w:val="00E47569"/>
    <w:rsid w:val="00E53546"/>
    <w:rsid w:val="00E53F76"/>
    <w:rsid w:val="00E55CFD"/>
    <w:rsid w:val="00E574BC"/>
    <w:rsid w:val="00E60BDA"/>
    <w:rsid w:val="00E7248C"/>
    <w:rsid w:val="00E74C89"/>
    <w:rsid w:val="00E758E7"/>
    <w:rsid w:val="00E76F2B"/>
    <w:rsid w:val="00E7770C"/>
    <w:rsid w:val="00E80544"/>
    <w:rsid w:val="00E814EA"/>
    <w:rsid w:val="00E8482B"/>
    <w:rsid w:val="00E85BF3"/>
    <w:rsid w:val="00E8795A"/>
    <w:rsid w:val="00E92338"/>
    <w:rsid w:val="00E92978"/>
    <w:rsid w:val="00E974A2"/>
    <w:rsid w:val="00EA0D73"/>
    <w:rsid w:val="00EA0E19"/>
    <w:rsid w:val="00EA5835"/>
    <w:rsid w:val="00EB0649"/>
    <w:rsid w:val="00EC512D"/>
    <w:rsid w:val="00EC6563"/>
    <w:rsid w:val="00EC7585"/>
    <w:rsid w:val="00ED71BB"/>
    <w:rsid w:val="00EE012A"/>
    <w:rsid w:val="00EE2059"/>
    <w:rsid w:val="00EE5D15"/>
    <w:rsid w:val="00EF28EC"/>
    <w:rsid w:val="00EF2C5D"/>
    <w:rsid w:val="00EF5D72"/>
    <w:rsid w:val="00F00628"/>
    <w:rsid w:val="00F14E63"/>
    <w:rsid w:val="00F15797"/>
    <w:rsid w:val="00F17BA6"/>
    <w:rsid w:val="00F21ED6"/>
    <w:rsid w:val="00F2361E"/>
    <w:rsid w:val="00F27D25"/>
    <w:rsid w:val="00F3033D"/>
    <w:rsid w:val="00F34123"/>
    <w:rsid w:val="00F35D9D"/>
    <w:rsid w:val="00F4097B"/>
    <w:rsid w:val="00F4329E"/>
    <w:rsid w:val="00F43A8F"/>
    <w:rsid w:val="00F43B1E"/>
    <w:rsid w:val="00F4779D"/>
    <w:rsid w:val="00F5080C"/>
    <w:rsid w:val="00F50FAA"/>
    <w:rsid w:val="00F55904"/>
    <w:rsid w:val="00F57335"/>
    <w:rsid w:val="00F610F1"/>
    <w:rsid w:val="00F623AB"/>
    <w:rsid w:val="00F62E78"/>
    <w:rsid w:val="00F64ED4"/>
    <w:rsid w:val="00F65546"/>
    <w:rsid w:val="00F65B19"/>
    <w:rsid w:val="00F717B8"/>
    <w:rsid w:val="00F734F4"/>
    <w:rsid w:val="00F77722"/>
    <w:rsid w:val="00F80EF4"/>
    <w:rsid w:val="00F90DEA"/>
    <w:rsid w:val="00F927BF"/>
    <w:rsid w:val="00F97DB6"/>
    <w:rsid w:val="00FA20AB"/>
    <w:rsid w:val="00FA2DD3"/>
    <w:rsid w:val="00FA3171"/>
    <w:rsid w:val="00FA32A9"/>
    <w:rsid w:val="00FA429C"/>
    <w:rsid w:val="00FB2A69"/>
    <w:rsid w:val="00FB3034"/>
    <w:rsid w:val="00FB5A7F"/>
    <w:rsid w:val="00FC231B"/>
    <w:rsid w:val="00FC3EE2"/>
    <w:rsid w:val="00FC562A"/>
    <w:rsid w:val="00FD09D9"/>
    <w:rsid w:val="00FD14BB"/>
    <w:rsid w:val="00FD1E30"/>
    <w:rsid w:val="00FD602B"/>
    <w:rsid w:val="00FE4071"/>
    <w:rsid w:val="00FF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A27BC8"/>
  <w15:docId w15:val="{DF2982E7-A863-4A3A-9664-6F4495DC0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206DDD"/>
    <w:pPr>
      <w:spacing w:before="60" w:after="60" w:line="360" w:lineRule="auto"/>
      <w:ind w:firstLine="709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10">
    <w:name w:val="heading 1"/>
    <w:basedOn w:val="a1"/>
    <w:next w:val="a1"/>
    <w:link w:val="11"/>
    <w:autoRedefine/>
    <w:uiPriority w:val="9"/>
    <w:qFormat/>
    <w:rsid w:val="00206DDD"/>
    <w:pPr>
      <w:keepNext/>
      <w:keepLines/>
      <w:pageBreakBefore/>
      <w:spacing w:before="240" w:after="240"/>
      <w:outlineLvl w:val="0"/>
    </w:pPr>
    <w:rPr>
      <w:rFonts w:eastAsia="Times New Roman" w:cs="Times New Roman"/>
      <w:b/>
      <w:sz w:val="34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206DDD"/>
    <w:pPr>
      <w:keepNext/>
      <w:keepLines/>
      <w:spacing w:before="200" w:after="200"/>
      <w:outlineLvl w:val="1"/>
    </w:pPr>
    <w:rPr>
      <w:rFonts w:eastAsia="Times New Roman" w:cs="Times New Roman"/>
      <w:b/>
      <w:sz w:val="32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206DDD"/>
    <w:pPr>
      <w:keepNext/>
      <w:keepLines/>
      <w:spacing w:before="160" w:after="160"/>
      <w:ind w:firstLine="0"/>
      <w:outlineLvl w:val="2"/>
    </w:pPr>
    <w:rPr>
      <w:rFonts w:eastAsia="Times New Roman" w:cs="Times New Roman"/>
      <w:b/>
      <w:sz w:val="30"/>
    </w:rPr>
  </w:style>
  <w:style w:type="paragraph" w:styleId="4">
    <w:name w:val="heading 4"/>
    <w:basedOn w:val="a1"/>
    <w:next w:val="a1"/>
    <w:link w:val="40"/>
    <w:uiPriority w:val="9"/>
    <w:unhideWhenUsed/>
    <w:qFormat/>
    <w:rsid w:val="00206DDD"/>
    <w:pPr>
      <w:keepNext/>
      <w:keepLines/>
      <w:spacing w:before="120" w:after="120"/>
      <w:ind w:firstLine="0"/>
      <w:outlineLvl w:val="3"/>
    </w:pPr>
    <w:rPr>
      <w:rFonts w:eastAsia="Times New Roman" w:cs="Times New Roman"/>
      <w:b/>
      <w:iCs/>
      <w:sz w:val="28"/>
    </w:rPr>
  </w:style>
  <w:style w:type="paragraph" w:styleId="5">
    <w:name w:val="heading 5"/>
    <w:basedOn w:val="a1"/>
    <w:next w:val="a1"/>
    <w:link w:val="50"/>
    <w:uiPriority w:val="9"/>
    <w:qFormat/>
    <w:rsid w:val="00206DDD"/>
    <w:pPr>
      <w:keepNext/>
      <w:keepLines/>
      <w:spacing w:before="80" w:after="80"/>
      <w:outlineLvl w:val="4"/>
    </w:pPr>
    <w:rPr>
      <w:rFonts w:eastAsia="Times New Roman" w:cs="Times New Roman"/>
      <w:b/>
      <w:sz w:val="26"/>
    </w:rPr>
  </w:style>
  <w:style w:type="paragraph" w:styleId="6">
    <w:name w:val="heading 6"/>
    <w:basedOn w:val="a1"/>
    <w:next w:val="a1"/>
    <w:link w:val="60"/>
    <w:uiPriority w:val="9"/>
    <w:qFormat/>
    <w:rsid w:val="00206DDD"/>
    <w:pPr>
      <w:keepNext/>
      <w:keepLines/>
      <w:spacing w:before="40"/>
      <w:ind w:firstLine="0"/>
      <w:outlineLvl w:val="5"/>
    </w:pPr>
    <w:rPr>
      <w:rFonts w:eastAsia="Times New Roman" w:cs="Times New Roman"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206DDD"/>
    <w:pPr>
      <w:keepNext/>
      <w:keepLines/>
      <w:spacing w:before="40"/>
      <w:ind w:firstLine="0"/>
      <w:outlineLvl w:val="6"/>
    </w:pPr>
    <w:rPr>
      <w:rFonts w:eastAsia="Times New Roman" w:cs="Times New Roman"/>
      <w:i/>
      <w:iCs/>
      <w:color w:val="243F6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206DDD"/>
    <w:pPr>
      <w:keepNext/>
      <w:keepLines/>
      <w:spacing w:before="40"/>
      <w:ind w:firstLine="0"/>
      <w:outlineLvl w:val="7"/>
    </w:pPr>
    <w:rPr>
      <w:rFonts w:eastAsia="Times New Roman" w:cs="Times New Roman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206DDD"/>
    <w:pPr>
      <w:keepNext/>
      <w:keepLines/>
      <w:spacing w:before="40"/>
      <w:ind w:firstLine="0"/>
      <w:outlineLvl w:val="8"/>
    </w:pPr>
    <w:rPr>
      <w:rFonts w:eastAsia="Times New Roman" w:cs="Times New Roman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9"/>
    <w:rsid w:val="00206DDD"/>
    <w:rPr>
      <w:rFonts w:ascii="Times New Roman" w:eastAsia="Times New Roman" w:hAnsi="Times New Roman" w:cs="Times New Roman"/>
      <w:b/>
      <w:sz w:val="34"/>
      <w:szCs w:val="32"/>
      <w:lang w:eastAsia="en-US"/>
    </w:rPr>
  </w:style>
  <w:style w:type="character" w:customStyle="1" w:styleId="20">
    <w:name w:val="Заголовок 2 Знак"/>
    <w:basedOn w:val="a2"/>
    <w:link w:val="2"/>
    <w:uiPriority w:val="9"/>
    <w:rsid w:val="00206DDD"/>
    <w:rPr>
      <w:rFonts w:ascii="Times New Roman" w:eastAsia="Times New Roman" w:hAnsi="Times New Roman" w:cs="Times New Roman"/>
      <w:b/>
      <w:sz w:val="32"/>
      <w:szCs w:val="26"/>
      <w:lang w:eastAsia="en-US"/>
    </w:rPr>
  </w:style>
  <w:style w:type="character" w:customStyle="1" w:styleId="30">
    <w:name w:val="Заголовок 3 Знак"/>
    <w:basedOn w:val="a2"/>
    <w:link w:val="3"/>
    <w:uiPriority w:val="9"/>
    <w:rsid w:val="00206DDD"/>
    <w:rPr>
      <w:rFonts w:ascii="Times New Roman" w:eastAsia="Times New Roman" w:hAnsi="Times New Roman" w:cs="Times New Roman"/>
      <w:b/>
      <w:sz w:val="30"/>
      <w:szCs w:val="24"/>
      <w:lang w:eastAsia="en-US"/>
    </w:rPr>
  </w:style>
  <w:style w:type="paragraph" w:customStyle="1" w:styleId="gXML-">
    <w:name w:val="g_XML-файл"/>
    <w:next w:val="gfb"/>
    <w:link w:val="gXML-0"/>
    <w:unhideWhenUsed/>
    <w:qFormat/>
    <w:rsid w:val="00206DD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hAnsi="Times New Roman"/>
      <w:sz w:val="20"/>
      <w:szCs w:val="20"/>
      <w:lang w:val="en-US" w:eastAsia="en-US"/>
    </w:rPr>
  </w:style>
  <w:style w:type="character" w:customStyle="1" w:styleId="gfc">
    <w:name w:val="g_Выделение Курсив"/>
    <w:basedOn w:val="a2"/>
    <w:uiPriority w:val="1"/>
    <w:qFormat/>
    <w:rsid w:val="00206DDD"/>
    <w:rPr>
      <w:rFonts w:ascii="Times New Roman" w:hAnsi="Times New Roman"/>
      <w:i/>
      <w:sz w:val="26"/>
    </w:rPr>
  </w:style>
  <w:style w:type="character" w:customStyle="1" w:styleId="gfd">
    <w:name w:val="g_Выделение Полужирный"/>
    <w:basedOn w:val="a2"/>
    <w:uiPriority w:val="1"/>
    <w:qFormat/>
    <w:rsid w:val="00206DDD"/>
    <w:rPr>
      <w:rFonts w:ascii="Times New Roman" w:hAnsi="Times New Roman"/>
      <w:b/>
      <w:sz w:val="26"/>
    </w:rPr>
  </w:style>
  <w:style w:type="paragraph" w:customStyle="1" w:styleId="gf7">
    <w:name w:val="g_Договор. Обычный"/>
    <w:qFormat/>
    <w:rsid w:val="00206DDD"/>
    <w:pPr>
      <w:numPr>
        <w:ilvl w:val="1"/>
        <w:numId w:val="45"/>
      </w:numPr>
      <w:spacing w:after="0" w:line="240" w:lineRule="auto"/>
      <w:jc w:val="both"/>
    </w:pPr>
    <w:rPr>
      <w:rFonts w:ascii="Times New Roman" w:hAnsi="Times New Roman"/>
      <w:sz w:val="26"/>
      <w:szCs w:val="20"/>
      <w:lang w:eastAsia="en-US"/>
    </w:rPr>
  </w:style>
  <w:style w:type="paragraph" w:customStyle="1" w:styleId="gfa">
    <w:name w:val="g_Договор. Приложение. Номер"/>
    <w:next w:val="gfe"/>
    <w:unhideWhenUsed/>
    <w:qFormat/>
    <w:rsid w:val="00206DDD"/>
    <w:pPr>
      <w:keepNext/>
      <w:pageBreakBefore/>
      <w:numPr>
        <w:numId w:val="34"/>
      </w:numPr>
      <w:spacing w:after="0" w:line="360" w:lineRule="auto"/>
      <w:jc w:val="right"/>
      <w:outlineLvl w:val="0"/>
    </w:pPr>
    <w:rPr>
      <w:rFonts w:ascii="Times New Roman" w:hAnsi="Times New Roman"/>
      <w:sz w:val="26"/>
      <w:szCs w:val="24"/>
      <w:lang w:eastAsia="en-US"/>
    </w:rPr>
  </w:style>
  <w:style w:type="paragraph" w:customStyle="1" w:styleId="gfe">
    <w:name w:val="g_Договор. Приложение. Описание"/>
    <w:next w:val="gff"/>
    <w:unhideWhenUsed/>
    <w:qFormat/>
    <w:rsid w:val="00206DDD"/>
    <w:pPr>
      <w:spacing w:after="0" w:line="360" w:lineRule="auto"/>
      <w:ind w:firstLine="709"/>
      <w:jc w:val="right"/>
    </w:pPr>
    <w:rPr>
      <w:rFonts w:ascii="Times New Roman" w:hAnsi="Times New Roman"/>
      <w:sz w:val="26"/>
      <w:szCs w:val="24"/>
      <w:lang w:eastAsia="en-US"/>
    </w:rPr>
  </w:style>
  <w:style w:type="numbering" w:customStyle="1" w:styleId="g7">
    <w:name w:val="g_Заголовки"/>
    <w:uiPriority w:val="99"/>
    <w:rsid w:val="00206DDD"/>
    <w:pPr>
      <w:numPr>
        <w:numId w:val="11"/>
      </w:numPr>
    </w:pPr>
  </w:style>
  <w:style w:type="paragraph" w:customStyle="1" w:styleId="g10">
    <w:name w:val="g_Заголовок 1"/>
    <w:next w:val="gff0"/>
    <w:qFormat/>
    <w:rsid w:val="00206DDD"/>
    <w:pPr>
      <w:keepNext/>
      <w:keepLines/>
      <w:pageBreakBefore/>
      <w:numPr>
        <w:numId w:val="42"/>
      </w:numPr>
      <w:spacing w:after="520" w:line="360" w:lineRule="auto"/>
      <w:jc w:val="both"/>
      <w:outlineLvl w:val="0"/>
    </w:pPr>
    <w:rPr>
      <w:rFonts w:ascii="Times New Roman" w:eastAsia="Times New Roman" w:hAnsi="Times New Roman" w:cs="Times New Roman"/>
      <w:b/>
      <w:sz w:val="34"/>
      <w:szCs w:val="32"/>
      <w:lang w:eastAsia="en-US"/>
    </w:rPr>
  </w:style>
  <w:style w:type="paragraph" w:customStyle="1" w:styleId="g1">
    <w:name w:val="g_Заголовок 1 приложения"/>
    <w:next w:val="gff1"/>
    <w:qFormat/>
    <w:rsid w:val="00206DDD"/>
    <w:pPr>
      <w:keepNext/>
      <w:pageBreakBefore/>
      <w:numPr>
        <w:numId w:val="43"/>
      </w:numPr>
      <w:spacing w:after="0" w:line="360" w:lineRule="auto"/>
      <w:jc w:val="center"/>
      <w:outlineLvl w:val="0"/>
    </w:pPr>
    <w:rPr>
      <w:rFonts w:ascii="Times New Roman" w:hAnsi="Times New Roman"/>
      <w:b/>
      <w:sz w:val="34"/>
      <w:szCs w:val="24"/>
      <w:lang w:eastAsia="en-US"/>
    </w:rPr>
  </w:style>
  <w:style w:type="paragraph" w:customStyle="1" w:styleId="g20">
    <w:name w:val="g_Заголовок 2"/>
    <w:next w:val="gff0"/>
    <w:qFormat/>
    <w:rsid w:val="00206DDD"/>
    <w:pPr>
      <w:keepNext/>
      <w:keepLines/>
      <w:numPr>
        <w:ilvl w:val="1"/>
        <w:numId w:val="42"/>
      </w:numPr>
      <w:spacing w:before="520" w:after="520" w:line="360" w:lineRule="auto"/>
      <w:jc w:val="both"/>
      <w:outlineLvl w:val="1"/>
    </w:pPr>
    <w:rPr>
      <w:rFonts w:ascii="Times New Roman" w:eastAsia="Times New Roman" w:hAnsi="Times New Roman" w:cs="Times New Roman"/>
      <w:b/>
      <w:sz w:val="32"/>
      <w:szCs w:val="26"/>
      <w:lang w:eastAsia="en-US"/>
    </w:rPr>
  </w:style>
  <w:style w:type="paragraph" w:customStyle="1" w:styleId="g2">
    <w:name w:val="g_Заголовок 2 приложения"/>
    <w:next w:val="a1"/>
    <w:qFormat/>
    <w:rsid w:val="00206DDD"/>
    <w:pPr>
      <w:keepNext/>
      <w:numPr>
        <w:ilvl w:val="1"/>
        <w:numId w:val="43"/>
      </w:numPr>
      <w:spacing w:before="120" w:after="0" w:line="360" w:lineRule="auto"/>
      <w:jc w:val="both"/>
      <w:outlineLvl w:val="1"/>
    </w:pPr>
    <w:rPr>
      <w:rFonts w:ascii="Times New Roman" w:eastAsia="Times New Roman" w:hAnsi="Times New Roman" w:cs="Times New Roman"/>
      <w:b/>
      <w:sz w:val="32"/>
      <w:szCs w:val="26"/>
      <w:lang w:eastAsia="en-US"/>
    </w:rPr>
  </w:style>
  <w:style w:type="paragraph" w:customStyle="1" w:styleId="g30">
    <w:name w:val="g_Заголовок 3"/>
    <w:next w:val="gff0"/>
    <w:qFormat/>
    <w:rsid w:val="00206DDD"/>
    <w:pPr>
      <w:keepNext/>
      <w:keepLines/>
      <w:numPr>
        <w:ilvl w:val="2"/>
        <w:numId w:val="42"/>
      </w:numPr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sz w:val="30"/>
      <w:szCs w:val="26"/>
      <w:lang w:eastAsia="en-US"/>
    </w:rPr>
  </w:style>
  <w:style w:type="paragraph" w:customStyle="1" w:styleId="g3">
    <w:name w:val="g_Заголовок 3 приложения"/>
    <w:next w:val="a1"/>
    <w:qFormat/>
    <w:rsid w:val="00206DDD"/>
    <w:pPr>
      <w:keepNext/>
      <w:numPr>
        <w:ilvl w:val="2"/>
        <w:numId w:val="43"/>
      </w:numPr>
      <w:spacing w:before="120" w:after="0" w:line="360" w:lineRule="auto"/>
      <w:jc w:val="both"/>
      <w:outlineLvl w:val="2"/>
    </w:pPr>
    <w:rPr>
      <w:rFonts w:ascii="Times New Roman" w:eastAsia="Times New Roman" w:hAnsi="Times New Roman" w:cs="Times New Roman"/>
      <w:b/>
      <w:sz w:val="30"/>
      <w:szCs w:val="24"/>
      <w:lang w:eastAsia="en-US"/>
    </w:rPr>
  </w:style>
  <w:style w:type="paragraph" w:customStyle="1" w:styleId="g40">
    <w:name w:val="g_Заголовок 4"/>
    <w:next w:val="gff0"/>
    <w:qFormat/>
    <w:rsid w:val="00206DDD"/>
    <w:pPr>
      <w:keepNext/>
      <w:keepLines/>
      <w:numPr>
        <w:ilvl w:val="3"/>
        <w:numId w:val="42"/>
      </w:numPr>
      <w:spacing w:after="0" w:line="360" w:lineRule="auto"/>
      <w:jc w:val="both"/>
      <w:outlineLvl w:val="3"/>
    </w:pPr>
    <w:rPr>
      <w:rFonts w:ascii="Times New Roman" w:eastAsia="Times New Roman" w:hAnsi="Times New Roman" w:cs="Times New Roman"/>
      <w:b/>
      <w:iCs/>
      <w:sz w:val="28"/>
      <w:szCs w:val="26"/>
      <w:lang w:eastAsia="en-US"/>
    </w:rPr>
  </w:style>
  <w:style w:type="paragraph" w:customStyle="1" w:styleId="g4">
    <w:name w:val="g_Заголовок 4 приложения"/>
    <w:next w:val="a1"/>
    <w:qFormat/>
    <w:rsid w:val="00206DDD"/>
    <w:pPr>
      <w:keepNext/>
      <w:numPr>
        <w:ilvl w:val="3"/>
        <w:numId w:val="43"/>
      </w:numPr>
      <w:spacing w:before="120" w:after="0" w:line="360" w:lineRule="auto"/>
      <w:jc w:val="both"/>
      <w:outlineLvl w:val="3"/>
    </w:pPr>
    <w:rPr>
      <w:rFonts w:ascii="Times New Roman" w:eastAsia="Times New Roman" w:hAnsi="Times New Roman" w:cs="Times New Roman"/>
      <w:b/>
      <w:iCs/>
      <w:sz w:val="28"/>
      <w:szCs w:val="24"/>
      <w:lang w:eastAsia="en-US"/>
    </w:rPr>
  </w:style>
  <w:style w:type="paragraph" w:customStyle="1" w:styleId="g50">
    <w:name w:val="g_Заголовок 5"/>
    <w:next w:val="gff0"/>
    <w:qFormat/>
    <w:rsid w:val="00206DDD"/>
    <w:pPr>
      <w:keepNext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sz w:val="26"/>
      <w:szCs w:val="26"/>
      <w:lang w:eastAsia="en-US"/>
    </w:rPr>
  </w:style>
  <w:style w:type="paragraph" w:customStyle="1" w:styleId="gff">
    <w:name w:val="g_Заголовок общий"/>
    <w:next w:val="gff0"/>
    <w:qFormat/>
    <w:rsid w:val="00206DDD"/>
    <w:pPr>
      <w:keepNext/>
      <w:spacing w:before="240" w:after="240" w:line="360" w:lineRule="auto"/>
      <w:jc w:val="center"/>
      <w:outlineLvl w:val="0"/>
    </w:pPr>
    <w:rPr>
      <w:rFonts w:ascii="Times New Roman" w:hAnsi="Times New Roman"/>
      <w:b/>
      <w:sz w:val="28"/>
      <w:szCs w:val="20"/>
      <w:lang w:eastAsia="en-US"/>
    </w:rPr>
  </w:style>
  <w:style w:type="character" w:customStyle="1" w:styleId="50">
    <w:name w:val="Заголовок 5 Знак"/>
    <w:basedOn w:val="a2"/>
    <w:link w:val="5"/>
    <w:uiPriority w:val="9"/>
    <w:rsid w:val="00206DDD"/>
    <w:rPr>
      <w:rFonts w:ascii="Times New Roman" w:eastAsia="Times New Roman" w:hAnsi="Times New Roman" w:cs="Times New Roman"/>
      <w:b/>
      <w:sz w:val="26"/>
      <w:szCs w:val="24"/>
      <w:lang w:eastAsia="en-US"/>
    </w:rPr>
  </w:style>
  <w:style w:type="paragraph" w:customStyle="1" w:styleId="gff2">
    <w:name w:val="g_Заголовок оглавления или аннотации"/>
    <w:next w:val="12"/>
    <w:qFormat/>
    <w:rsid w:val="00206DDD"/>
    <w:pPr>
      <w:keepNext/>
      <w:pageBreakBefore/>
      <w:spacing w:before="240" w:after="240" w:line="360" w:lineRule="auto"/>
      <w:jc w:val="center"/>
    </w:pPr>
    <w:rPr>
      <w:rFonts w:ascii="Times New Roman" w:hAnsi="Times New Roman"/>
      <w:b/>
      <w:sz w:val="34"/>
      <w:szCs w:val="34"/>
      <w:lang w:eastAsia="en-US"/>
    </w:rPr>
  </w:style>
  <w:style w:type="paragraph" w:styleId="12">
    <w:name w:val="toc 1"/>
    <w:basedOn w:val="a1"/>
    <w:next w:val="a1"/>
    <w:autoRedefine/>
    <w:uiPriority w:val="39"/>
    <w:unhideWhenUsed/>
    <w:rsid w:val="00F14E63"/>
    <w:pPr>
      <w:tabs>
        <w:tab w:val="right" w:leader="dot" w:pos="9639"/>
      </w:tabs>
      <w:ind w:left="284" w:hanging="284"/>
    </w:pPr>
    <w:rPr>
      <w:sz w:val="26"/>
    </w:rPr>
  </w:style>
  <w:style w:type="paragraph" w:customStyle="1" w:styleId="gf6">
    <w:name w:val="g_Заголовок раздела договора"/>
    <w:next w:val="gf7"/>
    <w:qFormat/>
    <w:rsid w:val="00206DDD"/>
    <w:pPr>
      <w:keepNext/>
      <w:numPr>
        <w:numId w:val="45"/>
      </w:numPr>
      <w:spacing w:before="240" w:after="240" w:line="360" w:lineRule="auto"/>
      <w:jc w:val="center"/>
      <w:outlineLvl w:val="0"/>
    </w:pPr>
    <w:rPr>
      <w:rFonts w:ascii="Times New Roman" w:hAnsi="Times New Roman"/>
      <w:b/>
      <w:caps/>
      <w:sz w:val="26"/>
      <w:szCs w:val="20"/>
      <w:lang w:eastAsia="en-US"/>
    </w:rPr>
  </w:style>
  <w:style w:type="paragraph" w:customStyle="1" w:styleId="gff3">
    <w:name w:val="g_Колонтитул"/>
    <w:next w:val="gff0"/>
    <w:qFormat/>
    <w:rsid w:val="00206DDD"/>
    <w:pPr>
      <w:spacing w:after="0" w:line="360" w:lineRule="auto"/>
      <w:jc w:val="center"/>
    </w:pPr>
    <w:rPr>
      <w:rFonts w:ascii="Times New Roman" w:hAnsi="Times New Roman"/>
      <w:sz w:val="24"/>
      <w:szCs w:val="24"/>
      <w:lang w:eastAsia="en-US"/>
    </w:rPr>
  </w:style>
  <w:style w:type="character" w:customStyle="1" w:styleId="40">
    <w:name w:val="Заголовок 4 Знак"/>
    <w:basedOn w:val="a2"/>
    <w:link w:val="4"/>
    <w:uiPriority w:val="9"/>
    <w:rsid w:val="00206DDD"/>
    <w:rPr>
      <w:rFonts w:ascii="Times New Roman" w:eastAsia="Times New Roman" w:hAnsi="Times New Roman" w:cs="Times New Roman"/>
      <w:b/>
      <w:iCs/>
      <w:sz w:val="28"/>
      <w:szCs w:val="24"/>
      <w:lang w:eastAsia="en-US"/>
    </w:rPr>
  </w:style>
  <w:style w:type="paragraph" w:customStyle="1" w:styleId="gff4">
    <w:name w:val="g_Листинг"/>
    <w:next w:val="gff0"/>
    <w:autoRedefine/>
    <w:unhideWhenUsed/>
    <w:qFormat/>
    <w:rsid w:val="00206DD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60" w:after="60" w:line="240" w:lineRule="auto"/>
      <w:jc w:val="both"/>
    </w:pPr>
    <w:rPr>
      <w:rFonts w:ascii="Consolas" w:hAnsi="Consolas" w:cs="Courier New"/>
      <w:color w:val="260D00"/>
      <w:szCs w:val="24"/>
      <w:lang w:val="en-US" w:eastAsia="en-US"/>
    </w:rPr>
  </w:style>
  <w:style w:type="character" w:customStyle="1" w:styleId="60">
    <w:name w:val="Заголовок 6 Знак"/>
    <w:basedOn w:val="a2"/>
    <w:link w:val="6"/>
    <w:uiPriority w:val="9"/>
    <w:rsid w:val="00206DDD"/>
    <w:rPr>
      <w:rFonts w:ascii="Times New Roman" w:eastAsia="Times New Roman" w:hAnsi="Times New Roman" w:cs="Times New Roman"/>
      <w:color w:val="243F60" w:themeColor="accent1" w:themeShade="7F"/>
      <w:sz w:val="24"/>
      <w:szCs w:val="24"/>
      <w:lang w:eastAsia="en-US"/>
    </w:rPr>
  </w:style>
  <w:style w:type="character" w:customStyle="1" w:styleId="70">
    <w:name w:val="Заголовок 7 Знак"/>
    <w:basedOn w:val="a2"/>
    <w:link w:val="7"/>
    <w:uiPriority w:val="9"/>
    <w:semiHidden/>
    <w:rsid w:val="00206DDD"/>
    <w:rPr>
      <w:rFonts w:ascii="Times New Roman" w:eastAsia="Times New Roman" w:hAnsi="Times New Roman" w:cs="Times New Roman"/>
      <w:i/>
      <w:iCs/>
      <w:color w:val="243F60" w:themeColor="accent1" w:themeShade="7F"/>
      <w:sz w:val="24"/>
      <w:szCs w:val="24"/>
      <w:lang w:eastAsia="en-US"/>
    </w:rPr>
  </w:style>
  <w:style w:type="character" w:customStyle="1" w:styleId="80">
    <w:name w:val="Заголовок 8 Знак"/>
    <w:basedOn w:val="a2"/>
    <w:link w:val="8"/>
    <w:uiPriority w:val="9"/>
    <w:semiHidden/>
    <w:rsid w:val="00206DDD"/>
    <w:rPr>
      <w:rFonts w:ascii="Times New Roman" w:eastAsia="Times New Roman" w:hAnsi="Times New Roman" w:cs="Times New Roman"/>
      <w:color w:val="272727" w:themeColor="text1" w:themeTint="D8"/>
      <w:sz w:val="21"/>
      <w:szCs w:val="21"/>
      <w:lang w:eastAsia="en-US"/>
    </w:rPr>
  </w:style>
  <w:style w:type="character" w:customStyle="1" w:styleId="90">
    <w:name w:val="Заголовок 9 Знак"/>
    <w:basedOn w:val="a2"/>
    <w:link w:val="9"/>
    <w:uiPriority w:val="9"/>
    <w:semiHidden/>
    <w:rsid w:val="00206DDD"/>
    <w:rPr>
      <w:rFonts w:ascii="Times New Roman" w:eastAsia="Times New Roman" w:hAnsi="Times New Roman" w:cs="Times New Roman"/>
      <w:i/>
      <w:iCs/>
      <w:color w:val="272727" w:themeColor="text1" w:themeTint="D8"/>
      <w:sz w:val="21"/>
      <w:szCs w:val="21"/>
      <w:lang w:eastAsia="en-US"/>
    </w:rPr>
  </w:style>
  <w:style w:type="paragraph" w:customStyle="1" w:styleId="gff0">
    <w:name w:val="g_Обычный"/>
    <w:link w:val="gff5"/>
    <w:qFormat/>
    <w:rsid w:val="00206DDD"/>
    <w:pPr>
      <w:spacing w:after="0" w:line="360" w:lineRule="auto"/>
      <w:ind w:firstLine="709"/>
      <w:jc w:val="both"/>
    </w:pPr>
    <w:rPr>
      <w:rFonts w:ascii="Times New Roman" w:hAnsi="Times New Roman"/>
      <w:sz w:val="26"/>
      <w:szCs w:val="24"/>
      <w:lang w:eastAsia="en-US"/>
    </w:rPr>
  </w:style>
  <w:style w:type="character" w:customStyle="1" w:styleId="gff5">
    <w:name w:val="g_Обычный Знак"/>
    <w:basedOn w:val="a2"/>
    <w:link w:val="gff0"/>
    <w:rsid w:val="00206DDD"/>
    <w:rPr>
      <w:rFonts w:ascii="Times New Roman" w:hAnsi="Times New Roman"/>
      <w:sz w:val="26"/>
      <w:szCs w:val="24"/>
      <w:lang w:eastAsia="en-US"/>
    </w:rPr>
  </w:style>
  <w:style w:type="numbering" w:customStyle="1" w:styleId="gf3">
    <w:name w:val="g_Обычный для договоров. Нумерованный"/>
    <w:uiPriority w:val="99"/>
    <w:rsid w:val="00206DDD"/>
    <w:pPr>
      <w:numPr>
        <w:numId w:val="14"/>
      </w:numPr>
    </w:pPr>
  </w:style>
  <w:style w:type="numbering" w:customStyle="1" w:styleId="g8">
    <w:name w:val="g_Обычный для протоколов. Нумерованный"/>
    <w:uiPriority w:val="99"/>
    <w:rsid w:val="00206DDD"/>
    <w:pPr>
      <w:numPr>
        <w:numId w:val="15"/>
      </w:numPr>
    </w:pPr>
  </w:style>
  <w:style w:type="paragraph" w:customStyle="1" w:styleId="gff6">
    <w:name w:val="g_Обычный. Без отрыва от следующего"/>
    <w:next w:val="gf9"/>
    <w:link w:val="gff7"/>
    <w:qFormat/>
    <w:rsid w:val="00206DDD"/>
    <w:pPr>
      <w:keepNext/>
      <w:spacing w:after="0" w:line="360" w:lineRule="auto"/>
      <w:ind w:firstLine="709"/>
      <w:jc w:val="both"/>
    </w:pPr>
    <w:rPr>
      <w:rFonts w:ascii="Times New Roman" w:hAnsi="Times New Roman"/>
      <w:sz w:val="26"/>
      <w:szCs w:val="24"/>
      <w:lang w:eastAsia="en-US"/>
    </w:rPr>
  </w:style>
  <w:style w:type="character" w:customStyle="1" w:styleId="gff7">
    <w:name w:val="g_Обычный. Без отрыва от следующего Знак"/>
    <w:basedOn w:val="gff5"/>
    <w:link w:val="gff6"/>
    <w:rsid w:val="00206DDD"/>
    <w:rPr>
      <w:rFonts w:ascii="Times New Roman" w:hAnsi="Times New Roman"/>
      <w:sz w:val="26"/>
      <w:szCs w:val="24"/>
      <w:lang w:eastAsia="en-US"/>
    </w:rPr>
  </w:style>
  <w:style w:type="paragraph" w:customStyle="1" w:styleId="gfb">
    <w:name w:val="g_Обычный. Интервал перед"/>
    <w:next w:val="gff0"/>
    <w:link w:val="gff8"/>
    <w:qFormat/>
    <w:rsid w:val="00206DDD"/>
    <w:pPr>
      <w:spacing w:before="120" w:after="0" w:line="360" w:lineRule="auto"/>
      <w:ind w:firstLine="709"/>
      <w:jc w:val="both"/>
    </w:pPr>
    <w:rPr>
      <w:rFonts w:ascii="Times New Roman" w:hAnsi="Times New Roman"/>
      <w:sz w:val="26"/>
      <w:szCs w:val="24"/>
      <w:lang w:eastAsia="en-US"/>
    </w:rPr>
  </w:style>
  <w:style w:type="paragraph" w:customStyle="1" w:styleId="gff9">
    <w:name w:val="g_Обычный. Интервал перед и без отрыва от следующего"/>
    <w:next w:val="gff0"/>
    <w:link w:val="gffa"/>
    <w:qFormat/>
    <w:rsid w:val="00206DDD"/>
    <w:pPr>
      <w:keepNext/>
      <w:spacing w:before="120" w:after="0" w:line="360" w:lineRule="auto"/>
      <w:ind w:firstLine="709"/>
      <w:jc w:val="both"/>
    </w:pPr>
    <w:rPr>
      <w:rFonts w:ascii="Times New Roman" w:hAnsi="Times New Roman"/>
      <w:sz w:val="26"/>
      <w:szCs w:val="24"/>
      <w:lang w:eastAsia="en-US"/>
    </w:rPr>
  </w:style>
  <w:style w:type="paragraph" w:customStyle="1" w:styleId="gf9">
    <w:name w:val="g_Обычный. Список маркированный"/>
    <w:link w:val="gffb"/>
    <w:qFormat/>
    <w:rsid w:val="00206DDD"/>
    <w:pPr>
      <w:numPr>
        <w:numId w:val="49"/>
      </w:numPr>
      <w:spacing w:after="0" w:line="360" w:lineRule="auto"/>
      <w:jc w:val="both"/>
    </w:pPr>
    <w:rPr>
      <w:rFonts w:ascii="Times New Roman" w:hAnsi="Times New Roman"/>
      <w:sz w:val="26"/>
      <w:szCs w:val="24"/>
      <w:lang w:eastAsia="en-US"/>
    </w:rPr>
  </w:style>
  <w:style w:type="paragraph" w:customStyle="1" w:styleId="ga">
    <w:name w:val="g_Обычный. Список нумерованный"/>
    <w:link w:val="gffc"/>
    <w:qFormat/>
    <w:rsid w:val="00206DDD"/>
    <w:pPr>
      <w:numPr>
        <w:numId w:val="50"/>
      </w:numPr>
      <w:spacing w:after="0" w:line="360" w:lineRule="auto"/>
      <w:jc w:val="both"/>
    </w:pPr>
    <w:rPr>
      <w:rFonts w:ascii="Times New Roman" w:hAnsi="Times New Roman"/>
      <w:sz w:val="26"/>
      <w:szCs w:val="24"/>
      <w:lang w:eastAsia="en-US"/>
    </w:rPr>
  </w:style>
  <w:style w:type="numbering" w:customStyle="1" w:styleId="gf8">
    <w:name w:val="g_Обычный. Список. Маркированный"/>
    <w:uiPriority w:val="99"/>
    <w:rsid w:val="00206DDD"/>
    <w:pPr>
      <w:numPr>
        <w:numId w:val="1"/>
      </w:numPr>
    </w:pPr>
  </w:style>
  <w:style w:type="numbering" w:customStyle="1" w:styleId="g9">
    <w:name w:val="g_Обычный. Список. Нумерованный"/>
    <w:uiPriority w:val="99"/>
    <w:rsid w:val="00206DDD"/>
    <w:pPr>
      <w:numPr>
        <w:numId w:val="2"/>
      </w:numPr>
    </w:pPr>
  </w:style>
  <w:style w:type="paragraph" w:customStyle="1" w:styleId="gf2">
    <w:name w:val="g_Протокол. Обычный"/>
    <w:qFormat/>
    <w:rsid w:val="00206DDD"/>
    <w:pPr>
      <w:numPr>
        <w:numId w:val="55"/>
      </w:numPr>
      <w:spacing w:after="0" w:line="360" w:lineRule="auto"/>
      <w:jc w:val="both"/>
    </w:pPr>
    <w:rPr>
      <w:rFonts w:ascii="Times New Roman" w:hAnsi="Times New Roman"/>
      <w:sz w:val="26"/>
      <w:szCs w:val="24"/>
      <w:lang w:eastAsia="en-US"/>
    </w:rPr>
  </w:style>
  <w:style w:type="paragraph" w:customStyle="1" w:styleId="gffd">
    <w:name w:val="g_Рисунок"/>
    <w:next w:val="ge"/>
    <w:qFormat/>
    <w:rsid w:val="00206DDD"/>
    <w:pPr>
      <w:keepNext/>
      <w:spacing w:after="0" w:line="360" w:lineRule="auto"/>
      <w:jc w:val="center"/>
    </w:pPr>
    <w:rPr>
      <w:rFonts w:ascii="Times New Roman" w:hAnsi="Times New Roman"/>
      <w:sz w:val="24"/>
      <w:szCs w:val="24"/>
      <w:lang w:eastAsia="en-US"/>
    </w:rPr>
  </w:style>
  <w:style w:type="paragraph" w:customStyle="1" w:styleId="ge">
    <w:name w:val="g_Рисунок. Название"/>
    <w:next w:val="gff0"/>
    <w:qFormat/>
    <w:rsid w:val="00206DDD"/>
    <w:pPr>
      <w:numPr>
        <w:numId w:val="57"/>
      </w:numPr>
      <w:spacing w:after="0" w:line="360" w:lineRule="auto"/>
      <w:jc w:val="center"/>
    </w:pPr>
    <w:rPr>
      <w:rFonts w:ascii="Times New Roman" w:hAnsi="Times New Roman"/>
      <w:sz w:val="24"/>
      <w:szCs w:val="24"/>
      <w:lang w:eastAsia="en-US"/>
    </w:rPr>
  </w:style>
  <w:style w:type="paragraph" w:customStyle="1" w:styleId="gffe">
    <w:name w:val="g_Сноска. Текст"/>
    <w:qFormat/>
    <w:rsid w:val="00206DDD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0"/>
      <w:lang w:eastAsia="en-US"/>
    </w:rPr>
  </w:style>
  <w:style w:type="numbering" w:customStyle="1" w:styleId="gb">
    <w:name w:val="g_Список. Таблица. № п/п"/>
    <w:uiPriority w:val="99"/>
    <w:rsid w:val="00206DDD"/>
    <w:pPr>
      <w:numPr>
        <w:numId w:val="22"/>
      </w:numPr>
    </w:pPr>
  </w:style>
  <w:style w:type="paragraph" w:customStyle="1" w:styleId="gc">
    <w:name w:val="g_Таблица. № п/п"/>
    <w:qFormat/>
    <w:rsid w:val="00206DDD"/>
    <w:pPr>
      <w:numPr>
        <w:numId w:val="59"/>
      </w:numPr>
      <w:spacing w:after="0" w:line="240" w:lineRule="auto"/>
    </w:pPr>
    <w:rPr>
      <w:rFonts w:ascii="Times New Roman" w:hAnsi="Times New Roman"/>
      <w:sz w:val="24"/>
      <w:szCs w:val="24"/>
      <w:lang w:eastAsia="en-US"/>
    </w:rPr>
  </w:style>
  <w:style w:type="paragraph" w:customStyle="1" w:styleId="gfff">
    <w:name w:val="g_Таблица. Название и номер"/>
    <w:next w:val="gff0"/>
    <w:qFormat/>
    <w:rsid w:val="00206DDD"/>
    <w:pPr>
      <w:keepNext/>
      <w:spacing w:before="120" w:after="0" w:line="360" w:lineRule="auto"/>
      <w:jc w:val="both"/>
    </w:pPr>
    <w:rPr>
      <w:rFonts w:ascii="Times New Roman" w:hAnsi="Times New Roman"/>
      <w:sz w:val="24"/>
      <w:szCs w:val="24"/>
      <w:lang w:eastAsia="en-US"/>
    </w:rPr>
  </w:style>
  <w:style w:type="paragraph" w:customStyle="1" w:styleId="gfff0">
    <w:name w:val="g_Таблица. Текст"/>
    <w:link w:val="gfff1"/>
    <w:qFormat/>
    <w:rsid w:val="00206DDD"/>
    <w:pPr>
      <w:spacing w:after="0" w:line="240" w:lineRule="auto"/>
    </w:pPr>
    <w:rPr>
      <w:rFonts w:ascii="Times New Roman" w:hAnsi="Times New Roman"/>
      <w:sz w:val="24"/>
      <w:szCs w:val="24"/>
      <w:lang w:eastAsia="en-US"/>
    </w:rPr>
  </w:style>
  <w:style w:type="character" w:customStyle="1" w:styleId="gfff1">
    <w:name w:val="g_Таблица. Текст Знак"/>
    <w:basedOn w:val="a2"/>
    <w:link w:val="gfff0"/>
    <w:rsid w:val="00206DDD"/>
    <w:rPr>
      <w:rFonts w:ascii="Times New Roman" w:hAnsi="Times New Roman"/>
      <w:sz w:val="24"/>
      <w:szCs w:val="24"/>
      <w:lang w:eastAsia="en-US"/>
    </w:rPr>
  </w:style>
  <w:style w:type="paragraph" w:customStyle="1" w:styleId="gfff2">
    <w:name w:val="g_Таблица. Подзаголовок как строка"/>
    <w:basedOn w:val="gfff0"/>
    <w:link w:val="gfff3"/>
    <w:qFormat/>
    <w:rsid w:val="00206DDD"/>
    <w:pPr>
      <w:keepNext/>
      <w:jc w:val="center"/>
    </w:pPr>
    <w:rPr>
      <w:b/>
      <w:szCs w:val="20"/>
      <w:lang w:val="en-US"/>
    </w:rPr>
  </w:style>
  <w:style w:type="character" w:customStyle="1" w:styleId="gfff3">
    <w:name w:val="g_Таблица. Подзаголовок как строка Знак"/>
    <w:basedOn w:val="gfff1"/>
    <w:link w:val="gfff2"/>
    <w:rsid w:val="00206DDD"/>
    <w:rPr>
      <w:rFonts w:ascii="Times New Roman" w:hAnsi="Times New Roman"/>
      <w:b/>
      <w:sz w:val="24"/>
      <w:szCs w:val="20"/>
      <w:lang w:val="en-US" w:eastAsia="en-US"/>
    </w:rPr>
  </w:style>
  <w:style w:type="numbering" w:customStyle="1" w:styleId="gf">
    <w:name w:val="g_Таблица. Список. Маркированный"/>
    <w:uiPriority w:val="99"/>
    <w:rsid w:val="00206DDD"/>
    <w:pPr>
      <w:numPr>
        <w:numId w:val="25"/>
      </w:numPr>
    </w:pPr>
  </w:style>
  <w:style w:type="numbering" w:customStyle="1" w:styleId="g6">
    <w:name w:val="g_Таблица. Список. Нумерованный"/>
    <w:uiPriority w:val="99"/>
    <w:rsid w:val="00206DDD"/>
    <w:pPr>
      <w:numPr>
        <w:numId w:val="26"/>
      </w:numPr>
    </w:pPr>
  </w:style>
  <w:style w:type="paragraph" w:customStyle="1" w:styleId="gf0">
    <w:name w:val="g_Таблица. Текст. Список маркированный"/>
    <w:qFormat/>
    <w:rsid w:val="00206DDD"/>
    <w:pPr>
      <w:numPr>
        <w:numId w:val="63"/>
      </w:numPr>
      <w:spacing w:after="0" w:line="240" w:lineRule="auto"/>
    </w:pPr>
    <w:rPr>
      <w:rFonts w:ascii="Times New Roman" w:hAnsi="Times New Roman"/>
      <w:sz w:val="24"/>
      <w:szCs w:val="24"/>
      <w:lang w:eastAsia="en-US"/>
    </w:rPr>
  </w:style>
  <w:style w:type="paragraph" w:customStyle="1" w:styleId="gf1">
    <w:name w:val="g_Таблица. Текст. Список нумерованный"/>
    <w:qFormat/>
    <w:rsid w:val="00206DDD"/>
    <w:pPr>
      <w:numPr>
        <w:numId w:val="64"/>
      </w:numPr>
      <w:spacing w:before="60" w:after="60" w:line="240" w:lineRule="auto"/>
    </w:pPr>
    <w:rPr>
      <w:rFonts w:ascii="Times New Roman" w:hAnsi="Times New Roman"/>
      <w:sz w:val="24"/>
      <w:szCs w:val="24"/>
      <w:lang w:eastAsia="en-US"/>
    </w:rPr>
  </w:style>
  <w:style w:type="character" w:customStyle="1" w:styleId="gfff4">
    <w:name w:val="g_Элемент интерфейса"/>
    <w:basedOn w:val="a2"/>
    <w:uiPriority w:val="1"/>
    <w:qFormat/>
    <w:rsid w:val="00206DDD"/>
    <w:rPr>
      <w:rFonts w:ascii="Times New Roman" w:hAnsi="Times New Roman"/>
      <w:b/>
      <w:sz w:val="26"/>
    </w:rPr>
  </w:style>
  <w:style w:type="character" w:customStyle="1" w:styleId="gfff5">
    <w:name w:val="g_Элемент интерфейса. Значение"/>
    <w:basedOn w:val="a2"/>
    <w:uiPriority w:val="1"/>
    <w:qFormat/>
    <w:rsid w:val="00206DDD"/>
    <w:rPr>
      <w:rFonts w:ascii="Times New Roman" w:hAnsi="Times New Roman"/>
      <w:i/>
    </w:rPr>
  </w:style>
  <w:style w:type="paragraph" w:styleId="HTML">
    <w:name w:val="HTML Address"/>
    <w:basedOn w:val="a1"/>
    <w:link w:val="HTML0"/>
    <w:uiPriority w:val="99"/>
    <w:semiHidden/>
    <w:rsid w:val="00206DDD"/>
    <w:pPr>
      <w:spacing w:line="240" w:lineRule="auto"/>
    </w:pPr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206DDD"/>
    <w:rPr>
      <w:rFonts w:ascii="Times New Roman" w:hAnsi="Times New Roman"/>
      <w:i/>
      <w:iCs/>
      <w:sz w:val="24"/>
      <w:szCs w:val="24"/>
      <w:lang w:eastAsia="en-US"/>
    </w:rPr>
  </w:style>
  <w:style w:type="paragraph" w:styleId="a5">
    <w:name w:val="No Spacing"/>
    <w:link w:val="a6"/>
    <w:uiPriority w:val="1"/>
    <w:qFormat/>
    <w:rsid w:val="00206DDD"/>
    <w:pPr>
      <w:spacing w:after="0" w:line="240" w:lineRule="auto"/>
      <w:ind w:firstLine="709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a6">
    <w:name w:val="Без интервала Знак"/>
    <w:basedOn w:val="a2"/>
    <w:link w:val="a5"/>
    <w:uiPriority w:val="1"/>
    <w:rsid w:val="00206DDD"/>
    <w:rPr>
      <w:rFonts w:ascii="Times New Roman" w:eastAsiaTheme="minorEastAsia" w:hAnsi="Times New Roman"/>
      <w:sz w:val="24"/>
      <w:szCs w:val="24"/>
    </w:rPr>
  </w:style>
  <w:style w:type="paragraph" w:styleId="a7">
    <w:name w:val="header"/>
    <w:basedOn w:val="a1"/>
    <w:link w:val="a8"/>
    <w:uiPriority w:val="99"/>
    <w:unhideWhenUsed/>
    <w:rsid w:val="00206DDD"/>
    <w:pPr>
      <w:ind w:firstLine="0"/>
      <w:jc w:val="center"/>
    </w:pPr>
  </w:style>
  <w:style w:type="character" w:customStyle="1" w:styleId="a8">
    <w:name w:val="Верхний колонтитул Знак"/>
    <w:basedOn w:val="a2"/>
    <w:link w:val="a7"/>
    <w:uiPriority w:val="99"/>
    <w:rsid w:val="00206DDD"/>
    <w:rPr>
      <w:rFonts w:ascii="Times New Roman" w:hAnsi="Times New Roman"/>
      <w:sz w:val="24"/>
      <w:szCs w:val="24"/>
      <w:lang w:eastAsia="en-US"/>
    </w:rPr>
  </w:style>
  <w:style w:type="paragraph" w:styleId="a9">
    <w:name w:val="Intense Quote"/>
    <w:basedOn w:val="a1"/>
    <w:next w:val="a1"/>
    <w:link w:val="aa"/>
    <w:uiPriority w:val="30"/>
    <w:qFormat/>
    <w:rsid w:val="00206DD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a">
    <w:name w:val="Выделенная цитата Знак"/>
    <w:basedOn w:val="a2"/>
    <w:link w:val="a9"/>
    <w:uiPriority w:val="30"/>
    <w:rsid w:val="00206DDD"/>
    <w:rPr>
      <w:rFonts w:ascii="Times New Roman" w:hAnsi="Times New Roman"/>
      <w:i/>
      <w:iCs/>
      <w:color w:val="4F81BD" w:themeColor="accent1"/>
      <w:sz w:val="24"/>
      <w:szCs w:val="24"/>
      <w:lang w:eastAsia="en-US"/>
    </w:rPr>
  </w:style>
  <w:style w:type="character" w:styleId="ab">
    <w:name w:val="Hyperlink"/>
    <w:basedOn w:val="a2"/>
    <w:uiPriority w:val="99"/>
    <w:rsid w:val="00206DDD"/>
    <w:rPr>
      <w:noProof/>
      <w:color w:val="0000FF" w:themeColor="hyperlink"/>
      <w:u w:val="single"/>
    </w:rPr>
  </w:style>
  <w:style w:type="paragraph" w:styleId="ac">
    <w:name w:val="Date"/>
    <w:basedOn w:val="a1"/>
    <w:next w:val="a1"/>
    <w:link w:val="ad"/>
    <w:uiPriority w:val="99"/>
    <w:semiHidden/>
    <w:rsid w:val="00206DDD"/>
  </w:style>
  <w:style w:type="character" w:customStyle="1" w:styleId="ad">
    <w:name w:val="Дата Знак"/>
    <w:basedOn w:val="a2"/>
    <w:link w:val="ac"/>
    <w:uiPriority w:val="99"/>
    <w:semiHidden/>
    <w:rsid w:val="00206DDD"/>
    <w:rPr>
      <w:rFonts w:ascii="Times New Roman" w:hAnsi="Times New Roman"/>
      <w:sz w:val="24"/>
      <w:szCs w:val="24"/>
      <w:lang w:eastAsia="en-US"/>
    </w:rPr>
  </w:style>
  <w:style w:type="paragraph" w:styleId="ae">
    <w:name w:val="TOC Heading"/>
    <w:basedOn w:val="a1"/>
    <w:next w:val="a1"/>
    <w:uiPriority w:val="39"/>
    <w:qFormat/>
    <w:rsid w:val="00206DDD"/>
    <w:pPr>
      <w:keepNext/>
      <w:pageBreakBefore/>
      <w:spacing w:before="240" w:after="240"/>
      <w:ind w:firstLine="0"/>
      <w:jc w:val="center"/>
    </w:pPr>
    <w:rPr>
      <w:b/>
      <w:sz w:val="34"/>
    </w:rPr>
  </w:style>
  <w:style w:type="character" w:styleId="af">
    <w:name w:val="Placeholder Text"/>
    <w:basedOn w:val="a2"/>
    <w:uiPriority w:val="99"/>
    <w:semiHidden/>
    <w:rsid w:val="00206DDD"/>
    <w:rPr>
      <w:color w:val="808080"/>
    </w:rPr>
  </w:style>
  <w:style w:type="character" w:styleId="af0">
    <w:name w:val="footnote reference"/>
    <w:basedOn w:val="a2"/>
    <w:uiPriority w:val="99"/>
    <w:unhideWhenUsed/>
    <w:rsid w:val="00206DDD"/>
    <w:rPr>
      <w:vertAlign w:val="superscript"/>
    </w:rPr>
  </w:style>
  <w:style w:type="paragraph" w:styleId="af1">
    <w:name w:val="caption"/>
    <w:basedOn w:val="a1"/>
    <w:next w:val="a1"/>
    <w:uiPriority w:val="35"/>
    <w:qFormat/>
    <w:rsid w:val="00206DDD"/>
    <w:pPr>
      <w:keepNext/>
      <w:spacing w:before="120"/>
      <w:ind w:firstLine="0"/>
      <w:jc w:val="left"/>
      <w:outlineLvl w:val="4"/>
      <w15:collapsed/>
    </w:pPr>
    <w:rPr>
      <w:iCs/>
      <w:szCs w:val="18"/>
    </w:rPr>
  </w:style>
  <w:style w:type="paragraph" w:styleId="af2">
    <w:name w:val="footer"/>
    <w:basedOn w:val="a1"/>
    <w:link w:val="af3"/>
    <w:autoRedefine/>
    <w:uiPriority w:val="99"/>
    <w:unhideWhenUsed/>
    <w:rsid w:val="00950F8D"/>
    <w:pPr>
      <w:ind w:firstLine="0"/>
      <w:jc w:val="center"/>
    </w:pPr>
  </w:style>
  <w:style w:type="character" w:customStyle="1" w:styleId="af3">
    <w:name w:val="Нижний колонтитул Знак"/>
    <w:basedOn w:val="a2"/>
    <w:link w:val="af2"/>
    <w:uiPriority w:val="99"/>
    <w:rsid w:val="00950F8D"/>
    <w:rPr>
      <w:rFonts w:ascii="Times New Roman" w:hAnsi="Times New Roman"/>
      <w:sz w:val="24"/>
      <w:szCs w:val="24"/>
      <w:lang w:eastAsia="en-US"/>
    </w:rPr>
  </w:style>
  <w:style w:type="character" w:styleId="af4">
    <w:name w:val="page number"/>
    <w:basedOn w:val="a8"/>
    <w:uiPriority w:val="99"/>
    <w:semiHidden/>
    <w:unhideWhenUsed/>
    <w:rsid w:val="00206DDD"/>
    <w:rPr>
      <w:rFonts w:ascii="Times New Roman" w:hAnsi="Times New Roman"/>
      <w:sz w:val="24"/>
      <w:szCs w:val="24"/>
      <w:lang w:eastAsia="en-US"/>
    </w:rPr>
  </w:style>
  <w:style w:type="paragraph" w:styleId="21">
    <w:name w:val="toc 2"/>
    <w:basedOn w:val="a1"/>
    <w:next w:val="a1"/>
    <w:autoRedefine/>
    <w:uiPriority w:val="39"/>
    <w:unhideWhenUsed/>
    <w:rsid w:val="00F62E78"/>
    <w:pPr>
      <w:tabs>
        <w:tab w:val="right" w:leader="dot" w:pos="9639"/>
      </w:tabs>
      <w:ind w:left="715" w:hanging="431"/>
    </w:pPr>
    <w:rPr>
      <w:sz w:val="26"/>
    </w:rPr>
  </w:style>
  <w:style w:type="paragraph" w:styleId="31">
    <w:name w:val="toc 3"/>
    <w:basedOn w:val="a1"/>
    <w:next w:val="a1"/>
    <w:autoRedefine/>
    <w:uiPriority w:val="39"/>
    <w:unhideWhenUsed/>
    <w:rsid w:val="00206DDD"/>
    <w:pPr>
      <w:tabs>
        <w:tab w:val="right" w:leader="dot" w:pos="9639"/>
      </w:tabs>
      <w:ind w:left="1928" w:hanging="1928"/>
    </w:pPr>
    <w:rPr>
      <w:sz w:val="26"/>
    </w:rPr>
  </w:style>
  <w:style w:type="paragraph" w:styleId="af5">
    <w:name w:val="table of figures"/>
    <w:basedOn w:val="a1"/>
    <w:next w:val="a1"/>
    <w:uiPriority w:val="99"/>
    <w:semiHidden/>
    <w:rsid w:val="00206DDD"/>
  </w:style>
  <w:style w:type="table" w:styleId="af6">
    <w:name w:val="Table Grid"/>
    <w:basedOn w:val="a3"/>
    <w:uiPriority w:val="39"/>
    <w:rsid w:val="00206DDD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7">
    <w:name w:val="Таблица"/>
    <w:basedOn w:val="a3"/>
    <w:uiPriority w:val="99"/>
    <w:rsid w:val="00206DDD"/>
    <w:pPr>
      <w:spacing w:before="60" w:after="60" w:line="240" w:lineRule="auto"/>
    </w:pPr>
    <w:rPr>
      <w:rFonts w:ascii="Times New Roman" w:hAnsi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blStylePr w:type="firstRow">
      <w:pPr>
        <w:keepNext/>
        <w:wordWrap/>
        <w:jc w:val="center"/>
      </w:pPr>
      <w:rPr>
        <w:rFonts w:ascii="Times New Roman" w:hAnsi="Times New Roman"/>
        <w:b w:val="0"/>
        <w:sz w:val="24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vAlign w:val="center"/>
      </w:tcPr>
    </w:tblStylePr>
    <w:tblStylePr w:type="lastRow">
      <w:pPr>
        <w:wordWrap/>
        <w:spacing w:afterLines="0" w:after="120" w:afterAutospacing="0"/>
      </w:pPr>
    </w:tblStylePr>
  </w:style>
  <w:style w:type="paragraph" w:styleId="af8">
    <w:name w:val="Plain Text"/>
    <w:basedOn w:val="a1"/>
    <w:link w:val="af9"/>
    <w:uiPriority w:val="99"/>
    <w:semiHidden/>
    <w:rsid w:val="00206DD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af9">
    <w:name w:val="Текст Знак"/>
    <w:basedOn w:val="a2"/>
    <w:link w:val="af8"/>
    <w:uiPriority w:val="99"/>
    <w:semiHidden/>
    <w:rsid w:val="00206DDD"/>
    <w:rPr>
      <w:rFonts w:ascii="Consolas" w:hAnsi="Consolas" w:cs="Consolas"/>
      <w:sz w:val="21"/>
      <w:szCs w:val="21"/>
      <w:lang w:eastAsia="en-US"/>
    </w:rPr>
  </w:style>
  <w:style w:type="paragraph" w:styleId="afa">
    <w:name w:val="Balloon Text"/>
    <w:basedOn w:val="a1"/>
    <w:link w:val="afb"/>
    <w:uiPriority w:val="99"/>
    <w:semiHidden/>
    <w:unhideWhenUsed/>
    <w:rsid w:val="00206DD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2"/>
    <w:link w:val="afa"/>
    <w:uiPriority w:val="99"/>
    <w:semiHidden/>
    <w:rsid w:val="00206DDD"/>
    <w:rPr>
      <w:rFonts w:ascii="Segoe UI" w:hAnsi="Segoe UI" w:cs="Segoe UI"/>
      <w:sz w:val="18"/>
      <w:szCs w:val="18"/>
      <w:lang w:eastAsia="en-US"/>
    </w:rPr>
  </w:style>
  <w:style w:type="paragraph" w:styleId="afc">
    <w:name w:val="footnote text"/>
    <w:basedOn w:val="a1"/>
    <w:link w:val="afd"/>
    <w:uiPriority w:val="99"/>
    <w:rsid w:val="00206DDD"/>
    <w:pPr>
      <w:spacing w:line="240" w:lineRule="auto"/>
    </w:pPr>
    <w:rPr>
      <w:sz w:val="20"/>
      <w:szCs w:val="20"/>
    </w:rPr>
  </w:style>
  <w:style w:type="character" w:customStyle="1" w:styleId="afd">
    <w:name w:val="Текст сноски Знак"/>
    <w:basedOn w:val="a2"/>
    <w:link w:val="afc"/>
    <w:uiPriority w:val="99"/>
    <w:rsid w:val="00206DDD"/>
    <w:rPr>
      <w:rFonts w:ascii="Times New Roman" w:hAnsi="Times New Roman"/>
      <w:sz w:val="20"/>
      <w:szCs w:val="20"/>
      <w:lang w:eastAsia="en-US"/>
    </w:rPr>
  </w:style>
  <w:style w:type="paragraph" w:customStyle="1" w:styleId="afe">
    <w:name w:val="a"/>
    <w:basedOn w:val="a1"/>
    <w:rsid w:val="001764D7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lang w:eastAsia="ru-RU"/>
    </w:rPr>
  </w:style>
  <w:style w:type="character" w:customStyle="1" w:styleId="inline-comment-marker">
    <w:name w:val="inline-comment-marker"/>
    <w:basedOn w:val="a2"/>
    <w:rsid w:val="001764D7"/>
  </w:style>
  <w:style w:type="character" w:customStyle="1" w:styleId="gXML-0">
    <w:name w:val="g_XML-файл Знак"/>
    <w:basedOn w:val="a2"/>
    <w:link w:val="gXML-"/>
    <w:rsid w:val="00206DDD"/>
    <w:rPr>
      <w:rFonts w:ascii="Times New Roman" w:hAnsi="Times New Roman"/>
      <w:sz w:val="20"/>
      <w:szCs w:val="20"/>
      <w:lang w:val="en-US" w:eastAsia="en-US"/>
    </w:rPr>
  </w:style>
  <w:style w:type="character" w:customStyle="1" w:styleId="gff8">
    <w:name w:val="g_Обычный. Интервал перед Знак"/>
    <w:basedOn w:val="a2"/>
    <w:link w:val="gfb"/>
    <w:rsid w:val="00206DDD"/>
    <w:rPr>
      <w:rFonts w:ascii="Times New Roman" w:hAnsi="Times New Roman"/>
      <w:sz w:val="26"/>
      <w:szCs w:val="24"/>
      <w:lang w:eastAsia="en-US"/>
    </w:rPr>
  </w:style>
  <w:style w:type="character" w:customStyle="1" w:styleId="gffa">
    <w:name w:val="g_Обычный. Интервал перед и без отрыва от следующего Знак"/>
    <w:basedOn w:val="a2"/>
    <w:link w:val="gff9"/>
    <w:rsid w:val="00206DDD"/>
    <w:rPr>
      <w:rFonts w:ascii="Times New Roman" w:hAnsi="Times New Roman"/>
      <w:sz w:val="26"/>
      <w:szCs w:val="24"/>
      <w:lang w:eastAsia="en-US"/>
    </w:rPr>
  </w:style>
  <w:style w:type="character" w:customStyle="1" w:styleId="gffb">
    <w:name w:val="g_Обычный. Список маркированный Знак"/>
    <w:basedOn w:val="a2"/>
    <w:link w:val="gf9"/>
    <w:rsid w:val="00206DDD"/>
    <w:rPr>
      <w:rFonts w:ascii="Times New Roman" w:hAnsi="Times New Roman"/>
      <w:sz w:val="26"/>
      <w:szCs w:val="24"/>
      <w:lang w:eastAsia="en-US"/>
    </w:rPr>
  </w:style>
  <w:style w:type="character" w:customStyle="1" w:styleId="gffc">
    <w:name w:val="g_Обычный. Список нумерованный Знак"/>
    <w:basedOn w:val="a2"/>
    <w:link w:val="ga"/>
    <w:rsid w:val="00206DDD"/>
    <w:rPr>
      <w:rFonts w:ascii="Times New Roman" w:hAnsi="Times New Roman"/>
      <w:sz w:val="26"/>
      <w:szCs w:val="24"/>
      <w:lang w:eastAsia="en-US"/>
    </w:rPr>
  </w:style>
  <w:style w:type="paragraph" w:customStyle="1" w:styleId="gfff6">
    <w:name w:val="g_Приложение. Без отрыва от следующего"/>
    <w:next w:val="gf5"/>
    <w:link w:val="gfff7"/>
    <w:qFormat/>
    <w:rsid w:val="00206DDD"/>
    <w:pPr>
      <w:keepNext/>
      <w:spacing w:after="0" w:line="360" w:lineRule="auto"/>
      <w:ind w:firstLine="709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gfff7">
    <w:name w:val="g_Приложение. Без отрыва от следующего Знак"/>
    <w:basedOn w:val="gff7"/>
    <w:link w:val="gfff6"/>
    <w:rsid w:val="00206DDD"/>
    <w:rPr>
      <w:rFonts w:ascii="Times New Roman" w:hAnsi="Times New Roman"/>
      <w:sz w:val="24"/>
      <w:szCs w:val="24"/>
      <w:lang w:eastAsia="en-US"/>
    </w:rPr>
  </w:style>
  <w:style w:type="paragraph" w:customStyle="1" w:styleId="gfff8">
    <w:name w:val="g_Приложение. Интервал перед"/>
    <w:next w:val="gff1"/>
    <w:link w:val="gfff9"/>
    <w:qFormat/>
    <w:rsid w:val="00206DDD"/>
    <w:pPr>
      <w:spacing w:before="120" w:after="0" w:line="360" w:lineRule="auto"/>
      <w:ind w:firstLine="709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gfff9">
    <w:name w:val="g_Приложение. Интервал перед Знак"/>
    <w:basedOn w:val="gff8"/>
    <w:link w:val="gfff8"/>
    <w:rsid w:val="00206DDD"/>
    <w:rPr>
      <w:rFonts w:ascii="Times New Roman" w:hAnsi="Times New Roman"/>
      <w:sz w:val="24"/>
      <w:szCs w:val="24"/>
      <w:lang w:eastAsia="en-US"/>
    </w:rPr>
  </w:style>
  <w:style w:type="paragraph" w:customStyle="1" w:styleId="gfffa">
    <w:name w:val="g_Приложение. Интервал перед и без отрыва от следующего"/>
    <w:next w:val="gff1"/>
    <w:link w:val="gfffb"/>
    <w:qFormat/>
    <w:rsid w:val="00206DDD"/>
    <w:pPr>
      <w:keepNext/>
      <w:spacing w:before="120" w:after="0" w:line="360" w:lineRule="auto"/>
      <w:ind w:firstLine="709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gfffb">
    <w:name w:val="g_Приложение. Интервал перед и без отрыва от следующего Знак"/>
    <w:basedOn w:val="gffa"/>
    <w:link w:val="gfffa"/>
    <w:rsid w:val="00206DDD"/>
    <w:rPr>
      <w:rFonts w:ascii="Times New Roman" w:hAnsi="Times New Roman"/>
      <w:sz w:val="24"/>
      <w:szCs w:val="24"/>
      <w:lang w:eastAsia="en-US"/>
    </w:rPr>
  </w:style>
  <w:style w:type="paragraph" w:customStyle="1" w:styleId="gf5">
    <w:name w:val="g_Приложение. Список маркированный"/>
    <w:link w:val="gfffc"/>
    <w:qFormat/>
    <w:rsid w:val="00206DDD"/>
    <w:pPr>
      <w:numPr>
        <w:numId w:val="53"/>
      </w:numPr>
      <w:spacing w:after="0" w:line="360" w:lineRule="auto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gfffc">
    <w:name w:val="g_Приложение. Список маркированный Знак"/>
    <w:basedOn w:val="gffb"/>
    <w:link w:val="gf5"/>
    <w:rsid w:val="00206DDD"/>
    <w:rPr>
      <w:rFonts w:ascii="Times New Roman" w:hAnsi="Times New Roman"/>
      <w:sz w:val="24"/>
      <w:szCs w:val="24"/>
      <w:lang w:eastAsia="en-US"/>
    </w:rPr>
  </w:style>
  <w:style w:type="paragraph" w:customStyle="1" w:styleId="g5">
    <w:name w:val="g_Приложение. Список нумерованный"/>
    <w:link w:val="gfffd"/>
    <w:qFormat/>
    <w:rsid w:val="00206DDD"/>
    <w:pPr>
      <w:numPr>
        <w:numId w:val="54"/>
      </w:numPr>
      <w:spacing w:after="0" w:line="360" w:lineRule="auto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gfffd">
    <w:name w:val="g_Приложение. Список нумерованный Знак"/>
    <w:basedOn w:val="gffc"/>
    <w:link w:val="g5"/>
    <w:rsid w:val="00206DDD"/>
    <w:rPr>
      <w:rFonts w:ascii="Times New Roman" w:hAnsi="Times New Roman"/>
      <w:sz w:val="24"/>
      <w:szCs w:val="24"/>
      <w:lang w:eastAsia="en-US"/>
    </w:rPr>
  </w:style>
  <w:style w:type="numbering" w:customStyle="1" w:styleId="gf4">
    <w:name w:val="g_Приложение. Список. Маркированный"/>
    <w:uiPriority w:val="99"/>
    <w:rsid w:val="00206DDD"/>
    <w:pPr>
      <w:numPr>
        <w:numId w:val="18"/>
      </w:numPr>
    </w:pPr>
  </w:style>
  <w:style w:type="paragraph" w:customStyle="1" w:styleId="gff1">
    <w:name w:val="g_Приложение. Текст"/>
    <w:link w:val="gfffe"/>
    <w:qFormat/>
    <w:rsid w:val="00206DDD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gfffe">
    <w:name w:val="g_Приложение. Текст Знак"/>
    <w:basedOn w:val="gff5"/>
    <w:link w:val="gff1"/>
    <w:rsid w:val="00206DDD"/>
    <w:rPr>
      <w:rFonts w:ascii="Times New Roman" w:hAnsi="Times New Roman"/>
      <w:sz w:val="24"/>
      <w:szCs w:val="24"/>
      <w:lang w:eastAsia="en-US"/>
    </w:rPr>
  </w:style>
  <w:style w:type="numbering" w:customStyle="1" w:styleId="g0">
    <w:name w:val="g_Приложения. Список. Нумерованный"/>
    <w:uiPriority w:val="99"/>
    <w:rsid w:val="00206DDD"/>
    <w:pPr>
      <w:numPr>
        <w:numId w:val="19"/>
      </w:numPr>
    </w:pPr>
  </w:style>
  <w:style w:type="character" w:customStyle="1" w:styleId="gffff">
    <w:name w:val="g_Примечание. Название"/>
    <w:basedOn w:val="a2"/>
    <w:uiPriority w:val="1"/>
    <w:qFormat/>
    <w:rsid w:val="00206DDD"/>
    <w:rPr>
      <w:rFonts w:ascii="Times New Roman" w:hAnsi="Times New Roman"/>
      <w:spacing w:val="40"/>
      <w:sz w:val="24"/>
    </w:rPr>
  </w:style>
  <w:style w:type="paragraph" w:customStyle="1" w:styleId="gffff0">
    <w:name w:val="g_Примечание. Текст"/>
    <w:basedOn w:val="a1"/>
    <w:next w:val="gff0"/>
    <w:link w:val="gffff1"/>
    <w:qFormat/>
    <w:rsid w:val="00206DDD"/>
    <w:pPr>
      <w:spacing w:before="0" w:after="0"/>
    </w:pPr>
  </w:style>
  <w:style w:type="character" w:customStyle="1" w:styleId="gffff1">
    <w:name w:val="g_Примечание. Текст Знак"/>
    <w:basedOn w:val="a2"/>
    <w:link w:val="gffff0"/>
    <w:rsid w:val="00206DDD"/>
    <w:rPr>
      <w:rFonts w:ascii="Times New Roman" w:hAnsi="Times New Roman"/>
      <w:sz w:val="24"/>
      <w:szCs w:val="24"/>
      <w:lang w:eastAsia="en-US"/>
    </w:rPr>
  </w:style>
  <w:style w:type="paragraph" w:customStyle="1" w:styleId="gffff2">
    <w:name w:val="g_Рисунок. Название для приложения"/>
    <w:next w:val="gff0"/>
    <w:qFormat/>
    <w:rsid w:val="00206DDD"/>
    <w:pPr>
      <w:spacing w:after="0" w:line="360" w:lineRule="auto"/>
      <w:ind w:firstLine="709"/>
      <w:jc w:val="center"/>
    </w:pPr>
    <w:rPr>
      <w:rFonts w:ascii="Times New Roman" w:hAnsi="Times New Roman"/>
      <w:sz w:val="24"/>
      <w:szCs w:val="26"/>
      <w:lang w:eastAsia="en-US"/>
    </w:rPr>
  </w:style>
  <w:style w:type="numbering" w:customStyle="1" w:styleId="gd">
    <w:name w:val="g_Рисунок.Название"/>
    <w:uiPriority w:val="99"/>
    <w:rsid w:val="00206DDD"/>
    <w:pPr>
      <w:numPr>
        <w:numId w:val="21"/>
      </w:numPr>
    </w:pPr>
  </w:style>
  <w:style w:type="paragraph" w:customStyle="1" w:styleId="gffff3">
    <w:name w:val="g_Таблица. Значения"/>
    <w:basedOn w:val="gfff0"/>
    <w:link w:val="gffff4"/>
    <w:qFormat/>
    <w:rsid w:val="00206DDD"/>
    <w:pPr>
      <w:spacing w:before="60" w:after="60" w:line="360" w:lineRule="auto"/>
      <w:jc w:val="center"/>
    </w:pPr>
  </w:style>
  <w:style w:type="character" w:customStyle="1" w:styleId="gffff4">
    <w:name w:val="g_Таблица. Значения Знак"/>
    <w:basedOn w:val="gfff1"/>
    <w:link w:val="gffff3"/>
    <w:rsid w:val="00206DDD"/>
    <w:rPr>
      <w:rFonts w:ascii="Times New Roman" w:hAnsi="Times New Roman"/>
      <w:sz w:val="24"/>
      <w:szCs w:val="24"/>
      <w:lang w:eastAsia="en-US"/>
    </w:rPr>
  </w:style>
  <w:style w:type="numbering" w:customStyle="1" w:styleId="G">
    <w:name w:val="G_Таблица. Название и номер"/>
    <w:basedOn w:val="a4"/>
    <w:uiPriority w:val="99"/>
    <w:rsid w:val="00206DDD"/>
    <w:pPr>
      <w:numPr>
        <w:numId w:val="24"/>
      </w:numPr>
    </w:pPr>
  </w:style>
  <w:style w:type="paragraph" w:styleId="aff">
    <w:name w:val="List Paragraph"/>
    <w:basedOn w:val="a1"/>
    <w:uiPriority w:val="34"/>
    <w:qFormat/>
    <w:rsid w:val="00206DDD"/>
    <w:pPr>
      <w:ind w:left="720"/>
      <w:contextualSpacing/>
    </w:pPr>
  </w:style>
  <w:style w:type="character" w:styleId="aff0">
    <w:name w:val="annotation reference"/>
    <w:basedOn w:val="a2"/>
    <w:uiPriority w:val="99"/>
    <w:semiHidden/>
    <w:unhideWhenUsed/>
    <w:rsid w:val="00206DDD"/>
    <w:rPr>
      <w:sz w:val="16"/>
      <w:szCs w:val="16"/>
    </w:rPr>
  </w:style>
  <w:style w:type="paragraph" w:styleId="41">
    <w:name w:val="toc 4"/>
    <w:basedOn w:val="a1"/>
    <w:next w:val="a1"/>
    <w:autoRedefine/>
    <w:uiPriority w:val="39"/>
    <w:semiHidden/>
    <w:unhideWhenUsed/>
    <w:rsid w:val="00206DDD"/>
    <w:pPr>
      <w:spacing w:after="100"/>
      <w:ind w:left="720"/>
    </w:pPr>
  </w:style>
  <w:style w:type="paragraph" w:styleId="81">
    <w:name w:val="toc 8"/>
    <w:basedOn w:val="a1"/>
    <w:next w:val="a1"/>
    <w:autoRedefine/>
    <w:uiPriority w:val="39"/>
    <w:semiHidden/>
    <w:unhideWhenUsed/>
    <w:rsid w:val="00206DDD"/>
    <w:pPr>
      <w:spacing w:after="100"/>
      <w:ind w:left="1680"/>
    </w:pPr>
  </w:style>
  <w:style w:type="numbering" w:customStyle="1" w:styleId="1">
    <w:name w:val="Стиль1"/>
    <w:uiPriority w:val="99"/>
    <w:rsid w:val="00206DDD"/>
    <w:pPr>
      <w:numPr>
        <w:numId w:val="29"/>
      </w:numPr>
    </w:pPr>
  </w:style>
  <w:style w:type="numbering" w:customStyle="1" w:styleId="a">
    <w:name w:val="Таблица_номееер"/>
    <w:basedOn w:val="a4"/>
    <w:uiPriority w:val="99"/>
    <w:rsid w:val="00206DDD"/>
    <w:pPr>
      <w:numPr>
        <w:numId w:val="30"/>
      </w:numPr>
    </w:pPr>
  </w:style>
  <w:style w:type="numbering" w:customStyle="1" w:styleId="a0">
    <w:name w:val="Таблицааааа"/>
    <w:basedOn w:val="G"/>
    <w:uiPriority w:val="99"/>
    <w:rsid w:val="00206DDD"/>
    <w:pPr>
      <w:numPr>
        <w:numId w:val="31"/>
      </w:numPr>
    </w:pPr>
  </w:style>
  <w:style w:type="paragraph" w:styleId="aff1">
    <w:name w:val="annotation text"/>
    <w:basedOn w:val="a1"/>
    <w:link w:val="aff2"/>
    <w:uiPriority w:val="99"/>
    <w:unhideWhenUsed/>
    <w:rsid w:val="00206DDD"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2"/>
    <w:link w:val="aff1"/>
    <w:uiPriority w:val="99"/>
    <w:rsid w:val="00206DDD"/>
    <w:rPr>
      <w:rFonts w:ascii="Times New Roman" w:hAnsi="Times New Roman"/>
      <w:sz w:val="20"/>
      <w:szCs w:val="20"/>
      <w:lang w:eastAsia="en-US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206DDD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sid w:val="00206DDD"/>
    <w:rPr>
      <w:rFonts w:ascii="Times New Roman" w:hAnsi="Times New Roman"/>
      <w:b/>
      <w:bCs/>
      <w:sz w:val="20"/>
      <w:szCs w:val="20"/>
      <w:lang w:eastAsia="en-US"/>
    </w:rPr>
  </w:style>
  <w:style w:type="paragraph" w:styleId="aff5">
    <w:name w:val="Revision"/>
    <w:hidden/>
    <w:uiPriority w:val="99"/>
    <w:semiHidden/>
    <w:rsid w:val="00AD0991"/>
    <w:pPr>
      <w:spacing w:after="0" w:line="240" w:lineRule="auto"/>
    </w:pPr>
    <w:rPr>
      <w:rFonts w:ascii="Times New Roman" w:hAnsi="Times New Roman"/>
      <w:sz w:val="24"/>
      <w:szCs w:val="24"/>
      <w:lang w:eastAsia="en-US"/>
    </w:rPr>
  </w:style>
  <w:style w:type="character" w:styleId="aff6">
    <w:name w:val="FollowedHyperlink"/>
    <w:basedOn w:val="a2"/>
    <w:uiPriority w:val="99"/>
    <w:semiHidden/>
    <w:unhideWhenUsed/>
    <w:rsid w:val="00354AED"/>
    <w:rPr>
      <w:color w:val="800080" w:themeColor="followedHyperlink"/>
      <w:u w:val="single"/>
    </w:rPr>
  </w:style>
  <w:style w:type="paragraph" w:styleId="aff7">
    <w:name w:val="Normal (Web)"/>
    <w:basedOn w:val="a1"/>
    <w:uiPriority w:val="99"/>
    <w:semiHidden/>
    <w:unhideWhenUsed/>
    <w:rsid w:val="00BF7318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lang w:eastAsia="ru-RU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D759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suslugi.ru/help/faq/c-1/1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esia.gosuslugi.ru/recovery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lyakova\AppData\Roaming\Microsoft\Templates\GOST_new%202019_29.06.21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258E39D0D63E408B3BE5B3F3547AC7" ma:contentTypeVersion="0" ma:contentTypeDescription="Create a new document." ma:contentTypeScope="" ma:versionID="f84a54674bd9da1c132e3e0557b840c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0426D7E-D7A4-4D7B-B4A6-FBC9EF7CFE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51FF94B-E8EB-4970-8AFE-FE0DDED4A5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A84F9BF-851E-431D-BA8D-CC93D8CC4B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E1D974-3B5C-47F3-A451-AE6BD400DCA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GOST_new 2019_29.06.21.dotx</Template>
  <TotalTime>0</TotalTime>
  <Pages>43</Pages>
  <Words>5338</Words>
  <Characters>30429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Базир</dc:creator>
  <cp:keywords/>
  <dc:description/>
  <cp:lastModifiedBy>kristinapoliakova019@dnevnik.ru</cp:lastModifiedBy>
  <cp:revision>2</cp:revision>
  <cp:lastPrinted>2023-09-11T08:18:00Z</cp:lastPrinted>
  <dcterms:created xsi:type="dcterms:W3CDTF">2023-09-21T14:50:00Z</dcterms:created>
  <dcterms:modified xsi:type="dcterms:W3CDTF">2023-09-21T14:50:00Z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0x010100D2258E39D0D63E408B3BE5B3F3547AC7</vt:lpwstr>
  </property>
</Properties>
</file>