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E0E51" w14:textId="77777777" w:rsidR="00310B68" w:rsidRDefault="00310B68" w:rsidP="00436714">
      <w:pPr>
        <w:pStyle w:val="gff0"/>
      </w:pPr>
    </w:p>
    <w:p w14:paraId="6FD54B20" w14:textId="77777777" w:rsidR="00BD5976" w:rsidRDefault="00BD5976" w:rsidP="00436714">
      <w:pPr>
        <w:pStyle w:val="gff0"/>
      </w:pPr>
    </w:p>
    <w:p w14:paraId="64B00774" w14:textId="77777777" w:rsidR="00BD5976" w:rsidRDefault="00BD5976" w:rsidP="00436714">
      <w:pPr>
        <w:pStyle w:val="gff0"/>
      </w:pPr>
    </w:p>
    <w:p w14:paraId="501ADEA8" w14:textId="77777777" w:rsidR="00BD5976" w:rsidRDefault="00BD5976" w:rsidP="00436714">
      <w:pPr>
        <w:pStyle w:val="gff0"/>
      </w:pPr>
    </w:p>
    <w:p w14:paraId="31DCB3FD" w14:textId="77777777" w:rsidR="00BD5976" w:rsidRDefault="00BD5976" w:rsidP="00436714">
      <w:pPr>
        <w:pStyle w:val="gff0"/>
      </w:pPr>
    </w:p>
    <w:p w14:paraId="7AF1CC65" w14:textId="77777777" w:rsidR="00BD5976" w:rsidRDefault="00BD5976" w:rsidP="00436714">
      <w:pPr>
        <w:pStyle w:val="gff0"/>
      </w:pPr>
    </w:p>
    <w:p w14:paraId="293B3694" w14:textId="77777777" w:rsidR="00BD5976" w:rsidRDefault="00BD5976" w:rsidP="00436714">
      <w:pPr>
        <w:pStyle w:val="gff0"/>
      </w:pPr>
    </w:p>
    <w:p w14:paraId="5FA99738" w14:textId="77777777" w:rsidR="00BD5976" w:rsidRDefault="00BD5976" w:rsidP="00436714">
      <w:pPr>
        <w:pStyle w:val="gff0"/>
      </w:pPr>
    </w:p>
    <w:p w14:paraId="081B15D1" w14:textId="77777777" w:rsidR="00BD5976" w:rsidRPr="00BD5976" w:rsidRDefault="00BD5976" w:rsidP="00436714">
      <w:pPr>
        <w:pStyle w:val="gff0"/>
      </w:pPr>
    </w:p>
    <w:p w14:paraId="2C77F140" w14:textId="77777777" w:rsidR="00310B68" w:rsidRPr="00BD5976" w:rsidRDefault="00310B68" w:rsidP="00436714">
      <w:pPr>
        <w:pStyle w:val="gff0"/>
      </w:pPr>
    </w:p>
    <w:p w14:paraId="0DDE6B0A" w14:textId="77777777" w:rsidR="0064657C" w:rsidRPr="0018112D" w:rsidRDefault="00310B68" w:rsidP="00BD5976">
      <w:pPr>
        <w:pStyle w:val="afff5"/>
      </w:pPr>
      <w:r w:rsidRPr="0018112D">
        <w:t>Автоматизированная информационная система</w:t>
      </w:r>
    </w:p>
    <w:p w14:paraId="093116E8" w14:textId="5AF897A5" w:rsidR="00310B68" w:rsidRPr="0018112D" w:rsidRDefault="00310B68" w:rsidP="00BD5976">
      <w:pPr>
        <w:pStyle w:val="afff5"/>
      </w:pPr>
      <w:r w:rsidRPr="0018112D">
        <w:t>«Зачисление в ОДО»</w:t>
      </w:r>
    </w:p>
    <w:p w14:paraId="12209792" w14:textId="77777777" w:rsidR="00BD5976" w:rsidRPr="0018112D" w:rsidRDefault="00BD5976" w:rsidP="00436714">
      <w:pPr>
        <w:pStyle w:val="gff0"/>
      </w:pPr>
    </w:p>
    <w:p w14:paraId="076368B3" w14:textId="77777777" w:rsidR="00BD5976" w:rsidRPr="0018112D" w:rsidRDefault="00BD5976" w:rsidP="00436714">
      <w:pPr>
        <w:pStyle w:val="gff0"/>
      </w:pPr>
    </w:p>
    <w:p w14:paraId="20D8712D" w14:textId="32B7E3B3" w:rsidR="00D40051" w:rsidRDefault="00310B68" w:rsidP="00BD5976">
      <w:pPr>
        <w:pStyle w:val="afff6"/>
        <w:rPr>
          <w:lang w:val="en-US"/>
        </w:rPr>
      </w:pPr>
      <w:r w:rsidRPr="0018112D">
        <w:t>Руководство пользователя</w:t>
      </w:r>
    </w:p>
    <w:p w14:paraId="62E48F68" w14:textId="77777777" w:rsidR="00D40051" w:rsidRPr="00D40051" w:rsidRDefault="00D40051" w:rsidP="00D40051">
      <w:pPr>
        <w:rPr>
          <w:lang w:val="en-US"/>
        </w:rPr>
      </w:pPr>
    </w:p>
    <w:p w14:paraId="53A71ACD" w14:textId="755E7666" w:rsidR="00D40051" w:rsidRDefault="00D40051" w:rsidP="00D40051">
      <w:pPr>
        <w:rPr>
          <w:lang w:val="en-US"/>
        </w:rPr>
      </w:pPr>
    </w:p>
    <w:p w14:paraId="43F11D4B" w14:textId="13FD9200" w:rsidR="00310B68" w:rsidRPr="00D40051" w:rsidRDefault="00D40051" w:rsidP="00D40051">
      <w:pPr>
        <w:tabs>
          <w:tab w:val="left" w:pos="4523"/>
        </w:tabs>
        <w:rPr>
          <w:lang w:val="en-US"/>
        </w:rPr>
      </w:pPr>
      <w:r>
        <w:rPr>
          <w:lang w:val="en-US"/>
        </w:rPr>
        <w:tab/>
      </w:r>
    </w:p>
    <w:p w14:paraId="72EB156F" w14:textId="72005A7E" w:rsidR="00D21A3D" w:rsidRPr="0018112D" w:rsidRDefault="00A85C60" w:rsidP="00436714">
      <w:pPr>
        <w:pStyle w:val="gff2"/>
      </w:pPr>
      <w:r w:rsidRPr="0018112D">
        <w:lastRenderedPageBreak/>
        <w:t>Содержание</w:t>
      </w:r>
    </w:p>
    <w:bookmarkStart w:id="0" w:name="_Toc341978863"/>
    <w:p w14:paraId="090699EB" w14:textId="1C8CAA9A" w:rsidR="004930A1" w:rsidRDefault="001648DB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18112D">
        <w:fldChar w:fldCharType="begin"/>
      </w:r>
      <w:r w:rsidRPr="0018112D">
        <w:instrText xml:space="preserve"> TOC \h \z \t "Заголовок 1;1;Заголовок 2;2;Заголовок 3;3;g_Заголовок 1;1;g_Заголовок 1 приложения;3;g_Заголовок 2;2" </w:instrText>
      </w:r>
      <w:r w:rsidRPr="0018112D">
        <w:fldChar w:fldCharType="separate"/>
      </w:r>
      <w:hyperlink w:anchor="_Toc146203279" w:history="1">
        <w:r w:rsidR="004930A1" w:rsidRPr="00E37C07">
          <w:rPr>
            <w:rStyle w:val="afc"/>
          </w:rPr>
          <w:t>1 Введение</w:t>
        </w:r>
        <w:r w:rsidR="004930A1">
          <w:rPr>
            <w:noProof/>
            <w:webHidden/>
          </w:rPr>
          <w:tab/>
        </w:r>
        <w:r w:rsidR="004930A1">
          <w:rPr>
            <w:noProof/>
            <w:webHidden/>
          </w:rPr>
          <w:fldChar w:fldCharType="begin"/>
        </w:r>
        <w:r w:rsidR="004930A1">
          <w:rPr>
            <w:noProof/>
            <w:webHidden/>
          </w:rPr>
          <w:instrText xml:space="preserve"> PAGEREF _Toc146203279 \h </w:instrText>
        </w:r>
        <w:r w:rsidR="004930A1">
          <w:rPr>
            <w:noProof/>
            <w:webHidden/>
          </w:rPr>
        </w:r>
        <w:r w:rsidR="004930A1">
          <w:rPr>
            <w:noProof/>
            <w:webHidden/>
          </w:rPr>
          <w:fldChar w:fldCharType="separate"/>
        </w:r>
        <w:r w:rsidR="004930A1">
          <w:rPr>
            <w:noProof/>
            <w:webHidden/>
          </w:rPr>
          <w:t>4</w:t>
        </w:r>
        <w:r w:rsidR="004930A1">
          <w:rPr>
            <w:noProof/>
            <w:webHidden/>
          </w:rPr>
          <w:fldChar w:fldCharType="end"/>
        </w:r>
      </w:hyperlink>
    </w:p>
    <w:p w14:paraId="5D4B8504" w14:textId="67F01D1B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0" w:history="1">
        <w:r w:rsidRPr="00E37C07">
          <w:rPr>
            <w:rStyle w:val="afc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3AD095" w14:textId="26F72E4B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1" w:history="1">
        <w:r w:rsidRPr="00E37C07">
          <w:rPr>
            <w:rStyle w:val="afc"/>
          </w:rPr>
          <w:t>1.2 Краткое описание возможностей АИС «Зачисление в 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60ADB6" w14:textId="0675E89C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2" w:history="1">
        <w:r w:rsidRPr="00E37C07">
          <w:rPr>
            <w:rStyle w:val="afc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F4E0D5" w14:textId="51076DEA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3" w:history="1">
        <w:r w:rsidRPr="00E37C07">
          <w:rPr>
            <w:rStyle w:val="afc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4620A52" w14:textId="32AE0730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4" w:history="1">
        <w:r w:rsidRPr="00E37C07">
          <w:rPr>
            <w:rStyle w:val="afc"/>
          </w:rPr>
          <w:t>2 Назначение АИС «Зачисление в ОДО»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32B572" w14:textId="4AD1402C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5" w:history="1">
        <w:r w:rsidRPr="00E37C07">
          <w:rPr>
            <w:rStyle w:val="afc"/>
          </w:rPr>
          <w:t>2.1 Назначение АИС «Зачисление в 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679F19" w14:textId="75E8A24C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6" w:history="1">
        <w:r w:rsidRPr="00E37C07">
          <w:rPr>
            <w:rStyle w:val="afc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4F3CE7" w14:textId="715166E8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7" w:history="1">
        <w:r w:rsidRPr="00E37C07">
          <w:rPr>
            <w:rStyle w:val="afc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8E033F3" w14:textId="1C8D27EE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8" w:history="1">
        <w:r w:rsidRPr="00E37C07">
          <w:rPr>
            <w:rStyle w:val="afc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35B66F" w14:textId="611B76C9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89" w:history="1">
        <w:r w:rsidRPr="00E37C07">
          <w:rPr>
            <w:rStyle w:val="afc"/>
          </w:rPr>
          <w:t>4.1 Запуск АИС «Зачисление в 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3A4B343" w14:textId="5601D1FE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0" w:history="1">
        <w:r w:rsidRPr="00E37C07">
          <w:rPr>
            <w:rStyle w:val="afc"/>
          </w:rPr>
          <w:t>4.2 Активация учётной записи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07E03C1" w14:textId="489007CF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1" w:history="1">
        <w:r w:rsidRPr="00E37C07">
          <w:rPr>
            <w:rStyle w:val="afc"/>
          </w:rPr>
          <w:t>4.3 Вход (авторизация) в АИС «Зачисление в 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D62EAF7" w14:textId="08346076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2" w:history="1">
        <w:r w:rsidRPr="00E37C07">
          <w:rPr>
            <w:rStyle w:val="afc"/>
          </w:rPr>
          <w:t>4.4 Восстановление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6DCD622" w14:textId="72C43596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3" w:history="1">
        <w:r w:rsidRPr="00E37C07">
          <w:rPr>
            <w:rStyle w:val="afc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10F8602" w14:textId="507C00C8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4" w:history="1">
        <w:r w:rsidRPr="00E37C07">
          <w:rPr>
            <w:rStyle w:val="afc"/>
          </w:rPr>
          <w:t>5.1 Работа с главным меню АИС «Зачисление в ОДО»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B94C249" w14:textId="55A90FC3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5" w:history="1">
        <w:r w:rsidRPr="00E37C07">
          <w:rPr>
            <w:rStyle w:val="afc"/>
          </w:rPr>
          <w:t>5.2 Раздел Реестр ОУО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4EE2FE7" w14:textId="49FF3E4E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6" w:history="1">
        <w:r w:rsidRPr="00E37C07">
          <w:rPr>
            <w:rStyle w:val="afc"/>
          </w:rPr>
          <w:t>5.3 Раздел Реестр ОДО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0B09266" w14:textId="6441231C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7" w:history="1">
        <w:r w:rsidRPr="00E37C07">
          <w:rPr>
            <w:rStyle w:val="afc"/>
          </w:rPr>
          <w:t>5.4 Раздел Моя организация сотрудника ОДО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0ED38F6" w14:textId="5CDDDDB7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8" w:history="1">
        <w:r w:rsidRPr="00E37C07">
          <w:rPr>
            <w:rStyle w:val="afc"/>
          </w:rPr>
          <w:t>5.5 Раздел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7AEEA0B" w14:textId="5E8D6FA4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299" w:history="1">
        <w:r w:rsidRPr="00E37C07">
          <w:rPr>
            <w:rStyle w:val="afc"/>
          </w:rPr>
          <w:t>5.6 Кнопка действия Создать заявление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C557613" w14:textId="091909CD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0" w:history="1">
        <w:r w:rsidRPr="00E37C07">
          <w:rPr>
            <w:rStyle w:val="afc"/>
          </w:rPr>
          <w:t>5.7 Раздел Приказы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59F74B9" w14:textId="5B63FABD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1" w:history="1">
        <w:r w:rsidRPr="00E37C07">
          <w:rPr>
            <w:rStyle w:val="afc"/>
          </w:rPr>
          <w:t>5.8 Раздел Контингент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14D8B11" w14:textId="03A61F64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2" w:history="1">
        <w:r w:rsidRPr="00E37C07">
          <w:rPr>
            <w:rStyle w:val="afc"/>
          </w:rPr>
          <w:t>5.9 Раздел Отчёты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6DCC4F2" w14:textId="7A1331A6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3" w:history="1">
        <w:r w:rsidRPr="00E37C07">
          <w:rPr>
            <w:rStyle w:val="afc"/>
          </w:rPr>
          <w:t>5.10 Раздел Справочники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E7C537A" w14:textId="374D33C9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4" w:history="1">
        <w:r w:rsidRPr="00E37C07">
          <w:rPr>
            <w:rStyle w:val="afc"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29B47D0" w14:textId="41F09224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5" w:history="1">
        <w:r w:rsidRPr="00E37C07">
          <w:rPr>
            <w:rStyle w:val="afc"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6A1EBDE4" w14:textId="3DD03AFD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6" w:history="1">
        <w:r w:rsidRPr="00E37C07">
          <w:rPr>
            <w:rStyle w:val="afc"/>
          </w:rPr>
          <w:t>7.1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867D109" w14:textId="616C3CC3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7" w:history="1">
        <w:r w:rsidRPr="00E37C07">
          <w:rPr>
            <w:rStyle w:val="afc"/>
          </w:rPr>
          <w:t>7.2 Действия по восстановлению данных при обнаружении ошибок в 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1CB0DC1" w14:textId="1A67901D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8" w:history="1">
        <w:r w:rsidRPr="00E37C07">
          <w:rPr>
            <w:rStyle w:val="afc"/>
          </w:rPr>
          <w:t>7.3 Действия при обнаружении несанкционированного вмешательства в 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65DB6387" w14:textId="1441E63E" w:rsidR="004930A1" w:rsidRDefault="004930A1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09" w:history="1">
        <w:r w:rsidRPr="00E37C07">
          <w:rPr>
            <w:rStyle w:val="afc"/>
          </w:rPr>
          <w:t>7.4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C8617A6" w14:textId="4D603FD5" w:rsidR="004930A1" w:rsidRDefault="004930A1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310" w:history="1">
        <w:r w:rsidRPr="00E37C07">
          <w:rPr>
            <w:rStyle w:val="afc"/>
          </w:rPr>
          <w:t>8 Перечень и расшифровка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1F06261" w14:textId="2F461179" w:rsidR="003F355D" w:rsidRPr="0018112D" w:rsidRDefault="001648DB" w:rsidP="00436714">
      <w:pPr>
        <w:pStyle w:val="g10"/>
      </w:pPr>
      <w:r w:rsidRPr="0018112D">
        <w:rPr>
          <w:rFonts w:eastAsiaTheme="minorHAnsi" w:cstheme="minorBidi"/>
          <w:b w:val="0"/>
          <w:sz w:val="24"/>
          <w:szCs w:val="22"/>
        </w:rPr>
        <w:lastRenderedPageBreak/>
        <w:fldChar w:fldCharType="end"/>
      </w:r>
      <w:bookmarkStart w:id="1" w:name="_Toc146203279"/>
      <w:r w:rsidR="003B686A" w:rsidRPr="0018112D">
        <w:t>Введение</w:t>
      </w:r>
      <w:bookmarkEnd w:id="1"/>
    </w:p>
    <w:p w14:paraId="3879A6EE" w14:textId="2824459D" w:rsidR="00A67974" w:rsidRPr="0018112D" w:rsidRDefault="00A67974" w:rsidP="00436714">
      <w:pPr>
        <w:pStyle w:val="g20"/>
      </w:pPr>
      <w:bookmarkStart w:id="2" w:name="_Toc146203280"/>
      <w:r w:rsidRPr="0018112D">
        <w:t>Область применения</w:t>
      </w:r>
      <w:bookmarkEnd w:id="2"/>
    </w:p>
    <w:p w14:paraId="7DA46E31" w14:textId="7B3B486C" w:rsidR="00A67974" w:rsidRPr="0018112D" w:rsidRDefault="00A67974" w:rsidP="00436714">
      <w:pPr>
        <w:pStyle w:val="gff0"/>
        <w:rPr>
          <w:shd w:val="clear" w:color="auto" w:fill="FFFFFF"/>
        </w:rPr>
      </w:pPr>
      <w:r w:rsidRPr="0018112D">
        <w:rPr>
          <w:shd w:val="clear" w:color="auto" w:fill="FFFFFF"/>
        </w:rPr>
        <w:t xml:space="preserve">Настоящий документ предназначен для использования при испытаниях </w:t>
      </w:r>
      <w:r w:rsidR="003B686A" w:rsidRPr="0018112D">
        <w:t>автоматизированной информационной системы «Зачисление в ОДО» региона (далее – АИС «Зачисление в ОДО»)</w:t>
      </w:r>
      <w:r w:rsidRPr="0018112D">
        <w:rPr>
          <w:shd w:val="clear" w:color="auto" w:fill="FFFFFF"/>
        </w:rPr>
        <w:t xml:space="preserve"> и при её эксплуатации.</w:t>
      </w:r>
    </w:p>
    <w:p w14:paraId="284982BE" w14:textId="3BD30EE7" w:rsidR="003B686A" w:rsidRPr="0018112D" w:rsidRDefault="003B686A" w:rsidP="00F45E1D">
      <w:pPr>
        <w:pStyle w:val="g20"/>
      </w:pPr>
      <w:bookmarkStart w:id="3" w:name="_Toc146203281"/>
      <w:r w:rsidRPr="0018112D">
        <w:t>Краткое описание возможностей АИС «Зачисление в ОДО»</w:t>
      </w:r>
      <w:bookmarkEnd w:id="3"/>
    </w:p>
    <w:p w14:paraId="687D1EBB" w14:textId="2D20DB07" w:rsidR="00974D51" w:rsidRPr="0018112D" w:rsidRDefault="00974D51" w:rsidP="00F45E1D">
      <w:pPr>
        <w:pStyle w:val="gff6"/>
        <w:rPr>
          <w:lang w:eastAsia="ru-RU"/>
        </w:rPr>
      </w:pPr>
      <w:r w:rsidRPr="0018112D">
        <w:rPr>
          <w:lang w:eastAsia="ru-RU"/>
        </w:rPr>
        <w:t xml:space="preserve">АИС «Зачисление в ОДО» </w:t>
      </w:r>
      <w:r w:rsidR="00266B10" w:rsidRPr="0018112D">
        <w:rPr>
          <w:lang w:eastAsia="ru-RU"/>
        </w:rPr>
        <w:t>предоставляет следующие возможности</w:t>
      </w:r>
      <w:r w:rsidRPr="0018112D">
        <w:rPr>
          <w:lang w:eastAsia="ru-RU"/>
        </w:rPr>
        <w:t>:</w:t>
      </w:r>
    </w:p>
    <w:p w14:paraId="2310D7AF" w14:textId="7F8707DA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приём заявлений на зачисление;</w:t>
      </w:r>
    </w:p>
    <w:p w14:paraId="582F0FB1" w14:textId="4D334E24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ведение реестра заявлений;</w:t>
      </w:r>
    </w:p>
    <w:p w14:paraId="2079DF35" w14:textId="5866B013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формирование приказов «О зачислении»;</w:t>
      </w:r>
    </w:p>
    <w:p w14:paraId="7E74A8ED" w14:textId="4C6BE99C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формирование реестра личных дел;</w:t>
      </w:r>
    </w:p>
    <w:p w14:paraId="5C818089" w14:textId="5B0BF19B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ведение реестра ОДО;</w:t>
      </w:r>
    </w:p>
    <w:p w14:paraId="6F2CEC19" w14:textId="6F253875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ведение реестра ОУО;</w:t>
      </w:r>
    </w:p>
    <w:p w14:paraId="296A5D3D" w14:textId="00237DFE" w:rsidR="00974D51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управление приёмом на программы обучения ОДО;</w:t>
      </w:r>
    </w:p>
    <w:p w14:paraId="0668C10D" w14:textId="05C70890" w:rsidR="003B686A" w:rsidRPr="0018112D" w:rsidRDefault="00974D51" w:rsidP="00F45E1D">
      <w:pPr>
        <w:pStyle w:val="ga"/>
        <w:rPr>
          <w:lang w:eastAsia="ru-RU"/>
        </w:rPr>
      </w:pPr>
      <w:r w:rsidRPr="0018112D">
        <w:rPr>
          <w:lang w:eastAsia="ru-RU"/>
        </w:rPr>
        <w:t>построение аналитической отчётности.</w:t>
      </w:r>
    </w:p>
    <w:p w14:paraId="128F5C99" w14:textId="4F89DCCD" w:rsidR="00A67974" w:rsidRPr="0018112D" w:rsidRDefault="00A67974" w:rsidP="00436714">
      <w:pPr>
        <w:pStyle w:val="g20"/>
      </w:pPr>
      <w:bookmarkStart w:id="4" w:name="_Toc146203282"/>
      <w:r w:rsidRPr="0018112D">
        <w:t>Уровень подготовки Пользователя</w:t>
      </w:r>
      <w:bookmarkEnd w:id="4"/>
    </w:p>
    <w:p w14:paraId="20E014C7" w14:textId="6DD992F7" w:rsidR="00A67974" w:rsidRPr="0018112D" w:rsidRDefault="00A67974" w:rsidP="00436714">
      <w:pPr>
        <w:pStyle w:val="gff0"/>
      </w:pPr>
      <w:r w:rsidRPr="0018112D">
        <w:rPr>
          <w:shd w:val="clear" w:color="auto" w:fill="FFFFFF"/>
        </w:rPr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Pr="0018112D">
        <w:rPr>
          <w:shd w:val="clear" w:color="auto" w:fill="FFFFFF"/>
        </w:rPr>
        <w:fldChar w:fldCharType="begin"/>
      </w:r>
      <w:r w:rsidRPr="0018112D">
        <w:rPr>
          <w:shd w:val="clear" w:color="auto" w:fill="FFFFFF"/>
        </w:rPr>
        <w:instrText xml:space="preserve"> REF _Ref490042465 \n \h  \* MERGEFORMAT </w:instrText>
      </w:r>
      <w:r w:rsidRPr="0018112D">
        <w:rPr>
          <w:shd w:val="clear" w:color="auto" w:fill="FFFFFF"/>
        </w:rPr>
      </w:r>
      <w:r w:rsidRPr="0018112D">
        <w:rPr>
          <w:shd w:val="clear" w:color="auto" w:fill="FFFFFF"/>
        </w:rPr>
        <w:fldChar w:fldCharType="separate"/>
      </w:r>
      <w:r w:rsidR="004930A1">
        <w:rPr>
          <w:shd w:val="clear" w:color="auto" w:fill="FFFFFF"/>
        </w:rPr>
        <w:t>2.2</w:t>
      </w:r>
      <w:r w:rsidRPr="0018112D">
        <w:rPr>
          <w:shd w:val="clear" w:color="auto" w:fill="FFFFFF"/>
        </w:rPr>
        <w:fldChar w:fldCharType="end"/>
      </w:r>
      <w:r w:rsidRPr="0018112D">
        <w:rPr>
          <w:shd w:val="clear" w:color="auto" w:fill="FFFFFF"/>
        </w:rPr>
        <w:t>, для</w:t>
      </w:r>
      <w:r w:rsidR="00527ACE" w:rsidRPr="0018112D">
        <w:rPr>
          <w:shd w:val="clear" w:color="auto" w:fill="FFFFFF"/>
        </w:rPr>
        <w:t> </w:t>
      </w:r>
      <w:r w:rsidRPr="0018112D">
        <w:rPr>
          <w:shd w:val="clear" w:color="auto" w:fill="FFFFFF"/>
        </w:rPr>
        <w:t>работы в сети Интернет.</w:t>
      </w:r>
    </w:p>
    <w:p w14:paraId="3C01B627" w14:textId="77777777" w:rsidR="00A67974" w:rsidRPr="0018112D" w:rsidRDefault="00A67974" w:rsidP="00436714">
      <w:pPr>
        <w:pStyle w:val="g20"/>
      </w:pPr>
      <w:bookmarkStart w:id="5" w:name="_Toc146203283"/>
      <w:r w:rsidRPr="0018112D">
        <w:lastRenderedPageBreak/>
        <w:t>Перечень эксплуатационной документации</w:t>
      </w:r>
      <w:bookmarkEnd w:id="5"/>
    </w:p>
    <w:p w14:paraId="10DBA0A3" w14:textId="24E84A13" w:rsidR="00A67974" w:rsidRPr="0018112D" w:rsidRDefault="00A67974" w:rsidP="00436714">
      <w:pPr>
        <w:pStyle w:val="gff0"/>
      </w:pPr>
      <w:r w:rsidRPr="0018112D">
        <w:rPr>
          <w:shd w:val="clear" w:color="auto" w:fill="FFFFFF"/>
        </w:rPr>
        <w:t>Перед началом работы Пользователю рекомендуется ознакомиться с настоящим документом.</w:t>
      </w:r>
    </w:p>
    <w:p w14:paraId="6962665B" w14:textId="44C4420C" w:rsidR="00A67974" w:rsidRPr="0018112D" w:rsidRDefault="00A67974" w:rsidP="00436714">
      <w:pPr>
        <w:pStyle w:val="g10"/>
      </w:pPr>
      <w:bookmarkStart w:id="6" w:name="_Toc459024780"/>
      <w:bookmarkStart w:id="7" w:name="_Toc487814147"/>
      <w:bookmarkStart w:id="8" w:name="_Toc488926767"/>
      <w:bookmarkStart w:id="9" w:name="_Toc459126319"/>
      <w:bookmarkStart w:id="10" w:name="_Toc146203284"/>
      <w:r w:rsidRPr="0018112D">
        <w:lastRenderedPageBreak/>
        <w:t xml:space="preserve">Назначение </w:t>
      </w:r>
      <w:bookmarkEnd w:id="6"/>
      <w:bookmarkEnd w:id="7"/>
      <w:r w:rsidRPr="0018112D">
        <w:t>АИС «Зачисление в ОДО»</w:t>
      </w:r>
      <w:bookmarkEnd w:id="8"/>
      <w:r w:rsidR="00974D51" w:rsidRPr="0018112D">
        <w:t xml:space="preserve"> и условия применения</w:t>
      </w:r>
      <w:bookmarkEnd w:id="10"/>
    </w:p>
    <w:p w14:paraId="5E14C791" w14:textId="537989A1" w:rsidR="00974D51" w:rsidRPr="0018112D" w:rsidRDefault="00974D51" w:rsidP="00F45E1D">
      <w:pPr>
        <w:pStyle w:val="g20"/>
      </w:pPr>
      <w:bookmarkStart w:id="11" w:name="_Toc146203285"/>
      <w:r w:rsidRPr="0018112D">
        <w:t>Назначение АИС «Зачисление в ОДО»</w:t>
      </w:r>
      <w:bookmarkEnd w:id="11"/>
    </w:p>
    <w:p w14:paraId="7EFD95E9" w14:textId="373A9938" w:rsidR="00A67974" w:rsidRPr="0018112D" w:rsidRDefault="00A67974" w:rsidP="00436714">
      <w:pPr>
        <w:pStyle w:val="gff0"/>
      </w:pPr>
      <w:r w:rsidRPr="0018112D">
        <w:t>АИС</w:t>
      </w:r>
      <w:r w:rsidRPr="0018112D">
        <w:rPr>
          <w:lang w:val="en-US"/>
        </w:rPr>
        <w:t> </w:t>
      </w:r>
      <w:r w:rsidRPr="0018112D">
        <w:t>«Зачисление в ОДО» предназначена для автоматизации процессов оказания государственной (муниципальной) услуги «Зачисление в образовательное учреждение» региона в электронном виде в части зачисления в организации дополнительного образования.</w:t>
      </w:r>
    </w:p>
    <w:p w14:paraId="616CF837" w14:textId="77777777" w:rsidR="00A67974" w:rsidRPr="0018112D" w:rsidRDefault="00A67974" w:rsidP="001648DB">
      <w:pPr>
        <w:pStyle w:val="gff6"/>
      </w:pPr>
      <w:r w:rsidRPr="0018112D">
        <w:t>АИС</w:t>
      </w:r>
      <w:r w:rsidRPr="0018112D">
        <w:rPr>
          <w:lang w:val="en-US"/>
        </w:rPr>
        <w:t> </w:t>
      </w:r>
      <w:r w:rsidRPr="0018112D">
        <w:t>«Зачисление в ОДО» обеспечивает решение следующих задач:</w:t>
      </w:r>
    </w:p>
    <w:p w14:paraId="2C7B3777" w14:textId="77777777" w:rsidR="00A67974" w:rsidRPr="0018112D" w:rsidRDefault="00A67974" w:rsidP="00436714">
      <w:pPr>
        <w:pStyle w:val="gf9"/>
      </w:pPr>
      <w:r w:rsidRPr="0018112D">
        <w:t>практическая реализация оказания в электронном виде услуги «Зачисление в образовательную организацию», входящей в сводный перечень первоочередных государственных и муниципальных услуг, предоставляемых органами исполнительной власти субъектов Российской Федерации (РОИВ) и МОУО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 в соответствии с Распоряжением Правительства Российской Федерации от 17 декабря 2009 г. № 1993-р;</w:t>
      </w:r>
    </w:p>
    <w:p w14:paraId="0E0B8FC6" w14:textId="77777777" w:rsidR="00A67974" w:rsidRPr="0018112D" w:rsidRDefault="00A67974" w:rsidP="00436714">
      <w:pPr>
        <w:pStyle w:val="gf9"/>
      </w:pPr>
      <w:r w:rsidRPr="0018112D">
        <w:t>автоматизированное комплектование ОДО, начиная с регистрации заявления (как внесённого с АИС «Зачисление в ОДО» вручную сотрудником органа управления образования, так и полученного автоматически с ПГУ) до зачисления ребёнка в ОДО;</w:t>
      </w:r>
    </w:p>
    <w:p w14:paraId="6C97539A" w14:textId="7DF44AE4" w:rsidR="00A67974" w:rsidRPr="0018112D" w:rsidRDefault="00A67974" w:rsidP="00436714">
      <w:pPr>
        <w:pStyle w:val="gf9"/>
      </w:pPr>
      <w:r w:rsidRPr="0018112D">
        <w:t>построение отчёта о ходе приёма заявлений.</w:t>
      </w:r>
    </w:p>
    <w:p w14:paraId="10EC0617" w14:textId="77777777" w:rsidR="00974D51" w:rsidRPr="0018112D" w:rsidRDefault="00974D51" w:rsidP="00974D51">
      <w:pPr>
        <w:pStyle w:val="g20"/>
      </w:pPr>
      <w:bookmarkStart w:id="12" w:name="_Ref490042465"/>
      <w:bookmarkStart w:id="13" w:name="_Toc146203286"/>
      <w:r w:rsidRPr="0018112D">
        <w:t>Условия применения</w:t>
      </w:r>
      <w:bookmarkEnd w:id="12"/>
      <w:bookmarkEnd w:id="13"/>
    </w:p>
    <w:p w14:paraId="49B268BC" w14:textId="77777777" w:rsidR="00974D51" w:rsidRPr="0018112D" w:rsidRDefault="00974D51" w:rsidP="00974D51">
      <w:pPr>
        <w:pStyle w:val="gff0"/>
      </w:pPr>
      <w:r w:rsidRPr="0018112D">
        <w:t>Рабочее место Пользователя должно быть оборудовано персональным компьютером с доступом к сети Интернет.</w:t>
      </w:r>
    </w:p>
    <w:p w14:paraId="5C68DFF8" w14:textId="77777777" w:rsidR="00974D51" w:rsidRPr="0018112D" w:rsidRDefault="00974D51" w:rsidP="00974D51">
      <w:pPr>
        <w:pStyle w:val="gff6"/>
      </w:pPr>
      <w:r w:rsidRPr="0018112D">
        <w:lastRenderedPageBreak/>
        <w:t>На компьютере Пользователя должен быть установлен браузер одного из следующих типов и версий:</w:t>
      </w:r>
    </w:p>
    <w:p w14:paraId="3E65079C" w14:textId="08094B10" w:rsidR="00974D51" w:rsidRPr="0018112D" w:rsidRDefault="00974D51" w:rsidP="00974D51">
      <w:pPr>
        <w:pStyle w:val="gf9"/>
      </w:pPr>
      <w:r w:rsidRPr="0018112D">
        <w:rPr>
          <w:lang w:val="en-US"/>
        </w:rPr>
        <w:t>Google Chrome</w:t>
      </w:r>
      <w:r w:rsidRPr="0018112D">
        <w:t xml:space="preserve"> с </w:t>
      </w:r>
      <w:r w:rsidR="000B68FC" w:rsidRPr="0018112D">
        <w:rPr>
          <w:lang w:val="en-US"/>
        </w:rPr>
        <w:t>114</w:t>
      </w:r>
      <w:r w:rsidRPr="0018112D">
        <w:t xml:space="preserve"> </w:t>
      </w:r>
      <w:proofErr w:type="gramStart"/>
      <w:r w:rsidRPr="0018112D">
        <w:t>версии;</w:t>
      </w:r>
      <w:proofErr w:type="gramEnd"/>
    </w:p>
    <w:p w14:paraId="043CE819" w14:textId="33583E85" w:rsidR="00974D51" w:rsidRPr="0018112D" w:rsidRDefault="00974D51" w:rsidP="00974D51">
      <w:pPr>
        <w:pStyle w:val="gf9"/>
      </w:pPr>
      <w:r w:rsidRPr="0018112D">
        <w:rPr>
          <w:lang w:val="en-US"/>
        </w:rPr>
        <w:t>YaBrowser</w:t>
      </w:r>
      <w:r w:rsidRPr="0018112D">
        <w:t xml:space="preserve"> с </w:t>
      </w:r>
      <w:r w:rsidR="000B68FC" w:rsidRPr="0018112D">
        <w:t>23</w:t>
      </w:r>
      <w:r w:rsidRPr="0018112D">
        <w:t>.</w:t>
      </w:r>
      <w:r w:rsidR="000B68FC" w:rsidRPr="0018112D">
        <w:t>7</w:t>
      </w:r>
      <w:r w:rsidRPr="0018112D">
        <w:t xml:space="preserve"> версии.</w:t>
      </w:r>
    </w:p>
    <w:p w14:paraId="1FE9F761" w14:textId="77777777" w:rsidR="00974D51" w:rsidRPr="0018112D" w:rsidRDefault="00974D51" w:rsidP="00F45E1D">
      <w:pPr>
        <w:pStyle w:val="gf9"/>
        <w:numPr>
          <w:ilvl w:val="0"/>
          <w:numId w:val="0"/>
        </w:numPr>
      </w:pPr>
    </w:p>
    <w:p w14:paraId="5A471765" w14:textId="1D8DC37B" w:rsidR="00A67974" w:rsidRPr="0018112D" w:rsidRDefault="00A67974" w:rsidP="00436714">
      <w:pPr>
        <w:pStyle w:val="g10"/>
      </w:pPr>
      <w:bookmarkStart w:id="14" w:name="_Toc146203287"/>
      <w:r w:rsidRPr="0018112D">
        <w:lastRenderedPageBreak/>
        <w:t>Ролевая модель</w:t>
      </w:r>
      <w:bookmarkEnd w:id="14"/>
    </w:p>
    <w:p w14:paraId="74596517" w14:textId="77777777" w:rsidR="00A67974" w:rsidRPr="0018112D" w:rsidRDefault="00A67974" w:rsidP="00436714">
      <w:pPr>
        <w:pStyle w:val="gff0"/>
      </w:pPr>
      <w:r w:rsidRPr="0018112D">
        <w:t>Для каждой учётной записи пользователя определяется возможность доступа к информации, разделам, правам и возможностям АИС «Зачисление в ОДО», в зависимости от роли, указанной в профиле пользователя.</w:t>
      </w:r>
    </w:p>
    <w:p w14:paraId="248816AC" w14:textId="77777777" w:rsidR="00A67974" w:rsidRPr="0018112D" w:rsidRDefault="00A67974" w:rsidP="001648DB">
      <w:pPr>
        <w:pStyle w:val="gff6"/>
      </w:pPr>
      <w:r w:rsidRPr="0018112D">
        <w:t>В АИС «Зачисление в ОДО» для пользователей реализованы следующие роли:</w:t>
      </w:r>
    </w:p>
    <w:p w14:paraId="13DA8CF1" w14:textId="5C2C5E56" w:rsidR="00A67974" w:rsidRPr="0018112D" w:rsidRDefault="00A67974" w:rsidP="00436714">
      <w:pPr>
        <w:pStyle w:val="gf9"/>
      </w:pPr>
      <w:r w:rsidRPr="0018112D">
        <w:t xml:space="preserve">специалист регионального органа управления </w:t>
      </w:r>
      <w:r w:rsidR="00173583" w:rsidRPr="0018112D">
        <w:t>образованием,</w:t>
      </w:r>
      <w:r w:rsidRPr="0018112D">
        <w:t xml:space="preserve"> курирующий вопросы дополнительного образования (роль «Специалист РОУО»);</w:t>
      </w:r>
    </w:p>
    <w:p w14:paraId="425DC5D4" w14:textId="15620912" w:rsidR="00A67974" w:rsidRPr="0018112D" w:rsidRDefault="00A67974" w:rsidP="00436714">
      <w:pPr>
        <w:pStyle w:val="gf9"/>
      </w:pPr>
      <w:r w:rsidRPr="0018112D">
        <w:t xml:space="preserve">специалист муниципального органа управления </w:t>
      </w:r>
      <w:r w:rsidR="00173583" w:rsidRPr="0018112D">
        <w:t>образованием,</w:t>
      </w:r>
      <w:r w:rsidRPr="0018112D">
        <w:t xml:space="preserve"> курирующий вопросы дополнительного образования (роль «Специалист МОУО»);</w:t>
      </w:r>
    </w:p>
    <w:p w14:paraId="227B2C69" w14:textId="77777777" w:rsidR="00A67974" w:rsidRPr="0018112D" w:rsidRDefault="00A67974" w:rsidP="00436714">
      <w:pPr>
        <w:pStyle w:val="gf9"/>
      </w:pPr>
      <w:r w:rsidRPr="0018112D">
        <w:t>сотрудник приёмно-экзаменационной комиссии организации дополнительного образования (роль «Сотрудник ОДО (ПЭК)»);</w:t>
      </w:r>
    </w:p>
    <w:p w14:paraId="6A637C2D" w14:textId="77777777" w:rsidR="00A67974" w:rsidRPr="0018112D" w:rsidRDefault="00A67974" w:rsidP="00436714">
      <w:pPr>
        <w:pStyle w:val="gf9"/>
      </w:pPr>
      <w:r w:rsidRPr="0018112D">
        <w:t>сотрудник учебной части ОДО, ответственный за выпуск приказов (роль «Сотрудник ОДО (приказы)»);</w:t>
      </w:r>
    </w:p>
    <w:p w14:paraId="059FC7DB" w14:textId="77777777" w:rsidR="00A67974" w:rsidRPr="0018112D" w:rsidRDefault="00A67974" w:rsidP="00436714">
      <w:pPr>
        <w:pStyle w:val="gf9"/>
      </w:pPr>
      <w:r w:rsidRPr="0018112D">
        <w:t>администратор АИС «Зачисление в ОДО».</w:t>
      </w:r>
    </w:p>
    <w:p w14:paraId="5DC2D98C" w14:textId="77777777" w:rsidR="00A67974" w:rsidRPr="0018112D" w:rsidRDefault="00A67974" w:rsidP="001648DB">
      <w:pPr>
        <w:pStyle w:val="gff6"/>
      </w:pPr>
      <w:r w:rsidRPr="0018112D">
        <w:t>Специалисту регионального органа управления образованием, который курирует вопросы дополнительного образования, доступны следующие разделы:</w:t>
      </w:r>
    </w:p>
    <w:p w14:paraId="3DFE4412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Заявления</w:t>
      </w:r>
      <w:r w:rsidRPr="0018112D">
        <w:t>;</w:t>
      </w:r>
    </w:p>
    <w:p w14:paraId="5E863669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Реестр ОДО</w:t>
      </w:r>
      <w:r w:rsidRPr="0018112D">
        <w:t>;</w:t>
      </w:r>
    </w:p>
    <w:p w14:paraId="5DE24C1C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Моя организация</w:t>
      </w:r>
      <w:r w:rsidRPr="0018112D">
        <w:t>;</w:t>
      </w:r>
    </w:p>
    <w:p w14:paraId="4D8EB293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Реестр ОУО</w:t>
      </w:r>
      <w:r w:rsidRPr="0018112D">
        <w:t>;</w:t>
      </w:r>
    </w:p>
    <w:p w14:paraId="76659A86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Контингент</w:t>
      </w:r>
      <w:r w:rsidRPr="0018112D">
        <w:t>;</w:t>
      </w:r>
    </w:p>
    <w:p w14:paraId="32E600D0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Отчёты</w:t>
      </w:r>
      <w:r w:rsidRPr="0018112D">
        <w:t>;</w:t>
      </w:r>
    </w:p>
    <w:p w14:paraId="3CBA0866" w14:textId="77777777" w:rsidR="000C3758" w:rsidRPr="0018112D" w:rsidRDefault="000C3758" w:rsidP="000C3758">
      <w:pPr>
        <w:pStyle w:val="gf9"/>
      </w:pPr>
      <w:r w:rsidRPr="0018112D">
        <w:rPr>
          <w:rStyle w:val="afff7"/>
        </w:rPr>
        <w:t>Справочники</w:t>
      </w:r>
      <w:r w:rsidRPr="0018112D">
        <w:t>;</w:t>
      </w:r>
    </w:p>
    <w:p w14:paraId="454E327C" w14:textId="77777777" w:rsidR="00A67974" w:rsidRPr="0018112D" w:rsidRDefault="00A67974" w:rsidP="00436714">
      <w:pPr>
        <w:pStyle w:val="gf9"/>
      </w:pPr>
      <w:r w:rsidRPr="0018112D">
        <w:t xml:space="preserve">кнопка </w:t>
      </w:r>
      <w:r w:rsidRPr="0018112D">
        <w:rPr>
          <w:rStyle w:val="afff7"/>
        </w:rPr>
        <w:t>Создать заявление</w:t>
      </w:r>
      <w:r w:rsidRPr="0018112D">
        <w:t>.</w:t>
      </w:r>
    </w:p>
    <w:p w14:paraId="63F39151" w14:textId="77777777" w:rsidR="00A67974" w:rsidRPr="0018112D" w:rsidRDefault="00A67974" w:rsidP="001648DB">
      <w:pPr>
        <w:pStyle w:val="gff6"/>
      </w:pPr>
      <w:r w:rsidRPr="0018112D">
        <w:t>Специалисту муниципального органа управления образованием, который курирует вопросы дополнительного образования, доступны следующие разделы:</w:t>
      </w:r>
    </w:p>
    <w:p w14:paraId="79BAD21B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Заявления</w:t>
      </w:r>
      <w:r w:rsidRPr="0018112D">
        <w:t>;</w:t>
      </w:r>
    </w:p>
    <w:p w14:paraId="0F1B43E2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Реестр ОДО</w:t>
      </w:r>
      <w:r w:rsidRPr="0018112D">
        <w:t>;</w:t>
      </w:r>
    </w:p>
    <w:p w14:paraId="2407E223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Моя организация</w:t>
      </w:r>
      <w:r w:rsidRPr="0018112D">
        <w:t>;</w:t>
      </w:r>
    </w:p>
    <w:p w14:paraId="5D7B128F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Реестр ОУО</w:t>
      </w:r>
      <w:r w:rsidRPr="0018112D">
        <w:t>;</w:t>
      </w:r>
    </w:p>
    <w:p w14:paraId="5583DA7B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lastRenderedPageBreak/>
        <w:t>Контингент</w:t>
      </w:r>
      <w:r w:rsidRPr="0018112D">
        <w:t>;</w:t>
      </w:r>
    </w:p>
    <w:p w14:paraId="3E61750E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Отчёты</w:t>
      </w:r>
      <w:r w:rsidRPr="0018112D">
        <w:t>;</w:t>
      </w:r>
    </w:p>
    <w:p w14:paraId="3BD461CB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Справочники</w:t>
      </w:r>
      <w:r w:rsidRPr="0018112D">
        <w:t>;</w:t>
      </w:r>
    </w:p>
    <w:p w14:paraId="4F60D3E7" w14:textId="77777777" w:rsidR="00A67974" w:rsidRPr="0018112D" w:rsidRDefault="00A67974" w:rsidP="00436714">
      <w:pPr>
        <w:pStyle w:val="gf9"/>
      </w:pPr>
      <w:r w:rsidRPr="0018112D">
        <w:t xml:space="preserve">кнопка </w:t>
      </w:r>
      <w:r w:rsidRPr="0018112D">
        <w:rPr>
          <w:rStyle w:val="afff7"/>
        </w:rPr>
        <w:t>Создать заявление</w:t>
      </w:r>
      <w:r w:rsidRPr="0018112D">
        <w:t>.</w:t>
      </w:r>
    </w:p>
    <w:p w14:paraId="50AE1670" w14:textId="77777777" w:rsidR="00A67974" w:rsidRPr="0018112D" w:rsidRDefault="00A67974" w:rsidP="001648DB">
      <w:pPr>
        <w:pStyle w:val="gff6"/>
      </w:pPr>
      <w:r w:rsidRPr="0018112D">
        <w:t>Сотруднику приёмно-экзаменационной комиссии организации дополнительного образования:</w:t>
      </w:r>
    </w:p>
    <w:p w14:paraId="2A2DC0B6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Заявления</w:t>
      </w:r>
      <w:r w:rsidRPr="0018112D">
        <w:t>;</w:t>
      </w:r>
    </w:p>
    <w:p w14:paraId="3846C189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Моя организация</w:t>
      </w:r>
      <w:r w:rsidRPr="0018112D">
        <w:t>;</w:t>
      </w:r>
    </w:p>
    <w:p w14:paraId="0D7B802F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Контингент</w:t>
      </w:r>
      <w:r w:rsidRPr="0018112D">
        <w:t>;</w:t>
      </w:r>
    </w:p>
    <w:p w14:paraId="55F155A0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Приказы</w:t>
      </w:r>
      <w:r w:rsidRPr="0018112D">
        <w:t>;</w:t>
      </w:r>
    </w:p>
    <w:p w14:paraId="266ED110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Отчёты</w:t>
      </w:r>
      <w:r w:rsidRPr="0018112D">
        <w:t>;</w:t>
      </w:r>
    </w:p>
    <w:p w14:paraId="045728E9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Справочники</w:t>
      </w:r>
      <w:r w:rsidRPr="0018112D">
        <w:t>;</w:t>
      </w:r>
    </w:p>
    <w:p w14:paraId="1AEA96DC" w14:textId="77777777" w:rsidR="00A67974" w:rsidRPr="0018112D" w:rsidRDefault="00A67974" w:rsidP="00436714">
      <w:pPr>
        <w:pStyle w:val="gf9"/>
      </w:pPr>
      <w:r w:rsidRPr="0018112D">
        <w:t xml:space="preserve">кнопка </w:t>
      </w:r>
      <w:r w:rsidRPr="0018112D">
        <w:rPr>
          <w:rStyle w:val="afff7"/>
        </w:rPr>
        <w:t>Создать заявление</w:t>
      </w:r>
      <w:r w:rsidRPr="0018112D">
        <w:t>.</w:t>
      </w:r>
    </w:p>
    <w:p w14:paraId="34AA28E0" w14:textId="77777777" w:rsidR="00A67974" w:rsidRPr="0018112D" w:rsidRDefault="00A67974" w:rsidP="001648DB">
      <w:pPr>
        <w:pStyle w:val="gff6"/>
      </w:pPr>
      <w:r w:rsidRPr="0018112D">
        <w:t>Сотруднику учебной части ОДО, ответственному за выпуск приказов:</w:t>
      </w:r>
    </w:p>
    <w:p w14:paraId="2F1A1967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Заявления</w:t>
      </w:r>
      <w:r w:rsidRPr="0018112D">
        <w:t>;</w:t>
      </w:r>
    </w:p>
    <w:p w14:paraId="174D4F93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Моя организация</w:t>
      </w:r>
      <w:r w:rsidRPr="0018112D">
        <w:t>;</w:t>
      </w:r>
    </w:p>
    <w:p w14:paraId="0BF27500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Контингент</w:t>
      </w:r>
      <w:r w:rsidRPr="0018112D">
        <w:t>;</w:t>
      </w:r>
    </w:p>
    <w:p w14:paraId="6F7F361F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Приказы</w:t>
      </w:r>
      <w:r w:rsidRPr="0018112D">
        <w:t>;</w:t>
      </w:r>
    </w:p>
    <w:p w14:paraId="7E4C3B25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Отчёты</w:t>
      </w:r>
      <w:r w:rsidRPr="0018112D">
        <w:t>;</w:t>
      </w:r>
    </w:p>
    <w:p w14:paraId="4D85EC42" w14:textId="77777777" w:rsidR="000C3758" w:rsidRPr="0018112D" w:rsidRDefault="000C3758" w:rsidP="000C3758">
      <w:pPr>
        <w:pStyle w:val="gf9"/>
      </w:pPr>
      <w:r w:rsidRPr="0018112D">
        <w:rPr>
          <w:rStyle w:val="gffff3"/>
        </w:rPr>
        <w:t>Справочники</w:t>
      </w:r>
      <w:r w:rsidRPr="0018112D">
        <w:t>.</w:t>
      </w:r>
    </w:p>
    <w:p w14:paraId="3780010D" w14:textId="29BA339A" w:rsidR="00A67974" w:rsidRPr="0018112D" w:rsidRDefault="00A67974" w:rsidP="001648DB">
      <w:pPr>
        <w:pStyle w:val="gff0"/>
      </w:pPr>
      <w:r w:rsidRPr="0018112D">
        <w:t xml:space="preserve">Администратору АИС «Зачисление в ОДО» доступен раздел </w:t>
      </w:r>
      <w:r w:rsidR="000C3758" w:rsidRPr="0018112D">
        <w:rPr>
          <w:rStyle w:val="gffff3"/>
        </w:rPr>
        <w:t>Пользователи</w:t>
      </w:r>
      <w:r w:rsidRPr="0018112D">
        <w:t>.</w:t>
      </w:r>
    </w:p>
    <w:p w14:paraId="44B5292C" w14:textId="77777777" w:rsidR="00A67974" w:rsidRPr="0018112D" w:rsidRDefault="00A67974" w:rsidP="00436714">
      <w:pPr>
        <w:pStyle w:val="gff0"/>
      </w:pPr>
      <w:r w:rsidRPr="0018112D">
        <w:t>В АИС «Зачисление в ОДО» пользователю могут быть назначены полномочия для доступа к разделам и функциональности АИС «Зачисление в ОДО» через механизм ролей и настройки прав доступа.</w:t>
      </w:r>
    </w:p>
    <w:p w14:paraId="6290F9FB" w14:textId="622FEC82" w:rsidR="00A67974" w:rsidRPr="0018112D" w:rsidRDefault="00A67974" w:rsidP="00436714">
      <w:pPr>
        <w:pStyle w:val="gff0"/>
      </w:pPr>
      <w:r w:rsidRPr="0018112D">
        <w:rPr>
          <w:shd w:val="clear" w:color="auto" w:fill="FFFFFF"/>
        </w:rPr>
        <w:t xml:space="preserve">Возможности Администратора и работа с </w:t>
      </w:r>
      <w:r w:rsidRPr="0018112D">
        <w:t xml:space="preserve">АИС «Зачисление в ОДО» </w:t>
      </w:r>
      <w:r w:rsidRPr="0018112D">
        <w:rPr>
          <w:shd w:val="clear" w:color="auto" w:fill="FFFFFF"/>
        </w:rPr>
        <w:t>под учётной записью с ролью Администратора описаны в документе «Руководство администратора» на </w:t>
      </w:r>
      <w:r w:rsidRPr="0018112D">
        <w:t>АИС «Зачисление в ОДО»</w:t>
      </w:r>
      <w:r w:rsidRPr="0018112D">
        <w:rPr>
          <w:shd w:val="clear" w:color="auto" w:fill="FFFFFF"/>
        </w:rPr>
        <w:t>.</w:t>
      </w:r>
    </w:p>
    <w:p w14:paraId="265FEE79" w14:textId="77777777" w:rsidR="00601710" w:rsidRPr="0018112D" w:rsidRDefault="00601710" w:rsidP="00436714">
      <w:pPr>
        <w:pStyle w:val="g10"/>
      </w:pPr>
      <w:bookmarkStart w:id="15" w:name="_Toc146203288"/>
      <w:r w:rsidRPr="0018112D">
        <w:lastRenderedPageBreak/>
        <w:t>Подготовка к работе</w:t>
      </w:r>
      <w:bookmarkEnd w:id="9"/>
      <w:bookmarkEnd w:id="15"/>
    </w:p>
    <w:p w14:paraId="2C14A433" w14:textId="2C16DAF8" w:rsidR="00225E45" w:rsidRPr="0018112D" w:rsidRDefault="00601710" w:rsidP="00436714">
      <w:pPr>
        <w:pStyle w:val="g20"/>
      </w:pPr>
      <w:bookmarkStart w:id="16" w:name="_Hlk125131090"/>
      <w:bookmarkStart w:id="17" w:name="_Toc146203289"/>
      <w:r w:rsidRPr="0018112D">
        <w:t>З</w:t>
      </w:r>
      <w:r w:rsidR="00225E45" w:rsidRPr="0018112D">
        <w:t xml:space="preserve">апуск </w:t>
      </w:r>
      <w:r w:rsidR="00974955" w:rsidRPr="0018112D">
        <w:t>АИС «Зачисление в ОДО»</w:t>
      </w:r>
      <w:bookmarkEnd w:id="17"/>
    </w:p>
    <w:p w14:paraId="1011BF75" w14:textId="77777777" w:rsidR="001750D3" w:rsidRPr="0018112D" w:rsidRDefault="001750D3" w:rsidP="001750D3">
      <w:pPr>
        <w:pStyle w:val="gff0"/>
      </w:pPr>
      <w:r w:rsidRPr="0018112D">
        <w:t>Установка программного обеспечения пользователями не требуется, ПО устанавливается на инфраструктуре Региона без участия Пользователя.</w:t>
      </w:r>
    </w:p>
    <w:p w14:paraId="3453A431" w14:textId="6890B56C" w:rsidR="00483E11" w:rsidRPr="0018112D" w:rsidRDefault="00483E11" w:rsidP="001648DB">
      <w:pPr>
        <w:pStyle w:val="gff6"/>
      </w:pPr>
      <w:r w:rsidRPr="0018112D">
        <w:t xml:space="preserve">Для запуска </w:t>
      </w:r>
      <w:r w:rsidR="00974955" w:rsidRPr="0018112D">
        <w:t xml:space="preserve">АИС «Зачисление в ОДО» </w:t>
      </w:r>
      <w:r w:rsidR="008B708C" w:rsidRPr="0018112D">
        <w:t>выполнит</w:t>
      </w:r>
      <w:r w:rsidR="0033324B" w:rsidRPr="0018112D">
        <w:t>е</w:t>
      </w:r>
      <w:r w:rsidR="008B708C" w:rsidRPr="0018112D">
        <w:t xml:space="preserve"> следующие </w:t>
      </w:r>
      <w:r w:rsidRPr="0018112D">
        <w:t>действи</w:t>
      </w:r>
      <w:r w:rsidR="008B708C" w:rsidRPr="0018112D">
        <w:t>я</w:t>
      </w:r>
      <w:r w:rsidRPr="0018112D">
        <w:t>:</w:t>
      </w:r>
    </w:p>
    <w:p w14:paraId="702E9298" w14:textId="77777777" w:rsidR="001648DB" w:rsidRPr="0018112D" w:rsidRDefault="008B708C">
      <w:pPr>
        <w:pStyle w:val="ga"/>
        <w:numPr>
          <w:ilvl w:val="0"/>
          <w:numId w:val="65"/>
        </w:numPr>
      </w:pPr>
      <w:r w:rsidRPr="0018112D">
        <w:t>з</w:t>
      </w:r>
      <w:r w:rsidR="00483E11" w:rsidRPr="0018112D">
        <w:t>апустит</w:t>
      </w:r>
      <w:r w:rsidR="00662ADF" w:rsidRPr="0018112D">
        <w:t>е</w:t>
      </w:r>
      <w:r w:rsidR="00483E11" w:rsidRPr="0018112D">
        <w:t xml:space="preserve"> браузер поддерживаемой версии</w:t>
      </w:r>
      <w:r w:rsidR="00C21C29" w:rsidRPr="0018112D">
        <w:t>;</w:t>
      </w:r>
    </w:p>
    <w:p w14:paraId="5B8F2DD8" w14:textId="1B35970F" w:rsidR="008E5C3C" w:rsidRPr="0018112D" w:rsidRDefault="00662ADF" w:rsidP="001648DB">
      <w:pPr>
        <w:pStyle w:val="ga"/>
      </w:pPr>
      <w:r w:rsidRPr="0018112D">
        <w:t xml:space="preserve">введите </w:t>
      </w:r>
      <w:r w:rsidR="00483E11" w:rsidRPr="0018112D">
        <w:t xml:space="preserve">ссылку на сайт </w:t>
      </w:r>
      <w:r w:rsidR="00974955" w:rsidRPr="0018112D">
        <w:t xml:space="preserve">АИС «Зачисление в ОДО» </w:t>
      </w:r>
      <w:r w:rsidR="001E3FF1" w:rsidRPr="0018112D">
        <w:t>(</w:t>
      </w:r>
      <w:r w:rsidR="00601710" w:rsidRPr="0018112D">
        <w:t xml:space="preserve">адрес зависит от выделенного домена в </w:t>
      </w:r>
      <w:r w:rsidR="00974955" w:rsidRPr="0018112D">
        <w:t>регионе</w:t>
      </w:r>
      <w:r w:rsidR="001E3FF1" w:rsidRPr="0018112D">
        <w:t>)</w:t>
      </w:r>
      <w:r w:rsidR="00C21C29" w:rsidRPr="0018112D">
        <w:t xml:space="preserve"> в поле </w:t>
      </w:r>
      <w:r w:rsidR="00C21C29" w:rsidRPr="0018112D">
        <w:rPr>
          <w:rStyle w:val="afff7"/>
        </w:rPr>
        <w:t>Адрес</w:t>
      </w:r>
      <w:r w:rsidR="001E3FF1" w:rsidRPr="0018112D">
        <w:t>.</w:t>
      </w:r>
      <w:r w:rsidR="00483E11" w:rsidRPr="0018112D">
        <w:t xml:space="preserve"> От</w:t>
      </w:r>
      <w:r w:rsidR="00C21C29" w:rsidRPr="0018112D">
        <w:t xml:space="preserve">образится </w:t>
      </w:r>
      <w:r w:rsidR="00483E11" w:rsidRPr="0018112D">
        <w:t xml:space="preserve">страница авторизации в </w:t>
      </w:r>
      <w:r w:rsidR="00974955" w:rsidRPr="0018112D">
        <w:t xml:space="preserve">АИС «Зачисление в ОДО» </w:t>
      </w:r>
      <w:r w:rsidR="00483E11" w:rsidRPr="0018112D">
        <w:t>(</w:t>
      </w:r>
      <w:r w:rsidR="00C21C29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_Ref488769114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4</w:t>
      </w:r>
      <w:r w:rsidR="00406C77" w:rsidRPr="0018112D">
        <w:fldChar w:fldCharType="end"/>
      </w:r>
      <w:r w:rsidR="008E5C3C" w:rsidRPr="0018112D">
        <w:t>)</w:t>
      </w:r>
      <w:r w:rsidR="00173583" w:rsidRPr="0018112D">
        <w:t>.</w:t>
      </w:r>
    </w:p>
    <w:p w14:paraId="55052DDA" w14:textId="7A078DDF" w:rsidR="00866343" w:rsidRPr="0018112D" w:rsidRDefault="00866343" w:rsidP="00436714">
      <w:pPr>
        <w:pStyle w:val="g20"/>
      </w:pPr>
      <w:bookmarkStart w:id="18" w:name="_Toc449006203"/>
      <w:bookmarkStart w:id="19" w:name="_Toc459024800"/>
      <w:bookmarkStart w:id="20" w:name="_Toc487814158"/>
      <w:bookmarkStart w:id="21" w:name="_Toc488926776"/>
      <w:bookmarkStart w:id="22" w:name="_Toc146203290"/>
      <w:r w:rsidRPr="0018112D">
        <w:t xml:space="preserve">Активация учётной записи </w:t>
      </w:r>
      <w:r w:rsidR="00A67974" w:rsidRPr="0018112D">
        <w:t>Пользовател</w:t>
      </w:r>
      <w:bookmarkEnd w:id="18"/>
      <w:bookmarkEnd w:id="19"/>
      <w:bookmarkEnd w:id="20"/>
      <w:bookmarkEnd w:id="21"/>
      <w:r w:rsidR="00A67974" w:rsidRPr="0018112D">
        <w:t>я</w:t>
      </w:r>
      <w:bookmarkEnd w:id="22"/>
    </w:p>
    <w:p w14:paraId="6F8B7BCF" w14:textId="77777777" w:rsidR="00A67974" w:rsidRPr="0018112D" w:rsidRDefault="00A67974" w:rsidP="00436714">
      <w:pPr>
        <w:pStyle w:val="gff0"/>
      </w:pPr>
      <w:bookmarkStart w:id="23" w:name="_Активация_пользователей"/>
      <w:bookmarkEnd w:id="23"/>
      <w:r w:rsidRPr="0018112D">
        <w:t>После создания учётной записи на электронную почту, указанную в профиле пользователя, автоматически высылается письмо со ссылкой для регистрации в АИС «Зачисление в ОДО».</w:t>
      </w:r>
    </w:p>
    <w:p w14:paraId="42BCECDF" w14:textId="77777777" w:rsidR="00866343" w:rsidRPr="0018112D" w:rsidRDefault="00866343" w:rsidP="001648DB">
      <w:pPr>
        <w:pStyle w:val="gff6"/>
      </w:pPr>
      <w:r w:rsidRPr="0018112D">
        <w:t>Для активации своей учётной записи выполните следующие действия:</w:t>
      </w:r>
    </w:p>
    <w:p w14:paraId="64D7F755" w14:textId="77777777" w:rsidR="00866343" w:rsidRPr="0018112D" w:rsidRDefault="00866343">
      <w:pPr>
        <w:pStyle w:val="ga"/>
        <w:numPr>
          <w:ilvl w:val="0"/>
          <w:numId w:val="17"/>
        </w:numPr>
      </w:pPr>
      <w:r w:rsidRPr="0018112D">
        <w:t>перейдите по ссылке, высланной в письме для регистрации;</w:t>
      </w:r>
    </w:p>
    <w:p w14:paraId="4C386D4B" w14:textId="383E8AD1" w:rsidR="00866343" w:rsidRPr="0018112D" w:rsidRDefault="00866343" w:rsidP="00173583">
      <w:pPr>
        <w:pStyle w:val="ga"/>
        <w:keepNext/>
      </w:pPr>
      <w:r w:rsidRPr="0018112D">
        <w:lastRenderedPageBreak/>
        <w:t>в открывшемся окне на шаге «1. Проверка данных» (рисунок </w:t>
      </w:r>
      <w:r w:rsidRPr="0018112D">
        <w:fldChar w:fldCharType="begin"/>
      </w:r>
      <w:r w:rsidRPr="0018112D">
        <w:instrText xml:space="preserve"> REF \* </w:instrText>
      </w:r>
      <w:r w:rsidRPr="0018112D">
        <w:rPr>
          <w:lang w:val="en-US"/>
        </w:rPr>
        <w:instrText>arabic</w:instrText>
      </w:r>
      <w:r w:rsidRPr="0018112D">
        <w:instrText xml:space="preserve"> _Ref488830519 \n \h </w:instrText>
      </w:r>
      <w:r w:rsidR="0018112D">
        <w:instrText xml:space="preserve"> \* MERGEFORMAT </w:instrText>
      </w:r>
      <w:r w:rsidRPr="0018112D">
        <w:fldChar w:fldCharType="separate"/>
      </w:r>
      <w:r w:rsidR="004930A1">
        <w:t>1</w:t>
      </w:r>
      <w:r w:rsidRPr="0018112D">
        <w:fldChar w:fldCharType="end"/>
      </w:r>
      <w:r w:rsidRPr="0018112D">
        <w:t xml:space="preserve">) проверьте общую информацию о себе и нажмите на кнопку </w:t>
      </w:r>
      <w:r w:rsidRPr="0018112D">
        <w:rPr>
          <w:rStyle w:val="afff7"/>
        </w:rPr>
        <w:t>Далее</w:t>
      </w:r>
      <w:r w:rsidRPr="0018112D">
        <w:t>;</w:t>
      </w:r>
    </w:p>
    <w:p w14:paraId="2BC5A1ED" w14:textId="4889CB07" w:rsidR="00866343" w:rsidRPr="0018112D" w:rsidRDefault="00866343" w:rsidP="00173583">
      <w:pPr>
        <w:pStyle w:val="gff0"/>
        <w:keepNext/>
        <w:rPr>
          <w:rStyle w:val="gfff8"/>
        </w:rPr>
      </w:pPr>
      <w:r w:rsidRPr="0018112D">
        <w:rPr>
          <w:rStyle w:val="gfff6"/>
          <w:noProof/>
          <w:lang w:eastAsia="ru-RU"/>
        </w:rPr>
        <w:drawing>
          <wp:inline distT="0" distB="0" distL="0" distR="0" wp14:anchorId="527D1F77" wp14:editId="7154428B">
            <wp:extent cx="171450" cy="171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 xml:space="preserve"> Примечание</w:t>
      </w:r>
      <w:r w:rsidRPr="0018112D">
        <w:rPr>
          <w:rStyle w:val="gfff8"/>
        </w:rPr>
        <w:t xml:space="preserve"> –</w:t>
      </w:r>
      <w:r w:rsidRPr="0018112D">
        <w:t xml:space="preserve"> </w:t>
      </w:r>
      <w:r w:rsidRPr="0018112D">
        <w:rPr>
          <w:rStyle w:val="gfff8"/>
        </w:rPr>
        <w:t>При обнаружении ошибок в данных обратитесь к Администратору АИС «Зачисление в ОДО» для редактирования информации в профиле пользователя.</w:t>
      </w:r>
    </w:p>
    <w:p w14:paraId="57E1C61B" w14:textId="55F5371A" w:rsidR="00866343" w:rsidRPr="0018112D" w:rsidRDefault="00866343" w:rsidP="00866343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252D08B3" wp14:editId="0B8056B1">
            <wp:extent cx="2447925" cy="402907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B79DED1" w14:textId="77777777" w:rsidR="00866343" w:rsidRPr="0018112D" w:rsidRDefault="00866343" w:rsidP="00866343">
      <w:pPr>
        <w:pStyle w:val="ab"/>
      </w:pPr>
      <w:bookmarkStart w:id="24" w:name="_Ref488830519"/>
      <w:r w:rsidRPr="0018112D">
        <w:t>Окно активации пользователя. Шаг «1. Проверка данных»</w:t>
      </w:r>
      <w:bookmarkEnd w:id="24"/>
    </w:p>
    <w:p w14:paraId="5D65A5B5" w14:textId="5FD0AFC3" w:rsidR="00866343" w:rsidRPr="0018112D" w:rsidRDefault="00866343" w:rsidP="001648DB">
      <w:pPr>
        <w:pStyle w:val="ga"/>
      </w:pPr>
      <w:r w:rsidRPr="0018112D">
        <w:t>на следующем шаге «2. Логин и пароль» (рисунок </w:t>
      </w:r>
      <w:r w:rsidRPr="0018112D">
        <w:fldChar w:fldCharType="begin"/>
      </w:r>
      <w:r w:rsidRPr="0018112D">
        <w:instrText xml:space="preserve"> REF \* </w:instrText>
      </w:r>
      <w:r w:rsidRPr="0018112D">
        <w:rPr>
          <w:lang w:val="en-US"/>
        </w:rPr>
        <w:instrText>arabic</w:instrText>
      </w:r>
      <w:r w:rsidRPr="0018112D">
        <w:instrText xml:space="preserve"> _Ref488830528 \n \h  \* MERGEFORMAT </w:instrText>
      </w:r>
      <w:r w:rsidRPr="0018112D">
        <w:fldChar w:fldCharType="separate"/>
      </w:r>
      <w:r w:rsidR="004930A1">
        <w:t>2</w:t>
      </w:r>
      <w:r w:rsidRPr="0018112D">
        <w:fldChar w:fldCharType="end"/>
      </w:r>
      <w:r w:rsidRPr="0018112D">
        <w:t>) укажите логин, пароль и повторите пароль;</w:t>
      </w:r>
    </w:p>
    <w:p w14:paraId="1F92E9EC" w14:textId="3D25BD35" w:rsidR="00866343" w:rsidRPr="0018112D" w:rsidRDefault="00866343" w:rsidP="001648DB">
      <w:pPr>
        <w:pStyle w:val="gff6"/>
        <w:rPr>
          <w:rStyle w:val="gfff6"/>
        </w:rPr>
      </w:pPr>
      <w:r w:rsidRPr="0018112D">
        <w:rPr>
          <w:rStyle w:val="gfff6"/>
          <w:noProof/>
          <w:lang w:eastAsia="ru-RU"/>
        </w:rPr>
        <w:drawing>
          <wp:inline distT="0" distB="0" distL="0" distR="0" wp14:anchorId="4BB3929E" wp14:editId="387A0BDC">
            <wp:extent cx="171450" cy="17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 xml:space="preserve"> Примечания:</w:t>
      </w:r>
    </w:p>
    <w:p w14:paraId="6224BC0E" w14:textId="77777777" w:rsidR="00866343" w:rsidRPr="0018112D" w:rsidRDefault="00866343" w:rsidP="00436714">
      <w:pPr>
        <w:pStyle w:val="gf9"/>
        <w:rPr>
          <w:rStyle w:val="gfff8"/>
        </w:rPr>
      </w:pPr>
      <w:r w:rsidRPr="0018112D">
        <w:rPr>
          <w:rStyle w:val="gfff8"/>
        </w:rPr>
        <w:t>логин должен содержать от 6 до 20 символов латинского алфавита, цифр, знаков дефис (-), точка (.) или подчёркивание (_);</w:t>
      </w:r>
    </w:p>
    <w:p w14:paraId="364F3D34" w14:textId="77777777" w:rsidR="00866343" w:rsidRPr="0018112D" w:rsidRDefault="00866343" w:rsidP="00173583">
      <w:pPr>
        <w:pStyle w:val="gf9"/>
        <w:keepNext/>
        <w:rPr>
          <w:rStyle w:val="gfff8"/>
        </w:rPr>
      </w:pPr>
      <w:r w:rsidRPr="0018112D">
        <w:rPr>
          <w:rStyle w:val="gfff8"/>
        </w:rPr>
        <w:lastRenderedPageBreak/>
        <w:t>пароль должен содержать от 8 до 30 символов латинского алфавита, цифр, специальных символов: !@#$%^&amp;*()_</w:t>
      </w:r>
      <w:proofErr w:type="gramStart"/>
      <w:r w:rsidRPr="0018112D">
        <w:rPr>
          <w:rStyle w:val="gfff8"/>
        </w:rPr>
        <w:t>+?.</w:t>
      </w:r>
      <w:proofErr w:type="gramEnd"/>
    </w:p>
    <w:p w14:paraId="18EBBEBF" w14:textId="3A67AFCC" w:rsidR="00866343" w:rsidRPr="0018112D" w:rsidRDefault="00866343" w:rsidP="00866343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30C9E33" wp14:editId="1B76BD26">
            <wp:extent cx="2876550" cy="42576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57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7016A79" w14:textId="77777777" w:rsidR="00866343" w:rsidRPr="0018112D" w:rsidRDefault="00866343" w:rsidP="00866343">
      <w:pPr>
        <w:pStyle w:val="ab"/>
      </w:pPr>
      <w:bookmarkStart w:id="25" w:name="_Ref488830528"/>
      <w:r w:rsidRPr="0018112D">
        <w:t>Окно активации пользователя. Шаг «2. Логин и пароль»</w:t>
      </w:r>
      <w:bookmarkEnd w:id="25"/>
    </w:p>
    <w:p w14:paraId="7C5E6990" w14:textId="77777777" w:rsidR="00866343" w:rsidRPr="0018112D" w:rsidRDefault="00866343" w:rsidP="001648DB">
      <w:pPr>
        <w:pStyle w:val="ga"/>
      </w:pPr>
      <w:r w:rsidRPr="0018112D">
        <w:t xml:space="preserve">нажмите на кнопку </w:t>
      </w:r>
      <w:r w:rsidRPr="0018112D">
        <w:rPr>
          <w:rStyle w:val="afff7"/>
        </w:rPr>
        <w:t>Зарегистрироваться</w:t>
      </w:r>
      <w:r w:rsidRPr="0018112D">
        <w:t>;</w:t>
      </w:r>
    </w:p>
    <w:p w14:paraId="4D04AFB3" w14:textId="3B23ECF1" w:rsidR="00866343" w:rsidRPr="0018112D" w:rsidRDefault="00866343" w:rsidP="001648DB">
      <w:pPr>
        <w:pStyle w:val="ga"/>
      </w:pPr>
      <w:r w:rsidRPr="0018112D">
        <w:t>в открывшемся окне выберите «Зачисление в ОДО» (рисунок </w:t>
      </w:r>
      <w:r w:rsidRPr="0018112D">
        <w:fldChar w:fldCharType="begin"/>
      </w:r>
      <w:r w:rsidRPr="0018112D">
        <w:instrText xml:space="preserve"> REF \* </w:instrText>
      </w:r>
      <w:r w:rsidRPr="0018112D">
        <w:rPr>
          <w:lang w:val="en-US"/>
        </w:rPr>
        <w:instrText>arabic</w:instrText>
      </w:r>
      <w:r w:rsidRPr="0018112D">
        <w:instrText xml:space="preserve"> _Ref488830533 \n \h  \* MERGEFORMAT </w:instrText>
      </w:r>
      <w:r w:rsidRPr="0018112D">
        <w:fldChar w:fldCharType="separate"/>
      </w:r>
      <w:r w:rsidR="004930A1">
        <w:t>3</w:t>
      </w:r>
      <w:r w:rsidRPr="0018112D">
        <w:fldChar w:fldCharType="end"/>
      </w:r>
      <w:r w:rsidRPr="0018112D">
        <w:t>).</w:t>
      </w:r>
    </w:p>
    <w:p w14:paraId="47D53F91" w14:textId="62C5222C" w:rsidR="00866343" w:rsidRPr="0018112D" w:rsidRDefault="00866343" w:rsidP="00866343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561DEC75" wp14:editId="45B5C1E6">
            <wp:extent cx="6181725" cy="20193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AF479D6" w14:textId="77777777" w:rsidR="00866343" w:rsidRPr="0018112D" w:rsidRDefault="00866343" w:rsidP="00866343">
      <w:pPr>
        <w:pStyle w:val="ab"/>
      </w:pPr>
      <w:bookmarkStart w:id="26" w:name="_Ref488830533"/>
      <w:r w:rsidRPr="0018112D">
        <w:t xml:space="preserve">Окно </w:t>
      </w:r>
      <w:bookmarkEnd w:id="26"/>
      <w:r w:rsidRPr="0018112D">
        <w:t>«Зачисление в ОДО»</w:t>
      </w:r>
    </w:p>
    <w:p w14:paraId="6FF2F09D" w14:textId="77777777" w:rsidR="00866343" w:rsidRPr="0018112D" w:rsidRDefault="00866343" w:rsidP="001648DB">
      <w:pPr>
        <w:pStyle w:val="gff6"/>
      </w:pPr>
      <w:r w:rsidRPr="0018112D">
        <w:t>В результате:</w:t>
      </w:r>
    </w:p>
    <w:p w14:paraId="5605AA20" w14:textId="6BF3BCAE" w:rsidR="00866343" w:rsidRPr="0018112D" w:rsidRDefault="00866343">
      <w:pPr>
        <w:pStyle w:val="ga"/>
        <w:numPr>
          <w:ilvl w:val="0"/>
          <w:numId w:val="18"/>
        </w:numPr>
      </w:pPr>
      <w:r w:rsidRPr="0018112D">
        <w:t>откроется стартовая страница АИС</w:t>
      </w:r>
      <w:r w:rsidRPr="0018112D">
        <w:rPr>
          <w:lang w:val="en-US"/>
        </w:rPr>
        <w:t> </w:t>
      </w:r>
      <w:r w:rsidRPr="0018112D">
        <w:t>«Зачисление в ОДО» (см. рисунок </w:t>
      </w:r>
      <w:r w:rsidR="00173583" w:rsidRPr="0018112D">
        <w:fldChar w:fldCharType="begin"/>
      </w:r>
      <w:r w:rsidR="00173583" w:rsidRPr="0018112D">
        <w:instrText xml:space="preserve"> REF _Ref488769114 \n \h \#\0 </w:instrText>
      </w:r>
      <w:r w:rsidR="0018112D">
        <w:instrText xml:space="preserve"> \* MERGEFORMAT </w:instrText>
      </w:r>
      <w:r w:rsidR="00173583" w:rsidRPr="0018112D">
        <w:fldChar w:fldCharType="separate"/>
      </w:r>
      <w:r w:rsidR="004930A1">
        <w:t>4</w:t>
      </w:r>
      <w:r w:rsidR="00173583" w:rsidRPr="0018112D">
        <w:fldChar w:fldCharType="end"/>
      </w:r>
      <w:r w:rsidRPr="0018112D">
        <w:t>);</w:t>
      </w:r>
    </w:p>
    <w:p w14:paraId="325C6777" w14:textId="77777777" w:rsidR="00866343" w:rsidRPr="0018112D" w:rsidRDefault="00866343" w:rsidP="001648DB">
      <w:pPr>
        <w:pStyle w:val="ga"/>
      </w:pPr>
      <w:r w:rsidRPr="0018112D">
        <w:t>учётная запись пользователя перейдёт в статус «Активен».</w:t>
      </w:r>
    </w:p>
    <w:p w14:paraId="385B9668" w14:textId="6A4F4F45" w:rsidR="00866343" w:rsidRPr="0018112D" w:rsidRDefault="00866343" w:rsidP="00247C84">
      <w:pPr>
        <w:pStyle w:val="g20"/>
      </w:pPr>
      <w:bookmarkStart w:id="27" w:name="_Toc146203291"/>
      <w:r w:rsidRPr="0018112D">
        <w:lastRenderedPageBreak/>
        <w:t>Вход (авторизация) в АИС «Зачисление в ОДО»</w:t>
      </w:r>
      <w:bookmarkEnd w:id="27"/>
    </w:p>
    <w:p w14:paraId="2CA5D44C" w14:textId="4C92E92F" w:rsidR="00866343" w:rsidRPr="0018112D" w:rsidRDefault="00A67974" w:rsidP="009C7EE7">
      <w:pPr>
        <w:pStyle w:val="gff6"/>
      </w:pPr>
      <w:r w:rsidRPr="0018112D">
        <w:t>Для входа (авторизации) в АИС «Зачисление в ОДО» выполните следующие действия:</w:t>
      </w:r>
    </w:p>
    <w:p w14:paraId="0D5425E9" w14:textId="0137AEFD" w:rsidR="00483E11" w:rsidRPr="0018112D" w:rsidRDefault="00662ADF">
      <w:pPr>
        <w:pStyle w:val="ga"/>
        <w:numPr>
          <w:ilvl w:val="0"/>
          <w:numId w:val="91"/>
        </w:numPr>
      </w:pPr>
      <w:r w:rsidRPr="0018112D">
        <w:t xml:space="preserve">введите </w:t>
      </w:r>
      <w:r w:rsidR="00483E11" w:rsidRPr="0018112D">
        <w:t>логин</w:t>
      </w:r>
      <w:r w:rsidR="00197821" w:rsidRPr="0018112D">
        <w:t xml:space="preserve"> в поле </w:t>
      </w:r>
      <w:r w:rsidR="00C21C29" w:rsidRPr="0018112D">
        <w:rPr>
          <w:rStyle w:val="afff7"/>
        </w:rPr>
        <w:t>Логин</w:t>
      </w:r>
      <w:r w:rsidR="00483E11" w:rsidRPr="0018112D">
        <w:t xml:space="preserve">, </w:t>
      </w:r>
      <w:r w:rsidRPr="0018112D">
        <w:t xml:space="preserve">введите </w:t>
      </w:r>
      <w:r w:rsidR="00483E11" w:rsidRPr="0018112D">
        <w:t>пароль</w:t>
      </w:r>
      <w:r w:rsidR="00C21C29" w:rsidRPr="0018112D">
        <w:t xml:space="preserve"> в поле </w:t>
      </w:r>
      <w:r w:rsidR="00C21C29" w:rsidRPr="0018112D">
        <w:rPr>
          <w:rStyle w:val="afff7"/>
        </w:rPr>
        <w:t>Пароль</w:t>
      </w:r>
      <w:r w:rsidR="00483E11" w:rsidRPr="0018112D">
        <w:rPr>
          <w:rStyle w:val="afff9"/>
        </w:rPr>
        <w:footnoteReference w:id="2"/>
      </w:r>
      <w:r w:rsidR="008E5C3C" w:rsidRPr="0018112D">
        <w:t xml:space="preserve"> (рисунок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_Ref488769114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4</w:t>
      </w:r>
      <w:r w:rsidR="00406C77" w:rsidRPr="0018112D">
        <w:fldChar w:fldCharType="end"/>
      </w:r>
      <w:r w:rsidR="008E5C3C" w:rsidRPr="0018112D">
        <w:t>);</w:t>
      </w:r>
    </w:p>
    <w:p w14:paraId="00FE62F1" w14:textId="77777777" w:rsidR="002C61EE" w:rsidRPr="0018112D" w:rsidRDefault="00662ADF" w:rsidP="001648DB">
      <w:pPr>
        <w:pStyle w:val="ga"/>
      </w:pPr>
      <w:r w:rsidRPr="0018112D">
        <w:t xml:space="preserve">нажмите </w:t>
      </w:r>
      <w:r w:rsidR="008B708C" w:rsidRPr="0018112D">
        <w:t xml:space="preserve">на </w:t>
      </w:r>
      <w:r w:rsidR="00483E11" w:rsidRPr="0018112D">
        <w:t xml:space="preserve">кнопку </w:t>
      </w:r>
      <w:r w:rsidR="00483E11" w:rsidRPr="0018112D">
        <w:rPr>
          <w:rStyle w:val="afff7"/>
        </w:rPr>
        <w:t>Войти</w:t>
      </w:r>
      <w:r w:rsidR="00483E11" w:rsidRPr="0018112D">
        <w:t xml:space="preserve"> </w:t>
      </w:r>
      <w:r w:rsidR="008E5C3C" w:rsidRPr="0018112D">
        <w:t xml:space="preserve">либо </w:t>
      </w:r>
      <w:r w:rsidRPr="0018112D">
        <w:t xml:space="preserve">нажмите </w:t>
      </w:r>
      <w:r w:rsidR="00483E11" w:rsidRPr="0018112D">
        <w:t xml:space="preserve">клавишу «Enter» на клавиатуре. </w:t>
      </w:r>
    </w:p>
    <w:p w14:paraId="23A56893" w14:textId="1625FF41" w:rsidR="002C61EE" w:rsidRPr="0018112D" w:rsidRDefault="002C61EE" w:rsidP="002C61EE">
      <w:pPr>
        <w:pStyle w:val="gff0"/>
      </w:pPr>
      <w:r w:rsidRPr="0018112D">
        <w:t xml:space="preserve">Для входа с помощью учётной записи ЕСИА нажмите на кнопку </w:t>
      </w:r>
      <w:r w:rsidRPr="0018112D">
        <w:rPr>
          <w:rStyle w:val="gffff3"/>
        </w:rPr>
        <w:t>Войти через Госуслуги</w:t>
      </w:r>
      <w:r w:rsidRPr="0018112D">
        <w:t xml:space="preserve">, введите данные для входа в ЕСИА в соответствующие поля ввода и нажмите на кнопку </w:t>
      </w:r>
      <w:r w:rsidRPr="0018112D">
        <w:rPr>
          <w:rStyle w:val="gffff3"/>
        </w:rPr>
        <w:t>Войти</w:t>
      </w:r>
      <w:r w:rsidRPr="0018112D">
        <w:t>.</w:t>
      </w:r>
    </w:p>
    <w:p w14:paraId="1BA98295" w14:textId="606DA07C" w:rsidR="002C61EE" w:rsidRPr="0018112D" w:rsidRDefault="002C61EE" w:rsidP="002C61EE">
      <w:pPr>
        <w:pStyle w:val="gff0"/>
      </w:pPr>
      <w:r w:rsidRPr="0018112D">
        <w:rPr>
          <w:noProof/>
          <w:lang w:eastAsia="ru-RU"/>
        </w:rPr>
        <w:drawing>
          <wp:inline distT="0" distB="0" distL="0" distR="0" wp14:anchorId="510343ED" wp14:editId="0551C4FA">
            <wp:extent cx="180975" cy="180975"/>
            <wp:effectExtent l="0" t="0" r="9525" b="9525"/>
            <wp:docPr id="776680484" name="Рисунок 77668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t xml:space="preserve"> </w:t>
      </w:r>
      <w:r w:rsidRPr="0018112D">
        <w:rPr>
          <w:rStyle w:val="gfff6"/>
        </w:rPr>
        <w:t>Примечание</w:t>
      </w:r>
      <w:r w:rsidRPr="0018112D">
        <w:t xml:space="preserve"> </w:t>
      </w:r>
      <w:r w:rsidRPr="0018112D">
        <w:rPr>
          <w:rStyle w:val="gfff8"/>
        </w:rPr>
        <w:t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</w:t>
      </w:r>
      <w:r w:rsidRPr="0018112D">
        <w:t xml:space="preserve"> </w:t>
      </w:r>
      <w:hyperlink r:id="rId16" w:history="1">
        <w:r w:rsidRPr="0018112D">
          <w:rPr>
            <w:rStyle w:val="afc"/>
          </w:rPr>
          <w:t>https://www.gosuslugi.ru/help/faq/c</w:t>
        </w:r>
        <w:r w:rsidRPr="0018112D">
          <w:rPr>
            <w:rStyle w:val="afc"/>
          </w:rPr>
          <w:noBreakHyphen/>
          <w:t>1/1</w:t>
        </w:r>
      </w:hyperlink>
      <w:r w:rsidRPr="0018112D">
        <w:t>.</w:t>
      </w:r>
    </w:p>
    <w:p w14:paraId="703F0CDF" w14:textId="06623998" w:rsidR="00483E11" w:rsidRPr="0018112D" w:rsidRDefault="00483E11" w:rsidP="002C61EE">
      <w:pPr>
        <w:pStyle w:val="ga"/>
        <w:numPr>
          <w:ilvl w:val="0"/>
          <w:numId w:val="0"/>
        </w:numPr>
        <w:ind w:left="709"/>
      </w:pPr>
      <w:r w:rsidRPr="0018112D">
        <w:t>От</w:t>
      </w:r>
      <w:r w:rsidR="008E5C3C" w:rsidRPr="0018112D">
        <w:t xml:space="preserve">образится </w:t>
      </w:r>
      <w:r w:rsidRPr="0018112D">
        <w:t xml:space="preserve">стартовая страница </w:t>
      </w:r>
      <w:r w:rsidR="00974955" w:rsidRPr="0018112D">
        <w:t xml:space="preserve">АИС «Зачисление в ОДО» </w:t>
      </w:r>
      <w:r w:rsidRPr="0018112D">
        <w:t>(</w:t>
      </w:r>
      <w:r w:rsidR="008E5C3C" w:rsidRPr="0018112D">
        <w:t>рисунок</w:t>
      </w:r>
      <w:r w:rsidR="00615016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_Ref488769129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6</w:t>
      </w:r>
      <w:r w:rsidR="00406C77" w:rsidRPr="0018112D">
        <w:fldChar w:fldCharType="end"/>
      </w:r>
      <w:r w:rsidRPr="0018112D">
        <w:t>).</w:t>
      </w:r>
    </w:p>
    <w:p w14:paraId="3DDDADD0" w14:textId="6132C794" w:rsidR="00483E11" w:rsidRPr="0018112D" w:rsidRDefault="005D552C" w:rsidP="00EB3E85">
      <w:pPr>
        <w:pStyle w:val="affd"/>
        <w:rPr>
          <w:lang w:val="en-US"/>
        </w:rPr>
      </w:pPr>
      <w:r w:rsidRPr="0018112D">
        <w:rPr>
          <w:noProof/>
          <w:lang w:eastAsia="ru-RU"/>
        </w:rPr>
        <w:lastRenderedPageBreak/>
        <w:drawing>
          <wp:inline distT="0" distB="0" distL="0" distR="0" wp14:anchorId="10196ECC" wp14:editId="2BA4980C">
            <wp:extent cx="3429000" cy="4343400"/>
            <wp:effectExtent l="19050" t="19050" r="0" b="0"/>
            <wp:docPr id="1790834864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34864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3473" cy="434906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C61E67E" w14:textId="36923792" w:rsidR="00483E11" w:rsidRPr="0018112D" w:rsidRDefault="00483E11" w:rsidP="00EB3E85">
      <w:pPr>
        <w:pStyle w:val="ab"/>
      </w:pPr>
      <w:bookmarkStart w:id="28" w:name="_Ref488769114"/>
      <w:r w:rsidRPr="0018112D">
        <w:t xml:space="preserve">Страница авторизации в </w:t>
      </w:r>
      <w:r w:rsidR="00974955" w:rsidRPr="0018112D">
        <w:t>АИС «Зачисление в ОДО»</w:t>
      </w:r>
      <w:bookmarkEnd w:id="28"/>
    </w:p>
    <w:p w14:paraId="52D4591F" w14:textId="10F7CF50" w:rsidR="00483E11" w:rsidRPr="0018112D" w:rsidRDefault="008E5C3C" w:rsidP="00173583">
      <w:pPr>
        <w:pStyle w:val="gff0"/>
        <w:keepNext/>
      </w:pPr>
      <w:r w:rsidRPr="0018112D">
        <w:lastRenderedPageBreak/>
        <w:t>Если была введена</w:t>
      </w:r>
      <w:r w:rsidR="00483E11" w:rsidRPr="0018112D">
        <w:t xml:space="preserve"> неправильн</w:t>
      </w:r>
      <w:r w:rsidRPr="0018112D">
        <w:t>ая</w:t>
      </w:r>
      <w:r w:rsidR="00483E11" w:rsidRPr="0018112D">
        <w:t xml:space="preserve"> пар</w:t>
      </w:r>
      <w:r w:rsidRPr="0018112D">
        <w:t>а</w:t>
      </w:r>
      <w:r w:rsidR="00483E11" w:rsidRPr="0018112D">
        <w:t xml:space="preserve"> значений в поля «Логин» / «Пароль»</w:t>
      </w:r>
      <w:r w:rsidRPr="0018112D">
        <w:t>,</w:t>
      </w:r>
      <w:r w:rsidR="00483E11" w:rsidRPr="0018112D">
        <w:t xml:space="preserve"> на странице авторизации появится </w:t>
      </w:r>
      <w:r w:rsidRPr="0018112D">
        <w:t>информационное сообщение,</w:t>
      </w:r>
      <w:r w:rsidR="00483E11" w:rsidRPr="0018112D">
        <w:t xml:space="preserve"> содержащ</w:t>
      </w:r>
      <w:r w:rsidRPr="0018112D">
        <w:t>ее</w:t>
      </w:r>
      <w:r w:rsidR="00483E11" w:rsidRPr="0018112D">
        <w:t xml:space="preserve"> описание ошибочного действия пользователя (</w:t>
      </w:r>
      <w:r w:rsidR="00CE69DD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_Ref488769136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5</w:t>
      </w:r>
      <w:r w:rsidR="00406C77" w:rsidRPr="0018112D">
        <w:fldChar w:fldCharType="end"/>
      </w:r>
      <w:r w:rsidR="00483E11" w:rsidRPr="0018112D">
        <w:t>).</w:t>
      </w:r>
    </w:p>
    <w:p w14:paraId="376BE316" w14:textId="0D4B9FE0" w:rsidR="00483E11" w:rsidRPr="0018112D" w:rsidRDefault="005D552C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2940FEF0" wp14:editId="0C3D102C">
            <wp:extent cx="3430800" cy="4809416"/>
            <wp:effectExtent l="19050" t="19050" r="0" b="0"/>
            <wp:docPr id="613567193" name="Рисунок 1" descr="Изображение выглядит как текст, снимок экрана, Шрифт, Бр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67193" name="Рисунок 1" descr="Изображение выглядит как текст, снимок экрана, Шрифт, Бренд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480941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D7E016B" w14:textId="32FE632F" w:rsidR="00483E11" w:rsidRPr="0018112D" w:rsidRDefault="00483E11" w:rsidP="00EB3E85">
      <w:pPr>
        <w:pStyle w:val="ab"/>
      </w:pPr>
      <w:bookmarkStart w:id="29" w:name="_Ref488769136"/>
      <w:r w:rsidRPr="0018112D">
        <w:t xml:space="preserve">Страница авторизации в </w:t>
      </w:r>
      <w:r w:rsidR="00974955" w:rsidRPr="0018112D">
        <w:t>АИС «Зачисление в ОДО»</w:t>
      </w:r>
      <w:r w:rsidR="001807A1" w:rsidRPr="0018112D">
        <w:t>. Сообщение об ошибке</w:t>
      </w:r>
      <w:bookmarkEnd w:id="29"/>
    </w:p>
    <w:p w14:paraId="1EA19B3E" w14:textId="0C59BFE9" w:rsidR="00601710" w:rsidRPr="0018112D" w:rsidRDefault="005D552C" w:rsidP="002C61EE">
      <w:pPr>
        <w:pStyle w:val="affd"/>
        <w:jc w:val="both"/>
        <w:rPr>
          <w:noProof/>
          <w:lang w:eastAsia="ru-RU"/>
        </w:rPr>
      </w:pPr>
      <w:r w:rsidRPr="0018112D">
        <w:rPr>
          <w:noProof/>
          <w:lang w:eastAsia="ru-RU"/>
        </w:rPr>
        <w:lastRenderedPageBreak/>
        <w:drawing>
          <wp:inline distT="0" distB="0" distL="0" distR="0" wp14:anchorId="0FE2C091" wp14:editId="6C666DD8">
            <wp:extent cx="5939790" cy="5736590"/>
            <wp:effectExtent l="19050" t="19050" r="3810" b="0"/>
            <wp:docPr id="730550323" name="Рисунок 1" descr="Изображение выглядит как текст, снимок экрана, число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50323" name="Рисунок 1" descr="Изображение выглядит как текст, снимок экрана, число, дизайн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365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F9B2FB9" w14:textId="642FCC2D" w:rsidR="00483E11" w:rsidRPr="0018112D" w:rsidRDefault="00483E11" w:rsidP="00EB3E85">
      <w:pPr>
        <w:pStyle w:val="ab"/>
      </w:pPr>
      <w:bookmarkStart w:id="30" w:name="_Ref488769129"/>
      <w:r w:rsidRPr="0018112D">
        <w:t xml:space="preserve">Стартовая страница </w:t>
      </w:r>
      <w:r w:rsidR="00974955" w:rsidRPr="0018112D">
        <w:t>АИС «Зачисление в ОДО»</w:t>
      </w:r>
      <w:r w:rsidR="001807A1" w:rsidRPr="0018112D">
        <w:t xml:space="preserve">. Роль </w:t>
      </w:r>
      <w:r w:rsidR="00EB180A" w:rsidRPr="0018112D">
        <w:t>Специалиста РОУО</w:t>
      </w:r>
      <w:bookmarkEnd w:id="30"/>
    </w:p>
    <w:p w14:paraId="70AC27F5" w14:textId="5E028A58" w:rsidR="00EE6CA5" w:rsidRPr="0018112D" w:rsidRDefault="00EE6CA5" w:rsidP="00436714">
      <w:pPr>
        <w:pStyle w:val="gff0"/>
      </w:pPr>
      <w:r w:rsidRPr="0018112D">
        <w:t xml:space="preserve">Если пользователю назначено несколько ролей, например, «Администратор» и «Специалист РОУО», он может </w:t>
      </w:r>
      <w:r w:rsidR="006A179C" w:rsidRPr="0018112D">
        <w:t>переключаться</w:t>
      </w:r>
      <w:r w:rsidRPr="0018112D">
        <w:t xml:space="preserve"> между модулями «Администрирование» и «Зачисление в ОДО».</w:t>
      </w:r>
    </w:p>
    <w:p w14:paraId="1785E163" w14:textId="769E32D3" w:rsidR="00EE6CA5" w:rsidRPr="0018112D" w:rsidRDefault="00EE6CA5" w:rsidP="00436714">
      <w:pPr>
        <w:pStyle w:val="gff0"/>
      </w:pPr>
      <w:r w:rsidRPr="0018112D">
        <w:t>Для переключения между модулями в верхней части страницы выберите опцию «Модуль» и в выпадающем списке выберите модуль (рисунок </w:t>
      </w:r>
      <w:r w:rsidRPr="0018112D">
        <w:fldChar w:fldCharType="begin"/>
      </w:r>
      <w:r w:rsidRPr="0018112D">
        <w:instrText xml:space="preserve"> REF \* </w:instrText>
      </w:r>
      <w:r w:rsidRPr="0018112D">
        <w:rPr>
          <w:lang w:val="en-US"/>
        </w:rPr>
        <w:instrText>arabic</w:instrText>
      </w:r>
      <w:r w:rsidRPr="0018112D">
        <w:instrText xml:space="preserve"> _Ref488830459 \n \h  \* MERGEFORMAT </w:instrText>
      </w:r>
      <w:r w:rsidRPr="0018112D">
        <w:fldChar w:fldCharType="separate"/>
      </w:r>
      <w:r w:rsidR="004930A1">
        <w:t>7</w:t>
      </w:r>
      <w:r w:rsidRPr="0018112D">
        <w:fldChar w:fldCharType="end"/>
      </w:r>
      <w:r w:rsidRPr="0018112D">
        <w:t>).</w:t>
      </w:r>
    </w:p>
    <w:p w14:paraId="06243E5A" w14:textId="0E3B46E3" w:rsidR="00EE6CA5" w:rsidRPr="0018112D" w:rsidRDefault="002C61EE" w:rsidP="00EE6CA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6B09CF1D" wp14:editId="3CEABAE4">
            <wp:extent cx="5939790" cy="454660"/>
            <wp:effectExtent l="19050" t="19050" r="3810" b="2540"/>
            <wp:docPr id="202186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61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6732" cy="458253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778BCB1" w14:textId="77777777" w:rsidR="00EE6CA5" w:rsidRPr="0018112D" w:rsidRDefault="00EE6CA5" w:rsidP="00EE6CA5">
      <w:pPr>
        <w:pStyle w:val="ab"/>
      </w:pPr>
      <w:bookmarkStart w:id="31" w:name="_Ref488830459"/>
      <w:r w:rsidRPr="0018112D">
        <w:t xml:space="preserve">Кнопка </w:t>
      </w:r>
      <w:r w:rsidRPr="0018112D">
        <w:rPr>
          <w:rStyle w:val="afff7"/>
        </w:rPr>
        <w:t>Модуль</w:t>
      </w:r>
      <w:bookmarkEnd w:id="31"/>
    </w:p>
    <w:p w14:paraId="2DEB9C68" w14:textId="0284F856" w:rsidR="00EE6CA5" w:rsidRPr="0018112D" w:rsidRDefault="00EE6CA5" w:rsidP="00436714">
      <w:pPr>
        <w:pStyle w:val="gff0"/>
        <w:rPr>
          <w:rStyle w:val="gfff8"/>
        </w:rPr>
      </w:pPr>
      <w:r w:rsidRPr="0018112D">
        <w:rPr>
          <w:rStyle w:val="gfff6"/>
          <w:noProof/>
          <w:lang w:eastAsia="ru-RU"/>
        </w:rPr>
        <w:drawing>
          <wp:inline distT="0" distB="0" distL="0" distR="0" wp14:anchorId="2433C227" wp14:editId="768DA899">
            <wp:extent cx="171450" cy="171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 xml:space="preserve"> Примечание</w:t>
      </w:r>
      <w:r w:rsidRPr="0018112D">
        <w:rPr>
          <w:rStyle w:val="gfff8"/>
        </w:rPr>
        <w:t xml:space="preserve"> – </w:t>
      </w:r>
      <w:r w:rsidR="009C7EE7" w:rsidRPr="0018112D">
        <w:rPr>
          <w:rStyle w:val="gfff8"/>
        </w:rPr>
        <w:t>к</w:t>
      </w:r>
      <w:r w:rsidRPr="0018112D">
        <w:rPr>
          <w:rStyle w:val="gfff8"/>
        </w:rPr>
        <w:t xml:space="preserve">нопка </w:t>
      </w:r>
      <w:r w:rsidRPr="0018112D">
        <w:rPr>
          <w:rStyle w:val="gfff8"/>
          <w:b/>
          <w:bCs/>
        </w:rPr>
        <w:t>Модуль</w:t>
      </w:r>
      <w:r w:rsidRPr="0018112D">
        <w:rPr>
          <w:rStyle w:val="gfff8"/>
        </w:rPr>
        <w:t xml:space="preserve"> активна, только если пользователю назначено больше одной роли.</w:t>
      </w:r>
    </w:p>
    <w:p w14:paraId="341FAB51" w14:textId="77777777" w:rsidR="00483E11" w:rsidRPr="0018112D" w:rsidRDefault="00483E11" w:rsidP="00247C84">
      <w:pPr>
        <w:pStyle w:val="g20"/>
      </w:pPr>
      <w:bookmarkStart w:id="32" w:name="_Toc146203292"/>
      <w:r w:rsidRPr="0018112D">
        <w:lastRenderedPageBreak/>
        <w:t>Восстановление пароля</w:t>
      </w:r>
      <w:bookmarkEnd w:id="32"/>
    </w:p>
    <w:p w14:paraId="504C9F53" w14:textId="518B674C" w:rsidR="0064657C" w:rsidRPr="0018112D" w:rsidRDefault="00483E11" w:rsidP="001648DB">
      <w:pPr>
        <w:pStyle w:val="gff6"/>
      </w:pPr>
      <w:r w:rsidRPr="0018112D">
        <w:t xml:space="preserve">Для восстановления пароля </w:t>
      </w:r>
      <w:r w:rsidR="0033324B" w:rsidRPr="0018112D">
        <w:t xml:space="preserve">выполните </w:t>
      </w:r>
      <w:r w:rsidR="008B708C" w:rsidRPr="0018112D">
        <w:t>следующие действия</w:t>
      </w:r>
      <w:r w:rsidRPr="0018112D">
        <w:t>:</w:t>
      </w:r>
    </w:p>
    <w:p w14:paraId="0879B50C" w14:textId="20632B51" w:rsidR="00483E11" w:rsidRPr="0018112D" w:rsidRDefault="00662ADF">
      <w:pPr>
        <w:pStyle w:val="ga"/>
        <w:numPr>
          <w:ilvl w:val="0"/>
          <w:numId w:val="19"/>
        </w:numPr>
      </w:pPr>
      <w:r w:rsidRPr="0018112D">
        <w:t xml:space="preserve">нажмите </w:t>
      </w:r>
      <w:r w:rsidR="001807A1" w:rsidRPr="0018112D">
        <w:t>на кнопку</w:t>
      </w:r>
      <w:r w:rsidR="00197821" w:rsidRPr="0018112D">
        <w:t xml:space="preserve"> </w:t>
      </w:r>
      <w:r w:rsidR="00483E11" w:rsidRPr="0018112D">
        <w:rPr>
          <w:rStyle w:val="afff7"/>
        </w:rPr>
        <w:t>Забыли пароль?</w:t>
      </w:r>
      <w:r w:rsidR="00483E11" w:rsidRPr="0018112D">
        <w:t xml:space="preserve"> на странице </w:t>
      </w:r>
      <w:r w:rsidR="001807A1" w:rsidRPr="0018112D">
        <w:t xml:space="preserve">авторизации в </w:t>
      </w:r>
      <w:r w:rsidR="00974955" w:rsidRPr="0018112D">
        <w:t>АИС «Зачисление в ОДО»</w:t>
      </w:r>
      <w:r w:rsidR="00687D8C" w:rsidRPr="0018112D">
        <w:t>. Отобразится форма для ввода логина (рисунок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_Ref488769159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8</w:t>
      </w:r>
      <w:r w:rsidR="00406C77" w:rsidRPr="0018112D">
        <w:fldChar w:fldCharType="end"/>
      </w:r>
      <w:r w:rsidR="00687D8C" w:rsidRPr="0018112D">
        <w:t>)</w:t>
      </w:r>
      <w:r w:rsidR="00363A8A" w:rsidRPr="0018112D">
        <w:t>;</w:t>
      </w:r>
    </w:p>
    <w:p w14:paraId="402344F5" w14:textId="065FD41C" w:rsidR="00483E11" w:rsidRPr="0018112D" w:rsidRDefault="00662ADF" w:rsidP="001648DB">
      <w:pPr>
        <w:pStyle w:val="ga"/>
      </w:pPr>
      <w:r w:rsidRPr="0018112D">
        <w:t xml:space="preserve">введите </w:t>
      </w:r>
      <w:r w:rsidR="00483E11" w:rsidRPr="0018112D">
        <w:t xml:space="preserve">логин и </w:t>
      </w:r>
      <w:r w:rsidRPr="0018112D">
        <w:t xml:space="preserve">нажмите </w:t>
      </w:r>
      <w:r w:rsidR="008B708C" w:rsidRPr="0018112D">
        <w:t xml:space="preserve">на кнопку </w:t>
      </w:r>
      <w:r w:rsidR="00483E11" w:rsidRPr="0018112D">
        <w:rPr>
          <w:rStyle w:val="afff7"/>
        </w:rPr>
        <w:t>Сбросить</w:t>
      </w:r>
      <w:r w:rsidR="00687D8C" w:rsidRPr="0018112D">
        <w:rPr>
          <w:rStyle w:val="afff7"/>
        </w:rPr>
        <w:t xml:space="preserve"> пароль</w:t>
      </w:r>
      <w:r w:rsidR="00687D8C" w:rsidRPr="0018112D">
        <w:t>. На указанный в профиле адрес электронной почты придёт письмо со ссылкой для восстановления пароля;</w:t>
      </w:r>
    </w:p>
    <w:p w14:paraId="24193C4E" w14:textId="46F62643" w:rsidR="00483E11" w:rsidRPr="0018112D" w:rsidRDefault="00A4389A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6C26A909" wp14:editId="7B07CA65">
            <wp:extent cx="3518807" cy="3389676"/>
            <wp:effectExtent l="19050" t="19050" r="5715" b="1270"/>
            <wp:docPr id="2089228840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8840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7661" cy="33982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72B32E1" w14:textId="1FD7010C" w:rsidR="00483E11" w:rsidRPr="0018112D" w:rsidRDefault="00483E11" w:rsidP="00EB3E85">
      <w:pPr>
        <w:pStyle w:val="ab"/>
      </w:pPr>
      <w:bookmarkStart w:id="33" w:name="_Ref488769159"/>
      <w:r w:rsidRPr="0018112D">
        <w:t>Восстановление пароля</w:t>
      </w:r>
      <w:bookmarkEnd w:id="33"/>
    </w:p>
    <w:p w14:paraId="2E809CC8" w14:textId="77F13FAB" w:rsidR="00483E11" w:rsidRPr="0018112D" w:rsidRDefault="008B708C" w:rsidP="001648DB">
      <w:pPr>
        <w:pStyle w:val="ga"/>
      </w:pPr>
      <w:r w:rsidRPr="0018112D">
        <w:t>п</w:t>
      </w:r>
      <w:r w:rsidR="00483E11" w:rsidRPr="0018112D">
        <w:t>ерей</w:t>
      </w:r>
      <w:r w:rsidR="00662ADF" w:rsidRPr="0018112D">
        <w:t>д</w:t>
      </w:r>
      <w:r w:rsidR="00483E11" w:rsidRPr="0018112D">
        <w:t>и</w:t>
      </w:r>
      <w:r w:rsidR="00662ADF" w:rsidRPr="0018112D">
        <w:t>те</w:t>
      </w:r>
      <w:r w:rsidR="00483E11" w:rsidRPr="0018112D">
        <w:t xml:space="preserve"> по ссылке из письма (скопировать ссылку и встав</w:t>
      </w:r>
      <w:r w:rsidR="00363A8A" w:rsidRPr="0018112D">
        <w:t>ить в адресную строку браузера);</w:t>
      </w:r>
    </w:p>
    <w:p w14:paraId="170B62D9" w14:textId="7C04F035" w:rsidR="00483E11" w:rsidRPr="0018112D" w:rsidRDefault="00662ADF" w:rsidP="001648DB">
      <w:pPr>
        <w:pStyle w:val="ga"/>
      </w:pPr>
      <w:r w:rsidRPr="0018112D">
        <w:t xml:space="preserve">введите </w:t>
      </w:r>
      <w:r w:rsidR="005056E1" w:rsidRPr="0018112D">
        <w:t xml:space="preserve">дважды </w:t>
      </w:r>
      <w:r w:rsidR="00483E11" w:rsidRPr="0018112D">
        <w:t xml:space="preserve">новый пароль </w:t>
      </w:r>
      <w:r w:rsidR="005056E1" w:rsidRPr="0018112D">
        <w:t xml:space="preserve">на открывшейся странице </w:t>
      </w:r>
      <w:r w:rsidR="00483E11" w:rsidRPr="0018112D">
        <w:t xml:space="preserve">и </w:t>
      </w:r>
      <w:r w:rsidRPr="0018112D">
        <w:t xml:space="preserve">нажмите </w:t>
      </w:r>
      <w:r w:rsidR="008B708C" w:rsidRPr="0018112D">
        <w:t xml:space="preserve">на кнопку </w:t>
      </w:r>
      <w:r w:rsidR="00483E11" w:rsidRPr="0018112D">
        <w:rPr>
          <w:rStyle w:val="afff7"/>
        </w:rPr>
        <w:t>Сохранить</w:t>
      </w:r>
      <w:r w:rsidR="00483E11" w:rsidRPr="0018112D">
        <w:t xml:space="preserve"> (</w:t>
      </w:r>
      <w:r w:rsidR="005056E1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_Ref488769167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9</w:t>
      </w:r>
      <w:r w:rsidR="00406C77" w:rsidRPr="0018112D">
        <w:fldChar w:fldCharType="end"/>
      </w:r>
      <w:r w:rsidR="00483E11" w:rsidRPr="0018112D">
        <w:t>)</w:t>
      </w:r>
      <w:r w:rsidR="00363A8A" w:rsidRPr="0018112D">
        <w:t>;</w:t>
      </w:r>
    </w:p>
    <w:p w14:paraId="2ADBEF88" w14:textId="77777777" w:rsidR="00483E11" w:rsidRPr="0018112D" w:rsidRDefault="00483E11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3D7EA799" wp14:editId="57FD1014">
            <wp:extent cx="3304614" cy="1367704"/>
            <wp:effectExtent l="19050" t="19050" r="10160" b="23495"/>
            <wp:docPr id="8" name="Рисунок 14" descr="http://i.gyazo.com/68bacb13b9b9ad0e91c8a0591b493f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614" cy="13677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5280FFEF" w14:textId="164FEA1A" w:rsidR="00483E11" w:rsidRPr="0018112D" w:rsidRDefault="00483E11" w:rsidP="00EB3E85">
      <w:pPr>
        <w:pStyle w:val="ab"/>
      </w:pPr>
      <w:bookmarkStart w:id="34" w:name="_Ref488769167"/>
      <w:r w:rsidRPr="0018112D">
        <w:t>Ввод нового пароля</w:t>
      </w:r>
      <w:bookmarkEnd w:id="34"/>
    </w:p>
    <w:p w14:paraId="39E75143" w14:textId="2CD32AD2" w:rsidR="00483E11" w:rsidRPr="0018112D" w:rsidRDefault="008B708C" w:rsidP="001648DB">
      <w:pPr>
        <w:pStyle w:val="ga"/>
      </w:pPr>
      <w:r w:rsidRPr="0018112D">
        <w:lastRenderedPageBreak/>
        <w:t>в</w:t>
      </w:r>
      <w:r w:rsidR="00483E11" w:rsidRPr="0018112D">
        <w:t>ой</w:t>
      </w:r>
      <w:r w:rsidR="00662ADF" w:rsidRPr="0018112D">
        <w:t>д</w:t>
      </w:r>
      <w:r w:rsidR="00483E11" w:rsidRPr="0018112D">
        <w:t>и</w:t>
      </w:r>
      <w:r w:rsidR="00662ADF" w:rsidRPr="0018112D">
        <w:t>те</w:t>
      </w:r>
      <w:r w:rsidR="00483E11" w:rsidRPr="0018112D">
        <w:t xml:space="preserve"> в </w:t>
      </w:r>
      <w:r w:rsidR="00974955" w:rsidRPr="0018112D">
        <w:t>АИС «Зачисление в ОДО»</w:t>
      </w:r>
      <w:r w:rsidR="005056E1" w:rsidRPr="0018112D">
        <w:t>,</w:t>
      </w:r>
      <w:r w:rsidR="00483E11" w:rsidRPr="0018112D">
        <w:t xml:space="preserve"> используя </w:t>
      </w:r>
      <w:r w:rsidR="00CE69DD" w:rsidRPr="0018112D">
        <w:t>для авторизации новые данные</w:t>
      </w:r>
      <w:r w:rsidR="00483E11" w:rsidRPr="0018112D">
        <w:t>.</w:t>
      </w:r>
    </w:p>
    <w:p w14:paraId="7A253E38" w14:textId="7B6C951C" w:rsidR="00483E11" w:rsidRPr="0018112D" w:rsidRDefault="00483E11" w:rsidP="00436714">
      <w:pPr>
        <w:pStyle w:val="gff0"/>
      </w:pPr>
      <w:r w:rsidRPr="0018112D">
        <w:t>Если утерян логин или изменился адрес электронной почты, обратит</w:t>
      </w:r>
      <w:r w:rsidR="0033324B" w:rsidRPr="0018112D">
        <w:t>е</w:t>
      </w:r>
      <w:r w:rsidRPr="0018112D">
        <w:t>с</w:t>
      </w:r>
      <w:r w:rsidR="0033324B" w:rsidRPr="0018112D">
        <w:t>ь</w:t>
      </w:r>
      <w:r w:rsidRPr="0018112D">
        <w:t xml:space="preserve"> к А</w:t>
      </w:r>
      <w:r w:rsidR="00A64D49" w:rsidRPr="0018112D">
        <w:t xml:space="preserve">дминистратору </w:t>
      </w:r>
      <w:r w:rsidR="00974955" w:rsidRPr="0018112D">
        <w:t>АИС «Зачисление в ОДО»</w:t>
      </w:r>
      <w:r w:rsidR="00CE69DD" w:rsidRPr="0018112D">
        <w:t>.</w:t>
      </w:r>
    </w:p>
    <w:p w14:paraId="2E79CFF2" w14:textId="1F56355C" w:rsidR="004E3FE8" w:rsidRPr="0018112D" w:rsidRDefault="00A64D49" w:rsidP="009C7EE7">
      <w:pPr>
        <w:pStyle w:val="g10"/>
      </w:pPr>
      <w:bookmarkStart w:id="35" w:name="_Toc146203293"/>
      <w:bookmarkEnd w:id="16"/>
      <w:r w:rsidRPr="0018112D">
        <w:lastRenderedPageBreak/>
        <w:t xml:space="preserve">Описание </w:t>
      </w:r>
      <w:r w:rsidR="004E3FE8" w:rsidRPr="0018112D">
        <w:t>операций</w:t>
      </w:r>
      <w:bookmarkEnd w:id="35"/>
    </w:p>
    <w:p w14:paraId="158ED8E8" w14:textId="0D5B7A45" w:rsidR="006A1D29" w:rsidRPr="0018112D" w:rsidRDefault="006A1D29" w:rsidP="009C7EE7">
      <w:pPr>
        <w:pStyle w:val="g20"/>
      </w:pPr>
      <w:bookmarkStart w:id="36" w:name="_Toc350181955"/>
      <w:bookmarkStart w:id="37" w:name="_Toc448925026"/>
      <w:bookmarkStart w:id="38" w:name="_Toc459136295"/>
      <w:bookmarkStart w:id="39" w:name="_Toc146203294"/>
      <w:r w:rsidRPr="0018112D">
        <w:t xml:space="preserve">Работа </w:t>
      </w:r>
      <w:bookmarkEnd w:id="36"/>
      <w:r w:rsidRPr="0018112D">
        <w:t xml:space="preserve">с главным меню </w:t>
      </w:r>
      <w:bookmarkEnd w:id="37"/>
      <w:bookmarkEnd w:id="38"/>
      <w:r w:rsidR="00974955" w:rsidRPr="0018112D">
        <w:t>АИС «Зачисление в ОДО»</w:t>
      </w:r>
      <w:bookmarkEnd w:id="39"/>
    </w:p>
    <w:p w14:paraId="2423EB43" w14:textId="3128EF4B" w:rsidR="006A1D29" w:rsidRPr="0018112D" w:rsidRDefault="006A1D29" w:rsidP="00436714">
      <w:pPr>
        <w:pStyle w:val="gff0"/>
      </w:pPr>
      <w:r w:rsidRPr="0018112D">
        <w:t xml:space="preserve">Главное меню </w:t>
      </w:r>
      <w:r w:rsidR="00974955" w:rsidRPr="0018112D">
        <w:t xml:space="preserve">АИС «Зачисление в ОДО» </w:t>
      </w:r>
      <w:r w:rsidRPr="0018112D">
        <w:t>расположено в верхней части страницы (</w:t>
      </w:r>
      <w:r w:rsidR="00AC5616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_Ref488769180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10</w:t>
      </w:r>
      <w:r w:rsidR="00406C77" w:rsidRPr="0018112D">
        <w:fldChar w:fldCharType="end"/>
      </w:r>
      <w:r w:rsidRPr="0018112D">
        <w:t>).</w:t>
      </w:r>
    </w:p>
    <w:p w14:paraId="11053EE9" w14:textId="5BE6E733" w:rsidR="006A1D29" w:rsidRPr="0018112D" w:rsidRDefault="006A1D29" w:rsidP="001648DB">
      <w:pPr>
        <w:pStyle w:val="gff6"/>
      </w:pPr>
      <w:r w:rsidRPr="0018112D">
        <w:t xml:space="preserve">В зависимости от роли, назначенной пользователю </w:t>
      </w:r>
      <w:r w:rsidRPr="0018112D">
        <w:rPr>
          <w:b/>
          <w:bCs/>
        </w:rPr>
        <w:t>Главное меню</w:t>
      </w:r>
      <w:r w:rsidRPr="0018112D">
        <w:t xml:space="preserve"> </w:t>
      </w:r>
      <w:r w:rsidR="00974955" w:rsidRPr="0018112D">
        <w:t xml:space="preserve">АИС «Зачисление в ОДО» </w:t>
      </w:r>
      <w:r w:rsidRPr="0018112D">
        <w:t>может содержать следующие элементы:</w:t>
      </w:r>
    </w:p>
    <w:p w14:paraId="11B2C4CE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Заявления</w:t>
      </w:r>
      <w:r w:rsidRPr="0018112D">
        <w:t>;</w:t>
      </w:r>
    </w:p>
    <w:p w14:paraId="1234C471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Реестр ОУО</w:t>
      </w:r>
      <w:r w:rsidRPr="0018112D">
        <w:t>;</w:t>
      </w:r>
    </w:p>
    <w:p w14:paraId="0D60DFF9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Реестр ОДО</w:t>
      </w:r>
      <w:r w:rsidRPr="0018112D">
        <w:t>;</w:t>
      </w:r>
    </w:p>
    <w:p w14:paraId="587CFA6B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Моя организация</w:t>
      </w:r>
      <w:r w:rsidRPr="0018112D">
        <w:t>;</w:t>
      </w:r>
    </w:p>
    <w:p w14:paraId="4D9FC618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Контингент</w:t>
      </w:r>
      <w:r w:rsidRPr="0018112D">
        <w:t>;</w:t>
      </w:r>
    </w:p>
    <w:p w14:paraId="057F5DCA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Приказы</w:t>
      </w:r>
      <w:r w:rsidRPr="0018112D">
        <w:t>;</w:t>
      </w:r>
    </w:p>
    <w:p w14:paraId="023DC469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Отчёты</w:t>
      </w:r>
      <w:r w:rsidRPr="0018112D">
        <w:t>;</w:t>
      </w:r>
    </w:p>
    <w:p w14:paraId="16A4A233" w14:textId="77777777" w:rsidR="000C3758" w:rsidRPr="0018112D" w:rsidRDefault="000C3758" w:rsidP="000C3758">
      <w:pPr>
        <w:pStyle w:val="gf9"/>
      </w:pPr>
      <w:r w:rsidRPr="0018112D">
        <w:t xml:space="preserve">раздел </w:t>
      </w:r>
      <w:r w:rsidRPr="0018112D">
        <w:rPr>
          <w:rStyle w:val="gffff3"/>
        </w:rPr>
        <w:t>Справочники</w:t>
      </w:r>
      <w:r w:rsidRPr="0018112D">
        <w:t>;</w:t>
      </w:r>
    </w:p>
    <w:p w14:paraId="44EF3EE5" w14:textId="77777777" w:rsidR="000C3758" w:rsidRPr="0018112D" w:rsidRDefault="000C3758" w:rsidP="000C3758">
      <w:pPr>
        <w:pStyle w:val="gf9"/>
      </w:pPr>
      <w:r w:rsidRPr="0018112D">
        <w:t xml:space="preserve">кнопка </w:t>
      </w:r>
      <w:r w:rsidRPr="0018112D">
        <w:rPr>
          <w:rStyle w:val="afff7"/>
        </w:rPr>
        <w:t>Создать заявление</w:t>
      </w:r>
      <w:r w:rsidRPr="0018112D">
        <w:t>;</w:t>
      </w:r>
    </w:p>
    <w:p w14:paraId="294CA2CC" w14:textId="77777777" w:rsidR="000C3758" w:rsidRPr="0018112D" w:rsidRDefault="000C3758" w:rsidP="000C3758">
      <w:pPr>
        <w:pStyle w:val="gf9"/>
      </w:pPr>
      <w:r w:rsidRPr="0018112D">
        <w:t xml:space="preserve">кнопка перехода в раздел </w:t>
      </w:r>
      <w:r w:rsidRPr="0018112D">
        <w:rPr>
          <w:b/>
        </w:rPr>
        <w:t>О системе</w:t>
      </w:r>
      <w:r w:rsidRPr="0018112D">
        <w:t>;</w:t>
      </w:r>
    </w:p>
    <w:p w14:paraId="7C0E2A26" w14:textId="77777777" w:rsidR="000C3758" w:rsidRPr="0018112D" w:rsidRDefault="000C3758" w:rsidP="000C3758">
      <w:pPr>
        <w:pStyle w:val="gf9"/>
      </w:pPr>
      <w:r w:rsidRPr="0018112D">
        <w:t xml:space="preserve">кнопка перехода в раздел </w:t>
      </w:r>
      <w:r w:rsidRPr="0018112D">
        <w:rPr>
          <w:b/>
        </w:rPr>
        <w:t>Помощь</w:t>
      </w:r>
      <w:r w:rsidRPr="0018112D">
        <w:t>;</w:t>
      </w:r>
    </w:p>
    <w:p w14:paraId="2A140653" w14:textId="0B9A2E5C" w:rsidR="006A1D29" w:rsidRPr="0018112D" w:rsidRDefault="006A1D29" w:rsidP="006610C2">
      <w:pPr>
        <w:pStyle w:val="gf9"/>
        <w:keepNext/>
      </w:pPr>
      <w:r w:rsidRPr="0018112D">
        <w:lastRenderedPageBreak/>
        <w:t xml:space="preserve">кнопка </w:t>
      </w:r>
      <w:r w:rsidRPr="0018112D">
        <w:rPr>
          <w:rStyle w:val="afff7"/>
        </w:rPr>
        <w:t>Выйти из системы</w:t>
      </w:r>
      <w:r w:rsidRPr="0018112D">
        <w:t>.</w:t>
      </w:r>
    </w:p>
    <w:p w14:paraId="1D49A814" w14:textId="4B90A0CB" w:rsidR="006A1D29" w:rsidRPr="0018112D" w:rsidRDefault="00A4389A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783EF30" wp14:editId="7D8026BC">
            <wp:extent cx="5469401" cy="5282292"/>
            <wp:effectExtent l="19050" t="19050" r="0" b="0"/>
            <wp:docPr id="1326296301" name="Рисунок 1326296301" descr="Изображение выглядит как текст, снимок экрана, число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50323" name="Рисунок 1" descr="Изображение выглядит как текст, снимок экрана, число, дизайн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5694" cy="529802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E3455E7" w14:textId="12D49887" w:rsidR="006A1D29" w:rsidRPr="0018112D" w:rsidRDefault="006A1D29" w:rsidP="00EB3E85">
      <w:pPr>
        <w:pStyle w:val="ab"/>
      </w:pPr>
      <w:bookmarkStart w:id="40" w:name="_Ref488769180"/>
      <w:r w:rsidRPr="0018112D">
        <w:t xml:space="preserve">Главное меню </w:t>
      </w:r>
      <w:r w:rsidR="00974955" w:rsidRPr="0018112D">
        <w:t>АИС «Зачисление в ОДО»</w:t>
      </w:r>
      <w:r w:rsidR="00AC5616" w:rsidRPr="0018112D">
        <w:t>.</w:t>
      </w:r>
      <w:r w:rsidRPr="0018112D">
        <w:t xml:space="preserve"> </w:t>
      </w:r>
      <w:r w:rsidR="00AC5616" w:rsidRPr="0018112D">
        <w:t>Роль</w:t>
      </w:r>
      <w:r w:rsidRPr="0018112D">
        <w:t xml:space="preserve"> «Специалист РОУО»</w:t>
      </w:r>
      <w:bookmarkEnd w:id="40"/>
    </w:p>
    <w:p w14:paraId="19DD4676" w14:textId="3DCA3BD1" w:rsidR="0070270D" w:rsidRPr="0018112D" w:rsidRDefault="00EC371A" w:rsidP="008F5FF1">
      <w:pPr>
        <w:pStyle w:val="g20"/>
      </w:pPr>
      <w:bookmarkStart w:id="41" w:name="_Toc459193136"/>
      <w:bookmarkStart w:id="42" w:name="_Toc459194300"/>
      <w:bookmarkStart w:id="43" w:name="_Toc459193137"/>
      <w:bookmarkStart w:id="44" w:name="_Toc459194301"/>
      <w:bookmarkStart w:id="45" w:name="_Toc146203295"/>
      <w:bookmarkEnd w:id="41"/>
      <w:bookmarkEnd w:id="42"/>
      <w:bookmarkEnd w:id="43"/>
      <w:bookmarkEnd w:id="44"/>
      <w:r w:rsidRPr="0018112D">
        <w:t>Раздел Реестр ОУО</w:t>
      </w:r>
      <w:bookmarkEnd w:id="45"/>
    </w:p>
    <w:p w14:paraId="700CE645" w14:textId="3F5743B9" w:rsidR="00C2530E" w:rsidRPr="0018112D" w:rsidRDefault="00C2530E" w:rsidP="00436714">
      <w:pPr>
        <w:pStyle w:val="gff0"/>
      </w:pPr>
      <w:r w:rsidRPr="0018112D">
        <w:t xml:space="preserve">Для просмотра реестра </w:t>
      </w:r>
      <w:r w:rsidR="00757BCA" w:rsidRPr="0018112D">
        <w:t>органов управления образованием выб</w:t>
      </w:r>
      <w:r w:rsidR="0033324B" w:rsidRPr="0018112D">
        <w:t>е</w:t>
      </w:r>
      <w:r w:rsidR="00757BCA" w:rsidRPr="0018112D">
        <w:t>р</w:t>
      </w:r>
      <w:r w:rsidR="0033324B" w:rsidRPr="0018112D">
        <w:t>и</w:t>
      </w:r>
      <w:r w:rsidR="00757BCA" w:rsidRPr="0018112D">
        <w:t>т</w:t>
      </w:r>
      <w:r w:rsidR="0033324B" w:rsidRPr="0018112D">
        <w:t>е</w:t>
      </w:r>
      <w:r w:rsidR="00757BCA" w:rsidRPr="0018112D">
        <w:t xml:space="preserve"> раздел «Реестр ОУО» главного меню</w:t>
      </w:r>
      <w:r w:rsidRPr="0018112D">
        <w:t xml:space="preserve"> </w:t>
      </w:r>
      <w:r w:rsidR="00974955" w:rsidRPr="0018112D">
        <w:t>АИС «Зачисление в ОДО»</w:t>
      </w:r>
      <w:r w:rsidR="008B708C" w:rsidRPr="0018112D">
        <w:t xml:space="preserve">. </w:t>
      </w:r>
      <w:r w:rsidRPr="0018112D">
        <w:t>Раздел доступен пользователю с ролью «</w:t>
      </w:r>
      <w:r w:rsidR="0016108A" w:rsidRPr="0018112D">
        <w:t xml:space="preserve">Специалист </w:t>
      </w:r>
      <w:r w:rsidRPr="0018112D">
        <w:t>РОУО</w:t>
      </w:r>
      <w:r w:rsidR="00647D01" w:rsidRPr="0018112D">
        <w:t xml:space="preserve">» </w:t>
      </w:r>
      <w:r w:rsidR="00AC5616" w:rsidRPr="0018112D">
        <w:t xml:space="preserve">либо </w:t>
      </w:r>
      <w:r w:rsidR="00647D01" w:rsidRPr="0018112D">
        <w:t>«</w:t>
      </w:r>
      <w:r w:rsidR="008B708C" w:rsidRPr="0018112D">
        <w:t>Специалист </w:t>
      </w:r>
      <w:r w:rsidR="00647D01" w:rsidRPr="0018112D">
        <w:t>М</w:t>
      </w:r>
      <w:r w:rsidR="008B708C" w:rsidRPr="0018112D">
        <w:t>ОУО</w:t>
      </w:r>
      <w:r w:rsidR="00647D01" w:rsidRPr="0018112D">
        <w:t>».</w:t>
      </w:r>
    </w:p>
    <w:p w14:paraId="4E07CD36" w14:textId="22C4AA42" w:rsidR="00757BCA" w:rsidRPr="0018112D" w:rsidRDefault="000C3758" w:rsidP="001648DB">
      <w:pPr>
        <w:pStyle w:val="gff6"/>
      </w:pPr>
      <w:r w:rsidRPr="0018112D">
        <w:t xml:space="preserve">В разделе </w:t>
      </w:r>
      <w:r w:rsidRPr="0018112D">
        <w:rPr>
          <w:rStyle w:val="gffff3"/>
        </w:rPr>
        <w:t>Реестр ОУО</w:t>
      </w:r>
      <w:r w:rsidRPr="0018112D">
        <w:t xml:space="preserve"> </w:t>
      </w:r>
      <w:r w:rsidR="00757BCA" w:rsidRPr="0018112D">
        <w:t>содержатся</w:t>
      </w:r>
      <w:r w:rsidR="005621C2" w:rsidRPr="0018112D">
        <w:t xml:space="preserve"> следующие</w:t>
      </w:r>
      <w:r w:rsidR="00757BCA" w:rsidRPr="0018112D">
        <w:t xml:space="preserve"> элементы:</w:t>
      </w:r>
    </w:p>
    <w:p w14:paraId="1C5880DD" w14:textId="13681CBE" w:rsidR="00757BCA" w:rsidRPr="0018112D" w:rsidRDefault="00757BCA" w:rsidP="00436714">
      <w:pPr>
        <w:pStyle w:val="gf9"/>
      </w:pPr>
      <w:r w:rsidRPr="0018112D">
        <w:t>поисковая панель (</w:t>
      </w:r>
      <w:r w:rsidR="00AC5616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_Ref488769187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11</w:t>
      </w:r>
      <w:r w:rsidR="00406C77" w:rsidRPr="0018112D">
        <w:fldChar w:fldCharType="end"/>
      </w:r>
      <w:r w:rsidRPr="0018112D">
        <w:t>, область 1);</w:t>
      </w:r>
    </w:p>
    <w:p w14:paraId="0A545583" w14:textId="34B8A9F9" w:rsidR="00757BCA" w:rsidRPr="0018112D" w:rsidRDefault="00757BCA" w:rsidP="00436714">
      <w:pPr>
        <w:pStyle w:val="gf9"/>
      </w:pPr>
      <w:r w:rsidRPr="0018112D">
        <w:t>реестр управляющих организаций, содержащий следующие параметры об органах управления образованием (</w:t>
      </w:r>
      <w:r w:rsidR="00AC5616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_Ref488769187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11</w:t>
      </w:r>
      <w:r w:rsidR="00406C77" w:rsidRPr="0018112D">
        <w:fldChar w:fldCharType="end"/>
      </w:r>
      <w:r w:rsidRPr="0018112D">
        <w:t>, область 2):</w:t>
      </w:r>
    </w:p>
    <w:p w14:paraId="6061310B" w14:textId="0B64F8BD" w:rsidR="00757BCA" w:rsidRPr="0018112D" w:rsidRDefault="00757BCA">
      <w:pPr>
        <w:pStyle w:val="gf9"/>
        <w:numPr>
          <w:ilvl w:val="1"/>
          <w:numId w:val="13"/>
        </w:numPr>
      </w:pPr>
      <w:r w:rsidRPr="0018112D">
        <w:lastRenderedPageBreak/>
        <w:t>наименование;</w:t>
      </w:r>
    </w:p>
    <w:p w14:paraId="0BA36484" w14:textId="3BA72EFF" w:rsidR="00757BCA" w:rsidRPr="0018112D" w:rsidRDefault="00757BCA">
      <w:pPr>
        <w:pStyle w:val="gf9"/>
        <w:numPr>
          <w:ilvl w:val="1"/>
          <w:numId w:val="13"/>
        </w:numPr>
      </w:pPr>
      <w:r w:rsidRPr="0018112D">
        <w:t>директор;</w:t>
      </w:r>
    </w:p>
    <w:p w14:paraId="1653D68D" w14:textId="17C2B94B" w:rsidR="00757BCA" w:rsidRPr="0018112D" w:rsidRDefault="00757BCA">
      <w:pPr>
        <w:pStyle w:val="gf9"/>
        <w:numPr>
          <w:ilvl w:val="1"/>
          <w:numId w:val="13"/>
        </w:numPr>
      </w:pPr>
      <w:r w:rsidRPr="0018112D">
        <w:t>телефон;</w:t>
      </w:r>
    </w:p>
    <w:p w14:paraId="295A9459" w14:textId="2CEE097D" w:rsidR="00757BCA" w:rsidRPr="0018112D" w:rsidRDefault="00783B90">
      <w:pPr>
        <w:pStyle w:val="gf9"/>
        <w:keepNext/>
        <w:numPr>
          <w:ilvl w:val="1"/>
          <w:numId w:val="13"/>
        </w:numPr>
      </w:pPr>
      <w:proofErr w:type="spellStart"/>
      <w:r w:rsidRPr="0018112D">
        <w:t>Email</w:t>
      </w:r>
      <w:proofErr w:type="spellEnd"/>
      <w:r w:rsidR="00757BCA" w:rsidRPr="0018112D">
        <w:t>.</w:t>
      </w:r>
    </w:p>
    <w:p w14:paraId="11FBC3D0" w14:textId="7A7D8448" w:rsidR="00A4389A" w:rsidRPr="0018112D" w:rsidRDefault="00A4389A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3C48AC00" wp14:editId="0CCAB07C">
            <wp:extent cx="5939790" cy="1605915"/>
            <wp:effectExtent l="19050" t="19050" r="3810" b="0"/>
            <wp:docPr id="1067786902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86902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59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30A8739" w14:textId="049F536B" w:rsidR="00757BCA" w:rsidRPr="0018112D" w:rsidRDefault="00757BCA" w:rsidP="00EB3E85">
      <w:pPr>
        <w:pStyle w:val="ab"/>
      </w:pPr>
      <w:bookmarkStart w:id="46" w:name="_Ref488769187"/>
      <w:r w:rsidRPr="0018112D">
        <w:t xml:space="preserve">Раздел </w:t>
      </w:r>
      <w:r w:rsidRPr="0018112D">
        <w:rPr>
          <w:b/>
          <w:bCs/>
        </w:rPr>
        <w:t>Реестр ОУО</w:t>
      </w:r>
      <w:bookmarkEnd w:id="46"/>
    </w:p>
    <w:p w14:paraId="6BC165E6" w14:textId="072E863A" w:rsidR="00757BCA" w:rsidRPr="0018112D" w:rsidRDefault="00757BCA" w:rsidP="008F5FF1">
      <w:pPr>
        <w:pStyle w:val="g30"/>
      </w:pPr>
      <w:bookmarkStart w:id="47" w:name="_Toc459193139"/>
      <w:bookmarkStart w:id="48" w:name="_Toc459194303"/>
      <w:bookmarkStart w:id="49" w:name="_Toc459193140"/>
      <w:bookmarkStart w:id="50" w:name="_Toc459194304"/>
      <w:bookmarkStart w:id="51" w:name="_Toc459193141"/>
      <w:bookmarkStart w:id="52" w:name="_Toc459194305"/>
      <w:bookmarkStart w:id="53" w:name="_Toc459193142"/>
      <w:bookmarkStart w:id="54" w:name="_Toc459194306"/>
      <w:bookmarkStart w:id="55" w:name="_Toc459193143"/>
      <w:bookmarkStart w:id="56" w:name="_Toc459194307"/>
      <w:bookmarkStart w:id="57" w:name="_Toc459193144"/>
      <w:bookmarkStart w:id="58" w:name="_Toc459194308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18112D">
        <w:t>Поиск и экспорт реестра ОУО</w:t>
      </w:r>
    </w:p>
    <w:p w14:paraId="4C166E9F" w14:textId="70C5B3B0" w:rsidR="0064657C" w:rsidRPr="0018112D" w:rsidRDefault="00757BCA" w:rsidP="001648DB">
      <w:pPr>
        <w:pStyle w:val="gff6"/>
      </w:pPr>
      <w:r w:rsidRPr="0018112D">
        <w:t>Для поиска в реестре органов управления образованием выполнит</w:t>
      </w:r>
      <w:r w:rsidR="0033324B" w:rsidRPr="0018112D">
        <w:t>е</w:t>
      </w:r>
      <w:r w:rsidRPr="0018112D">
        <w:t xml:space="preserve"> следующие действия:</w:t>
      </w:r>
    </w:p>
    <w:p w14:paraId="404E1C55" w14:textId="464236AB" w:rsidR="00757BCA" w:rsidRPr="0018112D" w:rsidRDefault="00662ADF">
      <w:pPr>
        <w:pStyle w:val="ga"/>
        <w:numPr>
          <w:ilvl w:val="0"/>
          <w:numId w:val="20"/>
        </w:numPr>
      </w:pPr>
      <w:r w:rsidRPr="0018112D">
        <w:t>откройте</w:t>
      </w:r>
      <w:r w:rsidR="00757BCA" w:rsidRPr="0018112D">
        <w:t xml:space="preserve"> </w:t>
      </w:r>
      <w:r w:rsidR="000C3758" w:rsidRPr="0018112D">
        <w:t xml:space="preserve">раздел </w:t>
      </w:r>
      <w:r w:rsidR="000C3758" w:rsidRPr="0018112D">
        <w:rPr>
          <w:rStyle w:val="gffff3"/>
        </w:rPr>
        <w:t>Реестр ОУО</w:t>
      </w:r>
      <w:r w:rsidR="00757BCA" w:rsidRPr="0018112D">
        <w:t>;</w:t>
      </w:r>
    </w:p>
    <w:p w14:paraId="0FA1C7D1" w14:textId="7AB466D4" w:rsidR="00757BCA" w:rsidRPr="0018112D" w:rsidRDefault="00757BCA" w:rsidP="001648DB">
      <w:pPr>
        <w:pStyle w:val="ga"/>
      </w:pPr>
      <w:r w:rsidRPr="0018112D">
        <w:t>задать необходимые критерии поиска</w:t>
      </w:r>
      <w:r w:rsidR="00AC5616" w:rsidRPr="0018112D">
        <w:t xml:space="preserve"> в поисковой панели</w:t>
      </w:r>
      <w:r w:rsidRPr="0018112D">
        <w:t>:</w:t>
      </w:r>
    </w:p>
    <w:p w14:paraId="4C7B55B9" w14:textId="72C75810" w:rsidR="00757BCA" w:rsidRPr="0018112D" w:rsidRDefault="00757BCA">
      <w:pPr>
        <w:pStyle w:val="ga"/>
        <w:numPr>
          <w:ilvl w:val="1"/>
          <w:numId w:val="14"/>
        </w:numPr>
      </w:pPr>
      <w:r w:rsidRPr="0018112D">
        <w:t>краткое наименование;</w:t>
      </w:r>
    </w:p>
    <w:p w14:paraId="329467E9" w14:textId="648A5ED6" w:rsidR="00757BCA" w:rsidRPr="0018112D" w:rsidRDefault="00757BCA">
      <w:pPr>
        <w:pStyle w:val="ga"/>
        <w:numPr>
          <w:ilvl w:val="1"/>
          <w:numId w:val="14"/>
        </w:numPr>
      </w:pPr>
      <w:r w:rsidRPr="0018112D">
        <w:t>адрес;</w:t>
      </w:r>
    </w:p>
    <w:p w14:paraId="026316FC" w14:textId="2B652FDB" w:rsidR="00757BCA" w:rsidRPr="0018112D" w:rsidRDefault="00757BCA">
      <w:pPr>
        <w:pStyle w:val="ga"/>
        <w:numPr>
          <w:ilvl w:val="1"/>
          <w:numId w:val="14"/>
        </w:numPr>
      </w:pPr>
      <w:r w:rsidRPr="0018112D">
        <w:t>директор;</w:t>
      </w:r>
    </w:p>
    <w:p w14:paraId="2E758402" w14:textId="63E99E8D" w:rsidR="00757BCA" w:rsidRPr="0018112D" w:rsidRDefault="00757BCA">
      <w:pPr>
        <w:pStyle w:val="ga"/>
        <w:numPr>
          <w:ilvl w:val="1"/>
          <w:numId w:val="14"/>
        </w:numPr>
      </w:pPr>
      <w:r w:rsidRPr="0018112D">
        <w:t>ИНН.</w:t>
      </w:r>
    </w:p>
    <w:p w14:paraId="6D561EFC" w14:textId="22B9448F" w:rsidR="00757BCA" w:rsidRPr="0018112D" w:rsidRDefault="00662ADF" w:rsidP="001648DB">
      <w:pPr>
        <w:pStyle w:val="ga"/>
      </w:pPr>
      <w:r w:rsidRPr="0018112D">
        <w:t xml:space="preserve">нажмите </w:t>
      </w:r>
      <w:r w:rsidR="00757BCA" w:rsidRPr="0018112D">
        <w:t xml:space="preserve">на кнопку </w:t>
      </w:r>
      <w:r w:rsidR="00757BCA" w:rsidRPr="0018112D">
        <w:rPr>
          <w:rStyle w:val="afff7"/>
        </w:rPr>
        <w:t>Найти</w:t>
      </w:r>
      <w:r w:rsidR="00757BCA" w:rsidRPr="0018112D">
        <w:t>. Результаты поиска отобразятся в реестре управляющих организаций.</w:t>
      </w:r>
    </w:p>
    <w:p w14:paraId="470FB711" w14:textId="2C5D675C" w:rsidR="0064657C" w:rsidRPr="0018112D" w:rsidRDefault="00E1370B" w:rsidP="004B1865">
      <w:pPr>
        <w:pStyle w:val="gff0"/>
        <w:rPr>
          <w:rStyle w:val="gfff8"/>
        </w:rPr>
      </w:pPr>
      <w:r>
        <w:rPr>
          <w:rStyle w:val="gfff6"/>
          <w:noProof/>
        </w:rPr>
        <w:drawing>
          <wp:inline distT="0" distB="0" distL="0" distR="0" wp14:anchorId="67DE43B5" wp14:editId="72D9E61A">
            <wp:extent cx="177800" cy="177800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BCA" w:rsidRPr="0018112D">
        <w:rPr>
          <w:rStyle w:val="gfff6"/>
        </w:rPr>
        <w:t>Примечание</w:t>
      </w:r>
      <w:r w:rsidR="009C7EE7" w:rsidRPr="0018112D">
        <w:rPr>
          <w:rStyle w:val="gfff8"/>
        </w:rPr>
        <w:t xml:space="preserve"> –</w:t>
      </w:r>
      <w:r w:rsidR="00757BCA" w:rsidRPr="0018112D">
        <w:rPr>
          <w:rStyle w:val="gfff8"/>
        </w:rPr>
        <w:t xml:space="preserve"> для очистки всех полей поиска </w:t>
      </w:r>
      <w:r w:rsidR="00662ADF" w:rsidRPr="0018112D">
        <w:rPr>
          <w:rStyle w:val="gfff8"/>
        </w:rPr>
        <w:t xml:space="preserve">нажмите </w:t>
      </w:r>
      <w:r w:rsidR="00AC5616" w:rsidRPr="0018112D">
        <w:rPr>
          <w:rStyle w:val="gfff8"/>
        </w:rPr>
        <w:t>на кнопку Очистить</w:t>
      </w:r>
      <w:r w:rsidR="004B1865" w:rsidRPr="0018112D">
        <w:rPr>
          <w:rStyle w:val="gfff8"/>
        </w:rPr>
        <w:t xml:space="preserve"> </w:t>
      </w:r>
      <w:r w:rsidR="00AC5616" w:rsidRPr="0018112D">
        <w:rPr>
          <w:rStyle w:val="gfff8"/>
        </w:rPr>
        <w:t>поля.</w:t>
      </w:r>
    </w:p>
    <w:p w14:paraId="54E85591" w14:textId="60E90604" w:rsidR="00757BCA" w:rsidRPr="0018112D" w:rsidRDefault="00757BCA" w:rsidP="001648DB">
      <w:pPr>
        <w:pStyle w:val="gff6"/>
      </w:pPr>
      <w:r w:rsidRPr="0018112D">
        <w:t xml:space="preserve">Для экспорта реестра управляющих организаций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702780D4" w14:textId="0B0E8575" w:rsidR="00757BCA" w:rsidRPr="0018112D" w:rsidRDefault="00662ADF">
      <w:pPr>
        <w:pStyle w:val="ga"/>
        <w:numPr>
          <w:ilvl w:val="0"/>
          <w:numId w:val="21"/>
        </w:numPr>
      </w:pPr>
      <w:r w:rsidRPr="0018112D">
        <w:t>откройте</w:t>
      </w:r>
      <w:r w:rsidR="00757BCA" w:rsidRPr="0018112D">
        <w:t xml:space="preserve"> раздел </w:t>
      </w:r>
      <w:r w:rsidR="000C3758" w:rsidRPr="0018112D">
        <w:rPr>
          <w:rStyle w:val="gffff3"/>
        </w:rPr>
        <w:t>Реестр ОУО</w:t>
      </w:r>
      <w:r w:rsidR="00757BCA" w:rsidRPr="0018112D">
        <w:t>;</w:t>
      </w:r>
    </w:p>
    <w:p w14:paraId="36862719" w14:textId="1AD5F679" w:rsidR="00757BCA" w:rsidRPr="0018112D" w:rsidRDefault="00662ADF" w:rsidP="001648DB">
      <w:pPr>
        <w:pStyle w:val="ga"/>
      </w:pPr>
      <w:r w:rsidRPr="0018112D">
        <w:t xml:space="preserve">нажмите </w:t>
      </w:r>
      <w:r w:rsidR="00FD3F8A" w:rsidRPr="0018112D">
        <w:t>на кнопку</w:t>
      </w:r>
      <w:r w:rsidR="00757BCA" w:rsidRPr="0018112D">
        <w:t xml:space="preserve"> </w:t>
      </w:r>
      <w:r w:rsidR="00FD3F8A" w:rsidRPr="0018112D">
        <w:rPr>
          <w:noProof/>
          <w:lang w:eastAsia="ru-RU"/>
        </w:rPr>
        <w:drawing>
          <wp:inline distT="0" distB="0" distL="0" distR="0" wp14:anchorId="6D8C3252" wp14:editId="69F22B76">
            <wp:extent cx="457200" cy="174812"/>
            <wp:effectExtent l="19050" t="19050" r="19050" b="15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69" cy="18007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757BCA" w:rsidRPr="0018112D">
        <w:t>;</w:t>
      </w:r>
    </w:p>
    <w:p w14:paraId="0BE9F78C" w14:textId="4C7E3E26" w:rsidR="00757BCA" w:rsidRPr="0018112D" w:rsidRDefault="00757BCA" w:rsidP="001648DB">
      <w:pPr>
        <w:pStyle w:val="ga"/>
      </w:pPr>
      <w:r w:rsidRPr="0018112D">
        <w:t>подтвердить сохранение документа на компьютере.</w:t>
      </w:r>
    </w:p>
    <w:p w14:paraId="382B6DE6" w14:textId="5C8C2464" w:rsidR="00C2530E" w:rsidRPr="0018112D" w:rsidRDefault="00C2530E" w:rsidP="008F5FF1">
      <w:pPr>
        <w:pStyle w:val="g30"/>
      </w:pPr>
      <w:r w:rsidRPr="0018112D">
        <w:lastRenderedPageBreak/>
        <w:t>Создание управляющих организаций</w:t>
      </w:r>
    </w:p>
    <w:p w14:paraId="7523F209" w14:textId="0811B030" w:rsidR="00C2530E" w:rsidRPr="0018112D" w:rsidRDefault="00C2530E" w:rsidP="001648DB">
      <w:pPr>
        <w:pStyle w:val="gff6"/>
      </w:pPr>
      <w:r w:rsidRPr="0018112D">
        <w:t xml:space="preserve">Для создания </w:t>
      </w:r>
      <w:r w:rsidR="000B1AAE" w:rsidRPr="0018112D">
        <w:t>управляющей</w:t>
      </w:r>
      <w:r w:rsidRPr="0018112D">
        <w:t xml:space="preserve"> организации </w:t>
      </w:r>
      <w:r w:rsidR="00710573" w:rsidRPr="0018112D">
        <w:t xml:space="preserve">выполните </w:t>
      </w:r>
      <w:r w:rsidR="004073EC" w:rsidRPr="0018112D">
        <w:t>следующие действия</w:t>
      </w:r>
      <w:r w:rsidRPr="0018112D">
        <w:t>:</w:t>
      </w:r>
    </w:p>
    <w:p w14:paraId="25A8BA3C" w14:textId="0816C2A5" w:rsidR="0064657C" w:rsidRPr="0018112D" w:rsidRDefault="00662ADF">
      <w:pPr>
        <w:pStyle w:val="ga"/>
        <w:numPr>
          <w:ilvl w:val="0"/>
          <w:numId w:val="22"/>
        </w:numPr>
      </w:pPr>
      <w:r w:rsidRPr="0018112D">
        <w:t>откройте</w:t>
      </w:r>
      <w:r w:rsidR="00FD3F8A" w:rsidRPr="0018112D">
        <w:t xml:space="preserve"> раздел </w:t>
      </w:r>
      <w:r w:rsidR="000C3758" w:rsidRPr="0018112D">
        <w:rPr>
          <w:rStyle w:val="gffff3"/>
        </w:rPr>
        <w:t>Реестр ОУО</w:t>
      </w:r>
      <w:r w:rsidR="00FD3F8A" w:rsidRPr="0018112D">
        <w:t>;</w:t>
      </w:r>
    </w:p>
    <w:p w14:paraId="365A82CB" w14:textId="0D262260" w:rsidR="00757BCA" w:rsidRPr="0018112D" w:rsidRDefault="00662ADF" w:rsidP="001648DB">
      <w:pPr>
        <w:pStyle w:val="ga"/>
      </w:pPr>
      <w:r w:rsidRPr="0018112D">
        <w:t xml:space="preserve">нажмите </w:t>
      </w:r>
      <w:r w:rsidR="00FD3F8A" w:rsidRPr="0018112D">
        <w:t>на кнопку</w:t>
      </w:r>
      <w:r w:rsidR="00757BCA" w:rsidRPr="0018112D">
        <w:t xml:space="preserve"> </w:t>
      </w:r>
      <w:r w:rsidR="00757BCA" w:rsidRPr="0018112D">
        <w:rPr>
          <w:rStyle w:val="afff7"/>
        </w:rPr>
        <w:t>Создать управляющую организацию</w:t>
      </w:r>
      <w:r w:rsidR="00757BCA" w:rsidRPr="0018112D">
        <w:t xml:space="preserve"> (</w:t>
      </w:r>
      <w:r w:rsidR="00FD3F8A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_Ref488769206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12</w:t>
      </w:r>
      <w:r w:rsidR="00406C77" w:rsidRPr="0018112D">
        <w:fldChar w:fldCharType="end"/>
      </w:r>
      <w:r w:rsidR="00757BCA" w:rsidRPr="0018112D">
        <w:t>);</w:t>
      </w:r>
    </w:p>
    <w:p w14:paraId="1332E44B" w14:textId="1071BEF2" w:rsidR="0064657C" w:rsidRPr="0018112D" w:rsidRDefault="00662ADF" w:rsidP="001648DB">
      <w:pPr>
        <w:pStyle w:val="ga"/>
      </w:pPr>
      <w:r w:rsidRPr="0018112D">
        <w:t xml:space="preserve">заполните </w:t>
      </w:r>
      <w:r w:rsidR="00757BCA" w:rsidRPr="0018112D">
        <w:t>обязательные поля (</w:t>
      </w:r>
      <w:r w:rsidR="00FD3F8A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_Ref488769206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12</w:t>
      </w:r>
      <w:r w:rsidR="00406C77" w:rsidRPr="0018112D">
        <w:fldChar w:fldCharType="end"/>
      </w:r>
      <w:r w:rsidR="00757BCA" w:rsidRPr="0018112D">
        <w:t>):</w:t>
      </w:r>
    </w:p>
    <w:p w14:paraId="423C8BC5" w14:textId="77777777" w:rsidR="003B61B2" w:rsidRPr="0018112D" w:rsidRDefault="003B61B2">
      <w:pPr>
        <w:pStyle w:val="ga"/>
        <w:numPr>
          <w:ilvl w:val="1"/>
          <w:numId w:val="14"/>
        </w:numPr>
      </w:pPr>
      <w:r w:rsidRPr="0018112D">
        <w:t xml:space="preserve">в блоке </w:t>
      </w:r>
      <w:r w:rsidRPr="0018112D">
        <w:rPr>
          <w:rStyle w:val="gffff3"/>
        </w:rPr>
        <w:t>Основные данные</w:t>
      </w:r>
      <w:r w:rsidRPr="0018112D">
        <w:t>:</w:t>
      </w:r>
    </w:p>
    <w:p w14:paraId="27CAD99D" w14:textId="77777777" w:rsidR="003B61B2" w:rsidRPr="0018112D" w:rsidRDefault="003B61B2">
      <w:pPr>
        <w:pStyle w:val="ga"/>
        <w:numPr>
          <w:ilvl w:val="2"/>
          <w:numId w:val="14"/>
        </w:numPr>
      </w:pPr>
      <w:r w:rsidRPr="0018112D">
        <w:t>краткое наименование;</w:t>
      </w:r>
    </w:p>
    <w:p w14:paraId="2C0B15BB" w14:textId="77777777" w:rsidR="003B61B2" w:rsidRPr="0018112D" w:rsidRDefault="003B61B2">
      <w:pPr>
        <w:pStyle w:val="ga"/>
        <w:numPr>
          <w:ilvl w:val="2"/>
          <w:numId w:val="14"/>
        </w:numPr>
      </w:pPr>
      <w:r w:rsidRPr="0018112D">
        <w:t>ФИО руководителя;</w:t>
      </w:r>
    </w:p>
    <w:p w14:paraId="404D7B87" w14:textId="77777777" w:rsidR="003B61B2" w:rsidRPr="0018112D" w:rsidRDefault="003B61B2">
      <w:pPr>
        <w:pStyle w:val="ga"/>
        <w:numPr>
          <w:ilvl w:val="2"/>
          <w:numId w:val="14"/>
        </w:numPr>
      </w:pPr>
      <w:r w:rsidRPr="0018112D">
        <w:t>ИНН организации;</w:t>
      </w:r>
    </w:p>
    <w:p w14:paraId="7788C6A7" w14:textId="77777777" w:rsidR="003B61B2" w:rsidRPr="0018112D" w:rsidRDefault="003B61B2">
      <w:pPr>
        <w:pStyle w:val="ga"/>
        <w:numPr>
          <w:ilvl w:val="2"/>
          <w:numId w:val="14"/>
        </w:numPr>
      </w:pPr>
      <w:r w:rsidRPr="0018112D">
        <w:t>статус действия организации (выберите из списка).</w:t>
      </w:r>
    </w:p>
    <w:p w14:paraId="5539E1FD" w14:textId="77777777" w:rsidR="003B61B2" w:rsidRPr="0018112D" w:rsidRDefault="003B61B2">
      <w:pPr>
        <w:pStyle w:val="ga"/>
        <w:numPr>
          <w:ilvl w:val="1"/>
          <w:numId w:val="14"/>
        </w:numPr>
      </w:pPr>
      <w:r w:rsidRPr="0018112D">
        <w:t xml:space="preserve">в блоке </w:t>
      </w:r>
      <w:r w:rsidRPr="0018112D">
        <w:rPr>
          <w:rStyle w:val="gffff3"/>
        </w:rPr>
        <w:t>Контактные данные</w:t>
      </w:r>
      <w:r w:rsidRPr="0018112D">
        <w:t>:</w:t>
      </w:r>
    </w:p>
    <w:p w14:paraId="289F815A" w14:textId="6773F35C" w:rsidR="003B61B2" w:rsidRPr="0018112D" w:rsidRDefault="003B61B2">
      <w:pPr>
        <w:pStyle w:val="ga"/>
        <w:numPr>
          <w:ilvl w:val="2"/>
          <w:numId w:val="14"/>
        </w:numPr>
      </w:pPr>
      <w:r w:rsidRPr="0018112D">
        <w:t>адрес УО (</w:t>
      </w:r>
      <w:r w:rsidRPr="0018112D">
        <w:rPr>
          <w:color w:val="000000" w:themeColor="text1"/>
        </w:rPr>
        <w:t xml:space="preserve">см. п. </w:t>
      </w:r>
      <w:r w:rsidRPr="0018112D">
        <w:rPr>
          <w:color w:val="000000" w:themeColor="text1"/>
        </w:rPr>
        <w:fldChar w:fldCharType="begin"/>
      </w:r>
      <w:r w:rsidRPr="0018112D">
        <w:rPr>
          <w:color w:val="000000" w:themeColor="text1"/>
        </w:rPr>
        <w:instrText xml:space="preserve"> REF _Ref94014605 \n \h  \* MERGEFORMAT </w:instrText>
      </w:r>
      <w:r w:rsidRPr="0018112D">
        <w:rPr>
          <w:color w:val="000000" w:themeColor="text1"/>
        </w:rPr>
      </w:r>
      <w:r w:rsidRPr="0018112D">
        <w:rPr>
          <w:color w:val="000000" w:themeColor="text1"/>
        </w:rPr>
        <w:fldChar w:fldCharType="separate"/>
      </w:r>
      <w:r w:rsidR="004930A1">
        <w:rPr>
          <w:color w:val="000000" w:themeColor="text1"/>
        </w:rPr>
        <w:t>5.2.3</w:t>
      </w:r>
      <w:r w:rsidRPr="0018112D">
        <w:rPr>
          <w:color w:val="000000" w:themeColor="text1"/>
        </w:rPr>
        <w:fldChar w:fldCharType="end"/>
      </w:r>
      <w:r w:rsidRPr="0018112D">
        <w:rPr>
          <w:color w:val="000000" w:themeColor="text1"/>
        </w:rPr>
        <w:t>);</w:t>
      </w:r>
    </w:p>
    <w:p w14:paraId="0A321664" w14:textId="77777777" w:rsidR="003B61B2" w:rsidRPr="0018112D" w:rsidRDefault="003B61B2">
      <w:pPr>
        <w:pStyle w:val="ga"/>
        <w:numPr>
          <w:ilvl w:val="2"/>
          <w:numId w:val="14"/>
        </w:numPr>
      </w:pPr>
      <w:r w:rsidRPr="0018112D">
        <w:t>код ОКТМО (выберите из выпадающего списка, начав вводить код / наименование муниципального образования).</w:t>
      </w:r>
    </w:p>
    <w:p w14:paraId="3E91B2C0" w14:textId="77777777" w:rsidR="003B61B2" w:rsidRPr="0018112D" w:rsidRDefault="003B61B2">
      <w:pPr>
        <w:pStyle w:val="ga"/>
        <w:numPr>
          <w:ilvl w:val="1"/>
          <w:numId w:val="14"/>
        </w:numPr>
      </w:pPr>
      <w:r w:rsidRPr="0018112D">
        <w:t xml:space="preserve">нажмите на кнопку </w:t>
      </w:r>
      <w:r w:rsidRPr="0018112D">
        <w:rPr>
          <w:rStyle w:val="afff7"/>
        </w:rPr>
        <w:t>Создать организацию</w:t>
      </w:r>
      <w:r w:rsidRPr="0018112D">
        <w:t>. Новая УО отобразится в реестре управляющих организаций.</w:t>
      </w:r>
    </w:p>
    <w:p w14:paraId="1E101F26" w14:textId="7AE531AC" w:rsidR="00B72CC8" w:rsidRPr="0018112D" w:rsidRDefault="004B1865" w:rsidP="00A4389A">
      <w:pPr>
        <w:pStyle w:val="gff0"/>
        <w:numPr>
          <w:ilvl w:val="0"/>
          <w:numId w:val="92"/>
        </w:numPr>
        <w:rPr>
          <w:sz w:val="24"/>
        </w:rPr>
      </w:pPr>
      <w:r w:rsidRPr="0018112D">
        <w:rPr>
          <w:rStyle w:val="gfff6"/>
        </w:rPr>
        <w:t>Примечание</w:t>
      </w:r>
      <w:r w:rsidR="009C7EE7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757BCA" w:rsidRPr="0018112D">
        <w:rPr>
          <w:rStyle w:val="gfff8"/>
        </w:rPr>
        <w:t>всю остальную информацию об управляющей организации может заполнить специалист МОУО, учётная запись которого привязана к организации.</w:t>
      </w:r>
    </w:p>
    <w:p w14:paraId="4D74102B" w14:textId="3D6458DA" w:rsidR="00A4389A" w:rsidRPr="0018112D" w:rsidRDefault="00A4389A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DB1728B" wp14:editId="39A714FA">
            <wp:extent cx="5939790" cy="1652905"/>
            <wp:effectExtent l="19050" t="19050" r="3810" b="4445"/>
            <wp:docPr id="1923934697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34697" name="Рисунок 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529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B87C8B9" w14:textId="65E1D014" w:rsidR="00B72CC8" w:rsidRPr="0018112D" w:rsidRDefault="00D90E7A" w:rsidP="00EB3E85">
      <w:pPr>
        <w:pStyle w:val="ab"/>
      </w:pPr>
      <w:bookmarkStart w:id="59" w:name="_Ref488769206"/>
      <w:r w:rsidRPr="0018112D">
        <w:t>Кнопка</w:t>
      </w:r>
      <w:r w:rsidR="00B72CC8" w:rsidRPr="0018112D">
        <w:t xml:space="preserve"> </w:t>
      </w:r>
      <w:r w:rsidR="00B72CC8" w:rsidRPr="0018112D">
        <w:rPr>
          <w:rStyle w:val="afff7"/>
        </w:rPr>
        <w:t>Создать управляющую организацию</w:t>
      </w:r>
      <w:bookmarkEnd w:id="59"/>
    </w:p>
    <w:p w14:paraId="6F28B1E1" w14:textId="77777777" w:rsidR="000854BB" w:rsidRPr="0018112D" w:rsidRDefault="000854BB" w:rsidP="00EB3E85">
      <w:pPr>
        <w:pStyle w:val="affd"/>
      </w:pPr>
      <w:r w:rsidRPr="0018112D">
        <w:rPr>
          <w:noProof/>
          <w:lang w:eastAsia="ru-RU"/>
        </w:rPr>
        <w:lastRenderedPageBreak/>
        <w:drawing>
          <wp:inline distT="0" distB="0" distL="0" distR="0" wp14:anchorId="3F16A979" wp14:editId="4722E5D0">
            <wp:extent cx="5976000" cy="3282592"/>
            <wp:effectExtent l="19050" t="19050" r="24765" b="1333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282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7DB8350" w14:textId="24569BB9" w:rsidR="000854BB" w:rsidRPr="0018112D" w:rsidRDefault="000854BB" w:rsidP="00EB3E85">
      <w:pPr>
        <w:pStyle w:val="ab"/>
      </w:pPr>
      <w:r w:rsidRPr="0018112D">
        <w:t>Создание управляющей организации</w:t>
      </w:r>
    </w:p>
    <w:p w14:paraId="1A3D08EB" w14:textId="6AD66A3E" w:rsidR="005F21D2" w:rsidRPr="0018112D" w:rsidRDefault="005F21D2" w:rsidP="008F5FF1">
      <w:pPr>
        <w:pStyle w:val="g30"/>
      </w:pPr>
      <w:bookmarkStart w:id="60" w:name="_Toc459136298"/>
      <w:bookmarkStart w:id="61" w:name="_Ref94014605"/>
      <w:r w:rsidRPr="0018112D">
        <w:t xml:space="preserve">Заполнение адреса </w:t>
      </w:r>
      <w:bookmarkEnd w:id="60"/>
      <w:r w:rsidRPr="0018112D">
        <w:t>организации (УО / ОО)</w:t>
      </w:r>
      <w:bookmarkEnd w:id="61"/>
    </w:p>
    <w:p w14:paraId="6087568D" w14:textId="40AD8D92" w:rsidR="0064657C" w:rsidRPr="0018112D" w:rsidRDefault="005F21D2" w:rsidP="00436714">
      <w:pPr>
        <w:pStyle w:val="gff0"/>
      </w:pPr>
      <w:r w:rsidRPr="0018112D">
        <w:t xml:space="preserve">Поле </w:t>
      </w:r>
      <w:r w:rsidRPr="0018112D">
        <w:rPr>
          <w:rStyle w:val="afff7"/>
        </w:rPr>
        <w:t>Адрес УО</w:t>
      </w:r>
      <w:r w:rsidRPr="0018112D">
        <w:t xml:space="preserve"> / </w:t>
      </w:r>
      <w:r w:rsidRPr="0018112D">
        <w:rPr>
          <w:rStyle w:val="afff7"/>
        </w:rPr>
        <w:t>Адрес ОО</w:t>
      </w:r>
      <w:r w:rsidRPr="0018112D">
        <w:t xml:space="preserve"> является обязательным для заполнения. В соответствии с введённым адресом организации будет присвоен код ОКТМО.</w:t>
      </w:r>
    </w:p>
    <w:p w14:paraId="3D23F277" w14:textId="5D001497" w:rsidR="005F21D2" w:rsidRPr="0018112D" w:rsidRDefault="005F21D2" w:rsidP="001648DB">
      <w:pPr>
        <w:pStyle w:val="gff6"/>
      </w:pPr>
      <w:r w:rsidRPr="0018112D">
        <w:t xml:space="preserve">В </w:t>
      </w:r>
      <w:r w:rsidR="00974955" w:rsidRPr="0018112D">
        <w:t xml:space="preserve">АИС «Зачисление в ОДО» </w:t>
      </w:r>
      <w:r w:rsidRPr="0018112D">
        <w:t xml:space="preserve">поиск адреса проводится по базе данных </w:t>
      </w:r>
      <w:r w:rsidR="003E1415" w:rsidRPr="0018112D">
        <w:t>Государственного адресного реестра</w:t>
      </w:r>
      <w:r w:rsidRPr="0018112D">
        <w:t xml:space="preserve"> (</w:t>
      </w:r>
      <w:r w:rsidR="00FD3F8A" w:rsidRPr="0018112D">
        <w:t xml:space="preserve">далее – </w:t>
      </w:r>
      <w:r w:rsidR="003E1415" w:rsidRPr="0018112D">
        <w:t>ГАР</w:t>
      </w:r>
      <w:r w:rsidRPr="0018112D">
        <w:t xml:space="preserve">). Для указания адреса УО / ОО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27198F55" w14:textId="1B9DCA12" w:rsidR="005F21D2" w:rsidRPr="0018112D" w:rsidRDefault="00662ADF">
      <w:pPr>
        <w:pStyle w:val="ga"/>
        <w:numPr>
          <w:ilvl w:val="0"/>
          <w:numId w:val="23"/>
        </w:numPr>
      </w:pPr>
      <w:r w:rsidRPr="0018112D">
        <w:t xml:space="preserve">введите </w:t>
      </w:r>
      <w:r w:rsidR="005F21D2" w:rsidRPr="0018112D">
        <w:t>основные параметры адреса через пробел (область, район, населённый пункт, улица);</w:t>
      </w:r>
    </w:p>
    <w:p w14:paraId="1A9C6A07" w14:textId="7D4A67CA" w:rsidR="005F21D2" w:rsidRPr="0018112D" w:rsidRDefault="00783B90" w:rsidP="003E1415">
      <w:pPr>
        <w:pStyle w:val="gff0"/>
        <w:keepNext/>
      </w:pPr>
      <w:r w:rsidRPr="0018112D">
        <w:t>Например,</w:t>
      </w:r>
      <w:r w:rsidR="005F21D2" w:rsidRPr="0018112D">
        <w:t xml:space="preserve"> </w:t>
      </w:r>
      <w:r w:rsidR="00022CE4" w:rsidRPr="0018112D">
        <w:t>необходимо ввести адрес «Архангельская область, Архангельск город, Гагарина улица»</w:t>
      </w:r>
      <w:r w:rsidR="00FD3F8A" w:rsidRPr="0018112D">
        <w:t>.</w:t>
      </w:r>
      <w:r w:rsidR="005F21D2" w:rsidRPr="0018112D">
        <w:t xml:space="preserve"> </w:t>
      </w:r>
      <w:r w:rsidR="00662ADF" w:rsidRPr="0018112D">
        <w:t>Д</w:t>
      </w:r>
      <w:r w:rsidR="005F21D2" w:rsidRPr="0018112D">
        <w:t>остаточно ввести ключевые значения адреса через пробел: «</w:t>
      </w:r>
      <w:proofErr w:type="spellStart"/>
      <w:r w:rsidR="00022CE4" w:rsidRPr="0018112D">
        <w:t>Арханг</w:t>
      </w:r>
      <w:proofErr w:type="spellEnd"/>
      <w:r w:rsidR="00022CE4" w:rsidRPr="0018112D">
        <w:t xml:space="preserve"> </w:t>
      </w:r>
      <w:proofErr w:type="spellStart"/>
      <w:r w:rsidR="00022CE4" w:rsidRPr="0018112D">
        <w:t>Арха</w:t>
      </w:r>
      <w:proofErr w:type="spellEnd"/>
      <w:r w:rsidR="00022CE4" w:rsidRPr="0018112D">
        <w:t xml:space="preserve"> Гага</w:t>
      </w:r>
      <w:r w:rsidR="005F21D2" w:rsidRPr="0018112D">
        <w:t>» (</w:t>
      </w:r>
      <w:r w:rsidR="00505149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_Ref488769221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14</w:t>
      </w:r>
      <w:r w:rsidR="00406C77" w:rsidRPr="0018112D">
        <w:fldChar w:fldCharType="end"/>
      </w:r>
      <w:r w:rsidR="005F21D2" w:rsidRPr="0018112D">
        <w:t xml:space="preserve">). </w:t>
      </w:r>
      <w:r w:rsidR="00974955" w:rsidRPr="0018112D">
        <w:t xml:space="preserve">АИС «Зачисление в ОДО» </w:t>
      </w:r>
      <w:r w:rsidR="00505149" w:rsidRPr="0018112D">
        <w:t>выполнит</w:t>
      </w:r>
      <w:r w:rsidR="005F21D2" w:rsidRPr="0018112D">
        <w:t xml:space="preserve"> поиск </w:t>
      </w:r>
      <w:r w:rsidR="005F21D2" w:rsidRPr="0018112D">
        <w:lastRenderedPageBreak/>
        <w:t xml:space="preserve">введённой информации в справочнике </w:t>
      </w:r>
      <w:r w:rsidR="003E1415" w:rsidRPr="0018112D">
        <w:t>ГАР</w:t>
      </w:r>
      <w:r w:rsidR="005F21D2" w:rsidRPr="0018112D">
        <w:t xml:space="preserve"> и </w:t>
      </w:r>
      <w:r w:rsidR="00505149" w:rsidRPr="0018112D">
        <w:t xml:space="preserve">отобразит </w:t>
      </w:r>
      <w:r w:rsidR="005F21D2" w:rsidRPr="0018112D">
        <w:t xml:space="preserve">найденные значения </w:t>
      </w:r>
      <w:r w:rsidR="00505149" w:rsidRPr="0018112D">
        <w:t>списком.</w:t>
      </w:r>
    </w:p>
    <w:p w14:paraId="7D9C4038" w14:textId="4318900E" w:rsidR="005F21D2" w:rsidRPr="0018112D" w:rsidRDefault="00022CE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205B3165" wp14:editId="7D9384F6">
            <wp:extent cx="5581650" cy="1738986"/>
            <wp:effectExtent l="19050" t="19050" r="1905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5137" cy="174318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E588E97" w14:textId="29A0DD1A" w:rsidR="005F21D2" w:rsidRPr="0018112D" w:rsidRDefault="005F21D2" w:rsidP="00EB3E85">
      <w:pPr>
        <w:pStyle w:val="ab"/>
      </w:pPr>
      <w:bookmarkStart w:id="62" w:name="_Ref488769221"/>
      <w:r w:rsidRPr="0018112D">
        <w:t>Заполнение адреса организации</w:t>
      </w:r>
      <w:bookmarkEnd w:id="62"/>
    </w:p>
    <w:p w14:paraId="56632693" w14:textId="008C10D4" w:rsidR="005F21D2" w:rsidRPr="0018112D" w:rsidRDefault="00662ADF" w:rsidP="001648DB">
      <w:pPr>
        <w:pStyle w:val="ga"/>
      </w:pPr>
      <w:r w:rsidRPr="0018112D">
        <w:t xml:space="preserve">выберите </w:t>
      </w:r>
      <w:r w:rsidR="005F21D2" w:rsidRPr="0018112D">
        <w:t>из списка нужный адрес;</w:t>
      </w:r>
    </w:p>
    <w:p w14:paraId="34CBA8A6" w14:textId="586FEC00" w:rsidR="005F21D2" w:rsidRPr="0018112D" w:rsidRDefault="00662ADF" w:rsidP="001648DB">
      <w:pPr>
        <w:pStyle w:val="ga"/>
      </w:pPr>
      <w:r w:rsidRPr="0018112D">
        <w:t xml:space="preserve">выберите </w:t>
      </w:r>
      <w:r w:rsidR="005F21D2" w:rsidRPr="0018112D">
        <w:t>из списка нужный дом.</w:t>
      </w:r>
    </w:p>
    <w:p w14:paraId="0411BA94" w14:textId="5439F552" w:rsidR="005F21D2" w:rsidRPr="0018112D" w:rsidRDefault="005F21D2" w:rsidP="001648DB">
      <w:pPr>
        <w:pStyle w:val="gff6"/>
      </w:pPr>
      <w:r w:rsidRPr="0018112D">
        <w:t xml:space="preserve">Если нужный адрес отсутствует в базе </w:t>
      </w:r>
      <w:r w:rsidR="003E1415" w:rsidRPr="0018112D">
        <w:t>ГАР</w:t>
      </w:r>
      <w:r w:rsidRPr="0018112D">
        <w:t xml:space="preserve"> (при поиске не отображается нужная улица и / или дом), вве</w:t>
      </w:r>
      <w:r w:rsidR="00710573" w:rsidRPr="0018112D">
        <w:t>дите</w:t>
      </w:r>
      <w:r w:rsidRPr="0018112D">
        <w:t xml:space="preserve"> адрес вручную. Для этого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372F842D" w14:textId="49D3A32F" w:rsidR="005F21D2" w:rsidRPr="0018112D" w:rsidRDefault="00662ADF">
      <w:pPr>
        <w:pStyle w:val="ga"/>
        <w:numPr>
          <w:ilvl w:val="0"/>
          <w:numId w:val="24"/>
        </w:numPr>
      </w:pPr>
      <w:r w:rsidRPr="0018112D">
        <w:t xml:space="preserve">нажмите </w:t>
      </w:r>
      <w:r w:rsidR="00505149" w:rsidRPr="0018112D">
        <w:t>на кнопку</w:t>
      </w:r>
      <w:r w:rsidR="005F21D2" w:rsidRPr="0018112D">
        <w:t xml:space="preserve"> </w:t>
      </w:r>
      <w:r w:rsidR="005F21D2" w:rsidRPr="0018112D">
        <w:rPr>
          <w:rStyle w:val="afff7"/>
        </w:rPr>
        <w:t>Ввести адрес вручную</w:t>
      </w:r>
      <w:r w:rsidR="005F21D2" w:rsidRPr="0018112D">
        <w:t xml:space="preserve"> (</w:t>
      </w:r>
      <w:r w:rsidR="00505149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_Ref488769230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15</w:t>
      </w:r>
      <w:r w:rsidR="00406C77" w:rsidRPr="0018112D">
        <w:fldChar w:fldCharType="end"/>
      </w:r>
      <w:r w:rsidR="005F21D2" w:rsidRPr="0018112D">
        <w:t>);</w:t>
      </w:r>
    </w:p>
    <w:p w14:paraId="34EE85F8" w14:textId="50D2DDB7" w:rsidR="005F21D2" w:rsidRPr="0018112D" w:rsidRDefault="00662ADF" w:rsidP="001648DB">
      <w:pPr>
        <w:pStyle w:val="ga"/>
      </w:pPr>
      <w:r w:rsidRPr="0018112D">
        <w:t xml:space="preserve">введите </w:t>
      </w:r>
      <w:r w:rsidR="005F21D2" w:rsidRPr="0018112D">
        <w:t xml:space="preserve">адрес </w:t>
      </w:r>
      <w:r w:rsidR="00505149" w:rsidRPr="0018112D">
        <w:t xml:space="preserve">с клавиатуры в появившейся форме </w:t>
      </w:r>
      <w:r w:rsidR="005F21D2" w:rsidRPr="0018112D">
        <w:t>(</w:t>
      </w:r>
      <w:r w:rsidR="00505149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_Ref488769235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16</w:t>
      </w:r>
      <w:r w:rsidR="00406C77" w:rsidRPr="0018112D">
        <w:fldChar w:fldCharType="end"/>
      </w:r>
      <w:r w:rsidR="005F21D2" w:rsidRPr="0018112D">
        <w:t>).</w:t>
      </w:r>
    </w:p>
    <w:p w14:paraId="3D9649D8" w14:textId="7B67888A" w:rsidR="005F21D2" w:rsidRPr="0018112D" w:rsidRDefault="004B1865" w:rsidP="00436714">
      <w:pPr>
        <w:pStyle w:val="gff0"/>
        <w:rPr>
          <w:sz w:val="24"/>
        </w:rPr>
      </w:pPr>
      <w:r w:rsidRPr="0018112D">
        <w:rPr>
          <w:rStyle w:val="gfff6"/>
          <w:noProof/>
          <w:lang w:eastAsia="ru-RU"/>
        </w:rPr>
        <w:drawing>
          <wp:inline distT="0" distB="0" distL="0" distR="0" wp14:anchorId="2E16A8DB" wp14:editId="3658A649">
            <wp:extent cx="172720" cy="172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D928FA" w:rsidRPr="0018112D">
        <w:rPr>
          <w:sz w:val="24"/>
        </w:rPr>
        <w:t>для воз</w:t>
      </w:r>
      <w:r w:rsidR="005F21D2" w:rsidRPr="0018112D">
        <w:rPr>
          <w:sz w:val="24"/>
        </w:rPr>
        <w:t>вр</w:t>
      </w:r>
      <w:r w:rsidR="00D928FA" w:rsidRPr="0018112D">
        <w:rPr>
          <w:sz w:val="24"/>
        </w:rPr>
        <w:t>ата</w:t>
      </w:r>
      <w:r w:rsidR="005F21D2" w:rsidRPr="0018112D">
        <w:rPr>
          <w:sz w:val="24"/>
        </w:rPr>
        <w:t xml:space="preserve"> обратно в автоматический режим ввода адреса </w:t>
      </w:r>
      <w:r w:rsidR="00505149" w:rsidRPr="0018112D">
        <w:rPr>
          <w:sz w:val="24"/>
        </w:rPr>
        <w:t>наж</w:t>
      </w:r>
      <w:r w:rsidR="00D928FA" w:rsidRPr="0018112D">
        <w:rPr>
          <w:sz w:val="24"/>
        </w:rPr>
        <w:t>мите</w:t>
      </w:r>
      <w:r w:rsidR="00505149" w:rsidRPr="0018112D">
        <w:rPr>
          <w:sz w:val="24"/>
        </w:rPr>
        <w:t xml:space="preserve"> на кнопку</w:t>
      </w:r>
      <w:r w:rsidR="005F21D2" w:rsidRPr="0018112D">
        <w:rPr>
          <w:sz w:val="24"/>
        </w:rPr>
        <w:t xml:space="preserve"> </w:t>
      </w:r>
      <w:r w:rsidR="005F21D2" w:rsidRPr="0018112D">
        <w:rPr>
          <w:rStyle w:val="afff7"/>
          <w:sz w:val="24"/>
        </w:rPr>
        <w:t>Ввести адрес в автоматическом режиме</w:t>
      </w:r>
      <w:r w:rsidR="005F21D2" w:rsidRPr="0018112D">
        <w:rPr>
          <w:sz w:val="24"/>
        </w:rPr>
        <w:t>.</w:t>
      </w:r>
    </w:p>
    <w:p w14:paraId="499BB9A3" w14:textId="77777777" w:rsidR="005F21D2" w:rsidRPr="0018112D" w:rsidRDefault="005F21D2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24EAED65" wp14:editId="61FE0CA5">
            <wp:extent cx="5143500" cy="724054"/>
            <wp:effectExtent l="19050" t="19050" r="19050" b="1905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35" cy="736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62D77B4" w14:textId="4E9DBF75" w:rsidR="005F21D2" w:rsidRPr="0018112D" w:rsidRDefault="00505149" w:rsidP="00EB3E85">
      <w:pPr>
        <w:pStyle w:val="ab"/>
      </w:pPr>
      <w:bookmarkStart w:id="63" w:name="_Ref488769230"/>
      <w:r w:rsidRPr="0018112D">
        <w:t>Кнопка</w:t>
      </w:r>
      <w:r w:rsidR="005F21D2" w:rsidRPr="0018112D">
        <w:t xml:space="preserve"> </w:t>
      </w:r>
      <w:r w:rsidR="005F21D2" w:rsidRPr="0018112D">
        <w:rPr>
          <w:rStyle w:val="afff7"/>
        </w:rPr>
        <w:t>Ввести адрес вручную</w:t>
      </w:r>
      <w:bookmarkEnd w:id="63"/>
    </w:p>
    <w:p w14:paraId="49563E42" w14:textId="77777777" w:rsidR="005F21D2" w:rsidRPr="0018112D" w:rsidRDefault="005F21D2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58667F03" wp14:editId="00862B5B">
            <wp:extent cx="5143500" cy="628561"/>
            <wp:effectExtent l="19050" t="19050" r="19050" b="196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1" cy="647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C9F4C36" w14:textId="56148A5B" w:rsidR="005F21D2" w:rsidRPr="0018112D" w:rsidRDefault="00505149" w:rsidP="00EB3E85">
      <w:pPr>
        <w:pStyle w:val="ab"/>
      </w:pPr>
      <w:bookmarkStart w:id="64" w:name="_Ref488769235"/>
      <w:r w:rsidRPr="0018112D">
        <w:t>Ввод адреса вручную</w:t>
      </w:r>
      <w:bookmarkEnd w:id="64"/>
    </w:p>
    <w:p w14:paraId="7DFAC9AC" w14:textId="1C7A38CC" w:rsidR="003F355D" w:rsidRPr="0018112D" w:rsidRDefault="006D2500" w:rsidP="008F5FF1">
      <w:pPr>
        <w:pStyle w:val="g20"/>
      </w:pPr>
      <w:bookmarkStart w:id="65" w:name="_Toc459193148"/>
      <w:bookmarkStart w:id="66" w:name="_Toc459194312"/>
      <w:bookmarkStart w:id="67" w:name="_Toc459193149"/>
      <w:bookmarkStart w:id="68" w:name="_Toc459194313"/>
      <w:bookmarkStart w:id="69" w:name="_Toc459193150"/>
      <w:bookmarkStart w:id="70" w:name="_Toc459194314"/>
      <w:bookmarkStart w:id="71" w:name="_Toc459193151"/>
      <w:bookmarkStart w:id="72" w:name="_Toc459194315"/>
      <w:bookmarkStart w:id="73" w:name="_Toc459193152"/>
      <w:bookmarkStart w:id="74" w:name="_Toc459194316"/>
      <w:bookmarkStart w:id="75" w:name="_Toc459193153"/>
      <w:bookmarkStart w:id="76" w:name="_Toc459194317"/>
      <w:bookmarkStart w:id="77" w:name="_Toc459193154"/>
      <w:bookmarkStart w:id="78" w:name="_Toc459194318"/>
      <w:bookmarkStart w:id="79" w:name="_Toc459193155"/>
      <w:bookmarkStart w:id="80" w:name="_Toc459194319"/>
      <w:bookmarkStart w:id="81" w:name="_Toc459193156"/>
      <w:bookmarkStart w:id="82" w:name="_Toc459194320"/>
      <w:bookmarkStart w:id="83" w:name="_Toc459193157"/>
      <w:bookmarkStart w:id="84" w:name="_Toc459194321"/>
      <w:bookmarkStart w:id="85" w:name="_Toc459193158"/>
      <w:bookmarkStart w:id="86" w:name="_Toc459194322"/>
      <w:bookmarkStart w:id="87" w:name="_Toc459193159"/>
      <w:bookmarkStart w:id="88" w:name="_Toc459194323"/>
      <w:bookmarkStart w:id="89" w:name="_Toc459193160"/>
      <w:bookmarkStart w:id="90" w:name="_Toc459194324"/>
      <w:bookmarkStart w:id="91" w:name="_Toc459193161"/>
      <w:bookmarkStart w:id="92" w:name="_Toc459194325"/>
      <w:bookmarkStart w:id="93" w:name="_Toc459193162"/>
      <w:bookmarkStart w:id="94" w:name="_Toc459194326"/>
      <w:bookmarkStart w:id="95" w:name="_Toc459193163"/>
      <w:bookmarkStart w:id="96" w:name="_Toc459194327"/>
      <w:bookmarkStart w:id="97" w:name="_Toc459193164"/>
      <w:bookmarkStart w:id="98" w:name="_Toc459194328"/>
      <w:bookmarkStart w:id="99" w:name="_Toc459193165"/>
      <w:bookmarkStart w:id="100" w:name="_Toc459194329"/>
      <w:bookmarkStart w:id="101" w:name="_Toc459193166"/>
      <w:bookmarkStart w:id="102" w:name="_Toc459194330"/>
      <w:bookmarkStart w:id="103" w:name="_Toc459193167"/>
      <w:bookmarkStart w:id="104" w:name="_Toc459194331"/>
      <w:bookmarkStart w:id="105" w:name="_Toc459193168"/>
      <w:bookmarkStart w:id="106" w:name="_Toc459194332"/>
      <w:bookmarkStart w:id="107" w:name="_Toc459193169"/>
      <w:bookmarkStart w:id="108" w:name="_Toc459194333"/>
      <w:bookmarkStart w:id="109" w:name="_Toc459193170"/>
      <w:bookmarkStart w:id="110" w:name="_Toc459194334"/>
      <w:bookmarkStart w:id="111" w:name="_Toc459193171"/>
      <w:bookmarkStart w:id="112" w:name="_Toc459194335"/>
      <w:bookmarkStart w:id="113" w:name="_Toc146203296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18112D">
        <w:t>Р</w:t>
      </w:r>
      <w:r w:rsidR="003F355D" w:rsidRPr="0018112D">
        <w:t xml:space="preserve">аздел </w:t>
      </w:r>
      <w:r w:rsidR="00F87742" w:rsidRPr="0018112D">
        <w:t xml:space="preserve">Реестр </w:t>
      </w:r>
      <w:r w:rsidR="0070270D" w:rsidRPr="0018112D">
        <w:t>ОДО</w:t>
      </w:r>
      <w:bookmarkEnd w:id="113"/>
    </w:p>
    <w:p w14:paraId="61D6FC0F" w14:textId="72E02E84" w:rsidR="0064657C" w:rsidRPr="0018112D" w:rsidRDefault="003F355D" w:rsidP="00436714">
      <w:pPr>
        <w:pStyle w:val="gff0"/>
      </w:pPr>
      <w:r w:rsidRPr="0018112D">
        <w:t>Для просмотра реестра</w:t>
      </w:r>
      <w:r w:rsidR="0016108A" w:rsidRPr="0018112D">
        <w:t xml:space="preserve"> организаций дополнительного</w:t>
      </w:r>
      <w:r w:rsidRPr="0018112D">
        <w:t xml:space="preserve"> образова</w:t>
      </w:r>
      <w:r w:rsidR="0016108A" w:rsidRPr="0018112D">
        <w:t>ния</w:t>
      </w:r>
      <w:r w:rsidRPr="0018112D">
        <w:t xml:space="preserve"> </w:t>
      </w:r>
      <w:r w:rsidR="004A0975" w:rsidRPr="0018112D">
        <w:t>региона</w:t>
      </w:r>
      <w:r w:rsidRPr="0018112D">
        <w:t xml:space="preserve"> выб</w:t>
      </w:r>
      <w:r w:rsidR="00710573" w:rsidRPr="0018112D">
        <w:t>е</w:t>
      </w:r>
      <w:r w:rsidRPr="0018112D">
        <w:t>р</w:t>
      </w:r>
      <w:r w:rsidR="00710573" w:rsidRPr="0018112D">
        <w:t>и</w:t>
      </w:r>
      <w:r w:rsidRPr="0018112D">
        <w:t>т</w:t>
      </w:r>
      <w:r w:rsidR="00710573" w:rsidRPr="0018112D">
        <w:t>е</w:t>
      </w:r>
      <w:r w:rsidRPr="0018112D">
        <w:t xml:space="preserve"> раздел </w:t>
      </w:r>
      <w:r w:rsidR="003B61B2" w:rsidRPr="0018112D">
        <w:rPr>
          <w:rStyle w:val="gffff3"/>
        </w:rPr>
        <w:t>Реестр ОДО</w:t>
      </w:r>
      <w:r w:rsidRPr="0018112D">
        <w:t xml:space="preserve"> главного меню </w:t>
      </w:r>
      <w:r w:rsidR="00974955" w:rsidRPr="0018112D">
        <w:t>АИС «Зачисление в ОДО»</w:t>
      </w:r>
      <w:r w:rsidR="0050669E" w:rsidRPr="0018112D">
        <w:t>.</w:t>
      </w:r>
      <w:r w:rsidR="00974955" w:rsidRPr="0018112D">
        <w:t xml:space="preserve"> </w:t>
      </w:r>
      <w:r w:rsidR="00977A4B" w:rsidRPr="0018112D">
        <w:t xml:space="preserve">Раздел </w:t>
      </w:r>
      <w:r w:rsidR="00977A4B" w:rsidRPr="0018112D">
        <w:lastRenderedPageBreak/>
        <w:t>доступен пользовател</w:t>
      </w:r>
      <w:r w:rsidR="0050669E" w:rsidRPr="0018112D">
        <w:t>ям</w:t>
      </w:r>
      <w:r w:rsidR="00977A4B" w:rsidRPr="0018112D">
        <w:t xml:space="preserve"> с рол</w:t>
      </w:r>
      <w:r w:rsidR="0050669E" w:rsidRPr="0018112D">
        <w:t>ями</w:t>
      </w:r>
      <w:r w:rsidR="00977A4B" w:rsidRPr="0018112D">
        <w:t xml:space="preserve"> «</w:t>
      </w:r>
      <w:r w:rsidR="0016108A" w:rsidRPr="0018112D">
        <w:t>Специалист</w:t>
      </w:r>
      <w:r w:rsidR="00977A4B" w:rsidRPr="0018112D">
        <w:t xml:space="preserve"> РОУО»</w:t>
      </w:r>
      <w:r w:rsidR="0016108A" w:rsidRPr="0018112D">
        <w:t xml:space="preserve"> </w:t>
      </w:r>
      <w:r w:rsidR="0050669E" w:rsidRPr="0018112D">
        <w:t>и</w:t>
      </w:r>
      <w:r w:rsidR="0016108A" w:rsidRPr="0018112D">
        <w:t xml:space="preserve"> «Специалист МОУО».</w:t>
      </w:r>
      <w:r w:rsidR="00311E83" w:rsidRPr="0018112D">
        <w:t xml:space="preserve"> Пользователю с ролью «Специалист РОУО» доступен реестр всех организаций дополнительного образования </w:t>
      </w:r>
      <w:r w:rsidR="004A0975" w:rsidRPr="0018112D">
        <w:t>региона</w:t>
      </w:r>
      <w:r w:rsidR="00311E83" w:rsidRPr="0018112D">
        <w:t xml:space="preserve">. </w:t>
      </w:r>
      <w:r w:rsidR="0077019C" w:rsidRPr="0018112D">
        <w:t>Пользователю</w:t>
      </w:r>
      <w:r w:rsidR="00311E83" w:rsidRPr="0018112D">
        <w:t xml:space="preserve"> с ролью «Специалист МОУО» </w:t>
      </w:r>
      <w:r w:rsidR="004073EC" w:rsidRPr="0018112D">
        <w:t>–</w:t>
      </w:r>
      <w:r w:rsidR="00311E83" w:rsidRPr="0018112D">
        <w:t xml:space="preserve"> только реестр ОДО муниципального образования, в котором работает специалист, и муниципальных образований, входящих в его состав.</w:t>
      </w:r>
    </w:p>
    <w:p w14:paraId="062C33D8" w14:textId="2F506211" w:rsidR="001025EC" w:rsidRPr="0018112D" w:rsidRDefault="001025EC" w:rsidP="00436714">
      <w:pPr>
        <w:pStyle w:val="gff0"/>
      </w:pPr>
      <w:r w:rsidRPr="0018112D">
        <w:t xml:space="preserve">В рабочей области </w:t>
      </w:r>
      <w:r w:rsidR="00974955" w:rsidRPr="0018112D">
        <w:t xml:space="preserve">АИС «Зачисление в ОДО» </w:t>
      </w:r>
      <w:r w:rsidRPr="0018112D">
        <w:t>отобразится реестр</w:t>
      </w:r>
      <w:r w:rsidR="007F6145" w:rsidRPr="0018112D">
        <w:t xml:space="preserve"> </w:t>
      </w:r>
      <w:r w:rsidR="0016108A" w:rsidRPr="0018112D">
        <w:t>организаций дополнительного образования</w:t>
      </w:r>
      <w:r w:rsidRPr="0018112D">
        <w:t xml:space="preserve"> (</w:t>
      </w:r>
      <w:r w:rsidR="007531B2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_Ref488769248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17</w:t>
      </w:r>
      <w:r w:rsidR="00406C77" w:rsidRPr="0018112D">
        <w:fldChar w:fldCharType="end"/>
      </w:r>
      <w:r w:rsidRPr="0018112D">
        <w:t>)</w:t>
      </w:r>
      <w:r w:rsidR="004073EC" w:rsidRPr="0018112D">
        <w:t>.</w:t>
      </w:r>
    </w:p>
    <w:p w14:paraId="1AE190A3" w14:textId="77777777" w:rsidR="007531B2" w:rsidRPr="0018112D" w:rsidRDefault="007531B2" w:rsidP="001648DB">
      <w:pPr>
        <w:pStyle w:val="gff6"/>
      </w:pPr>
      <w:r w:rsidRPr="0018112D">
        <w:t>В реестре ОДО содержатся следующие элементы:</w:t>
      </w:r>
    </w:p>
    <w:p w14:paraId="5A76842C" w14:textId="5761FB41" w:rsidR="007531B2" w:rsidRPr="0018112D" w:rsidRDefault="007531B2" w:rsidP="00436714">
      <w:pPr>
        <w:pStyle w:val="gf9"/>
      </w:pPr>
      <w:r w:rsidRPr="0018112D">
        <w:t>поисковая панель (рисунок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_Ref488769248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17</w:t>
      </w:r>
      <w:r w:rsidR="00406C77" w:rsidRPr="0018112D">
        <w:fldChar w:fldCharType="end"/>
      </w:r>
      <w:r w:rsidRPr="0018112D">
        <w:t>, область 1);</w:t>
      </w:r>
    </w:p>
    <w:p w14:paraId="0FB9665A" w14:textId="5EF6B2F6" w:rsidR="007531B2" w:rsidRPr="0018112D" w:rsidRDefault="007531B2" w:rsidP="00436714">
      <w:pPr>
        <w:pStyle w:val="gf9"/>
      </w:pPr>
      <w:r w:rsidRPr="0018112D">
        <w:t>реестр ОДО, содержащий следующие параметры об образовательных организациях (рисунок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_Ref488769248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17</w:t>
      </w:r>
      <w:r w:rsidR="00406C77" w:rsidRPr="0018112D">
        <w:fldChar w:fldCharType="end"/>
      </w:r>
      <w:r w:rsidRPr="0018112D">
        <w:t>, область 2):</w:t>
      </w:r>
    </w:p>
    <w:p w14:paraId="5698406B" w14:textId="77777777" w:rsidR="007531B2" w:rsidRPr="0018112D" w:rsidRDefault="007531B2">
      <w:pPr>
        <w:pStyle w:val="gf9"/>
        <w:numPr>
          <w:ilvl w:val="1"/>
          <w:numId w:val="13"/>
        </w:numPr>
      </w:pPr>
      <w:r w:rsidRPr="0018112D">
        <w:t>наименование;</w:t>
      </w:r>
    </w:p>
    <w:p w14:paraId="29EC2BC7" w14:textId="77777777" w:rsidR="007531B2" w:rsidRPr="0018112D" w:rsidRDefault="007531B2">
      <w:pPr>
        <w:pStyle w:val="gf9"/>
        <w:numPr>
          <w:ilvl w:val="1"/>
          <w:numId w:val="13"/>
        </w:numPr>
      </w:pPr>
      <w:r w:rsidRPr="0018112D">
        <w:t>директор;</w:t>
      </w:r>
    </w:p>
    <w:p w14:paraId="64584224" w14:textId="77777777" w:rsidR="007531B2" w:rsidRPr="0018112D" w:rsidRDefault="007531B2">
      <w:pPr>
        <w:pStyle w:val="gf9"/>
        <w:numPr>
          <w:ilvl w:val="1"/>
          <w:numId w:val="13"/>
        </w:numPr>
      </w:pPr>
      <w:r w:rsidRPr="0018112D">
        <w:t>телефон;</w:t>
      </w:r>
    </w:p>
    <w:p w14:paraId="28EE388B" w14:textId="145518DD" w:rsidR="007531B2" w:rsidRPr="0018112D" w:rsidRDefault="00783B90">
      <w:pPr>
        <w:pStyle w:val="gf9"/>
        <w:numPr>
          <w:ilvl w:val="1"/>
          <w:numId w:val="13"/>
        </w:numPr>
      </w:pPr>
      <w:proofErr w:type="spellStart"/>
      <w:r w:rsidRPr="0018112D">
        <w:t>Email</w:t>
      </w:r>
      <w:proofErr w:type="spellEnd"/>
      <w:r w:rsidR="007531B2" w:rsidRPr="0018112D">
        <w:t>.</w:t>
      </w:r>
    </w:p>
    <w:p w14:paraId="387D504E" w14:textId="5373AB8F" w:rsidR="005C7E85" w:rsidRPr="0018112D" w:rsidRDefault="005B6B9B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292D38DB" wp14:editId="34B8303C">
            <wp:extent cx="5939790" cy="3228340"/>
            <wp:effectExtent l="19050" t="19050" r="3810" b="0"/>
            <wp:docPr id="1484695106" name="Рисунок 3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95106" name="Рисунок 3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83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8CD91F9" w14:textId="482BB747" w:rsidR="001025EC" w:rsidRPr="0018112D" w:rsidRDefault="00D65794" w:rsidP="00EB3E85">
      <w:pPr>
        <w:pStyle w:val="ab"/>
      </w:pPr>
      <w:bookmarkStart w:id="114" w:name="_Ref488769248"/>
      <w:r w:rsidRPr="0018112D">
        <w:t xml:space="preserve">Раздел </w:t>
      </w:r>
      <w:r w:rsidRPr="0018112D">
        <w:rPr>
          <w:b/>
          <w:bCs/>
        </w:rPr>
        <w:t xml:space="preserve">Реестр </w:t>
      </w:r>
      <w:r w:rsidR="00B41815" w:rsidRPr="0018112D">
        <w:rPr>
          <w:b/>
          <w:bCs/>
        </w:rPr>
        <w:t>ОДО</w:t>
      </w:r>
      <w:bookmarkEnd w:id="114"/>
    </w:p>
    <w:p w14:paraId="30837551" w14:textId="5E3A2357" w:rsidR="005C7E85" w:rsidRPr="0018112D" w:rsidRDefault="005C7E85" w:rsidP="008F5FF1">
      <w:pPr>
        <w:pStyle w:val="g30"/>
      </w:pPr>
      <w:bookmarkStart w:id="115" w:name="_Toc459193173"/>
      <w:bookmarkStart w:id="116" w:name="_Toc459194337"/>
      <w:bookmarkStart w:id="117" w:name="_Toc459193174"/>
      <w:bookmarkStart w:id="118" w:name="_Toc459194338"/>
      <w:bookmarkStart w:id="119" w:name="_Toc459193175"/>
      <w:bookmarkStart w:id="120" w:name="_Toc459194339"/>
      <w:bookmarkStart w:id="121" w:name="_Toc459193176"/>
      <w:bookmarkStart w:id="122" w:name="_Toc459194340"/>
      <w:bookmarkStart w:id="123" w:name="_Toc459193177"/>
      <w:bookmarkStart w:id="124" w:name="_Toc459194341"/>
      <w:bookmarkStart w:id="125" w:name="_Toc459193178"/>
      <w:bookmarkStart w:id="126" w:name="_Toc459194342"/>
      <w:bookmarkStart w:id="127" w:name="_Toc459193179"/>
      <w:bookmarkStart w:id="128" w:name="_Toc459194343"/>
      <w:bookmarkStart w:id="129" w:name="_Toc459193180"/>
      <w:bookmarkStart w:id="130" w:name="_Toc459194344"/>
      <w:bookmarkStart w:id="131" w:name="_Toc459193181"/>
      <w:bookmarkStart w:id="132" w:name="_Toc459194345"/>
      <w:bookmarkStart w:id="133" w:name="_Toc459193182"/>
      <w:bookmarkStart w:id="134" w:name="_Toc459194346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 w:rsidRPr="0018112D">
        <w:t>Поиск и экспорт реестра ОДО</w:t>
      </w:r>
    </w:p>
    <w:p w14:paraId="3D1EA2AA" w14:textId="14050032" w:rsidR="0064657C" w:rsidRPr="0018112D" w:rsidRDefault="005C7E85" w:rsidP="001648DB">
      <w:pPr>
        <w:pStyle w:val="gff6"/>
      </w:pPr>
      <w:r w:rsidRPr="0018112D">
        <w:t xml:space="preserve">Для поиска в реестре образовательных организаций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08F7850F" w14:textId="01DD02B4" w:rsidR="007531B2" w:rsidRPr="0018112D" w:rsidRDefault="00662ADF">
      <w:pPr>
        <w:pStyle w:val="ga"/>
        <w:numPr>
          <w:ilvl w:val="0"/>
          <w:numId w:val="25"/>
        </w:numPr>
      </w:pPr>
      <w:r w:rsidRPr="0018112D">
        <w:t>откройте</w:t>
      </w:r>
      <w:r w:rsidR="005C7E85" w:rsidRPr="0018112D">
        <w:t xml:space="preserve"> раздел </w:t>
      </w:r>
      <w:r w:rsidR="003B61B2" w:rsidRPr="0018112D">
        <w:rPr>
          <w:rStyle w:val="gffff3"/>
        </w:rPr>
        <w:t>Реестр ОДО</w:t>
      </w:r>
      <w:r w:rsidR="005C7E85" w:rsidRPr="0018112D">
        <w:t>;</w:t>
      </w:r>
    </w:p>
    <w:p w14:paraId="23FF8CE5" w14:textId="1AB85071" w:rsidR="007531B2" w:rsidRPr="0018112D" w:rsidRDefault="007531B2" w:rsidP="001648DB">
      <w:pPr>
        <w:pStyle w:val="ga"/>
      </w:pPr>
      <w:r w:rsidRPr="0018112D">
        <w:lastRenderedPageBreak/>
        <w:t>задать необходимые критерии поиска в поисковой панели:</w:t>
      </w:r>
    </w:p>
    <w:p w14:paraId="2327BF64" w14:textId="7C62384A" w:rsidR="005C7E85" w:rsidRPr="0018112D" w:rsidRDefault="005C7E85">
      <w:pPr>
        <w:pStyle w:val="ga"/>
        <w:numPr>
          <w:ilvl w:val="1"/>
          <w:numId w:val="14"/>
        </w:numPr>
      </w:pPr>
      <w:r w:rsidRPr="0018112D">
        <w:t>управляющая организация (</w:t>
      </w:r>
      <w:r w:rsidR="00662ADF" w:rsidRPr="0018112D">
        <w:t xml:space="preserve">выберите </w:t>
      </w:r>
      <w:r w:rsidRPr="0018112D">
        <w:t>из списка);</w:t>
      </w:r>
    </w:p>
    <w:p w14:paraId="46E62430" w14:textId="7A9971C5" w:rsidR="005C7E85" w:rsidRPr="0018112D" w:rsidRDefault="005C7E85">
      <w:pPr>
        <w:pStyle w:val="ga"/>
        <w:numPr>
          <w:ilvl w:val="1"/>
          <w:numId w:val="14"/>
        </w:numPr>
      </w:pPr>
      <w:r w:rsidRPr="0018112D">
        <w:t>категория (</w:t>
      </w:r>
      <w:r w:rsidR="00662ADF" w:rsidRPr="0018112D">
        <w:t xml:space="preserve">выберите </w:t>
      </w:r>
      <w:r w:rsidRPr="0018112D">
        <w:t>из списка);</w:t>
      </w:r>
    </w:p>
    <w:p w14:paraId="06071C82" w14:textId="236C7F73" w:rsidR="005C7E85" w:rsidRPr="0018112D" w:rsidRDefault="007531B2">
      <w:pPr>
        <w:pStyle w:val="ga"/>
        <w:numPr>
          <w:ilvl w:val="1"/>
          <w:numId w:val="14"/>
        </w:numPr>
      </w:pPr>
      <w:r w:rsidRPr="0018112D">
        <w:t>статус (</w:t>
      </w:r>
      <w:r w:rsidR="00662ADF" w:rsidRPr="0018112D">
        <w:t xml:space="preserve">выберите </w:t>
      </w:r>
      <w:r w:rsidRPr="0018112D">
        <w:t xml:space="preserve">из </w:t>
      </w:r>
      <w:r w:rsidR="005C7E85" w:rsidRPr="0018112D">
        <w:t>списка);</w:t>
      </w:r>
    </w:p>
    <w:p w14:paraId="59DD5D40" w14:textId="33086BF4" w:rsidR="005C7E85" w:rsidRPr="0018112D" w:rsidRDefault="00662ADF">
      <w:pPr>
        <w:pStyle w:val="ga"/>
        <w:numPr>
          <w:ilvl w:val="1"/>
          <w:numId w:val="14"/>
        </w:numPr>
      </w:pPr>
      <w:r w:rsidRPr="0018112D">
        <w:t xml:space="preserve">укажите </w:t>
      </w:r>
      <w:r w:rsidR="005C7E85" w:rsidRPr="0018112D">
        <w:t>филиальную принадлежность (при наличии</w:t>
      </w:r>
      <w:r w:rsidR="007531B2" w:rsidRPr="0018112D">
        <w:t xml:space="preserve"> установить флажок</w:t>
      </w:r>
      <w:r w:rsidR="005C7E85" w:rsidRPr="0018112D">
        <w:t>);</w:t>
      </w:r>
    </w:p>
    <w:p w14:paraId="1C4F38AB" w14:textId="39AE3A0E" w:rsidR="005C7E85" w:rsidRPr="0018112D" w:rsidRDefault="005C7E85">
      <w:pPr>
        <w:pStyle w:val="ga"/>
        <w:numPr>
          <w:ilvl w:val="1"/>
          <w:numId w:val="14"/>
        </w:numPr>
      </w:pPr>
      <w:r w:rsidRPr="0018112D">
        <w:t>краткое наименование;</w:t>
      </w:r>
    </w:p>
    <w:p w14:paraId="263DB87D" w14:textId="6BF604FF" w:rsidR="005C7E85" w:rsidRPr="0018112D" w:rsidRDefault="005C7E85">
      <w:pPr>
        <w:pStyle w:val="ga"/>
        <w:numPr>
          <w:ilvl w:val="1"/>
          <w:numId w:val="14"/>
        </w:numPr>
      </w:pPr>
      <w:r w:rsidRPr="0018112D">
        <w:t>адрес;</w:t>
      </w:r>
    </w:p>
    <w:p w14:paraId="28DB4803" w14:textId="582AA9A4" w:rsidR="005C7E85" w:rsidRPr="0018112D" w:rsidRDefault="005C7E85">
      <w:pPr>
        <w:pStyle w:val="ga"/>
        <w:numPr>
          <w:ilvl w:val="1"/>
          <w:numId w:val="14"/>
        </w:numPr>
      </w:pPr>
      <w:r w:rsidRPr="0018112D">
        <w:t>директор;</w:t>
      </w:r>
    </w:p>
    <w:p w14:paraId="7F666231" w14:textId="77BACDEB" w:rsidR="005C7E85" w:rsidRPr="0018112D" w:rsidRDefault="005C7E85">
      <w:pPr>
        <w:pStyle w:val="ga"/>
        <w:numPr>
          <w:ilvl w:val="1"/>
          <w:numId w:val="14"/>
        </w:numPr>
      </w:pPr>
      <w:r w:rsidRPr="0018112D">
        <w:t>ИНН;</w:t>
      </w:r>
    </w:p>
    <w:p w14:paraId="15D20078" w14:textId="547AAC4D" w:rsidR="005C7E85" w:rsidRPr="0018112D" w:rsidRDefault="005C7E85">
      <w:pPr>
        <w:pStyle w:val="ga"/>
        <w:numPr>
          <w:ilvl w:val="1"/>
          <w:numId w:val="14"/>
        </w:numPr>
      </w:pPr>
      <w:r w:rsidRPr="0018112D">
        <w:t>КПП;</w:t>
      </w:r>
    </w:p>
    <w:p w14:paraId="3468A914" w14:textId="0130F09A" w:rsidR="005C7E85" w:rsidRPr="0018112D" w:rsidRDefault="005C7E85">
      <w:pPr>
        <w:pStyle w:val="ga"/>
        <w:numPr>
          <w:ilvl w:val="1"/>
          <w:numId w:val="14"/>
        </w:numPr>
      </w:pPr>
      <w:r w:rsidRPr="0018112D">
        <w:t>ОКТМО;</w:t>
      </w:r>
    </w:p>
    <w:p w14:paraId="2E2B218F" w14:textId="297F07C7" w:rsidR="005C7E85" w:rsidRPr="0018112D" w:rsidRDefault="00662ADF" w:rsidP="001648DB">
      <w:pPr>
        <w:pStyle w:val="ga"/>
      </w:pPr>
      <w:r w:rsidRPr="0018112D">
        <w:t xml:space="preserve">нажмите </w:t>
      </w:r>
      <w:r w:rsidR="005C7E85" w:rsidRPr="0018112D">
        <w:t xml:space="preserve">на кнопку </w:t>
      </w:r>
      <w:r w:rsidR="005C7E85" w:rsidRPr="0018112D">
        <w:rPr>
          <w:rStyle w:val="afff7"/>
        </w:rPr>
        <w:t>Найти</w:t>
      </w:r>
      <w:r w:rsidR="005C7E85" w:rsidRPr="0018112D">
        <w:t>. Результаты поиска отобразятся в реестре организаций дополнительного образования.</w:t>
      </w:r>
    </w:p>
    <w:p w14:paraId="47B334C1" w14:textId="72E35317" w:rsidR="005C7E85" w:rsidRPr="0018112D" w:rsidRDefault="004B1865" w:rsidP="00436714">
      <w:pPr>
        <w:pStyle w:val="gff0"/>
      </w:pPr>
      <w:r w:rsidRPr="0018112D">
        <w:rPr>
          <w:noProof/>
          <w:lang w:eastAsia="ru-RU"/>
        </w:rPr>
        <w:drawing>
          <wp:inline distT="0" distB="0" distL="0" distR="0" wp14:anchorId="15F7991D" wp14:editId="56B9AC66">
            <wp:extent cx="172720" cy="1727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8"/>
        </w:rPr>
        <w:t xml:space="preserve">Примечание: </w:t>
      </w:r>
      <w:r w:rsidR="005C7E85" w:rsidRPr="0018112D">
        <w:rPr>
          <w:rStyle w:val="gfff8"/>
        </w:rPr>
        <w:t xml:space="preserve">для очистки полей поиска </w:t>
      </w:r>
      <w:r w:rsidR="00662ADF" w:rsidRPr="0018112D">
        <w:rPr>
          <w:rStyle w:val="gfff8"/>
        </w:rPr>
        <w:t xml:space="preserve">нажмите </w:t>
      </w:r>
      <w:r w:rsidR="005C7E85" w:rsidRPr="0018112D">
        <w:rPr>
          <w:rStyle w:val="gfff8"/>
        </w:rPr>
        <w:t xml:space="preserve">на кнопку </w:t>
      </w:r>
      <w:r w:rsidR="005C7E85" w:rsidRPr="0018112D">
        <w:rPr>
          <w:rStyle w:val="gfff8"/>
          <w:b/>
        </w:rPr>
        <w:t>Очистить поля</w:t>
      </w:r>
      <w:r w:rsidR="005C7E85" w:rsidRPr="0018112D">
        <w:rPr>
          <w:rStyle w:val="gfff8"/>
        </w:rPr>
        <w:t>.</w:t>
      </w:r>
    </w:p>
    <w:p w14:paraId="20E3B9F0" w14:textId="59215896" w:rsidR="0064657C" w:rsidRPr="0018112D" w:rsidRDefault="005C7E85" w:rsidP="001648DB">
      <w:pPr>
        <w:pStyle w:val="gff6"/>
      </w:pPr>
      <w:r w:rsidRPr="0018112D">
        <w:t xml:space="preserve">Для экспорта реестра ОДО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43E42C99" w14:textId="66AD1195" w:rsidR="007531B2" w:rsidRPr="0018112D" w:rsidRDefault="00662ADF">
      <w:pPr>
        <w:pStyle w:val="ga"/>
        <w:numPr>
          <w:ilvl w:val="0"/>
          <w:numId w:val="26"/>
        </w:numPr>
      </w:pPr>
      <w:r w:rsidRPr="0018112D">
        <w:t>откройте</w:t>
      </w:r>
      <w:r w:rsidR="00797B87" w:rsidRPr="0018112D">
        <w:t xml:space="preserve"> раздел «Реестр ОД</w:t>
      </w:r>
      <w:r w:rsidR="007531B2" w:rsidRPr="0018112D">
        <w:t>О»;</w:t>
      </w:r>
    </w:p>
    <w:p w14:paraId="7F4AF463" w14:textId="4DAB3B9D" w:rsidR="007531B2" w:rsidRPr="0018112D" w:rsidRDefault="00662ADF" w:rsidP="001648DB">
      <w:pPr>
        <w:pStyle w:val="ga"/>
      </w:pPr>
      <w:r w:rsidRPr="0018112D">
        <w:t xml:space="preserve">нажмите </w:t>
      </w:r>
      <w:r w:rsidR="007531B2" w:rsidRPr="0018112D">
        <w:t xml:space="preserve">на кнопку </w:t>
      </w:r>
      <w:r w:rsidR="007531B2" w:rsidRPr="0018112D">
        <w:rPr>
          <w:noProof/>
          <w:lang w:eastAsia="ru-RU"/>
        </w:rPr>
        <w:drawing>
          <wp:inline distT="0" distB="0" distL="0" distR="0" wp14:anchorId="25EC79E4" wp14:editId="25C56687">
            <wp:extent cx="457200" cy="174812"/>
            <wp:effectExtent l="19050" t="19050" r="19050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69" cy="18007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7531B2" w:rsidRPr="0018112D">
        <w:t>;</w:t>
      </w:r>
    </w:p>
    <w:p w14:paraId="26B5C252" w14:textId="798E7080" w:rsidR="007531B2" w:rsidRPr="0018112D" w:rsidRDefault="007531B2" w:rsidP="001648DB">
      <w:pPr>
        <w:pStyle w:val="ga"/>
      </w:pPr>
      <w:r w:rsidRPr="0018112D">
        <w:t>подтвердить сохранение документа на компьютере.</w:t>
      </w:r>
    </w:p>
    <w:p w14:paraId="03CE9DA2" w14:textId="14D16784" w:rsidR="001025EC" w:rsidRPr="0018112D" w:rsidRDefault="001025EC" w:rsidP="008F5FF1">
      <w:pPr>
        <w:pStyle w:val="g30"/>
      </w:pPr>
      <w:r w:rsidRPr="0018112D">
        <w:t xml:space="preserve">Создание </w:t>
      </w:r>
      <w:r w:rsidR="002E00E7" w:rsidRPr="0018112D">
        <w:t>ОДО</w:t>
      </w:r>
    </w:p>
    <w:p w14:paraId="2881F851" w14:textId="77FFF9DD" w:rsidR="001025EC" w:rsidRPr="0018112D" w:rsidRDefault="001025EC" w:rsidP="001648DB">
      <w:pPr>
        <w:pStyle w:val="gff6"/>
      </w:pPr>
      <w:r w:rsidRPr="0018112D">
        <w:t xml:space="preserve">Для создания </w:t>
      </w:r>
      <w:r w:rsidR="007531B2" w:rsidRPr="0018112D">
        <w:t>ОДО</w:t>
      </w:r>
      <w:r w:rsidRPr="0018112D">
        <w:t xml:space="preserve"> </w:t>
      </w:r>
      <w:r w:rsidR="00710573" w:rsidRPr="0018112D">
        <w:t xml:space="preserve">выполните </w:t>
      </w:r>
      <w:r w:rsidR="004073EC" w:rsidRPr="0018112D">
        <w:t>следующие действия</w:t>
      </w:r>
      <w:r w:rsidRPr="0018112D">
        <w:t>:</w:t>
      </w:r>
    </w:p>
    <w:p w14:paraId="30A794F4" w14:textId="22399AAD" w:rsidR="0064657C" w:rsidRPr="0018112D" w:rsidRDefault="00662ADF">
      <w:pPr>
        <w:pStyle w:val="ga"/>
        <w:numPr>
          <w:ilvl w:val="0"/>
          <w:numId w:val="27"/>
        </w:numPr>
      </w:pPr>
      <w:r w:rsidRPr="0018112D">
        <w:t>откройте</w:t>
      </w:r>
      <w:r w:rsidR="001025EC" w:rsidRPr="0018112D">
        <w:t xml:space="preserve"> раздел </w:t>
      </w:r>
      <w:r w:rsidR="00B86C69" w:rsidRPr="0018112D">
        <w:rPr>
          <w:rStyle w:val="gffff3"/>
        </w:rPr>
        <w:t>Реестр ОДО</w:t>
      </w:r>
      <w:r w:rsidR="001025EC" w:rsidRPr="0018112D">
        <w:t xml:space="preserve"> </w:t>
      </w:r>
      <w:r w:rsidR="007531B2" w:rsidRPr="0018112D">
        <w:t xml:space="preserve">главного меню </w:t>
      </w:r>
      <w:r w:rsidR="00974955" w:rsidRPr="0018112D">
        <w:t>АИС «Зачисление в ОДО»</w:t>
      </w:r>
      <w:r w:rsidR="007531B2" w:rsidRPr="0018112D">
        <w:t>;</w:t>
      </w:r>
    </w:p>
    <w:p w14:paraId="5CB0908E" w14:textId="0012E53C" w:rsidR="005B6B9B" w:rsidRPr="0018112D" w:rsidRDefault="00662ADF" w:rsidP="005B6B9B">
      <w:pPr>
        <w:pStyle w:val="ga"/>
        <w:keepNext/>
      </w:pPr>
      <w:r w:rsidRPr="0018112D">
        <w:t xml:space="preserve">нажмите </w:t>
      </w:r>
      <w:r w:rsidR="007531B2" w:rsidRPr="0018112D">
        <w:t>на кнопку</w:t>
      </w:r>
      <w:r w:rsidR="004073EC" w:rsidRPr="0018112D">
        <w:t xml:space="preserve"> </w:t>
      </w:r>
      <w:r w:rsidR="004073EC" w:rsidRPr="0018112D">
        <w:rPr>
          <w:rStyle w:val="afff7"/>
        </w:rPr>
        <w:t>Создать </w:t>
      </w:r>
      <w:r w:rsidR="002E00E7" w:rsidRPr="0018112D">
        <w:rPr>
          <w:rStyle w:val="afff7"/>
        </w:rPr>
        <w:t>ОДО</w:t>
      </w:r>
      <w:r w:rsidR="001025EC" w:rsidRPr="0018112D">
        <w:t xml:space="preserve"> (</w:t>
      </w:r>
      <w:r w:rsidR="007531B2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_Ref488769270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18</w:t>
      </w:r>
      <w:r w:rsidR="00406C77" w:rsidRPr="0018112D">
        <w:fldChar w:fldCharType="end"/>
      </w:r>
      <w:r w:rsidR="005C7E85" w:rsidRPr="0018112D">
        <w:t>);</w:t>
      </w:r>
    </w:p>
    <w:p w14:paraId="19586B40" w14:textId="38BD9D7A" w:rsidR="005C7E85" w:rsidRPr="0018112D" w:rsidRDefault="005B6B9B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37B0C60" wp14:editId="5D4F19C6">
            <wp:extent cx="5939790" cy="736600"/>
            <wp:effectExtent l="19050" t="19050" r="3810" b="6350"/>
            <wp:docPr id="1497959119" name="Рисунок 4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59119" name="Рисунок 4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366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CBADE6E" w14:textId="31400895" w:rsidR="001025EC" w:rsidRPr="0018112D" w:rsidRDefault="007531B2" w:rsidP="00EB3E85">
      <w:pPr>
        <w:pStyle w:val="ab"/>
      </w:pPr>
      <w:bookmarkStart w:id="135" w:name="_Ref488769270"/>
      <w:r w:rsidRPr="0018112D">
        <w:t>Кнопка</w:t>
      </w:r>
      <w:r w:rsidR="00232753" w:rsidRPr="0018112D">
        <w:t xml:space="preserve"> </w:t>
      </w:r>
      <w:r w:rsidR="00232753" w:rsidRPr="0018112D">
        <w:rPr>
          <w:rStyle w:val="afff7"/>
        </w:rPr>
        <w:t>Создать ОДО</w:t>
      </w:r>
      <w:bookmarkEnd w:id="135"/>
    </w:p>
    <w:p w14:paraId="28A621DE" w14:textId="519BC48E" w:rsidR="0064657C" w:rsidRPr="0018112D" w:rsidRDefault="00662ADF" w:rsidP="001648DB">
      <w:pPr>
        <w:pStyle w:val="ga"/>
      </w:pPr>
      <w:r w:rsidRPr="0018112D">
        <w:t xml:space="preserve">заполните </w:t>
      </w:r>
      <w:r w:rsidR="004073EC" w:rsidRPr="0018112D">
        <w:t xml:space="preserve">следующие </w:t>
      </w:r>
      <w:r w:rsidR="0014249E" w:rsidRPr="0018112D">
        <w:t>данные</w:t>
      </w:r>
      <w:r w:rsidR="00BF07E9" w:rsidRPr="0018112D">
        <w:t xml:space="preserve"> (</w:t>
      </w:r>
      <w:r w:rsidR="007531B2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_Ref488769278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19</w:t>
      </w:r>
      <w:r w:rsidR="00406C77" w:rsidRPr="0018112D">
        <w:fldChar w:fldCharType="end"/>
      </w:r>
      <w:r w:rsidR="00BF07E9" w:rsidRPr="0018112D">
        <w:t>)</w:t>
      </w:r>
      <w:r w:rsidR="0097334C" w:rsidRPr="0018112D">
        <w:t>:</w:t>
      </w:r>
    </w:p>
    <w:p w14:paraId="4BC1790B" w14:textId="280A27D0" w:rsidR="0097334C" w:rsidRPr="0018112D" w:rsidRDefault="0097334C">
      <w:pPr>
        <w:pStyle w:val="ga"/>
        <w:numPr>
          <w:ilvl w:val="1"/>
          <w:numId w:val="14"/>
        </w:numPr>
      </w:pPr>
      <w:r w:rsidRPr="0018112D">
        <w:t>ИНН</w:t>
      </w:r>
      <w:r w:rsidR="0014249E" w:rsidRPr="0018112D">
        <w:t xml:space="preserve"> организации;</w:t>
      </w:r>
    </w:p>
    <w:p w14:paraId="4B6A795C" w14:textId="70135DB9" w:rsidR="0014249E" w:rsidRPr="0018112D" w:rsidRDefault="00662ADF">
      <w:pPr>
        <w:pStyle w:val="ga"/>
        <w:numPr>
          <w:ilvl w:val="1"/>
          <w:numId w:val="14"/>
        </w:numPr>
      </w:pPr>
      <w:r w:rsidRPr="0018112D">
        <w:t xml:space="preserve">укажите </w:t>
      </w:r>
      <w:r w:rsidR="0014249E" w:rsidRPr="0018112D">
        <w:t>филиальную принадлежность (при наличии</w:t>
      </w:r>
      <w:r w:rsidR="007531B2" w:rsidRPr="0018112D">
        <w:t xml:space="preserve"> установить флажок</w:t>
      </w:r>
      <w:r w:rsidR="005C7E85" w:rsidRPr="0018112D">
        <w:t>);</w:t>
      </w:r>
    </w:p>
    <w:p w14:paraId="6C4EAF12" w14:textId="146ECF77" w:rsidR="0014249E" w:rsidRPr="0018112D" w:rsidRDefault="00662ADF" w:rsidP="001648DB">
      <w:pPr>
        <w:pStyle w:val="ga"/>
      </w:pPr>
      <w:r w:rsidRPr="0018112D">
        <w:lastRenderedPageBreak/>
        <w:t xml:space="preserve">нажмите </w:t>
      </w:r>
      <w:r w:rsidR="004073EC" w:rsidRPr="0018112D">
        <w:t xml:space="preserve">на </w:t>
      </w:r>
      <w:r w:rsidR="0014249E" w:rsidRPr="0018112D">
        <w:t xml:space="preserve">кнопку </w:t>
      </w:r>
      <w:r w:rsidR="0014249E" w:rsidRPr="0018112D">
        <w:rPr>
          <w:rStyle w:val="afff7"/>
        </w:rPr>
        <w:t>Продолжить</w:t>
      </w:r>
      <w:r w:rsidR="005C7E85" w:rsidRPr="0018112D">
        <w:t>;</w:t>
      </w:r>
    </w:p>
    <w:p w14:paraId="1BFD4871" w14:textId="11ECE083" w:rsidR="005C7E85" w:rsidRPr="0018112D" w:rsidRDefault="00CA057B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76DB750" wp14:editId="022D8F66">
            <wp:extent cx="5042644" cy="1928324"/>
            <wp:effectExtent l="19050" t="19050" r="24765" b="152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1969" cy="19318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B43E316" w14:textId="3201B95F" w:rsidR="00BF07E9" w:rsidRPr="0018112D" w:rsidRDefault="005C7E85" w:rsidP="00EB3E85">
      <w:pPr>
        <w:pStyle w:val="ab"/>
      </w:pPr>
      <w:bookmarkStart w:id="136" w:name="_Ref488769278"/>
      <w:r w:rsidRPr="0018112D">
        <w:t>Создание</w:t>
      </w:r>
      <w:r w:rsidR="00BF07E9" w:rsidRPr="0018112D">
        <w:t xml:space="preserve"> </w:t>
      </w:r>
      <w:r w:rsidR="006745A9" w:rsidRPr="0018112D">
        <w:t>ОДО</w:t>
      </w:r>
      <w:r w:rsidRPr="0018112D">
        <w:t>. Шаг 1</w:t>
      </w:r>
      <w:bookmarkEnd w:id="136"/>
    </w:p>
    <w:p w14:paraId="72685418" w14:textId="74F9FE81" w:rsidR="005C7E85" w:rsidRPr="0018112D" w:rsidRDefault="00662ADF" w:rsidP="001648DB">
      <w:pPr>
        <w:pStyle w:val="ga"/>
      </w:pPr>
      <w:r w:rsidRPr="0018112D">
        <w:t xml:space="preserve">заполните </w:t>
      </w:r>
      <w:r w:rsidR="005C7E85" w:rsidRPr="0018112D">
        <w:t>обязательные поля (</w:t>
      </w:r>
      <w:r w:rsidR="001F1CC3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_Ref488769288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20</w:t>
      </w:r>
      <w:r w:rsidR="00406C77" w:rsidRPr="0018112D">
        <w:fldChar w:fldCharType="end"/>
      </w:r>
      <w:r w:rsidR="005C7E85" w:rsidRPr="0018112D">
        <w:t>):</w:t>
      </w:r>
    </w:p>
    <w:p w14:paraId="276F058C" w14:textId="44093718" w:rsidR="005C7E85" w:rsidRPr="0018112D" w:rsidRDefault="001F1CC3">
      <w:pPr>
        <w:pStyle w:val="ga"/>
        <w:numPr>
          <w:ilvl w:val="1"/>
          <w:numId w:val="14"/>
        </w:numPr>
      </w:pPr>
      <w:r w:rsidRPr="0018112D">
        <w:t>в</w:t>
      </w:r>
      <w:r w:rsidR="005C7E85" w:rsidRPr="0018112D">
        <w:t xml:space="preserve"> блоке </w:t>
      </w:r>
      <w:r w:rsidR="00B86C69" w:rsidRPr="0018112D">
        <w:rPr>
          <w:rStyle w:val="gffff3"/>
        </w:rPr>
        <w:t>Общее</w:t>
      </w:r>
      <w:r w:rsidR="005C7E85" w:rsidRPr="0018112D">
        <w:t>:</w:t>
      </w:r>
    </w:p>
    <w:p w14:paraId="008959F6" w14:textId="77777777" w:rsidR="0064657C" w:rsidRPr="0018112D" w:rsidRDefault="005C7E85">
      <w:pPr>
        <w:pStyle w:val="ga"/>
        <w:numPr>
          <w:ilvl w:val="2"/>
          <w:numId w:val="14"/>
        </w:numPr>
      </w:pPr>
      <w:r w:rsidRPr="0018112D">
        <w:t>краткое наименование;</w:t>
      </w:r>
    </w:p>
    <w:p w14:paraId="0FF80E35" w14:textId="77777777" w:rsidR="0064657C" w:rsidRPr="0018112D" w:rsidRDefault="005C7E85">
      <w:pPr>
        <w:pStyle w:val="ga"/>
        <w:numPr>
          <w:ilvl w:val="2"/>
          <w:numId w:val="14"/>
        </w:numPr>
      </w:pPr>
      <w:r w:rsidRPr="0018112D">
        <w:t>ИНН организации;</w:t>
      </w:r>
    </w:p>
    <w:p w14:paraId="20E4107D" w14:textId="77777777" w:rsidR="0064657C" w:rsidRPr="0018112D" w:rsidRDefault="005C7E85">
      <w:pPr>
        <w:pStyle w:val="ga"/>
        <w:numPr>
          <w:ilvl w:val="2"/>
          <w:numId w:val="14"/>
        </w:numPr>
      </w:pPr>
      <w:r w:rsidRPr="0018112D">
        <w:t>КПП организации;</w:t>
      </w:r>
    </w:p>
    <w:p w14:paraId="48127F7C" w14:textId="15A76825" w:rsidR="0064657C" w:rsidRPr="0018112D" w:rsidRDefault="005C7E85">
      <w:pPr>
        <w:pStyle w:val="ga"/>
        <w:numPr>
          <w:ilvl w:val="2"/>
          <w:numId w:val="14"/>
        </w:numPr>
      </w:pPr>
      <w:r w:rsidRPr="0018112D">
        <w:t>категория организации (</w:t>
      </w:r>
      <w:r w:rsidR="00662ADF" w:rsidRPr="0018112D">
        <w:t xml:space="preserve">выберите </w:t>
      </w:r>
      <w:r w:rsidRPr="0018112D">
        <w:t>из списка);</w:t>
      </w:r>
    </w:p>
    <w:p w14:paraId="56DE580C" w14:textId="1E128096" w:rsidR="005C7E85" w:rsidRPr="0018112D" w:rsidRDefault="005C7E85">
      <w:pPr>
        <w:pStyle w:val="ga"/>
        <w:numPr>
          <w:ilvl w:val="2"/>
          <w:numId w:val="14"/>
        </w:numPr>
      </w:pPr>
      <w:r w:rsidRPr="0018112D">
        <w:t>управляющая организация (</w:t>
      </w:r>
      <w:r w:rsidR="001F1CC3" w:rsidRPr="0018112D">
        <w:t>нач</w:t>
      </w:r>
      <w:r w:rsidR="00662ADF" w:rsidRPr="0018112D">
        <w:t>ните</w:t>
      </w:r>
      <w:r w:rsidR="001F1CC3" w:rsidRPr="0018112D">
        <w:t xml:space="preserve"> </w:t>
      </w:r>
      <w:r w:rsidRPr="0018112D">
        <w:t>вводить наименование</w:t>
      </w:r>
      <w:r w:rsidR="001F1CC3" w:rsidRPr="0018112D">
        <w:t xml:space="preserve"> </w:t>
      </w:r>
      <w:r w:rsidR="00710573" w:rsidRPr="0018112D">
        <w:t xml:space="preserve">и </w:t>
      </w:r>
      <w:r w:rsidR="00662ADF" w:rsidRPr="0018112D">
        <w:t xml:space="preserve">выберите </w:t>
      </w:r>
      <w:r w:rsidR="00710573" w:rsidRPr="0018112D">
        <w:t>из списка</w:t>
      </w:r>
      <w:r w:rsidRPr="0018112D">
        <w:t>);</w:t>
      </w:r>
    </w:p>
    <w:p w14:paraId="2AE4AE03" w14:textId="74C49677" w:rsidR="005C7E85" w:rsidRPr="0018112D" w:rsidRDefault="005C7E85">
      <w:pPr>
        <w:pStyle w:val="ga"/>
        <w:numPr>
          <w:ilvl w:val="2"/>
          <w:numId w:val="14"/>
        </w:numPr>
      </w:pPr>
      <w:r w:rsidRPr="0018112D">
        <w:t xml:space="preserve">статус действия организации </w:t>
      </w:r>
      <w:r w:rsidR="001F1CC3" w:rsidRPr="0018112D">
        <w:t>(</w:t>
      </w:r>
      <w:r w:rsidR="00662ADF" w:rsidRPr="0018112D">
        <w:t xml:space="preserve">выберите </w:t>
      </w:r>
      <w:r w:rsidR="001F1CC3" w:rsidRPr="0018112D">
        <w:t>из списка);</w:t>
      </w:r>
    </w:p>
    <w:p w14:paraId="21F460EA" w14:textId="089061F2" w:rsidR="005C7E85" w:rsidRPr="0018112D" w:rsidRDefault="001F1CC3">
      <w:pPr>
        <w:pStyle w:val="ga"/>
        <w:numPr>
          <w:ilvl w:val="1"/>
          <w:numId w:val="14"/>
        </w:numPr>
      </w:pPr>
      <w:r w:rsidRPr="0018112D">
        <w:t>в</w:t>
      </w:r>
      <w:r w:rsidR="005C7E85" w:rsidRPr="0018112D">
        <w:t xml:space="preserve"> блоке </w:t>
      </w:r>
      <w:r w:rsidR="00B86C69" w:rsidRPr="0018112D">
        <w:rPr>
          <w:rStyle w:val="gffff3"/>
        </w:rPr>
        <w:t>Контактные данные</w:t>
      </w:r>
      <w:r w:rsidR="005C7E85" w:rsidRPr="0018112D">
        <w:t>:</w:t>
      </w:r>
    </w:p>
    <w:p w14:paraId="3736B0D9" w14:textId="2D182E7A" w:rsidR="005C7E85" w:rsidRPr="0018112D" w:rsidRDefault="005C7E85">
      <w:pPr>
        <w:pStyle w:val="ga"/>
        <w:numPr>
          <w:ilvl w:val="2"/>
          <w:numId w:val="14"/>
        </w:numPr>
      </w:pPr>
      <w:r w:rsidRPr="0018112D">
        <w:t>адрес ОО (</w:t>
      </w:r>
      <w:r w:rsidR="001F1CC3" w:rsidRPr="0018112D">
        <w:t>см. п.</w:t>
      </w:r>
      <w:r w:rsidR="00CA057B" w:rsidRPr="0018112D">
        <w:t xml:space="preserve"> </w:t>
      </w:r>
      <w:r w:rsidR="00CA057B" w:rsidRPr="0018112D">
        <w:fldChar w:fldCharType="begin"/>
      </w:r>
      <w:r w:rsidR="00CA057B" w:rsidRPr="0018112D">
        <w:instrText xml:space="preserve"> REF _Ref94014605 \n \h </w:instrText>
      </w:r>
      <w:r w:rsidR="0018112D">
        <w:instrText xml:space="preserve"> \* MERGEFORMAT </w:instrText>
      </w:r>
      <w:r w:rsidR="00CA057B" w:rsidRPr="0018112D">
        <w:fldChar w:fldCharType="separate"/>
      </w:r>
      <w:r w:rsidR="004930A1">
        <w:t>5.2.3</w:t>
      </w:r>
      <w:r w:rsidR="00CA057B" w:rsidRPr="0018112D">
        <w:fldChar w:fldCharType="end"/>
      </w:r>
      <w:r w:rsidR="001F1CC3" w:rsidRPr="0018112D">
        <w:t>);</w:t>
      </w:r>
    </w:p>
    <w:p w14:paraId="482B4561" w14:textId="1CC8FC6B" w:rsidR="005C7E85" w:rsidRPr="0018112D" w:rsidRDefault="001F1CC3">
      <w:pPr>
        <w:pStyle w:val="ga"/>
        <w:numPr>
          <w:ilvl w:val="2"/>
          <w:numId w:val="14"/>
        </w:numPr>
      </w:pPr>
      <w:r w:rsidRPr="0018112D">
        <w:t>код ОКТМО (</w:t>
      </w:r>
      <w:r w:rsidR="00662ADF" w:rsidRPr="0018112D">
        <w:t xml:space="preserve">начните </w:t>
      </w:r>
      <w:r w:rsidR="005C7E85" w:rsidRPr="0018112D">
        <w:t>вводить код / наименование муниципального образования</w:t>
      </w:r>
      <w:r w:rsidRPr="0018112D">
        <w:t xml:space="preserve"> и </w:t>
      </w:r>
      <w:r w:rsidR="00662ADF" w:rsidRPr="0018112D">
        <w:t xml:space="preserve">выберите </w:t>
      </w:r>
      <w:r w:rsidRPr="0018112D">
        <w:t>из списка</w:t>
      </w:r>
      <w:r w:rsidR="005C7E85" w:rsidRPr="0018112D">
        <w:t>).</w:t>
      </w:r>
    </w:p>
    <w:p w14:paraId="3F117E31" w14:textId="491DA720" w:rsidR="005C7E85" w:rsidRPr="0018112D" w:rsidRDefault="00B86C69">
      <w:pPr>
        <w:pStyle w:val="ga"/>
        <w:numPr>
          <w:ilvl w:val="1"/>
          <w:numId w:val="14"/>
        </w:numPr>
      </w:pPr>
      <w:r w:rsidRPr="0018112D">
        <w:t xml:space="preserve">в </w:t>
      </w:r>
      <w:proofErr w:type="gramStart"/>
      <w:r w:rsidRPr="0018112D">
        <w:t xml:space="preserve">блоке </w:t>
      </w:r>
      <w:r w:rsidRPr="0018112D">
        <w:rPr>
          <w:rStyle w:val="gffff3"/>
        </w:rPr>
        <w:t>Дополнительно</w:t>
      </w:r>
      <w:proofErr w:type="gramEnd"/>
      <w:r w:rsidR="005C7E85" w:rsidRPr="0018112D">
        <w:t>:</w:t>
      </w:r>
    </w:p>
    <w:p w14:paraId="1D23037B" w14:textId="390167DB" w:rsidR="005C7E85" w:rsidRPr="0018112D" w:rsidRDefault="005C7E85">
      <w:pPr>
        <w:pStyle w:val="ga"/>
        <w:numPr>
          <w:ilvl w:val="2"/>
          <w:numId w:val="14"/>
        </w:numPr>
      </w:pPr>
      <w:r w:rsidRPr="0018112D">
        <w:t xml:space="preserve">головная организация </w:t>
      </w:r>
      <w:r w:rsidR="00A24694" w:rsidRPr="0018112D">
        <w:t>–</w:t>
      </w:r>
      <w:r w:rsidRPr="0018112D">
        <w:t xml:space="preserve"> если была указана филиаль</w:t>
      </w:r>
      <w:r w:rsidR="001F1CC3" w:rsidRPr="0018112D">
        <w:t>ная принадлежность (</w:t>
      </w:r>
      <w:r w:rsidR="00662ADF" w:rsidRPr="0018112D">
        <w:t xml:space="preserve">начните </w:t>
      </w:r>
      <w:r w:rsidRPr="0018112D">
        <w:t>вводить наименование</w:t>
      </w:r>
      <w:r w:rsidR="001F1CC3" w:rsidRPr="0018112D">
        <w:t xml:space="preserve"> и </w:t>
      </w:r>
      <w:r w:rsidR="00662ADF" w:rsidRPr="0018112D">
        <w:t xml:space="preserve">выберите </w:t>
      </w:r>
      <w:r w:rsidR="001F1CC3" w:rsidRPr="0018112D">
        <w:t>из списка</w:t>
      </w:r>
      <w:r w:rsidRPr="0018112D">
        <w:t>);</w:t>
      </w:r>
    </w:p>
    <w:p w14:paraId="63494BD1" w14:textId="6969E6AD" w:rsidR="005C7E85" w:rsidRPr="0018112D" w:rsidRDefault="00662ADF">
      <w:pPr>
        <w:pStyle w:val="ga"/>
        <w:numPr>
          <w:ilvl w:val="2"/>
          <w:numId w:val="14"/>
        </w:numPr>
      </w:pPr>
      <w:r w:rsidRPr="0018112D">
        <w:t xml:space="preserve">нажмите </w:t>
      </w:r>
      <w:r w:rsidR="005C7E85" w:rsidRPr="0018112D">
        <w:t xml:space="preserve">на кнопку </w:t>
      </w:r>
      <w:r w:rsidR="005C7E85" w:rsidRPr="0018112D">
        <w:rPr>
          <w:b/>
        </w:rPr>
        <w:t>Сохранить</w:t>
      </w:r>
      <w:r w:rsidR="005C7E85" w:rsidRPr="0018112D">
        <w:t>. Новая ОДО появится в реестре ОДО.</w:t>
      </w:r>
    </w:p>
    <w:p w14:paraId="0DEE6B5E" w14:textId="2CEEEC0B" w:rsidR="005C7E85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5C60577A" wp14:editId="7708D73B">
            <wp:extent cx="172720" cy="172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5C7E85" w:rsidRPr="0018112D">
        <w:rPr>
          <w:rStyle w:val="gfff8"/>
        </w:rPr>
        <w:t>всю остальную информацию об организации дополнительного образования может заполнить сотрудник ОДО.</w:t>
      </w:r>
    </w:p>
    <w:p w14:paraId="3D037790" w14:textId="35C03B85" w:rsidR="005C7E85" w:rsidRPr="0018112D" w:rsidRDefault="005C7E85" w:rsidP="00EB3E85">
      <w:pPr>
        <w:pStyle w:val="affd"/>
      </w:pPr>
      <w:r w:rsidRPr="0018112D">
        <w:rPr>
          <w:noProof/>
          <w:lang w:eastAsia="ru-RU"/>
        </w:rPr>
        <w:lastRenderedPageBreak/>
        <w:drawing>
          <wp:inline distT="0" distB="0" distL="0" distR="0" wp14:anchorId="5AB64EB7" wp14:editId="2ADB2C2D">
            <wp:extent cx="5048250" cy="4409294"/>
            <wp:effectExtent l="19050" t="19050" r="19050" b="1079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3" cy="4414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40FFE1E" w14:textId="0731351A" w:rsidR="00DC40A0" w:rsidRPr="0018112D" w:rsidRDefault="00DD44B4" w:rsidP="00EB3E85">
      <w:pPr>
        <w:pStyle w:val="ab"/>
      </w:pPr>
      <w:bookmarkStart w:id="137" w:name="_Ref488769288"/>
      <w:r w:rsidRPr="0018112D">
        <w:t xml:space="preserve">Создание </w:t>
      </w:r>
      <w:r w:rsidR="00B41815" w:rsidRPr="0018112D">
        <w:t>ОДО</w:t>
      </w:r>
      <w:r w:rsidRPr="0018112D">
        <w:t xml:space="preserve">. </w:t>
      </w:r>
      <w:r w:rsidR="005C7E85" w:rsidRPr="0018112D">
        <w:t>Шаг 2</w:t>
      </w:r>
      <w:bookmarkEnd w:id="137"/>
    </w:p>
    <w:p w14:paraId="1CF4BD22" w14:textId="77777777" w:rsidR="0064657C" w:rsidRPr="0018112D" w:rsidRDefault="005C7E85" w:rsidP="008F5FF1">
      <w:pPr>
        <w:pStyle w:val="g30"/>
      </w:pPr>
      <w:r w:rsidRPr="0018112D">
        <w:t>Редактирование информации об ОДО</w:t>
      </w:r>
    </w:p>
    <w:p w14:paraId="377B0C5B" w14:textId="5E392477" w:rsidR="005C7E85" w:rsidRPr="0018112D" w:rsidRDefault="005C7E85" w:rsidP="001648DB">
      <w:pPr>
        <w:pStyle w:val="gff6"/>
      </w:pPr>
      <w:r w:rsidRPr="0018112D">
        <w:t>Для редактирования информации</w:t>
      </w:r>
      <w:r w:rsidR="006B5968" w:rsidRPr="0018112D">
        <w:t xml:space="preserve"> об ОДО</w:t>
      </w:r>
      <w:r w:rsidRPr="0018112D">
        <w:t xml:space="preserve"> </w:t>
      </w:r>
      <w:r w:rsidR="00710573" w:rsidRPr="0018112D">
        <w:t xml:space="preserve">выполните </w:t>
      </w:r>
      <w:r w:rsidR="001F1CC3" w:rsidRPr="0018112D">
        <w:t>следующие</w:t>
      </w:r>
      <w:r w:rsidR="00D07D1F" w:rsidRPr="0018112D">
        <w:t xml:space="preserve"> </w:t>
      </w:r>
      <w:r w:rsidR="005621C2" w:rsidRPr="0018112D">
        <w:t>действия</w:t>
      </w:r>
      <w:r w:rsidRPr="0018112D">
        <w:t>:</w:t>
      </w:r>
    </w:p>
    <w:p w14:paraId="0695D7ED" w14:textId="6741CA8F" w:rsidR="005C7E85" w:rsidRPr="0018112D" w:rsidRDefault="00662ADF">
      <w:pPr>
        <w:pStyle w:val="ga"/>
        <w:numPr>
          <w:ilvl w:val="0"/>
          <w:numId w:val="28"/>
        </w:numPr>
      </w:pPr>
      <w:r w:rsidRPr="0018112D">
        <w:t xml:space="preserve">откройте </w:t>
      </w:r>
      <w:r w:rsidR="005C7E85" w:rsidRPr="0018112D">
        <w:t xml:space="preserve">раздел </w:t>
      </w:r>
      <w:r w:rsidR="00B86C69" w:rsidRPr="0018112D">
        <w:rPr>
          <w:rStyle w:val="gffff3"/>
        </w:rPr>
        <w:t>Реестр ОДО</w:t>
      </w:r>
      <w:r w:rsidR="005C7E85" w:rsidRPr="0018112D">
        <w:t>;</w:t>
      </w:r>
    </w:p>
    <w:p w14:paraId="3D8962E9" w14:textId="0A9F4A97" w:rsidR="005C7E85" w:rsidRPr="0018112D" w:rsidRDefault="00662ADF" w:rsidP="001648DB">
      <w:pPr>
        <w:pStyle w:val="ga"/>
      </w:pPr>
      <w:r w:rsidRPr="0018112D">
        <w:t xml:space="preserve">нажмите </w:t>
      </w:r>
      <w:r w:rsidR="00AB7937" w:rsidRPr="0018112D">
        <w:t>по</w:t>
      </w:r>
      <w:r w:rsidR="005C7E85" w:rsidRPr="0018112D">
        <w:t xml:space="preserve"> наименовани</w:t>
      </w:r>
      <w:r w:rsidR="00AB7937" w:rsidRPr="0018112D">
        <w:t>ю</w:t>
      </w:r>
      <w:r w:rsidR="005C7E85" w:rsidRPr="0018112D">
        <w:t xml:space="preserve"> ОДО;</w:t>
      </w:r>
    </w:p>
    <w:p w14:paraId="5AA446E1" w14:textId="7DF0B43B" w:rsidR="005C7E85" w:rsidRPr="0018112D" w:rsidRDefault="00662ADF" w:rsidP="001648DB">
      <w:pPr>
        <w:pStyle w:val="ga"/>
      </w:pPr>
      <w:r w:rsidRPr="0018112D">
        <w:t xml:space="preserve">нажмите </w:t>
      </w:r>
      <w:r w:rsidR="005C7E85" w:rsidRPr="0018112D">
        <w:t xml:space="preserve">на кнопку </w:t>
      </w:r>
      <w:r w:rsidR="005C7E85" w:rsidRPr="0018112D">
        <w:rPr>
          <w:rStyle w:val="afff7"/>
        </w:rPr>
        <w:t>Редактировать</w:t>
      </w:r>
      <w:r w:rsidR="005C7E85" w:rsidRPr="0018112D">
        <w:t xml:space="preserve"> </w:t>
      </w:r>
      <w:r w:rsidR="001F1CC3" w:rsidRPr="0018112D">
        <w:t xml:space="preserve">в открывшейся вкладке «Общая информация» </w:t>
      </w:r>
      <w:r w:rsidR="005C7E85" w:rsidRPr="0018112D">
        <w:t>(</w:t>
      </w:r>
      <w:r w:rsidR="001F1CC3" w:rsidRPr="0018112D">
        <w:t>рисунок</w:t>
      </w:r>
      <w:r w:rsidR="00406C77" w:rsidRPr="0018112D">
        <w:t> </w:t>
      </w:r>
      <w:r w:rsidR="00406C77" w:rsidRPr="0018112D">
        <w:fldChar w:fldCharType="begin"/>
      </w:r>
      <w:r w:rsidR="00406C77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406C77" w:rsidRPr="0018112D">
        <w:instrText xml:space="preserve">_Ref488769300 \n \h </w:instrText>
      </w:r>
      <w:r w:rsidR="0018112D">
        <w:instrText xml:space="preserve"> \* MERGEFORMAT </w:instrText>
      </w:r>
      <w:r w:rsidR="00406C77" w:rsidRPr="0018112D">
        <w:fldChar w:fldCharType="separate"/>
      </w:r>
      <w:r w:rsidR="004930A1">
        <w:t>21</w:t>
      </w:r>
      <w:r w:rsidR="00406C77" w:rsidRPr="0018112D">
        <w:fldChar w:fldCharType="end"/>
      </w:r>
      <w:r w:rsidR="005C7E85" w:rsidRPr="0018112D">
        <w:t>);</w:t>
      </w:r>
    </w:p>
    <w:p w14:paraId="6B401574" w14:textId="19499D9D" w:rsidR="005C7E85" w:rsidRPr="0018112D" w:rsidRDefault="00AB7937" w:rsidP="001648DB">
      <w:pPr>
        <w:pStyle w:val="ga"/>
      </w:pPr>
      <w:r w:rsidRPr="0018112D">
        <w:t xml:space="preserve">внести </w:t>
      </w:r>
      <w:r w:rsidR="005C7E85" w:rsidRPr="0018112D">
        <w:t xml:space="preserve">изменения в </w:t>
      </w:r>
      <w:r w:rsidRPr="0018112D">
        <w:t>необходимые поля</w:t>
      </w:r>
      <w:r w:rsidR="005C7E85" w:rsidRPr="0018112D">
        <w:t>;</w:t>
      </w:r>
    </w:p>
    <w:p w14:paraId="1483FCAD" w14:textId="0DB9C3EA" w:rsidR="005C7E85" w:rsidRPr="0018112D" w:rsidRDefault="00662ADF" w:rsidP="001648DB">
      <w:pPr>
        <w:pStyle w:val="ga"/>
      </w:pPr>
      <w:r w:rsidRPr="0018112D">
        <w:t xml:space="preserve">нажмите </w:t>
      </w:r>
      <w:r w:rsidR="005C7E85" w:rsidRPr="0018112D">
        <w:t xml:space="preserve">на кнопку </w:t>
      </w:r>
      <w:r w:rsidR="005C7E85" w:rsidRPr="0018112D">
        <w:rPr>
          <w:rStyle w:val="afff7"/>
        </w:rPr>
        <w:t>Сохранить</w:t>
      </w:r>
      <w:r w:rsidR="005C7E85" w:rsidRPr="0018112D">
        <w:t>.</w:t>
      </w:r>
    </w:p>
    <w:p w14:paraId="2FCA5FDD" w14:textId="2BD45A20" w:rsidR="00ED1E29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4DAEBBB4" wp14:editId="4363D45D">
            <wp:extent cx="172720" cy="1727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6"/>
        </w:rPr>
        <w:t xml:space="preserve"> –</w:t>
      </w:r>
      <w:r w:rsidRPr="0018112D">
        <w:rPr>
          <w:rStyle w:val="gfff8"/>
        </w:rPr>
        <w:t xml:space="preserve"> </w:t>
      </w:r>
      <w:r w:rsidR="00ED1E29" w:rsidRPr="0018112D">
        <w:rPr>
          <w:rStyle w:val="gfff8"/>
        </w:rPr>
        <w:t>для выхода со страницы редактирования без сохранения изменений наж</w:t>
      </w:r>
      <w:r w:rsidR="00710573" w:rsidRPr="0018112D">
        <w:rPr>
          <w:rStyle w:val="gfff8"/>
        </w:rPr>
        <w:t>мите</w:t>
      </w:r>
      <w:r w:rsidR="00ED1E29" w:rsidRPr="0018112D">
        <w:rPr>
          <w:rStyle w:val="gfff8"/>
        </w:rPr>
        <w:t xml:space="preserve"> на кнопку </w:t>
      </w:r>
      <w:r w:rsidR="00ED1E29" w:rsidRPr="0018112D">
        <w:rPr>
          <w:rStyle w:val="gfff8"/>
          <w:b/>
        </w:rPr>
        <w:t>Отмена</w:t>
      </w:r>
      <w:r w:rsidR="00ED1E29" w:rsidRPr="0018112D">
        <w:rPr>
          <w:rStyle w:val="gfff8"/>
        </w:rPr>
        <w:t xml:space="preserve"> внизу страницы.</w:t>
      </w:r>
    </w:p>
    <w:p w14:paraId="48AFD23A" w14:textId="291E6B91" w:rsidR="00ED1E29" w:rsidRPr="0018112D" w:rsidRDefault="005B6B9B" w:rsidP="00EB3E85">
      <w:pPr>
        <w:pStyle w:val="affd"/>
      </w:pPr>
      <w:r w:rsidRPr="0018112D">
        <w:rPr>
          <w:noProof/>
          <w:lang w:eastAsia="ru-RU"/>
        </w:rPr>
        <w:lastRenderedPageBreak/>
        <w:drawing>
          <wp:inline distT="0" distB="0" distL="0" distR="0" wp14:anchorId="04136C5D" wp14:editId="215111CF">
            <wp:extent cx="5552381" cy="1181265"/>
            <wp:effectExtent l="19050" t="19050" r="0" b="0"/>
            <wp:docPr id="1834663916" name="Рисунок 5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63916" name="Рисунок 5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11812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8261471" w14:textId="66BB1E8D" w:rsidR="005C7E85" w:rsidRPr="0018112D" w:rsidRDefault="005C7E85" w:rsidP="00EB3E85">
      <w:pPr>
        <w:pStyle w:val="ab"/>
      </w:pPr>
      <w:bookmarkStart w:id="138" w:name="_Ref488769300"/>
      <w:r w:rsidRPr="0018112D">
        <w:t>Редактирование информации об ОДО</w:t>
      </w:r>
      <w:bookmarkEnd w:id="138"/>
    </w:p>
    <w:p w14:paraId="288E2304" w14:textId="78493F70" w:rsidR="002F497F" w:rsidRPr="0018112D" w:rsidRDefault="002F497F" w:rsidP="008F5FF1">
      <w:pPr>
        <w:pStyle w:val="g30"/>
      </w:pPr>
      <w:bookmarkStart w:id="139" w:name="_Toc459193186"/>
      <w:bookmarkStart w:id="140" w:name="_Toc459194350"/>
      <w:bookmarkEnd w:id="139"/>
      <w:bookmarkEnd w:id="140"/>
      <w:r w:rsidRPr="0018112D">
        <w:t xml:space="preserve">Просмотр </w:t>
      </w:r>
      <w:r w:rsidR="00ED1E29" w:rsidRPr="0018112D">
        <w:t xml:space="preserve">профиля </w:t>
      </w:r>
      <w:r w:rsidR="00B41815" w:rsidRPr="0018112D">
        <w:t>ОДО</w:t>
      </w:r>
    </w:p>
    <w:p w14:paraId="06CC7448" w14:textId="77777777" w:rsidR="0064657C" w:rsidRPr="0018112D" w:rsidRDefault="00ED1E29" w:rsidP="001648DB">
      <w:pPr>
        <w:pStyle w:val="gff6"/>
      </w:pPr>
      <w:r w:rsidRPr="0018112D">
        <w:t xml:space="preserve">При нажатии </w:t>
      </w:r>
      <w:r w:rsidR="00AB7937" w:rsidRPr="0018112D">
        <w:t>по</w:t>
      </w:r>
      <w:r w:rsidRPr="0018112D">
        <w:t xml:space="preserve"> наименовани</w:t>
      </w:r>
      <w:r w:rsidR="00AB7937" w:rsidRPr="0018112D">
        <w:t xml:space="preserve">ю </w:t>
      </w:r>
      <w:r w:rsidRPr="0018112D">
        <w:t xml:space="preserve">ОДО в разделе «Реестр ОДО» открывается профиль </w:t>
      </w:r>
      <w:r w:rsidR="00AB7937" w:rsidRPr="0018112D">
        <w:t>ОДО</w:t>
      </w:r>
      <w:r w:rsidRPr="0018112D">
        <w:t xml:space="preserve">, в котором можно просмотреть информацию на </w:t>
      </w:r>
      <w:r w:rsidR="00AB7937" w:rsidRPr="0018112D">
        <w:t xml:space="preserve">следующих </w:t>
      </w:r>
      <w:r w:rsidRPr="0018112D">
        <w:t>вкладках:</w:t>
      </w:r>
    </w:p>
    <w:p w14:paraId="43E50FD5" w14:textId="3A2447DA" w:rsidR="0064657C" w:rsidRPr="0018112D" w:rsidRDefault="00B47076">
      <w:pPr>
        <w:pStyle w:val="ga"/>
        <w:numPr>
          <w:ilvl w:val="0"/>
          <w:numId w:val="29"/>
        </w:numPr>
      </w:pPr>
      <w:r w:rsidRPr="0018112D">
        <w:rPr>
          <w:rStyle w:val="gffff3"/>
        </w:rPr>
        <w:t>Общая информация</w:t>
      </w:r>
      <w:r w:rsidR="00ED1E29" w:rsidRPr="0018112D">
        <w:t xml:space="preserve"> (</w:t>
      </w:r>
      <w:r w:rsidR="00AB7937" w:rsidRPr="0018112D">
        <w:t>рисунок</w:t>
      </w:r>
      <w:r w:rsidR="00406C77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_Ref488769316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22</w:t>
      </w:r>
      <w:r w:rsidR="00184B54" w:rsidRPr="0018112D">
        <w:fldChar w:fldCharType="end"/>
      </w:r>
      <w:r w:rsidR="00ED1E29" w:rsidRPr="0018112D">
        <w:t xml:space="preserve">) </w:t>
      </w:r>
      <w:r w:rsidR="005621C2" w:rsidRPr="0018112D">
        <w:t>–</w:t>
      </w:r>
      <w:r w:rsidR="00ED1E29" w:rsidRPr="0018112D">
        <w:t xml:space="preserve"> </w:t>
      </w:r>
      <w:r w:rsidR="00AB7937" w:rsidRPr="0018112D">
        <w:t>сведения</w:t>
      </w:r>
      <w:r w:rsidR="00ED1E29" w:rsidRPr="0018112D">
        <w:t xml:space="preserve"> об организации дополнительного образования</w:t>
      </w:r>
      <w:r w:rsidR="008F1924" w:rsidRPr="0018112D">
        <w:t>;</w:t>
      </w:r>
    </w:p>
    <w:p w14:paraId="7207980B" w14:textId="2A16CFB4" w:rsidR="00ED1E29" w:rsidRPr="0018112D" w:rsidRDefault="00B47076" w:rsidP="001648DB">
      <w:pPr>
        <w:pStyle w:val="ga"/>
      </w:pPr>
      <w:r w:rsidRPr="0018112D">
        <w:rPr>
          <w:rStyle w:val="gffff3"/>
        </w:rPr>
        <w:t>Отделения</w:t>
      </w:r>
      <w:r w:rsidR="00ED1E29" w:rsidRPr="0018112D">
        <w:t xml:space="preserve"> (</w:t>
      </w:r>
      <w:r w:rsidR="00AB7937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_Ref488769321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23</w:t>
      </w:r>
      <w:r w:rsidR="00184B54" w:rsidRPr="0018112D">
        <w:fldChar w:fldCharType="end"/>
      </w:r>
      <w:r w:rsidR="00ED1E29" w:rsidRPr="0018112D">
        <w:t xml:space="preserve">) </w:t>
      </w:r>
      <w:r w:rsidR="005621C2" w:rsidRPr="0018112D">
        <w:t>–</w:t>
      </w:r>
      <w:r w:rsidR="00ED1E29" w:rsidRPr="0018112D">
        <w:t xml:space="preserve"> </w:t>
      </w:r>
      <w:r w:rsidR="00AB7937" w:rsidRPr="0018112D">
        <w:t xml:space="preserve">сведения об </w:t>
      </w:r>
      <w:r w:rsidR="00ED1E29" w:rsidRPr="0018112D">
        <w:t>отделения</w:t>
      </w:r>
      <w:r w:rsidR="00AB7937" w:rsidRPr="0018112D">
        <w:t>х, на которые производится / </w:t>
      </w:r>
      <w:r w:rsidR="00ED1E29" w:rsidRPr="0018112D">
        <w:t>производился приём в ОДО</w:t>
      </w:r>
      <w:r w:rsidR="008F1924" w:rsidRPr="0018112D">
        <w:t>;</w:t>
      </w:r>
    </w:p>
    <w:p w14:paraId="5DD77FDE" w14:textId="6AE2A5C1" w:rsidR="00ED1E29" w:rsidRPr="0018112D" w:rsidRDefault="00B47076" w:rsidP="00CA057B">
      <w:pPr>
        <w:pStyle w:val="ga"/>
        <w:keepNext/>
      </w:pPr>
      <w:r w:rsidRPr="0018112D">
        <w:rPr>
          <w:rStyle w:val="gffff3"/>
        </w:rPr>
        <w:lastRenderedPageBreak/>
        <w:t>Программы обучения</w:t>
      </w:r>
      <w:r w:rsidRPr="0018112D">
        <w:t xml:space="preserve"> </w:t>
      </w:r>
      <w:r w:rsidR="00ED1E29" w:rsidRPr="0018112D">
        <w:t>(</w:t>
      </w:r>
      <w:r w:rsidR="00AB7937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_Ref488769331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24</w:t>
      </w:r>
      <w:r w:rsidR="00184B54" w:rsidRPr="0018112D">
        <w:fldChar w:fldCharType="end"/>
      </w:r>
      <w:r w:rsidR="00ED1E29" w:rsidRPr="0018112D">
        <w:t xml:space="preserve">) </w:t>
      </w:r>
      <w:r w:rsidR="005621C2" w:rsidRPr="0018112D">
        <w:t>–</w:t>
      </w:r>
      <w:r w:rsidR="00ED1E29" w:rsidRPr="0018112D">
        <w:t xml:space="preserve"> с</w:t>
      </w:r>
      <w:r w:rsidR="00AB7937" w:rsidRPr="0018112D">
        <w:t xml:space="preserve">ведения о </w:t>
      </w:r>
      <w:r w:rsidR="00ED1E29" w:rsidRPr="0018112D">
        <w:t>программ</w:t>
      </w:r>
      <w:r w:rsidR="00AB7937" w:rsidRPr="0018112D">
        <w:t>ах</w:t>
      </w:r>
      <w:r w:rsidR="00ED1E29" w:rsidRPr="0018112D">
        <w:t xml:space="preserve"> обучения, по которым производится / производился приём на отделения ОДО.</w:t>
      </w:r>
    </w:p>
    <w:p w14:paraId="7271AC33" w14:textId="068DDC47" w:rsidR="00ED1E29" w:rsidRPr="0018112D" w:rsidRDefault="005B6B9B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0B48436C" wp14:editId="63323E39">
            <wp:extent cx="5939790" cy="5116195"/>
            <wp:effectExtent l="19050" t="19050" r="3810" b="8255"/>
            <wp:docPr id="1391944874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44874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161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CE39C49" w14:textId="104521A5" w:rsidR="00ED1E29" w:rsidRPr="0018112D" w:rsidRDefault="00ED1E29" w:rsidP="00EB3E85">
      <w:pPr>
        <w:pStyle w:val="ab"/>
      </w:pPr>
      <w:bookmarkStart w:id="141" w:name="_Ref488769316"/>
      <w:r w:rsidRPr="0018112D">
        <w:t xml:space="preserve">Вкладка </w:t>
      </w:r>
      <w:r w:rsidRPr="0018112D">
        <w:rPr>
          <w:rStyle w:val="gffff3"/>
        </w:rPr>
        <w:t>Общая информация</w:t>
      </w:r>
      <w:bookmarkEnd w:id="141"/>
    </w:p>
    <w:p w14:paraId="47C748C9" w14:textId="37FEB5AC" w:rsidR="00ED1E29" w:rsidRPr="0018112D" w:rsidRDefault="00C05F4B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771BFE93" wp14:editId="400BAF82">
            <wp:extent cx="5939790" cy="1890395"/>
            <wp:effectExtent l="19050" t="19050" r="3810" b="0"/>
            <wp:docPr id="22230398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398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03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582F148" w14:textId="371BD007" w:rsidR="00ED1E29" w:rsidRPr="0018112D" w:rsidRDefault="00ED1E29" w:rsidP="00EB3E85">
      <w:pPr>
        <w:pStyle w:val="ab"/>
      </w:pPr>
      <w:bookmarkStart w:id="142" w:name="_Ref488769321"/>
      <w:r w:rsidRPr="0018112D">
        <w:t xml:space="preserve">Вкладка </w:t>
      </w:r>
      <w:r w:rsidRPr="0018112D">
        <w:rPr>
          <w:rStyle w:val="gffff3"/>
        </w:rPr>
        <w:t>Отделения</w:t>
      </w:r>
      <w:bookmarkEnd w:id="142"/>
    </w:p>
    <w:p w14:paraId="3A00DAB3" w14:textId="0FF8A36C" w:rsidR="00ED1E29" w:rsidRPr="0018112D" w:rsidRDefault="00C05F4B" w:rsidP="00EB3E85">
      <w:pPr>
        <w:pStyle w:val="affd"/>
      </w:pPr>
      <w:r w:rsidRPr="0018112D">
        <w:rPr>
          <w:noProof/>
          <w:lang w:eastAsia="ru-RU"/>
        </w:rPr>
        <w:lastRenderedPageBreak/>
        <w:drawing>
          <wp:inline distT="0" distB="0" distL="0" distR="0" wp14:anchorId="50A22553" wp14:editId="70A9266A">
            <wp:extent cx="5939790" cy="1750695"/>
            <wp:effectExtent l="19050" t="19050" r="3810" b="1905"/>
            <wp:docPr id="75776180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6180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06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E67D57B" w14:textId="058310C8" w:rsidR="00ED1E29" w:rsidRPr="0018112D" w:rsidRDefault="00ED1E29" w:rsidP="00EB3E85">
      <w:pPr>
        <w:pStyle w:val="ab"/>
      </w:pPr>
      <w:bookmarkStart w:id="143" w:name="_Ref488769331"/>
      <w:r w:rsidRPr="0018112D">
        <w:t xml:space="preserve">Вкладка </w:t>
      </w:r>
      <w:r w:rsidRPr="0018112D">
        <w:rPr>
          <w:rStyle w:val="gffff3"/>
        </w:rPr>
        <w:t>Программы обучения</w:t>
      </w:r>
      <w:bookmarkEnd w:id="143"/>
    </w:p>
    <w:p w14:paraId="68CC4F70" w14:textId="02CFE496" w:rsidR="0070270D" w:rsidRPr="0018112D" w:rsidRDefault="00ED1E29" w:rsidP="008F5FF1">
      <w:pPr>
        <w:pStyle w:val="g20"/>
      </w:pPr>
      <w:bookmarkStart w:id="144" w:name="_Toc459193188"/>
      <w:bookmarkStart w:id="145" w:name="_Toc459194352"/>
      <w:bookmarkStart w:id="146" w:name="_Toc459193189"/>
      <w:bookmarkStart w:id="147" w:name="_Toc459194353"/>
      <w:bookmarkStart w:id="148" w:name="_Toc459193190"/>
      <w:bookmarkStart w:id="149" w:name="_Toc459194354"/>
      <w:bookmarkStart w:id="150" w:name="_Toc459193191"/>
      <w:bookmarkStart w:id="151" w:name="_Toc459194355"/>
      <w:bookmarkStart w:id="152" w:name="_Toc459193192"/>
      <w:bookmarkStart w:id="153" w:name="_Toc459194356"/>
      <w:bookmarkStart w:id="154" w:name="_Toc459193193"/>
      <w:bookmarkStart w:id="155" w:name="_Toc459194357"/>
      <w:bookmarkStart w:id="156" w:name="_Toc459193194"/>
      <w:bookmarkStart w:id="157" w:name="_Toc459194358"/>
      <w:bookmarkStart w:id="158" w:name="_Toc459193195"/>
      <w:bookmarkStart w:id="159" w:name="_Toc459194359"/>
      <w:bookmarkStart w:id="160" w:name="_Toc459193196"/>
      <w:bookmarkStart w:id="161" w:name="_Toc459194360"/>
      <w:bookmarkStart w:id="162" w:name="_Toc459193197"/>
      <w:bookmarkStart w:id="163" w:name="_Toc459194361"/>
      <w:bookmarkStart w:id="164" w:name="_Toc459193198"/>
      <w:bookmarkStart w:id="165" w:name="_Toc459194362"/>
      <w:bookmarkStart w:id="166" w:name="_Toc459193199"/>
      <w:bookmarkStart w:id="167" w:name="_Toc459194363"/>
      <w:bookmarkStart w:id="168" w:name="_Toc459193200"/>
      <w:bookmarkStart w:id="169" w:name="_Toc459194364"/>
      <w:bookmarkStart w:id="170" w:name="_Toc459193201"/>
      <w:bookmarkStart w:id="171" w:name="_Toc459194365"/>
      <w:bookmarkStart w:id="172" w:name="_Toc459193202"/>
      <w:bookmarkStart w:id="173" w:name="_Toc459194366"/>
      <w:bookmarkStart w:id="174" w:name="_Toc459193203"/>
      <w:bookmarkStart w:id="175" w:name="_Toc459194367"/>
      <w:bookmarkStart w:id="176" w:name="_Toc459193204"/>
      <w:bookmarkStart w:id="177" w:name="_Toc459194368"/>
      <w:bookmarkStart w:id="178" w:name="_Toc459193205"/>
      <w:bookmarkStart w:id="179" w:name="_Toc459194369"/>
      <w:bookmarkStart w:id="180" w:name="_Toc459193206"/>
      <w:bookmarkStart w:id="181" w:name="_Toc459194370"/>
      <w:bookmarkStart w:id="182" w:name="_Toc459193207"/>
      <w:bookmarkStart w:id="183" w:name="_Toc459194371"/>
      <w:bookmarkStart w:id="184" w:name="_Toc459193208"/>
      <w:bookmarkStart w:id="185" w:name="_Toc459194372"/>
      <w:bookmarkStart w:id="186" w:name="_Toc459193209"/>
      <w:bookmarkStart w:id="187" w:name="_Toc459194373"/>
      <w:bookmarkStart w:id="188" w:name="_Toc146203297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r w:rsidRPr="0018112D">
        <w:t>Р</w:t>
      </w:r>
      <w:r w:rsidR="0070270D" w:rsidRPr="0018112D">
        <w:t>аздел Моя организация</w:t>
      </w:r>
      <w:r w:rsidRPr="0018112D">
        <w:t xml:space="preserve"> сотрудника ОДО</w:t>
      </w:r>
      <w:bookmarkEnd w:id="188"/>
    </w:p>
    <w:p w14:paraId="67755071" w14:textId="77777777" w:rsidR="0064657C" w:rsidRPr="0018112D" w:rsidRDefault="00407989" w:rsidP="008F5FF1">
      <w:pPr>
        <w:pStyle w:val="g30"/>
      </w:pPr>
      <w:r w:rsidRPr="0018112D">
        <w:t>Общая информация об образовательной организации</w:t>
      </w:r>
    </w:p>
    <w:p w14:paraId="1F784665" w14:textId="4BA3C683" w:rsidR="00F809C3" w:rsidRPr="0018112D" w:rsidRDefault="00F809C3" w:rsidP="00436714">
      <w:pPr>
        <w:pStyle w:val="gff0"/>
      </w:pPr>
      <w:r w:rsidRPr="0018112D">
        <w:t>Раздел доступен для просмотра и редактирования пользовател</w:t>
      </w:r>
      <w:r w:rsidR="00CA057B" w:rsidRPr="0018112D">
        <w:t>ей</w:t>
      </w:r>
      <w:r w:rsidRPr="0018112D">
        <w:t xml:space="preserve"> с рол</w:t>
      </w:r>
      <w:r w:rsidR="00CA057B" w:rsidRPr="0018112D">
        <w:t>ями </w:t>
      </w:r>
      <w:r w:rsidRPr="0018112D">
        <w:t>«Сотрудник ОДО (ПЭК)»</w:t>
      </w:r>
      <w:r w:rsidR="008F1924" w:rsidRPr="0018112D">
        <w:t xml:space="preserve"> </w:t>
      </w:r>
      <w:r w:rsidR="00CA057B" w:rsidRPr="0018112D">
        <w:t>и</w:t>
      </w:r>
      <w:r w:rsidRPr="0018112D">
        <w:t xml:space="preserve"> «Сотрудник ОДО (приказы)».</w:t>
      </w:r>
    </w:p>
    <w:p w14:paraId="6431437E" w14:textId="1C230091" w:rsidR="00F809C3" w:rsidRPr="0018112D" w:rsidRDefault="00F809C3" w:rsidP="001648DB">
      <w:pPr>
        <w:pStyle w:val="gff6"/>
      </w:pPr>
      <w:r w:rsidRPr="0018112D">
        <w:t xml:space="preserve">Перед началом работы в </w:t>
      </w:r>
      <w:r w:rsidR="00974955" w:rsidRPr="0018112D">
        <w:t xml:space="preserve">АИС «Зачисление в ОДО» </w:t>
      </w:r>
      <w:r w:rsidRPr="0018112D">
        <w:t>заполнит</w:t>
      </w:r>
      <w:r w:rsidR="00710573" w:rsidRPr="0018112D">
        <w:t>е</w:t>
      </w:r>
      <w:r w:rsidRPr="0018112D">
        <w:t xml:space="preserve"> информацию о</w:t>
      </w:r>
      <w:r w:rsidR="00AB7937" w:rsidRPr="0018112D">
        <w:t>б</w:t>
      </w:r>
      <w:r w:rsidRPr="0018112D">
        <w:t xml:space="preserve"> организации дополнительного образования. Для этого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68521E33" w14:textId="77777777" w:rsidR="008E33B0" w:rsidRPr="0018112D" w:rsidRDefault="008E33B0">
      <w:pPr>
        <w:pStyle w:val="ga"/>
        <w:numPr>
          <w:ilvl w:val="0"/>
          <w:numId w:val="30"/>
        </w:numPr>
      </w:pPr>
      <w:r w:rsidRPr="0018112D">
        <w:t xml:space="preserve">откройте раздел </w:t>
      </w:r>
      <w:r w:rsidRPr="0018112D">
        <w:rPr>
          <w:rStyle w:val="gffff3"/>
        </w:rPr>
        <w:t>Моя организация</w:t>
      </w:r>
      <w:r w:rsidRPr="0018112D">
        <w:t>;</w:t>
      </w:r>
    </w:p>
    <w:p w14:paraId="315D6963" w14:textId="77777777" w:rsidR="008E33B0" w:rsidRPr="0018112D" w:rsidRDefault="008E33B0" w:rsidP="008E33B0">
      <w:pPr>
        <w:pStyle w:val="ga"/>
        <w:numPr>
          <w:ilvl w:val="0"/>
          <w:numId w:val="5"/>
        </w:numPr>
      </w:pPr>
      <w:r w:rsidRPr="0018112D">
        <w:t xml:space="preserve">нажмите на кнопку </w:t>
      </w:r>
      <w:r w:rsidRPr="0018112D">
        <w:rPr>
          <w:rStyle w:val="afff7"/>
        </w:rPr>
        <w:t>Редактировать</w:t>
      </w:r>
      <w:r w:rsidRPr="0018112D">
        <w:t xml:space="preserve"> в открывшейся вкладке </w:t>
      </w:r>
      <w:r w:rsidRPr="0018112D">
        <w:rPr>
          <w:rStyle w:val="gffff3"/>
        </w:rPr>
        <w:t>Общая информация</w:t>
      </w:r>
      <w:r w:rsidRPr="0018112D">
        <w:t>;</w:t>
      </w:r>
    </w:p>
    <w:p w14:paraId="67A0D327" w14:textId="77777777" w:rsidR="008E33B0" w:rsidRPr="0018112D" w:rsidRDefault="008E33B0" w:rsidP="008E33B0">
      <w:pPr>
        <w:pStyle w:val="ga"/>
        <w:numPr>
          <w:ilvl w:val="0"/>
          <w:numId w:val="5"/>
        </w:numPr>
      </w:pPr>
      <w:r w:rsidRPr="0018112D">
        <w:t>заполните данные в следующих полях:</w:t>
      </w:r>
    </w:p>
    <w:p w14:paraId="1FD1775B" w14:textId="77777777" w:rsidR="008E33B0" w:rsidRPr="0018112D" w:rsidRDefault="008E33B0" w:rsidP="008E33B0">
      <w:pPr>
        <w:pStyle w:val="ga"/>
        <w:numPr>
          <w:ilvl w:val="1"/>
          <w:numId w:val="5"/>
        </w:numPr>
      </w:pPr>
      <w:r w:rsidRPr="0018112D">
        <w:t xml:space="preserve">в блоке </w:t>
      </w:r>
      <w:r w:rsidRPr="0018112D">
        <w:rPr>
          <w:rStyle w:val="gffff3"/>
        </w:rPr>
        <w:t>Общее</w:t>
      </w:r>
      <w:r w:rsidRPr="0018112D">
        <w:t>:</w:t>
      </w:r>
    </w:p>
    <w:p w14:paraId="01A94AA9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полное наименование;</w:t>
      </w:r>
    </w:p>
    <w:p w14:paraId="3D097C6E" w14:textId="77777777" w:rsidR="0064657C" w:rsidRPr="0018112D" w:rsidRDefault="00F809C3">
      <w:pPr>
        <w:pStyle w:val="ga"/>
        <w:numPr>
          <w:ilvl w:val="2"/>
          <w:numId w:val="14"/>
        </w:numPr>
      </w:pPr>
      <w:r w:rsidRPr="0018112D">
        <w:t>краткое наименование;</w:t>
      </w:r>
    </w:p>
    <w:p w14:paraId="1AF6F5A1" w14:textId="459D4268" w:rsidR="00F809C3" w:rsidRPr="0018112D" w:rsidRDefault="00F809C3">
      <w:pPr>
        <w:pStyle w:val="ga"/>
        <w:numPr>
          <w:ilvl w:val="2"/>
          <w:numId w:val="14"/>
        </w:numPr>
      </w:pPr>
      <w:r w:rsidRPr="0018112D">
        <w:t>ФИО директора;</w:t>
      </w:r>
    </w:p>
    <w:p w14:paraId="3CDDB045" w14:textId="52ED6518" w:rsidR="0064657C" w:rsidRPr="0018112D" w:rsidRDefault="00F809C3">
      <w:pPr>
        <w:pStyle w:val="ga"/>
        <w:numPr>
          <w:ilvl w:val="2"/>
          <w:numId w:val="14"/>
        </w:numPr>
      </w:pPr>
      <w:r w:rsidRPr="0018112D">
        <w:t>дата начала функционирования (</w:t>
      </w:r>
      <w:r w:rsidR="00662ADF" w:rsidRPr="0018112D">
        <w:t xml:space="preserve">выберите </w:t>
      </w:r>
      <w:r w:rsidRPr="0018112D">
        <w:t>из календаря);</w:t>
      </w:r>
    </w:p>
    <w:p w14:paraId="2995AC20" w14:textId="77777777" w:rsidR="0064657C" w:rsidRPr="0018112D" w:rsidRDefault="00F809C3">
      <w:pPr>
        <w:pStyle w:val="ga"/>
        <w:numPr>
          <w:ilvl w:val="2"/>
          <w:numId w:val="14"/>
        </w:numPr>
      </w:pPr>
      <w:r w:rsidRPr="0018112D">
        <w:t>ИНН организации;</w:t>
      </w:r>
    </w:p>
    <w:p w14:paraId="0882EF8C" w14:textId="77777777" w:rsidR="0064657C" w:rsidRPr="0018112D" w:rsidRDefault="00F809C3">
      <w:pPr>
        <w:pStyle w:val="ga"/>
        <w:numPr>
          <w:ilvl w:val="2"/>
          <w:numId w:val="14"/>
        </w:numPr>
      </w:pPr>
      <w:r w:rsidRPr="0018112D">
        <w:t>КПП организации;</w:t>
      </w:r>
    </w:p>
    <w:p w14:paraId="4B1E01BC" w14:textId="6DF91AB8" w:rsidR="00F809C3" w:rsidRPr="0018112D" w:rsidRDefault="00F809C3">
      <w:pPr>
        <w:pStyle w:val="ga"/>
        <w:numPr>
          <w:ilvl w:val="2"/>
          <w:numId w:val="14"/>
        </w:numPr>
      </w:pPr>
      <w:r w:rsidRPr="0018112D">
        <w:t>ОГРН организации;</w:t>
      </w:r>
    </w:p>
    <w:p w14:paraId="5935593F" w14:textId="1E589B77" w:rsidR="00F809C3" w:rsidRPr="0018112D" w:rsidRDefault="00F809C3">
      <w:pPr>
        <w:pStyle w:val="ga"/>
        <w:numPr>
          <w:ilvl w:val="2"/>
          <w:numId w:val="14"/>
        </w:numPr>
      </w:pPr>
      <w:r w:rsidRPr="0018112D">
        <w:t>категория организации (</w:t>
      </w:r>
      <w:r w:rsidR="00662ADF" w:rsidRPr="0018112D">
        <w:t xml:space="preserve">выберите </w:t>
      </w:r>
      <w:r w:rsidRPr="0018112D">
        <w:t>из списка);</w:t>
      </w:r>
    </w:p>
    <w:p w14:paraId="6EAD9875" w14:textId="62E86FF9" w:rsidR="00F809C3" w:rsidRPr="0018112D" w:rsidRDefault="00F809C3">
      <w:pPr>
        <w:pStyle w:val="ga"/>
        <w:numPr>
          <w:ilvl w:val="2"/>
          <w:numId w:val="14"/>
        </w:numPr>
      </w:pPr>
      <w:r w:rsidRPr="0018112D">
        <w:t>орг</w:t>
      </w:r>
      <w:r w:rsidR="00AB7937" w:rsidRPr="0018112D">
        <w:t>анизационная форма (</w:t>
      </w:r>
      <w:r w:rsidR="00662ADF" w:rsidRPr="0018112D">
        <w:t xml:space="preserve">выберите </w:t>
      </w:r>
      <w:r w:rsidR="00AB7937" w:rsidRPr="0018112D">
        <w:t xml:space="preserve">из </w:t>
      </w:r>
      <w:r w:rsidRPr="0018112D">
        <w:t>списка);</w:t>
      </w:r>
    </w:p>
    <w:p w14:paraId="14BEA0CA" w14:textId="040AC6BF" w:rsidR="00F809C3" w:rsidRPr="0018112D" w:rsidRDefault="00F809C3">
      <w:pPr>
        <w:pStyle w:val="ga"/>
        <w:numPr>
          <w:ilvl w:val="2"/>
          <w:numId w:val="14"/>
        </w:numPr>
      </w:pPr>
      <w:r w:rsidRPr="0018112D">
        <w:t>статус действия организации (</w:t>
      </w:r>
      <w:r w:rsidR="00662ADF" w:rsidRPr="0018112D">
        <w:t xml:space="preserve">выберите </w:t>
      </w:r>
      <w:r w:rsidRPr="0018112D">
        <w:t>из списка);</w:t>
      </w:r>
    </w:p>
    <w:p w14:paraId="08845086" w14:textId="77777777" w:rsidR="008E33B0" w:rsidRPr="0018112D" w:rsidRDefault="008E33B0">
      <w:pPr>
        <w:pStyle w:val="ga"/>
        <w:numPr>
          <w:ilvl w:val="1"/>
          <w:numId w:val="14"/>
        </w:numPr>
      </w:pPr>
      <w:r w:rsidRPr="0018112D">
        <w:lastRenderedPageBreak/>
        <w:t xml:space="preserve">в блоке </w:t>
      </w:r>
      <w:r w:rsidRPr="0018112D">
        <w:rPr>
          <w:rStyle w:val="gffff3"/>
        </w:rPr>
        <w:t>Лицензия</w:t>
      </w:r>
      <w:r w:rsidRPr="0018112D">
        <w:t xml:space="preserve"> – нажмите на кнопку </w:t>
      </w:r>
      <w:r w:rsidRPr="0018112D">
        <w:rPr>
          <w:rStyle w:val="afff7"/>
        </w:rPr>
        <w:t>Добавить лицензию</w:t>
      </w:r>
      <w:r w:rsidRPr="0018112D">
        <w:t xml:space="preserve"> и укажите следующее:</w:t>
      </w:r>
    </w:p>
    <w:p w14:paraId="42C1266F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регистрационный номер;</w:t>
      </w:r>
    </w:p>
    <w:p w14:paraId="06EC5AA7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серия;</w:t>
      </w:r>
    </w:p>
    <w:p w14:paraId="345E627B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номер;</w:t>
      </w:r>
    </w:p>
    <w:p w14:paraId="23F4C9CC" w14:textId="788412FC" w:rsidR="00F809C3" w:rsidRPr="0018112D" w:rsidRDefault="00F809C3">
      <w:pPr>
        <w:pStyle w:val="ga"/>
        <w:numPr>
          <w:ilvl w:val="2"/>
          <w:numId w:val="14"/>
        </w:numPr>
      </w:pPr>
      <w:r w:rsidRPr="0018112D">
        <w:t>дата выдачи (</w:t>
      </w:r>
      <w:r w:rsidR="00662ADF" w:rsidRPr="0018112D">
        <w:t xml:space="preserve">выберите </w:t>
      </w:r>
      <w:r w:rsidRPr="0018112D">
        <w:t>из календаря);</w:t>
      </w:r>
    </w:p>
    <w:p w14:paraId="00EE6B09" w14:textId="141B556A" w:rsidR="00F809C3" w:rsidRPr="0018112D" w:rsidRDefault="00F809C3">
      <w:pPr>
        <w:pStyle w:val="ga"/>
        <w:numPr>
          <w:ilvl w:val="2"/>
          <w:numId w:val="14"/>
        </w:numPr>
      </w:pPr>
      <w:r w:rsidRPr="0018112D">
        <w:t>действительна до (</w:t>
      </w:r>
      <w:r w:rsidR="00662ADF" w:rsidRPr="0018112D">
        <w:t xml:space="preserve">выберите </w:t>
      </w:r>
      <w:r w:rsidRPr="0018112D">
        <w:t>из календаря);</w:t>
      </w:r>
    </w:p>
    <w:p w14:paraId="558CD62A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номер приложения;</w:t>
      </w:r>
    </w:p>
    <w:p w14:paraId="1700F54F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серия бланка;</w:t>
      </w:r>
    </w:p>
    <w:p w14:paraId="1ACF93CB" w14:textId="77777777" w:rsidR="00F809C3" w:rsidRPr="0018112D" w:rsidRDefault="00F809C3">
      <w:pPr>
        <w:pStyle w:val="ga"/>
        <w:numPr>
          <w:ilvl w:val="2"/>
          <w:numId w:val="14"/>
        </w:numPr>
      </w:pPr>
      <w:r w:rsidRPr="0018112D">
        <w:t>номер бланка.</w:t>
      </w:r>
    </w:p>
    <w:p w14:paraId="2865A026" w14:textId="3E6EEA95" w:rsidR="00F809C3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2F60C8B7" wp14:editId="2F00CE7A">
            <wp:extent cx="172720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F809C3" w:rsidRPr="0018112D">
        <w:rPr>
          <w:rStyle w:val="gfff8"/>
        </w:rPr>
        <w:t xml:space="preserve">для удаления информации о лицензии </w:t>
      </w:r>
      <w:r w:rsidR="00662ADF" w:rsidRPr="0018112D">
        <w:rPr>
          <w:rStyle w:val="gfff8"/>
        </w:rPr>
        <w:t xml:space="preserve">нажмите </w:t>
      </w:r>
      <w:r w:rsidR="00F809C3" w:rsidRPr="0018112D">
        <w:rPr>
          <w:rStyle w:val="gfff8"/>
        </w:rPr>
        <w:t xml:space="preserve">на кнопку </w:t>
      </w:r>
      <w:r w:rsidR="00F809C3" w:rsidRPr="0018112D">
        <w:rPr>
          <w:rStyle w:val="gfff8"/>
          <w:b/>
        </w:rPr>
        <w:t>Удалить</w:t>
      </w:r>
      <w:r w:rsidR="00F809C3" w:rsidRPr="0018112D">
        <w:rPr>
          <w:rStyle w:val="gfff8"/>
        </w:rPr>
        <w:t xml:space="preserve">; для добавления другой лицензии – на кнопку </w:t>
      </w:r>
      <w:r w:rsidR="00F809C3" w:rsidRPr="0018112D">
        <w:rPr>
          <w:rStyle w:val="gfff8"/>
          <w:b/>
        </w:rPr>
        <w:t>Добавить ещё лицензию</w:t>
      </w:r>
      <w:r w:rsidR="00F809C3" w:rsidRPr="0018112D">
        <w:rPr>
          <w:rStyle w:val="gfff8"/>
        </w:rPr>
        <w:t>.</w:t>
      </w:r>
    </w:p>
    <w:p w14:paraId="24B2775D" w14:textId="77777777" w:rsidR="00436B65" w:rsidRPr="0018112D" w:rsidRDefault="00436B65" w:rsidP="008F1924">
      <w:pPr>
        <w:pStyle w:val="ga"/>
      </w:pPr>
      <w:r w:rsidRPr="0018112D">
        <w:t xml:space="preserve">в блоке </w:t>
      </w:r>
      <w:r w:rsidRPr="0018112D">
        <w:rPr>
          <w:rStyle w:val="gffff3"/>
        </w:rPr>
        <w:t>Контактные данные</w:t>
      </w:r>
      <w:r w:rsidRPr="0018112D">
        <w:t>:</w:t>
      </w:r>
    </w:p>
    <w:p w14:paraId="4E5522CC" w14:textId="0F0985CA" w:rsidR="00F809C3" w:rsidRPr="0018112D" w:rsidRDefault="00F809C3">
      <w:pPr>
        <w:pStyle w:val="ga"/>
        <w:numPr>
          <w:ilvl w:val="1"/>
          <w:numId w:val="14"/>
        </w:numPr>
      </w:pPr>
      <w:r w:rsidRPr="0018112D">
        <w:t>адрес ОО (</w:t>
      </w:r>
      <w:r w:rsidR="00AB7937" w:rsidRPr="0018112D">
        <w:t>см. 4.4.3);</w:t>
      </w:r>
    </w:p>
    <w:p w14:paraId="3324C8DF" w14:textId="677EEA1C" w:rsidR="00F809C3" w:rsidRPr="0018112D" w:rsidRDefault="00F809C3">
      <w:pPr>
        <w:pStyle w:val="ga"/>
        <w:numPr>
          <w:ilvl w:val="1"/>
          <w:numId w:val="14"/>
        </w:numPr>
      </w:pPr>
      <w:r w:rsidRPr="0018112D">
        <w:t>код ОКТМО (</w:t>
      </w:r>
      <w:r w:rsidR="00662ADF" w:rsidRPr="0018112D">
        <w:t xml:space="preserve">начните </w:t>
      </w:r>
      <w:r w:rsidRPr="0018112D">
        <w:t>вводить код / наименование муниципального образования</w:t>
      </w:r>
      <w:r w:rsidR="00AB7937" w:rsidRPr="0018112D">
        <w:t xml:space="preserve"> и </w:t>
      </w:r>
      <w:r w:rsidR="00662ADF" w:rsidRPr="0018112D">
        <w:t xml:space="preserve">выберите </w:t>
      </w:r>
      <w:r w:rsidR="00AB7937" w:rsidRPr="0018112D">
        <w:t>из списка</w:t>
      </w:r>
      <w:r w:rsidRPr="0018112D">
        <w:t>);</w:t>
      </w:r>
    </w:p>
    <w:p w14:paraId="253AE7E8" w14:textId="77777777" w:rsidR="00F809C3" w:rsidRPr="0018112D" w:rsidRDefault="00F809C3">
      <w:pPr>
        <w:pStyle w:val="ga"/>
        <w:numPr>
          <w:ilvl w:val="1"/>
          <w:numId w:val="14"/>
        </w:numPr>
      </w:pPr>
      <w:r w:rsidRPr="0018112D">
        <w:t>контактное лицо;</w:t>
      </w:r>
    </w:p>
    <w:p w14:paraId="5FDF8167" w14:textId="77777777" w:rsidR="00F809C3" w:rsidRPr="0018112D" w:rsidRDefault="00F809C3">
      <w:pPr>
        <w:pStyle w:val="ga"/>
        <w:numPr>
          <w:ilvl w:val="1"/>
          <w:numId w:val="14"/>
        </w:numPr>
      </w:pPr>
      <w:r w:rsidRPr="0018112D">
        <w:t>адрес электронной почты;</w:t>
      </w:r>
    </w:p>
    <w:p w14:paraId="1C742942" w14:textId="77777777" w:rsidR="00F809C3" w:rsidRPr="0018112D" w:rsidRDefault="00F809C3">
      <w:pPr>
        <w:pStyle w:val="ga"/>
        <w:numPr>
          <w:ilvl w:val="1"/>
          <w:numId w:val="14"/>
        </w:numPr>
      </w:pPr>
      <w:r w:rsidRPr="0018112D">
        <w:t>веб-сайт;</w:t>
      </w:r>
    </w:p>
    <w:p w14:paraId="2F5F7E7A" w14:textId="77777777" w:rsidR="00F809C3" w:rsidRPr="0018112D" w:rsidRDefault="00F809C3">
      <w:pPr>
        <w:pStyle w:val="ga"/>
        <w:numPr>
          <w:ilvl w:val="1"/>
          <w:numId w:val="14"/>
        </w:numPr>
      </w:pPr>
      <w:r w:rsidRPr="0018112D">
        <w:t>телефон;</w:t>
      </w:r>
    </w:p>
    <w:p w14:paraId="7D83DC51" w14:textId="578DB65D" w:rsidR="00F809C3" w:rsidRPr="0018112D" w:rsidRDefault="00662ADF" w:rsidP="001648DB">
      <w:pPr>
        <w:pStyle w:val="ga"/>
      </w:pPr>
      <w:r w:rsidRPr="0018112D">
        <w:t xml:space="preserve">нажмите на кнопку </w:t>
      </w:r>
      <w:r w:rsidR="00F809C3" w:rsidRPr="0018112D">
        <w:rPr>
          <w:rStyle w:val="afff7"/>
        </w:rPr>
        <w:t>Сохранить</w:t>
      </w:r>
      <w:r w:rsidR="00F809C3" w:rsidRPr="0018112D">
        <w:t>.</w:t>
      </w:r>
    </w:p>
    <w:p w14:paraId="1E70A8AE" w14:textId="792631F7" w:rsidR="0064657C" w:rsidRPr="0018112D" w:rsidRDefault="00ED1E29" w:rsidP="00466450">
      <w:pPr>
        <w:pStyle w:val="g30"/>
      </w:pPr>
      <w:bookmarkStart w:id="189" w:name="_Toc459193212"/>
      <w:bookmarkStart w:id="190" w:name="_Toc459194376"/>
      <w:bookmarkStart w:id="191" w:name="_Toc459193213"/>
      <w:bookmarkStart w:id="192" w:name="_Toc459194377"/>
      <w:bookmarkEnd w:id="189"/>
      <w:bookmarkEnd w:id="190"/>
      <w:bookmarkEnd w:id="191"/>
      <w:bookmarkEnd w:id="192"/>
      <w:r w:rsidRPr="0018112D">
        <w:t xml:space="preserve">План </w:t>
      </w:r>
      <w:r w:rsidR="00783B90" w:rsidRPr="0018112D">
        <w:t>приёма</w:t>
      </w:r>
      <w:r w:rsidRPr="0018112D">
        <w:t xml:space="preserve"> в ОДО. </w:t>
      </w:r>
      <w:r w:rsidR="00407989" w:rsidRPr="0018112D">
        <w:t>Создание отделений</w:t>
      </w:r>
    </w:p>
    <w:p w14:paraId="3B06E3BB" w14:textId="222C7426" w:rsidR="00ED1E29" w:rsidRPr="0018112D" w:rsidRDefault="00ED1E29" w:rsidP="00436714">
      <w:pPr>
        <w:pStyle w:val="gff0"/>
      </w:pPr>
      <w:r w:rsidRPr="0018112D">
        <w:t>План приёма в ОДО – это правила приёма в ОДО, содержащие набор отделений и программ обучения, по которым будет вестись приём заявлений в образовательную организацию.</w:t>
      </w:r>
    </w:p>
    <w:p w14:paraId="125B5115" w14:textId="644576FE" w:rsidR="00ED1E29" w:rsidRPr="0018112D" w:rsidRDefault="00ED1E29" w:rsidP="001648DB">
      <w:pPr>
        <w:pStyle w:val="gff6"/>
      </w:pPr>
      <w:r w:rsidRPr="0018112D">
        <w:t>Планирование приёма состоит из</w:t>
      </w:r>
      <w:r w:rsidR="00BD1ABC" w:rsidRPr="0018112D">
        <w:t xml:space="preserve"> следующих шагов</w:t>
      </w:r>
      <w:r w:rsidRPr="0018112D">
        <w:t>:</w:t>
      </w:r>
    </w:p>
    <w:p w14:paraId="4836FBE4" w14:textId="77777777" w:rsidR="00436B65" w:rsidRPr="0018112D" w:rsidRDefault="00436B65">
      <w:pPr>
        <w:pStyle w:val="ga"/>
        <w:numPr>
          <w:ilvl w:val="0"/>
          <w:numId w:val="31"/>
        </w:numPr>
      </w:pPr>
      <w:r w:rsidRPr="0018112D">
        <w:t>создание отделений;</w:t>
      </w:r>
    </w:p>
    <w:p w14:paraId="006A2ECD" w14:textId="77777777" w:rsidR="00436B65" w:rsidRPr="0018112D" w:rsidRDefault="00436B65" w:rsidP="00436B65">
      <w:pPr>
        <w:pStyle w:val="ga"/>
        <w:numPr>
          <w:ilvl w:val="0"/>
          <w:numId w:val="5"/>
        </w:numPr>
      </w:pPr>
      <w:r w:rsidRPr="0018112D">
        <w:t>добавление программ обучения.</w:t>
      </w:r>
    </w:p>
    <w:p w14:paraId="2C5CCC3D" w14:textId="17D3D4B5" w:rsidR="00F169E1" w:rsidRPr="0018112D" w:rsidRDefault="00F169E1" w:rsidP="00436714">
      <w:pPr>
        <w:pStyle w:val="gff0"/>
      </w:pPr>
      <w:r w:rsidRPr="0018112D">
        <w:t>Для начала планирования приёма в ОДО созда</w:t>
      </w:r>
      <w:r w:rsidR="00710573" w:rsidRPr="0018112D">
        <w:t>й</w:t>
      </w:r>
      <w:r w:rsidRPr="0018112D">
        <w:t>т</w:t>
      </w:r>
      <w:r w:rsidR="00710573" w:rsidRPr="0018112D">
        <w:t>е</w:t>
      </w:r>
      <w:r w:rsidRPr="0018112D">
        <w:t xml:space="preserve"> отделения, на которые будет вестись приём.</w:t>
      </w:r>
    </w:p>
    <w:p w14:paraId="7F140D7C" w14:textId="77777777" w:rsidR="00F169E1" w:rsidRPr="0018112D" w:rsidRDefault="00F169E1" w:rsidP="00436714">
      <w:pPr>
        <w:pStyle w:val="gff0"/>
      </w:pPr>
      <w:r w:rsidRPr="0018112D">
        <w:t>Отделение — это специальность или направление, по которому обучается учебная группа. В организации должно быть минимум одно отделение.</w:t>
      </w:r>
    </w:p>
    <w:p w14:paraId="3F563945" w14:textId="0BC18DF4" w:rsidR="00F169E1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lastRenderedPageBreak/>
        <w:drawing>
          <wp:inline distT="0" distB="0" distL="0" distR="0" wp14:anchorId="7759C12E" wp14:editId="495501EA">
            <wp:extent cx="172720" cy="1727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6"/>
        </w:rPr>
        <w:t xml:space="preserve"> –</w:t>
      </w:r>
      <w:r w:rsidRPr="0018112D">
        <w:rPr>
          <w:rStyle w:val="gfff8"/>
        </w:rPr>
        <w:t xml:space="preserve"> </w:t>
      </w:r>
      <w:r w:rsidR="00F169E1" w:rsidRPr="0018112D">
        <w:rPr>
          <w:rStyle w:val="gfff8"/>
        </w:rPr>
        <w:t>после создания отделений добавь</w:t>
      </w:r>
      <w:r w:rsidR="00710573" w:rsidRPr="0018112D">
        <w:rPr>
          <w:rStyle w:val="gfff8"/>
        </w:rPr>
        <w:t>те</w:t>
      </w:r>
      <w:r w:rsidR="00F169E1" w:rsidRPr="0018112D">
        <w:rPr>
          <w:rStyle w:val="gfff8"/>
        </w:rPr>
        <w:t xml:space="preserve"> программы обучения для дальнейшей возможности приёма заявлений (</w:t>
      </w:r>
      <w:r w:rsidR="00BD1ABC" w:rsidRPr="0018112D">
        <w:rPr>
          <w:rStyle w:val="gfff8"/>
        </w:rPr>
        <w:t>см. п.</w:t>
      </w:r>
      <w:r w:rsidR="00552551" w:rsidRPr="0018112D">
        <w:rPr>
          <w:rStyle w:val="gfff8"/>
        </w:rPr>
        <w:t xml:space="preserve"> </w:t>
      </w:r>
      <w:r w:rsidR="00552551" w:rsidRPr="0018112D">
        <w:rPr>
          <w:rStyle w:val="gfff8"/>
        </w:rPr>
        <w:fldChar w:fldCharType="begin"/>
      </w:r>
      <w:r w:rsidR="00552551" w:rsidRPr="0018112D">
        <w:rPr>
          <w:rStyle w:val="gfff8"/>
        </w:rPr>
        <w:instrText xml:space="preserve"> REF _Ref94016037 \n \h  \* MERGEFORMAT </w:instrText>
      </w:r>
      <w:r w:rsidR="00552551" w:rsidRPr="0018112D">
        <w:rPr>
          <w:rStyle w:val="gfff8"/>
        </w:rPr>
      </w:r>
      <w:r w:rsidR="00552551" w:rsidRPr="0018112D">
        <w:rPr>
          <w:rStyle w:val="gfff8"/>
        </w:rPr>
        <w:fldChar w:fldCharType="separate"/>
      </w:r>
      <w:r w:rsidR="004930A1">
        <w:rPr>
          <w:rStyle w:val="gfff8"/>
        </w:rPr>
        <w:t>5.4.3</w:t>
      </w:r>
      <w:r w:rsidR="00552551" w:rsidRPr="0018112D">
        <w:rPr>
          <w:rStyle w:val="gfff8"/>
        </w:rPr>
        <w:fldChar w:fldCharType="end"/>
      </w:r>
      <w:r w:rsidR="00BD1ABC" w:rsidRPr="0018112D">
        <w:rPr>
          <w:rStyle w:val="gfff8"/>
        </w:rPr>
        <w:t>).</w:t>
      </w:r>
    </w:p>
    <w:p w14:paraId="69DFE335" w14:textId="51DC49C6" w:rsidR="00F169E1" w:rsidRPr="0018112D" w:rsidRDefault="00F169E1" w:rsidP="001648DB">
      <w:pPr>
        <w:pStyle w:val="gff6"/>
      </w:pPr>
      <w:r w:rsidRPr="0018112D">
        <w:t xml:space="preserve">Для создания отделения </w:t>
      </w:r>
      <w:r w:rsidR="00710573" w:rsidRPr="0018112D">
        <w:t xml:space="preserve">выполните </w:t>
      </w:r>
      <w:r w:rsidRPr="0018112D">
        <w:t>следующие действия (</w:t>
      </w:r>
      <w:r w:rsidR="00BD1ABC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_Ref488769344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25</w:t>
      </w:r>
      <w:r w:rsidR="00184B54" w:rsidRPr="0018112D">
        <w:fldChar w:fldCharType="end"/>
      </w:r>
      <w:r w:rsidRPr="0018112D">
        <w:t>):</w:t>
      </w:r>
    </w:p>
    <w:p w14:paraId="60581AF4" w14:textId="77777777" w:rsidR="00436B65" w:rsidRPr="0018112D" w:rsidRDefault="00436B65">
      <w:pPr>
        <w:pStyle w:val="ga"/>
        <w:numPr>
          <w:ilvl w:val="0"/>
          <w:numId w:val="66"/>
        </w:numPr>
      </w:pPr>
      <w:r w:rsidRPr="0018112D">
        <w:t xml:space="preserve">откройте раздел </w:t>
      </w:r>
      <w:r w:rsidRPr="0018112D">
        <w:rPr>
          <w:rStyle w:val="gffff3"/>
        </w:rPr>
        <w:t>Моя организация</w:t>
      </w:r>
      <w:r w:rsidRPr="0018112D">
        <w:t>;</w:t>
      </w:r>
    </w:p>
    <w:p w14:paraId="2F0EFEF3" w14:textId="77777777" w:rsidR="00436B65" w:rsidRPr="0018112D" w:rsidRDefault="00436B65" w:rsidP="00436B65">
      <w:pPr>
        <w:pStyle w:val="ga"/>
      </w:pPr>
      <w:r w:rsidRPr="0018112D">
        <w:t xml:space="preserve">перейдите на вкладку </w:t>
      </w:r>
      <w:r w:rsidRPr="0018112D">
        <w:rPr>
          <w:rStyle w:val="gffff3"/>
        </w:rPr>
        <w:t>Отделения</w:t>
      </w:r>
      <w:r w:rsidRPr="0018112D">
        <w:t>;</w:t>
      </w:r>
    </w:p>
    <w:p w14:paraId="3AA6B1D5" w14:textId="19BE841B" w:rsidR="00F169E1" w:rsidRPr="0018112D" w:rsidRDefault="00662ADF" w:rsidP="001648DB">
      <w:pPr>
        <w:pStyle w:val="ga"/>
      </w:pPr>
      <w:r w:rsidRPr="0018112D">
        <w:t xml:space="preserve">нажмите </w:t>
      </w:r>
      <w:r w:rsidR="00F169E1" w:rsidRPr="0018112D">
        <w:t xml:space="preserve">на кнопку </w:t>
      </w:r>
      <w:r w:rsidR="00F169E1" w:rsidRPr="0018112D">
        <w:rPr>
          <w:rStyle w:val="afff7"/>
        </w:rPr>
        <w:t>Создать отделение</w:t>
      </w:r>
      <w:r w:rsidR="00F169E1" w:rsidRPr="0018112D">
        <w:t>.</w:t>
      </w:r>
    </w:p>
    <w:p w14:paraId="12E08B46" w14:textId="38F798B6" w:rsidR="00F169E1" w:rsidRPr="0018112D" w:rsidRDefault="00DE666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591183E7" wp14:editId="43D0B68A">
            <wp:extent cx="5939790" cy="1062990"/>
            <wp:effectExtent l="19050" t="19050" r="3810" b="3810"/>
            <wp:docPr id="1003841173" name="Рисунок 1" descr="Изображение выглядит как текст, Шриф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41173" name="Рисунок 1" descr="Изображение выглядит как текст, Шрифт, снимок экрана, линия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629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BC8C427" w14:textId="29A215CD" w:rsidR="00F169E1" w:rsidRPr="0018112D" w:rsidRDefault="00BD1ABC" w:rsidP="00EB3E85">
      <w:pPr>
        <w:pStyle w:val="ab"/>
      </w:pPr>
      <w:bookmarkStart w:id="193" w:name="_Ref488769344"/>
      <w:r w:rsidRPr="0018112D">
        <w:t>Кнопка</w:t>
      </w:r>
      <w:r w:rsidR="00F169E1" w:rsidRPr="0018112D">
        <w:t xml:space="preserve"> </w:t>
      </w:r>
      <w:r w:rsidR="00F169E1" w:rsidRPr="0018112D">
        <w:rPr>
          <w:rStyle w:val="afff7"/>
        </w:rPr>
        <w:t>Создать отделение</w:t>
      </w:r>
      <w:bookmarkEnd w:id="193"/>
    </w:p>
    <w:p w14:paraId="7019F657" w14:textId="3653F106" w:rsidR="00F169E1" w:rsidRPr="0018112D" w:rsidRDefault="00B3530E" w:rsidP="001648DB">
      <w:pPr>
        <w:pStyle w:val="ga"/>
      </w:pPr>
      <w:r w:rsidRPr="0018112D">
        <w:t>в</w:t>
      </w:r>
      <w:r w:rsidR="00F169E1" w:rsidRPr="0018112D">
        <w:t xml:space="preserve"> открывшейся форме заполнит</w:t>
      </w:r>
      <w:r w:rsidR="00710573" w:rsidRPr="0018112D">
        <w:t>е</w:t>
      </w:r>
      <w:r w:rsidR="00F169E1" w:rsidRPr="0018112D">
        <w:t xml:space="preserve"> данные (</w:t>
      </w:r>
      <w:r w:rsidR="00BD1ABC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_Ref488769349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26</w:t>
      </w:r>
      <w:r w:rsidR="00184B54" w:rsidRPr="0018112D">
        <w:fldChar w:fldCharType="end"/>
      </w:r>
      <w:r w:rsidR="00F169E1" w:rsidRPr="0018112D">
        <w:t>):</w:t>
      </w:r>
    </w:p>
    <w:p w14:paraId="2381CE98" w14:textId="77777777" w:rsidR="0064657C" w:rsidRPr="0018112D" w:rsidRDefault="00F169E1">
      <w:pPr>
        <w:pStyle w:val="ga"/>
        <w:numPr>
          <w:ilvl w:val="1"/>
          <w:numId w:val="14"/>
        </w:numPr>
      </w:pPr>
      <w:r w:rsidRPr="0018112D">
        <w:t>наименование;</w:t>
      </w:r>
    </w:p>
    <w:p w14:paraId="066DCA9D" w14:textId="7AE92623" w:rsidR="00F169E1" w:rsidRPr="0018112D" w:rsidRDefault="00F169E1">
      <w:pPr>
        <w:pStyle w:val="ga"/>
        <w:numPr>
          <w:ilvl w:val="1"/>
          <w:numId w:val="14"/>
        </w:numPr>
      </w:pPr>
      <w:r w:rsidRPr="0018112D">
        <w:t>направленность (</w:t>
      </w:r>
      <w:r w:rsidR="00662ADF" w:rsidRPr="0018112D">
        <w:t xml:space="preserve">выберите </w:t>
      </w:r>
      <w:r w:rsidRPr="0018112D">
        <w:t>из списка).</w:t>
      </w:r>
    </w:p>
    <w:p w14:paraId="3D0295D8" w14:textId="73D1CD0D" w:rsidR="00F169E1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34B69EB2" wp14:editId="5CF2DFEA">
            <wp:extent cx="172720" cy="1727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F169E1" w:rsidRPr="0018112D">
        <w:rPr>
          <w:rStyle w:val="gfff8"/>
        </w:rPr>
        <w:t xml:space="preserve">если при приёме на отделение требуется медицинское заключение врача о том, что </w:t>
      </w:r>
      <w:r w:rsidR="00783B90" w:rsidRPr="0018112D">
        <w:rPr>
          <w:rStyle w:val="gfff8"/>
        </w:rPr>
        <w:t>ребёнок</w:t>
      </w:r>
      <w:r w:rsidR="00F169E1" w:rsidRPr="0018112D">
        <w:rPr>
          <w:rStyle w:val="gfff8"/>
        </w:rPr>
        <w:t xml:space="preserve"> по состоянию здоровья может обучаться на отделении </w:t>
      </w:r>
      <w:r w:rsidR="00783037" w:rsidRPr="0018112D">
        <w:rPr>
          <w:rStyle w:val="gfff8"/>
        </w:rPr>
        <w:t>–</w:t>
      </w:r>
      <w:r w:rsidR="00BD1ABC" w:rsidRPr="0018112D">
        <w:rPr>
          <w:rStyle w:val="gfff8"/>
        </w:rPr>
        <w:t xml:space="preserve"> отметить «Для </w:t>
      </w:r>
      <w:r w:rsidR="00F169E1" w:rsidRPr="0018112D">
        <w:rPr>
          <w:rStyle w:val="gfff8"/>
        </w:rPr>
        <w:t xml:space="preserve">приёма требуется мед. заключение». В дальнейшем при создании заявления на указанное отделение в блоке </w:t>
      </w:r>
      <w:r w:rsidR="00F169E1" w:rsidRPr="0018112D">
        <w:rPr>
          <w:rStyle w:val="gfff8"/>
          <w:b/>
          <w:bCs/>
        </w:rPr>
        <w:t>Прилагаемые документы</w:t>
      </w:r>
      <w:r w:rsidR="00F169E1" w:rsidRPr="0018112D">
        <w:rPr>
          <w:rStyle w:val="gfff8"/>
        </w:rPr>
        <w:t xml:space="preserve"> прикрепить медицинскую справку поступающего.</w:t>
      </w:r>
    </w:p>
    <w:p w14:paraId="273B4AC6" w14:textId="7134F118" w:rsidR="00F169E1" w:rsidRPr="0018112D" w:rsidRDefault="00662ADF" w:rsidP="00552551">
      <w:pPr>
        <w:pStyle w:val="ga"/>
        <w:keepNext/>
      </w:pPr>
      <w:r w:rsidRPr="0018112D">
        <w:t xml:space="preserve">нажмите </w:t>
      </w:r>
      <w:r w:rsidR="00F169E1" w:rsidRPr="0018112D">
        <w:t xml:space="preserve">на кнопку </w:t>
      </w:r>
      <w:r w:rsidR="00F169E1" w:rsidRPr="0018112D">
        <w:rPr>
          <w:rStyle w:val="afff7"/>
        </w:rPr>
        <w:t>Создать</w:t>
      </w:r>
      <w:r w:rsidR="00F169E1" w:rsidRPr="0018112D">
        <w:t>.</w:t>
      </w:r>
    </w:p>
    <w:p w14:paraId="4FC32035" w14:textId="3529E24B" w:rsidR="00F169E1" w:rsidRPr="0018112D" w:rsidRDefault="00F169E1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745D1BEE" wp14:editId="48539A67">
            <wp:extent cx="5657850" cy="2013529"/>
            <wp:effectExtent l="19050" t="19050" r="19050" b="2540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98" cy="20181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FF1C01E" w14:textId="1AA7BE1C" w:rsidR="00F169E1" w:rsidRPr="0018112D" w:rsidRDefault="00F169E1" w:rsidP="00EB3E85">
      <w:pPr>
        <w:pStyle w:val="ab"/>
      </w:pPr>
      <w:bookmarkStart w:id="194" w:name="_Ref488769349"/>
      <w:r w:rsidRPr="0018112D">
        <w:t>Создание отделения</w:t>
      </w:r>
      <w:bookmarkEnd w:id="194"/>
    </w:p>
    <w:p w14:paraId="3C33CB9C" w14:textId="1A851A39" w:rsidR="00F169E1" w:rsidRPr="0018112D" w:rsidRDefault="00F169E1" w:rsidP="001648DB">
      <w:pPr>
        <w:pStyle w:val="gff6"/>
      </w:pPr>
      <w:r w:rsidRPr="0018112D">
        <w:t xml:space="preserve">Для редактирования отделения </w:t>
      </w:r>
      <w:r w:rsidR="00710573" w:rsidRPr="0018112D">
        <w:t xml:space="preserve">выполните </w:t>
      </w:r>
      <w:r w:rsidRPr="0018112D">
        <w:t>следующие действия:</w:t>
      </w:r>
    </w:p>
    <w:p w14:paraId="01D61FEC" w14:textId="77777777" w:rsidR="00436B65" w:rsidRPr="0018112D" w:rsidRDefault="00436B65">
      <w:pPr>
        <w:pStyle w:val="ga"/>
        <w:numPr>
          <w:ilvl w:val="0"/>
          <w:numId w:val="32"/>
        </w:numPr>
      </w:pPr>
      <w:r w:rsidRPr="0018112D">
        <w:t xml:space="preserve">откройте раздел </w:t>
      </w:r>
      <w:r w:rsidRPr="0018112D">
        <w:rPr>
          <w:rStyle w:val="gffff3"/>
        </w:rPr>
        <w:t>Моя организация</w:t>
      </w:r>
      <w:r w:rsidRPr="0018112D">
        <w:t>;</w:t>
      </w:r>
    </w:p>
    <w:p w14:paraId="0E934394" w14:textId="77777777" w:rsidR="00436B65" w:rsidRPr="0018112D" w:rsidRDefault="00436B65" w:rsidP="00436B65">
      <w:pPr>
        <w:pStyle w:val="ga"/>
        <w:numPr>
          <w:ilvl w:val="0"/>
          <w:numId w:val="5"/>
        </w:numPr>
      </w:pPr>
      <w:r w:rsidRPr="0018112D">
        <w:t xml:space="preserve">перейдите на вкладку </w:t>
      </w:r>
      <w:r w:rsidRPr="0018112D">
        <w:rPr>
          <w:rStyle w:val="gffff3"/>
        </w:rPr>
        <w:t>Отделения</w:t>
      </w:r>
      <w:r w:rsidRPr="0018112D">
        <w:t>;</w:t>
      </w:r>
    </w:p>
    <w:p w14:paraId="42944A00" w14:textId="77777777" w:rsidR="00436B65" w:rsidRPr="0018112D" w:rsidRDefault="00436B65" w:rsidP="00436B65">
      <w:pPr>
        <w:pStyle w:val="ga"/>
        <w:numPr>
          <w:ilvl w:val="0"/>
          <w:numId w:val="5"/>
        </w:numPr>
      </w:pPr>
      <w:r w:rsidRPr="0018112D">
        <w:lastRenderedPageBreak/>
        <w:t>нажмите по наименованию отделения;</w:t>
      </w:r>
    </w:p>
    <w:p w14:paraId="4DE7CC8C" w14:textId="77777777" w:rsidR="00436B65" w:rsidRPr="0018112D" w:rsidRDefault="00436B65" w:rsidP="00436B65">
      <w:pPr>
        <w:pStyle w:val="ga"/>
        <w:numPr>
          <w:ilvl w:val="0"/>
          <w:numId w:val="5"/>
        </w:numPr>
      </w:pPr>
      <w:r w:rsidRPr="0018112D">
        <w:t>внести необходимые изменения на странице редактирования;</w:t>
      </w:r>
    </w:p>
    <w:p w14:paraId="509EFBF0" w14:textId="77777777" w:rsidR="00436B65" w:rsidRPr="0018112D" w:rsidRDefault="00436B65" w:rsidP="00436B65">
      <w:pPr>
        <w:pStyle w:val="ga"/>
        <w:numPr>
          <w:ilvl w:val="0"/>
          <w:numId w:val="5"/>
        </w:numPr>
      </w:pPr>
      <w:r w:rsidRPr="0018112D">
        <w:t xml:space="preserve">нажмите на кнопку </w:t>
      </w:r>
      <w:r w:rsidRPr="0018112D">
        <w:rPr>
          <w:rStyle w:val="afff7"/>
        </w:rPr>
        <w:t>Сохранить</w:t>
      </w:r>
      <w:r w:rsidRPr="0018112D">
        <w:t>.</w:t>
      </w:r>
    </w:p>
    <w:p w14:paraId="512F8FB1" w14:textId="080CEEF3" w:rsidR="00F169E1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47BA02B6" wp14:editId="4606ED5D">
            <wp:extent cx="172720" cy="1727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6"/>
        </w:rPr>
        <w:t xml:space="preserve"> –</w:t>
      </w:r>
      <w:r w:rsidRPr="0018112D">
        <w:rPr>
          <w:rStyle w:val="gfff8"/>
        </w:rPr>
        <w:t xml:space="preserve"> </w:t>
      </w:r>
      <w:r w:rsidR="00F169E1" w:rsidRPr="0018112D">
        <w:rPr>
          <w:rStyle w:val="gfff8"/>
        </w:rPr>
        <w:t>для выхода из отд</w:t>
      </w:r>
      <w:r w:rsidR="00710573" w:rsidRPr="0018112D">
        <w:rPr>
          <w:rStyle w:val="gfff8"/>
        </w:rPr>
        <w:t>еления без сохранения изменений</w:t>
      </w:r>
      <w:r w:rsidR="00F169E1" w:rsidRPr="0018112D">
        <w:rPr>
          <w:rStyle w:val="gfff8"/>
        </w:rPr>
        <w:t xml:space="preserve"> наж</w:t>
      </w:r>
      <w:r w:rsidR="00710573" w:rsidRPr="0018112D">
        <w:rPr>
          <w:rStyle w:val="gfff8"/>
        </w:rPr>
        <w:t>мите</w:t>
      </w:r>
      <w:r w:rsidR="00F169E1" w:rsidRPr="0018112D">
        <w:rPr>
          <w:rStyle w:val="gfff8"/>
        </w:rPr>
        <w:t xml:space="preserve"> на </w:t>
      </w:r>
      <w:r w:rsidR="009E07FF" w:rsidRPr="0018112D">
        <w:rPr>
          <w:rStyle w:val="gfff8"/>
        </w:rPr>
        <w:t>кнопку</w:t>
      </w:r>
      <w:r w:rsidR="00F169E1" w:rsidRPr="0018112D">
        <w:rPr>
          <w:rStyle w:val="gfff8"/>
        </w:rPr>
        <w:t xml:space="preserve"> </w:t>
      </w:r>
      <w:r w:rsidR="00F169E1" w:rsidRPr="0018112D">
        <w:rPr>
          <w:rStyle w:val="gfff8"/>
          <w:b/>
        </w:rPr>
        <w:t>Отмена</w:t>
      </w:r>
      <w:r w:rsidR="00F169E1" w:rsidRPr="0018112D">
        <w:rPr>
          <w:rStyle w:val="gfff8"/>
        </w:rPr>
        <w:t xml:space="preserve"> внизу страницы.</w:t>
      </w:r>
    </w:p>
    <w:p w14:paraId="27B0DA17" w14:textId="57218F17" w:rsidR="0064657C" w:rsidRPr="0018112D" w:rsidRDefault="00F169E1" w:rsidP="00466450">
      <w:pPr>
        <w:pStyle w:val="g30"/>
      </w:pPr>
      <w:bookmarkStart w:id="195" w:name="_Ref94016037"/>
      <w:r w:rsidRPr="0018112D">
        <w:t xml:space="preserve">План </w:t>
      </w:r>
      <w:r w:rsidR="00783B90" w:rsidRPr="0018112D">
        <w:t>приёма</w:t>
      </w:r>
      <w:r w:rsidRPr="0018112D">
        <w:t xml:space="preserve"> в ОДО. Добавление программ обучения</w:t>
      </w:r>
      <w:bookmarkEnd w:id="195"/>
    </w:p>
    <w:p w14:paraId="687643EF" w14:textId="45DF6EF7" w:rsidR="00F169E1" w:rsidRPr="0018112D" w:rsidRDefault="00F169E1" w:rsidP="00436714">
      <w:pPr>
        <w:pStyle w:val="gff0"/>
      </w:pPr>
      <w:r w:rsidRPr="0018112D">
        <w:t>План приёма в ОДО – это правила приёма в ОДО, содержащие набор отделений и программ обучения, по которым будет вестись приём заявлений в образовательную организацию.</w:t>
      </w:r>
    </w:p>
    <w:p w14:paraId="1C191DD7" w14:textId="7DD38B5B" w:rsidR="00F169E1" w:rsidRPr="0018112D" w:rsidRDefault="00F169E1" w:rsidP="001648DB">
      <w:pPr>
        <w:pStyle w:val="gff6"/>
      </w:pPr>
      <w:r w:rsidRPr="0018112D">
        <w:t>Планирование приёма состоит из</w:t>
      </w:r>
      <w:r w:rsidR="009E07FF" w:rsidRPr="0018112D">
        <w:t xml:space="preserve"> следующих шагов</w:t>
      </w:r>
      <w:r w:rsidRPr="0018112D">
        <w:t>:</w:t>
      </w:r>
    </w:p>
    <w:p w14:paraId="0A9A77CF" w14:textId="3488A608" w:rsidR="00F169E1" w:rsidRPr="0018112D" w:rsidRDefault="008F1924">
      <w:pPr>
        <w:pStyle w:val="ga"/>
        <w:numPr>
          <w:ilvl w:val="0"/>
          <w:numId w:val="33"/>
        </w:numPr>
      </w:pPr>
      <w:r w:rsidRPr="0018112D">
        <w:t>с</w:t>
      </w:r>
      <w:r w:rsidR="00F169E1" w:rsidRPr="0018112D">
        <w:t>оздание отделений</w:t>
      </w:r>
      <w:r w:rsidRPr="0018112D">
        <w:t>;</w:t>
      </w:r>
    </w:p>
    <w:p w14:paraId="62F2E43D" w14:textId="7B938A99" w:rsidR="00F169E1" w:rsidRPr="0018112D" w:rsidRDefault="008F1924" w:rsidP="001648DB">
      <w:pPr>
        <w:pStyle w:val="ga"/>
      </w:pPr>
      <w:r w:rsidRPr="0018112D">
        <w:t>д</w:t>
      </w:r>
      <w:r w:rsidR="00F169E1" w:rsidRPr="0018112D">
        <w:t>обавление программ обучения.</w:t>
      </w:r>
    </w:p>
    <w:p w14:paraId="66952098" w14:textId="32514597" w:rsidR="00F169E1" w:rsidRPr="0018112D" w:rsidRDefault="00F169E1" w:rsidP="00436714">
      <w:pPr>
        <w:pStyle w:val="gff0"/>
      </w:pPr>
      <w:r w:rsidRPr="0018112D">
        <w:t>Для начала приёма заявлений в ОДО добавь</w:t>
      </w:r>
      <w:r w:rsidR="00710573" w:rsidRPr="0018112D">
        <w:t>те</w:t>
      </w:r>
      <w:r w:rsidRPr="0018112D">
        <w:t xml:space="preserve"> программы обучения, по которым будет производиться зачисление в образовательную организацию на отделения.</w:t>
      </w:r>
    </w:p>
    <w:p w14:paraId="0210658D" w14:textId="5DF44C6C" w:rsidR="00F169E1" w:rsidRPr="0018112D" w:rsidRDefault="00F169E1" w:rsidP="001648DB">
      <w:pPr>
        <w:pStyle w:val="gff6"/>
      </w:pPr>
      <w:r w:rsidRPr="0018112D">
        <w:t xml:space="preserve">Для добавления программы обучения </w:t>
      </w:r>
      <w:r w:rsidR="00710573" w:rsidRPr="0018112D">
        <w:t xml:space="preserve">выполните </w:t>
      </w:r>
      <w:r w:rsidRPr="0018112D">
        <w:t>следующие действия (</w:t>
      </w:r>
      <w:r w:rsidR="009E07FF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_Ref488769359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27</w:t>
      </w:r>
      <w:r w:rsidR="00184B54" w:rsidRPr="0018112D">
        <w:fldChar w:fldCharType="end"/>
      </w:r>
      <w:r w:rsidRPr="0018112D">
        <w:t>):</w:t>
      </w:r>
    </w:p>
    <w:p w14:paraId="4660D8DF" w14:textId="77777777" w:rsidR="00436B65" w:rsidRPr="0018112D" w:rsidRDefault="00436B65">
      <w:pPr>
        <w:pStyle w:val="ga"/>
        <w:numPr>
          <w:ilvl w:val="0"/>
          <w:numId w:val="67"/>
        </w:numPr>
      </w:pPr>
      <w:r w:rsidRPr="0018112D">
        <w:t xml:space="preserve">откройте раздел </w:t>
      </w:r>
      <w:r w:rsidRPr="0018112D">
        <w:rPr>
          <w:rStyle w:val="gffff3"/>
        </w:rPr>
        <w:t>Моя организация</w:t>
      </w:r>
      <w:r w:rsidRPr="0018112D">
        <w:t>;</w:t>
      </w:r>
    </w:p>
    <w:p w14:paraId="0C6CBF40" w14:textId="77777777" w:rsidR="00436B65" w:rsidRPr="0018112D" w:rsidRDefault="00436B65" w:rsidP="00436B65">
      <w:pPr>
        <w:pStyle w:val="ga"/>
      </w:pPr>
      <w:r w:rsidRPr="0018112D">
        <w:t xml:space="preserve">перейдите на вкладку </w:t>
      </w:r>
      <w:r w:rsidRPr="0018112D">
        <w:rPr>
          <w:rStyle w:val="gffff3"/>
        </w:rPr>
        <w:t>Программы обучения</w:t>
      </w:r>
      <w:r w:rsidRPr="0018112D">
        <w:t>;</w:t>
      </w:r>
    </w:p>
    <w:p w14:paraId="2CDBE2A5" w14:textId="3F7AE959" w:rsidR="00F169E1" w:rsidRPr="0018112D" w:rsidRDefault="00662ADF" w:rsidP="003C30B7">
      <w:pPr>
        <w:pStyle w:val="ga"/>
        <w:keepNext/>
      </w:pPr>
      <w:r w:rsidRPr="0018112D">
        <w:t xml:space="preserve">нажмите </w:t>
      </w:r>
      <w:r w:rsidR="00F169E1" w:rsidRPr="0018112D">
        <w:t xml:space="preserve">на кнопку </w:t>
      </w:r>
      <w:r w:rsidR="00F169E1" w:rsidRPr="0018112D">
        <w:rPr>
          <w:rStyle w:val="afff7"/>
        </w:rPr>
        <w:t>Добавить программу</w:t>
      </w:r>
      <w:r w:rsidR="00436B65" w:rsidRPr="0018112D">
        <w:t>;</w:t>
      </w:r>
    </w:p>
    <w:p w14:paraId="7770A52C" w14:textId="261F6F17" w:rsidR="00F169E1" w:rsidRPr="0018112D" w:rsidRDefault="00DE666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2B5F98C5" wp14:editId="09D4070F">
            <wp:extent cx="5939790" cy="1840865"/>
            <wp:effectExtent l="19050" t="19050" r="3810" b="6985"/>
            <wp:docPr id="1244586906" name="Рисунок 1" descr="Изображение выглядит как текст, Шрифт, чис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86906" name="Рисунок 1" descr="Изображение выглядит как текст, Шрифт, число, снимок экрана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408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5B77C3" w14:textId="372FC4D6" w:rsidR="00F169E1" w:rsidRPr="0018112D" w:rsidRDefault="00D90E7A" w:rsidP="00EB3E85">
      <w:pPr>
        <w:pStyle w:val="ab"/>
      </w:pPr>
      <w:bookmarkStart w:id="196" w:name="_Ref488769359"/>
      <w:r w:rsidRPr="0018112D">
        <w:t>Кнопка</w:t>
      </w:r>
      <w:r w:rsidR="00F169E1" w:rsidRPr="0018112D">
        <w:t xml:space="preserve"> </w:t>
      </w:r>
      <w:r w:rsidR="00F169E1" w:rsidRPr="0018112D">
        <w:rPr>
          <w:rStyle w:val="afff7"/>
        </w:rPr>
        <w:t>Добавить программу</w:t>
      </w:r>
      <w:bookmarkEnd w:id="196"/>
    </w:p>
    <w:p w14:paraId="6E0E4C2E" w14:textId="351F2030" w:rsidR="00F169E1" w:rsidRPr="0018112D" w:rsidRDefault="00662ADF" w:rsidP="001648DB">
      <w:pPr>
        <w:pStyle w:val="ga"/>
      </w:pPr>
      <w:r w:rsidRPr="0018112D">
        <w:t xml:space="preserve">заполните </w:t>
      </w:r>
      <w:r w:rsidR="00783037" w:rsidRPr="0018112D">
        <w:t xml:space="preserve">следующие </w:t>
      </w:r>
      <w:r w:rsidR="00F169E1" w:rsidRPr="0018112D">
        <w:t>данные (</w:t>
      </w:r>
      <w:r w:rsidR="009E07FF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_Ref488769368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28</w:t>
      </w:r>
      <w:r w:rsidR="00184B54" w:rsidRPr="0018112D">
        <w:fldChar w:fldCharType="end"/>
      </w:r>
      <w:r w:rsidR="00F169E1" w:rsidRPr="0018112D">
        <w:t>):</w:t>
      </w:r>
    </w:p>
    <w:p w14:paraId="358D6078" w14:textId="5C7F28EA" w:rsidR="00F169E1" w:rsidRPr="0018112D" w:rsidRDefault="00F169E1">
      <w:pPr>
        <w:pStyle w:val="ga"/>
        <w:numPr>
          <w:ilvl w:val="1"/>
          <w:numId w:val="14"/>
        </w:numPr>
      </w:pPr>
      <w:r w:rsidRPr="0018112D">
        <w:t>наименование программы; *</w:t>
      </w:r>
    </w:p>
    <w:p w14:paraId="0BBABAD5" w14:textId="3BBE4D6B" w:rsidR="00F169E1" w:rsidRPr="0018112D" w:rsidRDefault="00F169E1">
      <w:pPr>
        <w:pStyle w:val="ga"/>
        <w:numPr>
          <w:ilvl w:val="1"/>
          <w:numId w:val="14"/>
        </w:numPr>
      </w:pPr>
      <w:r w:rsidRPr="0018112D">
        <w:t>отделение (</w:t>
      </w:r>
      <w:r w:rsidR="00662ADF" w:rsidRPr="0018112D">
        <w:t xml:space="preserve">выберите </w:t>
      </w:r>
      <w:r w:rsidRPr="0018112D">
        <w:t>из списка); *</w:t>
      </w:r>
    </w:p>
    <w:p w14:paraId="159E2BB0" w14:textId="16959C64" w:rsidR="00F169E1" w:rsidRPr="0018112D" w:rsidRDefault="00F169E1">
      <w:pPr>
        <w:pStyle w:val="ga"/>
        <w:numPr>
          <w:ilvl w:val="1"/>
          <w:numId w:val="14"/>
        </w:numPr>
      </w:pPr>
      <w:r w:rsidRPr="0018112D">
        <w:t>вид программы (</w:t>
      </w:r>
      <w:r w:rsidR="00662ADF" w:rsidRPr="0018112D">
        <w:t xml:space="preserve">выберите </w:t>
      </w:r>
      <w:r w:rsidRPr="0018112D">
        <w:t>из списка); *</w:t>
      </w:r>
    </w:p>
    <w:p w14:paraId="39B970FF" w14:textId="77777777" w:rsidR="0064657C" w:rsidRPr="0018112D" w:rsidRDefault="00F169E1">
      <w:pPr>
        <w:pStyle w:val="ga"/>
        <w:numPr>
          <w:ilvl w:val="1"/>
          <w:numId w:val="14"/>
        </w:numPr>
      </w:pPr>
      <w:r w:rsidRPr="0018112D">
        <w:lastRenderedPageBreak/>
        <w:t>преподаватель;</w:t>
      </w:r>
    </w:p>
    <w:p w14:paraId="1A850D5F" w14:textId="46AB6E76" w:rsidR="00F169E1" w:rsidRPr="0018112D" w:rsidRDefault="00F169E1">
      <w:pPr>
        <w:pStyle w:val="ga"/>
        <w:numPr>
          <w:ilvl w:val="1"/>
          <w:numId w:val="14"/>
        </w:numPr>
      </w:pPr>
      <w:r w:rsidRPr="0018112D">
        <w:t>срок освоения;</w:t>
      </w:r>
    </w:p>
    <w:p w14:paraId="7D5EA9E2" w14:textId="236D644B" w:rsidR="00F169E1" w:rsidRPr="0018112D" w:rsidRDefault="00F169E1">
      <w:pPr>
        <w:pStyle w:val="ga"/>
        <w:numPr>
          <w:ilvl w:val="1"/>
          <w:numId w:val="14"/>
        </w:numPr>
      </w:pPr>
      <w:r w:rsidRPr="0018112D">
        <w:t>период (</w:t>
      </w:r>
      <w:r w:rsidR="00662ADF" w:rsidRPr="0018112D">
        <w:t xml:space="preserve">выберите </w:t>
      </w:r>
      <w:r w:rsidRPr="0018112D">
        <w:t>из списка);</w:t>
      </w:r>
    </w:p>
    <w:p w14:paraId="33A84208" w14:textId="35BB5F1F" w:rsidR="00F169E1" w:rsidRPr="0018112D" w:rsidRDefault="009E07FF">
      <w:pPr>
        <w:pStyle w:val="ga"/>
        <w:numPr>
          <w:ilvl w:val="1"/>
          <w:numId w:val="14"/>
        </w:numPr>
      </w:pPr>
      <w:r w:rsidRPr="0018112D">
        <w:t>статус (</w:t>
      </w:r>
      <w:r w:rsidR="00662ADF" w:rsidRPr="0018112D">
        <w:t xml:space="preserve">выберите </w:t>
      </w:r>
      <w:r w:rsidRPr="0018112D">
        <w:t xml:space="preserve">из </w:t>
      </w:r>
      <w:r w:rsidR="00F169E1" w:rsidRPr="0018112D">
        <w:t>списка); *</w:t>
      </w:r>
    </w:p>
    <w:p w14:paraId="58F9FB5B" w14:textId="61DA0908" w:rsidR="00F169E1" w:rsidRPr="0018112D" w:rsidRDefault="00F169E1">
      <w:pPr>
        <w:pStyle w:val="ga"/>
        <w:numPr>
          <w:ilvl w:val="1"/>
          <w:numId w:val="14"/>
        </w:numPr>
      </w:pPr>
      <w:r w:rsidRPr="0018112D">
        <w:t>возраст обучающихся;</w:t>
      </w:r>
    </w:p>
    <w:p w14:paraId="092CB2B8" w14:textId="53ADB12E" w:rsidR="00F169E1" w:rsidRPr="0018112D" w:rsidRDefault="00F169E1">
      <w:pPr>
        <w:pStyle w:val="ga"/>
        <w:numPr>
          <w:ilvl w:val="1"/>
          <w:numId w:val="14"/>
        </w:numPr>
      </w:pPr>
      <w:r w:rsidRPr="0018112D">
        <w:t>необходимость вступительных испытаний (</w:t>
      </w:r>
      <w:r w:rsidR="00662ADF" w:rsidRPr="0018112D">
        <w:t xml:space="preserve">нажмите </w:t>
      </w:r>
      <w:r w:rsidRPr="0018112D">
        <w:t>на переключатель);</w:t>
      </w:r>
    </w:p>
    <w:p w14:paraId="12D0FC76" w14:textId="0D42EBA0" w:rsidR="00F169E1" w:rsidRPr="0018112D" w:rsidRDefault="00F169E1">
      <w:pPr>
        <w:pStyle w:val="ga"/>
        <w:numPr>
          <w:ilvl w:val="1"/>
          <w:numId w:val="14"/>
        </w:numPr>
      </w:pPr>
      <w:r w:rsidRPr="0018112D">
        <w:t>краткое описание программы обучения.</w:t>
      </w:r>
    </w:p>
    <w:p w14:paraId="7671F682" w14:textId="766C4CC0" w:rsidR="00F169E1" w:rsidRPr="0018112D" w:rsidRDefault="00662ADF" w:rsidP="003E1415">
      <w:pPr>
        <w:pStyle w:val="ga"/>
        <w:keepNext/>
      </w:pPr>
      <w:r w:rsidRPr="0018112D">
        <w:t xml:space="preserve">нажмите </w:t>
      </w:r>
      <w:r w:rsidR="00F169E1" w:rsidRPr="0018112D">
        <w:t xml:space="preserve">на кнопку </w:t>
      </w:r>
      <w:r w:rsidR="00F169E1" w:rsidRPr="0018112D">
        <w:rPr>
          <w:rStyle w:val="afff7"/>
        </w:rPr>
        <w:t>Добавить программу</w:t>
      </w:r>
      <w:r w:rsidR="00F169E1" w:rsidRPr="0018112D">
        <w:t>.</w:t>
      </w:r>
    </w:p>
    <w:p w14:paraId="325A14D1" w14:textId="65F26073" w:rsidR="00F169E1" w:rsidRPr="0018112D" w:rsidRDefault="004B1865" w:rsidP="003E1415">
      <w:pPr>
        <w:pStyle w:val="gff0"/>
        <w:keepNext/>
      </w:pPr>
      <w:r w:rsidRPr="0018112D">
        <w:rPr>
          <w:rStyle w:val="gfff6"/>
          <w:noProof/>
          <w:lang w:eastAsia="ru-RU"/>
        </w:rPr>
        <w:drawing>
          <wp:inline distT="0" distB="0" distL="0" distR="0" wp14:anchorId="4C5A61BD" wp14:editId="42645EB6">
            <wp:extent cx="172720" cy="1727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8"/>
        </w:rPr>
        <w:t xml:space="preserve"> – </w:t>
      </w:r>
      <w:r w:rsidR="00F169E1" w:rsidRPr="0018112D">
        <w:rPr>
          <w:rStyle w:val="gfff8"/>
        </w:rPr>
        <w:t>поля, отмеченные знаком (*) обязательны для заполнения.</w:t>
      </w:r>
    </w:p>
    <w:p w14:paraId="18F7BD47" w14:textId="64C6E3D6" w:rsidR="00F169E1" w:rsidRPr="0018112D" w:rsidRDefault="00F169E1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16AC7FEF" wp14:editId="2E457983">
            <wp:extent cx="5419725" cy="3123637"/>
            <wp:effectExtent l="19050" t="19050" r="9525" b="1968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30" cy="3126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1E2BE1F" w14:textId="7C8B4B15" w:rsidR="00F169E1" w:rsidRPr="0018112D" w:rsidRDefault="00F169E1" w:rsidP="00EB3E85">
      <w:pPr>
        <w:pStyle w:val="ab"/>
      </w:pPr>
      <w:bookmarkStart w:id="197" w:name="_Ref488769368"/>
      <w:r w:rsidRPr="0018112D">
        <w:t>Создание программы обучения</w:t>
      </w:r>
      <w:bookmarkEnd w:id="197"/>
    </w:p>
    <w:p w14:paraId="5E8AC938" w14:textId="35B0B6D0" w:rsidR="00F169E1" w:rsidRPr="0018112D" w:rsidRDefault="00F169E1" w:rsidP="001648DB">
      <w:pPr>
        <w:pStyle w:val="gff6"/>
      </w:pPr>
      <w:r w:rsidRPr="0018112D">
        <w:t xml:space="preserve">Для редактирования программы обучения </w:t>
      </w:r>
      <w:r w:rsidR="00710573" w:rsidRPr="0018112D">
        <w:t xml:space="preserve">выполните </w:t>
      </w:r>
      <w:r w:rsidR="009E07FF" w:rsidRPr="0018112D">
        <w:t>следующие </w:t>
      </w:r>
      <w:r w:rsidRPr="0018112D">
        <w:t>действия:</w:t>
      </w:r>
    </w:p>
    <w:p w14:paraId="0ACD525E" w14:textId="77777777" w:rsidR="00436B65" w:rsidRPr="0018112D" w:rsidRDefault="00436B65">
      <w:pPr>
        <w:pStyle w:val="ga"/>
        <w:numPr>
          <w:ilvl w:val="0"/>
          <w:numId w:val="68"/>
        </w:numPr>
      </w:pPr>
      <w:r w:rsidRPr="0018112D">
        <w:t xml:space="preserve">откройте раздел </w:t>
      </w:r>
      <w:r w:rsidRPr="0018112D">
        <w:rPr>
          <w:rStyle w:val="gffff3"/>
        </w:rPr>
        <w:t>Моя организация</w:t>
      </w:r>
      <w:r w:rsidRPr="0018112D">
        <w:t>;</w:t>
      </w:r>
    </w:p>
    <w:p w14:paraId="01DD94FA" w14:textId="77777777" w:rsidR="00436B65" w:rsidRPr="0018112D" w:rsidRDefault="00436B65" w:rsidP="00436B65">
      <w:pPr>
        <w:pStyle w:val="ga"/>
      </w:pPr>
      <w:r w:rsidRPr="0018112D">
        <w:t xml:space="preserve">перейдите на вкладку </w:t>
      </w:r>
      <w:r w:rsidRPr="0018112D">
        <w:rPr>
          <w:rStyle w:val="gffff3"/>
        </w:rPr>
        <w:t>Программы обучения</w:t>
      </w:r>
      <w:r w:rsidRPr="0018112D">
        <w:t>;</w:t>
      </w:r>
    </w:p>
    <w:p w14:paraId="7948309F" w14:textId="1ABDAA55" w:rsidR="00F169E1" w:rsidRPr="0018112D" w:rsidRDefault="00662ADF" w:rsidP="001648DB">
      <w:pPr>
        <w:pStyle w:val="ga"/>
      </w:pPr>
      <w:r w:rsidRPr="0018112D">
        <w:t xml:space="preserve">нажмите </w:t>
      </w:r>
      <w:r w:rsidR="009E07FF" w:rsidRPr="0018112D">
        <w:t>по</w:t>
      </w:r>
      <w:r w:rsidR="00F169E1" w:rsidRPr="0018112D">
        <w:t xml:space="preserve"> наименованию</w:t>
      </w:r>
      <w:r w:rsidR="009E07FF" w:rsidRPr="0018112D">
        <w:t xml:space="preserve"> программы</w:t>
      </w:r>
      <w:r w:rsidR="00F169E1" w:rsidRPr="0018112D">
        <w:t>;</w:t>
      </w:r>
    </w:p>
    <w:p w14:paraId="617E3833" w14:textId="65A3D22F" w:rsidR="00F169E1" w:rsidRPr="0018112D" w:rsidRDefault="00F169E1" w:rsidP="001648DB">
      <w:pPr>
        <w:pStyle w:val="ga"/>
      </w:pPr>
      <w:r w:rsidRPr="0018112D">
        <w:t>внести необходимые изменения на странице редактирования;</w:t>
      </w:r>
    </w:p>
    <w:p w14:paraId="423EE0DB" w14:textId="4EE52937" w:rsidR="00F169E1" w:rsidRPr="0018112D" w:rsidRDefault="00662ADF" w:rsidP="001648DB">
      <w:pPr>
        <w:pStyle w:val="ga"/>
      </w:pPr>
      <w:r w:rsidRPr="0018112D">
        <w:t xml:space="preserve">нажмите </w:t>
      </w:r>
      <w:r w:rsidR="00F169E1" w:rsidRPr="0018112D">
        <w:t xml:space="preserve">на кнопку </w:t>
      </w:r>
      <w:r w:rsidR="00F169E1" w:rsidRPr="0018112D">
        <w:rPr>
          <w:rStyle w:val="afff7"/>
        </w:rPr>
        <w:t>Сохранить</w:t>
      </w:r>
      <w:r w:rsidR="00F169E1" w:rsidRPr="0018112D">
        <w:t>.</w:t>
      </w:r>
    </w:p>
    <w:p w14:paraId="5B8E0F7E" w14:textId="3B3F741F" w:rsidR="00ED1E29" w:rsidRPr="0018112D" w:rsidRDefault="004B1865" w:rsidP="00436714">
      <w:pPr>
        <w:pStyle w:val="gff0"/>
      </w:pPr>
      <w:r w:rsidRPr="0018112D">
        <w:rPr>
          <w:noProof/>
          <w:lang w:eastAsia="ru-RU"/>
        </w:rPr>
        <w:drawing>
          <wp:inline distT="0" distB="0" distL="0" distR="0" wp14:anchorId="0C56AE32" wp14:editId="74655AF9">
            <wp:extent cx="172720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8"/>
        </w:rPr>
        <w:t xml:space="preserve">Примечание: </w:t>
      </w:r>
      <w:r w:rsidR="00F169E1" w:rsidRPr="0018112D">
        <w:rPr>
          <w:rStyle w:val="gfff8"/>
        </w:rPr>
        <w:t>для выхода из программы об</w:t>
      </w:r>
      <w:r w:rsidR="00D928FA" w:rsidRPr="0018112D">
        <w:rPr>
          <w:rStyle w:val="gfff8"/>
        </w:rPr>
        <w:t>учения без сохранения изменений</w:t>
      </w:r>
      <w:r w:rsidR="00F169E1" w:rsidRPr="0018112D">
        <w:rPr>
          <w:rStyle w:val="gfff8"/>
        </w:rPr>
        <w:t xml:space="preserve"> наж</w:t>
      </w:r>
      <w:r w:rsidR="00D928FA" w:rsidRPr="0018112D">
        <w:rPr>
          <w:rStyle w:val="gfff8"/>
        </w:rPr>
        <w:t>мите</w:t>
      </w:r>
      <w:r w:rsidR="00F169E1" w:rsidRPr="0018112D">
        <w:rPr>
          <w:rStyle w:val="gfff8"/>
        </w:rPr>
        <w:t xml:space="preserve"> на </w:t>
      </w:r>
      <w:r w:rsidR="006B5968" w:rsidRPr="0018112D">
        <w:rPr>
          <w:rStyle w:val="gfff8"/>
        </w:rPr>
        <w:t>кнопку</w:t>
      </w:r>
      <w:r w:rsidR="00F169E1" w:rsidRPr="0018112D">
        <w:rPr>
          <w:rStyle w:val="gfff8"/>
        </w:rPr>
        <w:t xml:space="preserve"> </w:t>
      </w:r>
      <w:r w:rsidR="00F169E1" w:rsidRPr="0018112D">
        <w:rPr>
          <w:rStyle w:val="gfff8"/>
          <w:b/>
        </w:rPr>
        <w:t>Отмена</w:t>
      </w:r>
      <w:r w:rsidR="00F169E1" w:rsidRPr="0018112D">
        <w:rPr>
          <w:rStyle w:val="gfff8"/>
        </w:rPr>
        <w:t xml:space="preserve"> внизу страницы.</w:t>
      </w:r>
    </w:p>
    <w:p w14:paraId="66A8DE1F" w14:textId="09D60F22" w:rsidR="00F87742" w:rsidRPr="0018112D" w:rsidRDefault="005373B8" w:rsidP="00466450">
      <w:pPr>
        <w:pStyle w:val="g20"/>
      </w:pPr>
      <w:bookmarkStart w:id="198" w:name="_Toc146203298"/>
      <w:r w:rsidRPr="0018112D">
        <w:lastRenderedPageBreak/>
        <w:t>Р</w:t>
      </w:r>
      <w:r w:rsidR="00F87742" w:rsidRPr="0018112D">
        <w:t>аздел Заявления</w:t>
      </w:r>
      <w:bookmarkEnd w:id="198"/>
    </w:p>
    <w:p w14:paraId="4F5A017D" w14:textId="3644026D" w:rsidR="00C26F62" w:rsidRPr="0018112D" w:rsidRDefault="00C26F62" w:rsidP="00466450">
      <w:pPr>
        <w:pStyle w:val="g30"/>
      </w:pPr>
      <w:bookmarkStart w:id="199" w:name="_Ref94016425"/>
      <w:r w:rsidRPr="0018112D">
        <w:t>Статусы заявлений</w:t>
      </w:r>
      <w:bookmarkEnd w:id="199"/>
    </w:p>
    <w:p w14:paraId="306BF2FB" w14:textId="35DF40F7" w:rsidR="00C26F62" w:rsidRPr="0018112D" w:rsidRDefault="00C26F62" w:rsidP="001648DB">
      <w:pPr>
        <w:pStyle w:val="gff6"/>
      </w:pPr>
      <w:r w:rsidRPr="0018112D">
        <w:t xml:space="preserve">В </w:t>
      </w:r>
      <w:r w:rsidR="00974955" w:rsidRPr="0018112D">
        <w:t xml:space="preserve">АИС «Зачисление в ОДО» </w:t>
      </w:r>
      <w:r w:rsidRPr="0018112D">
        <w:t>заявление может находит</w:t>
      </w:r>
      <w:r w:rsidR="008F1924" w:rsidRPr="0018112D">
        <w:t>ь</w:t>
      </w:r>
      <w:r w:rsidRPr="0018112D">
        <w:t>ся в следующих статусах:</w:t>
      </w:r>
    </w:p>
    <w:p w14:paraId="38556572" w14:textId="39564C89" w:rsidR="00C26F62" w:rsidRPr="0018112D" w:rsidRDefault="00C26F62" w:rsidP="00436714">
      <w:pPr>
        <w:pStyle w:val="gf9"/>
      </w:pPr>
      <w:r w:rsidRPr="0018112D">
        <w:t>«Зарегистрировано»;</w:t>
      </w:r>
    </w:p>
    <w:p w14:paraId="3F218D39" w14:textId="3EC2EA6D" w:rsidR="00C26F62" w:rsidRPr="0018112D" w:rsidRDefault="00C26F62" w:rsidP="00436714">
      <w:pPr>
        <w:pStyle w:val="gf9"/>
      </w:pPr>
      <w:r w:rsidRPr="0018112D">
        <w:t>«Принято к рассмотрению»;</w:t>
      </w:r>
    </w:p>
    <w:p w14:paraId="05339023" w14:textId="1735CD1F" w:rsidR="00C26F62" w:rsidRPr="0018112D" w:rsidRDefault="00C26F62" w:rsidP="00436714">
      <w:pPr>
        <w:pStyle w:val="gf9"/>
      </w:pPr>
      <w:r w:rsidRPr="0018112D">
        <w:t>«От</w:t>
      </w:r>
      <w:r w:rsidR="00552551" w:rsidRPr="0018112D">
        <w:t>клонено</w:t>
      </w:r>
      <w:r w:rsidRPr="0018112D">
        <w:t>»;</w:t>
      </w:r>
    </w:p>
    <w:p w14:paraId="262D4CAF" w14:textId="0F23F45A" w:rsidR="00C26F62" w:rsidRPr="0018112D" w:rsidRDefault="00C26F62" w:rsidP="00436714">
      <w:pPr>
        <w:pStyle w:val="gf9"/>
      </w:pPr>
      <w:r w:rsidRPr="0018112D">
        <w:t>«Проверка сведений»;</w:t>
      </w:r>
    </w:p>
    <w:p w14:paraId="32E3915E" w14:textId="5237C098" w:rsidR="00C26F62" w:rsidRPr="0018112D" w:rsidRDefault="00C26F62" w:rsidP="00436714">
      <w:pPr>
        <w:pStyle w:val="gf9"/>
      </w:pPr>
      <w:r w:rsidRPr="0018112D">
        <w:t>«Зачислено».</w:t>
      </w:r>
    </w:p>
    <w:p w14:paraId="3FA3FA7F" w14:textId="77777777" w:rsidR="009421E9" w:rsidRPr="0018112D" w:rsidRDefault="00C26F62" w:rsidP="00436714">
      <w:pPr>
        <w:pStyle w:val="gff0"/>
      </w:pPr>
      <w:r w:rsidRPr="0018112D">
        <w:t xml:space="preserve">Статус «Зарегистрировано» </w:t>
      </w:r>
      <w:r w:rsidR="005621C2" w:rsidRPr="0018112D">
        <w:t>–</w:t>
      </w:r>
      <w:r w:rsidRPr="0018112D">
        <w:t xml:space="preserve"> первоначальный статус заявления в </w:t>
      </w:r>
      <w:r w:rsidR="00974955" w:rsidRPr="0018112D">
        <w:t>АИС «Зачисление в ОДО»</w:t>
      </w:r>
      <w:r w:rsidRPr="0018112D">
        <w:t xml:space="preserve">. Присваивается, если информацию в заявлении необходимо </w:t>
      </w:r>
      <w:r w:rsidR="009421E9" w:rsidRPr="0018112D">
        <w:t>уточнить и внести исправления.</w:t>
      </w:r>
    </w:p>
    <w:p w14:paraId="18E4AAF2" w14:textId="6666CDC7" w:rsidR="00C26F62" w:rsidRPr="0018112D" w:rsidRDefault="00477D50" w:rsidP="001648DB">
      <w:pPr>
        <w:pStyle w:val="gff6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0F345E99" wp14:editId="671DDD89">
            <wp:extent cx="171450" cy="1619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</w:p>
    <w:p w14:paraId="177ED75D" w14:textId="224A677F" w:rsidR="00C26F62" w:rsidRPr="0018112D" w:rsidRDefault="00C26F62">
      <w:pPr>
        <w:pStyle w:val="ga"/>
        <w:numPr>
          <w:ilvl w:val="0"/>
          <w:numId w:val="34"/>
        </w:numPr>
        <w:rPr>
          <w:sz w:val="24"/>
        </w:rPr>
      </w:pPr>
      <w:r w:rsidRPr="0018112D">
        <w:rPr>
          <w:sz w:val="24"/>
        </w:rPr>
        <w:t>Заявление в статусе «Зарегистрировано» доступно для редактирования.</w:t>
      </w:r>
    </w:p>
    <w:p w14:paraId="691E6603" w14:textId="77777777" w:rsidR="0064657C" w:rsidRPr="0018112D" w:rsidRDefault="00C26F62" w:rsidP="001648DB">
      <w:pPr>
        <w:pStyle w:val="ga"/>
        <w:rPr>
          <w:sz w:val="24"/>
        </w:rPr>
      </w:pPr>
      <w:r w:rsidRPr="0018112D">
        <w:rPr>
          <w:sz w:val="24"/>
        </w:rPr>
        <w:t>Заявление в статусе «Зарегистрировано» можно перевести в статус «Принято к рассмотрению» / «Отказано».</w:t>
      </w:r>
    </w:p>
    <w:p w14:paraId="653448E1" w14:textId="1A9BE149" w:rsidR="00C26F62" w:rsidRPr="0018112D" w:rsidRDefault="00C26F62" w:rsidP="00436714">
      <w:pPr>
        <w:pStyle w:val="gff0"/>
      </w:pPr>
      <w:r w:rsidRPr="0018112D">
        <w:t xml:space="preserve">Статус «Принято к рассмотрению» </w:t>
      </w:r>
      <w:r w:rsidR="005621C2" w:rsidRPr="0018112D">
        <w:t>–</w:t>
      </w:r>
      <w:r w:rsidRPr="0018112D">
        <w:t xml:space="preserve"> присваивается заявлению в случае его корректного заполнения и подтверждения дальнейшего рассмотрения.</w:t>
      </w:r>
    </w:p>
    <w:p w14:paraId="21DCDAFF" w14:textId="42B9AD56" w:rsidR="00C26F62" w:rsidRPr="0018112D" w:rsidRDefault="00477D50" w:rsidP="001648DB">
      <w:pPr>
        <w:pStyle w:val="gff6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5D4D4585" wp14:editId="7870DCC0">
            <wp:extent cx="171450" cy="1619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</w:p>
    <w:p w14:paraId="30CA3AC2" w14:textId="5F05A527" w:rsidR="00C26F62" w:rsidRPr="0018112D" w:rsidRDefault="00C26F62">
      <w:pPr>
        <w:pStyle w:val="ga"/>
        <w:numPr>
          <w:ilvl w:val="0"/>
          <w:numId w:val="35"/>
        </w:numPr>
        <w:rPr>
          <w:sz w:val="24"/>
        </w:rPr>
      </w:pPr>
      <w:r w:rsidRPr="0018112D">
        <w:rPr>
          <w:sz w:val="24"/>
        </w:rPr>
        <w:t>Заявление в статусе «Принято к рассмотрению» недоступно для редактирования.</w:t>
      </w:r>
    </w:p>
    <w:p w14:paraId="593D0150" w14:textId="4355EA96" w:rsidR="00C26F62" w:rsidRPr="0018112D" w:rsidRDefault="00C26F62" w:rsidP="001648DB">
      <w:pPr>
        <w:pStyle w:val="ga"/>
        <w:rPr>
          <w:sz w:val="24"/>
        </w:rPr>
      </w:pPr>
      <w:r w:rsidRPr="0018112D">
        <w:rPr>
          <w:sz w:val="24"/>
        </w:rPr>
        <w:t xml:space="preserve">Для перевода заявления в статус «Принято к рассмотрению» на странице редактирования заявления, блок </w:t>
      </w:r>
      <w:r w:rsidR="00436B65" w:rsidRPr="0018112D">
        <w:rPr>
          <w:rStyle w:val="gffff3"/>
          <w:sz w:val="24"/>
        </w:rPr>
        <w:t>Выбор организации дополнительного образования</w:t>
      </w:r>
      <w:r w:rsidR="00436B65" w:rsidRPr="0018112D">
        <w:rPr>
          <w:sz w:val="24"/>
        </w:rPr>
        <w:t xml:space="preserve">, укажите и сохраните данные в поле </w:t>
      </w:r>
      <w:r w:rsidR="00436B65" w:rsidRPr="0018112D">
        <w:rPr>
          <w:rStyle w:val="afff7"/>
          <w:sz w:val="24"/>
        </w:rPr>
        <w:t>Дата подтверждения документов</w:t>
      </w:r>
      <w:r w:rsidRPr="0018112D">
        <w:rPr>
          <w:sz w:val="24"/>
        </w:rPr>
        <w:t>.</w:t>
      </w:r>
    </w:p>
    <w:p w14:paraId="146835ED" w14:textId="37E8184D" w:rsidR="00C26F62" w:rsidRPr="0018112D" w:rsidRDefault="00C26F62" w:rsidP="001648DB">
      <w:pPr>
        <w:pStyle w:val="ga"/>
        <w:rPr>
          <w:sz w:val="24"/>
        </w:rPr>
      </w:pPr>
      <w:r w:rsidRPr="0018112D">
        <w:rPr>
          <w:sz w:val="24"/>
        </w:rPr>
        <w:t>Заявление в статусе «Принято к рассмотрению» можно перевести в статус «Проверка сведений» / «Зачислено» / «Отказано».</w:t>
      </w:r>
    </w:p>
    <w:p w14:paraId="19342C97" w14:textId="18E80C2B" w:rsidR="00C26F62" w:rsidRPr="0018112D" w:rsidRDefault="00C26F62" w:rsidP="00436714">
      <w:pPr>
        <w:pStyle w:val="gff0"/>
      </w:pPr>
      <w:r w:rsidRPr="0018112D">
        <w:t xml:space="preserve">Статус «Проверка сведений» </w:t>
      </w:r>
      <w:r w:rsidR="005621C2" w:rsidRPr="0018112D">
        <w:t>–</w:t>
      </w:r>
      <w:r w:rsidR="00797B87" w:rsidRPr="0018112D">
        <w:t xml:space="preserve"> </w:t>
      </w:r>
      <w:r w:rsidRPr="0018112D">
        <w:t>присваивается заявлению в случае, если информацию в заявлении необходимо проверить и внести исправления.</w:t>
      </w:r>
    </w:p>
    <w:p w14:paraId="019F5641" w14:textId="37EA2598" w:rsidR="00C26F62" w:rsidRPr="0018112D" w:rsidRDefault="00477D50" w:rsidP="001648DB">
      <w:pPr>
        <w:pStyle w:val="gff6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600126B7" wp14:editId="27372B19">
            <wp:extent cx="171450" cy="1619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</w:p>
    <w:p w14:paraId="58BCB455" w14:textId="39C95F6F" w:rsidR="00C26F62" w:rsidRPr="0018112D" w:rsidRDefault="00C26F62">
      <w:pPr>
        <w:pStyle w:val="ga"/>
        <w:numPr>
          <w:ilvl w:val="0"/>
          <w:numId w:val="36"/>
        </w:numPr>
        <w:rPr>
          <w:sz w:val="24"/>
        </w:rPr>
      </w:pPr>
      <w:r w:rsidRPr="0018112D">
        <w:rPr>
          <w:sz w:val="24"/>
        </w:rPr>
        <w:t>Заявление в статусе «Проверка сведений» доступно для редактирования.</w:t>
      </w:r>
    </w:p>
    <w:p w14:paraId="5A5F0DF9" w14:textId="3CB84ABD" w:rsidR="00C26F62" w:rsidRPr="0018112D" w:rsidRDefault="00C26F62" w:rsidP="001648DB">
      <w:pPr>
        <w:pStyle w:val="ga"/>
        <w:rPr>
          <w:sz w:val="24"/>
        </w:rPr>
      </w:pPr>
      <w:r w:rsidRPr="0018112D">
        <w:rPr>
          <w:sz w:val="24"/>
        </w:rPr>
        <w:t>Заявление в статусе «Проверка сведений» можно перевести в статус «Принято к рассмотрению» / «Отказано».</w:t>
      </w:r>
    </w:p>
    <w:p w14:paraId="6FF3696E" w14:textId="43D9643B" w:rsidR="009421E9" w:rsidRPr="0018112D" w:rsidRDefault="00C26F62" w:rsidP="00436714">
      <w:pPr>
        <w:pStyle w:val="gff0"/>
      </w:pPr>
      <w:r w:rsidRPr="0018112D">
        <w:lastRenderedPageBreak/>
        <w:t>Статус «От</w:t>
      </w:r>
      <w:r w:rsidR="00552551" w:rsidRPr="0018112D">
        <w:t>клонено</w:t>
      </w:r>
      <w:r w:rsidRPr="0018112D">
        <w:t xml:space="preserve">» </w:t>
      </w:r>
      <w:r w:rsidR="005621C2" w:rsidRPr="0018112D">
        <w:t>–</w:t>
      </w:r>
      <w:r w:rsidRPr="0018112D">
        <w:t xml:space="preserve"> присваивается заявлению при нажатии </w:t>
      </w:r>
      <w:r w:rsidR="00797B87" w:rsidRPr="0018112D">
        <w:t xml:space="preserve">на </w:t>
      </w:r>
      <w:r w:rsidRPr="0018112D">
        <w:t>кнопк</w:t>
      </w:r>
      <w:r w:rsidR="00797B87" w:rsidRPr="0018112D">
        <w:t>у</w:t>
      </w:r>
      <w:r w:rsidRPr="0018112D">
        <w:t xml:space="preserve"> </w:t>
      </w:r>
      <w:r w:rsidRPr="0018112D">
        <w:rPr>
          <w:rStyle w:val="afff7"/>
        </w:rPr>
        <w:t>Отклонить</w:t>
      </w:r>
      <w:r w:rsidRPr="0018112D">
        <w:t>, в случае, если кандидату отказано в дальнейшем рассмо</w:t>
      </w:r>
      <w:r w:rsidR="00797B87" w:rsidRPr="0018112D">
        <w:t>трении заявления и зачислении в ОДО.</w:t>
      </w:r>
    </w:p>
    <w:p w14:paraId="31D32BC6" w14:textId="40AAAC4B" w:rsidR="00C26F62" w:rsidRPr="0018112D" w:rsidRDefault="00477D50" w:rsidP="001648DB">
      <w:pPr>
        <w:pStyle w:val="gff6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340FED0C" wp14:editId="6205B18F">
            <wp:extent cx="171450" cy="1619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</w:p>
    <w:p w14:paraId="0D4313C3" w14:textId="273FA9AE" w:rsidR="00C26F62" w:rsidRPr="0018112D" w:rsidRDefault="00C26F62">
      <w:pPr>
        <w:pStyle w:val="ga"/>
        <w:numPr>
          <w:ilvl w:val="0"/>
          <w:numId w:val="37"/>
        </w:numPr>
        <w:rPr>
          <w:sz w:val="24"/>
        </w:rPr>
      </w:pPr>
      <w:r w:rsidRPr="0018112D">
        <w:rPr>
          <w:sz w:val="24"/>
        </w:rPr>
        <w:t>Заявление в статусе «</w:t>
      </w:r>
      <w:r w:rsidR="00552551" w:rsidRPr="0018112D">
        <w:rPr>
          <w:sz w:val="24"/>
        </w:rPr>
        <w:t>Отклонено</w:t>
      </w:r>
      <w:r w:rsidRPr="0018112D">
        <w:rPr>
          <w:sz w:val="24"/>
        </w:rPr>
        <w:t>» недоступно для редактирования.</w:t>
      </w:r>
    </w:p>
    <w:p w14:paraId="6159E898" w14:textId="20C617BC" w:rsidR="00C26F62" w:rsidRPr="0018112D" w:rsidRDefault="00C26F62" w:rsidP="001648DB">
      <w:pPr>
        <w:pStyle w:val="ga"/>
        <w:rPr>
          <w:sz w:val="24"/>
        </w:rPr>
      </w:pPr>
      <w:r w:rsidRPr="0018112D">
        <w:rPr>
          <w:sz w:val="24"/>
        </w:rPr>
        <w:t>Заявление в статусе «</w:t>
      </w:r>
      <w:r w:rsidR="00552551" w:rsidRPr="0018112D">
        <w:rPr>
          <w:sz w:val="24"/>
        </w:rPr>
        <w:t>Отклонено</w:t>
      </w:r>
      <w:r w:rsidRPr="0018112D">
        <w:rPr>
          <w:sz w:val="24"/>
        </w:rPr>
        <w:t>» нельзя перевести в другие статусы.</w:t>
      </w:r>
    </w:p>
    <w:p w14:paraId="15F89D46" w14:textId="77777777" w:rsidR="009421E9" w:rsidRPr="0018112D" w:rsidRDefault="00C26F62" w:rsidP="00436714">
      <w:pPr>
        <w:pStyle w:val="gff0"/>
      </w:pPr>
      <w:r w:rsidRPr="0018112D">
        <w:t xml:space="preserve">Статус «Зачислено» </w:t>
      </w:r>
      <w:r w:rsidR="005621C2" w:rsidRPr="0018112D">
        <w:t>–</w:t>
      </w:r>
      <w:r w:rsidRPr="0018112D">
        <w:t xml:space="preserve"> присваивается заявлению, когда принято решени</w:t>
      </w:r>
      <w:r w:rsidR="00797B87" w:rsidRPr="0018112D">
        <w:t>е о зачислении кандидата в ОД</w:t>
      </w:r>
      <w:r w:rsidR="009421E9" w:rsidRPr="0018112D">
        <w:t>О.</w:t>
      </w:r>
    </w:p>
    <w:p w14:paraId="43BE579F" w14:textId="5E2E486E" w:rsidR="00C26F62" w:rsidRPr="0018112D" w:rsidRDefault="00477D50" w:rsidP="001648DB">
      <w:pPr>
        <w:pStyle w:val="gff6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797DBF0D" wp14:editId="68174DC1">
            <wp:extent cx="171450" cy="1619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</w:p>
    <w:p w14:paraId="78344C6B" w14:textId="7D9ABF35" w:rsidR="00C26F62" w:rsidRPr="0018112D" w:rsidRDefault="00C26F62">
      <w:pPr>
        <w:pStyle w:val="ga"/>
        <w:numPr>
          <w:ilvl w:val="0"/>
          <w:numId w:val="38"/>
        </w:numPr>
        <w:rPr>
          <w:sz w:val="24"/>
        </w:rPr>
      </w:pPr>
      <w:r w:rsidRPr="0018112D">
        <w:rPr>
          <w:sz w:val="24"/>
        </w:rPr>
        <w:t>Заявление в статусе «Зачислено» недоступно для редактирования.</w:t>
      </w:r>
    </w:p>
    <w:p w14:paraId="0964A706" w14:textId="6B2E27D2" w:rsidR="00C26F62" w:rsidRPr="0018112D" w:rsidRDefault="00C26F62" w:rsidP="001648DB">
      <w:pPr>
        <w:pStyle w:val="ga"/>
        <w:rPr>
          <w:sz w:val="24"/>
        </w:rPr>
      </w:pPr>
      <w:r w:rsidRPr="0018112D">
        <w:rPr>
          <w:sz w:val="24"/>
        </w:rPr>
        <w:t>Заявление в статусе «Зачислено» нельзя перевести в другие статусы.</w:t>
      </w:r>
    </w:p>
    <w:p w14:paraId="775E4158" w14:textId="32C3C722" w:rsidR="00F87742" w:rsidRPr="0018112D" w:rsidRDefault="00F87742" w:rsidP="00466450">
      <w:pPr>
        <w:pStyle w:val="g30"/>
      </w:pPr>
      <w:bookmarkStart w:id="200" w:name="_Toc459193218"/>
      <w:bookmarkStart w:id="201" w:name="_Toc459194382"/>
      <w:bookmarkEnd w:id="200"/>
      <w:bookmarkEnd w:id="201"/>
      <w:r w:rsidRPr="0018112D">
        <w:t xml:space="preserve">Просмотр реестра </w:t>
      </w:r>
      <w:r w:rsidR="008B1290" w:rsidRPr="0018112D">
        <w:t>заявлений</w:t>
      </w:r>
    </w:p>
    <w:p w14:paraId="52A2E780" w14:textId="3DC9809A" w:rsidR="00977A4B" w:rsidRPr="0018112D" w:rsidRDefault="00977A4B" w:rsidP="00436714">
      <w:pPr>
        <w:pStyle w:val="gff0"/>
      </w:pPr>
      <w:r w:rsidRPr="0018112D">
        <w:t>Пользователю с ролью «С</w:t>
      </w:r>
      <w:r w:rsidR="008B1290" w:rsidRPr="0018112D">
        <w:t>пециалист</w:t>
      </w:r>
      <w:r w:rsidRPr="0018112D">
        <w:t xml:space="preserve"> РОУО» доступны для просмотра заявления, поданные во все организации</w:t>
      </w:r>
      <w:r w:rsidR="008B1290" w:rsidRPr="0018112D">
        <w:t xml:space="preserve"> дополнительного образования</w:t>
      </w:r>
      <w:r w:rsidRPr="0018112D">
        <w:t xml:space="preserve"> </w:t>
      </w:r>
      <w:r w:rsidR="004A0975" w:rsidRPr="0018112D">
        <w:t>региона</w:t>
      </w:r>
      <w:r w:rsidRPr="0018112D">
        <w:t xml:space="preserve">. </w:t>
      </w:r>
      <w:r w:rsidR="008B1290" w:rsidRPr="0018112D">
        <w:t xml:space="preserve">Пользователю с ролью «Специалист МОУО» </w:t>
      </w:r>
      <w:r w:rsidR="001A1B7B" w:rsidRPr="0018112D">
        <w:t>–</w:t>
      </w:r>
      <w:r w:rsidR="008B1290" w:rsidRPr="0018112D">
        <w:t xml:space="preserve"> только заявления, поданные в </w:t>
      </w:r>
      <w:r w:rsidR="001F639B" w:rsidRPr="0018112D">
        <w:t>ОДО муниципального образования, в котором работает специалист, и муниципальных образований, входящих в его состав</w:t>
      </w:r>
      <w:r w:rsidR="008B1290" w:rsidRPr="0018112D">
        <w:t xml:space="preserve">. </w:t>
      </w:r>
      <w:r w:rsidRPr="0018112D">
        <w:t>П</w:t>
      </w:r>
      <w:r w:rsidR="008B1290" w:rsidRPr="0018112D">
        <w:t>ользователю</w:t>
      </w:r>
      <w:r w:rsidRPr="0018112D">
        <w:t xml:space="preserve"> с ролью «Сотрудник </w:t>
      </w:r>
      <w:r w:rsidR="008B1290" w:rsidRPr="0018112D">
        <w:t>ОДО</w:t>
      </w:r>
      <w:r w:rsidR="00A902AB" w:rsidRPr="0018112D">
        <w:t xml:space="preserve"> (ПЭК)</w:t>
      </w:r>
      <w:r w:rsidRPr="0018112D">
        <w:t>»</w:t>
      </w:r>
      <w:r w:rsidR="00A902AB" w:rsidRPr="0018112D">
        <w:t xml:space="preserve"> или «Сотрудник ОДО (приказы)»</w:t>
      </w:r>
      <w:r w:rsidRPr="0018112D">
        <w:t xml:space="preserve"> </w:t>
      </w:r>
      <w:r w:rsidR="001A1B7B" w:rsidRPr="0018112D">
        <w:t>–</w:t>
      </w:r>
      <w:r w:rsidRPr="0018112D">
        <w:t xml:space="preserve"> только заявления, поданные в конкретную </w:t>
      </w:r>
      <w:r w:rsidR="008B1290" w:rsidRPr="0018112D">
        <w:t>ОДО</w:t>
      </w:r>
      <w:r w:rsidRPr="0018112D">
        <w:t xml:space="preserve">, указанную в </w:t>
      </w:r>
      <w:r w:rsidR="00783B90" w:rsidRPr="0018112D">
        <w:t>учётной</w:t>
      </w:r>
      <w:r w:rsidR="001025EC" w:rsidRPr="0018112D">
        <w:t xml:space="preserve"> записи пользователя</w:t>
      </w:r>
      <w:r w:rsidRPr="0018112D">
        <w:t>.</w:t>
      </w:r>
    </w:p>
    <w:p w14:paraId="4FA69017" w14:textId="77D0D352" w:rsidR="000245E5" w:rsidRPr="0018112D" w:rsidRDefault="00903527" w:rsidP="00436714">
      <w:pPr>
        <w:pStyle w:val="gff0"/>
      </w:pPr>
      <w:r w:rsidRPr="0018112D">
        <w:t>Для просмотра реестра заявлений выб</w:t>
      </w:r>
      <w:r w:rsidR="00D928FA" w:rsidRPr="0018112D">
        <w:t>е</w:t>
      </w:r>
      <w:r w:rsidRPr="0018112D">
        <w:t>р</w:t>
      </w:r>
      <w:r w:rsidR="00D928FA" w:rsidRPr="0018112D">
        <w:t>и</w:t>
      </w:r>
      <w:r w:rsidRPr="0018112D">
        <w:t>т</w:t>
      </w:r>
      <w:r w:rsidR="00D928FA" w:rsidRPr="0018112D">
        <w:t>е</w:t>
      </w:r>
      <w:r w:rsidRPr="0018112D">
        <w:t xml:space="preserve"> раздел </w:t>
      </w:r>
      <w:r w:rsidRPr="0018112D">
        <w:rPr>
          <w:b/>
        </w:rPr>
        <w:t>Заявления</w:t>
      </w:r>
      <w:r w:rsidRPr="0018112D">
        <w:t xml:space="preserve"> главного меню </w:t>
      </w:r>
      <w:r w:rsidR="00974955" w:rsidRPr="0018112D">
        <w:t>АИС «Зачисление в ОДО»</w:t>
      </w:r>
      <w:r w:rsidRPr="0018112D">
        <w:t>.</w:t>
      </w:r>
      <w:r w:rsidR="002A546F" w:rsidRPr="0018112D">
        <w:t xml:space="preserve"> </w:t>
      </w:r>
      <w:r w:rsidR="000245E5" w:rsidRPr="0018112D">
        <w:t xml:space="preserve">В рабочей области </w:t>
      </w:r>
      <w:r w:rsidR="00974955" w:rsidRPr="0018112D">
        <w:t xml:space="preserve">АИС «Зачисление в ОДО» </w:t>
      </w:r>
      <w:r w:rsidR="000245E5" w:rsidRPr="0018112D">
        <w:t>отобразится реестр заявлений (</w:t>
      </w:r>
      <w:r w:rsidR="00797B87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_Ref488769387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29</w:t>
      </w:r>
      <w:r w:rsidR="00184B54" w:rsidRPr="0018112D">
        <w:fldChar w:fldCharType="end"/>
      </w:r>
      <w:r w:rsidR="000A3DC8" w:rsidRPr="0018112D">
        <w:t>).</w:t>
      </w:r>
    </w:p>
    <w:p w14:paraId="37F3305A" w14:textId="77777777" w:rsidR="00A902AB" w:rsidRPr="0018112D" w:rsidRDefault="00A902AB" w:rsidP="001648DB">
      <w:pPr>
        <w:pStyle w:val="gff6"/>
      </w:pPr>
      <w:r w:rsidRPr="0018112D">
        <w:t>В реестре заявлений содержатся следующие элементы:</w:t>
      </w:r>
    </w:p>
    <w:p w14:paraId="0792D0BA" w14:textId="2DD865C3" w:rsidR="00A902AB" w:rsidRPr="0018112D" w:rsidRDefault="00B3530E" w:rsidP="00436714">
      <w:pPr>
        <w:pStyle w:val="gf9"/>
      </w:pPr>
      <w:r w:rsidRPr="0018112D">
        <w:t>п</w:t>
      </w:r>
      <w:r w:rsidR="00797B87" w:rsidRPr="0018112D">
        <w:t xml:space="preserve">оисковая панель </w:t>
      </w:r>
      <w:r w:rsidR="00A902AB" w:rsidRPr="0018112D">
        <w:t>(</w:t>
      </w:r>
      <w:r w:rsidR="00797B87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_Ref488769387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29</w:t>
      </w:r>
      <w:r w:rsidR="00184B54" w:rsidRPr="0018112D">
        <w:fldChar w:fldCharType="end"/>
      </w:r>
      <w:r w:rsidR="00A902AB" w:rsidRPr="0018112D">
        <w:t>):</w:t>
      </w:r>
    </w:p>
    <w:p w14:paraId="265E35DB" w14:textId="78CC8F02" w:rsidR="00A902AB" w:rsidRPr="0018112D" w:rsidRDefault="00B3530E" w:rsidP="00436714">
      <w:pPr>
        <w:pStyle w:val="gf9"/>
      </w:pPr>
      <w:r w:rsidRPr="0018112D">
        <w:t>р</w:t>
      </w:r>
      <w:r w:rsidR="00A902AB" w:rsidRPr="0018112D">
        <w:t>еестр заявлений, содержащий следующие параметры (</w:t>
      </w:r>
      <w:r w:rsidR="00797B87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_Ref488769387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29</w:t>
      </w:r>
      <w:r w:rsidR="00184B54" w:rsidRPr="0018112D">
        <w:fldChar w:fldCharType="end"/>
      </w:r>
      <w:r w:rsidR="00A902AB" w:rsidRPr="0018112D">
        <w:t>):</w:t>
      </w:r>
    </w:p>
    <w:p w14:paraId="0744D493" w14:textId="32861A87" w:rsidR="00A902AB" w:rsidRPr="0018112D" w:rsidRDefault="00797B87" w:rsidP="00436714">
      <w:pPr>
        <w:pStyle w:val="gf9"/>
      </w:pPr>
      <w:r w:rsidRPr="0018112D">
        <w:t>номер заявления;</w:t>
      </w:r>
    </w:p>
    <w:p w14:paraId="769BBFD9" w14:textId="71BE5CBC" w:rsidR="00A902AB" w:rsidRPr="0018112D" w:rsidRDefault="00797B87" w:rsidP="00436714">
      <w:pPr>
        <w:pStyle w:val="gf9"/>
      </w:pPr>
      <w:r w:rsidRPr="0018112D">
        <w:t>ФИО поступающего;</w:t>
      </w:r>
    </w:p>
    <w:p w14:paraId="501BEDBA" w14:textId="41801AA5" w:rsidR="00A902AB" w:rsidRPr="0018112D" w:rsidRDefault="00797B87" w:rsidP="00436714">
      <w:pPr>
        <w:pStyle w:val="gf9"/>
      </w:pPr>
      <w:r w:rsidRPr="0018112D">
        <w:t>о</w:t>
      </w:r>
      <w:r w:rsidR="00A902AB" w:rsidRPr="0018112D">
        <w:t>тделение</w:t>
      </w:r>
      <w:r w:rsidRPr="0018112D">
        <w:t>;</w:t>
      </w:r>
    </w:p>
    <w:p w14:paraId="5A7BE930" w14:textId="39DAFA37" w:rsidR="00A902AB" w:rsidRPr="0018112D" w:rsidRDefault="00797B87" w:rsidP="004B1865">
      <w:pPr>
        <w:pStyle w:val="gf9"/>
        <w:keepNext/>
      </w:pPr>
      <w:r w:rsidRPr="0018112D">
        <w:lastRenderedPageBreak/>
        <w:t>д</w:t>
      </w:r>
      <w:r w:rsidR="00A902AB" w:rsidRPr="0018112D">
        <w:t>ата подачи заявления.</w:t>
      </w:r>
    </w:p>
    <w:p w14:paraId="17F7C940" w14:textId="4815F222" w:rsidR="00A902AB" w:rsidRPr="0018112D" w:rsidRDefault="00DE666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399DA5A9" wp14:editId="0CF6D78C">
            <wp:extent cx="5939790" cy="5422265"/>
            <wp:effectExtent l="19050" t="19050" r="3810" b="6985"/>
            <wp:docPr id="425575455" name="Рисунок 1" descr="Изображение выглядит как текст, снимок экрана, число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75455" name="Рисунок 1" descr="Изображение выглядит как текст, снимок экрана, число, дизайн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222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504FC5" w14:textId="574037D3" w:rsidR="00A902AB" w:rsidRPr="0018112D" w:rsidRDefault="00A902AB" w:rsidP="00EB3E85">
      <w:pPr>
        <w:pStyle w:val="ab"/>
      </w:pPr>
      <w:bookmarkStart w:id="202" w:name="_Ref488769387"/>
      <w:r w:rsidRPr="0018112D">
        <w:t xml:space="preserve">Раздел </w:t>
      </w:r>
      <w:r w:rsidRPr="0018112D">
        <w:rPr>
          <w:b/>
        </w:rPr>
        <w:t>Заявления</w:t>
      </w:r>
      <w:bookmarkEnd w:id="202"/>
    </w:p>
    <w:p w14:paraId="58B9F7FF" w14:textId="6AE63352" w:rsidR="0064657C" w:rsidRPr="0018112D" w:rsidRDefault="000245E5" w:rsidP="001648DB">
      <w:pPr>
        <w:pStyle w:val="gff6"/>
      </w:pPr>
      <w:r w:rsidRPr="0018112D">
        <w:t>Для поиска в реестре заявлений</w:t>
      </w:r>
      <w:r w:rsidR="00A902AB" w:rsidRPr="0018112D">
        <w:t xml:space="preserve"> </w:t>
      </w:r>
      <w:r w:rsidR="00D928FA" w:rsidRPr="0018112D">
        <w:t xml:space="preserve">выполните </w:t>
      </w:r>
      <w:r w:rsidR="00A902AB" w:rsidRPr="0018112D">
        <w:t>следующие действия</w:t>
      </w:r>
      <w:r w:rsidRPr="0018112D">
        <w:t>:</w:t>
      </w:r>
    </w:p>
    <w:p w14:paraId="2971EC7C" w14:textId="6E423D3B" w:rsidR="000245E5" w:rsidRPr="0018112D" w:rsidRDefault="00662ADF">
      <w:pPr>
        <w:pStyle w:val="ga"/>
        <w:numPr>
          <w:ilvl w:val="0"/>
          <w:numId w:val="39"/>
        </w:numPr>
      </w:pPr>
      <w:r w:rsidRPr="0018112D">
        <w:t>откройте</w:t>
      </w:r>
      <w:r w:rsidR="00797B87" w:rsidRPr="0018112D">
        <w:t xml:space="preserve"> раздел </w:t>
      </w:r>
      <w:r w:rsidR="00797B87" w:rsidRPr="0018112D">
        <w:rPr>
          <w:b/>
        </w:rPr>
        <w:t>Заявления</w:t>
      </w:r>
      <w:r w:rsidR="00797B87" w:rsidRPr="0018112D">
        <w:t>;</w:t>
      </w:r>
    </w:p>
    <w:p w14:paraId="128A1529" w14:textId="292E8EA0" w:rsidR="000245E5" w:rsidRPr="0018112D" w:rsidRDefault="000245E5" w:rsidP="001648DB">
      <w:pPr>
        <w:pStyle w:val="ga"/>
      </w:pPr>
      <w:r w:rsidRPr="0018112D">
        <w:t xml:space="preserve">задать </w:t>
      </w:r>
      <w:r w:rsidR="00797B87" w:rsidRPr="0018112D">
        <w:t xml:space="preserve">необходимые </w:t>
      </w:r>
      <w:r w:rsidRPr="0018112D">
        <w:t xml:space="preserve">параметры поиска </w:t>
      </w:r>
      <w:r w:rsidR="00797B87" w:rsidRPr="0018112D">
        <w:t>в поисковой панели;</w:t>
      </w:r>
    </w:p>
    <w:p w14:paraId="657EF5A7" w14:textId="7F1CEC6B" w:rsidR="00977A4B" w:rsidRPr="0018112D" w:rsidRDefault="00662ADF" w:rsidP="001648DB">
      <w:pPr>
        <w:pStyle w:val="ga"/>
      </w:pPr>
      <w:r w:rsidRPr="0018112D">
        <w:t xml:space="preserve">нажмите </w:t>
      </w:r>
      <w:r w:rsidR="001A1B7B" w:rsidRPr="0018112D">
        <w:t>на</w:t>
      </w:r>
      <w:r w:rsidR="000245E5" w:rsidRPr="0018112D">
        <w:t xml:space="preserve"> кнопку </w:t>
      </w:r>
      <w:r w:rsidR="000245E5" w:rsidRPr="0018112D">
        <w:rPr>
          <w:rStyle w:val="afff7"/>
        </w:rPr>
        <w:t>Найти</w:t>
      </w:r>
      <w:r w:rsidR="000245E5" w:rsidRPr="0018112D">
        <w:t>. Результаты поиска отобразятся в реестре заявлений.</w:t>
      </w:r>
    </w:p>
    <w:p w14:paraId="4EE59EF1" w14:textId="22334251" w:rsidR="0064657C" w:rsidRPr="0018112D" w:rsidRDefault="00A902AB" w:rsidP="001648DB">
      <w:pPr>
        <w:pStyle w:val="gff6"/>
      </w:pPr>
      <w:r w:rsidRPr="0018112D">
        <w:t xml:space="preserve">Для экспорта реестра заявлений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3D325105" w14:textId="2799D1F9" w:rsidR="00797B87" w:rsidRPr="0018112D" w:rsidRDefault="00662ADF">
      <w:pPr>
        <w:pStyle w:val="ga"/>
        <w:numPr>
          <w:ilvl w:val="0"/>
          <w:numId w:val="40"/>
        </w:numPr>
      </w:pPr>
      <w:r w:rsidRPr="0018112D">
        <w:t>откройте</w:t>
      </w:r>
      <w:r w:rsidR="00797B87" w:rsidRPr="0018112D">
        <w:t xml:space="preserve"> раздел </w:t>
      </w:r>
      <w:r w:rsidR="00797B87" w:rsidRPr="0018112D">
        <w:rPr>
          <w:b/>
        </w:rPr>
        <w:t>Заявления</w:t>
      </w:r>
      <w:r w:rsidR="00797B87" w:rsidRPr="0018112D">
        <w:t>;</w:t>
      </w:r>
    </w:p>
    <w:p w14:paraId="46DD69DE" w14:textId="7D371A6D" w:rsidR="00797B87" w:rsidRPr="0018112D" w:rsidRDefault="00662ADF" w:rsidP="001648DB">
      <w:pPr>
        <w:pStyle w:val="ga"/>
      </w:pPr>
      <w:r w:rsidRPr="0018112D">
        <w:t xml:space="preserve">нажмите </w:t>
      </w:r>
      <w:r w:rsidR="00797B87" w:rsidRPr="0018112D">
        <w:t xml:space="preserve">на кнопку </w:t>
      </w:r>
      <w:r w:rsidR="00797B87" w:rsidRPr="0018112D">
        <w:rPr>
          <w:noProof/>
          <w:lang w:eastAsia="ru-RU"/>
        </w:rPr>
        <w:drawing>
          <wp:inline distT="0" distB="0" distL="0" distR="0" wp14:anchorId="40BC4D66" wp14:editId="32BF54A1">
            <wp:extent cx="457200" cy="174812"/>
            <wp:effectExtent l="19050" t="19050" r="19050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69" cy="18007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797B87" w:rsidRPr="0018112D">
        <w:t>;</w:t>
      </w:r>
    </w:p>
    <w:p w14:paraId="2F35DF17" w14:textId="373354A6" w:rsidR="00797B87" w:rsidRPr="0018112D" w:rsidRDefault="00797B87" w:rsidP="001648DB">
      <w:pPr>
        <w:pStyle w:val="ga"/>
      </w:pPr>
      <w:r w:rsidRPr="0018112D">
        <w:t>подтвердить сохранение документа на компьютере.</w:t>
      </w:r>
    </w:p>
    <w:p w14:paraId="5FBD5687" w14:textId="2003DC3E" w:rsidR="00EC58B1" w:rsidRPr="0018112D" w:rsidRDefault="00EC58B1" w:rsidP="00466450">
      <w:pPr>
        <w:pStyle w:val="g30"/>
      </w:pPr>
      <w:r w:rsidRPr="0018112D">
        <w:lastRenderedPageBreak/>
        <w:t>Цикл работы с заявлениями</w:t>
      </w:r>
    </w:p>
    <w:p w14:paraId="7DAD53A1" w14:textId="787C339F" w:rsidR="00EC58B1" w:rsidRPr="0018112D" w:rsidRDefault="00EC58B1" w:rsidP="00436714">
      <w:pPr>
        <w:pStyle w:val="gff0"/>
      </w:pPr>
      <w:r w:rsidRPr="0018112D">
        <w:t>Для работы с заявлениями, для изменения их статуса, реализованы кнопки действий на странице просмотра заявления. Отображение возможных действий с заявлениями зависит от текущего статуса заявления (</w:t>
      </w:r>
      <w:r w:rsidR="00797B87" w:rsidRPr="0018112D">
        <w:t>см. п.</w:t>
      </w:r>
      <w:r w:rsidR="00552551" w:rsidRPr="0018112D">
        <w:t xml:space="preserve"> </w:t>
      </w:r>
      <w:r w:rsidR="00552551" w:rsidRPr="0018112D">
        <w:fldChar w:fldCharType="begin"/>
      </w:r>
      <w:r w:rsidR="00552551" w:rsidRPr="0018112D">
        <w:instrText xml:space="preserve"> REF _Ref94016425 \n \h </w:instrText>
      </w:r>
      <w:r w:rsidR="0018112D">
        <w:instrText xml:space="preserve"> \* MERGEFORMAT </w:instrText>
      </w:r>
      <w:r w:rsidR="00552551" w:rsidRPr="0018112D">
        <w:fldChar w:fldCharType="separate"/>
      </w:r>
      <w:r w:rsidR="004930A1">
        <w:t>5.5.1</w:t>
      </w:r>
      <w:r w:rsidR="00552551" w:rsidRPr="0018112D">
        <w:fldChar w:fldCharType="end"/>
      </w:r>
      <w:r w:rsidR="00797B87" w:rsidRPr="0018112D">
        <w:t>).</w:t>
      </w:r>
    </w:p>
    <w:p w14:paraId="7D6E387A" w14:textId="77777777" w:rsidR="00EC58B1" w:rsidRPr="0018112D" w:rsidRDefault="00EC58B1" w:rsidP="00436714">
      <w:pPr>
        <w:pStyle w:val="gff0"/>
      </w:pPr>
      <w:r w:rsidRPr="0018112D">
        <w:t>Действия с заявлениями доступны пользователю с ролью «Сотрудник ОДО (ПЭК)».</w:t>
      </w:r>
    </w:p>
    <w:p w14:paraId="08799D3B" w14:textId="28CF37CC" w:rsidR="00EC58B1" w:rsidRPr="0018112D" w:rsidRDefault="00EC58B1" w:rsidP="001648DB">
      <w:pPr>
        <w:pStyle w:val="gff6"/>
      </w:pPr>
      <w:r w:rsidRPr="0018112D">
        <w:t xml:space="preserve">В </w:t>
      </w:r>
      <w:r w:rsidR="00974955" w:rsidRPr="0018112D">
        <w:t xml:space="preserve">АИС «Зачисление в ОДО» </w:t>
      </w:r>
      <w:r w:rsidRPr="0018112D">
        <w:t>реализованы следующие действия с заявлениями:</w:t>
      </w:r>
    </w:p>
    <w:p w14:paraId="3C918C1E" w14:textId="6C69C085" w:rsidR="00EC58B1" w:rsidRPr="0018112D" w:rsidRDefault="00EC58B1">
      <w:pPr>
        <w:pStyle w:val="ga"/>
        <w:numPr>
          <w:ilvl w:val="0"/>
          <w:numId w:val="41"/>
        </w:numPr>
      </w:pPr>
      <w:r w:rsidRPr="0018112D">
        <w:t xml:space="preserve">«Принять к рассмотрению» </w:t>
      </w:r>
      <w:r w:rsidR="005621C2" w:rsidRPr="0018112D">
        <w:t>–</w:t>
      </w:r>
      <w:r w:rsidRPr="0018112D">
        <w:t xml:space="preserve"> используется, если заявление можно рассматривать для зачисления в ОДО. При этом:</w:t>
      </w:r>
    </w:p>
    <w:p w14:paraId="1A171BA9" w14:textId="77777777" w:rsidR="0064657C" w:rsidRPr="0018112D" w:rsidRDefault="00EC58B1">
      <w:pPr>
        <w:pStyle w:val="ga"/>
        <w:numPr>
          <w:ilvl w:val="1"/>
          <w:numId w:val="14"/>
        </w:numPr>
      </w:pPr>
      <w:r w:rsidRPr="0018112D">
        <w:t>заявлению присваивается статус «Принято к рассмотрению»;</w:t>
      </w:r>
    </w:p>
    <w:p w14:paraId="4C20E741" w14:textId="77777777" w:rsidR="0064657C" w:rsidRPr="0018112D" w:rsidRDefault="00EC58B1">
      <w:pPr>
        <w:pStyle w:val="ga"/>
        <w:numPr>
          <w:ilvl w:val="1"/>
          <w:numId w:val="14"/>
        </w:numPr>
      </w:pPr>
      <w:r w:rsidRPr="0018112D">
        <w:t>действие доступно для заявлений в статусах</w:t>
      </w:r>
      <w:r w:rsidR="00797B87" w:rsidRPr="0018112D">
        <w:t>: «Зарегистрировано», «Проверка </w:t>
      </w:r>
      <w:r w:rsidRPr="0018112D">
        <w:t>сведений».</w:t>
      </w:r>
    </w:p>
    <w:p w14:paraId="3E9D9210" w14:textId="6DA04039" w:rsidR="00EC58B1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238249CA" wp14:editId="58557DB5">
            <wp:extent cx="172720" cy="1727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1924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EC58B1" w:rsidRPr="0018112D">
        <w:rPr>
          <w:rStyle w:val="gfff8"/>
        </w:rPr>
        <w:t xml:space="preserve">для успешного перевода заявления в статус «Принято к рассмотрению» в нём должна быть указана дата подтверждения документов в блоке </w:t>
      </w:r>
      <w:r w:rsidR="00EC58B1" w:rsidRPr="0018112D">
        <w:rPr>
          <w:rStyle w:val="gfff8"/>
          <w:b/>
          <w:bCs/>
        </w:rPr>
        <w:t>Выбор организации дополнительного образования</w:t>
      </w:r>
      <w:r w:rsidR="00EC58B1" w:rsidRPr="0018112D">
        <w:rPr>
          <w:rStyle w:val="gfff8"/>
        </w:rPr>
        <w:t>.</w:t>
      </w:r>
    </w:p>
    <w:p w14:paraId="3DF9508C" w14:textId="46702CE6" w:rsidR="00EC58B1" w:rsidRPr="0018112D" w:rsidRDefault="00EC58B1" w:rsidP="001648DB">
      <w:pPr>
        <w:pStyle w:val="ga"/>
      </w:pPr>
      <w:r w:rsidRPr="0018112D">
        <w:t xml:space="preserve">«Отклонить» </w:t>
      </w:r>
      <w:r w:rsidR="005621C2" w:rsidRPr="0018112D">
        <w:t>–</w:t>
      </w:r>
      <w:r w:rsidRPr="0018112D">
        <w:t xml:space="preserve"> используется, если заявление не надо рассматривать для зачисления в ОДО. При этом:</w:t>
      </w:r>
    </w:p>
    <w:p w14:paraId="35C171F4" w14:textId="2A370C4F" w:rsidR="0064657C" w:rsidRPr="0018112D" w:rsidRDefault="00EC58B1">
      <w:pPr>
        <w:pStyle w:val="ga"/>
        <w:numPr>
          <w:ilvl w:val="1"/>
          <w:numId w:val="14"/>
        </w:numPr>
      </w:pPr>
      <w:r w:rsidRPr="0018112D">
        <w:t>заявлению присваивается статус «Отк</w:t>
      </w:r>
      <w:r w:rsidR="00E32711" w:rsidRPr="0018112D">
        <w:t>лонено</w:t>
      </w:r>
      <w:r w:rsidRPr="0018112D">
        <w:t>»;</w:t>
      </w:r>
    </w:p>
    <w:p w14:paraId="61D6B9EF" w14:textId="2554800E" w:rsidR="00EC58B1" w:rsidRPr="0018112D" w:rsidRDefault="00EC58B1">
      <w:pPr>
        <w:pStyle w:val="ga"/>
        <w:numPr>
          <w:ilvl w:val="1"/>
          <w:numId w:val="14"/>
        </w:numPr>
      </w:pPr>
      <w:r w:rsidRPr="0018112D">
        <w:t>действие доступно для заявлений в статусах: «Зарегистрировано», «Принято к рассмотрению», «Проверка сведений».</w:t>
      </w:r>
    </w:p>
    <w:p w14:paraId="22D06161" w14:textId="014CB691" w:rsidR="0064657C" w:rsidRPr="0018112D" w:rsidRDefault="00477D50" w:rsidP="00436714">
      <w:pPr>
        <w:pStyle w:val="gff0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4502283D" wp14:editId="7ECE7D27">
            <wp:extent cx="171450" cy="1619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  <w:r w:rsidRPr="0018112D">
        <w:rPr>
          <w:sz w:val="24"/>
        </w:rPr>
        <w:t xml:space="preserve"> </w:t>
      </w:r>
      <w:r w:rsidR="00EC58B1" w:rsidRPr="0018112D">
        <w:rPr>
          <w:sz w:val="24"/>
        </w:rPr>
        <w:t xml:space="preserve">после выбора действия «Отклонить», нельзя изменить статус заявления. (подробнее в разделе </w:t>
      </w:r>
      <w:r w:rsidR="00EC58B1" w:rsidRPr="0018112D">
        <w:rPr>
          <w:b/>
          <w:sz w:val="24"/>
        </w:rPr>
        <w:t>Статусы заявлений</w:t>
      </w:r>
      <w:r w:rsidR="00EC58B1" w:rsidRPr="0018112D">
        <w:rPr>
          <w:sz w:val="24"/>
        </w:rPr>
        <w:t>).</w:t>
      </w:r>
    </w:p>
    <w:p w14:paraId="17A906FD" w14:textId="593D6173" w:rsidR="00EC58B1" w:rsidRPr="0018112D" w:rsidRDefault="00EC58B1" w:rsidP="001648DB">
      <w:pPr>
        <w:pStyle w:val="ga"/>
      </w:pPr>
      <w:r w:rsidRPr="0018112D">
        <w:t xml:space="preserve">«Проверка сведений» </w:t>
      </w:r>
      <w:r w:rsidR="005621C2" w:rsidRPr="0018112D">
        <w:t>–</w:t>
      </w:r>
      <w:r w:rsidRPr="0018112D">
        <w:t xml:space="preserve"> используется, если в заявлении поступающего необходимо уточнить информацию и внести изменения. При этом:</w:t>
      </w:r>
    </w:p>
    <w:p w14:paraId="0E758D64" w14:textId="77777777" w:rsidR="0064657C" w:rsidRPr="0018112D" w:rsidRDefault="00EC58B1">
      <w:pPr>
        <w:pStyle w:val="ga"/>
        <w:numPr>
          <w:ilvl w:val="1"/>
          <w:numId w:val="14"/>
        </w:numPr>
      </w:pPr>
      <w:r w:rsidRPr="0018112D">
        <w:t>заявлению присваивается статус «Проверка сведений»;</w:t>
      </w:r>
    </w:p>
    <w:p w14:paraId="583AF7C3" w14:textId="2F348F98" w:rsidR="00EC58B1" w:rsidRPr="0018112D" w:rsidRDefault="00EC58B1">
      <w:pPr>
        <w:pStyle w:val="ga"/>
        <w:numPr>
          <w:ilvl w:val="1"/>
          <w:numId w:val="14"/>
        </w:numPr>
      </w:pPr>
      <w:r w:rsidRPr="0018112D">
        <w:t>действие доступно для заявлений в статусе «Принято к рассмотрению».</w:t>
      </w:r>
    </w:p>
    <w:p w14:paraId="693FE607" w14:textId="6CFE392B" w:rsidR="00EC58B1" w:rsidRPr="0018112D" w:rsidRDefault="00EC58B1" w:rsidP="001648DB">
      <w:pPr>
        <w:pStyle w:val="ga"/>
      </w:pPr>
      <w:r w:rsidRPr="0018112D">
        <w:t xml:space="preserve">«Зачислить» </w:t>
      </w:r>
      <w:r w:rsidR="005621C2" w:rsidRPr="0018112D">
        <w:t>–</w:t>
      </w:r>
      <w:r w:rsidRPr="0018112D">
        <w:t xml:space="preserve"> используется для зачисления кандидата в ОДО. При этом:</w:t>
      </w:r>
    </w:p>
    <w:p w14:paraId="6A2B0F61" w14:textId="77777777" w:rsidR="0064657C" w:rsidRPr="0018112D" w:rsidRDefault="00EC58B1">
      <w:pPr>
        <w:pStyle w:val="ga"/>
        <w:numPr>
          <w:ilvl w:val="1"/>
          <w:numId w:val="14"/>
        </w:numPr>
      </w:pPr>
      <w:r w:rsidRPr="0018112D">
        <w:t>заявлению присваивается статус «Зачислено»;</w:t>
      </w:r>
    </w:p>
    <w:p w14:paraId="6DFCEEF4" w14:textId="4EBE00A1" w:rsidR="00EC58B1" w:rsidRPr="0018112D" w:rsidRDefault="00EC58B1">
      <w:pPr>
        <w:pStyle w:val="ga"/>
        <w:numPr>
          <w:ilvl w:val="1"/>
          <w:numId w:val="14"/>
        </w:numPr>
      </w:pPr>
      <w:r w:rsidRPr="0018112D">
        <w:t>действие доступно для заявлений в статусе «Принято к рассмотрению».</w:t>
      </w:r>
    </w:p>
    <w:p w14:paraId="1B6801E6" w14:textId="383302CC" w:rsidR="00EC58B1" w:rsidRPr="0018112D" w:rsidRDefault="00EC58B1" w:rsidP="004B1865">
      <w:pPr>
        <w:pStyle w:val="gff0"/>
        <w:keepNext/>
      </w:pPr>
      <w:r w:rsidRPr="0018112D">
        <w:lastRenderedPageBreak/>
        <w:t xml:space="preserve">В дальнейшем, внизу страницы просмотра заявления в блоке </w:t>
      </w:r>
      <w:r w:rsidRPr="0018112D">
        <w:rPr>
          <w:b/>
          <w:bCs/>
        </w:rPr>
        <w:t>Активность</w:t>
      </w:r>
      <w:r w:rsidRPr="0018112D">
        <w:t xml:space="preserve"> будет отображаться история изменений статуса заявления и комментарии (</w:t>
      </w:r>
      <w:r w:rsidR="00756543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_Ref488769410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30</w:t>
      </w:r>
      <w:r w:rsidR="00184B54" w:rsidRPr="0018112D">
        <w:fldChar w:fldCharType="end"/>
      </w:r>
      <w:r w:rsidRPr="0018112D">
        <w:t>).</w:t>
      </w:r>
    </w:p>
    <w:p w14:paraId="2C3DAA72" w14:textId="77777777" w:rsidR="00EC58B1" w:rsidRPr="0018112D" w:rsidRDefault="00EC58B1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1A48C4B6" wp14:editId="4B16965A">
            <wp:extent cx="5410200" cy="1330639"/>
            <wp:effectExtent l="19050" t="19050" r="19050" b="222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57" cy="13349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9FED23C" w14:textId="45AEFF72" w:rsidR="00A902AB" w:rsidRPr="0018112D" w:rsidRDefault="00EC58B1" w:rsidP="00EB3E85">
      <w:pPr>
        <w:pStyle w:val="ab"/>
      </w:pPr>
      <w:bookmarkStart w:id="203" w:name="_Ref488769410"/>
      <w:r w:rsidRPr="0018112D">
        <w:t xml:space="preserve">Блок </w:t>
      </w:r>
      <w:r w:rsidR="00A02D90" w:rsidRPr="0018112D">
        <w:rPr>
          <w:rStyle w:val="gffff3"/>
        </w:rPr>
        <w:t>Активность</w:t>
      </w:r>
      <w:r w:rsidR="00A02D90" w:rsidRPr="0018112D">
        <w:t xml:space="preserve"> </w:t>
      </w:r>
      <w:r w:rsidRPr="0018112D">
        <w:t>на странице просмотра заявления</w:t>
      </w:r>
      <w:bookmarkEnd w:id="203"/>
    </w:p>
    <w:p w14:paraId="33658C16" w14:textId="16FFB0E8" w:rsidR="00EC58B1" w:rsidRPr="0018112D" w:rsidRDefault="00EC58B1" w:rsidP="001648DB">
      <w:pPr>
        <w:pStyle w:val="gff6"/>
      </w:pPr>
      <w:r w:rsidRPr="0018112D">
        <w:t xml:space="preserve">Для присвоения заявлению другого статуса </w:t>
      </w:r>
      <w:r w:rsidR="00D928FA" w:rsidRPr="0018112D">
        <w:t xml:space="preserve">выполните </w:t>
      </w:r>
      <w:r w:rsidR="00756543" w:rsidRPr="0018112D">
        <w:t>следующие </w:t>
      </w:r>
      <w:r w:rsidR="00783037" w:rsidRPr="0018112D">
        <w:t>действия</w:t>
      </w:r>
      <w:r w:rsidRPr="0018112D">
        <w:t>:</w:t>
      </w:r>
    </w:p>
    <w:p w14:paraId="59BC0115" w14:textId="03455412" w:rsidR="00EC58B1" w:rsidRPr="0018112D" w:rsidRDefault="00662ADF">
      <w:pPr>
        <w:pStyle w:val="ga"/>
        <w:numPr>
          <w:ilvl w:val="0"/>
          <w:numId w:val="51"/>
        </w:numPr>
      </w:pPr>
      <w:r w:rsidRPr="0018112D">
        <w:t>откройте</w:t>
      </w:r>
      <w:r w:rsidR="00EC58B1" w:rsidRPr="0018112D">
        <w:t xml:space="preserve"> раздел</w:t>
      </w:r>
      <w:r w:rsidR="00EC58B1" w:rsidRPr="0018112D">
        <w:rPr>
          <w:b/>
        </w:rPr>
        <w:t xml:space="preserve"> Заявления</w:t>
      </w:r>
      <w:r w:rsidR="00EC58B1" w:rsidRPr="0018112D">
        <w:t>;</w:t>
      </w:r>
    </w:p>
    <w:p w14:paraId="1C825B59" w14:textId="7D39876B" w:rsidR="00EC58B1" w:rsidRPr="0018112D" w:rsidRDefault="00662ADF" w:rsidP="001648DB">
      <w:pPr>
        <w:pStyle w:val="ga"/>
      </w:pPr>
      <w:r w:rsidRPr="0018112D">
        <w:t xml:space="preserve">нажмите </w:t>
      </w:r>
      <w:r w:rsidR="00756543" w:rsidRPr="0018112D">
        <w:t>по номеру заявления</w:t>
      </w:r>
      <w:r w:rsidR="00EC58B1" w:rsidRPr="0018112D">
        <w:t>;</w:t>
      </w:r>
    </w:p>
    <w:p w14:paraId="4FF71B34" w14:textId="48DBE23C" w:rsidR="00EC58B1" w:rsidRPr="0018112D" w:rsidRDefault="00662ADF" w:rsidP="001648DB">
      <w:pPr>
        <w:pStyle w:val="ga"/>
      </w:pPr>
      <w:r w:rsidRPr="0018112D">
        <w:t xml:space="preserve">нажмите </w:t>
      </w:r>
      <w:r w:rsidR="00EC58B1" w:rsidRPr="0018112D">
        <w:t>на соответствующую кнопку действия</w:t>
      </w:r>
      <w:r w:rsidR="00756543" w:rsidRPr="0018112D">
        <w:t xml:space="preserve"> вверху страницы</w:t>
      </w:r>
      <w:r w:rsidR="00EC58B1" w:rsidRPr="0018112D">
        <w:t>.</w:t>
      </w:r>
    </w:p>
    <w:p w14:paraId="6681EDF1" w14:textId="681EC655" w:rsidR="00EC58B1" w:rsidRPr="0018112D" w:rsidRDefault="004B1865" w:rsidP="00436714">
      <w:pPr>
        <w:pStyle w:val="gff0"/>
      </w:pPr>
      <w:r w:rsidRPr="0018112D">
        <w:rPr>
          <w:rStyle w:val="gfff6"/>
          <w:noProof/>
          <w:lang w:eastAsia="ru-RU"/>
        </w:rPr>
        <w:drawing>
          <wp:inline distT="0" distB="0" distL="0" distR="0" wp14:anchorId="4AF1DFD7" wp14:editId="3C2515EB">
            <wp:extent cx="172720" cy="1727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5FF1" w:rsidRPr="0018112D">
        <w:rPr>
          <w:rStyle w:val="gfff6"/>
        </w:rPr>
        <w:t xml:space="preserve"> –</w:t>
      </w:r>
      <w:r w:rsidRPr="0018112D">
        <w:rPr>
          <w:rStyle w:val="gfff8"/>
        </w:rPr>
        <w:t xml:space="preserve"> </w:t>
      </w:r>
      <w:r w:rsidR="00EC58B1" w:rsidRPr="0018112D">
        <w:rPr>
          <w:rStyle w:val="gfff8"/>
        </w:rPr>
        <w:t xml:space="preserve">действия с заявлениями доступны </w:t>
      </w:r>
      <w:r w:rsidR="00756543" w:rsidRPr="0018112D">
        <w:rPr>
          <w:rStyle w:val="gfff8"/>
        </w:rPr>
        <w:t>пользователю с ролью «Сотрудник </w:t>
      </w:r>
      <w:r w:rsidR="00EC58B1" w:rsidRPr="0018112D">
        <w:rPr>
          <w:rStyle w:val="gfff8"/>
        </w:rPr>
        <w:t>ОДО (ПЭК)».</w:t>
      </w:r>
    </w:p>
    <w:p w14:paraId="263BD125" w14:textId="6839C836" w:rsidR="00F87742" w:rsidRPr="0018112D" w:rsidRDefault="00903527" w:rsidP="00466450">
      <w:pPr>
        <w:pStyle w:val="g20"/>
      </w:pPr>
      <w:bookmarkStart w:id="204" w:name="_Toc146203299"/>
      <w:r w:rsidRPr="0018112D">
        <w:t xml:space="preserve">Кнопка </w:t>
      </w:r>
      <w:proofErr w:type="gramStart"/>
      <w:r w:rsidRPr="0018112D">
        <w:t>действия</w:t>
      </w:r>
      <w:proofErr w:type="gramEnd"/>
      <w:r w:rsidR="00F87742" w:rsidRPr="0018112D">
        <w:t xml:space="preserve"> Создать заявление</w:t>
      </w:r>
      <w:bookmarkEnd w:id="204"/>
    </w:p>
    <w:p w14:paraId="5FD3417F" w14:textId="7E3E8DFA" w:rsidR="00F87742" w:rsidRPr="0018112D" w:rsidRDefault="00903527" w:rsidP="00436714">
      <w:pPr>
        <w:pStyle w:val="g30"/>
      </w:pPr>
      <w:r w:rsidRPr="0018112D">
        <w:t>Создание заявления</w:t>
      </w:r>
    </w:p>
    <w:p w14:paraId="0BF9D326" w14:textId="773509F9" w:rsidR="00A04FC3" w:rsidRPr="0018112D" w:rsidRDefault="00A04FC3" w:rsidP="00436714">
      <w:pPr>
        <w:pStyle w:val="gff0"/>
      </w:pPr>
      <w:r w:rsidRPr="0018112D">
        <w:t>Функция создания заявлений доступна пользователям с ролью «Специалист РОУО»</w:t>
      </w:r>
      <w:r w:rsidR="00184B54" w:rsidRPr="0018112D">
        <w:t> </w:t>
      </w:r>
      <w:r w:rsidRPr="0018112D">
        <w:t xml:space="preserve">/ «Специалист МОУО» </w:t>
      </w:r>
      <w:r w:rsidR="00783B90" w:rsidRPr="0018112D">
        <w:t>/ «</w:t>
      </w:r>
      <w:r w:rsidRPr="0018112D">
        <w:t>Сотрудник ОДО (ПЭК)».</w:t>
      </w:r>
    </w:p>
    <w:p w14:paraId="46935E20" w14:textId="13AC6EF2" w:rsidR="0064657C" w:rsidRPr="0018112D" w:rsidRDefault="00F87742" w:rsidP="00436714">
      <w:pPr>
        <w:pStyle w:val="gff0"/>
      </w:pPr>
      <w:r w:rsidRPr="0018112D">
        <w:t xml:space="preserve">Для </w:t>
      </w:r>
      <w:r w:rsidR="00977A4B" w:rsidRPr="0018112D">
        <w:t>создания заявления</w:t>
      </w:r>
      <w:r w:rsidRPr="0018112D">
        <w:t xml:space="preserve"> </w:t>
      </w:r>
      <w:r w:rsidR="00903527" w:rsidRPr="0018112D">
        <w:t>наж</w:t>
      </w:r>
      <w:r w:rsidR="00D928FA" w:rsidRPr="0018112D">
        <w:t>мите</w:t>
      </w:r>
      <w:r w:rsidR="00903527" w:rsidRPr="0018112D">
        <w:t xml:space="preserve"> </w:t>
      </w:r>
      <w:r w:rsidR="001A1B7B" w:rsidRPr="0018112D">
        <w:t xml:space="preserve">на </w:t>
      </w:r>
      <w:r w:rsidR="00903527" w:rsidRPr="0018112D">
        <w:t>кнопку</w:t>
      </w:r>
      <w:r w:rsidRPr="0018112D">
        <w:t xml:space="preserve"> </w:t>
      </w:r>
      <w:r w:rsidR="00977A4B" w:rsidRPr="0018112D">
        <w:rPr>
          <w:rStyle w:val="afff7"/>
        </w:rPr>
        <w:t>Создать заявление</w:t>
      </w:r>
      <w:r w:rsidRPr="0018112D">
        <w:t xml:space="preserve"> главного меню </w:t>
      </w:r>
      <w:r w:rsidR="00974955" w:rsidRPr="0018112D">
        <w:t xml:space="preserve">АИС «Зачисление в ОДО» </w:t>
      </w:r>
      <w:r w:rsidR="00903527" w:rsidRPr="0018112D">
        <w:t>(</w:t>
      </w:r>
      <w:r w:rsidR="00756543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_Ref488769420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31</w:t>
      </w:r>
      <w:r w:rsidR="00184B54" w:rsidRPr="0018112D">
        <w:fldChar w:fldCharType="end"/>
      </w:r>
      <w:r w:rsidR="00903527" w:rsidRPr="0018112D">
        <w:t>)</w:t>
      </w:r>
      <w:r w:rsidRPr="0018112D">
        <w:t>.</w:t>
      </w:r>
    </w:p>
    <w:p w14:paraId="18C34B60" w14:textId="4FF4F83D" w:rsidR="000E1074" w:rsidRPr="0018112D" w:rsidRDefault="00DE666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412F2EB" wp14:editId="6A26075A">
            <wp:extent cx="5939790" cy="415925"/>
            <wp:effectExtent l="19050" t="19050" r="3810" b="3175"/>
            <wp:docPr id="1503323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2398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9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2028AEA" w14:textId="04F2FF3C" w:rsidR="00903527" w:rsidRPr="0018112D" w:rsidRDefault="00903527" w:rsidP="00EB3E85">
      <w:pPr>
        <w:pStyle w:val="ab"/>
      </w:pPr>
      <w:bookmarkStart w:id="205" w:name="_Ref488769420"/>
      <w:r w:rsidRPr="0018112D">
        <w:t xml:space="preserve">Кнопка </w:t>
      </w:r>
      <w:r w:rsidRPr="0018112D">
        <w:rPr>
          <w:rStyle w:val="afff7"/>
        </w:rPr>
        <w:t>Создать заявление</w:t>
      </w:r>
      <w:bookmarkEnd w:id="205"/>
    </w:p>
    <w:p w14:paraId="69E0A637" w14:textId="5DBC7CE6" w:rsidR="0064657C" w:rsidRPr="0018112D" w:rsidRDefault="00A04FC3" w:rsidP="001648DB">
      <w:pPr>
        <w:pStyle w:val="gff6"/>
      </w:pPr>
      <w:r w:rsidRPr="0018112D">
        <w:t>В открывшейся форме заполнит</w:t>
      </w:r>
      <w:r w:rsidR="00D928FA" w:rsidRPr="0018112D">
        <w:t>е</w:t>
      </w:r>
      <w:r w:rsidR="00783037" w:rsidRPr="0018112D">
        <w:t xml:space="preserve"> следующие</w:t>
      </w:r>
      <w:r w:rsidRPr="0018112D">
        <w:t xml:space="preserve"> данные:</w:t>
      </w:r>
    </w:p>
    <w:p w14:paraId="517AAF8B" w14:textId="51D1AD85" w:rsidR="00A04FC3" w:rsidRPr="0018112D" w:rsidRDefault="00B3530E">
      <w:pPr>
        <w:pStyle w:val="ga"/>
        <w:numPr>
          <w:ilvl w:val="0"/>
          <w:numId w:val="42"/>
        </w:numPr>
      </w:pPr>
      <w:r w:rsidRPr="0018112D">
        <w:t>в</w:t>
      </w:r>
      <w:r w:rsidR="00A04FC3" w:rsidRPr="0018112D">
        <w:t xml:space="preserve"> блоке </w:t>
      </w:r>
      <w:r w:rsidR="00A04FC3" w:rsidRPr="0018112D">
        <w:rPr>
          <w:b/>
          <w:bCs/>
        </w:rPr>
        <w:t>Данные о ребёнке</w:t>
      </w:r>
      <w:r w:rsidR="00A04FC3" w:rsidRPr="0018112D">
        <w:t xml:space="preserve"> (</w:t>
      </w:r>
      <w:r w:rsidR="00756543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_Ref488769428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32</w:t>
      </w:r>
      <w:r w:rsidR="00184B54" w:rsidRPr="0018112D">
        <w:fldChar w:fldCharType="end"/>
      </w:r>
      <w:r w:rsidR="00A04FC3" w:rsidRPr="0018112D">
        <w:t>):</w:t>
      </w:r>
    </w:p>
    <w:p w14:paraId="5870FBB7" w14:textId="77777777" w:rsidR="00A02D90" w:rsidRPr="0018112D" w:rsidRDefault="00A02D90">
      <w:pPr>
        <w:pStyle w:val="ga"/>
        <w:numPr>
          <w:ilvl w:val="1"/>
          <w:numId w:val="42"/>
        </w:numPr>
      </w:pPr>
      <w:r w:rsidRPr="0018112D">
        <w:t>категория документа, удостоверяющего личность поступающего (выберите из выпадающего списка);</w:t>
      </w:r>
    </w:p>
    <w:p w14:paraId="017592C5" w14:textId="77777777" w:rsidR="00A02D90" w:rsidRPr="0018112D" w:rsidRDefault="00A02D90">
      <w:pPr>
        <w:pStyle w:val="ga"/>
        <w:numPr>
          <w:ilvl w:val="1"/>
          <w:numId w:val="42"/>
        </w:numPr>
      </w:pPr>
      <w:r w:rsidRPr="0018112D">
        <w:lastRenderedPageBreak/>
        <w:t>тип документа, удостоверяющего личность поступающего (выберите из выпадающего списка);</w:t>
      </w:r>
    </w:p>
    <w:p w14:paraId="168C49A4" w14:textId="77777777" w:rsidR="00A02D90" w:rsidRPr="0018112D" w:rsidRDefault="00A02D90">
      <w:pPr>
        <w:pStyle w:val="ga"/>
        <w:numPr>
          <w:ilvl w:val="1"/>
          <w:numId w:val="42"/>
        </w:numPr>
      </w:pPr>
      <w:r w:rsidRPr="0018112D">
        <w:t>данные документа, удостоверяющего личность:</w:t>
      </w:r>
    </w:p>
    <w:p w14:paraId="0CF11555" w14:textId="77777777" w:rsidR="0064657C" w:rsidRPr="0018112D" w:rsidRDefault="00A04FC3">
      <w:pPr>
        <w:pStyle w:val="ga"/>
        <w:numPr>
          <w:ilvl w:val="2"/>
          <w:numId w:val="14"/>
        </w:numPr>
      </w:pPr>
      <w:r w:rsidRPr="0018112D">
        <w:t>серия документа, удостове</w:t>
      </w:r>
      <w:r w:rsidR="00756543" w:rsidRPr="0018112D">
        <w:t>ряющего личность поступающего;</w:t>
      </w:r>
    </w:p>
    <w:p w14:paraId="0A5E11C3" w14:textId="77777777" w:rsidR="0064657C" w:rsidRPr="0018112D" w:rsidRDefault="00A04FC3">
      <w:pPr>
        <w:pStyle w:val="ga"/>
        <w:numPr>
          <w:ilvl w:val="2"/>
          <w:numId w:val="14"/>
        </w:numPr>
      </w:pPr>
      <w:r w:rsidRPr="0018112D">
        <w:t>номер документа, удостове</w:t>
      </w:r>
      <w:r w:rsidR="00756543" w:rsidRPr="0018112D">
        <w:t>ряющего личность поступающего;</w:t>
      </w:r>
    </w:p>
    <w:p w14:paraId="6A2B0DE1" w14:textId="17CC0EBC" w:rsidR="00A04FC3" w:rsidRPr="0018112D" w:rsidRDefault="00A04FC3">
      <w:pPr>
        <w:pStyle w:val="ga"/>
        <w:numPr>
          <w:ilvl w:val="2"/>
          <w:numId w:val="14"/>
        </w:numPr>
      </w:pPr>
      <w:r w:rsidRPr="0018112D">
        <w:t>кем выдан;</w:t>
      </w:r>
    </w:p>
    <w:p w14:paraId="10C04FD3" w14:textId="03B6F644" w:rsidR="00A04FC3" w:rsidRPr="0018112D" w:rsidRDefault="00A04FC3">
      <w:pPr>
        <w:pStyle w:val="ga"/>
        <w:numPr>
          <w:ilvl w:val="2"/>
          <w:numId w:val="14"/>
        </w:numPr>
      </w:pPr>
      <w:r w:rsidRPr="0018112D">
        <w:t>дата выдачи (</w:t>
      </w:r>
      <w:r w:rsidR="00662ADF" w:rsidRPr="0018112D">
        <w:t xml:space="preserve">выберите </w:t>
      </w:r>
      <w:r w:rsidRPr="0018112D">
        <w:t>из календаря)</w:t>
      </w:r>
      <w:r w:rsidR="00A02D90" w:rsidRPr="0018112D">
        <w:t>;</w:t>
      </w:r>
    </w:p>
    <w:p w14:paraId="0C812BDF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СНИЛС;</w:t>
      </w:r>
    </w:p>
    <w:p w14:paraId="527CBA7D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фамилия;</w:t>
      </w:r>
    </w:p>
    <w:p w14:paraId="160B3B42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имя;</w:t>
      </w:r>
    </w:p>
    <w:p w14:paraId="47ED1164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отчество;</w:t>
      </w:r>
    </w:p>
    <w:p w14:paraId="6CC10EEE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пол поступающего;</w:t>
      </w:r>
    </w:p>
    <w:p w14:paraId="4566A5FD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дата рождения поступающего (выберите из календаря);</w:t>
      </w:r>
    </w:p>
    <w:p w14:paraId="0DFAB98C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место рождения поступающего;</w:t>
      </w:r>
    </w:p>
    <w:p w14:paraId="66ACF325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гражданство (выберите из выпадающего списка);</w:t>
      </w:r>
    </w:p>
    <w:p w14:paraId="13F8B0A1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адрес регистрации (начните вводить улицу и выберите значение из списка):</w:t>
      </w:r>
    </w:p>
    <w:p w14:paraId="74AC84A3" w14:textId="5B1616A3" w:rsidR="0064657C" w:rsidRPr="0018112D" w:rsidRDefault="00662ADF">
      <w:pPr>
        <w:pStyle w:val="ga"/>
        <w:numPr>
          <w:ilvl w:val="2"/>
          <w:numId w:val="14"/>
        </w:numPr>
      </w:pPr>
      <w:r w:rsidRPr="0018112D">
        <w:t xml:space="preserve">выберите </w:t>
      </w:r>
      <w:r w:rsidR="00A04FC3" w:rsidRPr="0018112D">
        <w:t>из списка нужный ад</w:t>
      </w:r>
      <w:r w:rsidR="00756543" w:rsidRPr="0018112D">
        <w:t>рес (населённый пункт, улица);</w:t>
      </w:r>
    </w:p>
    <w:p w14:paraId="79DC8246" w14:textId="3D2356F9" w:rsidR="0064657C" w:rsidRPr="0018112D" w:rsidRDefault="00662ADF">
      <w:pPr>
        <w:pStyle w:val="ga"/>
        <w:numPr>
          <w:ilvl w:val="2"/>
          <w:numId w:val="14"/>
        </w:numPr>
      </w:pPr>
      <w:r w:rsidRPr="0018112D">
        <w:t xml:space="preserve">выберите </w:t>
      </w:r>
      <w:r w:rsidR="00756543" w:rsidRPr="0018112D">
        <w:t>из списка дом;</w:t>
      </w:r>
    </w:p>
    <w:p w14:paraId="021DB688" w14:textId="32BE1C6B" w:rsidR="00A04FC3" w:rsidRPr="0018112D" w:rsidRDefault="00662ADF">
      <w:pPr>
        <w:pStyle w:val="ga"/>
        <w:numPr>
          <w:ilvl w:val="2"/>
          <w:numId w:val="14"/>
        </w:numPr>
      </w:pPr>
      <w:r w:rsidRPr="0018112D">
        <w:t xml:space="preserve">введите </w:t>
      </w:r>
      <w:r w:rsidR="00A04FC3" w:rsidRPr="0018112D">
        <w:t>квартиру</w:t>
      </w:r>
      <w:r w:rsidR="00A02D90" w:rsidRPr="0018112D">
        <w:t>;</w:t>
      </w:r>
    </w:p>
    <w:p w14:paraId="2D3DB1CF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адрес временной регистрации;</w:t>
      </w:r>
    </w:p>
    <w:p w14:paraId="32DB18EF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адрес фактического проживания;</w:t>
      </w:r>
    </w:p>
    <w:p w14:paraId="1B1157AD" w14:textId="552B4B8D" w:rsidR="00A04FC3" w:rsidRPr="0018112D" w:rsidRDefault="00A02D90">
      <w:pPr>
        <w:pStyle w:val="ga"/>
        <w:keepNext/>
        <w:numPr>
          <w:ilvl w:val="1"/>
          <w:numId w:val="14"/>
        </w:numPr>
      </w:pPr>
      <w:r w:rsidRPr="0018112D">
        <w:lastRenderedPageBreak/>
        <w:t>о</w:t>
      </w:r>
      <w:r w:rsidR="00A04FC3" w:rsidRPr="0018112D">
        <w:t>сновное место обучения</w:t>
      </w:r>
      <w:r w:rsidRPr="0018112D">
        <w:t>;</w:t>
      </w:r>
    </w:p>
    <w:p w14:paraId="5D523E38" w14:textId="77777777" w:rsidR="00A04FC3" w:rsidRPr="0018112D" w:rsidRDefault="00A04FC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541AA0BE" wp14:editId="72CB6673">
            <wp:extent cx="5372100" cy="3253525"/>
            <wp:effectExtent l="19050" t="19050" r="19050" b="234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75" cy="32560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CFE56B4" w14:textId="1E8725B3" w:rsidR="00A04FC3" w:rsidRPr="0018112D" w:rsidRDefault="00A04FC3" w:rsidP="00EB3E85">
      <w:pPr>
        <w:pStyle w:val="ab"/>
      </w:pPr>
      <w:bookmarkStart w:id="206" w:name="_Ref488769428"/>
      <w:r w:rsidRPr="0018112D">
        <w:t xml:space="preserve">Создание заявления. Блок </w:t>
      </w:r>
      <w:bookmarkEnd w:id="206"/>
      <w:r w:rsidR="00A02D90" w:rsidRPr="0018112D">
        <w:rPr>
          <w:rStyle w:val="gffff3"/>
        </w:rPr>
        <w:t>Данные о ребёнке</w:t>
      </w:r>
    </w:p>
    <w:p w14:paraId="3450F5F5" w14:textId="606E84E2" w:rsidR="00A04FC3" w:rsidRPr="0018112D" w:rsidRDefault="00A02D90" w:rsidP="001648DB">
      <w:pPr>
        <w:pStyle w:val="ga"/>
      </w:pPr>
      <w:r w:rsidRPr="0018112D">
        <w:t xml:space="preserve">в блоке </w:t>
      </w:r>
      <w:r w:rsidRPr="0018112D">
        <w:rPr>
          <w:rStyle w:val="gffff3"/>
        </w:rPr>
        <w:t>Выбор организации дополнительного образования</w:t>
      </w:r>
      <w:r w:rsidRPr="0018112D">
        <w:t xml:space="preserve"> </w:t>
      </w:r>
      <w:r w:rsidR="00A04FC3" w:rsidRPr="0018112D">
        <w:t>(</w:t>
      </w:r>
      <w:r w:rsidR="006A3474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_Ref488769436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33</w:t>
      </w:r>
      <w:r w:rsidR="00184B54" w:rsidRPr="0018112D">
        <w:fldChar w:fldCharType="end"/>
      </w:r>
      <w:r w:rsidR="00A04FC3" w:rsidRPr="0018112D">
        <w:t>):</w:t>
      </w:r>
    </w:p>
    <w:p w14:paraId="732A14A2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организация дополнительного образования (заполняется автоматически);</w:t>
      </w:r>
    </w:p>
    <w:p w14:paraId="30667673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отделение (выберите из списка);</w:t>
      </w:r>
    </w:p>
    <w:p w14:paraId="65DAED52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программа обучения (выберите из списка);</w:t>
      </w:r>
    </w:p>
    <w:p w14:paraId="1ACF50F0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тип финансирования;</w:t>
      </w:r>
    </w:p>
    <w:p w14:paraId="1E60BB1D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дата подтверждения документов (выберите из календаря);</w:t>
      </w:r>
    </w:p>
    <w:p w14:paraId="74D37318" w14:textId="05564F10" w:rsidR="00A04FC3" w:rsidRPr="0018112D" w:rsidRDefault="00A04FC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72CC4E6F" wp14:editId="554A9273">
            <wp:extent cx="5337627" cy="1318708"/>
            <wp:effectExtent l="19050" t="19050" r="15875" b="152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01" cy="13214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794253B" w14:textId="3E3639C5" w:rsidR="0064657C" w:rsidRPr="0018112D" w:rsidRDefault="00A04FC3" w:rsidP="00EB3E85">
      <w:pPr>
        <w:pStyle w:val="ab"/>
      </w:pPr>
      <w:bookmarkStart w:id="207" w:name="_Ref488769436"/>
      <w:r w:rsidRPr="0018112D">
        <w:t xml:space="preserve">Создание заявления. Блок </w:t>
      </w:r>
      <w:bookmarkEnd w:id="207"/>
      <w:r w:rsidR="00A02D90" w:rsidRPr="0018112D">
        <w:rPr>
          <w:rStyle w:val="gffff3"/>
        </w:rPr>
        <w:t>Выбор организации дополнительного образования</w:t>
      </w:r>
    </w:p>
    <w:p w14:paraId="3D48F453" w14:textId="636EFD55" w:rsidR="00A04FC3" w:rsidRPr="0018112D" w:rsidRDefault="00A02D90" w:rsidP="001648DB">
      <w:pPr>
        <w:pStyle w:val="ga"/>
      </w:pPr>
      <w:r w:rsidRPr="0018112D">
        <w:t xml:space="preserve">в блоке </w:t>
      </w:r>
      <w:r w:rsidRPr="0018112D">
        <w:rPr>
          <w:rStyle w:val="gffff3"/>
        </w:rPr>
        <w:t>Данные о законном представителе</w:t>
      </w:r>
      <w:r w:rsidR="00A04FC3" w:rsidRPr="0018112D">
        <w:t xml:space="preserve"> (</w:t>
      </w:r>
      <w:r w:rsidR="006A3474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_Ref488769443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34</w:t>
      </w:r>
      <w:r w:rsidR="00184B54" w:rsidRPr="0018112D">
        <w:fldChar w:fldCharType="end"/>
      </w:r>
      <w:r w:rsidR="00A04FC3" w:rsidRPr="0018112D">
        <w:t>):</w:t>
      </w:r>
    </w:p>
    <w:p w14:paraId="7A8CA98E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фамилия;</w:t>
      </w:r>
    </w:p>
    <w:p w14:paraId="0151B8A2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имя;</w:t>
      </w:r>
    </w:p>
    <w:p w14:paraId="3724BEB2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lastRenderedPageBreak/>
        <w:t>отчество;</w:t>
      </w:r>
    </w:p>
    <w:p w14:paraId="17B49413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тип представительства (выберите из списка);</w:t>
      </w:r>
    </w:p>
    <w:p w14:paraId="05A160F1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категория документа, удостоверяющего личность (выберите из списка);</w:t>
      </w:r>
    </w:p>
    <w:p w14:paraId="1B10AE55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тип документа, удостоверяющего личность (выберите из списка);</w:t>
      </w:r>
    </w:p>
    <w:p w14:paraId="69FCAFDE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данные документа, удостоверяющего личность:</w:t>
      </w:r>
    </w:p>
    <w:p w14:paraId="3D0AAF49" w14:textId="77777777" w:rsidR="0064657C" w:rsidRPr="0018112D" w:rsidRDefault="00A04FC3">
      <w:pPr>
        <w:pStyle w:val="ga"/>
        <w:numPr>
          <w:ilvl w:val="2"/>
          <w:numId w:val="14"/>
        </w:numPr>
      </w:pPr>
      <w:r w:rsidRPr="0018112D">
        <w:t>серия документа, удостоверяющего л</w:t>
      </w:r>
      <w:r w:rsidR="006A3474" w:rsidRPr="0018112D">
        <w:t>ичность представителя;</w:t>
      </w:r>
    </w:p>
    <w:p w14:paraId="59494703" w14:textId="77777777" w:rsidR="0064657C" w:rsidRPr="0018112D" w:rsidRDefault="00A04FC3">
      <w:pPr>
        <w:pStyle w:val="ga"/>
        <w:numPr>
          <w:ilvl w:val="2"/>
          <w:numId w:val="14"/>
        </w:numPr>
      </w:pPr>
      <w:r w:rsidRPr="0018112D">
        <w:t>номер документа, удостовер</w:t>
      </w:r>
      <w:r w:rsidR="006A3474" w:rsidRPr="0018112D">
        <w:t>яющего личность представителя;</w:t>
      </w:r>
    </w:p>
    <w:p w14:paraId="433BC607" w14:textId="5DF34920" w:rsidR="00A04FC3" w:rsidRPr="0018112D" w:rsidRDefault="00A04FC3">
      <w:pPr>
        <w:pStyle w:val="ga"/>
        <w:numPr>
          <w:ilvl w:val="2"/>
          <w:numId w:val="14"/>
        </w:numPr>
      </w:pPr>
      <w:r w:rsidRPr="0018112D">
        <w:t>кем выдан;</w:t>
      </w:r>
    </w:p>
    <w:p w14:paraId="6728D0EF" w14:textId="2172B5B6" w:rsidR="00A04FC3" w:rsidRPr="0018112D" w:rsidRDefault="00A04FC3">
      <w:pPr>
        <w:pStyle w:val="ga"/>
        <w:numPr>
          <w:ilvl w:val="2"/>
          <w:numId w:val="14"/>
        </w:numPr>
      </w:pPr>
      <w:r w:rsidRPr="0018112D">
        <w:t>дата выдачи (</w:t>
      </w:r>
      <w:r w:rsidR="00662ADF" w:rsidRPr="0018112D">
        <w:t xml:space="preserve">выберите </w:t>
      </w:r>
      <w:r w:rsidRPr="0018112D">
        <w:t>из списка)</w:t>
      </w:r>
      <w:r w:rsidR="00A02D90" w:rsidRPr="0018112D">
        <w:t>;</w:t>
      </w:r>
    </w:p>
    <w:p w14:paraId="2D1B473D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гражданство (выберите из списка);</w:t>
      </w:r>
    </w:p>
    <w:p w14:paraId="0A88CC73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СНИЛС;</w:t>
      </w:r>
    </w:p>
    <w:p w14:paraId="3D1810B9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телефон;</w:t>
      </w:r>
    </w:p>
    <w:p w14:paraId="5F4664D8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электронная почта;</w:t>
      </w:r>
    </w:p>
    <w:p w14:paraId="2A9791EE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уведомления о статусе заявления по электронной почте (нажмите на переключатель);</w:t>
      </w:r>
    </w:p>
    <w:p w14:paraId="13C61AAD" w14:textId="77777777" w:rsidR="00A02D90" w:rsidRPr="0018112D" w:rsidRDefault="00A02D90">
      <w:pPr>
        <w:pStyle w:val="ga"/>
        <w:numPr>
          <w:ilvl w:val="1"/>
          <w:numId w:val="14"/>
        </w:numPr>
      </w:pPr>
      <w:r w:rsidRPr="0018112D">
        <w:t>подтвердить согласие на хранение и обработку персональных данных проставив галочку;</w:t>
      </w:r>
    </w:p>
    <w:p w14:paraId="76A9BA29" w14:textId="71E8104E" w:rsidR="00A04FC3" w:rsidRPr="0018112D" w:rsidRDefault="00A04FC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E854FA9" wp14:editId="62864DED">
            <wp:extent cx="5334000" cy="1727915"/>
            <wp:effectExtent l="19050" t="19050" r="19050" b="247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35" cy="17300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8BE33A8" w14:textId="5E374C0A" w:rsidR="00A04FC3" w:rsidRPr="0018112D" w:rsidRDefault="00A04FC3" w:rsidP="00EB3E85">
      <w:pPr>
        <w:pStyle w:val="ab"/>
      </w:pPr>
      <w:bookmarkStart w:id="208" w:name="_Ref488769443"/>
      <w:r w:rsidRPr="0018112D">
        <w:t xml:space="preserve">Создание заявления. Блок </w:t>
      </w:r>
      <w:bookmarkEnd w:id="208"/>
      <w:r w:rsidR="00A02D90" w:rsidRPr="0018112D">
        <w:rPr>
          <w:rStyle w:val="gffff3"/>
        </w:rPr>
        <w:t>Данные о законном представителе</w:t>
      </w:r>
    </w:p>
    <w:p w14:paraId="53D07717" w14:textId="6C1C4CEC" w:rsidR="00A04FC3" w:rsidRPr="0018112D" w:rsidRDefault="00B3530E" w:rsidP="001648DB">
      <w:pPr>
        <w:pStyle w:val="ga"/>
      </w:pPr>
      <w:r w:rsidRPr="0018112D">
        <w:t>в</w:t>
      </w:r>
      <w:r w:rsidR="00A04FC3" w:rsidRPr="0018112D">
        <w:t xml:space="preserve"> блоке </w:t>
      </w:r>
      <w:r w:rsidR="00A02D90" w:rsidRPr="0018112D">
        <w:rPr>
          <w:rStyle w:val="gffff3"/>
        </w:rPr>
        <w:t>Прилагаемые документы</w:t>
      </w:r>
      <w:r w:rsidR="00A02D90" w:rsidRPr="0018112D">
        <w:t xml:space="preserve"> </w:t>
      </w:r>
      <w:r w:rsidR="00A04FC3" w:rsidRPr="0018112D">
        <w:t>(</w:t>
      </w:r>
      <w:r w:rsidR="006A3474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_Ref488769454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35</w:t>
      </w:r>
      <w:r w:rsidR="00184B54" w:rsidRPr="0018112D">
        <w:fldChar w:fldCharType="end"/>
      </w:r>
      <w:r w:rsidR="00A04FC3" w:rsidRPr="0018112D">
        <w:t xml:space="preserve">), </w:t>
      </w:r>
      <w:r w:rsidR="00D928FA" w:rsidRPr="0018112D">
        <w:t>для</w:t>
      </w:r>
      <w:r w:rsidR="00A04FC3" w:rsidRPr="0018112D">
        <w:t xml:space="preserve"> прикреп</w:t>
      </w:r>
      <w:r w:rsidR="00D928FA" w:rsidRPr="0018112D">
        <w:t>ления</w:t>
      </w:r>
      <w:r w:rsidR="00A04FC3" w:rsidRPr="0018112D">
        <w:t xml:space="preserve"> документ</w:t>
      </w:r>
      <w:r w:rsidR="00D928FA" w:rsidRPr="0018112D">
        <w:t>ов</w:t>
      </w:r>
      <w:r w:rsidR="00A04FC3" w:rsidRPr="0018112D">
        <w:t xml:space="preserve"> поступающего или законного представителя выб</w:t>
      </w:r>
      <w:r w:rsidR="00D928FA" w:rsidRPr="0018112D">
        <w:t>е</w:t>
      </w:r>
      <w:r w:rsidR="00A04FC3" w:rsidRPr="0018112D">
        <w:t>р</w:t>
      </w:r>
      <w:r w:rsidR="00D928FA" w:rsidRPr="0018112D">
        <w:t>и</w:t>
      </w:r>
      <w:r w:rsidR="00A04FC3" w:rsidRPr="0018112D">
        <w:t>т</w:t>
      </w:r>
      <w:r w:rsidR="00D928FA" w:rsidRPr="0018112D">
        <w:t>е</w:t>
      </w:r>
      <w:r w:rsidR="006A3474" w:rsidRPr="0018112D">
        <w:t xml:space="preserve"> следующее</w:t>
      </w:r>
      <w:r w:rsidR="00A04FC3" w:rsidRPr="0018112D">
        <w:t>:</w:t>
      </w:r>
    </w:p>
    <w:p w14:paraId="7F759CFF" w14:textId="27D0F9E6" w:rsidR="00A04FC3" w:rsidRPr="0018112D" w:rsidRDefault="004E4A10">
      <w:pPr>
        <w:pStyle w:val="ga"/>
        <w:numPr>
          <w:ilvl w:val="1"/>
          <w:numId w:val="14"/>
        </w:numPr>
      </w:pPr>
      <w:r w:rsidRPr="0018112D">
        <w:t>к</w:t>
      </w:r>
      <w:r w:rsidR="00A04FC3" w:rsidRPr="0018112D">
        <w:t xml:space="preserve">атегория документа </w:t>
      </w:r>
      <w:r w:rsidRPr="0018112D">
        <w:t>(</w:t>
      </w:r>
      <w:r w:rsidR="00662ADF" w:rsidRPr="0018112D">
        <w:t xml:space="preserve">выберите </w:t>
      </w:r>
      <w:r w:rsidRPr="0018112D">
        <w:t>из выпадающего списка);</w:t>
      </w:r>
    </w:p>
    <w:p w14:paraId="5E14D533" w14:textId="4E8C384B" w:rsidR="00A04FC3" w:rsidRPr="0018112D" w:rsidRDefault="004E4A10">
      <w:pPr>
        <w:pStyle w:val="ga"/>
        <w:numPr>
          <w:ilvl w:val="1"/>
          <w:numId w:val="14"/>
        </w:numPr>
      </w:pPr>
      <w:r w:rsidRPr="0018112D">
        <w:t>т</w:t>
      </w:r>
      <w:r w:rsidR="00A04FC3" w:rsidRPr="0018112D">
        <w:t xml:space="preserve">ип документа </w:t>
      </w:r>
      <w:r w:rsidRPr="0018112D">
        <w:t>(</w:t>
      </w:r>
      <w:r w:rsidR="00662ADF" w:rsidRPr="0018112D">
        <w:t xml:space="preserve">выберите </w:t>
      </w:r>
      <w:r w:rsidRPr="0018112D">
        <w:t>из выпадающего списка);</w:t>
      </w:r>
    </w:p>
    <w:p w14:paraId="6043FB63" w14:textId="590FE255" w:rsidR="00A04FC3" w:rsidRPr="0018112D" w:rsidRDefault="004E4A10">
      <w:pPr>
        <w:pStyle w:val="ga"/>
        <w:keepNext/>
        <w:numPr>
          <w:ilvl w:val="1"/>
          <w:numId w:val="14"/>
        </w:numPr>
      </w:pPr>
      <w:r w:rsidRPr="0018112D">
        <w:lastRenderedPageBreak/>
        <w:t>ф</w:t>
      </w:r>
      <w:r w:rsidR="00A04FC3" w:rsidRPr="0018112D">
        <w:t>айл (форматы для загрузки: .</w:t>
      </w:r>
      <w:proofErr w:type="spellStart"/>
      <w:r w:rsidR="00A04FC3" w:rsidRPr="0018112D">
        <w:t>jpg</w:t>
      </w:r>
      <w:proofErr w:type="spellEnd"/>
      <w:r w:rsidR="00A04FC3" w:rsidRPr="0018112D">
        <w:t>, .</w:t>
      </w:r>
      <w:proofErr w:type="spellStart"/>
      <w:r w:rsidR="00A04FC3" w:rsidRPr="0018112D">
        <w:t>png</w:t>
      </w:r>
      <w:proofErr w:type="spellEnd"/>
      <w:r w:rsidR="00A04FC3" w:rsidRPr="0018112D">
        <w:t>, .</w:t>
      </w:r>
      <w:proofErr w:type="spellStart"/>
      <w:r w:rsidR="00A04FC3" w:rsidRPr="0018112D">
        <w:t>pdf</w:t>
      </w:r>
      <w:proofErr w:type="spellEnd"/>
      <w:r w:rsidR="00A04FC3" w:rsidRPr="0018112D">
        <w:t>).</w:t>
      </w:r>
    </w:p>
    <w:p w14:paraId="2B0FFA74" w14:textId="5492DA61" w:rsidR="00A04FC3" w:rsidRPr="0018112D" w:rsidRDefault="004B1865" w:rsidP="003E1415">
      <w:pPr>
        <w:pStyle w:val="gfff7"/>
        <w:keepNext/>
      </w:pPr>
      <w:r w:rsidRPr="0018112D">
        <w:rPr>
          <w:rStyle w:val="gfff6"/>
          <w:noProof/>
          <w:lang w:eastAsia="ru-RU"/>
        </w:rPr>
        <w:drawing>
          <wp:inline distT="0" distB="0" distL="0" distR="0" wp14:anchorId="3C257719" wp14:editId="0456BCEC">
            <wp:extent cx="172720" cy="1727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5FF1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A04FC3" w:rsidRPr="0018112D">
        <w:rPr>
          <w:rStyle w:val="gfff8"/>
        </w:rPr>
        <w:t xml:space="preserve">если при приёме на отделение требуется медицинское заключение врача о том, что </w:t>
      </w:r>
      <w:r w:rsidR="00783B90" w:rsidRPr="0018112D">
        <w:rPr>
          <w:rStyle w:val="gfff8"/>
        </w:rPr>
        <w:t>ребёнок</w:t>
      </w:r>
      <w:r w:rsidR="00A04FC3" w:rsidRPr="0018112D">
        <w:rPr>
          <w:rStyle w:val="gfff8"/>
        </w:rPr>
        <w:t xml:space="preserve"> по состоянию здоровья может обучаться на отделении, в блоке </w:t>
      </w:r>
      <w:r w:rsidR="00A02D90" w:rsidRPr="0018112D">
        <w:rPr>
          <w:rStyle w:val="gffff3"/>
        </w:rPr>
        <w:t>Прилагаемые документы</w:t>
      </w:r>
      <w:r w:rsidR="00A02D90" w:rsidRPr="0018112D">
        <w:rPr>
          <w:rStyle w:val="gfff8"/>
        </w:rPr>
        <w:t xml:space="preserve"> </w:t>
      </w:r>
      <w:r w:rsidR="00A04FC3" w:rsidRPr="0018112D">
        <w:rPr>
          <w:rStyle w:val="gfff8"/>
        </w:rPr>
        <w:t>прикрепит</w:t>
      </w:r>
      <w:r w:rsidR="00D928FA" w:rsidRPr="0018112D">
        <w:rPr>
          <w:rStyle w:val="gfff8"/>
        </w:rPr>
        <w:t>е</w:t>
      </w:r>
      <w:r w:rsidR="00A04FC3" w:rsidRPr="0018112D">
        <w:rPr>
          <w:rStyle w:val="gfff8"/>
        </w:rPr>
        <w:t xml:space="preserve"> медицинскую справку поступающего.</w:t>
      </w:r>
    </w:p>
    <w:p w14:paraId="1F0806CA" w14:textId="7F137203" w:rsidR="00A04FC3" w:rsidRPr="0018112D" w:rsidRDefault="00662ADF" w:rsidP="001648DB">
      <w:pPr>
        <w:pStyle w:val="ga"/>
      </w:pPr>
      <w:r w:rsidRPr="0018112D">
        <w:t xml:space="preserve">заполните </w:t>
      </w:r>
      <w:r w:rsidR="00A04FC3" w:rsidRPr="0018112D">
        <w:t xml:space="preserve">данные в блоке </w:t>
      </w:r>
      <w:r w:rsidR="00235A3B" w:rsidRPr="0018112D">
        <w:rPr>
          <w:rStyle w:val="gffff3"/>
        </w:rPr>
        <w:t>Комментарий</w:t>
      </w:r>
      <w:r w:rsidR="00235A3B" w:rsidRPr="0018112D">
        <w:t xml:space="preserve"> </w:t>
      </w:r>
      <w:r w:rsidR="00A04FC3" w:rsidRPr="0018112D">
        <w:t>(</w:t>
      </w:r>
      <w:r w:rsidR="006A3474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_Ref488769454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35</w:t>
      </w:r>
      <w:r w:rsidR="00184B54" w:rsidRPr="0018112D">
        <w:fldChar w:fldCharType="end"/>
      </w:r>
      <w:r w:rsidR="004E4A10" w:rsidRPr="0018112D">
        <w:t>);</w:t>
      </w:r>
    </w:p>
    <w:p w14:paraId="11F93446" w14:textId="3471316C" w:rsidR="00A04FC3" w:rsidRPr="0018112D" w:rsidRDefault="00662ADF" w:rsidP="001648DB">
      <w:pPr>
        <w:pStyle w:val="ga"/>
      </w:pPr>
      <w:r w:rsidRPr="0018112D">
        <w:t xml:space="preserve">нажмите </w:t>
      </w:r>
      <w:r w:rsidR="00A04FC3" w:rsidRPr="0018112D">
        <w:t xml:space="preserve">на кнопку </w:t>
      </w:r>
      <w:r w:rsidR="00A04FC3" w:rsidRPr="0018112D">
        <w:rPr>
          <w:rStyle w:val="afff7"/>
        </w:rPr>
        <w:t>Зарегистрировать</w:t>
      </w:r>
      <w:r w:rsidR="00A04FC3" w:rsidRPr="0018112D">
        <w:t>.</w:t>
      </w:r>
    </w:p>
    <w:p w14:paraId="37303FC5" w14:textId="77777777" w:rsidR="00A04FC3" w:rsidRPr="0018112D" w:rsidRDefault="00A04FC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20AF61A" wp14:editId="1FE75AD6">
            <wp:extent cx="5362575" cy="2039414"/>
            <wp:effectExtent l="19050" t="19050" r="9525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12" cy="20443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9848609" w14:textId="0F18DFCA" w:rsidR="00A04FC3" w:rsidRPr="0018112D" w:rsidRDefault="00A04FC3" w:rsidP="00EB3E85">
      <w:pPr>
        <w:pStyle w:val="ab"/>
      </w:pPr>
      <w:bookmarkStart w:id="209" w:name="_Ref488769454"/>
      <w:r w:rsidRPr="0018112D">
        <w:t xml:space="preserve">Создание заявления. Блоки </w:t>
      </w:r>
      <w:bookmarkEnd w:id="209"/>
      <w:r w:rsidR="00235A3B" w:rsidRPr="0018112D">
        <w:rPr>
          <w:rStyle w:val="gffff3"/>
        </w:rPr>
        <w:t>Прилагаемые документы</w:t>
      </w:r>
      <w:r w:rsidR="00235A3B" w:rsidRPr="0018112D">
        <w:t xml:space="preserve">, </w:t>
      </w:r>
      <w:r w:rsidR="00235A3B" w:rsidRPr="0018112D">
        <w:rPr>
          <w:rStyle w:val="gffff3"/>
        </w:rPr>
        <w:t>Комментарий</w:t>
      </w:r>
    </w:p>
    <w:p w14:paraId="7C16F230" w14:textId="2E710053" w:rsidR="00A04FC3" w:rsidRPr="0018112D" w:rsidRDefault="003E1415" w:rsidP="004B1865">
      <w:pPr>
        <w:pStyle w:val="gfff7"/>
      </w:pPr>
      <w:r w:rsidRPr="0018112D">
        <w:rPr>
          <w:rStyle w:val="gfff6"/>
          <w:noProof/>
          <w:lang w:eastAsia="ru-RU"/>
        </w:rPr>
        <w:drawing>
          <wp:inline distT="0" distB="0" distL="0" distR="0" wp14:anchorId="051FB8C8" wp14:editId="2D0089C1">
            <wp:extent cx="172720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5FF1" w:rsidRPr="0018112D">
        <w:rPr>
          <w:rStyle w:val="gfff8"/>
        </w:rPr>
        <w:t xml:space="preserve"> – </w:t>
      </w:r>
      <w:r w:rsidR="00A04FC3" w:rsidRPr="0018112D">
        <w:rPr>
          <w:rStyle w:val="gfff8"/>
        </w:rPr>
        <w:t>поля, отмеченные знаком (*) обязательны для заполнения.</w:t>
      </w:r>
    </w:p>
    <w:p w14:paraId="32263A60" w14:textId="02B813DD" w:rsidR="00A04FC3" w:rsidRPr="0018112D" w:rsidRDefault="00A04FC3" w:rsidP="00436714">
      <w:pPr>
        <w:pStyle w:val="gff0"/>
      </w:pPr>
      <w:r w:rsidRPr="0018112D">
        <w:t xml:space="preserve">При попытке сохранить заявление с незаполненными обязательными полями, </w:t>
      </w:r>
      <w:r w:rsidR="00974955" w:rsidRPr="0018112D">
        <w:t xml:space="preserve">АИС «Зачисление в ОДО» </w:t>
      </w:r>
      <w:r w:rsidR="000E1074" w:rsidRPr="0018112D">
        <w:t>их выделит красным цветом</w:t>
      </w:r>
      <w:r w:rsidRPr="0018112D">
        <w:t>.</w:t>
      </w:r>
    </w:p>
    <w:p w14:paraId="586084E5" w14:textId="52E90CD0" w:rsidR="000E1074" w:rsidRPr="0018112D" w:rsidRDefault="000E1074" w:rsidP="00466450">
      <w:pPr>
        <w:pStyle w:val="g30"/>
      </w:pPr>
      <w:r w:rsidRPr="0018112D">
        <w:t>Ручной ввод адреса</w:t>
      </w:r>
    </w:p>
    <w:p w14:paraId="09D73D88" w14:textId="459F9CCA" w:rsidR="000E1074" w:rsidRPr="0018112D" w:rsidRDefault="000E1074" w:rsidP="00436714">
      <w:pPr>
        <w:pStyle w:val="gff0"/>
      </w:pPr>
      <w:r w:rsidRPr="0018112D">
        <w:t xml:space="preserve">Ручной ввод адреса используется исключительно в случае, если адрес регистрации / адрес фактического проживания поступающего отсутствует в базе </w:t>
      </w:r>
      <w:r w:rsidR="003E1415" w:rsidRPr="0018112D">
        <w:t>ГАР</w:t>
      </w:r>
      <w:r w:rsidRPr="0018112D">
        <w:t xml:space="preserve"> (при поиске не отображается нужная улица и / или дом).</w:t>
      </w:r>
    </w:p>
    <w:p w14:paraId="216032F2" w14:textId="54A36995" w:rsidR="000E1074" w:rsidRPr="0018112D" w:rsidRDefault="000E1074" w:rsidP="001648DB">
      <w:pPr>
        <w:pStyle w:val="gff6"/>
      </w:pPr>
      <w:r w:rsidRPr="0018112D">
        <w:t>Для ввода адреса вручную выполнит</w:t>
      </w:r>
      <w:r w:rsidR="00D928FA" w:rsidRPr="0018112D">
        <w:t>е</w:t>
      </w:r>
      <w:r w:rsidRPr="0018112D">
        <w:t xml:space="preserve"> следующие действия:</w:t>
      </w:r>
    </w:p>
    <w:p w14:paraId="028F2BA9" w14:textId="0EA8837A" w:rsidR="000E1074" w:rsidRPr="0018112D" w:rsidRDefault="00662ADF">
      <w:pPr>
        <w:pStyle w:val="ga"/>
        <w:numPr>
          <w:ilvl w:val="0"/>
          <w:numId w:val="43"/>
        </w:numPr>
      </w:pPr>
      <w:r w:rsidRPr="0018112D">
        <w:t xml:space="preserve">нажмите </w:t>
      </w:r>
      <w:r w:rsidR="006A3474" w:rsidRPr="0018112D">
        <w:t>на кнопку</w:t>
      </w:r>
      <w:r w:rsidR="000E1074" w:rsidRPr="0018112D">
        <w:t xml:space="preserve"> </w:t>
      </w:r>
      <w:r w:rsidR="000E1074" w:rsidRPr="0018112D">
        <w:rPr>
          <w:rStyle w:val="afff7"/>
        </w:rPr>
        <w:t>Ввести адрес вручную</w:t>
      </w:r>
      <w:r w:rsidR="000E1074" w:rsidRPr="0018112D">
        <w:t xml:space="preserve"> под полем указания адреса;</w:t>
      </w:r>
    </w:p>
    <w:p w14:paraId="498A9948" w14:textId="391ACA90" w:rsidR="000E1074" w:rsidRPr="0018112D" w:rsidRDefault="000E1074" w:rsidP="001648DB">
      <w:pPr>
        <w:pStyle w:val="ga"/>
      </w:pPr>
      <w:r w:rsidRPr="0018112D">
        <w:t>вве</w:t>
      </w:r>
      <w:r w:rsidR="00662ADF" w:rsidRPr="0018112D">
        <w:t>д</w:t>
      </w:r>
      <w:r w:rsidRPr="0018112D">
        <w:t>и</w:t>
      </w:r>
      <w:r w:rsidR="00662ADF" w:rsidRPr="0018112D">
        <w:t>те</w:t>
      </w:r>
      <w:r w:rsidRPr="0018112D">
        <w:t xml:space="preserve"> адрес</w:t>
      </w:r>
      <w:r w:rsidR="006A3474" w:rsidRPr="0018112D">
        <w:t xml:space="preserve"> в появившейся форме с клавиатуры</w:t>
      </w:r>
      <w:r w:rsidRPr="0018112D">
        <w:t>.</w:t>
      </w:r>
    </w:p>
    <w:p w14:paraId="1BA38731" w14:textId="7A74A444" w:rsidR="000E1074" w:rsidRPr="0018112D" w:rsidRDefault="000E1074" w:rsidP="00436714">
      <w:pPr>
        <w:pStyle w:val="gff0"/>
      </w:pPr>
      <w:r w:rsidRPr="0018112D">
        <w:t xml:space="preserve">При ручном вводе </w:t>
      </w:r>
      <w:r w:rsidR="00974955" w:rsidRPr="0018112D">
        <w:t xml:space="preserve">АИС «Зачисление в ОДО» </w:t>
      </w:r>
      <w:r w:rsidRPr="0018112D">
        <w:t>не будет предлагать варианты адресов.</w:t>
      </w:r>
    </w:p>
    <w:p w14:paraId="50506820" w14:textId="4980D328" w:rsidR="0064657C" w:rsidRPr="0018112D" w:rsidRDefault="003E1415" w:rsidP="004B1865">
      <w:pPr>
        <w:pStyle w:val="gfff7"/>
      </w:pPr>
      <w:r w:rsidRPr="0018112D">
        <w:rPr>
          <w:rStyle w:val="gfff6"/>
          <w:noProof/>
          <w:lang w:eastAsia="ru-RU"/>
        </w:rPr>
        <w:drawing>
          <wp:inline distT="0" distB="0" distL="0" distR="0" wp14:anchorId="0D80D63F" wp14:editId="22A7E510">
            <wp:extent cx="172720" cy="1727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5FF1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0E1074" w:rsidRPr="0018112D">
        <w:t>вернуться обратно в автоматический режим ввода адреса можно</w:t>
      </w:r>
      <w:r w:rsidR="006A3474" w:rsidRPr="0018112D">
        <w:t xml:space="preserve"> после нажатия на кнопку</w:t>
      </w:r>
      <w:r w:rsidR="00392B74" w:rsidRPr="0018112D">
        <w:t xml:space="preserve"> </w:t>
      </w:r>
      <w:r w:rsidR="000E1074" w:rsidRPr="0018112D">
        <w:rPr>
          <w:b/>
        </w:rPr>
        <w:t>Ввести адрес в автоматическом режиме</w:t>
      </w:r>
      <w:r w:rsidR="000E1074" w:rsidRPr="0018112D">
        <w:t>.</w:t>
      </w:r>
    </w:p>
    <w:p w14:paraId="67785B6F" w14:textId="4F216C9B" w:rsidR="000E1074" w:rsidRPr="0018112D" w:rsidRDefault="000E1074" w:rsidP="00466450">
      <w:pPr>
        <w:pStyle w:val="g30"/>
      </w:pPr>
      <w:r w:rsidRPr="0018112D">
        <w:t>Редактирование заявления</w:t>
      </w:r>
    </w:p>
    <w:p w14:paraId="0F58AA56" w14:textId="3BEB02D8" w:rsidR="000E1074" w:rsidRPr="0018112D" w:rsidRDefault="000E1074" w:rsidP="00436714">
      <w:pPr>
        <w:pStyle w:val="gff0"/>
      </w:pPr>
      <w:r w:rsidRPr="0018112D">
        <w:t>Функция редактирования заявления доступна поль</w:t>
      </w:r>
      <w:r w:rsidR="006A3474" w:rsidRPr="0018112D">
        <w:t>зователю с ролью «Сотрудник ОДО </w:t>
      </w:r>
      <w:r w:rsidRPr="0018112D">
        <w:t>(ПЭК)».</w:t>
      </w:r>
    </w:p>
    <w:p w14:paraId="578B6621" w14:textId="41D8E80B" w:rsidR="000E1074" w:rsidRPr="0018112D" w:rsidRDefault="000E1074" w:rsidP="001648DB">
      <w:pPr>
        <w:pStyle w:val="gff6"/>
      </w:pPr>
      <w:r w:rsidRPr="0018112D">
        <w:lastRenderedPageBreak/>
        <w:t>Редактировать можно заявление только</w:t>
      </w:r>
      <w:r w:rsidR="006A3474" w:rsidRPr="0018112D">
        <w:t xml:space="preserve"> в следующих статусах</w:t>
      </w:r>
      <w:r w:rsidRPr="0018112D">
        <w:t>:</w:t>
      </w:r>
    </w:p>
    <w:p w14:paraId="19D9E55E" w14:textId="045174E2" w:rsidR="000E1074" w:rsidRPr="0018112D" w:rsidRDefault="000E1074" w:rsidP="00436714">
      <w:pPr>
        <w:pStyle w:val="gf9"/>
      </w:pPr>
      <w:r w:rsidRPr="0018112D">
        <w:t>«Зарегистрировано»;</w:t>
      </w:r>
    </w:p>
    <w:p w14:paraId="574117C5" w14:textId="271E7DF6" w:rsidR="000E1074" w:rsidRPr="0018112D" w:rsidRDefault="000E1074" w:rsidP="00436714">
      <w:pPr>
        <w:pStyle w:val="gf9"/>
      </w:pPr>
      <w:r w:rsidRPr="0018112D">
        <w:t>«Проверка сведений».</w:t>
      </w:r>
    </w:p>
    <w:p w14:paraId="7739CB7C" w14:textId="01CBE43D" w:rsidR="000E1074" w:rsidRPr="0018112D" w:rsidRDefault="000E1074" w:rsidP="001648DB">
      <w:pPr>
        <w:pStyle w:val="gff6"/>
      </w:pPr>
      <w:r w:rsidRPr="0018112D">
        <w:t xml:space="preserve">Для редактирования заявления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7F405BF7" w14:textId="25D7A625" w:rsidR="000E1074" w:rsidRPr="0018112D" w:rsidRDefault="00662ADF">
      <w:pPr>
        <w:pStyle w:val="ga"/>
        <w:numPr>
          <w:ilvl w:val="0"/>
          <w:numId w:val="44"/>
        </w:numPr>
      </w:pPr>
      <w:r w:rsidRPr="0018112D">
        <w:t>откройте</w:t>
      </w:r>
      <w:r w:rsidR="000E1074" w:rsidRPr="0018112D">
        <w:t xml:space="preserve"> раздел </w:t>
      </w:r>
      <w:r w:rsidR="000E1074" w:rsidRPr="0018112D">
        <w:rPr>
          <w:b/>
        </w:rPr>
        <w:t>Заявления;</w:t>
      </w:r>
    </w:p>
    <w:p w14:paraId="6314FFC0" w14:textId="3623E9C1" w:rsidR="000E1074" w:rsidRPr="0018112D" w:rsidRDefault="00662ADF" w:rsidP="001648DB">
      <w:pPr>
        <w:pStyle w:val="ga"/>
      </w:pPr>
      <w:r w:rsidRPr="0018112D">
        <w:t>нажмите</w:t>
      </w:r>
      <w:r w:rsidR="006A3474" w:rsidRPr="0018112D">
        <w:t xml:space="preserve"> по номеру заявления</w:t>
      </w:r>
      <w:r w:rsidR="000E1074" w:rsidRPr="0018112D">
        <w:t>;</w:t>
      </w:r>
    </w:p>
    <w:p w14:paraId="2D548841" w14:textId="6841C27E" w:rsidR="000E1074" w:rsidRPr="0018112D" w:rsidRDefault="00662ADF" w:rsidP="001648DB">
      <w:pPr>
        <w:pStyle w:val="ga"/>
      </w:pPr>
      <w:r w:rsidRPr="0018112D">
        <w:t xml:space="preserve">нажмите </w:t>
      </w:r>
      <w:r w:rsidR="000E1074" w:rsidRPr="0018112D">
        <w:t xml:space="preserve">на кнопку </w:t>
      </w:r>
      <w:r w:rsidR="000E1074" w:rsidRPr="0018112D">
        <w:rPr>
          <w:rStyle w:val="afff7"/>
        </w:rPr>
        <w:t>Редактировать</w:t>
      </w:r>
      <w:r w:rsidR="006A3474" w:rsidRPr="0018112D">
        <w:t xml:space="preserve"> (вверху страницы)</w:t>
      </w:r>
      <w:r w:rsidR="000E1074" w:rsidRPr="0018112D">
        <w:t>.</w:t>
      </w:r>
    </w:p>
    <w:p w14:paraId="1EFBDE90" w14:textId="1FA4D81E" w:rsidR="000E1074" w:rsidRPr="0018112D" w:rsidRDefault="000E1074" w:rsidP="001648DB">
      <w:pPr>
        <w:pStyle w:val="ga"/>
      </w:pPr>
      <w:r w:rsidRPr="0018112D">
        <w:t>внести изменения в заявление;</w:t>
      </w:r>
    </w:p>
    <w:p w14:paraId="3F95EF96" w14:textId="52DDE779" w:rsidR="000E1074" w:rsidRPr="0018112D" w:rsidRDefault="00662ADF" w:rsidP="001648DB">
      <w:pPr>
        <w:pStyle w:val="ga"/>
      </w:pPr>
      <w:r w:rsidRPr="0018112D">
        <w:t xml:space="preserve">нажмите </w:t>
      </w:r>
      <w:r w:rsidR="000E1074" w:rsidRPr="0018112D">
        <w:t xml:space="preserve">на кнопку </w:t>
      </w:r>
      <w:r w:rsidR="000E1074" w:rsidRPr="0018112D">
        <w:rPr>
          <w:rStyle w:val="afff7"/>
        </w:rPr>
        <w:t>Сохранить</w:t>
      </w:r>
      <w:r w:rsidR="000E1074" w:rsidRPr="0018112D">
        <w:t>;</w:t>
      </w:r>
    </w:p>
    <w:p w14:paraId="76152CF3" w14:textId="324A0F6F" w:rsidR="000E1074" w:rsidRPr="0018112D" w:rsidRDefault="000E1074" w:rsidP="001648DB">
      <w:pPr>
        <w:pStyle w:val="ga"/>
      </w:pPr>
      <w:r w:rsidRPr="0018112D">
        <w:t>заявление сохранится с внесёнными изменениями.</w:t>
      </w:r>
    </w:p>
    <w:p w14:paraId="49B2BB6F" w14:textId="1F0E4DF1" w:rsidR="000E1074" w:rsidRPr="0018112D" w:rsidRDefault="003E1415" w:rsidP="00436714">
      <w:pPr>
        <w:pStyle w:val="gff0"/>
        <w:rPr>
          <w:rStyle w:val="gfff8"/>
        </w:rPr>
      </w:pPr>
      <w:r w:rsidRPr="0018112D">
        <w:rPr>
          <w:rStyle w:val="gfff6"/>
          <w:noProof/>
          <w:lang w:eastAsia="ru-RU"/>
        </w:rPr>
        <w:drawing>
          <wp:inline distT="0" distB="0" distL="0" distR="0" wp14:anchorId="11AF96B8" wp14:editId="1835D0E9">
            <wp:extent cx="172720" cy="1727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8F5FF1" w:rsidRPr="0018112D">
        <w:rPr>
          <w:rStyle w:val="gfff8"/>
        </w:rPr>
        <w:t xml:space="preserve"> – </w:t>
      </w:r>
      <w:r w:rsidR="000E1074" w:rsidRPr="0018112D">
        <w:rPr>
          <w:rStyle w:val="gfff8"/>
        </w:rPr>
        <w:t>для выхода из заявления без сохранения изменений наж</w:t>
      </w:r>
      <w:r w:rsidR="00D928FA" w:rsidRPr="0018112D">
        <w:rPr>
          <w:rStyle w:val="gfff8"/>
        </w:rPr>
        <w:t>мите</w:t>
      </w:r>
      <w:r w:rsidR="000E1074" w:rsidRPr="0018112D">
        <w:rPr>
          <w:rStyle w:val="gfff8"/>
        </w:rPr>
        <w:t xml:space="preserve"> на кнопку Отмена внизу страницы редактирования заявления.</w:t>
      </w:r>
    </w:p>
    <w:p w14:paraId="3F385EDF" w14:textId="23894AAD" w:rsidR="000957BB" w:rsidRPr="0018112D" w:rsidRDefault="000957BB" w:rsidP="00466450">
      <w:pPr>
        <w:pStyle w:val="g20"/>
      </w:pPr>
      <w:bookmarkStart w:id="210" w:name="_Toc146203300"/>
      <w:r w:rsidRPr="0018112D">
        <w:t>Раздел Приказы</w:t>
      </w:r>
      <w:bookmarkEnd w:id="210"/>
    </w:p>
    <w:p w14:paraId="709C7A22" w14:textId="428AEAB7" w:rsidR="000957BB" w:rsidRPr="0018112D" w:rsidRDefault="000957BB" w:rsidP="00466450">
      <w:pPr>
        <w:pStyle w:val="g30"/>
      </w:pPr>
      <w:r w:rsidRPr="0018112D">
        <w:t>Просмотр реестра приказов</w:t>
      </w:r>
    </w:p>
    <w:p w14:paraId="3E06647C" w14:textId="53A869A4" w:rsidR="000957BB" w:rsidRPr="0018112D" w:rsidRDefault="000957BB" w:rsidP="00436714">
      <w:pPr>
        <w:pStyle w:val="gff0"/>
      </w:pPr>
      <w:r w:rsidRPr="0018112D">
        <w:t>Для просмотра реестра приказов выб</w:t>
      </w:r>
      <w:r w:rsidR="00D928FA" w:rsidRPr="0018112D">
        <w:t>е</w:t>
      </w:r>
      <w:r w:rsidRPr="0018112D">
        <w:t>р</w:t>
      </w:r>
      <w:r w:rsidR="00D928FA" w:rsidRPr="0018112D">
        <w:t>и</w:t>
      </w:r>
      <w:r w:rsidRPr="0018112D">
        <w:t>т</w:t>
      </w:r>
      <w:r w:rsidR="00D928FA" w:rsidRPr="0018112D">
        <w:t>е</w:t>
      </w:r>
      <w:r w:rsidRPr="0018112D">
        <w:t xml:space="preserve"> раздел «Приказы» главного меню </w:t>
      </w:r>
      <w:r w:rsidR="00974955" w:rsidRPr="0018112D">
        <w:t>АИС «Зачисление в ОДО»</w:t>
      </w:r>
      <w:r w:rsidR="005621C2" w:rsidRPr="0018112D">
        <w:t>.</w:t>
      </w:r>
    </w:p>
    <w:p w14:paraId="1649C5E3" w14:textId="77777777" w:rsidR="000957BB" w:rsidRPr="0018112D" w:rsidRDefault="000957BB" w:rsidP="001648DB">
      <w:pPr>
        <w:pStyle w:val="gff6"/>
      </w:pPr>
      <w:r w:rsidRPr="0018112D">
        <w:t>В реестре приказов содержатся следующие элементы:</w:t>
      </w:r>
    </w:p>
    <w:p w14:paraId="27394AF7" w14:textId="092DCA8C" w:rsidR="000957BB" w:rsidRPr="0018112D" w:rsidRDefault="000957BB" w:rsidP="00436714">
      <w:pPr>
        <w:pStyle w:val="gf9"/>
      </w:pPr>
      <w:r w:rsidRPr="0018112D">
        <w:t>поисковая панель (</w:t>
      </w:r>
      <w:r w:rsidR="003D407D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_Ref488769471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36</w:t>
      </w:r>
      <w:r w:rsidR="00184B54" w:rsidRPr="0018112D">
        <w:fldChar w:fldCharType="end"/>
      </w:r>
      <w:r w:rsidRPr="0018112D">
        <w:t>);</w:t>
      </w:r>
    </w:p>
    <w:p w14:paraId="5BFDB3BB" w14:textId="73B8B2CA" w:rsidR="000957BB" w:rsidRPr="0018112D" w:rsidRDefault="000957BB" w:rsidP="00436714">
      <w:pPr>
        <w:pStyle w:val="gf9"/>
      </w:pPr>
      <w:r w:rsidRPr="0018112D">
        <w:t>реестр приказов, содержащий следующие параметры о приказах (</w:t>
      </w:r>
      <w:r w:rsidR="003D407D" w:rsidRPr="0018112D">
        <w:t>рисунок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_Ref488769471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36</w:t>
      </w:r>
      <w:r w:rsidR="00184B54" w:rsidRPr="0018112D">
        <w:fldChar w:fldCharType="end"/>
      </w:r>
      <w:r w:rsidRPr="0018112D">
        <w:t>):</w:t>
      </w:r>
    </w:p>
    <w:p w14:paraId="2EE4EA25" w14:textId="0588C3E3" w:rsidR="000957BB" w:rsidRPr="0018112D" w:rsidRDefault="000957BB">
      <w:pPr>
        <w:pStyle w:val="gf9"/>
        <w:numPr>
          <w:ilvl w:val="1"/>
          <w:numId w:val="13"/>
        </w:numPr>
      </w:pPr>
      <w:r w:rsidRPr="0018112D">
        <w:t>наименование приказа;</w:t>
      </w:r>
    </w:p>
    <w:p w14:paraId="1EF765C9" w14:textId="6ACF9B9A" w:rsidR="000957BB" w:rsidRPr="0018112D" w:rsidRDefault="000957BB">
      <w:pPr>
        <w:pStyle w:val="gf9"/>
        <w:numPr>
          <w:ilvl w:val="1"/>
          <w:numId w:val="13"/>
        </w:numPr>
      </w:pPr>
      <w:r w:rsidRPr="0018112D">
        <w:t>дата создания;</w:t>
      </w:r>
    </w:p>
    <w:p w14:paraId="1408896B" w14:textId="39914F5E" w:rsidR="000957BB" w:rsidRPr="0018112D" w:rsidRDefault="000957BB">
      <w:pPr>
        <w:pStyle w:val="gf9"/>
        <w:keepNext/>
        <w:numPr>
          <w:ilvl w:val="1"/>
          <w:numId w:val="13"/>
        </w:numPr>
      </w:pPr>
      <w:r w:rsidRPr="0018112D">
        <w:lastRenderedPageBreak/>
        <w:t>дата выпуска.</w:t>
      </w:r>
    </w:p>
    <w:p w14:paraId="13E58187" w14:textId="2D86DEFE" w:rsidR="000957BB" w:rsidRPr="0018112D" w:rsidRDefault="00DE666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4F628273" wp14:editId="3FA9711A">
            <wp:extent cx="5939790" cy="3372485"/>
            <wp:effectExtent l="19050" t="19050" r="3810" b="0"/>
            <wp:docPr id="1569028269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28269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24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8143BF3" w14:textId="1E18202F" w:rsidR="000957BB" w:rsidRPr="0018112D" w:rsidRDefault="000957BB" w:rsidP="00EB3E85">
      <w:pPr>
        <w:pStyle w:val="ab"/>
      </w:pPr>
      <w:bookmarkStart w:id="211" w:name="_Ref488769471"/>
      <w:r w:rsidRPr="0018112D">
        <w:t xml:space="preserve">Раздел </w:t>
      </w:r>
      <w:r w:rsidRPr="0018112D">
        <w:rPr>
          <w:b/>
        </w:rPr>
        <w:t>Приказы</w:t>
      </w:r>
      <w:bookmarkEnd w:id="211"/>
    </w:p>
    <w:p w14:paraId="3B4CC51A" w14:textId="5418C182" w:rsidR="000957BB" w:rsidRPr="0018112D" w:rsidRDefault="000957BB" w:rsidP="00436714">
      <w:pPr>
        <w:pStyle w:val="g30"/>
      </w:pPr>
      <w:r w:rsidRPr="0018112D">
        <w:t>Статусы приказов</w:t>
      </w:r>
    </w:p>
    <w:p w14:paraId="0B32389C" w14:textId="074E9719" w:rsidR="000957BB" w:rsidRPr="0018112D" w:rsidRDefault="000957BB" w:rsidP="001648DB">
      <w:pPr>
        <w:pStyle w:val="gff6"/>
      </w:pPr>
      <w:r w:rsidRPr="0018112D">
        <w:t xml:space="preserve">В </w:t>
      </w:r>
      <w:r w:rsidR="00974955" w:rsidRPr="0018112D">
        <w:t xml:space="preserve">АИС «Зачисление в ОДО» </w:t>
      </w:r>
      <w:r w:rsidRPr="0018112D">
        <w:t>приказ может находиться в следующих статусах:</w:t>
      </w:r>
    </w:p>
    <w:p w14:paraId="0A77ED89" w14:textId="77777777" w:rsidR="0064657C" w:rsidRPr="0018112D" w:rsidRDefault="000957BB" w:rsidP="00436714">
      <w:pPr>
        <w:pStyle w:val="gf9"/>
      </w:pPr>
      <w:r w:rsidRPr="0018112D">
        <w:t>«Проект»;</w:t>
      </w:r>
    </w:p>
    <w:p w14:paraId="7A27C5BD" w14:textId="5239B23F" w:rsidR="000957BB" w:rsidRPr="0018112D" w:rsidRDefault="000957BB" w:rsidP="00436714">
      <w:pPr>
        <w:pStyle w:val="gf9"/>
      </w:pPr>
      <w:r w:rsidRPr="0018112D">
        <w:t>«Выпущен».</w:t>
      </w:r>
    </w:p>
    <w:p w14:paraId="62D9D4F3" w14:textId="4A29304A" w:rsidR="000957BB" w:rsidRPr="0018112D" w:rsidRDefault="000957BB" w:rsidP="00436714">
      <w:pPr>
        <w:pStyle w:val="gff0"/>
      </w:pPr>
      <w:r w:rsidRPr="0018112D">
        <w:t xml:space="preserve">Статус «Проект» </w:t>
      </w:r>
      <w:r w:rsidR="005621C2" w:rsidRPr="0018112D">
        <w:t>–</w:t>
      </w:r>
      <w:r w:rsidRPr="0018112D">
        <w:t xml:space="preserve"> первоначальный статус приказа в </w:t>
      </w:r>
      <w:r w:rsidR="00974955" w:rsidRPr="0018112D">
        <w:t>АИС «Зачисление в ОДО»</w:t>
      </w:r>
      <w:r w:rsidRPr="0018112D">
        <w:t>. Присваивается, если информацию в приказе необходимо уточнить и внести исправления.</w:t>
      </w:r>
    </w:p>
    <w:p w14:paraId="59CB60B1" w14:textId="537944FF" w:rsidR="000957BB" w:rsidRPr="0018112D" w:rsidRDefault="000957BB" w:rsidP="00436714">
      <w:pPr>
        <w:pStyle w:val="gff0"/>
      </w:pPr>
      <w:r w:rsidRPr="0018112D">
        <w:t xml:space="preserve">Статус «Выпущен» </w:t>
      </w:r>
      <w:r w:rsidR="005621C2" w:rsidRPr="0018112D">
        <w:t>–</w:t>
      </w:r>
      <w:r w:rsidRPr="0018112D">
        <w:t xml:space="preserve"> присваивается приказу в случае его корректного заполнения, для вступления в силу изменений с личным делом.</w:t>
      </w:r>
    </w:p>
    <w:p w14:paraId="6A494E26" w14:textId="7B5FB8E2" w:rsidR="000957BB" w:rsidRPr="0018112D" w:rsidRDefault="003E1415" w:rsidP="00436714">
      <w:pPr>
        <w:pStyle w:val="gff0"/>
      </w:pPr>
      <w:r w:rsidRPr="0018112D">
        <w:rPr>
          <w:noProof/>
          <w:lang w:eastAsia="ru-RU"/>
        </w:rPr>
        <w:drawing>
          <wp:inline distT="0" distB="0" distL="0" distR="0" wp14:anchorId="2244C345" wp14:editId="4303E9A2">
            <wp:extent cx="172720" cy="1727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8"/>
        </w:rPr>
        <w:t xml:space="preserve">Примечание: </w:t>
      </w:r>
      <w:r w:rsidR="000957BB" w:rsidRPr="0018112D">
        <w:rPr>
          <w:rStyle w:val="gfff8"/>
        </w:rPr>
        <w:t>редактировать приказ можно только в статусе «Проект».</w:t>
      </w:r>
    </w:p>
    <w:p w14:paraId="1947FE92" w14:textId="2C6075FB" w:rsidR="000957BB" w:rsidRPr="0018112D" w:rsidRDefault="000957BB" w:rsidP="00436714">
      <w:pPr>
        <w:pStyle w:val="g30"/>
      </w:pPr>
      <w:bookmarkStart w:id="212" w:name="_Ref94017245"/>
      <w:r w:rsidRPr="0018112D">
        <w:t>Действия с приказами</w:t>
      </w:r>
      <w:bookmarkEnd w:id="212"/>
    </w:p>
    <w:p w14:paraId="79FDD6B1" w14:textId="4A10053C" w:rsidR="000957BB" w:rsidRPr="0018112D" w:rsidRDefault="000957BB" w:rsidP="00436714">
      <w:pPr>
        <w:pStyle w:val="gff0"/>
      </w:pPr>
      <w:r w:rsidRPr="0018112D">
        <w:t>Действия с приказами доступны пользователю с ролью «Сотрудник ОДО (приказы)» только для приказов в статусе «Проект» (</w:t>
      </w:r>
      <w:r w:rsidR="003D407D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_Ref488769483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37</w:t>
      </w:r>
      <w:r w:rsidR="00184B54" w:rsidRPr="0018112D">
        <w:fldChar w:fldCharType="end"/>
      </w:r>
      <w:r w:rsidRPr="0018112D">
        <w:t>).</w:t>
      </w:r>
    </w:p>
    <w:p w14:paraId="1A223239" w14:textId="77777777" w:rsidR="000957BB" w:rsidRPr="0018112D" w:rsidRDefault="000957BB" w:rsidP="001648DB">
      <w:pPr>
        <w:pStyle w:val="gff6"/>
      </w:pPr>
      <w:r w:rsidRPr="0018112D">
        <w:t>На странице просмотра приказа доступны действия:</w:t>
      </w:r>
    </w:p>
    <w:p w14:paraId="2CED7A2B" w14:textId="5005B2BF" w:rsidR="000957BB" w:rsidRPr="0018112D" w:rsidRDefault="000957BB" w:rsidP="00436714">
      <w:pPr>
        <w:pStyle w:val="gf9"/>
      </w:pPr>
      <w:r w:rsidRPr="0018112D">
        <w:rPr>
          <w:b/>
          <w:bCs/>
        </w:rPr>
        <w:t>Редактировать</w:t>
      </w:r>
      <w:r w:rsidRPr="0018112D">
        <w:t xml:space="preserve"> </w:t>
      </w:r>
      <w:r w:rsidR="005621C2" w:rsidRPr="0018112D">
        <w:t>–</w:t>
      </w:r>
      <w:r w:rsidRPr="0018112D">
        <w:t xml:space="preserve"> для внесения изменений в приказ;</w:t>
      </w:r>
    </w:p>
    <w:p w14:paraId="2D7485B6" w14:textId="05A72A1F" w:rsidR="000957BB" w:rsidRPr="0018112D" w:rsidRDefault="000957BB" w:rsidP="00436714">
      <w:pPr>
        <w:pStyle w:val="gf9"/>
      </w:pPr>
      <w:r w:rsidRPr="0018112D">
        <w:rPr>
          <w:b/>
          <w:bCs/>
        </w:rPr>
        <w:t>Удалить</w:t>
      </w:r>
      <w:r w:rsidRPr="0018112D">
        <w:t xml:space="preserve"> </w:t>
      </w:r>
      <w:r w:rsidR="005621C2" w:rsidRPr="0018112D">
        <w:t>–</w:t>
      </w:r>
      <w:r w:rsidRPr="0018112D">
        <w:t xml:space="preserve"> для удаления приказа из </w:t>
      </w:r>
      <w:r w:rsidR="00974955" w:rsidRPr="0018112D">
        <w:t>АИС «Зачисление в ОДО»</w:t>
      </w:r>
      <w:r w:rsidRPr="0018112D">
        <w:t>;</w:t>
      </w:r>
    </w:p>
    <w:p w14:paraId="6A3A5288" w14:textId="36A5155B" w:rsidR="000957BB" w:rsidRPr="0018112D" w:rsidRDefault="000957BB" w:rsidP="004B1865">
      <w:pPr>
        <w:pStyle w:val="gf9"/>
        <w:keepNext/>
      </w:pPr>
      <w:r w:rsidRPr="0018112D">
        <w:rPr>
          <w:b/>
          <w:bCs/>
        </w:rPr>
        <w:lastRenderedPageBreak/>
        <w:t>Выпустить</w:t>
      </w:r>
      <w:r w:rsidRPr="0018112D">
        <w:t xml:space="preserve"> </w:t>
      </w:r>
      <w:r w:rsidR="005621C2" w:rsidRPr="0018112D">
        <w:t>–</w:t>
      </w:r>
      <w:r w:rsidRPr="0018112D">
        <w:t xml:space="preserve"> для перевода приказа в статус «Выпущен» и вступления в силу изменений с личным делом в разделе </w:t>
      </w:r>
      <w:r w:rsidRPr="0018112D">
        <w:rPr>
          <w:b/>
        </w:rPr>
        <w:t>Контингент</w:t>
      </w:r>
      <w:r w:rsidRPr="0018112D">
        <w:rPr>
          <w:bCs/>
        </w:rPr>
        <w:t>.</w:t>
      </w:r>
    </w:p>
    <w:p w14:paraId="0BFFF3BF" w14:textId="0FBDE275" w:rsidR="000957BB" w:rsidRPr="0018112D" w:rsidRDefault="000957BB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33530776" wp14:editId="6312FF7D">
            <wp:extent cx="5676900" cy="1279302"/>
            <wp:effectExtent l="19050" t="19050" r="19050" b="165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6" cy="1286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F3B2EA2" w14:textId="3E0164B6" w:rsidR="000957BB" w:rsidRPr="0018112D" w:rsidRDefault="000957BB" w:rsidP="00EB3E85">
      <w:pPr>
        <w:pStyle w:val="ab"/>
      </w:pPr>
      <w:bookmarkStart w:id="213" w:name="_Ref488769483"/>
      <w:r w:rsidRPr="0018112D">
        <w:t>Доступные действия с приказом в статусе «Пр</w:t>
      </w:r>
      <w:r w:rsidR="003D407D" w:rsidRPr="0018112D">
        <w:t>оект» для роли «Сотрудник ОДО </w:t>
      </w:r>
      <w:r w:rsidRPr="0018112D">
        <w:t>(приказы)»</w:t>
      </w:r>
      <w:bookmarkEnd w:id="213"/>
    </w:p>
    <w:p w14:paraId="6C78A60F" w14:textId="47D84C0F" w:rsidR="000957BB" w:rsidRPr="0018112D" w:rsidRDefault="000957BB" w:rsidP="001648DB">
      <w:pPr>
        <w:pStyle w:val="gff6"/>
      </w:pPr>
      <w:r w:rsidRPr="0018112D">
        <w:t xml:space="preserve">Для редактирования приказа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6B8789E7" w14:textId="228A29CB" w:rsidR="000957BB" w:rsidRPr="0018112D" w:rsidRDefault="00662ADF">
      <w:pPr>
        <w:pStyle w:val="ga"/>
        <w:numPr>
          <w:ilvl w:val="0"/>
          <w:numId w:val="45"/>
        </w:numPr>
      </w:pPr>
      <w:r w:rsidRPr="0018112D">
        <w:t>откройте</w:t>
      </w:r>
      <w:r w:rsidR="000957BB" w:rsidRPr="0018112D">
        <w:t xml:space="preserve"> раздел </w:t>
      </w:r>
      <w:r w:rsidR="000957BB" w:rsidRPr="0018112D">
        <w:rPr>
          <w:b/>
        </w:rPr>
        <w:t>Приказы</w:t>
      </w:r>
      <w:r w:rsidR="000957BB" w:rsidRPr="0018112D">
        <w:t>;</w:t>
      </w:r>
    </w:p>
    <w:p w14:paraId="49C257E1" w14:textId="4B5D0306" w:rsidR="000957BB" w:rsidRPr="0018112D" w:rsidRDefault="00662ADF" w:rsidP="001648DB">
      <w:pPr>
        <w:pStyle w:val="ga"/>
      </w:pPr>
      <w:r w:rsidRPr="0018112D">
        <w:t xml:space="preserve">откройте </w:t>
      </w:r>
      <w:r w:rsidR="000957BB" w:rsidRPr="0018112D">
        <w:t xml:space="preserve">нужный приказ, </w:t>
      </w:r>
      <w:r w:rsidR="003D407D" w:rsidRPr="0018112D">
        <w:t>нажав по его</w:t>
      </w:r>
      <w:r w:rsidR="000957BB" w:rsidRPr="0018112D">
        <w:t xml:space="preserve"> наименованию;</w:t>
      </w:r>
    </w:p>
    <w:p w14:paraId="3FB24168" w14:textId="6F98BD28" w:rsidR="000957BB" w:rsidRPr="0018112D" w:rsidRDefault="00662ADF" w:rsidP="001648DB">
      <w:pPr>
        <w:pStyle w:val="ga"/>
      </w:pPr>
      <w:r w:rsidRPr="0018112D">
        <w:t xml:space="preserve">нажмите </w:t>
      </w:r>
      <w:r w:rsidR="000957BB" w:rsidRPr="0018112D">
        <w:t xml:space="preserve">на кнопку </w:t>
      </w:r>
      <w:r w:rsidR="000957BB" w:rsidRPr="0018112D">
        <w:rPr>
          <w:rStyle w:val="afff7"/>
        </w:rPr>
        <w:t>Редактировать</w:t>
      </w:r>
      <w:r w:rsidR="000957BB" w:rsidRPr="0018112D">
        <w:t>;</w:t>
      </w:r>
    </w:p>
    <w:p w14:paraId="3484177C" w14:textId="674B8BA1" w:rsidR="000957BB" w:rsidRPr="0018112D" w:rsidRDefault="000957BB" w:rsidP="001648DB">
      <w:pPr>
        <w:pStyle w:val="ga"/>
      </w:pPr>
      <w:r w:rsidRPr="0018112D">
        <w:t>внести изменения в приказ;</w:t>
      </w:r>
    </w:p>
    <w:p w14:paraId="4A85CEAE" w14:textId="289D4498" w:rsidR="000957BB" w:rsidRPr="0018112D" w:rsidRDefault="00662ADF" w:rsidP="001648DB">
      <w:pPr>
        <w:pStyle w:val="ga"/>
      </w:pPr>
      <w:r w:rsidRPr="0018112D">
        <w:t xml:space="preserve">нажмите </w:t>
      </w:r>
      <w:r w:rsidR="000957BB" w:rsidRPr="0018112D">
        <w:t xml:space="preserve">на кнопку </w:t>
      </w:r>
      <w:r w:rsidR="000957BB" w:rsidRPr="0018112D">
        <w:rPr>
          <w:rStyle w:val="afff7"/>
        </w:rPr>
        <w:t>Сохранить</w:t>
      </w:r>
      <w:r w:rsidR="000957BB" w:rsidRPr="0018112D">
        <w:t>.</w:t>
      </w:r>
    </w:p>
    <w:p w14:paraId="0A56D2DD" w14:textId="7BE5F648" w:rsidR="000957BB" w:rsidRPr="0018112D" w:rsidRDefault="000957BB" w:rsidP="001648DB">
      <w:pPr>
        <w:pStyle w:val="gff6"/>
      </w:pPr>
      <w:r w:rsidRPr="0018112D">
        <w:t xml:space="preserve">Для удаления приказа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3FE4201B" w14:textId="1AD01A11" w:rsidR="000957BB" w:rsidRPr="0018112D" w:rsidRDefault="00662ADF">
      <w:pPr>
        <w:pStyle w:val="ga"/>
        <w:numPr>
          <w:ilvl w:val="0"/>
          <w:numId w:val="49"/>
        </w:numPr>
      </w:pPr>
      <w:r w:rsidRPr="0018112D">
        <w:t>откройте</w:t>
      </w:r>
      <w:r w:rsidR="000957BB" w:rsidRPr="0018112D">
        <w:t xml:space="preserve"> раздел </w:t>
      </w:r>
      <w:r w:rsidR="000957BB" w:rsidRPr="0018112D">
        <w:rPr>
          <w:b/>
        </w:rPr>
        <w:t>Приказы</w:t>
      </w:r>
      <w:r w:rsidR="000957BB" w:rsidRPr="0018112D">
        <w:t>;</w:t>
      </w:r>
    </w:p>
    <w:p w14:paraId="2DB09203" w14:textId="0B74C764" w:rsidR="000957BB" w:rsidRPr="0018112D" w:rsidRDefault="00662ADF" w:rsidP="001648DB">
      <w:pPr>
        <w:pStyle w:val="ga"/>
      </w:pPr>
      <w:r w:rsidRPr="0018112D">
        <w:t xml:space="preserve">откройте </w:t>
      </w:r>
      <w:r w:rsidR="000957BB" w:rsidRPr="0018112D">
        <w:t xml:space="preserve">нужный приказ, </w:t>
      </w:r>
      <w:r w:rsidR="003D407D" w:rsidRPr="0018112D">
        <w:t xml:space="preserve">нажав </w:t>
      </w:r>
      <w:r w:rsidR="000957BB" w:rsidRPr="0018112D">
        <w:t>по его наименованию;</w:t>
      </w:r>
    </w:p>
    <w:p w14:paraId="69DE4DA3" w14:textId="793C2D26" w:rsidR="000957BB" w:rsidRPr="0018112D" w:rsidRDefault="00662ADF" w:rsidP="001648DB">
      <w:pPr>
        <w:pStyle w:val="ga"/>
      </w:pPr>
      <w:r w:rsidRPr="0018112D">
        <w:t xml:space="preserve">нажмите </w:t>
      </w:r>
      <w:r w:rsidR="000957BB" w:rsidRPr="0018112D">
        <w:t xml:space="preserve">на кнопку </w:t>
      </w:r>
      <w:r w:rsidR="000957BB" w:rsidRPr="0018112D">
        <w:rPr>
          <w:rStyle w:val="afff7"/>
        </w:rPr>
        <w:t>Удалить</w:t>
      </w:r>
      <w:r w:rsidR="000957BB" w:rsidRPr="0018112D">
        <w:t>;</w:t>
      </w:r>
    </w:p>
    <w:p w14:paraId="10554A2C" w14:textId="727842CA" w:rsidR="000957BB" w:rsidRPr="0018112D" w:rsidRDefault="000957BB" w:rsidP="001648DB">
      <w:pPr>
        <w:pStyle w:val="ga"/>
      </w:pPr>
      <w:r w:rsidRPr="0018112D">
        <w:t xml:space="preserve">подтвердить удаление приказа из </w:t>
      </w:r>
      <w:r w:rsidR="00974955" w:rsidRPr="0018112D">
        <w:t>АИС «Зачисление в ОДО»</w:t>
      </w:r>
      <w:r w:rsidR="005621C2" w:rsidRPr="0018112D">
        <w:t>.</w:t>
      </w:r>
    </w:p>
    <w:p w14:paraId="330B394D" w14:textId="12CD4469" w:rsidR="000957BB" w:rsidRPr="0018112D" w:rsidRDefault="000957BB" w:rsidP="001648DB">
      <w:pPr>
        <w:pStyle w:val="gff6"/>
      </w:pPr>
      <w:r w:rsidRPr="0018112D">
        <w:t xml:space="preserve">Для выпуска приказа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50A2051B" w14:textId="48E26DE0" w:rsidR="000957BB" w:rsidRPr="0018112D" w:rsidRDefault="00662ADF">
      <w:pPr>
        <w:pStyle w:val="ga"/>
        <w:numPr>
          <w:ilvl w:val="0"/>
          <w:numId w:val="50"/>
        </w:numPr>
      </w:pPr>
      <w:r w:rsidRPr="0018112D">
        <w:t>откройте</w:t>
      </w:r>
      <w:r w:rsidR="000957BB" w:rsidRPr="0018112D">
        <w:t xml:space="preserve"> раздел </w:t>
      </w:r>
      <w:r w:rsidR="000957BB" w:rsidRPr="0018112D">
        <w:rPr>
          <w:b/>
        </w:rPr>
        <w:t>Приказы</w:t>
      </w:r>
      <w:r w:rsidR="000957BB" w:rsidRPr="0018112D">
        <w:t>;</w:t>
      </w:r>
    </w:p>
    <w:p w14:paraId="72AAB73F" w14:textId="40B82C86" w:rsidR="000957BB" w:rsidRPr="0018112D" w:rsidRDefault="00662ADF" w:rsidP="001648DB">
      <w:pPr>
        <w:pStyle w:val="ga"/>
      </w:pPr>
      <w:r w:rsidRPr="0018112D">
        <w:t xml:space="preserve">откройте </w:t>
      </w:r>
      <w:r w:rsidR="000957BB" w:rsidRPr="0018112D">
        <w:t xml:space="preserve">нужный приказ, </w:t>
      </w:r>
      <w:r w:rsidR="003D407D" w:rsidRPr="0018112D">
        <w:t>нажав</w:t>
      </w:r>
      <w:r w:rsidR="000957BB" w:rsidRPr="0018112D">
        <w:t xml:space="preserve"> по его наименованию;</w:t>
      </w:r>
    </w:p>
    <w:p w14:paraId="1A44CEF2" w14:textId="64832283" w:rsidR="000957BB" w:rsidRPr="0018112D" w:rsidRDefault="00662ADF" w:rsidP="001648DB">
      <w:pPr>
        <w:pStyle w:val="ga"/>
      </w:pPr>
      <w:r w:rsidRPr="0018112D">
        <w:t xml:space="preserve">нажмите </w:t>
      </w:r>
      <w:r w:rsidR="000957BB" w:rsidRPr="0018112D">
        <w:t xml:space="preserve">на кнопку </w:t>
      </w:r>
      <w:r w:rsidR="000957BB" w:rsidRPr="0018112D">
        <w:rPr>
          <w:rStyle w:val="afff7"/>
        </w:rPr>
        <w:t>Выпустить</w:t>
      </w:r>
      <w:r w:rsidR="000957BB" w:rsidRPr="0018112D">
        <w:t>.</w:t>
      </w:r>
    </w:p>
    <w:p w14:paraId="5CC3D27C" w14:textId="39DA0A47" w:rsidR="000957BB" w:rsidRPr="0018112D" w:rsidRDefault="000957BB" w:rsidP="00436714">
      <w:pPr>
        <w:pStyle w:val="g30"/>
      </w:pPr>
      <w:r w:rsidRPr="0018112D">
        <w:t>Приказ «О зачислении»</w:t>
      </w:r>
    </w:p>
    <w:p w14:paraId="5F6EBE34" w14:textId="4BD5DA81" w:rsidR="000957BB" w:rsidRPr="0018112D" w:rsidRDefault="000957BB" w:rsidP="00436714">
      <w:pPr>
        <w:pStyle w:val="gff0"/>
      </w:pPr>
      <w:r w:rsidRPr="0018112D">
        <w:t>Создание приказа доступно только поль</w:t>
      </w:r>
      <w:r w:rsidR="003D407D" w:rsidRPr="0018112D">
        <w:t>зователю с ролью «Сотрудник ОДО </w:t>
      </w:r>
      <w:r w:rsidRPr="0018112D">
        <w:t>(приказы)».</w:t>
      </w:r>
    </w:p>
    <w:p w14:paraId="3683C4F5" w14:textId="3925E75B" w:rsidR="000957BB" w:rsidRPr="0018112D" w:rsidRDefault="000957BB" w:rsidP="001648DB">
      <w:pPr>
        <w:pStyle w:val="gff6"/>
      </w:pPr>
      <w:r w:rsidRPr="0018112D">
        <w:t xml:space="preserve">Для создания приказа «О зачислении» </w:t>
      </w:r>
      <w:r w:rsidR="00D928FA" w:rsidRPr="0018112D">
        <w:t xml:space="preserve">выполните </w:t>
      </w:r>
      <w:r w:rsidR="008D5FF4" w:rsidRPr="0018112D">
        <w:t>следующие действия</w:t>
      </w:r>
      <w:r w:rsidRPr="0018112D">
        <w:t>:</w:t>
      </w:r>
    </w:p>
    <w:p w14:paraId="4FF3E626" w14:textId="16877E7B" w:rsidR="003D407D" w:rsidRPr="0018112D" w:rsidRDefault="00662ADF">
      <w:pPr>
        <w:pStyle w:val="ga"/>
        <w:numPr>
          <w:ilvl w:val="0"/>
          <w:numId w:val="46"/>
        </w:numPr>
      </w:pPr>
      <w:r w:rsidRPr="0018112D">
        <w:t>откройте</w:t>
      </w:r>
      <w:r w:rsidR="003D407D" w:rsidRPr="0018112D">
        <w:t xml:space="preserve"> раздел </w:t>
      </w:r>
      <w:r w:rsidR="003D407D" w:rsidRPr="0018112D">
        <w:rPr>
          <w:b/>
        </w:rPr>
        <w:t>Приказы</w:t>
      </w:r>
      <w:r w:rsidR="003D407D" w:rsidRPr="0018112D">
        <w:t>;</w:t>
      </w:r>
    </w:p>
    <w:p w14:paraId="7827AC57" w14:textId="07A42931" w:rsidR="000957BB" w:rsidRPr="0018112D" w:rsidRDefault="00662ADF" w:rsidP="001648DB">
      <w:pPr>
        <w:pStyle w:val="ga"/>
      </w:pPr>
      <w:r w:rsidRPr="0018112D">
        <w:t xml:space="preserve">нажмите </w:t>
      </w:r>
      <w:r w:rsidR="003D407D" w:rsidRPr="0018112D">
        <w:t xml:space="preserve">на кнопку </w:t>
      </w:r>
      <w:r w:rsidR="000957BB" w:rsidRPr="0018112D">
        <w:rPr>
          <w:rStyle w:val="afff7"/>
        </w:rPr>
        <w:t>Создать приказ</w:t>
      </w:r>
      <w:r w:rsidR="000957BB" w:rsidRPr="0018112D">
        <w:t>;</w:t>
      </w:r>
    </w:p>
    <w:p w14:paraId="250B6E6F" w14:textId="7E6B5F04" w:rsidR="000957BB" w:rsidRPr="0018112D" w:rsidRDefault="00662ADF" w:rsidP="001648DB">
      <w:pPr>
        <w:pStyle w:val="ga"/>
      </w:pPr>
      <w:r w:rsidRPr="0018112D">
        <w:t xml:space="preserve">выберите </w:t>
      </w:r>
      <w:r w:rsidR="000957BB" w:rsidRPr="0018112D">
        <w:t>тип приказа «О зачислении»;</w:t>
      </w:r>
    </w:p>
    <w:p w14:paraId="4298504C" w14:textId="4358357A" w:rsidR="000957BB" w:rsidRPr="0018112D" w:rsidRDefault="00662ADF" w:rsidP="001648DB">
      <w:pPr>
        <w:pStyle w:val="ga"/>
      </w:pPr>
      <w:r w:rsidRPr="0018112D">
        <w:t xml:space="preserve">заполните </w:t>
      </w:r>
      <w:r w:rsidR="000957BB" w:rsidRPr="0018112D">
        <w:t>данные приказа</w:t>
      </w:r>
      <w:r w:rsidR="00CA71D9" w:rsidRPr="0018112D">
        <w:t xml:space="preserve"> (рисунок </w:t>
      </w:r>
      <w:r w:rsidR="00CA71D9" w:rsidRPr="0018112D">
        <w:fldChar w:fldCharType="begin"/>
      </w:r>
      <w:r w:rsidR="00CA71D9" w:rsidRPr="0018112D">
        <w:instrText xml:space="preserve"> REF \* </w:instrText>
      </w:r>
      <w:r w:rsidR="00CA71D9" w:rsidRPr="0018112D">
        <w:rPr>
          <w:lang w:val="en-US"/>
        </w:rPr>
        <w:instrText>arabic</w:instrText>
      </w:r>
      <w:r w:rsidR="00CA71D9" w:rsidRPr="0018112D">
        <w:instrText xml:space="preserve"> _Ref488769495 \n \h </w:instrText>
      </w:r>
      <w:r w:rsidR="0018112D">
        <w:instrText xml:space="preserve"> \* MERGEFORMAT </w:instrText>
      </w:r>
      <w:r w:rsidR="00CA71D9" w:rsidRPr="0018112D">
        <w:fldChar w:fldCharType="separate"/>
      </w:r>
      <w:r w:rsidR="004930A1">
        <w:t>38</w:t>
      </w:r>
      <w:r w:rsidR="00CA71D9" w:rsidRPr="0018112D">
        <w:fldChar w:fldCharType="end"/>
      </w:r>
      <w:r w:rsidR="00CA71D9" w:rsidRPr="0018112D">
        <w:t>)</w:t>
      </w:r>
      <w:r w:rsidR="000957BB" w:rsidRPr="0018112D">
        <w:t>:</w:t>
      </w:r>
    </w:p>
    <w:p w14:paraId="684D4162" w14:textId="5BBEB078" w:rsidR="000957BB" w:rsidRPr="0018112D" w:rsidRDefault="000957BB">
      <w:pPr>
        <w:pStyle w:val="ga"/>
        <w:numPr>
          <w:ilvl w:val="1"/>
          <w:numId w:val="14"/>
        </w:numPr>
      </w:pPr>
      <w:r w:rsidRPr="0018112D">
        <w:lastRenderedPageBreak/>
        <w:t>дата приказа (</w:t>
      </w:r>
      <w:r w:rsidR="00662ADF" w:rsidRPr="0018112D">
        <w:t xml:space="preserve">выберите </w:t>
      </w:r>
      <w:r w:rsidRPr="0018112D">
        <w:t>из календаря);</w:t>
      </w:r>
    </w:p>
    <w:p w14:paraId="76D23B45" w14:textId="4C32D3E9" w:rsidR="000957BB" w:rsidRPr="0018112D" w:rsidRDefault="000957BB">
      <w:pPr>
        <w:pStyle w:val="ga"/>
        <w:numPr>
          <w:ilvl w:val="1"/>
          <w:numId w:val="14"/>
        </w:numPr>
      </w:pPr>
      <w:r w:rsidRPr="0018112D">
        <w:t>номер приказа;</w:t>
      </w:r>
    </w:p>
    <w:p w14:paraId="7A38AAC4" w14:textId="54F86869" w:rsidR="000957BB" w:rsidRPr="0018112D" w:rsidRDefault="000957BB">
      <w:pPr>
        <w:pStyle w:val="ga"/>
        <w:numPr>
          <w:ilvl w:val="1"/>
          <w:numId w:val="14"/>
        </w:numPr>
      </w:pPr>
      <w:r w:rsidRPr="0018112D">
        <w:t>основание;</w:t>
      </w:r>
    </w:p>
    <w:p w14:paraId="6AFC2633" w14:textId="58CA6B05" w:rsidR="000957BB" w:rsidRPr="0018112D" w:rsidRDefault="000957BB">
      <w:pPr>
        <w:pStyle w:val="ga"/>
        <w:numPr>
          <w:ilvl w:val="1"/>
          <w:numId w:val="14"/>
        </w:numPr>
      </w:pPr>
      <w:r w:rsidRPr="0018112D">
        <w:t>отметить кандидатов для добавления;</w:t>
      </w:r>
    </w:p>
    <w:p w14:paraId="66525C40" w14:textId="198B9BB6" w:rsidR="000957BB" w:rsidRPr="0018112D" w:rsidRDefault="00662ADF" w:rsidP="001648DB">
      <w:pPr>
        <w:pStyle w:val="ga"/>
      </w:pPr>
      <w:r w:rsidRPr="0018112D">
        <w:t xml:space="preserve">нажмите </w:t>
      </w:r>
      <w:r w:rsidR="00B3530E" w:rsidRPr="0018112D">
        <w:t xml:space="preserve">на кнопку </w:t>
      </w:r>
      <w:r w:rsidR="000957BB" w:rsidRPr="0018112D">
        <w:rPr>
          <w:rStyle w:val="afff7"/>
        </w:rPr>
        <w:t>Сохранить</w:t>
      </w:r>
      <w:r w:rsidR="000957BB" w:rsidRPr="0018112D">
        <w:t>.</w:t>
      </w:r>
    </w:p>
    <w:p w14:paraId="00A9E87B" w14:textId="77777777" w:rsidR="000957BB" w:rsidRPr="0018112D" w:rsidRDefault="000957BB" w:rsidP="00436714">
      <w:pPr>
        <w:pStyle w:val="gff0"/>
      </w:pPr>
      <w:r w:rsidRPr="0018112D">
        <w:t>Приказ сохранится в статусе «Проект» и будет доступен для редактирования.</w:t>
      </w:r>
    </w:p>
    <w:p w14:paraId="7C0F4F68" w14:textId="1C8967D2" w:rsidR="0064657C" w:rsidRPr="0018112D" w:rsidRDefault="00477D50" w:rsidP="00436714">
      <w:pPr>
        <w:pStyle w:val="gff0"/>
        <w:rPr>
          <w:sz w:val="24"/>
        </w:rPr>
      </w:pPr>
      <w:r w:rsidRPr="0018112D">
        <w:rPr>
          <w:rStyle w:val="gfd"/>
          <w:noProof/>
          <w:sz w:val="24"/>
          <w:lang w:eastAsia="ru-RU"/>
        </w:rPr>
        <w:drawing>
          <wp:inline distT="0" distB="0" distL="0" distR="0" wp14:anchorId="1CC535FE" wp14:editId="54B50160">
            <wp:extent cx="171450" cy="1619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d"/>
          <w:sz w:val="24"/>
        </w:rPr>
        <w:t xml:space="preserve"> Внимание!</w:t>
      </w:r>
      <w:r w:rsidRPr="0018112D">
        <w:rPr>
          <w:sz w:val="24"/>
        </w:rPr>
        <w:t xml:space="preserve"> </w:t>
      </w:r>
      <w:r w:rsidR="000957BB" w:rsidRPr="0018112D">
        <w:rPr>
          <w:sz w:val="24"/>
        </w:rPr>
        <w:t>чтобы изменения вступили в силу выпустит</w:t>
      </w:r>
      <w:r w:rsidR="00D928FA" w:rsidRPr="0018112D">
        <w:rPr>
          <w:sz w:val="24"/>
        </w:rPr>
        <w:t>е</w:t>
      </w:r>
      <w:r w:rsidR="000957BB" w:rsidRPr="0018112D">
        <w:rPr>
          <w:sz w:val="24"/>
        </w:rPr>
        <w:t xml:space="preserve"> приказ (</w:t>
      </w:r>
      <w:r w:rsidR="003D407D" w:rsidRPr="0018112D">
        <w:rPr>
          <w:sz w:val="24"/>
        </w:rPr>
        <w:t>см. п. </w:t>
      </w:r>
      <w:r w:rsidR="00CA71D9" w:rsidRPr="0018112D">
        <w:rPr>
          <w:sz w:val="24"/>
        </w:rPr>
        <w:fldChar w:fldCharType="begin"/>
      </w:r>
      <w:r w:rsidR="00CA71D9" w:rsidRPr="0018112D">
        <w:rPr>
          <w:sz w:val="24"/>
        </w:rPr>
        <w:instrText xml:space="preserve"> REF _Ref94017245 \n \h </w:instrText>
      </w:r>
      <w:r w:rsidR="00466450" w:rsidRPr="0018112D">
        <w:rPr>
          <w:sz w:val="24"/>
        </w:rPr>
        <w:instrText xml:space="preserve"> \* MERGEFORMAT </w:instrText>
      </w:r>
      <w:r w:rsidR="00CA71D9" w:rsidRPr="0018112D">
        <w:rPr>
          <w:sz w:val="24"/>
        </w:rPr>
      </w:r>
      <w:r w:rsidR="00CA71D9" w:rsidRPr="0018112D">
        <w:rPr>
          <w:sz w:val="24"/>
        </w:rPr>
        <w:fldChar w:fldCharType="separate"/>
      </w:r>
      <w:r w:rsidR="004930A1">
        <w:rPr>
          <w:sz w:val="24"/>
        </w:rPr>
        <w:t>5.7.3</w:t>
      </w:r>
      <w:r w:rsidR="00CA71D9" w:rsidRPr="0018112D">
        <w:rPr>
          <w:sz w:val="24"/>
        </w:rPr>
        <w:fldChar w:fldCharType="end"/>
      </w:r>
      <w:r w:rsidR="003D407D" w:rsidRPr="0018112D">
        <w:rPr>
          <w:sz w:val="24"/>
        </w:rPr>
        <w:t>).</w:t>
      </w:r>
    </w:p>
    <w:p w14:paraId="2464FE51" w14:textId="35E061A9" w:rsidR="000957BB" w:rsidRPr="0018112D" w:rsidRDefault="000957BB" w:rsidP="001648DB">
      <w:pPr>
        <w:pStyle w:val="gff6"/>
      </w:pPr>
      <w:r w:rsidRPr="0018112D">
        <w:t>После перевода указанного приказа в статус «Выпущен»:</w:t>
      </w:r>
    </w:p>
    <w:p w14:paraId="517D2F5F" w14:textId="0E0D1BBC" w:rsidR="000957BB" w:rsidRPr="0018112D" w:rsidRDefault="000957BB" w:rsidP="00436714">
      <w:pPr>
        <w:pStyle w:val="gf9"/>
      </w:pPr>
      <w:r w:rsidRPr="0018112D">
        <w:t xml:space="preserve">личное дело кандидата </w:t>
      </w:r>
      <w:r w:rsidR="00783B90" w:rsidRPr="0018112D">
        <w:t>перейдёт</w:t>
      </w:r>
      <w:r w:rsidRPr="0018112D">
        <w:t xml:space="preserve"> в статус «Обучающийся»;</w:t>
      </w:r>
    </w:p>
    <w:p w14:paraId="4A8F2BB6" w14:textId="3B14B48B" w:rsidR="000957BB" w:rsidRPr="0018112D" w:rsidRDefault="000957BB" w:rsidP="00436714">
      <w:pPr>
        <w:pStyle w:val="gf9"/>
      </w:pPr>
      <w:r w:rsidRPr="0018112D">
        <w:t xml:space="preserve">в личном деле в блоке </w:t>
      </w:r>
      <w:r w:rsidRPr="0018112D">
        <w:rPr>
          <w:b/>
          <w:bCs/>
        </w:rPr>
        <w:t>Активность</w:t>
      </w:r>
      <w:r w:rsidRPr="0018112D">
        <w:t xml:space="preserve"> будет сделана отметка о выпущенном приказе:</w:t>
      </w:r>
    </w:p>
    <w:p w14:paraId="718CBF54" w14:textId="519E5F78" w:rsidR="000957BB" w:rsidRPr="0018112D" w:rsidRDefault="000957BB">
      <w:pPr>
        <w:pStyle w:val="gf9"/>
        <w:numPr>
          <w:ilvl w:val="1"/>
          <w:numId w:val="13"/>
        </w:numPr>
      </w:pPr>
      <w:r w:rsidRPr="0018112D">
        <w:t>выпущенный приказ станет недоступен для редактирования.</w:t>
      </w:r>
    </w:p>
    <w:p w14:paraId="02A91222" w14:textId="77777777" w:rsidR="008D5FF4" w:rsidRPr="0018112D" w:rsidRDefault="008D5FF4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38639E00" wp14:editId="3B0530F1">
            <wp:extent cx="5572125" cy="1974827"/>
            <wp:effectExtent l="19050" t="19050" r="9525" b="260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63" cy="1978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59B6674" w14:textId="56816139" w:rsidR="000957BB" w:rsidRPr="0018112D" w:rsidRDefault="000957BB" w:rsidP="00EB3E85">
      <w:pPr>
        <w:pStyle w:val="ab"/>
      </w:pPr>
      <w:bookmarkStart w:id="214" w:name="_Ref488769495"/>
      <w:r w:rsidRPr="0018112D">
        <w:t>Страница создания приказа «О зачислении»</w:t>
      </w:r>
      <w:bookmarkEnd w:id="214"/>
    </w:p>
    <w:p w14:paraId="45B648A2" w14:textId="04958803" w:rsidR="000957BB" w:rsidRPr="0018112D" w:rsidRDefault="000957BB" w:rsidP="00436714">
      <w:pPr>
        <w:pStyle w:val="g20"/>
      </w:pPr>
      <w:bookmarkStart w:id="215" w:name="_Toc146203301"/>
      <w:r w:rsidRPr="0018112D">
        <w:t>Раздел Контингент</w:t>
      </w:r>
      <w:bookmarkEnd w:id="215"/>
    </w:p>
    <w:p w14:paraId="7D0D362E" w14:textId="1EC4BB0A" w:rsidR="000957BB" w:rsidRPr="0018112D" w:rsidRDefault="000957BB" w:rsidP="00436714">
      <w:pPr>
        <w:pStyle w:val="g30"/>
      </w:pPr>
      <w:r w:rsidRPr="0018112D">
        <w:t>Просмотр реестра личных дел</w:t>
      </w:r>
    </w:p>
    <w:p w14:paraId="6059581A" w14:textId="52CFD0C9" w:rsidR="0064657C" w:rsidRPr="0018112D" w:rsidRDefault="003D407D" w:rsidP="00436714">
      <w:pPr>
        <w:pStyle w:val="gff0"/>
      </w:pPr>
      <w:r w:rsidRPr="0018112D">
        <w:t xml:space="preserve">Для просмотра реестра личных </w:t>
      </w:r>
      <w:r w:rsidR="000957BB" w:rsidRPr="0018112D">
        <w:t>дел поступающих выб</w:t>
      </w:r>
      <w:r w:rsidR="00D928FA" w:rsidRPr="0018112D">
        <w:t>е</w:t>
      </w:r>
      <w:r w:rsidR="000957BB" w:rsidRPr="0018112D">
        <w:t>р</w:t>
      </w:r>
      <w:r w:rsidR="00D928FA" w:rsidRPr="0018112D">
        <w:t>и</w:t>
      </w:r>
      <w:r w:rsidR="000957BB" w:rsidRPr="0018112D">
        <w:t>т</w:t>
      </w:r>
      <w:r w:rsidR="00D928FA" w:rsidRPr="0018112D">
        <w:t>е</w:t>
      </w:r>
      <w:r w:rsidR="000957BB" w:rsidRPr="0018112D">
        <w:t xml:space="preserve"> раздел </w:t>
      </w:r>
      <w:r w:rsidR="000957BB" w:rsidRPr="0018112D">
        <w:rPr>
          <w:b/>
        </w:rPr>
        <w:t>Контингент</w:t>
      </w:r>
      <w:r w:rsidR="000957BB" w:rsidRPr="0018112D">
        <w:t xml:space="preserve"> главного меню </w:t>
      </w:r>
      <w:r w:rsidR="00974955" w:rsidRPr="0018112D">
        <w:t>АИС «Зачисление в ОДО»</w:t>
      </w:r>
      <w:r w:rsidRPr="0018112D">
        <w:t>.</w:t>
      </w:r>
    </w:p>
    <w:p w14:paraId="1F0C21EE" w14:textId="10F9F5DA" w:rsidR="000957BB" w:rsidRPr="0018112D" w:rsidRDefault="000957BB" w:rsidP="001648DB">
      <w:pPr>
        <w:pStyle w:val="gff6"/>
      </w:pPr>
      <w:r w:rsidRPr="0018112D">
        <w:t>В реестре личных дел содержатся следующие элементы:</w:t>
      </w:r>
    </w:p>
    <w:p w14:paraId="2F7E6CEC" w14:textId="55B8CFF4" w:rsidR="000957BB" w:rsidRPr="0018112D" w:rsidRDefault="000957BB" w:rsidP="00436714">
      <w:pPr>
        <w:pStyle w:val="gf9"/>
      </w:pPr>
      <w:r w:rsidRPr="0018112D">
        <w:t>поисковая панель (</w:t>
      </w:r>
      <w:r w:rsidR="003D407D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_Ref488769505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39</w:t>
      </w:r>
      <w:r w:rsidR="00184B54" w:rsidRPr="0018112D">
        <w:fldChar w:fldCharType="end"/>
      </w:r>
      <w:r w:rsidRPr="0018112D">
        <w:t>);</w:t>
      </w:r>
    </w:p>
    <w:p w14:paraId="20255BD3" w14:textId="024EF332" w:rsidR="000957BB" w:rsidRPr="0018112D" w:rsidRDefault="000957BB" w:rsidP="00436714">
      <w:pPr>
        <w:pStyle w:val="gf9"/>
      </w:pPr>
      <w:r w:rsidRPr="0018112D">
        <w:t>реестр личных дел, содержащий следующие параметры о личных делах (</w:t>
      </w:r>
      <w:r w:rsidR="00FD0A91" w:rsidRPr="0018112D">
        <w:t>рисунок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_Ref488769505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39</w:t>
      </w:r>
      <w:r w:rsidR="00184B54" w:rsidRPr="0018112D">
        <w:fldChar w:fldCharType="end"/>
      </w:r>
      <w:r w:rsidRPr="0018112D">
        <w:t>):</w:t>
      </w:r>
    </w:p>
    <w:p w14:paraId="54406912" w14:textId="31A4FFA4" w:rsidR="000957BB" w:rsidRPr="0018112D" w:rsidRDefault="000957BB">
      <w:pPr>
        <w:pStyle w:val="gf9"/>
        <w:numPr>
          <w:ilvl w:val="1"/>
          <w:numId w:val="13"/>
        </w:numPr>
      </w:pPr>
      <w:r w:rsidRPr="0018112D">
        <w:t>номер личного дела;</w:t>
      </w:r>
    </w:p>
    <w:p w14:paraId="460BB2F4" w14:textId="21EFFD76" w:rsidR="000957BB" w:rsidRPr="0018112D" w:rsidRDefault="000957BB">
      <w:pPr>
        <w:pStyle w:val="gf9"/>
        <w:numPr>
          <w:ilvl w:val="1"/>
          <w:numId w:val="13"/>
        </w:numPr>
      </w:pPr>
      <w:r w:rsidRPr="0018112D">
        <w:lastRenderedPageBreak/>
        <w:t>ФИО;</w:t>
      </w:r>
    </w:p>
    <w:p w14:paraId="3F1D1EBD" w14:textId="12AEC98D" w:rsidR="000957BB" w:rsidRPr="0018112D" w:rsidRDefault="000957BB">
      <w:pPr>
        <w:pStyle w:val="gf9"/>
        <w:numPr>
          <w:ilvl w:val="1"/>
          <w:numId w:val="13"/>
        </w:numPr>
      </w:pPr>
      <w:r w:rsidRPr="0018112D">
        <w:t>дата создания;</w:t>
      </w:r>
    </w:p>
    <w:p w14:paraId="5B310EC0" w14:textId="5676E264" w:rsidR="000957BB" w:rsidRPr="0018112D" w:rsidRDefault="000957BB">
      <w:pPr>
        <w:pStyle w:val="gf9"/>
        <w:numPr>
          <w:ilvl w:val="1"/>
          <w:numId w:val="13"/>
        </w:numPr>
      </w:pPr>
      <w:r w:rsidRPr="0018112D">
        <w:t>статус.</w:t>
      </w:r>
    </w:p>
    <w:p w14:paraId="3783BBFD" w14:textId="3E80DACB" w:rsidR="00AF49A8" w:rsidRPr="0018112D" w:rsidRDefault="001750D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768C1E4F" wp14:editId="270323CB">
            <wp:extent cx="5939790" cy="3760470"/>
            <wp:effectExtent l="19050" t="19050" r="3810" b="0"/>
            <wp:docPr id="1866768782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8782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04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DC3E4D7" w14:textId="7A612D19" w:rsidR="000957BB" w:rsidRPr="0018112D" w:rsidRDefault="000957BB" w:rsidP="00EB3E85">
      <w:pPr>
        <w:pStyle w:val="ab"/>
      </w:pPr>
      <w:bookmarkStart w:id="216" w:name="_Ref488769505"/>
      <w:r w:rsidRPr="0018112D">
        <w:t xml:space="preserve">Раздел </w:t>
      </w:r>
      <w:r w:rsidRPr="0018112D">
        <w:rPr>
          <w:b/>
          <w:bCs/>
        </w:rPr>
        <w:t>Контингент</w:t>
      </w:r>
      <w:bookmarkEnd w:id="216"/>
    </w:p>
    <w:p w14:paraId="574E67C7" w14:textId="2FC6CBA4" w:rsidR="00AF49A8" w:rsidRPr="0018112D" w:rsidRDefault="00AF49A8" w:rsidP="001648DB">
      <w:pPr>
        <w:pStyle w:val="gff6"/>
      </w:pPr>
      <w:r w:rsidRPr="0018112D">
        <w:t xml:space="preserve">Для поиска личного дела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75F024FE" w14:textId="7C1AB42D" w:rsidR="00AF49A8" w:rsidRPr="0018112D" w:rsidRDefault="00662ADF">
      <w:pPr>
        <w:pStyle w:val="ga"/>
        <w:numPr>
          <w:ilvl w:val="0"/>
          <w:numId w:val="47"/>
        </w:numPr>
      </w:pPr>
      <w:r w:rsidRPr="0018112D">
        <w:t>откройте</w:t>
      </w:r>
      <w:r w:rsidR="00AF49A8" w:rsidRPr="0018112D">
        <w:t xml:space="preserve"> раздел </w:t>
      </w:r>
      <w:r w:rsidR="00AF49A8" w:rsidRPr="0018112D">
        <w:rPr>
          <w:b/>
        </w:rPr>
        <w:t>Контингент</w:t>
      </w:r>
      <w:r w:rsidR="00AF49A8" w:rsidRPr="0018112D">
        <w:t>;</w:t>
      </w:r>
    </w:p>
    <w:p w14:paraId="18C80D1A" w14:textId="523E0443" w:rsidR="00AF49A8" w:rsidRPr="0018112D" w:rsidRDefault="00AF49A8" w:rsidP="001648DB">
      <w:pPr>
        <w:pStyle w:val="ga"/>
      </w:pPr>
      <w:r w:rsidRPr="0018112D">
        <w:t>задать необходимые критерии поиска</w:t>
      </w:r>
      <w:r w:rsidR="00FD0A91" w:rsidRPr="0018112D">
        <w:t xml:space="preserve"> в поисковой панели</w:t>
      </w:r>
      <w:r w:rsidRPr="0018112D">
        <w:t>:</w:t>
      </w:r>
    </w:p>
    <w:p w14:paraId="4DAB566B" w14:textId="25610B9B" w:rsidR="00AF49A8" w:rsidRPr="0018112D" w:rsidRDefault="00FD0A91">
      <w:pPr>
        <w:pStyle w:val="ga"/>
        <w:numPr>
          <w:ilvl w:val="1"/>
          <w:numId w:val="14"/>
        </w:numPr>
      </w:pPr>
      <w:r w:rsidRPr="0018112D">
        <w:t>статус (</w:t>
      </w:r>
      <w:r w:rsidR="00662ADF" w:rsidRPr="0018112D">
        <w:t xml:space="preserve">выберите </w:t>
      </w:r>
      <w:r w:rsidRPr="0018112D">
        <w:t>из</w:t>
      </w:r>
      <w:r w:rsidR="00AF49A8" w:rsidRPr="0018112D">
        <w:t xml:space="preserve"> списка);</w:t>
      </w:r>
    </w:p>
    <w:p w14:paraId="1706FDB9" w14:textId="650677C6" w:rsidR="00CA71D9" w:rsidRPr="0018112D" w:rsidRDefault="00CA71D9">
      <w:pPr>
        <w:pStyle w:val="ga"/>
        <w:numPr>
          <w:ilvl w:val="1"/>
          <w:numId w:val="14"/>
        </w:numPr>
      </w:pPr>
      <w:r w:rsidRPr="0018112D">
        <w:t>отделение;</w:t>
      </w:r>
    </w:p>
    <w:p w14:paraId="442DD3A7" w14:textId="76404210" w:rsidR="00CA71D9" w:rsidRPr="0018112D" w:rsidRDefault="00477D50">
      <w:pPr>
        <w:pStyle w:val="ga"/>
        <w:numPr>
          <w:ilvl w:val="1"/>
          <w:numId w:val="14"/>
        </w:numPr>
      </w:pPr>
      <w:r w:rsidRPr="0018112D">
        <w:t>программа</w:t>
      </w:r>
      <w:r w:rsidRPr="0018112D">
        <w:rPr>
          <w:lang w:val="en-US"/>
        </w:rPr>
        <w:t>;</w:t>
      </w:r>
    </w:p>
    <w:p w14:paraId="411F14A6" w14:textId="30AD2F82" w:rsidR="00AF49A8" w:rsidRPr="0018112D" w:rsidRDefault="00235A3B">
      <w:pPr>
        <w:pStyle w:val="ga"/>
        <w:numPr>
          <w:ilvl w:val="1"/>
          <w:numId w:val="14"/>
        </w:numPr>
      </w:pPr>
      <w:r w:rsidRPr="0018112D">
        <w:t>ф</w:t>
      </w:r>
      <w:r w:rsidR="00AF49A8" w:rsidRPr="0018112D">
        <w:t>амилия;</w:t>
      </w:r>
    </w:p>
    <w:p w14:paraId="6067EC9C" w14:textId="49710B61" w:rsidR="00AF49A8" w:rsidRPr="0018112D" w:rsidRDefault="00235A3B">
      <w:pPr>
        <w:pStyle w:val="ga"/>
        <w:numPr>
          <w:ilvl w:val="1"/>
          <w:numId w:val="14"/>
        </w:numPr>
      </w:pPr>
      <w:r w:rsidRPr="0018112D">
        <w:t>и</w:t>
      </w:r>
      <w:r w:rsidR="00AF49A8" w:rsidRPr="0018112D">
        <w:t>мя;</w:t>
      </w:r>
    </w:p>
    <w:p w14:paraId="0DED0161" w14:textId="585BED86" w:rsidR="00AF49A8" w:rsidRPr="0018112D" w:rsidRDefault="00235A3B">
      <w:pPr>
        <w:pStyle w:val="ga"/>
        <w:numPr>
          <w:ilvl w:val="1"/>
          <w:numId w:val="14"/>
        </w:numPr>
      </w:pPr>
      <w:r w:rsidRPr="0018112D">
        <w:t>о</w:t>
      </w:r>
      <w:r w:rsidR="00AF49A8" w:rsidRPr="0018112D">
        <w:t>тчество;</w:t>
      </w:r>
    </w:p>
    <w:p w14:paraId="585A9E82" w14:textId="6D83993F" w:rsidR="00AF49A8" w:rsidRPr="0018112D" w:rsidRDefault="00783037">
      <w:pPr>
        <w:pStyle w:val="ga"/>
        <w:numPr>
          <w:ilvl w:val="1"/>
          <w:numId w:val="14"/>
        </w:numPr>
      </w:pPr>
      <w:r w:rsidRPr="0018112D">
        <w:t>номер личного дела;</w:t>
      </w:r>
    </w:p>
    <w:p w14:paraId="277FCAE1" w14:textId="27A4C0B5" w:rsidR="00AF49A8" w:rsidRPr="0018112D" w:rsidRDefault="00662ADF" w:rsidP="001648DB">
      <w:pPr>
        <w:pStyle w:val="ga"/>
      </w:pPr>
      <w:r w:rsidRPr="0018112D">
        <w:t xml:space="preserve">нажмите </w:t>
      </w:r>
      <w:r w:rsidR="00392B74" w:rsidRPr="0018112D">
        <w:t xml:space="preserve">на кнопку </w:t>
      </w:r>
      <w:r w:rsidR="00AF49A8" w:rsidRPr="0018112D">
        <w:rPr>
          <w:rStyle w:val="afff7"/>
        </w:rPr>
        <w:t>Найти</w:t>
      </w:r>
      <w:r w:rsidR="00AF49A8" w:rsidRPr="0018112D">
        <w:t>. Результаты поиска отобразятся в реестре личных дел.</w:t>
      </w:r>
    </w:p>
    <w:p w14:paraId="6C96D18F" w14:textId="410CC449" w:rsidR="00AF49A8" w:rsidRPr="0018112D" w:rsidRDefault="003E1415" w:rsidP="00436714">
      <w:pPr>
        <w:pStyle w:val="gff0"/>
        <w:rPr>
          <w:rStyle w:val="gfff8"/>
        </w:rPr>
      </w:pPr>
      <w:r w:rsidRPr="0018112D">
        <w:rPr>
          <w:rStyle w:val="gfff6"/>
          <w:noProof/>
          <w:lang w:eastAsia="ru-RU"/>
        </w:rPr>
        <w:drawing>
          <wp:inline distT="0" distB="0" distL="0" distR="0" wp14:anchorId="7B381136" wp14:editId="30F93A08">
            <wp:extent cx="172720" cy="1727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466450" w:rsidRPr="0018112D">
        <w:rPr>
          <w:rStyle w:val="gfff8"/>
        </w:rPr>
        <w:t xml:space="preserve"> – </w:t>
      </w:r>
      <w:r w:rsidR="00AF49A8" w:rsidRPr="0018112D">
        <w:rPr>
          <w:rStyle w:val="gfff8"/>
        </w:rPr>
        <w:t xml:space="preserve">для очистки всех полей поиска </w:t>
      </w:r>
      <w:r w:rsidR="00662ADF" w:rsidRPr="0018112D">
        <w:rPr>
          <w:rStyle w:val="gfff8"/>
        </w:rPr>
        <w:t xml:space="preserve">нажмите </w:t>
      </w:r>
      <w:r w:rsidR="00AF49A8" w:rsidRPr="0018112D">
        <w:rPr>
          <w:rStyle w:val="gfff8"/>
        </w:rPr>
        <w:t xml:space="preserve">на кнопку </w:t>
      </w:r>
      <w:r w:rsidR="00AF49A8" w:rsidRPr="0018112D">
        <w:rPr>
          <w:rStyle w:val="gfff8"/>
          <w:b/>
          <w:bCs/>
        </w:rPr>
        <w:t>Очистить поля</w:t>
      </w:r>
      <w:r w:rsidR="00AF49A8" w:rsidRPr="0018112D">
        <w:rPr>
          <w:rStyle w:val="gfff8"/>
        </w:rPr>
        <w:t>.</w:t>
      </w:r>
    </w:p>
    <w:p w14:paraId="098696F2" w14:textId="40062B7E" w:rsidR="00AF49A8" w:rsidRPr="0018112D" w:rsidRDefault="00AF49A8" w:rsidP="001648DB">
      <w:pPr>
        <w:pStyle w:val="gff6"/>
      </w:pPr>
      <w:r w:rsidRPr="0018112D">
        <w:lastRenderedPageBreak/>
        <w:t xml:space="preserve">Для экспорта личного дела </w:t>
      </w:r>
      <w:r w:rsidR="00D928FA" w:rsidRPr="0018112D">
        <w:t xml:space="preserve">выполните </w:t>
      </w:r>
      <w:r w:rsidRPr="0018112D">
        <w:t>следующие действия:</w:t>
      </w:r>
    </w:p>
    <w:p w14:paraId="0B5971F2" w14:textId="542683EA" w:rsidR="00AF49A8" w:rsidRPr="0018112D" w:rsidRDefault="00662ADF">
      <w:pPr>
        <w:pStyle w:val="ga"/>
        <w:numPr>
          <w:ilvl w:val="0"/>
          <w:numId w:val="48"/>
        </w:numPr>
      </w:pPr>
      <w:r w:rsidRPr="0018112D">
        <w:t>откройте</w:t>
      </w:r>
      <w:r w:rsidR="00AF49A8" w:rsidRPr="0018112D">
        <w:t xml:space="preserve"> раздел </w:t>
      </w:r>
      <w:r w:rsidR="00AF49A8" w:rsidRPr="0018112D">
        <w:rPr>
          <w:b/>
        </w:rPr>
        <w:t>Контингент;</w:t>
      </w:r>
    </w:p>
    <w:p w14:paraId="017514F4" w14:textId="38373E2E" w:rsidR="00AF49A8" w:rsidRPr="0018112D" w:rsidRDefault="00662ADF" w:rsidP="001648DB">
      <w:pPr>
        <w:pStyle w:val="ga"/>
      </w:pPr>
      <w:r w:rsidRPr="0018112D">
        <w:t xml:space="preserve">нажмите </w:t>
      </w:r>
      <w:r w:rsidR="00FD0A91" w:rsidRPr="0018112D">
        <w:t>по</w:t>
      </w:r>
      <w:r w:rsidR="00AF49A8" w:rsidRPr="0018112D">
        <w:t xml:space="preserve"> ФИО;</w:t>
      </w:r>
    </w:p>
    <w:p w14:paraId="03B1856C" w14:textId="1AD9AC45" w:rsidR="00AF49A8" w:rsidRPr="0018112D" w:rsidRDefault="00662ADF" w:rsidP="001648DB">
      <w:pPr>
        <w:pStyle w:val="ga"/>
      </w:pPr>
      <w:r w:rsidRPr="0018112D">
        <w:t xml:space="preserve">нажмите </w:t>
      </w:r>
      <w:r w:rsidR="00AF49A8" w:rsidRPr="0018112D">
        <w:t xml:space="preserve">на кнопку </w:t>
      </w:r>
      <w:r w:rsidR="00AF49A8" w:rsidRPr="0018112D">
        <w:rPr>
          <w:rStyle w:val="afff7"/>
        </w:rPr>
        <w:t>Выгрузить</w:t>
      </w:r>
      <w:r w:rsidR="00AF49A8" w:rsidRPr="0018112D">
        <w:t>;</w:t>
      </w:r>
    </w:p>
    <w:p w14:paraId="345FB924" w14:textId="3E57C987" w:rsidR="00AF49A8" w:rsidRPr="0018112D" w:rsidRDefault="00AF49A8" w:rsidP="001648DB">
      <w:pPr>
        <w:pStyle w:val="ga"/>
      </w:pPr>
      <w:r w:rsidRPr="0018112D">
        <w:t>подтвердить сохранение документа на компьютере.</w:t>
      </w:r>
    </w:p>
    <w:p w14:paraId="0F2EEDF7" w14:textId="44998F32" w:rsidR="000957BB" w:rsidRPr="0018112D" w:rsidRDefault="000957BB" w:rsidP="00436714">
      <w:pPr>
        <w:pStyle w:val="g30"/>
      </w:pPr>
      <w:r w:rsidRPr="0018112D">
        <w:t>Статусы личных дел</w:t>
      </w:r>
    </w:p>
    <w:p w14:paraId="166BD8E7" w14:textId="4DB5985A" w:rsidR="000957BB" w:rsidRPr="0018112D" w:rsidRDefault="000957BB" w:rsidP="001648DB">
      <w:pPr>
        <w:pStyle w:val="gff6"/>
      </w:pPr>
      <w:r w:rsidRPr="0018112D">
        <w:t xml:space="preserve">В </w:t>
      </w:r>
      <w:r w:rsidR="00974955" w:rsidRPr="0018112D">
        <w:t xml:space="preserve">АИС «Зачисление в ОДО» </w:t>
      </w:r>
      <w:r w:rsidRPr="0018112D">
        <w:t>личное дело может находиться в следующих статусах (</w:t>
      </w:r>
      <w:r w:rsidR="00FD0A91" w:rsidRPr="0018112D">
        <w:t>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_Ref488769520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40</w:t>
      </w:r>
      <w:r w:rsidR="00184B54" w:rsidRPr="0018112D">
        <w:fldChar w:fldCharType="end"/>
      </w:r>
      <w:r w:rsidRPr="0018112D">
        <w:t>):</w:t>
      </w:r>
    </w:p>
    <w:p w14:paraId="57A92D20" w14:textId="77777777" w:rsidR="0064657C" w:rsidRPr="0018112D" w:rsidRDefault="000957BB" w:rsidP="00436714">
      <w:pPr>
        <w:pStyle w:val="gf9"/>
      </w:pPr>
      <w:r w:rsidRPr="0018112D">
        <w:t>«Кандидат»;</w:t>
      </w:r>
    </w:p>
    <w:p w14:paraId="61A522CD" w14:textId="72663FC4" w:rsidR="000957BB" w:rsidRPr="0018112D" w:rsidRDefault="000957BB" w:rsidP="00436714">
      <w:pPr>
        <w:pStyle w:val="gf9"/>
      </w:pPr>
      <w:r w:rsidRPr="0018112D">
        <w:t>«Не зачислен»;</w:t>
      </w:r>
    </w:p>
    <w:p w14:paraId="17350C29" w14:textId="51FD9947" w:rsidR="000957BB" w:rsidRPr="0018112D" w:rsidRDefault="000957BB" w:rsidP="00436714">
      <w:pPr>
        <w:pStyle w:val="gf9"/>
      </w:pPr>
      <w:r w:rsidRPr="0018112D">
        <w:t>«Обучающийся».</w:t>
      </w:r>
    </w:p>
    <w:p w14:paraId="692033C5" w14:textId="79CF4C0B" w:rsidR="000957BB" w:rsidRPr="0018112D" w:rsidRDefault="000957BB" w:rsidP="00436714">
      <w:pPr>
        <w:pStyle w:val="gff0"/>
      </w:pPr>
      <w:r w:rsidRPr="0018112D">
        <w:t xml:space="preserve">Статус «Кандидат» </w:t>
      </w:r>
      <w:r w:rsidR="00DC51D2" w:rsidRPr="0018112D">
        <w:t>–</w:t>
      </w:r>
      <w:r w:rsidRPr="0018112D">
        <w:t xml:space="preserve"> статус личного дела поступающего, заявление которого находится в статусах «Принято к рассмотрению» / «Проверка сведений» / «Зачислено», но на которого ещё не выпущен приказ «О зачислении».</w:t>
      </w:r>
    </w:p>
    <w:p w14:paraId="136EF339" w14:textId="317B4E6A" w:rsidR="000957BB" w:rsidRPr="0018112D" w:rsidRDefault="000957BB" w:rsidP="00436714">
      <w:pPr>
        <w:pStyle w:val="gff0"/>
      </w:pPr>
      <w:r w:rsidRPr="0018112D">
        <w:t xml:space="preserve">Статус «Не зачислен» </w:t>
      </w:r>
      <w:r w:rsidR="00DC51D2" w:rsidRPr="0018112D">
        <w:t>–</w:t>
      </w:r>
      <w:r w:rsidRPr="0018112D">
        <w:t xml:space="preserve"> статус личного дела поступающего, заявление которого было отклонено и переведено в статус «Отказано» из статусов «Принято к рассмотрению»</w:t>
      </w:r>
      <w:r w:rsidR="00184B54" w:rsidRPr="0018112D">
        <w:t> </w:t>
      </w:r>
      <w:r w:rsidRPr="0018112D">
        <w:t>/ «Проверка сведений».</w:t>
      </w:r>
    </w:p>
    <w:p w14:paraId="22757F57" w14:textId="761C71B0" w:rsidR="000957BB" w:rsidRPr="0018112D" w:rsidRDefault="000957BB" w:rsidP="00436714">
      <w:pPr>
        <w:pStyle w:val="gff0"/>
      </w:pPr>
      <w:r w:rsidRPr="0018112D">
        <w:t xml:space="preserve">Статус «Обучающийся» </w:t>
      </w:r>
      <w:r w:rsidR="00DC51D2" w:rsidRPr="0018112D">
        <w:t>–</w:t>
      </w:r>
      <w:r w:rsidRPr="0018112D">
        <w:t xml:space="preserve"> статус личного дела ребёнка, заявление которого находится в статусе «Зачислено», и на которого был выпущен приказ «О зачислении».</w:t>
      </w:r>
    </w:p>
    <w:p w14:paraId="31FDBC65" w14:textId="0E374DA2" w:rsidR="00AF49A8" w:rsidRPr="0018112D" w:rsidRDefault="001750D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0C7B5687" wp14:editId="7AA9EE61">
            <wp:extent cx="3764280" cy="3063659"/>
            <wp:effectExtent l="19050" t="19050" r="7620" b="3810"/>
            <wp:docPr id="1251475588" name="Рисунок 8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75588" name="Рисунок 8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73" cy="306861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70A8E4E" w14:textId="19F6AAE6" w:rsidR="000957BB" w:rsidRPr="0018112D" w:rsidRDefault="000957BB" w:rsidP="00EB3E85">
      <w:pPr>
        <w:pStyle w:val="ab"/>
      </w:pPr>
      <w:bookmarkStart w:id="217" w:name="_Ref488769520"/>
      <w:r w:rsidRPr="0018112D">
        <w:t>Статусы личных дел</w:t>
      </w:r>
      <w:bookmarkEnd w:id="217"/>
    </w:p>
    <w:p w14:paraId="7CF9B20C" w14:textId="5ED6A4DF" w:rsidR="000957BB" w:rsidRPr="0018112D" w:rsidRDefault="000957BB" w:rsidP="00436714">
      <w:pPr>
        <w:pStyle w:val="g30"/>
      </w:pPr>
      <w:r w:rsidRPr="0018112D">
        <w:lastRenderedPageBreak/>
        <w:t>Редактирование номера личного дела</w:t>
      </w:r>
    </w:p>
    <w:p w14:paraId="65E59F37" w14:textId="395D60F0" w:rsidR="000957BB" w:rsidRPr="0018112D" w:rsidRDefault="000957BB" w:rsidP="001648DB">
      <w:pPr>
        <w:pStyle w:val="gff6"/>
      </w:pPr>
      <w:r w:rsidRPr="0018112D">
        <w:t>Функция редактирования номера личного дела доступна только пользователю с р</w:t>
      </w:r>
      <w:r w:rsidR="00FD0A91" w:rsidRPr="0018112D">
        <w:t xml:space="preserve">олью «Сотрудник ОДО (приказы)». </w:t>
      </w:r>
      <w:r w:rsidRPr="0018112D">
        <w:t xml:space="preserve">Для редактирования номера личного дела </w:t>
      </w:r>
      <w:r w:rsidR="00D928FA" w:rsidRPr="0018112D">
        <w:t>выполните</w:t>
      </w:r>
      <w:r w:rsidR="00AF49A8" w:rsidRPr="0018112D">
        <w:t xml:space="preserve"> следующие действия</w:t>
      </w:r>
      <w:r w:rsidRPr="0018112D">
        <w:t>:</w:t>
      </w:r>
    </w:p>
    <w:p w14:paraId="3519F6C5" w14:textId="2FE58EBF" w:rsidR="000957BB" w:rsidRPr="0018112D" w:rsidRDefault="00662ADF">
      <w:pPr>
        <w:pStyle w:val="ga"/>
        <w:numPr>
          <w:ilvl w:val="0"/>
          <w:numId w:val="15"/>
        </w:numPr>
      </w:pPr>
      <w:r w:rsidRPr="0018112D">
        <w:t>откройте</w:t>
      </w:r>
      <w:r w:rsidR="000957BB" w:rsidRPr="0018112D">
        <w:t xml:space="preserve"> раздел </w:t>
      </w:r>
      <w:r w:rsidR="000957BB" w:rsidRPr="0018112D">
        <w:rPr>
          <w:b/>
        </w:rPr>
        <w:t>Контингент</w:t>
      </w:r>
      <w:r w:rsidR="000957BB" w:rsidRPr="0018112D">
        <w:t>;</w:t>
      </w:r>
    </w:p>
    <w:p w14:paraId="401CABB9" w14:textId="401211CD" w:rsidR="000957BB" w:rsidRPr="0018112D" w:rsidRDefault="00662ADF" w:rsidP="001648DB">
      <w:pPr>
        <w:pStyle w:val="ga"/>
      </w:pPr>
      <w:r w:rsidRPr="0018112D">
        <w:t xml:space="preserve">нажмите </w:t>
      </w:r>
      <w:r w:rsidR="00FD0A91" w:rsidRPr="0018112D">
        <w:t>по</w:t>
      </w:r>
      <w:r w:rsidR="000957BB" w:rsidRPr="0018112D">
        <w:t xml:space="preserve"> ФИО;</w:t>
      </w:r>
    </w:p>
    <w:p w14:paraId="26F4AEFA" w14:textId="1AFEDA1B" w:rsidR="000957BB" w:rsidRPr="0018112D" w:rsidRDefault="00662ADF" w:rsidP="001648DB">
      <w:pPr>
        <w:pStyle w:val="ga"/>
      </w:pPr>
      <w:r w:rsidRPr="0018112D">
        <w:t xml:space="preserve">нажмите </w:t>
      </w:r>
      <w:r w:rsidR="000957BB" w:rsidRPr="0018112D">
        <w:t xml:space="preserve">на </w:t>
      </w:r>
      <w:r w:rsidR="00FD0A91" w:rsidRPr="0018112D">
        <w:t>иконку</w:t>
      </w:r>
      <w:r w:rsidR="000957BB" w:rsidRPr="0018112D">
        <w:t xml:space="preserve"> </w:t>
      </w:r>
      <w:r w:rsidR="00FD0A91" w:rsidRPr="0018112D">
        <w:rPr>
          <w:noProof/>
          <w:lang w:eastAsia="ru-RU"/>
        </w:rPr>
        <w:drawing>
          <wp:inline distT="0" distB="0" distL="0" distR="0" wp14:anchorId="0F3FE75C" wp14:editId="219B7862">
            <wp:extent cx="133333" cy="114286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74" w:rsidRPr="0018112D">
        <w:t xml:space="preserve"> (</w:t>
      </w:r>
      <w:r w:rsidR="00FD0A91" w:rsidRPr="0018112D">
        <w:rPr>
          <w:rStyle w:val="afff7"/>
        </w:rPr>
        <w:t>Редактировать</w:t>
      </w:r>
      <w:r w:rsidR="00FD0A91" w:rsidRPr="0018112D">
        <w:t>, рисунок</w:t>
      </w:r>
      <w:r w:rsidR="00184B54" w:rsidRPr="0018112D">
        <w:t> </w:t>
      </w:r>
      <w:r w:rsidR="00184B54" w:rsidRPr="0018112D">
        <w:fldChar w:fldCharType="begin"/>
      </w:r>
      <w:r w:rsidR="00184B54" w:rsidRPr="0018112D">
        <w:instrText xml:space="preserve"> REF </w:instrText>
      </w:r>
      <w:r w:rsidR="00356841" w:rsidRPr="0018112D">
        <w:instrText xml:space="preserve">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</w:instrText>
      </w:r>
      <w:r w:rsidR="00184B54" w:rsidRPr="0018112D">
        <w:instrText xml:space="preserve">_Ref488769536 \n \h </w:instrText>
      </w:r>
      <w:r w:rsidR="0018112D">
        <w:instrText xml:space="preserve"> \* MERGEFORMAT </w:instrText>
      </w:r>
      <w:r w:rsidR="00184B54" w:rsidRPr="0018112D">
        <w:fldChar w:fldCharType="separate"/>
      </w:r>
      <w:r w:rsidR="004930A1">
        <w:t>41</w:t>
      </w:r>
      <w:r w:rsidR="00184B54" w:rsidRPr="0018112D">
        <w:fldChar w:fldCharType="end"/>
      </w:r>
      <w:r w:rsidR="000957BB" w:rsidRPr="0018112D">
        <w:t>);</w:t>
      </w:r>
    </w:p>
    <w:p w14:paraId="13E96D56" w14:textId="150C7706" w:rsidR="000957BB" w:rsidRPr="0018112D" w:rsidRDefault="000957BB" w:rsidP="001648DB">
      <w:pPr>
        <w:pStyle w:val="ga"/>
      </w:pPr>
      <w:r w:rsidRPr="0018112D">
        <w:t>внести изменения в номер личного дела;</w:t>
      </w:r>
    </w:p>
    <w:p w14:paraId="0CB93D86" w14:textId="22C1248E" w:rsidR="000957BB" w:rsidRPr="0018112D" w:rsidRDefault="00662ADF" w:rsidP="001648DB">
      <w:pPr>
        <w:pStyle w:val="ga"/>
      </w:pPr>
      <w:r w:rsidRPr="0018112D">
        <w:t xml:space="preserve">нажмите </w:t>
      </w:r>
      <w:r w:rsidR="00AF49A8" w:rsidRPr="0018112D">
        <w:t xml:space="preserve">на кнопку </w:t>
      </w:r>
      <w:r w:rsidR="00AF49A8" w:rsidRPr="0018112D">
        <w:rPr>
          <w:rStyle w:val="afff7"/>
        </w:rPr>
        <w:t>Сохранить</w:t>
      </w:r>
      <w:r w:rsidR="00AF49A8" w:rsidRPr="0018112D">
        <w:t>. Н</w:t>
      </w:r>
      <w:r w:rsidR="000957BB" w:rsidRPr="0018112D">
        <w:t>омер личного дела сохранится с внесёнными изменениями.</w:t>
      </w:r>
    </w:p>
    <w:p w14:paraId="3F7DDF8A" w14:textId="77777777" w:rsidR="00AF49A8" w:rsidRPr="0018112D" w:rsidRDefault="00AF49A8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1694817E" wp14:editId="3FCE6809">
            <wp:extent cx="5976000" cy="1262535"/>
            <wp:effectExtent l="19050" t="19050" r="24765" b="1397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1262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86FC2D3" w14:textId="2706F5A6" w:rsidR="000957BB" w:rsidRPr="0018112D" w:rsidRDefault="00FD0A91" w:rsidP="00EB3E85">
      <w:pPr>
        <w:pStyle w:val="ab"/>
      </w:pPr>
      <w:bookmarkStart w:id="218" w:name="_Ref488769536"/>
      <w:r w:rsidRPr="0018112D">
        <w:t>Иконка «Редактировать»</w:t>
      </w:r>
      <w:bookmarkEnd w:id="218"/>
    </w:p>
    <w:p w14:paraId="2D28B002" w14:textId="7463D465" w:rsidR="00AF49A8" w:rsidRPr="0018112D" w:rsidRDefault="00AF49A8" w:rsidP="00436714">
      <w:pPr>
        <w:pStyle w:val="g20"/>
      </w:pPr>
      <w:bookmarkStart w:id="219" w:name="_Toc459136325"/>
      <w:bookmarkStart w:id="220" w:name="_Toc146203302"/>
      <w:r w:rsidRPr="0018112D">
        <w:t xml:space="preserve">Раздел </w:t>
      </w:r>
      <w:r w:rsidR="00783B90" w:rsidRPr="0018112D">
        <w:t>Отчёты</w:t>
      </w:r>
      <w:bookmarkEnd w:id="219"/>
      <w:bookmarkEnd w:id="220"/>
    </w:p>
    <w:p w14:paraId="2E9B2AF0" w14:textId="7B6D6196" w:rsidR="00AF49A8" w:rsidRPr="0018112D" w:rsidRDefault="00AF49A8" w:rsidP="00436714">
      <w:pPr>
        <w:pStyle w:val="gff0"/>
      </w:pPr>
      <w:r w:rsidRPr="0018112D">
        <w:t xml:space="preserve">В </w:t>
      </w:r>
      <w:r w:rsidR="00974955" w:rsidRPr="0018112D">
        <w:t xml:space="preserve">АИС «Зачисление в ОДО» </w:t>
      </w:r>
      <w:r w:rsidRPr="0018112D">
        <w:t>для пользователей доступен отчёт сведения о приёме и распределении по отделениям.</w:t>
      </w:r>
    </w:p>
    <w:p w14:paraId="11CB1547" w14:textId="4185B1EE" w:rsidR="00AF49A8" w:rsidRPr="0018112D" w:rsidRDefault="00AF49A8" w:rsidP="00436714">
      <w:pPr>
        <w:pStyle w:val="gff0"/>
      </w:pPr>
      <w:r w:rsidRPr="0018112D">
        <w:t xml:space="preserve">Отчёт генерируется автоматически из внесённых в </w:t>
      </w:r>
      <w:r w:rsidR="00974955" w:rsidRPr="0018112D">
        <w:t xml:space="preserve">АИС «Зачисление в ОДО» </w:t>
      </w:r>
      <w:r w:rsidRPr="0018112D">
        <w:t>данных, дополнительных настроек для создания отчёта не требуется.</w:t>
      </w:r>
    </w:p>
    <w:p w14:paraId="36FC0156" w14:textId="1C98CE58" w:rsidR="00AF49A8" w:rsidRPr="0018112D" w:rsidRDefault="00AF49A8" w:rsidP="001648DB">
      <w:pPr>
        <w:pStyle w:val="gff6"/>
      </w:pPr>
      <w:r w:rsidRPr="0018112D">
        <w:t xml:space="preserve">Для формирования отчёта </w:t>
      </w:r>
      <w:r w:rsidR="00D928FA" w:rsidRPr="0018112D">
        <w:t xml:space="preserve">выполните </w:t>
      </w:r>
      <w:r w:rsidRPr="0018112D">
        <w:t>следующие действия (</w:t>
      </w:r>
      <w:r w:rsidR="00FD0A91" w:rsidRPr="0018112D">
        <w:t>рисунок</w:t>
      </w:r>
      <w:r w:rsidR="00184B54" w:rsidRPr="0018112D">
        <w:t> </w:t>
      </w:r>
      <w:r w:rsidR="00356841" w:rsidRPr="0018112D">
        <w:fldChar w:fldCharType="begin"/>
      </w:r>
      <w:r w:rsidR="00356841" w:rsidRPr="0018112D">
        <w:instrText xml:space="preserve"> REF 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_Ref488769548 \n \h </w:instrText>
      </w:r>
      <w:r w:rsidR="001648DB" w:rsidRPr="0018112D">
        <w:instrText xml:space="preserve"> \* MERGEFORMAT </w:instrText>
      </w:r>
      <w:r w:rsidR="00356841" w:rsidRPr="0018112D">
        <w:fldChar w:fldCharType="separate"/>
      </w:r>
      <w:r w:rsidR="004930A1">
        <w:t>42</w:t>
      </w:r>
      <w:r w:rsidR="00356841" w:rsidRPr="0018112D">
        <w:fldChar w:fldCharType="end"/>
      </w:r>
      <w:r w:rsidRPr="0018112D">
        <w:t>):</w:t>
      </w:r>
    </w:p>
    <w:p w14:paraId="7CCC1116" w14:textId="24FBBA9A" w:rsidR="00AF49A8" w:rsidRPr="0018112D" w:rsidRDefault="00662ADF">
      <w:pPr>
        <w:pStyle w:val="ga"/>
        <w:numPr>
          <w:ilvl w:val="0"/>
          <w:numId w:val="16"/>
        </w:numPr>
      </w:pPr>
      <w:r w:rsidRPr="0018112D">
        <w:t>откройте</w:t>
      </w:r>
      <w:r w:rsidR="00AF49A8" w:rsidRPr="0018112D">
        <w:t xml:space="preserve"> раздел </w:t>
      </w:r>
      <w:r w:rsidR="00AF49A8" w:rsidRPr="0018112D">
        <w:rPr>
          <w:b/>
        </w:rPr>
        <w:t>Отчёты</w:t>
      </w:r>
      <w:r w:rsidR="00AF49A8" w:rsidRPr="0018112D">
        <w:t>;</w:t>
      </w:r>
    </w:p>
    <w:p w14:paraId="3BB878D2" w14:textId="6B531BAF" w:rsidR="00AF49A8" w:rsidRPr="0018112D" w:rsidRDefault="00AF49A8" w:rsidP="001648DB">
      <w:pPr>
        <w:pStyle w:val="ga"/>
      </w:pPr>
      <w:r w:rsidRPr="0018112D">
        <w:t>выб</w:t>
      </w:r>
      <w:r w:rsidR="00662ADF" w:rsidRPr="0018112D">
        <w:t>е</w:t>
      </w:r>
      <w:r w:rsidRPr="0018112D">
        <w:t>р</w:t>
      </w:r>
      <w:r w:rsidR="00662ADF" w:rsidRPr="0018112D">
        <w:t>и</w:t>
      </w:r>
      <w:r w:rsidRPr="0018112D">
        <w:t>т</w:t>
      </w:r>
      <w:r w:rsidR="00662ADF" w:rsidRPr="0018112D">
        <w:t>е</w:t>
      </w:r>
      <w:r w:rsidRPr="0018112D">
        <w:t xml:space="preserve"> учебный год (</w:t>
      </w:r>
      <w:r w:rsidR="00662ADF" w:rsidRPr="0018112D">
        <w:t xml:space="preserve">выберите </w:t>
      </w:r>
      <w:r w:rsidRPr="0018112D">
        <w:t>из списка);</w:t>
      </w:r>
    </w:p>
    <w:p w14:paraId="2EFFE5A2" w14:textId="0F040C8F" w:rsidR="00AF49A8" w:rsidRPr="0018112D" w:rsidRDefault="00662ADF" w:rsidP="001648DB">
      <w:pPr>
        <w:pStyle w:val="ga"/>
      </w:pPr>
      <w:r w:rsidRPr="0018112D">
        <w:t xml:space="preserve">укажите </w:t>
      </w:r>
      <w:r w:rsidR="00AF49A8" w:rsidRPr="0018112D">
        <w:t xml:space="preserve">дату </w:t>
      </w:r>
      <w:r w:rsidR="00783B90" w:rsidRPr="0018112D">
        <w:t>отчёта</w:t>
      </w:r>
      <w:r w:rsidR="00AF49A8" w:rsidRPr="0018112D">
        <w:t xml:space="preserve"> (</w:t>
      </w:r>
      <w:r w:rsidRPr="0018112D">
        <w:t xml:space="preserve">выберите </w:t>
      </w:r>
      <w:r w:rsidR="00AF49A8" w:rsidRPr="0018112D">
        <w:t>из календаря);</w:t>
      </w:r>
    </w:p>
    <w:p w14:paraId="2A194D6C" w14:textId="0BBE552F" w:rsidR="00AF49A8" w:rsidRPr="0018112D" w:rsidRDefault="00662ADF" w:rsidP="001648DB">
      <w:pPr>
        <w:pStyle w:val="ga"/>
      </w:pPr>
      <w:r w:rsidRPr="0018112D">
        <w:t xml:space="preserve">выберите </w:t>
      </w:r>
      <w:r w:rsidR="00AF49A8" w:rsidRPr="0018112D">
        <w:t>тип отчёта (</w:t>
      </w:r>
      <w:r w:rsidRPr="0018112D">
        <w:t xml:space="preserve">выберите </w:t>
      </w:r>
      <w:r w:rsidR="00AF49A8" w:rsidRPr="0018112D">
        <w:t>из списка);</w:t>
      </w:r>
    </w:p>
    <w:p w14:paraId="27BBEC59" w14:textId="2D9E597B" w:rsidR="00AF49A8" w:rsidRPr="0018112D" w:rsidRDefault="00662ADF" w:rsidP="001648DB">
      <w:pPr>
        <w:pStyle w:val="ga"/>
      </w:pPr>
      <w:r w:rsidRPr="0018112D">
        <w:t xml:space="preserve">нажмите </w:t>
      </w:r>
      <w:r w:rsidR="00AF49A8" w:rsidRPr="0018112D">
        <w:t xml:space="preserve">на кнопку </w:t>
      </w:r>
      <w:r w:rsidR="00AF49A8" w:rsidRPr="0018112D">
        <w:rPr>
          <w:rStyle w:val="afff7"/>
        </w:rPr>
        <w:t xml:space="preserve">Скачать </w:t>
      </w:r>
      <w:r w:rsidR="00783B90" w:rsidRPr="0018112D">
        <w:rPr>
          <w:rStyle w:val="afff7"/>
        </w:rPr>
        <w:t>отчёт</w:t>
      </w:r>
      <w:r w:rsidR="00AF49A8" w:rsidRPr="0018112D">
        <w:rPr>
          <w:rStyle w:val="afff7"/>
        </w:rPr>
        <w:t xml:space="preserve"> в формате XLS</w:t>
      </w:r>
      <w:r w:rsidR="00AF49A8" w:rsidRPr="0018112D">
        <w:t>;</w:t>
      </w:r>
    </w:p>
    <w:p w14:paraId="6F66CA13" w14:textId="77777777" w:rsidR="00AF49A8" w:rsidRPr="0018112D" w:rsidRDefault="00AF49A8" w:rsidP="001648DB">
      <w:pPr>
        <w:pStyle w:val="ga"/>
      </w:pPr>
      <w:r w:rsidRPr="0018112D">
        <w:t>подтвердить сохранение документа на компьютере.</w:t>
      </w:r>
    </w:p>
    <w:p w14:paraId="55634080" w14:textId="6ED777BA" w:rsidR="00AF49A8" w:rsidRPr="0018112D" w:rsidRDefault="00AF49A8" w:rsidP="001648DB">
      <w:pPr>
        <w:pStyle w:val="gff6"/>
      </w:pPr>
      <w:proofErr w:type="gramStart"/>
      <w:r w:rsidRPr="0018112D">
        <w:lastRenderedPageBreak/>
        <w:t>В сформированном отчёте,</w:t>
      </w:r>
      <w:proofErr w:type="gramEnd"/>
      <w:r w:rsidRPr="0018112D">
        <w:t xml:space="preserve"> данные содержатся н</w:t>
      </w:r>
      <w:r w:rsidR="00FD0A91" w:rsidRPr="0018112D">
        <w:t>а двух листах документа формата </w:t>
      </w:r>
      <w:r w:rsidRPr="0018112D">
        <w:t>XLS:</w:t>
      </w:r>
    </w:p>
    <w:p w14:paraId="5BAE433E" w14:textId="7CE48945" w:rsidR="00AF49A8" w:rsidRPr="0018112D" w:rsidRDefault="00AF49A8" w:rsidP="00436714">
      <w:pPr>
        <w:pStyle w:val="gf9"/>
      </w:pPr>
      <w:r w:rsidRPr="0018112D">
        <w:t>«Отчёт» – с общей информацией о ходе приёма в ОДО;</w:t>
      </w:r>
    </w:p>
    <w:p w14:paraId="47568C12" w14:textId="58E1ED6B" w:rsidR="00AF49A8" w:rsidRPr="0018112D" w:rsidRDefault="00AF49A8" w:rsidP="004B1865">
      <w:pPr>
        <w:pStyle w:val="gf9"/>
        <w:keepNext/>
      </w:pPr>
      <w:r w:rsidRPr="0018112D">
        <w:t>«Данные» – с детализацией хода приёма заявлений по различным отделениям ОДО.</w:t>
      </w:r>
    </w:p>
    <w:p w14:paraId="20AC60C6" w14:textId="77C9104A" w:rsidR="00AF49A8" w:rsidRPr="0018112D" w:rsidRDefault="001750D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68F3E1E2" wp14:editId="0AEB7946">
            <wp:extent cx="5939790" cy="1772285"/>
            <wp:effectExtent l="19050" t="19050" r="3810" b="0"/>
            <wp:docPr id="1017883373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83373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22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32EDFF7" w14:textId="74262983" w:rsidR="0064657C" w:rsidRPr="0018112D" w:rsidRDefault="00AF49A8" w:rsidP="00EB3E85">
      <w:pPr>
        <w:pStyle w:val="ab"/>
      </w:pPr>
      <w:bookmarkStart w:id="221" w:name="_Ref488769548"/>
      <w:r w:rsidRPr="0018112D">
        <w:t xml:space="preserve">Раздел </w:t>
      </w:r>
      <w:r w:rsidR="00783B90" w:rsidRPr="0018112D">
        <w:rPr>
          <w:b/>
        </w:rPr>
        <w:t>Отчёты</w:t>
      </w:r>
      <w:r w:rsidR="00477D50" w:rsidRPr="0018112D">
        <w:t xml:space="preserve"> </w:t>
      </w:r>
      <w:r w:rsidRPr="0018112D">
        <w:t>сотрудника ОДО</w:t>
      </w:r>
      <w:bookmarkEnd w:id="221"/>
    </w:p>
    <w:p w14:paraId="345F29A2" w14:textId="644A6613" w:rsidR="00AF49A8" w:rsidRPr="0018112D" w:rsidRDefault="00AF49A8" w:rsidP="00436714">
      <w:pPr>
        <w:pStyle w:val="g20"/>
      </w:pPr>
      <w:bookmarkStart w:id="222" w:name="_Toc459136327"/>
      <w:bookmarkStart w:id="223" w:name="_Toc146203303"/>
      <w:r w:rsidRPr="0018112D">
        <w:lastRenderedPageBreak/>
        <w:t>Раздел Справочники</w:t>
      </w:r>
      <w:bookmarkEnd w:id="222"/>
      <w:bookmarkEnd w:id="223"/>
    </w:p>
    <w:p w14:paraId="724EBE3C" w14:textId="676E796C" w:rsidR="00AF49A8" w:rsidRPr="0018112D" w:rsidRDefault="00AF49A8" w:rsidP="00477D50">
      <w:pPr>
        <w:pStyle w:val="gff0"/>
        <w:keepNext/>
      </w:pPr>
      <w:r w:rsidRPr="0018112D">
        <w:t xml:space="preserve">В разделе отображаются справочники, используемые при работе в </w:t>
      </w:r>
      <w:r w:rsidR="00974955" w:rsidRPr="0018112D">
        <w:t xml:space="preserve">АИС «Зачисление в ОДО» </w:t>
      </w:r>
      <w:r w:rsidRPr="0018112D">
        <w:t>(</w:t>
      </w:r>
      <w:r w:rsidR="00FD0A91" w:rsidRPr="0018112D">
        <w:t>рисунок </w:t>
      </w:r>
      <w:r w:rsidR="00356841" w:rsidRPr="0018112D">
        <w:fldChar w:fldCharType="begin"/>
      </w:r>
      <w:r w:rsidR="00356841" w:rsidRPr="0018112D">
        <w:instrText xml:space="preserve"> REF \* </w:instrText>
      </w:r>
      <w:r w:rsidR="00356841" w:rsidRPr="0018112D">
        <w:rPr>
          <w:lang w:val="en-US"/>
        </w:rPr>
        <w:instrText>arabic</w:instrText>
      </w:r>
      <w:r w:rsidR="00356841" w:rsidRPr="0018112D">
        <w:instrText xml:space="preserve"> _Ref488769558 \n \h </w:instrText>
      </w:r>
      <w:r w:rsidR="0018112D">
        <w:instrText xml:space="preserve"> \* MERGEFORMAT </w:instrText>
      </w:r>
      <w:r w:rsidR="00356841" w:rsidRPr="0018112D">
        <w:fldChar w:fldCharType="separate"/>
      </w:r>
      <w:r w:rsidR="004930A1">
        <w:t>43</w:t>
      </w:r>
      <w:r w:rsidR="00356841" w:rsidRPr="0018112D">
        <w:fldChar w:fldCharType="end"/>
      </w:r>
      <w:r w:rsidRPr="0018112D">
        <w:t>). Раздел доступен только для просмотра.</w:t>
      </w:r>
    </w:p>
    <w:p w14:paraId="51E506C5" w14:textId="21A8967C" w:rsidR="00AF49A8" w:rsidRPr="0018112D" w:rsidRDefault="003E1415" w:rsidP="00477D50">
      <w:pPr>
        <w:pStyle w:val="gff0"/>
        <w:keepNext/>
      </w:pPr>
      <w:r w:rsidRPr="0018112D">
        <w:rPr>
          <w:rStyle w:val="gfff6"/>
          <w:noProof/>
          <w:lang w:eastAsia="ru-RU"/>
        </w:rPr>
        <w:drawing>
          <wp:inline distT="0" distB="0" distL="0" distR="0" wp14:anchorId="2D3EF065" wp14:editId="62992735">
            <wp:extent cx="172720" cy="1727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2D">
        <w:rPr>
          <w:rStyle w:val="gfff6"/>
        </w:rPr>
        <w:t>Примечание</w:t>
      </w:r>
      <w:r w:rsidR="00466450" w:rsidRPr="0018112D">
        <w:rPr>
          <w:rStyle w:val="gfff8"/>
        </w:rPr>
        <w:t xml:space="preserve"> –</w:t>
      </w:r>
      <w:r w:rsidRPr="0018112D">
        <w:rPr>
          <w:rStyle w:val="gfff8"/>
        </w:rPr>
        <w:t xml:space="preserve"> </w:t>
      </w:r>
      <w:r w:rsidR="00AF49A8" w:rsidRPr="0018112D">
        <w:rPr>
          <w:rStyle w:val="gfff8"/>
        </w:rPr>
        <w:t xml:space="preserve">данные, указанные в справочниках, могут быть изменены службой технической поддержки только по запросу регионального администратора </w:t>
      </w:r>
      <w:r w:rsidR="00974955" w:rsidRPr="0018112D">
        <w:rPr>
          <w:rStyle w:val="gfff8"/>
        </w:rPr>
        <w:t>АИС «Зачисление в ОДО»</w:t>
      </w:r>
      <w:r w:rsidR="00FD0A91" w:rsidRPr="0018112D">
        <w:rPr>
          <w:rStyle w:val="gfff8"/>
        </w:rPr>
        <w:t>.</w:t>
      </w:r>
    </w:p>
    <w:p w14:paraId="7014A567" w14:textId="2E97863A" w:rsidR="00AF49A8" w:rsidRPr="0018112D" w:rsidRDefault="001750D3" w:rsidP="00EB3E85">
      <w:pPr>
        <w:pStyle w:val="affd"/>
      </w:pPr>
      <w:r w:rsidRPr="0018112D">
        <w:rPr>
          <w:noProof/>
          <w:lang w:eastAsia="ru-RU"/>
        </w:rPr>
        <w:drawing>
          <wp:inline distT="0" distB="0" distL="0" distR="0" wp14:anchorId="0777A590" wp14:editId="0ECFF211">
            <wp:extent cx="5939790" cy="3227705"/>
            <wp:effectExtent l="19050" t="19050" r="3810" b="0"/>
            <wp:docPr id="105127820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7820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77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2C5FED5" w14:textId="4107A403" w:rsidR="00AF49A8" w:rsidRPr="0018112D" w:rsidRDefault="00AF49A8" w:rsidP="00EB3E85">
      <w:pPr>
        <w:pStyle w:val="ab"/>
      </w:pPr>
      <w:bookmarkStart w:id="224" w:name="_Ref488769558"/>
      <w:r w:rsidRPr="0018112D">
        <w:t xml:space="preserve">Раздел </w:t>
      </w:r>
      <w:r w:rsidRPr="0018112D">
        <w:rPr>
          <w:b/>
        </w:rPr>
        <w:t>Справочники</w:t>
      </w:r>
      <w:bookmarkEnd w:id="224"/>
    </w:p>
    <w:p w14:paraId="1529BCBE" w14:textId="77777777" w:rsidR="000C3758" w:rsidRPr="0018112D" w:rsidRDefault="000C3758" w:rsidP="000C3758">
      <w:pPr>
        <w:pStyle w:val="g10"/>
      </w:pPr>
      <w:bookmarkStart w:id="225" w:name="_Toc494209643"/>
      <w:bookmarkStart w:id="226" w:name="_Ref498089824"/>
      <w:bookmarkStart w:id="227" w:name="_Toc101535994"/>
      <w:bookmarkStart w:id="228" w:name="_Toc104559713"/>
      <w:bookmarkStart w:id="229" w:name="_Toc106115542"/>
      <w:bookmarkStart w:id="230" w:name="_Hlk105767563"/>
      <w:bookmarkStart w:id="231" w:name="_Toc438811793"/>
      <w:bookmarkStart w:id="232" w:name="_Toc439149802"/>
      <w:bookmarkStart w:id="233" w:name="_Toc485390698"/>
      <w:bookmarkStart w:id="234" w:name="_Toc309896257"/>
      <w:bookmarkStart w:id="235" w:name="_Toc311657315"/>
      <w:bookmarkStart w:id="236" w:name="_Toc373858136"/>
      <w:bookmarkStart w:id="237" w:name="_Toc146203304"/>
      <w:bookmarkEnd w:id="0"/>
      <w:r w:rsidRPr="0018112D">
        <w:lastRenderedPageBreak/>
        <w:t>Рекомендации по освоению</w:t>
      </w:r>
      <w:bookmarkEnd w:id="225"/>
      <w:bookmarkEnd w:id="226"/>
      <w:bookmarkEnd w:id="227"/>
      <w:bookmarkEnd w:id="228"/>
      <w:bookmarkEnd w:id="229"/>
      <w:bookmarkEnd w:id="237"/>
    </w:p>
    <w:p w14:paraId="7D3A86F5" w14:textId="77777777" w:rsidR="000C3758" w:rsidRPr="0018112D" w:rsidRDefault="000C3758" w:rsidP="000C3758">
      <w:pPr>
        <w:pStyle w:val="gff6"/>
      </w:pPr>
      <w:r w:rsidRPr="0018112D">
        <w:t>Для успешного освоения работы с АИС «Зачисление в ОДО» рекомендуется выполнить следующие действия:</w:t>
      </w:r>
    </w:p>
    <w:p w14:paraId="49585F36" w14:textId="77777777" w:rsidR="000C3758" w:rsidRPr="0018112D" w:rsidRDefault="000C3758">
      <w:pPr>
        <w:pStyle w:val="ga"/>
        <w:numPr>
          <w:ilvl w:val="0"/>
          <w:numId w:val="64"/>
        </w:numPr>
      </w:pPr>
      <w:r w:rsidRPr="0018112D">
        <w:t>ознакомиться с настоящим документом;</w:t>
      </w:r>
    </w:p>
    <w:p w14:paraId="5E497E58" w14:textId="20EDB8DA" w:rsidR="000C3758" w:rsidRPr="0018112D" w:rsidRDefault="000C3758">
      <w:pPr>
        <w:pStyle w:val="ga"/>
        <w:keepNext/>
        <w:numPr>
          <w:ilvl w:val="0"/>
          <w:numId w:val="15"/>
        </w:numPr>
      </w:pPr>
      <w:r w:rsidRPr="0018112D">
        <w:t>выполнить контрольный пример работы с АИС «Зачисление в ОДО», приведённый в таблице </w:t>
      </w:r>
      <w:r w:rsidRPr="0018112D">
        <w:fldChar w:fldCharType="begin"/>
      </w:r>
      <w:r w:rsidRPr="0018112D">
        <w:instrText xml:space="preserve"> REF \* arabic _Ref498506498 \h  \* MERGEFORMAT </w:instrText>
      </w:r>
      <w:r w:rsidRPr="0018112D">
        <w:fldChar w:fldCharType="separate"/>
      </w:r>
      <w:r w:rsidR="004930A1">
        <w:t>1</w:t>
      </w:r>
      <w:r w:rsidRPr="0018112D">
        <w:fldChar w:fldCharType="end"/>
      </w:r>
      <w:r w:rsidRPr="0018112D">
        <w:t>.</w:t>
      </w:r>
    </w:p>
    <w:p w14:paraId="4480ED1B" w14:textId="2F923439" w:rsidR="000C3758" w:rsidRPr="0018112D" w:rsidRDefault="000C3758" w:rsidP="000C3758">
      <w:pPr>
        <w:pStyle w:val="gffff0"/>
      </w:pPr>
      <w:bookmarkStart w:id="238" w:name="_Ref498506498"/>
      <w:r w:rsidRPr="0018112D">
        <w:t xml:space="preserve">Таблица </w:t>
      </w:r>
      <w:r w:rsidR="00F80202" w:rsidRPr="0018112D">
        <w:rPr>
          <w:noProof/>
        </w:rPr>
        <w:fldChar w:fldCharType="begin"/>
      </w:r>
      <w:r w:rsidR="00F80202" w:rsidRPr="0018112D">
        <w:rPr>
          <w:noProof/>
        </w:rPr>
        <w:instrText xml:space="preserve"> SEQ Таблица \* ARABIC </w:instrText>
      </w:r>
      <w:r w:rsidR="00F80202" w:rsidRPr="0018112D">
        <w:rPr>
          <w:noProof/>
        </w:rPr>
        <w:fldChar w:fldCharType="separate"/>
      </w:r>
      <w:r w:rsidR="004930A1">
        <w:rPr>
          <w:noProof/>
        </w:rPr>
        <w:t>1</w:t>
      </w:r>
      <w:r w:rsidR="00F80202" w:rsidRPr="0018112D">
        <w:rPr>
          <w:noProof/>
        </w:rPr>
        <w:fldChar w:fldCharType="end"/>
      </w:r>
      <w:bookmarkEnd w:id="238"/>
      <w:r w:rsidRPr="0018112D">
        <w:t xml:space="preserve"> – </w:t>
      </w:r>
      <w:bookmarkStart w:id="239" w:name="_Ref493842640"/>
      <w:r w:rsidRPr="0018112D">
        <w:t>Контрольный пример</w:t>
      </w:r>
      <w:bookmarkEnd w:id="239"/>
    </w:p>
    <w:tbl>
      <w:tblPr>
        <w:tblStyle w:val="affff6"/>
        <w:tblW w:w="5000" w:type="pct"/>
        <w:tblLook w:val="04A0" w:firstRow="1" w:lastRow="0" w:firstColumn="1" w:lastColumn="0" w:noHBand="0" w:noVBand="1"/>
      </w:tblPr>
      <w:tblGrid>
        <w:gridCol w:w="4268"/>
        <w:gridCol w:w="5076"/>
      </w:tblGrid>
      <w:tr w:rsidR="000C3758" w:rsidRPr="0018112D" w14:paraId="543681ED" w14:textId="77777777" w:rsidTr="00C13B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84" w:type="pct"/>
          </w:tcPr>
          <w:p w14:paraId="2114F74F" w14:textId="77777777" w:rsidR="000C3758" w:rsidRPr="0018112D" w:rsidRDefault="000C3758" w:rsidP="00C13B42">
            <w:pPr>
              <w:pStyle w:val="gffff1"/>
            </w:pPr>
            <w:proofErr w:type="spellStart"/>
            <w:r w:rsidRPr="0018112D">
              <w:t>Действие</w:t>
            </w:r>
            <w:proofErr w:type="spellEnd"/>
          </w:p>
        </w:tc>
        <w:tc>
          <w:tcPr>
            <w:tcW w:w="2716" w:type="pct"/>
          </w:tcPr>
          <w:p w14:paraId="3C6044A7" w14:textId="77777777" w:rsidR="000C3758" w:rsidRPr="0018112D" w:rsidRDefault="000C3758" w:rsidP="00C13B42">
            <w:pPr>
              <w:pStyle w:val="gffff1"/>
            </w:pPr>
            <w:proofErr w:type="spellStart"/>
            <w:r w:rsidRPr="0018112D">
              <w:t>Результат</w:t>
            </w:r>
            <w:proofErr w:type="spellEnd"/>
          </w:p>
        </w:tc>
      </w:tr>
      <w:tr w:rsidR="000C3758" w:rsidRPr="0018112D" w14:paraId="6C7BFFDA" w14:textId="77777777" w:rsidTr="00C13B42">
        <w:tc>
          <w:tcPr>
            <w:tcW w:w="2284" w:type="pct"/>
          </w:tcPr>
          <w:p w14:paraId="4A2330F9" w14:textId="77777777" w:rsidR="000C3758" w:rsidRPr="0018112D" w:rsidRDefault="000C3758" w:rsidP="00C13B42">
            <w:pPr>
              <w:pStyle w:val="gfffc"/>
            </w:pPr>
            <w:r w:rsidRPr="0018112D">
              <w:t>Запустите браузер</w:t>
            </w:r>
          </w:p>
        </w:tc>
        <w:tc>
          <w:tcPr>
            <w:tcW w:w="2716" w:type="pct"/>
          </w:tcPr>
          <w:p w14:paraId="431A8C0F" w14:textId="77777777" w:rsidR="000C3758" w:rsidRPr="0018112D" w:rsidRDefault="000C3758" w:rsidP="00C13B42">
            <w:pPr>
              <w:pStyle w:val="gfffc"/>
            </w:pPr>
            <w:r w:rsidRPr="0018112D">
              <w:t>Открылась стартовая страница браузера</w:t>
            </w:r>
          </w:p>
        </w:tc>
      </w:tr>
      <w:tr w:rsidR="000C3758" w:rsidRPr="0018112D" w14:paraId="4143E295" w14:textId="77777777" w:rsidTr="00C13B42">
        <w:tc>
          <w:tcPr>
            <w:tcW w:w="2284" w:type="pct"/>
          </w:tcPr>
          <w:p w14:paraId="6C133751" w14:textId="77777777" w:rsidR="000C3758" w:rsidRPr="0018112D" w:rsidRDefault="000C3758" w:rsidP="00C13B42">
            <w:pPr>
              <w:pStyle w:val="gfffc"/>
            </w:pPr>
            <w:r w:rsidRPr="0018112D">
              <w:t>Введите ссылку на сайт АИС «Зачисление в ОДО»</w:t>
            </w:r>
          </w:p>
        </w:tc>
        <w:tc>
          <w:tcPr>
            <w:tcW w:w="2716" w:type="pct"/>
          </w:tcPr>
          <w:p w14:paraId="383E18A2" w14:textId="77777777" w:rsidR="000C3758" w:rsidRPr="0018112D" w:rsidRDefault="000C3758" w:rsidP="00C13B42">
            <w:pPr>
              <w:pStyle w:val="gfffc"/>
            </w:pPr>
            <w:r w:rsidRPr="0018112D">
              <w:t>Открылась главная страница АИС «Зачисление в ОДО»</w:t>
            </w:r>
          </w:p>
        </w:tc>
      </w:tr>
      <w:tr w:rsidR="000C3758" w:rsidRPr="0018112D" w14:paraId="2871F66A" w14:textId="77777777" w:rsidTr="00C13B42">
        <w:tc>
          <w:tcPr>
            <w:tcW w:w="5000" w:type="pct"/>
            <w:gridSpan w:val="2"/>
          </w:tcPr>
          <w:p w14:paraId="64583EE6" w14:textId="77777777" w:rsidR="000C3758" w:rsidRPr="0018112D" w:rsidRDefault="000C3758" w:rsidP="00C13B42">
            <w:pPr>
              <w:pStyle w:val="gfffc"/>
              <w:jc w:val="center"/>
            </w:pPr>
            <w:r w:rsidRPr="0018112D">
              <w:t>Работа с главным экраном</w:t>
            </w:r>
          </w:p>
        </w:tc>
      </w:tr>
      <w:tr w:rsidR="000C3758" w:rsidRPr="0018112D" w14:paraId="2A560C85" w14:textId="77777777" w:rsidTr="00C13B42">
        <w:tc>
          <w:tcPr>
            <w:tcW w:w="2284" w:type="pct"/>
          </w:tcPr>
          <w:p w14:paraId="370719D3" w14:textId="77777777" w:rsidR="000C3758" w:rsidRPr="0018112D" w:rsidRDefault="000C3758" w:rsidP="00C13B42">
            <w:pPr>
              <w:pStyle w:val="gfffc"/>
            </w:pPr>
            <w:r w:rsidRPr="0018112D">
              <w:t xml:space="preserve">Нажмите на кнопку </w:t>
            </w:r>
            <w:r w:rsidRPr="0018112D">
              <w:rPr>
                <w:rStyle w:val="gffff3"/>
                <w:sz w:val="24"/>
              </w:rPr>
              <w:t>Войти</w:t>
            </w:r>
            <w:r w:rsidRPr="0018112D">
              <w:t xml:space="preserve"> в правом верхнем углу</w:t>
            </w:r>
          </w:p>
        </w:tc>
        <w:tc>
          <w:tcPr>
            <w:tcW w:w="2716" w:type="pct"/>
          </w:tcPr>
          <w:p w14:paraId="26767AE9" w14:textId="77777777" w:rsidR="000C3758" w:rsidRPr="0018112D" w:rsidRDefault="000C3758" w:rsidP="00C13B42">
            <w:pPr>
              <w:pStyle w:val="gfffc"/>
            </w:pPr>
            <w:r w:rsidRPr="0018112D">
              <w:t>Открылась страница авторизации</w:t>
            </w:r>
          </w:p>
        </w:tc>
      </w:tr>
      <w:tr w:rsidR="000C3758" w:rsidRPr="0018112D" w14:paraId="0CFAE10F" w14:textId="77777777" w:rsidTr="00C13B42">
        <w:tc>
          <w:tcPr>
            <w:tcW w:w="2284" w:type="pct"/>
          </w:tcPr>
          <w:p w14:paraId="422B15EB" w14:textId="77777777" w:rsidR="000C3758" w:rsidRPr="0018112D" w:rsidRDefault="000C3758" w:rsidP="00C13B42">
            <w:pPr>
              <w:pStyle w:val="gfffc"/>
            </w:pPr>
            <w:r w:rsidRPr="0018112D">
              <w:t xml:space="preserve">Введите логин и пароль на странице авторизации и нажмите на кнопку </w:t>
            </w:r>
            <w:r w:rsidRPr="0018112D">
              <w:rPr>
                <w:rStyle w:val="gffff3"/>
                <w:sz w:val="24"/>
              </w:rPr>
              <w:t>Войти</w:t>
            </w:r>
          </w:p>
        </w:tc>
        <w:tc>
          <w:tcPr>
            <w:tcW w:w="2716" w:type="pct"/>
          </w:tcPr>
          <w:p w14:paraId="09F4BCC7" w14:textId="77777777" w:rsidR="000C3758" w:rsidRPr="0018112D" w:rsidRDefault="000C3758" w:rsidP="00C13B42">
            <w:pPr>
              <w:pStyle w:val="gfffc"/>
            </w:pPr>
            <w:r w:rsidRPr="0018112D">
              <w:t>Успешная авторизация в АИС «Зачисление в ОДО»</w:t>
            </w:r>
          </w:p>
        </w:tc>
      </w:tr>
      <w:tr w:rsidR="000C3758" w:rsidRPr="0018112D" w14:paraId="6EB9133E" w14:textId="77777777" w:rsidTr="00C13B42">
        <w:tc>
          <w:tcPr>
            <w:tcW w:w="5000" w:type="pct"/>
            <w:gridSpan w:val="2"/>
          </w:tcPr>
          <w:p w14:paraId="0F98A9DC" w14:textId="77777777" w:rsidR="000C3758" w:rsidRPr="0018112D" w:rsidRDefault="000C3758" w:rsidP="00C13B42">
            <w:pPr>
              <w:pStyle w:val="gfffc"/>
              <w:jc w:val="center"/>
            </w:pPr>
            <w:r w:rsidRPr="0018112D">
              <w:t xml:space="preserve">Работа с разделом </w:t>
            </w:r>
            <w:r w:rsidRPr="0018112D">
              <w:rPr>
                <w:rStyle w:val="gffff3"/>
                <w:sz w:val="24"/>
              </w:rPr>
              <w:t>Реестр ОУО</w:t>
            </w:r>
          </w:p>
        </w:tc>
      </w:tr>
      <w:tr w:rsidR="000C3758" w:rsidRPr="0018112D" w14:paraId="5E00254C" w14:textId="77777777" w:rsidTr="00C13B42">
        <w:tc>
          <w:tcPr>
            <w:tcW w:w="2284" w:type="pct"/>
          </w:tcPr>
          <w:p w14:paraId="4D2425D0" w14:textId="77777777" w:rsidR="000C3758" w:rsidRPr="0018112D" w:rsidRDefault="000C3758" w:rsidP="00C13B42">
            <w:pPr>
              <w:pStyle w:val="gfffc"/>
            </w:pPr>
            <w:r w:rsidRPr="0018112D">
              <w:t xml:space="preserve">Откройте раздел </w:t>
            </w:r>
            <w:r w:rsidRPr="0018112D">
              <w:rPr>
                <w:rStyle w:val="gffff3"/>
                <w:sz w:val="24"/>
              </w:rPr>
              <w:t xml:space="preserve">Реестр ОУО </w:t>
            </w:r>
            <w:r w:rsidRPr="0018112D">
              <w:rPr>
                <w:rStyle w:val="gffff3"/>
                <w:b w:val="0"/>
                <w:bCs/>
                <w:sz w:val="24"/>
              </w:rPr>
              <w:t>в главном меню</w:t>
            </w:r>
          </w:p>
        </w:tc>
        <w:tc>
          <w:tcPr>
            <w:tcW w:w="2716" w:type="pct"/>
          </w:tcPr>
          <w:p w14:paraId="7ECB72CD" w14:textId="77777777" w:rsidR="000C3758" w:rsidRPr="0018112D" w:rsidRDefault="000C3758" w:rsidP="00C13B42">
            <w:pPr>
              <w:pStyle w:val="gfffc"/>
            </w:pPr>
            <w:r w:rsidRPr="0018112D">
              <w:t>Открылась страница со списком управляющих организаций</w:t>
            </w:r>
          </w:p>
        </w:tc>
      </w:tr>
      <w:tr w:rsidR="000C3758" w:rsidRPr="0018112D" w14:paraId="15600FBD" w14:textId="77777777" w:rsidTr="00C13B42">
        <w:tc>
          <w:tcPr>
            <w:tcW w:w="2284" w:type="pct"/>
          </w:tcPr>
          <w:p w14:paraId="46A3B425" w14:textId="77777777" w:rsidR="000C3758" w:rsidRPr="0018112D" w:rsidRDefault="000C3758" w:rsidP="00C13B42">
            <w:pPr>
              <w:pStyle w:val="gfffc"/>
              <w:rPr>
                <w:bCs/>
              </w:rPr>
            </w:pPr>
            <w:r w:rsidRPr="0018112D">
              <w:rPr>
                <w:bCs/>
              </w:rPr>
              <w:t>Задать необходимые критерии поиска в поисковой панели:</w:t>
            </w:r>
          </w:p>
          <w:p w14:paraId="1142B9A0" w14:textId="77777777" w:rsidR="000C3758" w:rsidRPr="0018112D" w:rsidRDefault="000C3758" w:rsidP="000C3758">
            <w:pPr>
              <w:pStyle w:val="gf0"/>
              <w:rPr>
                <w:rStyle w:val="affffa"/>
                <w:i w:val="0"/>
                <w:iCs w:val="0"/>
              </w:rPr>
            </w:pPr>
            <w:r w:rsidRPr="0018112D">
              <w:rPr>
                <w:rStyle w:val="affffa"/>
                <w:i w:val="0"/>
                <w:iCs w:val="0"/>
              </w:rPr>
              <w:t>краткое наименование;</w:t>
            </w:r>
          </w:p>
          <w:p w14:paraId="47D7DBDB" w14:textId="77777777" w:rsidR="000C3758" w:rsidRPr="0018112D" w:rsidRDefault="000C3758" w:rsidP="000C3758">
            <w:pPr>
              <w:pStyle w:val="gf0"/>
              <w:rPr>
                <w:rStyle w:val="affffa"/>
                <w:i w:val="0"/>
                <w:iCs w:val="0"/>
                <w:lang w:eastAsia="ru-RU"/>
              </w:rPr>
            </w:pPr>
            <w:r w:rsidRPr="0018112D">
              <w:rPr>
                <w:rStyle w:val="affffa"/>
                <w:i w:val="0"/>
                <w:iCs w:val="0"/>
              </w:rPr>
              <w:t>адрес;</w:t>
            </w:r>
          </w:p>
          <w:p w14:paraId="3F1A4B42" w14:textId="77777777" w:rsidR="000C3758" w:rsidRPr="0018112D" w:rsidRDefault="000C3758" w:rsidP="000C3758">
            <w:pPr>
              <w:pStyle w:val="gf0"/>
              <w:rPr>
                <w:rStyle w:val="affffa"/>
                <w:i w:val="0"/>
                <w:iCs w:val="0"/>
                <w:lang w:eastAsia="ru-RU"/>
              </w:rPr>
            </w:pPr>
            <w:r w:rsidRPr="0018112D">
              <w:rPr>
                <w:rStyle w:val="affffa"/>
                <w:i w:val="0"/>
                <w:iCs w:val="0"/>
              </w:rPr>
              <w:t>директор;</w:t>
            </w:r>
          </w:p>
          <w:p w14:paraId="6EC5EFA0" w14:textId="77777777" w:rsidR="000C3758" w:rsidRPr="0018112D" w:rsidRDefault="000C3758" w:rsidP="000C3758">
            <w:pPr>
              <w:pStyle w:val="gf0"/>
              <w:rPr>
                <w:rStyle w:val="affffa"/>
                <w:i w:val="0"/>
                <w:iCs w:val="0"/>
                <w:lang w:eastAsia="ru-RU"/>
              </w:rPr>
            </w:pPr>
            <w:r w:rsidRPr="0018112D">
              <w:rPr>
                <w:rStyle w:val="affffa"/>
                <w:i w:val="0"/>
                <w:iCs w:val="0"/>
              </w:rPr>
              <w:t>ИНН.</w:t>
            </w:r>
          </w:p>
          <w:p w14:paraId="3A86C65C" w14:textId="77777777" w:rsidR="000C3758" w:rsidRPr="0018112D" w:rsidRDefault="000C3758" w:rsidP="00C13B42">
            <w:pPr>
              <w:pStyle w:val="gfffc"/>
            </w:pPr>
            <w:r w:rsidRPr="0018112D">
              <w:t xml:space="preserve">И нажмите на кнопку </w:t>
            </w:r>
            <w:r w:rsidRPr="0018112D">
              <w:rPr>
                <w:rStyle w:val="afff7"/>
              </w:rPr>
              <w:t>Найти</w:t>
            </w:r>
          </w:p>
        </w:tc>
        <w:tc>
          <w:tcPr>
            <w:tcW w:w="2716" w:type="pct"/>
          </w:tcPr>
          <w:p w14:paraId="5F748D5D" w14:textId="77777777" w:rsidR="000C3758" w:rsidRPr="0018112D" w:rsidRDefault="000C3758" w:rsidP="00C13B42">
            <w:pPr>
              <w:pStyle w:val="gfffc"/>
            </w:pPr>
            <w:r w:rsidRPr="0018112D">
              <w:t>Результаты поиска отобразились в реестре управляющих организаций</w:t>
            </w:r>
          </w:p>
        </w:tc>
      </w:tr>
      <w:tr w:rsidR="000C3758" w:rsidRPr="0018112D" w14:paraId="60B80CF8" w14:textId="77777777" w:rsidTr="00C13B42">
        <w:tc>
          <w:tcPr>
            <w:tcW w:w="2284" w:type="pct"/>
          </w:tcPr>
          <w:p w14:paraId="21488F2B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noProof/>
                <w:lang w:eastAsia="ru-RU"/>
              </w:rPr>
              <w:drawing>
                <wp:inline distT="0" distB="0" distL="0" distR="0" wp14:anchorId="34E9FFD9" wp14:editId="1008FA2E">
                  <wp:extent cx="457200" cy="174812"/>
                  <wp:effectExtent l="19050" t="19050" r="19050" b="158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69" cy="180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9D9D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12D">
              <w:t>;</w:t>
            </w:r>
          </w:p>
          <w:p w14:paraId="77A91F5D" w14:textId="77777777" w:rsidR="000C3758" w:rsidRPr="0018112D" w:rsidRDefault="000C3758" w:rsidP="00C13B42">
            <w:pPr>
              <w:pStyle w:val="gf1"/>
              <w:rPr>
                <w:rStyle w:val="gffff3"/>
                <w:b w:val="0"/>
                <w:sz w:val="24"/>
              </w:rPr>
            </w:pPr>
            <w:r w:rsidRPr="0018112D">
              <w:t>подтвердить сохранение документа на компьютере</w:t>
            </w:r>
          </w:p>
        </w:tc>
        <w:tc>
          <w:tcPr>
            <w:tcW w:w="2716" w:type="pct"/>
          </w:tcPr>
          <w:p w14:paraId="2E251C36" w14:textId="77777777" w:rsidR="000C3758" w:rsidRPr="0018112D" w:rsidRDefault="000C3758" w:rsidP="00C13B42">
            <w:pPr>
              <w:pStyle w:val="gfffc"/>
            </w:pPr>
            <w:r w:rsidRPr="0018112D">
              <w:t xml:space="preserve">Осуществлен экспорт реестра управляющих организаций </w:t>
            </w:r>
          </w:p>
        </w:tc>
      </w:tr>
      <w:tr w:rsidR="000C3758" w:rsidRPr="0018112D" w14:paraId="7EA34A46" w14:textId="77777777" w:rsidTr="00C13B42">
        <w:tc>
          <w:tcPr>
            <w:tcW w:w="2284" w:type="pct"/>
          </w:tcPr>
          <w:p w14:paraId="0FD67FA1" w14:textId="77777777" w:rsidR="000C3758" w:rsidRPr="0018112D" w:rsidRDefault="000C3758" w:rsidP="00C13B42">
            <w:pPr>
              <w:pStyle w:val="gfffc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Создать управляющую организацию</w:t>
            </w:r>
          </w:p>
        </w:tc>
        <w:tc>
          <w:tcPr>
            <w:tcW w:w="2716" w:type="pct"/>
          </w:tcPr>
          <w:p w14:paraId="32EB0ECB" w14:textId="77777777" w:rsidR="000C3758" w:rsidRPr="0018112D" w:rsidRDefault="000C3758" w:rsidP="00C13B42">
            <w:pPr>
              <w:pStyle w:val="gfffc"/>
            </w:pPr>
            <w:r w:rsidRPr="0018112D">
              <w:t>Открылась форма создания управляющей организации с полями для заполнения</w:t>
            </w:r>
          </w:p>
        </w:tc>
      </w:tr>
      <w:tr w:rsidR="000C3758" w:rsidRPr="0018112D" w14:paraId="79B3B68F" w14:textId="77777777" w:rsidTr="00C13B42">
        <w:tc>
          <w:tcPr>
            <w:tcW w:w="2284" w:type="pct"/>
          </w:tcPr>
          <w:p w14:paraId="59655909" w14:textId="77777777" w:rsidR="000C3758" w:rsidRPr="0018112D" w:rsidRDefault="000C3758" w:rsidP="00C13B42">
            <w:pPr>
              <w:pStyle w:val="gfffc"/>
            </w:pPr>
            <w:r w:rsidRPr="0018112D">
              <w:t xml:space="preserve">Заполните обязательные поля и нажмите на кнопку </w:t>
            </w:r>
            <w:r w:rsidRPr="0018112D">
              <w:rPr>
                <w:rStyle w:val="afff7"/>
              </w:rPr>
              <w:t>Создать организацию</w:t>
            </w:r>
          </w:p>
        </w:tc>
        <w:tc>
          <w:tcPr>
            <w:tcW w:w="2716" w:type="pct"/>
          </w:tcPr>
          <w:p w14:paraId="2015A6FB" w14:textId="77777777" w:rsidR="000C3758" w:rsidRPr="0018112D" w:rsidRDefault="000C3758" w:rsidP="00C13B42">
            <w:pPr>
              <w:pStyle w:val="gfffc"/>
            </w:pPr>
            <w:r w:rsidRPr="0018112D">
              <w:t>Добавлена новая управляющая организация</w:t>
            </w:r>
          </w:p>
        </w:tc>
      </w:tr>
      <w:tr w:rsidR="000C3758" w:rsidRPr="0018112D" w14:paraId="16D3D7C4" w14:textId="77777777" w:rsidTr="00C13B42">
        <w:tc>
          <w:tcPr>
            <w:tcW w:w="5000" w:type="pct"/>
            <w:gridSpan w:val="2"/>
          </w:tcPr>
          <w:p w14:paraId="7E6F81CF" w14:textId="77777777" w:rsidR="000C3758" w:rsidRPr="0018112D" w:rsidRDefault="000C3758" w:rsidP="000C3758">
            <w:pPr>
              <w:pStyle w:val="gfffc"/>
              <w:keepNext/>
              <w:jc w:val="center"/>
            </w:pPr>
            <w:r w:rsidRPr="0018112D">
              <w:lastRenderedPageBreak/>
              <w:t xml:space="preserve">Работа с разделом </w:t>
            </w:r>
            <w:r w:rsidRPr="0018112D">
              <w:rPr>
                <w:rStyle w:val="afff7"/>
              </w:rPr>
              <w:t>Моя организация</w:t>
            </w:r>
          </w:p>
        </w:tc>
      </w:tr>
      <w:tr w:rsidR="000C3758" w:rsidRPr="0018112D" w14:paraId="01DC6FAC" w14:textId="77777777" w:rsidTr="00C13B42">
        <w:tc>
          <w:tcPr>
            <w:tcW w:w="2284" w:type="pct"/>
          </w:tcPr>
          <w:p w14:paraId="58092D87" w14:textId="77777777" w:rsidR="000C3758" w:rsidRPr="0018112D" w:rsidRDefault="000C3758">
            <w:pPr>
              <w:pStyle w:val="gf1"/>
              <w:numPr>
                <w:ilvl w:val="0"/>
                <w:numId w:val="52"/>
              </w:numPr>
            </w:pPr>
            <w:r w:rsidRPr="0018112D">
              <w:t xml:space="preserve">откройте раздел </w:t>
            </w:r>
            <w:r w:rsidRPr="0018112D">
              <w:rPr>
                <w:rStyle w:val="gffff3"/>
                <w:sz w:val="24"/>
              </w:rPr>
              <w:t>Моя организация</w:t>
            </w:r>
            <w:r w:rsidRPr="0018112D">
              <w:t>;</w:t>
            </w:r>
          </w:p>
          <w:p w14:paraId="73247E23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Редактировать</w:t>
            </w:r>
            <w:r w:rsidRPr="0018112D">
              <w:t xml:space="preserve"> в открывшейся вкладке </w:t>
            </w:r>
            <w:r w:rsidRPr="0018112D">
              <w:rPr>
                <w:rStyle w:val="gffff3"/>
                <w:sz w:val="24"/>
              </w:rPr>
              <w:t>Общая информация</w:t>
            </w:r>
          </w:p>
        </w:tc>
        <w:tc>
          <w:tcPr>
            <w:tcW w:w="2716" w:type="pct"/>
          </w:tcPr>
          <w:p w14:paraId="5A080CB5" w14:textId="77777777" w:rsidR="000C3758" w:rsidRPr="0018112D" w:rsidRDefault="000C3758" w:rsidP="00C13B42">
            <w:pPr>
              <w:pStyle w:val="gfffc"/>
            </w:pPr>
            <w:r w:rsidRPr="0018112D">
              <w:t>Открылась форма с полями для заполнения</w:t>
            </w:r>
          </w:p>
        </w:tc>
      </w:tr>
      <w:tr w:rsidR="000C3758" w:rsidRPr="0018112D" w14:paraId="10BD5AFF" w14:textId="77777777" w:rsidTr="00C13B42">
        <w:tc>
          <w:tcPr>
            <w:tcW w:w="2284" w:type="pct"/>
          </w:tcPr>
          <w:p w14:paraId="00B4CCE4" w14:textId="77777777" w:rsidR="000C3758" w:rsidRPr="0018112D" w:rsidRDefault="000C3758">
            <w:pPr>
              <w:pStyle w:val="gf1"/>
              <w:numPr>
                <w:ilvl w:val="0"/>
                <w:numId w:val="53"/>
              </w:numPr>
            </w:pPr>
            <w:r w:rsidRPr="0018112D">
              <w:t>заполните данные в полях;</w:t>
            </w:r>
          </w:p>
          <w:p w14:paraId="3324EB2C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Сохранить организацию</w:t>
            </w:r>
          </w:p>
        </w:tc>
        <w:tc>
          <w:tcPr>
            <w:tcW w:w="2716" w:type="pct"/>
          </w:tcPr>
          <w:p w14:paraId="2A5EC521" w14:textId="77777777" w:rsidR="000C3758" w:rsidRPr="0018112D" w:rsidRDefault="000C3758" w:rsidP="00C13B42">
            <w:pPr>
              <w:pStyle w:val="gfffc"/>
            </w:pPr>
            <w:r w:rsidRPr="0018112D">
              <w:t>Изменения сохранены</w:t>
            </w:r>
          </w:p>
        </w:tc>
      </w:tr>
      <w:tr w:rsidR="000C3758" w:rsidRPr="0018112D" w14:paraId="3D63372C" w14:textId="77777777" w:rsidTr="00C13B42">
        <w:tc>
          <w:tcPr>
            <w:tcW w:w="2284" w:type="pct"/>
          </w:tcPr>
          <w:p w14:paraId="4B5895DB" w14:textId="77777777" w:rsidR="000C3758" w:rsidRPr="0018112D" w:rsidRDefault="000C3758">
            <w:pPr>
              <w:pStyle w:val="gf1"/>
              <w:numPr>
                <w:ilvl w:val="0"/>
                <w:numId w:val="54"/>
              </w:numPr>
            </w:pPr>
            <w:r w:rsidRPr="0018112D">
              <w:t xml:space="preserve">перейдите на вкладку </w:t>
            </w:r>
            <w:r w:rsidRPr="0018112D">
              <w:rPr>
                <w:rStyle w:val="gffff3"/>
                <w:sz w:val="24"/>
              </w:rPr>
              <w:t>Отделения</w:t>
            </w:r>
            <w:r w:rsidRPr="0018112D">
              <w:t>;</w:t>
            </w:r>
          </w:p>
          <w:p w14:paraId="2079D102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Создать отделение</w:t>
            </w:r>
          </w:p>
        </w:tc>
        <w:tc>
          <w:tcPr>
            <w:tcW w:w="2716" w:type="pct"/>
          </w:tcPr>
          <w:p w14:paraId="7C53FECF" w14:textId="77777777" w:rsidR="000C3758" w:rsidRPr="0018112D" w:rsidRDefault="000C3758" w:rsidP="00C13B42">
            <w:pPr>
              <w:pStyle w:val="gfffc"/>
            </w:pPr>
            <w:r w:rsidRPr="0018112D">
              <w:t>Открылась форма с полями для заполнения</w:t>
            </w:r>
          </w:p>
        </w:tc>
      </w:tr>
      <w:tr w:rsidR="000C3758" w:rsidRPr="0018112D" w14:paraId="7FC4795C" w14:textId="77777777" w:rsidTr="00C13B42">
        <w:tc>
          <w:tcPr>
            <w:tcW w:w="2284" w:type="pct"/>
          </w:tcPr>
          <w:p w14:paraId="22486316" w14:textId="77777777" w:rsidR="000C3758" w:rsidRPr="0018112D" w:rsidRDefault="000C3758">
            <w:pPr>
              <w:pStyle w:val="gf1"/>
              <w:numPr>
                <w:ilvl w:val="0"/>
                <w:numId w:val="55"/>
              </w:numPr>
            </w:pPr>
            <w:r w:rsidRPr="0018112D">
              <w:t>в открывшейся форме заполните данные;</w:t>
            </w:r>
          </w:p>
          <w:p w14:paraId="4E0DFD23" w14:textId="77777777" w:rsidR="000C3758" w:rsidRPr="0018112D" w:rsidRDefault="000C3758">
            <w:pPr>
              <w:pStyle w:val="gf1"/>
              <w:numPr>
                <w:ilvl w:val="0"/>
                <w:numId w:val="54"/>
              </w:numPr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Создать</w:t>
            </w:r>
          </w:p>
        </w:tc>
        <w:tc>
          <w:tcPr>
            <w:tcW w:w="2716" w:type="pct"/>
          </w:tcPr>
          <w:p w14:paraId="09B4FFC2" w14:textId="77777777" w:rsidR="000C3758" w:rsidRPr="0018112D" w:rsidRDefault="000C3758" w:rsidP="00C13B42">
            <w:pPr>
              <w:pStyle w:val="gfffc"/>
            </w:pPr>
            <w:r w:rsidRPr="0018112D">
              <w:t>Отделение создано</w:t>
            </w:r>
          </w:p>
        </w:tc>
      </w:tr>
      <w:tr w:rsidR="000C3758" w:rsidRPr="0018112D" w14:paraId="0846D19B" w14:textId="77777777" w:rsidTr="00C13B42">
        <w:tc>
          <w:tcPr>
            <w:tcW w:w="2284" w:type="pct"/>
          </w:tcPr>
          <w:p w14:paraId="2F70ADFE" w14:textId="77777777" w:rsidR="000C3758" w:rsidRPr="0018112D" w:rsidRDefault="000C3758">
            <w:pPr>
              <w:pStyle w:val="gf1"/>
              <w:numPr>
                <w:ilvl w:val="0"/>
                <w:numId w:val="56"/>
              </w:numPr>
            </w:pPr>
            <w:r w:rsidRPr="0018112D">
              <w:t xml:space="preserve">перейдите на вкладку </w:t>
            </w:r>
            <w:r w:rsidRPr="0018112D">
              <w:rPr>
                <w:rStyle w:val="gffff3"/>
                <w:sz w:val="24"/>
              </w:rPr>
              <w:t>Программы обучения</w:t>
            </w:r>
            <w:r w:rsidRPr="0018112D">
              <w:t>;</w:t>
            </w:r>
          </w:p>
          <w:p w14:paraId="10CFAE96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Добавить программу</w:t>
            </w:r>
            <w:r w:rsidRPr="0018112D">
              <w:t>;</w:t>
            </w:r>
          </w:p>
        </w:tc>
        <w:tc>
          <w:tcPr>
            <w:tcW w:w="2716" w:type="pct"/>
          </w:tcPr>
          <w:p w14:paraId="0A6964A5" w14:textId="77777777" w:rsidR="000C3758" w:rsidRPr="0018112D" w:rsidRDefault="000C3758" w:rsidP="00C13B42">
            <w:pPr>
              <w:pStyle w:val="gfffc"/>
            </w:pPr>
            <w:r w:rsidRPr="0018112D">
              <w:t>Открылась форма с полями для заполнения</w:t>
            </w:r>
          </w:p>
        </w:tc>
      </w:tr>
      <w:tr w:rsidR="000C3758" w:rsidRPr="0018112D" w14:paraId="5C7FFBC1" w14:textId="77777777" w:rsidTr="00C13B42">
        <w:tc>
          <w:tcPr>
            <w:tcW w:w="2284" w:type="pct"/>
          </w:tcPr>
          <w:p w14:paraId="1FE3DB9C" w14:textId="77777777" w:rsidR="000C3758" w:rsidRPr="0018112D" w:rsidRDefault="000C3758">
            <w:pPr>
              <w:pStyle w:val="gf1"/>
              <w:numPr>
                <w:ilvl w:val="0"/>
                <w:numId w:val="57"/>
              </w:numPr>
            </w:pPr>
            <w:r w:rsidRPr="0018112D">
              <w:t>заполните данные;</w:t>
            </w:r>
          </w:p>
          <w:p w14:paraId="036CC146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Добавить программу</w:t>
            </w:r>
          </w:p>
        </w:tc>
        <w:tc>
          <w:tcPr>
            <w:tcW w:w="2716" w:type="pct"/>
          </w:tcPr>
          <w:p w14:paraId="7E3F467C" w14:textId="77777777" w:rsidR="000C3758" w:rsidRPr="0018112D" w:rsidRDefault="000C3758" w:rsidP="00C13B42">
            <w:pPr>
              <w:pStyle w:val="gfffc"/>
            </w:pPr>
            <w:r w:rsidRPr="0018112D">
              <w:t>Программа добавлена</w:t>
            </w:r>
          </w:p>
        </w:tc>
      </w:tr>
      <w:tr w:rsidR="000C3758" w:rsidRPr="0018112D" w14:paraId="11FEDCEE" w14:textId="77777777" w:rsidTr="00C13B42">
        <w:tc>
          <w:tcPr>
            <w:tcW w:w="5000" w:type="pct"/>
            <w:gridSpan w:val="2"/>
          </w:tcPr>
          <w:p w14:paraId="34EA0CEE" w14:textId="77777777" w:rsidR="000C3758" w:rsidRPr="0018112D" w:rsidRDefault="000C3758" w:rsidP="00C13B42">
            <w:pPr>
              <w:pStyle w:val="gfffc"/>
              <w:jc w:val="center"/>
            </w:pPr>
            <w:r w:rsidRPr="0018112D">
              <w:t xml:space="preserve">Работа с разделом </w:t>
            </w:r>
            <w:r w:rsidRPr="0018112D">
              <w:rPr>
                <w:rStyle w:val="gffff3"/>
                <w:sz w:val="24"/>
              </w:rPr>
              <w:t>Заявления</w:t>
            </w:r>
          </w:p>
        </w:tc>
      </w:tr>
      <w:tr w:rsidR="000C3758" w:rsidRPr="0018112D" w14:paraId="3670ABFB" w14:textId="77777777" w:rsidTr="00C13B42">
        <w:tc>
          <w:tcPr>
            <w:tcW w:w="2284" w:type="pct"/>
          </w:tcPr>
          <w:p w14:paraId="796E6176" w14:textId="77777777" w:rsidR="000C3758" w:rsidRPr="0018112D" w:rsidRDefault="000C3758" w:rsidP="00C13B42">
            <w:pPr>
              <w:pStyle w:val="ga"/>
              <w:numPr>
                <w:ilvl w:val="0"/>
                <w:numId w:val="0"/>
              </w:numPr>
              <w:spacing w:after="0"/>
              <w:rPr>
                <w:sz w:val="24"/>
              </w:rPr>
            </w:pPr>
            <w:r w:rsidRPr="0018112D">
              <w:rPr>
                <w:sz w:val="24"/>
              </w:rPr>
              <w:t xml:space="preserve">Откройте раздел </w:t>
            </w:r>
            <w:r w:rsidRPr="0018112D">
              <w:rPr>
                <w:b/>
                <w:sz w:val="24"/>
              </w:rPr>
              <w:t>Заявления</w:t>
            </w:r>
          </w:p>
        </w:tc>
        <w:tc>
          <w:tcPr>
            <w:tcW w:w="2716" w:type="pct"/>
          </w:tcPr>
          <w:p w14:paraId="1A9DE541" w14:textId="77777777" w:rsidR="000C3758" w:rsidRPr="0018112D" w:rsidRDefault="000C3758" w:rsidP="00C13B42">
            <w:pPr>
              <w:pStyle w:val="gfffc"/>
            </w:pPr>
            <w:r w:rsidRPr="0018112D">
              <w:t>Открылась страница с реестром заявлений</w:t>
            </w:r>
          </w:p>
        </w:tc>
      </w:tr>
      <w:tr w:rsidR="000C3758" w:rsidRPr="0018112D" w14:paraId="44CEF12F" w14:textId="77777777" w:rsidTr="00C13B42">
        <w:tc>
          <w:tcPr>
            <w:tcW w:w="2284" w:type="pct"/>
          </w:tcPr>
          <w:p w14:paraId="1B828CF5" w14:textId="77777777" w:rsidR="000C3758" w:rsidRPr="0018112D" w:rsidRDefault="000C3758">
            <w:pPr>
              <w:pStyle w:val="gf1"/>
              <w:numPr>
                <w:ilvl w:val="0"/>
                <w:numId w:val="58"/>
              </w:numPr>
            </w:pPr>
            <w:r w:rsidRPr="0018112D">
              <w:t>задать необходимые параметры поиска в поисковой панели;</w:t>
            </w:r>
          </w:p>
          <w:p w14:paraId="7A66657F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Найти</w:t>
            </w:r>
          </w:p>
        </w:tc>
        <w:tc>
          <w:tcPr>
            <w:tcW w:w="2716" w:type="pct"/>
          </w:tcPr>
          <w:p w14:paraId="4550B8D1" w14:textId="77777777" w:rsidR="000C3758" w:rsidRPr="0018112D" w:rsidRDefault="000C3758" w:rsidP="00C13B42">
            <w:pPr>
              <w:pStyle w:val="gfffc"/>
            </w:pPr>
            <w:r w:rsidRPr="0018112D">
              <w:t>Результаты поиска отобразились в реестре заявлений</w:t>
            </w:r>
          </w:p>
        </w:tc>
      </w:tr>
      <w:tr w:rsidR="000C3758" w:rsidRPr="0018112D" w14:paraId="66899A34" w14:textId="77777777" w:rsidTr="00C13B42">
        <w:tc>
          <w:tcPr>
            <w:tcW w:w="2284" w:type="pct"/>
          </w:tcPr>
          <w:p w14:paraId="520767F2" w14:textId="77777777" w:rsidR="000C3758" w:rsidRPr="0018112D" w:rsidRDefault="000C3758">
            <w:pPr>
              <w:pStyle w:val="gf1"/>
              <w:numPr>
                <w:ilvl w:val="0"/>
                <w:numId w:val="59"/>
              </w:numPr>
            </w:pPr>
            <w:r w:rsidRPr="0018112D">
              <w:t xml:space="preserve">нажмите на кнопку </w:t>
            </w:r>
            <w:r w:rsidRPr="0018112D">
              <w:rPr>
                <w:noProof/>
                <w:lang w:eastAsia="ru-RU"/>
              </w:rPr>
              <w:drawing>
                <wp:inline distT="0" distB="0" distL="0" distR="0" wp14:anchorId="43728217" wp14:editId="1AF57BDB">
                  <wp:extent cx="457200" cy="174812"/>
                  <wp:effectExtent l="19050" t="19050" r="19050" b="158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69" cy="180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9D9D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12D">
              <w:t>;</w:t>
            </w:r>
          </w:p>
          <w:p w14:paraId="012BA0E2" w14:textId="77777777" w:rsidR="000C3758" w:rsidRPr="0018112D" w:rsidRDefault="000C3758" w:rsidP="00C13B42">
            <w:pPr>
              <w:pStyle w:val="gf1"/>
            </w:pPr>
            <w:r w:rsidRPr="0018112D">
              <w:t>подтвердить сохранение документа на компьютере</w:t>
            </w:r>
          </w:p>
        </w:tc>
        <w:tc>
          <w:tcPr>
            <w:tcW w:w="2716" w:type="pct"/>
          </w:tcPr>
          <w:p w14:paraId="01C7BC25" w14:textId="77777777" w:rsidR="000C3758" w:rsidRPr="0018112D" w:rsidRDefault="000C3758" w:rsidP="00C13B42">
            <w:pPr>
              <w:pStyle w:val="gfffc"/>
            </w:pPr>
            <w:r w:rsidRPr="0018112D">
              <w:t xml:space="preserve">Осуществлен экспорт реестра заявлений </w:t>
            </w:r>
          </w:p>
        </w:tc>
      </w:tr>
      <w:tr w:rsidR="000C3758" w:rsidRPr="0018112D" w14:paraId="0BACE96A" w14:textId="77777777" w:rsidTr="00C13B42">
        <w:tc>
          <w:tcPr>
            <w:tcW w:w="2284" w:type="pct"/>
          </w:tcPr>
          <w:p w14:paraId="47ED9C29" w14:textId="77777777" w:rsidR="000C3758" w:rsidRPr="0018112D" w:rsidRDefault="000C3758" w:rsidP="00C13B42">
            <w:r w:rsidRPr="0018112D">
              <w:t xml:space="preserve">Нажмите на кнопку </w:t>
            </w:r>
            <w:r w:rsidRPr="0018112D">
              <w:rPr>
                <w:rStyle w:val="afff7"/>
                <w:bCs/>
              </w:rPr>
              <w:t>Создать заявление</w:t>
            </w:r>
            <w:r w:rsidRPr="0018112D">
              <w:t xml:space="preserve"> главного меню АИС «Зачисление в ОДО»</w:t>
            </w:r>
          </w:p>
        </w:tc>
        <w:tc>
          <w:tcPr>
            <w:tcW w:w="2716" w:type="pct"/>
          </w:tcPr>
          <w:p w14:paraId="018CA545" w14:textId="77777777" w:rsidR="000C3758" w:rsidRPr="0018112D" w:rsidRDefault="000C3758" w:rsidP="00C13B42">
            <w:pPr>
              <w:pStyle w:val="gfffc"/>
            </w:pPr>
            <w:r w:rsidRPr="0018112D">
              <w:t>Открылась форма с полями для заполнения</w:t>
            </w:r>
          </w:p>
        </w:tc>
      </w:tr>
      <w:tr w:rsidR="000C3758" w:rsidRPr="0018112D" w14:paraId="5BCF7F0F" w14:textId="77777777" w:rsidTr="00C13B42">
        <w:tc>
          <w:tcPr>
            <w:tcW w:w="2284" w:type="pct"/>
          </w:tcPr>
          <w:p w14:paraId="03833478" w14:textId="77777777" w:rsidR="000C3758" w:rsidRPr="0018112D" w:rsidRDefault="000C3758">
            <w:pPr>
              <w:pStyle w:val="gf1"/>
              <w:numPr>
                <w:ilvl w:val="0"/>
                <w:numId w:val="60"/>
              </w:numPr>
            </w:pPr>
            <w:r w:rsidRPr="0018112D">
              <w:t>в открывшейся форме заполните обязательные поля;</w:t>
            </w:r>
          </w:p>
          <w:p w14:paraId="5B809DF8" w14:textId="77777777" w:rsidR="000C3758" w:rsidRPr="0018112D" w:rsidRDefault="000C3758">
            <w:pPr>
              <w:pStyle w:val="gf1"/>
              <w:numPr>
                <w:ilvl w:val="0"/>
                <w:numId w:val="60"/>
              </w:numPr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Зарегистрировать</w:t>
            </w:r>
          </w:p>
        </w:tc>
        <w:tc>
          <w:tcPr>
            <w:tcW w:w="2716" w:type="pct"/>
          </w:tcPr>
          <w:p w14:paraId="70392864" w14:textId="77777777" w:rsidR="000C3758" w:rsidRPr="0018112D" w:rsidRDefault="000C3758" w:rsidP="00C13B42">
            <w:pPr>
              <w:pStyle w:val="gfffc"/>
            </w:pPr>
            <w:r w:rsidRPr="0018112D">
              <w:t>Заявление создано</w:t>
            </w:r>
          </w:p>
        </w:tc>
      </w:tr>
      <w:tr w:rsidR="000C3758" w:rsidRPr="0018112D" w14:paraId="38059161" w14:textId="77777777" w:rsidTr="00C13B42">
        <w:tc>
          <w:tcPr>
            <w:tcW w:w="5000" w:type="pct"/>
            <w:gridSpan w:val="2"/>
          </w:tcPr>
          <w:p w14:paraId="424A50AB" w14:textId="77777777" w:rsidR="000C3758" w:rsidRPr="0018112D" w:rsidRDefault="000C3758" w:rsidP="000C3758">
            <w:pPr>
              <w:pStyle w:val="gfffc"/>
              <w:keepNext/>
              <w:keepLines/>
              <w:jc w:val="center"/>
            </w:pPr>
            <w:r w:rsidRPr="0018112D">
              <w:t xml:space="preserve">Работа с разделом </w:t>
            </w:r>
            <w:r w:rsidRPr="0018112D">
              <w:rPr>
                <w:rStyle w:val="gffff3"/>
                <w:sz w:val="24"/>
              </w:rPr>
              <w:t>Приказы</w:t>
            </w:r>
          </w:p>
        </w:tc>
      </w:tr>
      <w:tr w:rsidR="000C3758" w:rsidRPr="0018112D" w14:paraId="4656217B" w14:textId="77777777" w:rsidTr="00C13B42">
        <w:tc>
          <w:tcPr>
            <w:tcW w:w="2284" w:type="pct"/>
          </w:tcPr>
          <w:p w14:paraId="48A7073C" w14:textId="77777777" w:rsidR="000C3758" w:rsidRPr="0018112D" w:rsidRDefault="000C3758" w:rsidP="00466450">
            <w:pPr>
              <w:pStyle w:val="gfffc"/>
            </w:pPr>
            <w:r w:rsidRPr="0018112D">
              <w:t xml:space="preserve">Выберите раздел </w:t>
            </w:r>
            <w:r w:rsidRPr="0018112D">
              <w:rPr>
                <w:b/>
                <w:bCs/>
              </w:rPr>
              <w:t>Приказы</w:t>
            </w:r>
            <w:r w:rsidRPr="0018112D">
              <w:t xml:space="preserve"> главного меню АИС «Зачисление в ОДО»</w:t>
            </w:r>
          </w:p>
        </w:tc>
        <w:tc>
          <w:tcPr>
            <w:tcW w:w="2716" w:type="pct"/>
          </w:tcPr>
          <w:p w14:paraId="4ACD7033" w14:textId="77777777" w:rsidR="000C3758" w:rsidRPr="0018112D" w:rsidRDefault="000C3758" w:rsidP="00C13B42">
            <w:pPr>
              <w:pStyle w:val="gfffc"/>
            </w:pPr>
            <w:r w:rsidRPr="0018112D">
              <w:t>Открылась страница с реестром приказов</w:t>
            </w:r>
          </w:p>
        </w:tc>
      </w:tr>
      <w:tr w:rsidR="000C3758" w:rsidRPr="0018112D" w14:paraId="100A27D9" w14:textId="77777777" w:rsidTr="00C13B42">
        <w:tc>
          <w:tcPr>
            <w:tcW w:w="2284" w:type="pct"/>
          </w:tcPr>
          <w:p w14:paraId="714F3410" w14:textId="77777777" w:rsidR="000C3758" w:rsidRPr="0018112D" w:rsidRDefault="000C3758">
            <w:pPr>
              <w:pStyle w:val="gf1"/>
              <w:numPr>
                <w:ilvl w:val="0"/>
                <w:numId w:val="61"/>
              </w:numPr>
            </w:pPr>
            <w:r w:rsidRPr="0018112D">
              <w:lastRenderedPageBreak/>
              <w:t>откройте нужный приказ, нажав на его наименование, который необходимо отредактировать;</w:t>
            </w:r>
          </w:p>
          <w:p w14:paraId="068D357D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Редактировать</w:t>
            </w:r>
          </w:p>
        </w:tc>
        <w:tc>
          <w:tcPr>
            <w:tcW w:w="2716" w:type="pct"/>
          </w:tcPr>
          <w:p w14:paraId="7249B0A2" w14:textId="77777777" w:rsidR="000C3758" w:rsidRPr="0018112D" w:rsidRDefault="000C3758" w:rsidP="00C13B42">
            <w:pPr>
              <w:pStyle w:val="gfffc"/>
            </w:pPr>
            <w:r w:rsidRPr="0018112D">
              <w:t>Открылась форма редактирования приказа</w:t>
            </w:r>
          </w:p>
        </w:tc>
      </w:tr>
      <w:tr w:rsidR="000C3758" w:rsidRPr="0018112D" w14:paraId="4C0CDAF6" w14:textId="77777777" w:rsidTr="00C13B42">
        <w:tc>
          <w:tcPr>
            <w:tcW w:w="2284" w:type="pct"/>
          </w:tcPr>
          <w:p w14:paraId="70A76002" w14:textId="77777777" w:rsidR="000C3758" w:rsidRPr="0018112D" w:rsidRDefault="000C3758">
            <w:pPr>
              <w:pStyle w:val="gf1"/>
              <w:numPr>
                <w:ilvl w:val="0"/>
                <w:numId w:val="62"/>
              </w:numPr>
            </w:pPr>
            <w:r w:rsidRPr="0018112D">
              <w:t>внести изменения в приказ;</w:t>
            </w:r>
          </w:p>
          <w:p w14:paraId="601B250F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Сохранить</w:t>
            </w:r>
          </w:p>
        </w:tc>
        <w:tc>
          <w:tcPr>
            <w:tcW w:w="2716" w:type="pct"/>
          </w:tcPr>
          <w:p w14:paraId="0C69A5DE" w14:textId="77777777" w:rsidR="000C3758" w:rsidRPr="0018112D" w:rsidRDefault="000C3758" w:rsidP="00C13B42">
            <w:pPr>
              <w:pStyle w:val="gfffc"/>
            </w:pPr>
            <w:r w:rsidRPr="0018112D">
              <w:t>Приказ отредактирован</w:t>
            </w:r>
          </w:p>
        </w:tc>
      </w:tr>
      <w:tr w:rsidR="000C3758" w:rsidRPr="0018112D" w14:paraId="37EB8115" w14:textId="77777777" w:rsidTr="00C13B42">
        <w:tc>
          <w:tcPr>
            <w:tcW w:w="2284" w:type="pct"/>
          </w:tcPr>
          <w:p w14:paraId="2438FABE" w14:textId="77777777" w:rsidR="000C3758" w:rsidRPr="0018112D" w:rsidRDefault="000C3758">
            <w:pPr>
              <w:pStyle w:val="gf1"/>
              <w:numPr>
                <w:ilvl w:val="0"/>
                <w:numId w:val="63"/>
              </w:numPr>
            </w:pPr>
            <w:r w:rsidRPr="0018112D">
              <w:t>откройте невыпущенный приказ, нажав на его наименование;</w:t>
            </w:r>
          </w:p>
          <w:p w14:paraId="38F809AA" w14:textId="77777777" w:rsidR="000C3758" w:rsidRPr="0018112D" w:rsidRDefault="000C3758" w:rsidP="00C13B42">
            <w:pPr>
              <w:pStyle w:val="gf1"/>
            </w:pPr>
            <w:r w:rsidRPr="0018112D">
              <w:t xml:space="preserve">нажмите на кнопку </w:t>
            </w:r>
            <w:r w:rsidRPr="0018112D">
              <w:rPr>
                <w:rStyle w:val="afff7"/>
              </w:rPr>
              <w:t>Выпустить</w:t>
            </w:r>
          </w:p>
        </w:tc>
        <w:tc>
          <w:tcPr>
            <w:tcW w:w="2716" w:type="pct"/>
          </w:tcPr>
          <w:p w14:paraId="1E9792E8" w14:textId="77777777" w:rsidR="000C3758" w:rsidRPr="0018112D" w:rsidRDefault="000C3758" w:rsidP="00C13B42">
            <w:pPr>
              <w:pStyle w:val="gfffc"/>
            </w:pPr>
            <w:r w:rsidRPr="0018112D">
              <w:t>Приказ выпущен</w:t>
            </w:r>
          </w:p>
        </w:tc>
      </w:tr>
      <w:tr w:rsidR="000C3758" w:rsidRPr="0018112D" w14:paraId="55CDEF2D" w14:textId="77777777" w:rsidTr="00C13B42">
        <w:tc>
          <w:tcPr>
            <w:tcW w:w="5000" w:type="pct"/>
            <w:gridSpan w:val="2"/>
          </w:tcPr>
          <w:p w14:paraId="60C3E250" w14:textId="77777777" w:rsidR="000C3758" w:rsidRPr="0018112D" w:rsidRDefault="000C3758" w:rsidP="00C13B42">
            <w:pPr>
              <w:pStyle w:val="gfffc"/>
              <w:jc w:val="center"/>
            </w:pPr>
            <w:r w:rsidRPr="0018112D">
              <w:t xml:space="preserve">Работа с разделом </w:t>
            </w:r>
            <w:r w:rsidRPr="0018112D">
              <w:rPr>
                <w:b/>
                <w:bCs/>
              </w:rPr>
              <w:t>Отчеты</w:t>
            </w:r>
          </w:p>
        </w:tc>
      </w:tr>
      <w:tr w:rsidR="000C3758" w:rsidRPr="0018112D" w14:paraId="7DF13372" w14:textId="77777777" w:rsidTr="00C13B42">
        <w:tc>
          <w:tcPr>
            <w:tcW w:w="2284" w:type="pct"/>
          </w:tcPr>
          <w:p w14:paraId="585D8290" w14:textId="77777777" w:rsidR="000C3758" w:rsidRPr="0018112D" w:rsidRDefault="000C3758" w:rsidP="00C13B42">
            <w:pPr>
              <w:pStyle w:val="ga"/>
              <w:numPr>
                <w:ilvl w:val="0"/>
                <w:numId w:val="0"/>
              </w:numPr>
            </w:pPr>
            <w:r w:rsidRPr="0018112D">
              <w:rPr>
                <w:sz w:val="24"/>
              </w:rPr>
              <w:t xml:space="preserve">Откройте раздел </w:t>
            </w:r>
            <w:r w:rsidRPr="0018112D">
              <w:rPr>
                <w:b/>
                <w:sz w:val="24"/>
              </w:rPr>
              <w:t>Отчёты</w:t>
            </w:r>
          </w:p>
        </w:tc>
        <w:tc>
          <w:tcPr>
            <w:tcW w:w="2716" w:type="pct"/>
          </w:tcPr>
          <w:p w14:paraId="1666B9C3" w14:textId="77777777" w:rsidR="000C3758" w:rsidRPr="0018112D" w:rsidRDefault="000C3758" w:rsidP="00C13B42">
            <w:pPr>
              <w:pStyle w:val="gfffc"/>
            </w:pPr>
            <w:r w:rsidRPr="0018112D">
              <w:t>Открылась форма построения отчёта</w:t>
            </w:r>
          </w:p>
        </w:tc>
      </w:tr>
      <w:tr w:rsidR="000C3758" w:rsidRPr="0018112D" w14:paraId="0DD0FB41" w14:textId="77777777" w:rsidTr="00C13B42">
        <w:tc>
          <w:tcPr>
            <w:tcW w:w="2284" w:type="pct"/>
          </w:tcPr>
          <w:p w14:paraId="294F92CD" w14:textId="77777777" w:rsidR="000C3758" w:rsidRPr="0018112D" w:rsidRDefault="000C3758" w:rsidP="00C13B42">
            <w:pPr>
              <w:pStyle w:val="gfffc"/>
            </w:pPr>
            <w:r w:rsidRPr="0018112D">
              <w:t>Настройте фильтр поиска</w:t>
            </w:r>
          </w:p>
        </w:tc>
        <w:tc>
          <w:tcPr>
            <w:tcW w:w="2716" w:type="pct"/>
          </w:tcPr>
          <w:p w14:paraId="6CBF9C02" w14:textId="77777777" w:rsidR="000C3758" w:rsidRPr="0018112D" w:rsidRDefault="000C3758" w:rsidP="00C13B42">
            <w:pPr>
              <w:pStyle w:val="gfffc"/>
            </w:pPr>
            <w:r w:rsidRPr="0018112D">
              <w:t>Отображается форма построения отчёта с выбранными фильтрами</w:t>
            </w:r>
          </w:p>
        </w:tc>
      </w:tr>
      <w:tr w:rsidR="000C3758" w:rsidRPr="0018112D" w14:paraId="74B09250" w14:textId="77777777" w:rsidTr="00C13B42">
        <w:tc>
          <w:tcPr>
            <w:tcW w:w="2284" w:type="pct"/>
          </w:tcPr>
          <w:p w14:paraId="2543B047" w14:textId="77777777" w:rsidR="000C3758" w:rsidRPr="0018112D" w:rsidRDefault="000C3758" w:rsidP="00C13B42">
            <w:pPr>
              <w:pStyle w:val="gfffc"/>
            </w:pPr>
            <w:proofErr w:type="gramStart"/>
            <w:r w:rsidRPr="0018112D">
              <w:t>Нажмите</w:t>
            </w:r>
            <w:proofErr w:type="gramEnd"/>
            <w:r w:rsidRPr="0018112D">
              <w:t xml:space="preserve"> </w:t>
            </w:r>
            <w:r w:rsidRPr="0018112D">
              <w:rPr>
                <w:rStyle w:val="gffff3"/>
                <w:sz w:val="24"/>
              </w:rPr>
              <w:t xml:space="preserve">Скачать отчет в формате </w:t>
            </w:r>
            <w:r w:rsidRPr="0018112D">
              <w:rPr>
                <w:rStyle w:val="gffff3"/>
                <w:sz w:val="24"/>
                <w:lang w:val="en-US"/>
              </w:rPr>
              <w:t>XLS</w:t>
            </w:r>
          </w:p>
        </w:tc>
        <w:tc>
          <w:tcPr>
            <w:tcW w:w="2716" w:type="pct"/>
          </w:tcPr>
          <w:p w14:paraId="30CE4818" w14:textId="77777777" w:rsidR="000C3758" w:rsidRPr="0018112D" w:rsidRDefault="000C3758" w:rsidP="00C13B42">
            <w:pPr>
              <w:pStyle w:val="gfffc"/>
            </w:pPr>
            <w:r w:rsidRPr="0018112D">
              <w:t>Успешное скачивание отчёта</w:t>
            </w:r>
          </w:p>
        </w:tc>
      </w:tr>
    </w:tbl>
    <w:p w14:paraId="1B12F45D" w14:textId="43A42A82" w:rsidR="00276BA4" w:rsidRPr="0018112D" w:rsidRDefault="00276BA4" w:rsidP="00436714">
      <w:pPr>
        <w:pStyle w:val="g10"/>
      </w:pPr>
      <w:bookmarkStart w:id="240" w:name="_Toc146203305"/>
      <w:bookmarkEnd w:id="230"/>
      <w:r w:rsidRPr="0018112D">
        <w:lastRenderedPageBreak/>
        <w:t>Аварийные ситуации</w:t>
      </w:r>
      <w:bookmarkEnd w:id="231"/>
      <w:bookmarkEnd w:id="232"/>
      <w:bookmarkEnd w:id="233"/>
      <w:bookmarkEnd w:id="240"/>
    </w:p>
    <w:p w14:paraId="41355B0B" w14:textId="0E5C2EE9" w:rsidR="00276BA4" w:rsidRPr="0018112D" w:rsidRDefault="00276BA4" w:rsidP="00436714">
      <w:pPr>
        <w:pStyle w:val="g20"/>
      </w:pPr>
      <w:bookmarkStart w:id="241" w:name="_Toc385323376"/>
      <w:bookmarkStart w:id="242" w:name="_Toc391383927"/>
      <w:bookmarkStart w:id="243" w:name="_Toc438811794"/>
      <w:bookmarkStart w:id="244" w:name="_Toc439149803"/>
      <w:bookmarkStart w:id="245" w:name="_Toc485390699"/>
      <w:bookmarkStart w:id="246" w:name="_Toc146203306"/>
      <w:r w:rsidRPr="0018112D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241"/>
      <w:bookmarkEnd w:id="242"/>
      <w:bookmarkEnd w:id="243"/>
      <w:bookmarkEnd w:id="244"/>
      <w:bookmarkEnd w:id="245"/>
      <w:bookmarkEnd w:id="246"/>
    </w:p>
    <w:p w14:paraId="36F284DF" w14:textId="269D7DC2" w:rsidR="00276BA4" w:rsidRPr="0018112D" w:rsidRDefault="00276BA4" w:rsidP="00436714">
      <w:pPr>
        <w:pStyle w:val="gff0"/>
      </w:pPr>
      <w:r w:rsidRPr="0018112D">
        <w:t xml:space="preserve">При сбое в работе аппаратного или программного обеспечения </w:t>
      </w:r>
      <w:r w:rsidR="00974955" w:rsidRPr="0018112D">
        <w:t>АИС «Зачисление в</w:t>
      </w:r>
      <w:r w:rsidR="00A67974" w:rsidRPr="0018112D">
        <w:t> </w:t>
      </w:r>
      <w:r w:rsidR="00974955" w:rsidRPr="0018112D">
        <w:t xml:space="preserve">ОДО» </w:t>
      </w:r>
      <w:r w:rsidRPr="0018112D">
        <w:t xml:space="preserve">для продолжения работы </w:t>
      </w:r>
      <w:r w:rsidR="00A67974" w:rsidRPr="0018112D">
        <w:t xml:space="preserve">Пользователя </w:t>
      </w:r>
      <w:r w:rsidRPr="0018112D">
        <w:t xml:space="preserve">с </w:t>
      </w:r>
      <w:r w:rsidR="00974955" w:rsidRPr="0018112D">
        <w:t xml:space="preserve">АИС «Зачисление в ОДО» </w:t>
      </w:r>
      <w:r w:rsidRPr="0018112D">
        <w:t>обновит</w:t>
      </w:r>
      <w:r w:rsidR="00D928FA" w:rsidRPr="0018112D">
        <w:t>е</w:t>
      </w:r>
      <w:r w:rsidRPr="0018112D">
        <w:t xml:space="preserve"> страницу браузера с </w:t>
      </w:r>
      <w:r w:rsidR="00A67974" w:rsidRPr="0018112D">
        <w:t>сайтом</w:t>
      </w:r>
      <w:r w:rsidRPr="0018112D">
        <w:t xml:space="preserve"> </w:t>
      </w:r>
      <w:r w:rsidR="00974955" w:rsidRPr="0018112D">
        <w:t>АИС «Зачисление в ОДО»</w:t>
      </w:r>
      <w:r w:rsidRPr="0018112D">
        <w:t>.</w:t>
      </w:r>
    </w:p>
    <w:p w14:paraId="10E02A9E" w14:textId="49568A13" w:rsidR="00276BA4" w:rsidRPr="0018112D" w:rsidRDefault="00276BA4" w:rsidP="00436714">
      <w:pPr>
        <w:pStyle w:val="gff0"/>
      </w:pPr>
      <w:r w:rsidRPr="0018112D">
        <w:t xml:space="preserve">При неверных действиях пользователей, неверных форматах или недопустимых значениях входных данных </w:t>
      </w:r>
      <w:r w:rsidR="00A67974" w:rsidRPr="0018112D">
        <w:t xml:space="preserve">будут отображены </w:t>
      </w:r>
      <w:r w:rsidRPr="0018112D">
        <w:t>сообщения</w:t>
      </w:r>
      <w:r w:rsidR="00A67974" w:rsidRPr="0018112D">
        <w:t xml:space="preserve"> об ошибках</w:t>
      </w:r>
      <w:r w:rsidRPr="0018112D">
        <w:t xml:space="preserve">, после чего </w:t>
      </w:r>
      <w:r w:rsidR="00A67974" w:rsidRPr="0018112D">
        <w:t>АИС «Зачисление в ОДО» вернётся</w:t>
      </w:r>
      <w:r w:rsidRPr="0018112D">
        <w:t xml:space="preserve"> в рабочее состояние, предшествовавшее неверной (недопустимой) команде или некорректному вводу данных.</w:t>
      </w:r>
    </w:p>
    <w:p w14:paraId="15498C39" w14:textId="7A547BD2" w:rsidR="00A67974" w:rsidRPr="0018112D" w:rsidRDefault="00A67974" w:rsidP="00436714">
      <w:pPr>
        <w:pStyle w:val="g20"/>
      </w:pPr>
      <w:bookmarkStart w:id="247" w:name="_Toc338686674"/>
      <w:bookmarkStart w:id="248" w:name="_Toc385323378"/>
      <w:bookmarkStart w:id="249" w:name="_Toc391383929"/>
      <w:bookmarkStart w:id="250" w:name="_Toc438811796"/>
      <w:bookmarkStart w:id="251" w:name="_Toc439149805"/>
      <w:bookmarkStart w:id="252" w:name="_Toc485390701"/>
      <w:bookmarkStart w:id="253" w:name="_Toc146203307"/>
      <w:r w:rsidRPr="0018112D">
        <w:t>Действия по восстановлению данных при обнаружении ошибок в данных</w:t>
      </w:r>
      <w:bookmarkEnd w:id="253"/>
    </w:p>
    <w:p w14:paraId="41952A4B" w14:textId="6403D453" w:rsidR="00A67974" w:rsidRPr="0018112D" w:rsidRDefault="00A67974" w:rsidP="00436714">
      <w:pPr>
        <w:pStyle w:val="gff0"/>
      </w:pPr>
      <w:r w:rsidRPr="0018112D">
        <w:rPr>
          <w:shd w:val="clear" w:color="auto" w:fill="FFFFFF"/>
        </w:rPr>
        <w:t xml:space="preserve">В случае обнаружения ошибок в данных </w:t>
      </w:r>
      <w:r w:rsidRPr="0018112D">
        <w:t xml:space="preserve">АИС «Зачисление в ОДО» </w:t>
      </w:r>
      <w:r w:rsidRPr="0018112D">
        <w:rPr>
          <w:shd w:val="clear" w:color="auto" w:fill="FFFFFF"/>
        </w:rPr>
        <w:t>обратитесь к Администратору. При этом укажите перечень данных, содержащих ошибки, и правильные значения этих данных.</w:t>
      </w:r>
    </w:p>
    <w:p w14:paraId="78032155" w14:textId="43E1C274" w:rsidR="00276BA4" w:rsidRPr="0018112D" w:rsidRDefault="00276BA4" w:rsidP="00436714">
      <w:pPr>
        <w:pStyle w:val="g20"/>
      </w:pPr>
      <w:bookmarkStart w:id="254" w:name="_Toc146203308"/>
      <w:r w:rsidRPr="0018112D">
        <w:t xml:space="preserve">Действия </w:t>
      </w:r>
      <w:r w:rsidR="00A67974" w:rsidRPr="0018112D">
        <w:t>при</w:t>
      </w:r>
      <w:r w:rsidRPr="0018112D">
        <w:t xml:space="preserve"> обнаружени</w:t>
      </w:r>
      <w:r w:rsidR="00A67974" w:rsidRPr="0018112D">
        <w:t>и</w:t>
      </w:r>
      <w:r w:rsidRPr="0018112D">
        <w:t xml:space="preserve"> несанкционированного вмешательства в</w:t>
      </w:r>
      <w:r w:rsidR="00A67974" w:rsidRPr="0018112D">
        <w:t> </w:t>
      </w:r>
      <w:r w:rsidRPr="0018112D">
        <w:t>данные</w:t>
      </w:r>
      <w:bookmarkEnd w:id="247"/>
      <w:bookmarkEnd w:id="248"/>
      <w:bookmarkEnd w:id="249"/>
      <w:bookmarkEnd w:id="250"/>
      <w:bookmarkEnd w:id="251"/>
      <w:bookmarkEnd w:id="252"/>
      <w:bookmarkEnd w:id="254"/>
    </w:p>
    <w:p w14:paraId="2B22ADA5" w14:textId="7A3969BA" w:rsidR="00276BA4" w:rsidRPr="0018112D" w:rsidRDefault="00276BA4" w:rsidP="00436714">
      <w:pPr>
        <w:pStyle w:val="gff0"/>
      </w:pPr>
      <w:r w:rsidRPr="0018112D">
        <w:t xml:space="preserve">В случае обнаружения несанкционированного вмешательства в данные </w:t>
      </w:r>
      <w:r w:rsidR="00974955" w:rsidRPr="0018112D">
        <w:t xml:space="preserve">АИС «Зачисление в ОДО» </w:t>
      </w:r>
      <w:r w:rsidRPr="0018112D">
        <w:t>обратит</w:t>
      </w:r>
      <w:r w:rsidR="0033324B" w:rsidRPr="0018112D">
        <w:t>е</w:t>
      </w:r>
      <w:r w:rsidRPr="0018112D">
        <w:t>с</w:t>
      </w:r>
      <w:r w:rsidR="0033324B" w:rsidRPr="0018112D">
        <w:t>ь</w:t>
      </w:r>
      <w:r w:rsidRPr="0018112D">
        <w:t xml:space="preserve"> к Администратору. При этом необходимо описать признаки и предполагаемый характер вмешательства, указать перечень </w:t>
      </w:r>
      <w:r w:rsidR="00A67974" w:rsidRPr="0018112D">
        <w:lastRenderedPageBreak/>
        <w:t>затронутых данных</w:t>
      </w:r>
      <w:r w:rsidRPr="0018112D">
        <w:t xml:space="preserve"> и быть готовым по требованию Администратора описать признаки аварийной ситуации и</w:t>
      </w:r>
      <w:r w:rsidR="00A67974" w:rsidRPr="0018112D">
        <w:t> </w:t>
      </w:r>
      <w:r w:rsidRPr="0018112D">
        <w:t xml:space="preserve">действия, которые были выполнены </w:t>
      </w:r>
      <w:r w:rsidR="00A67974" w:rsidRPr="0018112D">
        <w:t xml:space="preserve">Пользователем </w:t>
      </w:r>
      <w:r w:rsidRPr="0018112D">
        <w:t>непосредственно перед воз</w:t>
      </w:r>
      <w:r w:rsidR="00E7663C" w:rsidRPr="0018112D">
        <w:t>никновением аварийной ситуации.</w:t>
      </w:r>
    </w:p>
    <w:p w14:paraId="6C6C5ED7" w14:textId="66E99F7F" w:rsidR="00276BA4" w:rsidRPr="0018112D" w:rsidRDefault="00276BA4" w:rsidP="00436714">
      <w:pPr>
        <w:pStyle w:val="g20"/>
      </w:pPr>
      <w:bookmarkStart w:id="255" w:name="_Toc385323379"/>
      <w:bookmarkStart w:id="256" w:name="_Toc391383930"/>
      <w:bookmarkStart w:id="257" w:name="_Toc438811797"/>
      <w:bookmarkStart w:id="258" w:name="_Toc439149806"/>
      <w:bookmarkStart w:id="259" w:name="_Toc485390702"/>
      <w:bookmarkStart w:id="260" w:name="_Toc146203309"/>
      <w:r w:rsidRPr="0018112D">
        <w:t>Действия в других аварийных ситуациях</w:t>
      </w:r>
      <w:bookmarkEnd w:id="255"/>
      <w:bookmarkEnd w:id="256"/>
      <w:bookmarkEnd w:id="257"/>
      <w:bookmarkEnd w:id="258"/>
      <w:bookmarkEnd w:id="259"/>
      <w:bookmarkEnd w:id="260"/>
    </w:p>
    <w:p w14:paraId="147F5E63" w14:textId="12EB110F" w:rsidR="00276BA4" w:rsidRPr="0018112D" w:rsidRDefault="00276BA4" w:rsidP="00436714">
      <w:pPr>
        <w:pStyle w:val="gff0"/>
      </w:pPr>
      <w:r w:rsidRPr="0018112D">
        <w:t xml:space="preserve">В случае возникновения других аварийных ситуаций при работе с </w:t>
      </w:r>
      <w:r w:rsidR="00974955" w:rsidRPr="0018112D">
        <w:t xml:space="preserve">АИС «Зачисление в ОДО» </w:t>
      </w:r>
      <w:r w:rsidRPr="0018112D">
        <w:t>обратит</w:t>
      </w:r>
      <w:r w:rsidR="0033324B" w:rsidRPr="0018112D">
        <w:t>е</w:t>
      </w:r>
      <w:r w:rsidRPr="0018112D">
        <w:t>с</w:t>
      </w:r>
      <w:r w:rsidR="0033324B" w:rsidRPr="0018112D">
        <w:t>ь</w:t>
      </w:r>
      <w:r w:rsidRPr="0018112D">
        <w:t xml:space="preserve"> в </w:t>
      </w:r>
      <w:r w:rsidR="0033324B" w:rsidRPr="0018112D">
        <w:t xml:space="preserve">службу </w:t>
      </w:r>
      <w:r w:rsidRPr="0018112D">
        <w:t>техническ</w:t>
      </w:r>
      <w:r w:rsidR="0033324B" w:rsidRPr="0018112D">
        <w:t>ой</w:t>
      </w:r>
      <w:r w:rsidRPr="0018112D">
        <w:t xml:space="preserve"> поддержк</w:t>
      </w:r>
      <w:r w:rsidR="0033324B" w:rsidRPr="0018112D">
        <w:t>и</w:t>
      </w:r>
      <w:r w:rsidRPr="0018112D">
        <w:t xml:space="preserve">. При этом необходимо быть готовым по </w:t>
      </w:r>
      <w:r w:rsidR="00A67974" w:rsidRPr="0018112D">
        <w:t xml:space="preserve">требованию специалистов службы </w:t>
      </w:r>
      <w:r w:rsidRPr="0018112D">
        <w:t xml:space="preserve">технической поддержки описать признаки аварийной ситуации и действия, которые были выполнены </w:t>
      </w:r>
      <w:r w:rsidR="00A67974" w:rsidRPr="0018112D">
        <w:t xml:space="preserve">Пользователем </w:t>
      </w:r>
      <w:r w:rsidRPr="0018112D">
        <w:t>непосредственно перед возникновением аварийной ситуации. В случае возникновения иных аварийных ситуаций</w:t>
      </w:r>
      <w:r w:rsidR="00A67974" w:rsidRPr="0018112D">
        <w:t>,</w:t>
      </w:r>
      <w:r w:rsidRPr="0018112D">
        <w:t xml:space="preserve"> обратит</w:t>
      </w:r>
      <w:r w:rsidR="00D928FA" w:rsidRPr="0018112D">
        <w:t>е</w:t>
      </w:r>
      <w:r w:rsidRPr="0018112D">
        <w:t>с</w:t>
      </w:r>
      <w:r w:rsidR="00D928FA" w:rsidRPr="0018112D">
        <w:t>ь</w:t>
      </w:r>
      <w:r w:rsidRPr="0018112D">
        <w:t xml:space="preserve"> к </w:t>
      </w:r>
      <w:r w:rsidR="00A67974" w:rsidRPr="0018112D">
        <w:t xml:space="preserve">Системному </w:t>
      </w:r>
      <w:r w:rsidRPr="0018112D">
        <w:t>администратору или провайдеру интернета.</w:t>
      </w:r>
    </w:p>
    <w:p w14:paraId="4C347D09" w14:textId="0A448B58" w:rsidR="00135829" w:rsidRPr="0018112D" w:rsidRDefault="00D317D3" w:rsidP="00436714">
      <w:pPr>
        <w:pStyle w:val="g10"/>
      </w:pPr>
      <w:bookmarkStart w:id="261" w:name="_Toc146203310"/>
      <w:r w:rsidRPr="0018112D">
        <w:lastRenderedPageBreak/>
        <w:t>Перечень</w:t>
      </w:r>
      <w:r w:rsidR="00DE1742" w:rsidRPr="0018112D">
        <w:t xml:space="preserve"> </w:t>
      </w:r>
      <w:r w:rsidR="00A67974" w:rsidRPr="0018112D">
        <w:t xml:space="preserve">и расшифровка </w:t>
      </w:r>
      <w:r w:rsidR="00DE1742" w:rsidRPr="0018112D">
        <w:t>сокращений</w:t>
      </w:r>
      <w:bookmarkEnd w:id="234"/>
      <w:bookmarkEnd w:id="235"/>
      <w:bookmarkEnd w:id="236"/>
      <w:bookmarkEnd w:id="261"/>
    </w:p>
    <w:p w14:paraId="31D03048" w14:textId="55FFB7FE" w:rsidR="00A67974" w:rsidRPr="0018112D" w:rsidRDefault="00A67974" w:rsidP="00436714">
      <w:pPr>
        <w:pStyle w:val="gff0"/>
      </w:pPr>
      <w:r w:rsidRPr="0018112D">
        <w:t>Перечень и расшифровка сокращений, используемых в настоящем документе, приведены в таблице </w:t>
      </w:r>
      <w:r w:rsidRPr="0018112D">
        <w:fldChar w:fldCharType="begin"/>
      </w:r>
      <w:r w:rsidRPr="0018112D">
        <w:instrText xml:space="preserve"> REF \* </w:instrText>
      </w:r>
      <w:r w:rsidRPr="0018112D">
        <w:rPr>
          <w:lang w:val="en-US"/>
        </w:rPr>
        <w:instrText>arabic</w:instrText>
      </w:r>
      <w:r w:rsidRPr="0018112D">
        <w:instrText xml:space="preserve"> _Ref490042947 \n \h </w:instrText>
      </w:r>
      <w:r w:rsidR="0018112D">
        <w:instrText xml:space="preserve"> \* MERGEFORMAT </w:instrText>
      </w:r>
      <w:r w:rsidRPr="0018112D">
        <w:fldChar w:fldCharType="separate"/>
      </w:r>
      <w:r w:rsidR="004930A1">
        <w:t>1</w:t>
      </w:r>
      <w:r w:rsidRPr="0018112D">
        <w:fldChar w:fldCharType="end"/>
      </w:r>
      <w:r w:rsidRPr="0018112D">
        <w:t>.</w:t>
      </w:r>
    </w:p>
    <w:p w14:paraId="5EFA22EC" w14:textId="7FEC92FF" w:rsidR="00A67974" w:rsidRPr="0018112D" w:rsidRDefault="00A67974" w:rsidP="00A67974">
      <w:pPr>
        <w:pStyle w:val="af"/>
      </w:pPr>
      <w:bookmarkStart w:id="262" w:name="_Ref490042947"/>
      <w:r w:rsidRPr="0018112D">
        <w:t>Перечень и расшифровка сокращений</w:t>
      </w:r>
      <w:bookmarkEnd w:id="262"/>
    </w:p>
    <w:tbl>
      <w:tblPr>
        <w:tblStyle w:val="affff6"/>
        <w:tblW w:w="5000" w:type="pct"/>
        <w:tblLook w:val="04A0" w:firstRow="1" w:lastRow="0" w:firstColumn="1" w:lastColumn="0" w:noHBand="0" w:noVBand="1"/>
      </w:tblPr>
      <w:tblGrid>
        <w:gridCol w:w="2095"/>
        <w:gridCol w:w="7249"/>
      </w:tblGrid>
      <w:tr w:rsidR="00847D45" w:rsidRPr="0018112D" w14:paraId="3BAD3A9A" w14:textId="77777777" w:rsidTr="00164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1" w:type="pct"/>
          </w:tcPr>
          <w:p w14:paraId="14AD9152" w14:textId="77777777" w:rsidR="00847D45" w:rsidRPr="0018112D" w:rsidRDefault="00847D45" w:rsidP="001648DB">
            <w:pPr>
              <w:pStyle w:val="gffff1"/>
            </w:pPr>
            <w:r w:rsidRPr="0018112D">
              <w:t>Сокращение</w:t>
            </w:r>
          </w:p>
        </w:tc>
        <w:tc>
          <w:tcPr>
            <w:tcW w:w="3879" w:type="pct"/>
          </w:tcPr>
          <w:p w14:paraId="61ACC277" w14:textId="52A430AF" w:rsidR="00847D45" w:rsidRPr="0018112D" w:rsidRDefault="00A67974" w:rsidP="001648DB">
            <w:pPr>
              <w:pStyle w:val="gffff1"/>
            </w:pPr>
            <w:r w:rsidRPr="0018112D">
              <w:t>Расшифровка</w:t>
            </w:r>
          </w:p>
        </w:tc>
      </w:tr>
      <w:tr w:rsidR="00A67974" w:rsidRPr="0018112D" w14:paraId="2E21A1AD" w14:textId="77777777" w:rsidTr="001648DB">
        <w:tc>
          <w:tcPr>
            <w:tcW w:w="1121" w:type="pct"/>
          </w:tcPr>
          <w:p w14:paraId="1A5EFDA7" w14:textId="77777777" w:rsidR="00A67974" w:rsidRPr="0018112D" w:rsidRDefault="00A67974" w:rsidP="001648DB">
            <w:pPr>
              <w:pStyle w:val="gfffc"/>
            </w:pPr>
            <w:r w:rsidRPr="0018112D">
              <w:t>АИС</w:t>
            </w:r>
          </w:p>
        </w:tc>
        <w:tc>
          <w:tcPr>
            <w:tcW w:w="3879" w:type="pct"/>
          </w:tcPr>
          <w:p w14:paraId="4935C05E" w14:textId="77777777" w:rsidR="00A67974" w:rsidRPr="0018112D" w:rsidRDefault="00A67974" w:rsidP="001648DB">
            <w:pPr>
              <w:pStyle w:val="gfffc"/>
            </w:pPr>
            <w:r w:rsidRPr="0018112D">
              <w:t>Автоматизированная информационная система</w:t>
            </w:r>
          </w:p>
        </w:tc>
      </w:tr>
      <w:tr w:rsidR="00A67974" w:rsidRPr="0018112D" w14:paraId="01EA7CD1" w14:textId="77777777" w:rsidTr="001648DB">
        <w:tc>
          <w:tcPr>
            <w:tcW w:w="1121" w:type="pct"/>
          </w:tcPr>
          <w:p w14:paraId="5B444748" w14:textId="77777777" w:rsidR="00A67974" w:rsidRPr="0018112D" w:rsidRDefault="00A67974" w:rsidP="001648DB">
            <w:pPr>
              <w:pStyle w:val="gfffc"/>
            </w:pPr>
            <w:r w:rsidRPr="0018112D">
              <w:t>АИС «Зачисление в ОДО»</w:t>
            </w:r>
          </w:p>
        </w:tc>
        <w:tc>
          <w:tcPr>
            <w:tcW w:w="3879" w:type="pct"/>
          </w:tcPr>
          <w:p w14:paraId="656F8266" w14:textId="77777777" w:rsidR="00A67974" w:rsidRPr="0018112D" w:rsidRDefault="00A67974" w:rsidP="001648DB">
            <w:pPr>
              <w:pStyle w:val="gfffc"/>
            </w:pPr>
            <w:r w:rsidRPr="0018112D">
              <w:t>Автоматизированная информационная система «Зачисление в ОДО»</w:t>
            </w:r>
          </w:p>
        </w:tc>
      </w:tr>
      <w:tr w:rsidR="003E1415" w:rsidRPr="0018112D" w14:paraId="50B3C58D" w14:textId="77777777" w:rsidTr="001648DB">
        <w:tc>
          <w:tcPr>
            <w:tcW w:w="1121" w:type="pct"/>
          </w:tcPr>
          <w:p w14:paraId="6C8CCC73" w14:textId="7039F850" w:rsidR="003E1415" w:rsidRPr="0018112D" w:rsidRDefault="003E1415" w:rsidP="001648DB">
            <w:pPr>
              <w:pStyle w:val="gfffc"/>
            </w:pPr>
            <w:r w:rsidRPr="0018112D">
              <w:t>ГАР</w:t>
            </w:r>
          </w:p>
        </w:tc>
        <w:tc>
          <w:tcPr>
            <w:tcW w:w="3879" w:type="pct"/>
          </w:tcPr>
          <w:p w14:paraId="708C4804" w14:textId="1E693692" w:rsidR="003E1415" w:rsidRPr="0018112D" w:rsidRDefault="003E1415" w:rsidP="001648DB">
            <w:pPr>
              <w:pStyle w:val="gfffc"/>
            </w:pPr>
            <w:r w:rsidRPr="0018112D">
              <w:t>Государственный адресный реестр</w:t>
            </w:r>
          </w:p>
        </w:tc>
      </w:tr>
      <w:tr w:rsidR="00A67974" w:rsidRPr="0018112D" w14:paraId="42108174" w14:textId="77777777" w:rsidTr="001648DB">
        <w:tc>
          <w:tcPr>
            <w:tcW w:w="1121" w:type="pct"/>
          </w:tcPr>
          <w:p w14:paraId="1BC317C6" w14:textId="77777777" w:rsidR="00A67974" w:rsidRPr="0018112D" w:rsidRDefault="00A67974" w:rsidP="001648DB">
            <w:pPr>
              <w:pStyle w:val="gfffc"/>
            </w:pPr>
            <w:r w:rsidRPr="0018112D">
              <w:t>ИНН</w:t>
            </w:r>
          </w:p>
        </w:tc>
        <w:tc>
          <w:tcPr>
            <w:tcW w:w="3879" w:type="pct"/>
          </w:tcPr>
          <w:p w14:paraId="2673C31A" w14:textId="77777777" w:rsidR="00A67974" w:rsidRPr="0018112D" w:rsidRDefault="00A67974" w:rsidP="001648DB">
            <w:pPr>
              <w:pStyle w:val="gfffc"/>
            </w:pPr>
            <w:r w:rsidRPr="0018112D">
              <w:t>Идентификационный номер налогоплательщика</w:t>
            </w:r>
          </w:p>
        </w:tc>
      </w:tr>
      <w:tr w:rsidR="00A67974" w:rsidRPr="0018112D" w14:paraId="4B351AA8" w14:textId="77777777" w:rsidTr="001648DB">
        <w:tc>
          <w:tcPr>
            <w:tcW w:w="1121" w:type="pct"/>
          </w:tcPr>
          <w:p w14:paraId="0E432426" w14:textId="77777777" w:rsidR="00A67974" w:rsidRPr="0018112D" w:rsidRDefault="00A67974" w:rsidP="001648DB">
            <w:pPr>
              <w:pStyle w:val="gfffc"/>
            </w:pPr>
            <w:r w:rsidRPr="0018112D">
              <w:t>КПП</w:t>
            </w:r>
          </w:p>
        </w:tc>
        <w:tc>
          <w:tcPr>
            <w:tcW w:w="3879" w:type="pct"/>
          </w:tcPr>
          <w:p w14:paraId="40CE7396" w14:textId="77777777" w:rsidR="00A67974" w:rsidRPr="0018112D" w:rsidRDefault="00A67974" w:rsidP="001648DB">
            <w:pPr>
              <w:pStyle w:val="gfffc"/>
            </w:pPr>
            <w:r w:rsidRPr="0018112D">
              <w:t>Код причины постановки на учёт</w:t>
            </w:r>
          </w:p>
        </w:tc>
      </w:tr>
      <w:tr w:rsidR="00A67974" w:rsidRPr="0018112D" w14:paraId="30F15A70" w14:textId="77777777" w:rsidTr="001648DB">
        <w:tc>
          <w:tcPr>
            <w:tcW w:w="1121" w:type="pct"/>
          </w:tcPr>
          <w:p w14:paraId="4F4C7EB7" w14:textId="77777777" w:rsidR="00A67974" w:rsidRPr="0018112D" w:rsidRDefault="00A67974" w:rsidP="001648DB">
            <w:pPr>
              <w:pStyle w:val="gfffc"/>
            </w:pPr>
            <w:r w:rsidRPr="0018112D">
              <w:t>МОУО</w:t>
            </w:r>
          </w:p>
        </w:tc>
        <w:tc>
          <w:tcPr>
            <w:tcW w:w="3879" w:type="pct"/>
          </w:tcPr>
          <w:p w14:paraId="44A60A99" w14:textId="77777777" w:rsidR="00A67974" w:rsidRPr="0018112D" w:rsidRDefault="00A67974" w:rsidP="001648DB">
            <w:pPr>
              <w:pStyle w:val="gfffc"/>
            </w:pPr>
            <w:r w:rsidRPr="0018112D">
              <w:t>Муниципальный орган управления образованием</w:t>
            </w:r>
          </w:p>
        </w:tc>
      </w:tr>
      <w:tr w:rsidR="00A67974" w:rsidRPr="0018112D" w14:paraId="45A60228" w14:textId="77777777" w:rsidTr="001648DB">
        <w:tc>
          <w:tcPr>
            <w:tcW w:w="1121" w:type="pct"/>
          </w:tcPr>
          <w:p w14:paraId="36273FC6" w14:textId="77777777" w:rsidR="00A67974" w:rsidRPr="0018112D" w:rsidRDefault="00A67974" w:rsidP="001648DB">
            <w:pPr>
              <w:pStyle w:val="gfffc"/>
            </w:pPr>
            <w:r w:rsidRPr="0018112D">
              <w:t>ОГРН</w:t>
            </w:r>
          </w:p>
        </w:tc>
        <w:tc>
          <w:tcPr>
            <w:tcW w:w="3879" w:type="pct"/>
          </w:tcPr>
          <w:p w14:paraId="1AC6548A" w14:textId="77777777" w:rsidR="00A67974" w:rsidRPr="0018112D" w:rsidRDefault="00A67974" w:rsidP="001648DB">
            <w:pPr>
              <w:pStyle w:val="gfffc"/>
            </w:pPr>
            <w:r w:rsidRPr="0018112D">
              <w:t>Основной государственный регистрационный номер</w:t>
            </w:r>
          </w:p>
        </w:tc>
      </w:tr>
      <w:tr w:rsidR="00A67974" w:rsidRPr="0018112D" w14:paraId="45F3F4E7" w14:textId="77777777" w:rsidTr="001648DB">
        <w:tc>
          <w:tcPr>
            <w:tcW w:w="1121" w:type="pct"/>
          </w:tcPr>
          <w:p w14:paraId="0CAD9213" w14:textId="77777777" w:rsidR="00A67974" w:rsidRPr="0018112D" w:rsidRDefault="00A67974" w:rsidP="001648DB">
            <w:pPr>
              <w:pStyle w:val="gfffc"/>
            </w:pPr>
            <w:r w:rsidRPr="0018112D">
              <w:t>ОДО</w:t>
            </w:r>
          </w:p>
        </w:tc>
        <w:tc>
          <w:tcPr>
            <w:tcW w:w="3879" w:type="pct"/>
          </w:tcPr>
          <w:p w14:paraId="79C998B3" w14:textId="77777777" w:rsidR="00A67974" w:rsidRPr="0018112D" w:rsidRDefault="00A67974" w:rsidP="001648DB">
            <w:pPr>
              <w:pStyle w:val="gfffc"/>
            </w:pPr>
            <w:r w:rsidRPr="0018112D">
              <w:t>Организация дополнительного образования</w:t>
            </w:r>
          </w:p>
        </w:tc>
      </w:tr>
      <w:tr w:rsidR="00A67974" w:rsidRPr="0018112D" w14:paraId="79C99937" w14:textId="77777777" w:rsidTr="001648DB">
        <w:tc>
          <w:tcPr>
            <w:tcW w:w="1121" w:type="pct"/>
          </w:tcPr>
          <w:p w14:paraId="3B070EB8" w14:textId="77777777" w:rsidR="00A67974" w:rsidRPr="0018112D" w:rsidRDefault="00A67974" w:rsidP="001648DB">
            <w:pPr>
              <w:pStyle w:val="gfffc"/>
            </w:pPr>
            <w:r w:rsidRPr="0018112D">
              <w:t>ОКТМО</w:t>
            </w:r>
          </w:p>
        </w:tc>
        <w:tc>
          <w:tcPr>
            <w:tcW w:w="3879" w:type="pct"/>
          </w:tcPr>
          <w:p w14:paraId="18CC89A7" w14:textId="77777777" w:rsidR="00A67974" w:rsidRPr="0018112D" w:rsidRDefault="00A67974" w:rsidP="001648DB">
            <w:pPr>
              <w:pStyle w:val="gfffc"/>
            </w:pPr>
            <w:r w:rsidRPr="0018112D">
              <w:t>Общероссийский классификатор территорий муниципальных образований</w:t>
            </w:r>
          </w:p>
        </w:tc>
      </w:tr>
      <w:tr w:rsidR="00A67974" w:rsidRPr="0018112D" w14:paraId="25B365A1" w14:textId="77777777" w:rsidTr="001648DB">
        <w:tc>
          <w:tcPr>
            <w:tcW w:w="1121" w:type="pct"/>
          </w:tcPr>
          <w:p w14:paraId="4607D31C" w14:textId="77777777" w:rsidR="00A67974" w:rsidRPr="0018112D" w:rsidRDefault="00A67974" w:rsidP="001648DB">
            <w:pPr>
              <w:pStyle w:val="gfffc"/>
            </w:pPr>
            <w:r w:rsidRPr="0018112D">
              <w:t>ОО</w:t>
            </w:r>
          </w:p>
        </w:tc>
        <w:tc>
          <w:tcPr>
            <w:tcW w:w="3879" w:type="pct"/>
          </w:tcPr>
          <w:p w14:paraId="353AA407" w14:textId="77777777" w:rsidR="00A67974" w:rsidRPr="0018112D" w:rsidRDefault="00A67974" w:rsidP="001648DB">
            <w:pPr>
              <w:pStyle w:val="gfffc"/>
            </w:pPr>
            <w:r w:rsidRPr="0018112D">
              <w:t>Образовательная организация</w:t>
            </w:r>
          </w:p>
        </w:tc>
      </w:tr>
      <w:tr w:rsidR="00A67974" w:rsidRPr="0018112D" w14:paraId="2F7E6759" w14:textId="77777777" w:rsidTr="001648DB">
        <w:tc>
          <w:tcPr>
            <w:tcW w:w="1121" w:type="pct"/>
          </w:tcPr>
          <w:p w14:paraId="6E4E9718" w14:textId="77777777" w:rsidR="00A67974" w:rsidRPr="0018112D" w:rsidRDefault="00A67974" w:rsidP="001648DB">
            <w:pPr>
              <w:pStyle w:val="gfffc"/>
            </w:pPr>
            <w:r w:rsidRPr="0018112D">
              <w:t>ОУО</w:t>
            </w:r>
          </w:p>
        </w:tc>
        <w:tc>
          <w:tcPr>
            <w:tcW w:w="3879" w:type="pct"/>
          </w:tcPr>
          <w:p w14:paraId="58076A1B" w14:textId="77777777" w:rsidR="00A67974" w:rsidRPr="0018112D" w:rsidRDefault="00A67974" w:rsidP="001648DB">
            <w:pPr>
              <w:pStyle w:val="gfffc"/>
            </w:pPr>
            <w:r w:rsidRPr="0018112D">
              <w:t>Орган управления образованием</w:t>
            </w:r>
          </w:p>
        </w:tc>
      </w:tr>
      <w:tr w:rsidR="00A67974" w:rsidRPr="0018112D" w14:paraId="2D3FB108" w14:textId="77777777" w:rsidTr="001648DB">
        <w:tc>
          <w:tcPr>
            <w:tcW w:w="1121" w:type="pct"/>
          </w:tcPr>
          <w:p w14:paraId="1F4F9D7F" w14:textId="77777777" w:rsidR="00A67974" w:rsidRPr="0018112D" w:rsidRDefault="00A67974" w:rsidP="001648DB">
            <w:pPr>
              <w:pStyle w:val="gfffc"/>
            </w:pPr>
            <w:r w:rsidRPr="0018112D">
              <w:t>ПК</w:t>
            </w:r>
          </w:p>
        </w:tc>
        <w:tc>
          <w:tcPr>
            <w:tcW w:w="3879" w:type="pct"/>
          </w:tcPr>
          <w:p w14:paraId="4C59D4A6" w14:textId="77777777" w:rsidR="00A67974" w:rsidRPr="0018112D" w:rsidRDefault="00A67974" w:rsidP="001648DB">
            <w:pPr>
              <w:pStyle w:val="gfffc"/>
            </w:pPr>
            <w:r w:rsidRPr="0018112D">
              <w:t>Персональный компьютер</w:t>
            </w:r>
          </w:p>
        </w:tc>
      </w:tr>
      <w:tr w:rsidR="00A67974" w:rsidRPr="0018112D" w14:paraId="384D06FD" w14:textId="77777777" w:rsidTr="001648DB">
        <w:tc>
          <w:tcPr>
            <w:tcW w:w="1121" w:type="pct"/>
          </w:tcPr>
          <w:p w14:paraId="7F7759BE" w14:textId="77777777" w:rsidR="00A67974" w:rsidRPr="0018112D" w:rsidRDefault="00A67974" w:rsidP="001648DB">
            <w:pPr>
              <w:pStyle w:val="gfffc"/>
            </w:pPr>
            <w:r w:rsidRPr="0018112D">
              <w:t>РОУО</w:t>
            </w:r>
          </w:p>
        </w:tc>
        <w:tc>
          <w:tcPr>
            <w:tcW w:w="3879" w:type="pct"/>
          </w:tcPr>
          <w:p w14:paraId="20BAC610" w14:textId="77777777" w:rsidR="00A67974" w:rsidRPr="0018112D" w:rsidRDefault="00A67974" w:rsidP="001648DB">
            <w:pPr>
              <w:pStyle w:val="gfffc"/>
            </w:pPr>
            <w:r w:rsidRPr="0018112D">
              <w:t>Региональный орган управления образованием</w:t>
            </w:r>
          </w:p>
        </w:tc>
      </w:tr>
      <w:tr w:rsidR="00A67974" w:rsidRPr="0018112D" w14:paraId="0A2CEF50" w14:textId="77777777" w:rsidTr="001648DB">
        <w:tc>
          <w:tcPr>
            <w:tcW w:w="1121" w:type="pct"/>
          </w:tcPr>
          <w:p w14:paraId="7E11F412" w14:textId="77777777" w:rsidR="00A67974" w:rsidRPr="0018112D" w:rsidRDefault="00A67974" w:rsidP="001648DB">
            <w:pPr>
              <w:pStyle w:val="gfffc"/>
            </w:pPr>
            <w:r w:rsidRPr="0018112D">
              <w:t>СНИЛС</w:t>
            </w:r>
          </w:p>
        </w:tc>
        <w:tc>
          <w:tcPr>
            <w:tcW w:w="3879" w:type="pct"/>
          </w:tcPr>
          <w:p w14:paraId="11CD406A" w14:textId="77777777" w:rsidR="00A67974" w:rsidRPr="0018112D" w:rsidRDefault="00A67974" w:rsidP="001648DB">
            <w:pPr>
              <w:pStyle w:val="gfffc"/>
            </w:pPr>
            <w:r w:rsidRPr="0018112D">
              <w:t>Страховой номер индивидуального лицевого счета</w:t>
            </w:r>
          </w:p>
        </w:tc>
      </w:tr>
      <w:tr w:rsidR="00A67974" w:rsidRPr="00BD5976" w14:paraId="19B02E22" w14:textId="77777777" w:rsidTr="001648DB">
        <w:tc>
          <w:tcPr>
            <w:tcW w:w="1121" w:type="pct"/>
          </w:tcPr>
          <w:p w14:paraId="78E58A81" w14:textId="77777777" w:rsidR="00A67974" w:rsidRPr="0018112D" w:rsidRDefault="00A67974" w:rsidP="001648DB">
            <w:pPr>
              <w:pStyle w:val="gfffc"/>
            </w:pPr>
            <w:r w:rsidRPr="0018112D">
              <w:t>УО</w:t>
            </w:r>
          </w:p>
        </w:tc>
        <w:tc>
          <w:tcPr>
            <w:tcW w:w="3879" w:type="pct"/>
          </w:tcPr>
          <w:p w14:paraId="18FF6AC8" w14:textId="77777777" w:rsidR="00A67974" w:rsidRPr="00BD5976" w:rsidRDefault="00A67974" w:rsidP="001648DB">
            <w:pPr>
              <w:pStyle w:val="gfffc"/>
            </w:pPr>
            <w:r w:rsidRPr="0018112D">
              <w:t>Управляющая организация</w:t>
            </w:r>
          </w:p>
        </w:tc>
      </w:tr>
    </w:tbl>
    <w:p w14:paraId="5AA6B509" w14:textId="789CD949" w:rsidR="00DE1742" w:rsidRPr="00BD5976" w:rsidRDefault="00DE1742" w:rsidP="00436714">
      <w:pPr>
        <w:pStyle w:val="gff0"/>
      </w:pPr>
    </w:p>
    <w:sectPr w:rsidR="00DE1742" w:rsidRPr="00BD5976" w:rsidSect="00BD5976">
      <w:headerReference w:type="default" r:id="rId59"/>
      <w:footerReference w:type="first" r:id="rId60"/>
      <w:pgSz w:w="11906" w:h="16838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E5C2E" w14:textId="77777777" w:rsidR="00E93E61" w:rsidRDefault="00E93E61" w:rsidP="003A19E5">
      <w:r>
        <w:separator/>
      </w:r>
    </w:p>
    <w:p w14:paraId="48135D0D" w14:textId="77777777" w:rsidR="00E93E61" w:rsidRDefault="00E93E61"/>
  </w:endnote>
  <w:endnote w:type="continuationSeparator" w:id="0">
    <w:p w14:paraId="68E3B8C2" w14:textId="77777777" w:rsidR="00E93E61" w:rsidRDefault="00E93E61" w:rsidP="003A19E5">
      <w:r>
        <w:continuationSeparator/>
      </w:r>
    </w:p>
    <w:p w14:paraId="0333CAEA" w14:textId="77777777" w:rsidR="00E93E61" w:rsidRDefault="00E93E61"/>
  </w:endnote>
  <w:endnote w:type="continuationNotice" w:id="1">
    <w:p w14:paraId="070CE3DB" w14:textId="77777777" w:rsidR="00E93E61" w:rsidRDefault="00E93E61"/>
    <w:p w14:paraId="148E0208" w14:textId="77777777" w:rsidR="00E93E61" w:rsidRDefault="00E93E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B06A" w14:textId="2118DF08" w:rsidR="004B1865" w:rsidRPr="00E1370B" w:rsidRDefault="00E1370B">
    <w:pPr>
      <w:pStyle w:val="aff1"/>
    </w:pP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6237C" w14:textId="77777777" w:rsidR="00E93E61" w:rsidRDefault="00E93E61" w:rsidP="00783B90">
      <w:r>
        <w:separator/>
      </w:r>
    </w:p>
  </w:footnote>
  <w:footnote w:type="continuationSeparator" w:id="0">
    <w:p w14:paraId="11F0F339" w14:textId="77777777" w:rsidR="00E93E61" w:rsidRDefault="00E93E61" w:rsidP="003A19E5">
      <w:r>
        <w:continuationSeparator/>
      </w:r>
    </w:p>
    <w:p w14:paraId="63AF9644" w14:textId="77777777" w:rsidR="00E93E61" w:rsidRDefault="00E93E61"/>
  </w:footnote>
  <w:footnote w:type="continuationNotice" w:id="1">
    <w:p w14:paraId="2FBF20D9" w14:textId="77777777" w:rsidR="00E93E61" w:rsidRDefault="00E93E61"/>
    <w:p w14:paraId="525BFBC0" w14:textId="77777777" w:rsidR="00E93E61" w:rsidRDefault="00E93E61"/>
  </w:footnote>
  <w:footnote w:id="2">
    <w:p w14:paraId="2A6ADF03" w14:textId="634CCE90" w:rsidR="004B1865" w:rsidRPr="00E317B4" w:rsidRDefault="004B1865" w:rsidP="00783B90">
      <w:pPr>
        <w:pStyle w:val="afff3"/>
      </w:pPr>
      <w:r>
        <w:footnoteRef/>
      </w:r>
      <w:r>
        <w:t xml:space="preserve"> </w:t>
      </w:r>
      <w:r w:rsidRPr="00E317B4">
        <w:t xml:space="preserve">Логин и пароль для входа в </w:t>
      </w:r>
      <w:r w:rsidRPr="00E1370B">
        <w:t>АИС «Зачисление в ОДО» присваивается пользователем самостоятельно при активации учётной записи.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7876" w14:textId="2BA193FF" w:rsidR="004B1865" w:rsidRPr="00753095" w:rsidRDefault="004B1865" w:rsidP="00BD5976">
    <w:pPr>
      <w:pStyle w:val="aff1"/>
    </w:pPr>
    <w:r w:rsidRPr="0013659B">
      <w:fldChar w:fldCharType="begin"/>
    </w:r>
    <w:r w:rsidRPr="0013659B">
      <w:instrText>PAGE   \* MERGEFORMAT</w:instrText>
    </w:r>
    <w:r w:rsidRPr="0013659B">
      <w:fldChar w:fldCharType="separate"/>
    </w:r>
    <w:r w:rsidR="007F0A0B">
      <w:rPr>
        <w:noProof/>
      </w:rPr>
      <w:t>3</w:t>
    </w:r>
    <w:r w:rsidRPr="0013659B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pt;height:14pt;visibility:visible;mso-wrap-style:square" o:bullet="t">
        <v:imagedata r:id="rId1" o:title=""/>
      </v:shape>
    </w:pict>
  </w:numPicBullet>
  <w:abstractNum w:abstractNumId="0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37700E"/>
    <w:multiLevelType w:val="multilevel"/>
    <w:tmpl w:val="51CC906E"/>
    <w:numStyleLink w:val="a"/>
  </w:abstractNum>
  <w:abstractNum w:abstractNumId="2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5385F5C"/>
    <w:multiLevelType w:val="multilevel"/>
    <w:tmpl w:val="A3FA3CB2"/>
    <w:styleLink w:val="a0"/>
    <w:lvl w:ilvl="0">
      <w:start w:val="1"/>
      <w:numFmt w:val="decimal"/>
      <w:pStyle w:val="a1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5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6" w15:restartNumberingAfterBreak="0">
    <w:nsid w:val="0EB56C80"/>
    <w:multiLevelType w:val="multilevel"/>
    <w:tmpl w:val="E05EF0A6"/>
    <w:numStyleLink w:val="a2"/>
  </w:abstractNum>
  <w:abstractNum w:abstractNumId="7" w15:restartNumberingAfterBreak="0">
    <w:nsid w:val="106053C2"/>
    <w:multiLevelType w:val="multilevel"/>
    <w:tmpl w:val="D9843B30"/>
    <w:numStyleLink w:val="g7"/>
  </w:abstractNum>
  <w:abstractNum w:abstractNumId="8" w15:restartNumberingAfterBreak="0">
    <w:nsid w:val="12340D25"/>
    <w:multiLevelType w:val="multilevel"/>
    <w:tmpl w:val="A3FA3CB2"/>
    <w:numStyleLink w:val="g8"/>
  </w:abstractNum>
  <w:abstractNum w:abstractNumId="9" w15:restartNumberingAfterBreak="0">
    <w:nsid w:val="13A24F7D"/>
    <w:multiLevelType w:val="multilevel"/>
    <w:tmpl w:val="16589272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10" w15:restartNumberingAfterBreak="0">
    <w:nsid w:val="150D404A"/>
    <w:multiLevelType w:val="multilevel"/>
    <w:tmpl w:val="7FF8B502"/>
    <w:styleLink w:val="a3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46198"/>
    <w:multiLevelType w:val="multilevel"/>
    <w:tmpl w:val="B226FFCA"/>
    <w:styleLink w:val="a4"/>
    <w:lvl w:ilvl="0">
      <w:start w:val="1"/>
      <w:numFmt w:val="decimal"/>
      <w:pStyle w:val="a5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5253B02"/>
    <w:multiLevelType w:val="multilevel"/>
    <w:tmpl w:val="E05EF0A6"/>
    <w:styleLink w:val="a2"/>
    <w:lvl w:ilvl="0">
      <w:start w:val="1"/>
      <w:numFmt w:val="bullet"/>
      <w:pStyle w:val="a6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5" w15:restartNumberingAfterBreak="0">
    <w:nsid w:val="2D3502F3"/>
    <w:multiLevelType w:val="multilevel"/>
    <w:tmpl w:val="51CC906E"/>
    <w:styleLink w:val="a"/>
    <w:lvl w:ilvl="0">
      <w:start w:val="1"/>
      <w:numFmt w:val="decimal"/>
      <w:pStyle w:val="a7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6" w15:restartNumberingAfterBreak="0">
    <w:nsid w:val="31007B99"/>
    <w:multiLevelType w:val="multilevel"/>
    <w:tmpl w:val="8416B2F0"/>
    <w:styleLink w:val="a8"/>
    <w:lvl w:ilvl="0">
      <w:start w:val="1"/>
      <w:numFmt w:val="bullet"/>
      <w:pStyle w:val="a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7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92B73C8"/>
    <w:multiLevelType w:val="multilevel"/>
    <w:tmpl w:val="A3FA3CB2"/>
    <w:numStyleLink w:val="a0"/>
  </w:abstractNum>
  <w:abstractNum w:abstractNumId="19" w15:restartNumberingAfterBreak="0">
    <w:nsid w:val="460873BB"/>
    <w:multiLevelType w:val="multilevel"/>
    <w:tmpl w:val="3094F858"/>
    <w:styleLink w:val="aa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FD5774B"/>
    <w:multiLevelType w:val="multilevel"/>
    <w:tmpl w:val="75F22E5A"/>
    <w:numStyleLink w:val="gf"/>
  </w:abstractNum>
  <w:abstractNum w:abstractNumId="21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2" w15:restartNumberingAfterBreak="0">
    <w:nsid w:val="5B8831DB"/>
    <w:multiLevelType w:val="hybridMultilevel"/>
    <w:tmpl w:val="B010E5F8"/>
    <w:lvl w:ilvl="0" w:tplc="60B8D554">
      <w:start w:val="1"/>
      <w:numFmt w:val="decimal"/>
      <w:pStyle w:val="ab"/>
      <w:suff w:val="space"/>
      <w:lvlText w:val="Рисунок %1 –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63516CD9"/>
    <w:multiLevelType w:val="multilevel"/>
    <w:tmpl w:val="96443EFA"/>
    <w:styleLink w:val="gf3"/>
    <w:lvl w:ilvl="0">
      <w:start w:val="1"/>
      <w:numFmt w:val="bullet"/>
      <w:pStyle w:val="gf4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25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A283D15"/>
    <w:multiLevelType w:val="multilevel"/>
    <w:tmpl w:val="8CB23456"/>
    <w:styleLink w:val="gf5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A8E15E8"/>
    <w:multiLevelType w:val="multilevel"/>
    <w:tmpl w:val="8CB23456"/>
    <w:styleLink w:val="ac"/>
    <w:lvl w:ilvl="0">
      <w:start w:val="1"/>
      <w:numFmt w:val="decimal"/>
      <w:pStyle w:val="ad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ae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0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35846"/>
    <w:multiLevelType w:val="hybridMultilevel"/>
    <w:tmpl w:val="6DD06480"/>
    <w:lvl w:ilvl="0" w:tplc="E7DC6E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282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E0E6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2ACD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847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908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C6C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4AE3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A83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9952377"/>
    <w:multiLevelType w:val="hybridMultilevel"/>
    <w:tmpl w:val="4894E6AE"/>
    <w:lvl w:ilvl="0" w:tplc="5BDA363E">
      <w:start w:val="1"/>
      <w:numFmt w:val="decimal"/>
      <w:pStyle w:val="af"/>
      <w:suff w:val="nothing"/>
      <w:lvlText w:val="Таблица %1 – "/>
      <w:lvlJc w:val="left"/>
      <w:pPr>
        <w:ind w:left="2062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num w:numId="1" w16cid:durableId="1024215253">
    <w:abstractNumId w:val="28"/>
  </w:num>
  <w:num w:numId="2" w16cid:durableId="1570186289">
    <w:abstractNumId w:val="3"/>
  </w:num>
  <w:num w:numId="3" w16cid:durableId="560293425">
    <w:abstractNumId w:val="18"/>
  </w:num>
  <w:num w:numId="4" w16cid:durableId="1911424070">
    <w:abstractNumId w:val="16"/>
  </w:num>
  <w:num w:numId="5" w16cid:durableId="698164195">
    <w:abstractNumId w:val="9"/>
  </w:num>
  <w:num w:numId="6" w16cid:durableId="219749972">
    <w:abstractNumId w:val="22"/>
  </w:num>
  <w:num w:numId="7" w16cid:durableId="1309431570">
    <w:abstractNumId w:val="32"/>
  </w:num>
  <w:num w:numId="8" w16cid:durableId="1030645425">
    <w:abstractNumId w:val="11"/>
  </w:num>
  <w:num w:numId="9" w16cid:durableId="737746507">
    <w:abstractNumId w:val="13"/>
  </w:num>
  <w:num w:numId="10" w16cid:durableId="1599025548">
    <w:abstractNumId w:val="15"/>
  </w:num>
  <w:num w:numId="11" w16cid:durableId="1165434616">
    <w:abstractNumId w:val="6"/>
  </w:num>
  <w:num w:numId="12" w16cid:durableId="1667395705">
    <w:abstractNumId w:val="1"/>
  </w:num>
  <w:num w:numId="13" w16cid:durableId="812599613">
    <w:abstractNumId w:val="29"/>
  </w:num>
  <w:num w:numId="14" w16cid:durableId="2080472020">
    <w:abstractNumId w:val="9"/>
  </w:num>
  <w:num w:numId="15" w16cid:durableId="5299953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34823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082763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51759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74421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294333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344004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4290358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098181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1499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748246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282029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859309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96176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948491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033019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3564270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280271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0389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45752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997397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889201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4177538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64357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1631540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137465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456225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063792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086061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203912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1431125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684181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469166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348716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0659572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022677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6610354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4558746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4516347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08811220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786131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2624178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8953111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4354469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3215001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3230078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7481088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0603958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6822441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816872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6731380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8473303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9341204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514342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973873100">
    <w:abstractNumId w:val="30"/>
  </w:num>
  <w:num w:numId="70" w16cid:durableId="1189609858">
    <w:abstractNumId w:val="25"/>
  </w:num>
  <w:num w:numId="71" w16cid:durableId="1175339974">
    <w:abstractNumId w:val="7"/>
  </w:num>
  <w:num w:numId="72" w16cid:durableId="1741295344">
    <w:abstractNumId w:val="0"/>
  </w:num>
  <w:num w:numId="73" w16cid:durableId="1494829533">
    <w:abstractNumId w:val="27"/>
  </w:num>
  <w:num w:numId="74" w16cid:durableId="1042483030">
    <w:abstractNumId w:val="23"/>
  </w:num>
  <w:num w:numId="75" w16cid:durableId="1558056254">
    <w:abstractNumId w:val="29"/>
  </w:num>
  <w:num w:numId="76" w16cid:durableId="31152140">
    <w:abstractNumId w:val="9"/>
  </w:num>
  <w:num w:numId="77" w16cid:durableId="1275866367">
    <w:abstractNumId w:val="24"/>
  </w:num>
  <w:num w:numId="78" w16cid:durableId="2074112015">
    <w:abstractNumId w:val="4"/>
  </w:num>
  <w:num w:numId="79" w16cid:durableId="2140762765">
    <w:abstractNumId w:val="8"/>
  </w:num>
  <w:num w:numId="80" w16cid:durableId="1919516472">
    <w:abstractNumId w:val="14"/>
  </w:num>
  <w:num w:numId="81" w16cid:durableId="1380476250">
    <w:abstractNumId w:val="12"/>
  </w:num>
  <w:num w:numId="82" w16cid:durableId="709651479">
    <w:abstractNumId w:val="12"/>
  </w:num>
  <w:num w:numId="83" w16cid:durableId="1792818127">
    <w:abstractNumId w:val="2"/>
  </w:num>
  <w:num w:numId="84" w16cid:durableId="1720394603">
    <w:abstractNumId w:val="17"/>
  </w:num>
  <w:num w:numId="85" w16cid:durableId="727652199">
    <w:abstractNumId w:val="5"/>
  </w:num>
  <w:num w:numId="86" w16cid:durableId="1255434770">
    <w:abstractNumId w:val="20"/>
  </w:num>
  <w:num w:numId="87" w16cid:durableId="1826848170">
    <w:abstractNumId w:val="21"/>
  </w:num>
  <w:num w:numId="88" w16cid:durableId="1751391287">
    <w:abstractNumId w:val="26"/>
  </w:num>
  <w:num w:numId="89" w16cid:durableId="62021774">
    <w:abstractNumId w:val="10"/>
  </w:num>
  <w:num w:numId="90" w16cid:durableId="1129593669">
    <w:abstractNumId w:val="19"/>
  </w:num>
  <w:num w:numId="91" w16cid:durableId="92125568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657226724">
    <w:abstractNumId w:val="31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34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0DA"/>
    <w:rsid w:val="00001EAE"/>
    <w:rsid w:val="000024C0"/>
    <w:rsid w:val="00004054"/>
    <w:rsid w:val="000042F8"/>
    <w:rsid w:val="0000434D"/>
    <w:rsid w:val="00004F68"/>
    <w:rsid w:val="00005BC1"/>
    <w:rsid w:val="00005CAE"/>
    <w:rsid w:val="00006BE4"/>
    <w:rsid w:val="00010461"/>
    <w:rsid w:val="00010A02"/>
    <w:rsid w:val="00012B9C"/>
    <w:rsid w:val="00013B22"/>
    <w:rsid w:val="00013DF1"/>
    <w:rsid w:val="00013F21"/>
    <w:rsid w:val="000177EF"/>
    <w:rsid w:val="00021A64"/>
    <w:rsid w:val="00021F78"/>
    <w:rsid w:val="000221A9"/>
    <w:rsid w:val="00022CE4"/>
    <w:rsid w:val="00023BAA"/>
    <w:rsid w:val="000244E6"/>
    <w:rsid w:val="000245E5"/>
    <w:rsid w:val="0002463E"/>
    <w:rsid w:val="000246BC"/>
    <w:rsid w:val="00024E7E"/>
    <w:rsid w:val="00024F17"/>
    <w:rsid w:val="000261E4"/>
    <w:rsid w:val="00027C5C"/>
    <w:rsid w:val="00027F9D"/>
    <w:rsid w:val="000321CC"/>
    <w:rsid w:val="00034645"/>
    <w:rsid w:val="000379BF"/>
    <w:rsid w:val="00041342"/>
    <w:rsid w:val="00041736"/>
    <w:rsid w:val="00042066"/>
    <w:rsid w:val="000428D4"/>
    <w:rsid w:val="00043E62"/>
    <w:rsid w:val="000441A3"/>
    <w:rsid w:val="00044C3A"/>
    <w:rsid w:val="0004597C"/>
    <w:rsid w:val="000470FB"/>
    <w:rsid w:val="00047919"/>
    <w:rsid w:val="00047CE9"/>
    <w:rsid w:val="000508B4"/>
    <w:rsid w:val="00050997"/>
    <w:rsid w:val="000509B2"/>
    <w:rsid w:val="0005339E"/>
    <w:rsid w:val="00053B73"/>
    <w:rsid w:val="00053FC0"/>
    <w:rsid w:val="0005494B"/>
    <w:rsid w:val="000550CA"/>
    <w:rsid w:val="00056289"/>
    <w:rsid w:val="00056E86"/>
    <w:rsid w:val="00057588"/>
    <w:rsid w:val="00061781"/>
    <w:rsid w:val="00061A98"/>
    <w:rsid w:val="00062C37"/>
    <w:rsid w:val="00062C56"/>
    <w:rsid w:val="00062CAB"/>
    <w:rsid w:val="00064183"/>
    <w:rsid w:val="00066189"/>
    <w:rsid w:val="00066BFE"/>
    <w:rsid w:val="0007104B"/>
    <w:rsid w:val="00072812"/>
    <w:rsid w:val="00073597"/>
    <w:rsid w:val="00074BB0"/>
    <w:rsid w:val="00075672"/>
    <w:rsid w:val="000803CB"/>
    <w:rsid w:val="000805F6"/>
    <w:rsid w:val="00081B2A"/>
    <w:rsid w:val="00083579"/>
    <w:rsid w:val="00084C9F"/>
    <w:rsid w:val="000854BB"/>
    <w:rsid w:val="00085910"/>
    <w:rsid w:val="00091723"/>
    <w:rsid w:val="00091B5A"/>
    <w:rsid w:val="000925C4"/>
    <w:rsid w:val="000927A3"/>
    <w:rsid w:val="0009303C"/>
    <w:rsid w:val="0009330E"/>
    <w:rsid w:val="00093DA8"/>
    <w:rsid w:val="00094A63"/>
    <w:rsid w:val="000957BB"/>
    <w:rsid w:val="000A3DC8"/>
    <w:rsid w:val="000A4B28"/>
    <w:rsid w:val="000A7D15"/>
    <w:rsid w:val="000A7D4A"/>
    <w:rsid w:val="000B1AAE"/>
    <w:rsid w:val="000B2BE1"/>
    <w:rsid w:val="000B5D82"/>
    <w:rsid w:val="000B6168"/>
    <w:rsid w:val="000B68FC"/>
    <w:rsid w:val="000B7346"/>
    <w:rsid w:val="000B753A"/>
    <w:rsid w:val="000C1286"/>
    <w:rsid w:val="000C210B"/>
    <w:rsid w:val="000C27EE"/>
    <w:rsid w:val="000C3758"/>
    <w:rsid w:val="000C7830"/>
    <w:rsid w:val="000D02FF"/>
    <w:rsid w:val="000D237F"/>
    <w:rsid w:val="000D355E"/>
    <w:rsid w:val="000D38A1"/>
    <w:rsid w:val="000D49CB"/>
    <w:rsid w:val="000D4CD9"/>
    <w:rsid w:val="000D4FE8"/>
    <w:rsid w:val="000D54CA"/>
    <w:rsid w:val="000D5D09"/>
    <w:rsid w:val="000E00BF"/>
    <w:rsid w:val="000E01AF"/>
    <w:rsid w:val="000E0B27"/>
    <w:rsid w:val="000E1074"/>
    <w:rsid w:val="000E49B4"/>
    <w:rsid w:val="000E6ABA"/>
    <w:rsid w:val="000F006C"/>
    <w:rsid w:val="000F1795"/>
    <w:rsid w:val="000F675F"/>
    <w:rsid w:val="001006B8"/>
    <w:rsid w:val="00100ECE"/>
    <w:rsid w:val="00101CD7"/>
    <w:rsid w:val="001025EC"/>
    <w:rsid w:val="00105089"/>
    <w:rsid w:val="00105915"/>
    <w:rsid w:val="00105D59"/>
    <w:rsid w:val="00107724"/>
    <w:rsid w:val="00110EFE"/>
    <w:rsid w:val="00111A26"/>
    <w:rsid w:val="001124C9"/>
    <w:rsid w:val="00113188"/>
    <w:rsid w:val="001136C4"/>
    <w:rsid w:val="00114427"/>
    <w:rsid w:val="00114D56"/>
    <w:rsid w:val="00114E6E"/>
    <w:rsid w:val="001155B2"/>
    <w:rsid w:val="001157A3"/>
    <w:rsid w:val="00115BF0"/>
    <w:rsid w:val="0011737C"/>
    <w:rsid w:val="00117BD1"/>
    <w:rsid w:val="00117E51"/>
    <w:rsid w:val="001207CD"/>
    <w:rsid w:val="00121841"/>
    <w:rsid w:val="001244FE"/>
    <w:rsid w:val="001249F2"/>
    <w:rsid w:val="00125026"/>
    <w:rsid w:val="00126359"/>
    <w:rsid w:val="001279E5"/>
    <w:rsid w:val="00127AD3"/>
    <w:rsid w:val="001308A4"/>
    <w:rsid w:val="00133645"/>
    <w:rsid w:val="00134724"/>
    <w:rsid w:val="00134919"/>
    <w:rsid w:val="00135829"/>
    <w:rsid w:val="0013654F"/>
    <w:rsid w:val="0013659B"/>
    <w:rsid w:val="001371D2"/>
    <w:rsid w:val="0013747C"/>
    <w:rsid w:val="00137A3B"/>
    <w:rsid w:val="0014249E"/>
    <w:rsid w:val="0014511C"/>
    <w:rsid w:val="00145229"/>
    <w:rsid w:val="0014577D"/>
    <w:rsid w:val="0014595C"/>
    <w:rsid w:val="001471CB"/>
    <w:rsid w:val="00150603"/>
    <w:rsid w:val="00150802"/>
    <w:rsid w:val="00151B89"/>
    <w:rsid w:val="0015297D"/>
    <w:rsid w:val="00153982"/>
    <w:rsid w:val="001544EA"/>
    <w:rsid w:val="00155659"/>
    <w:rsid w:val="001558C3"/>
    <w:rsid w:val="001559DD"/>
    <w:rsid w:val="00155BBD"/>
    <w:rsid w:val="001565C8"/>
    <w:rsid w:val="00156837"/>
    <w:rsid w:val="0015695C"/>
    <w:rsid w:val="00157E67"/>
    <w:rsid w:val="0016108A"/>
    <w:rsid w:val="00161818"/>
    <w:rsid w:val="0016471B"/>
    <w:rsid w:val="00164835"/>
    <w:rsid w:val="001648DB"/>
    <w:rsid w:val="00164BED"/>
    <w:rsid w:val="001651BD"/>
    <w:rsid w:val="0016649B"/>
    <w:rsid w:val="001667D7"/>
    <w:rsid w:val="001703E3"/>
    <w:rsid w:val="00170607"/>
    <w:rsid w:val="00170EFD"/>
    <w:rsid w:val="00172D4D"/>
    <w:rsid w:val="00173583"/>
    <w:rsid w:val="001750D3"/>
    <w:rsid w:val="00177EF8"/>
    <w:rsid w:val="001807A1"/>
    <w:rsid w:val="0018112D"/>
    <w:rsid w:val="00182DC9"/>
    <w:rsid w:val="00184805"/>
    <w:rsid w:val="001849FE"/>
    <w:rsid w:val="00184B54"/>
    <w:rsid w:val="00186C2F"/>
    <w:rsid w:val="00186D1E"/>
    <w:rsid w:val="001900E4"/>
    <w:rsid w:val="00190ACF"/>
    <w:rsid w:val="00191640"/>
    <w:rsid w:val="001922DD"/>
    <w:rsid w:val="001923D9"/>
    <w:rsid w:val="0019243E"/>
    <w:rsid w:val="0019262F"/>
    <w:rsid w:val="00193BA8"/>
    <w:rsid w:val="00193BA9"/>
    <w:rsid w:val="00195062"/>
    <w:rsid w:val="00197821"/>
    <w:rsid w:val="001A17FD"/>
    <w:rsid w:val="001A1B7B"/>
    <w:rsid w:val="001A1D3C"/>
    <w:rsid w:val="001A391C"/>
    <w:rsid w:val="001A415D"/>
    <w:rsid w:val="001A510B"/>
    <w:rsid w:val="001A5C7C"/>
    <w:rsid w:val="001A6148"/>
    <w:rsid w:val="001A719D"/>
    <w:rsid w:val="001A7CFF"/>
    <w:rsid w:val="001B1248"/>
    <w:rsid w:val="001B3094"/>
    <w:rsid w:val="001B351D"/>
    <w:rsid w:val="001B60EA"/>
    <w:rsid w:val="001B7E9E"/>
    <w:rsid w:val="001B7F97"/>
    <w:rsid w:val="001C33B2"/>
    <w:rsid w:val="001C3A27"/>
    <w:rsid w:val="001C48DD"/>
    <w:rsid w:val="001C63EF"/>
    <w:rsid w:val="001C7D38"/>
    <w:rsid w:val="001D0407"/>
    <w:rsid w:val="001D0A1E"/>
    <w:rsid w:val="001D0B18"/>
    <w:rsid w:val="001D0F14"/>
    <w:rsid w:val="001D1029"/>
    <w:rsid w:val="001D1A31"/>
    <w:rsid w:val="001D29E5"/>
    <w:rsid w:val="001D2BCB"/>
    <w:rsid w:val="001D442E"/>
    <w:rsid w:val="001D4A23"/>
    <w:rsid w:val="001D53BE"/>
    <w:rsid w:val="001D61C0"/>
    <w:rsid w:val="001E00A9"/>
    <w:rsid w:val="001E0810"/>
    <w:rsid w:val="001E09E4"/>
    <w:rsid w:val="001E1F99"/>
    <w:rsid w:val="001E21D1"/>
    <w:rsid w:val="001E28F6"/>
    <w:rsid w:val="001E3FF1"/>
    <w:rsid w:val="001E5037"/>
    <w:rsid w:val="001E5A31"/>
    <w:rsid w:val="001E62A4"/>
    <w:rsid w:val="001E6E5E"/>
    <w:rsid w:val="001E7976"/>
    <w:rsid w:val="001E7B95"/>
    <w:rsid w:val="001F10D1"/>
    <w:rsid w:val="001F1CC3"/>
    <w:rsid w:val="001F2435"/>
    <w:rsid w:val="001F334A"/>
    <w:rsid w:val="001F33A2"/>
    <w:rsid w:val="001F40E3"/>
    <w:rsid w:val="001F4DC6"/>
    <w:rsid w:val="001F6129"/>
    <w:rsid w:val="001F639B"/>
    <w:rsid w:val="001F767D"/>
    <w:rsid w:val="00201479"/>
    <w:rsid w:val="00203D74"/>
    <w:rsid w:val="00204224"/>
    <w:rsid w:val="0020437F"/>
    <w:rsid w:val="0020445A"/>
    <w:rsid w:val="00204534"/>
    <w:rsid w:val="00207C8B"/>
    <w:rsid w:val="0021048A"/>
    <w:rsid w:val="00213368"/>
    <w:rsid w:val="002138BD"/>
    <w:rsid w:val="0021434A"/>
    <w:rsid w:val="00214FD1"/>
    <w:rsid w:val="00216A62"/>
    <w:rsid w:val="00216DBC"/>
    <w:rsid w:val="00217A59"/>
    <w:rsid w:val="00220047"/>
    <w:rsid w:val="00221B7F"/>
    <w:rsid w:val="00223FBE"/>
    <w:rsid w:val="002247A8"/>
    <w:rsid w:val="00225900"/>
    <w:rsid w:val="00225E45"/>
    <w:rsid w:val="00226B0D"/>
    <w:rsid w:val="0023035C"/>
    <w:rsid w:val="00230F1C"/>
    <w:rsid w:val="00231336"/>
    <w:rsid w:val="00231732"/>
    <w:rsid w:val="00232753"/>
    <w:rsid w:val="002330DE"/>
    <w:rsid w:val="00235720"/>
    <w:rsid w:val="00235A3B"/>
    <w:rsid w:val="00235A9F"/>
    <w:rsid w:val="00236ABB"/>
    <w:rsid w:val="002371B0"/>
    <w:rsid w:val="0024004F"/>
    <w:rsid w:val="002404BE"/>
    <w:rsid w:val="0024111F"/>
    <w:rsid w:val="002414F8"/>
    <w:rsid w:val="00242DC9"/>
    <w:rsid w:val="00242F7C"/>
    <w:rsid w:val="00243452"/>
    <w:rsid w:val="00246595"/>
    <w:rsid w:val="00246A7B"/>
    <w:rsid w:val="00247C84"/>
    <w:rsid w:val="0025041C"/>
    <w:rsid w:val="002507D0"/>
    <w:rsid w:val="002509F0"/>
    <w:rsid w:val="00254AD8"/>
    <w:rsid w:val="00254EB2"/>
    <w:rsid w:val="00256A2E"/>
    <w:rsid w:val="00257D55"/>
    <w:rsid w:val="00260603"/>
    <w:rsid w:val="0026240B"/>
    <w:rsid w:val="00263372"/>
    <w:rsid w:val="0026389A"/>
    <w:rsid w:val="00264022"/>
    <w:rsid w:val="002648CE"/>
    <w:rsid w:val="002655AD"/>
    <w:rsid w:val="002661AA"/>
    <w:rsid w:val="002664C2"/>
    <w:rsid w:val="002667F5"/>
    <w:rsid w:val="00266B10"/>
    <w:rsid w:val="00270AD6"/>
    <w:rsid w:val="00272DCF"/>
    <w:rsid w:val="0027464E"/>
    <w:rsid w:val="00274654"/>
    <w:rsid w:val="00276228"/>
    <w:rsid w:val="00276620"/>
    <w:rsid w:val="00276BA4"/>
    <w:rsid w:val="0027787D"/>
    <w:rsid w:val="00277BB7"/>
    <w:rsid w:val="00283D1F"/>
    <w:rsid w:val="00287256"/>
    <w:rsid w:val="00293371"/>
    <w:rsid w:val="00296244"/>
    <w:rsid w:val="002A271F"/>
    <w:rsid w:val="002A2D0E"/>
    <w:rsid w:val="002A2E94"/>
    <w:rsid w:val="002A4E63"/>
    <w:rsid w:val="002A546F"/>
    <w:rsid w:val="002A70A0"/>
    <w:rsid w:val="002A7D8A"/>
    <w:rsid w:val="002A7F55"/>
    <w:rsid w:val="002B0CBA"/>
    <w:rsid w:val="002B1130"/>
    <w:rsid w:val="002B3171"/>
    <w:rsid w:val="002B3786"/>
    <w:rsid w:val="002B422C"/>
    <w:rsid w:val="002B46C9"/>
    <w:rsid w:val="002B50DB"/>
    <w:rsid w:val="002B6CDB"/>
    <w:rsid w:val="002B7BF3"/>
    <w:rsid w:val="002B7D18"/>
    <w:rsid w:val="002B7DAE"/>
    <w:rsid w:val="002C1531"/>
    <w:rsid w:val="002C2F7E"/>
    <w:rsid w:val="002C321E"/>
    <w:rsid w:val="002C434E"/>
    <w:rsid w:val="002C56FB"/>
    <w:rsid w:val="002C61EE"/>
    <w:rsid w:val="002C6818"/>
    <w:rsid w:val="002C6DFD"/>
    <w:rsid w:val="002C71A2"/>
    <w:rsid w:val="002C75B8"/>
    <w:rsid w:val="002D06A1"/>
    <w:rsid w:val="002D0791"/>
    <w:rsid w:val="002D0C7C"/>
    <w:rsid w:val="002D0E81"/>
    <w:rsid w:val="002D1801"/>
    <w:rsid w:val="002D2367"/>
    <w:rsid w:val="002D25FD"/>
    <w:rsid w:val="002D3C75"/>
    <w:rsid w:val="002D694E"/>
    <w:rsid w:val="002D772B"/>
    <w:rsid w:val="002D794C"/>
    <w:rsid w:val="002E00E7"/>
    <w:rsid w:val="002E2903"/>
    <w:rsid w:val="002E305C"/>
    <w:rsid w:val="002E31AD"/>
    <w:rsid w:val="002E406C"/>
    <w:rsid w:val="002E4787"/>
    <w:rsid w:val="002E5906"/>
    <w:rsid w:val="002E62D9"/>
    <w:rsid w:val="002F0665"/>
    <w:rsid w:val="002F1729"/>
    <w:rsid w:val="002F1A35"/>
    <w:rsid w:val="002F497F"/>
    <w:rsid w:val="002F61EC"/>
    <w:rsid w:val="002F6D72"/>
    <w:rsid w:val="002F721F"/>
    <w:rsid w:val="00300385"/>
    <w:rsid w:val="0030083B"/>
    <w:rsid w:val="0030085B"/>
    <w:rsid w:val="003009FC"/>
    <w:rsid w:val="00300BD9"/>
    <w:rsid w:val="003015DE"/>
    <w:rsid w:val="003019FB"/>
    <w:rsid w:val="003043C8"/>
    <w:rsid w:val="00305C15"/>
    <w:rsid w:val="0030724E"/>
    <w:rsid w:val="0030731B"/>
    <w:rsid w:val="003073F7"/>
    <w:rsid w:val="00307E0B"/>
    <w:rsid w:val="00310B68"/>
    <w:rsid w:val="00311934"/>
    <w:rsid w:val="00311C3B"/>
    <w:rsid w:val="00311E83"/>
    <w:rsid w:val="00312D1F"/>
    <w:rsid w:val="00313BE1"/>
    <w:rsid w:val="003150DB"/>
    <w:rsid w:val="0031512B"/>
    <w:rsid w:val="003159EB"/>
    <w:rsid w:val="00317383"/>
    <w:rsid w:val="00317DB9"/>
    <w:rsid w:val="00320159"/>
    <w:rsid w:val="003219E1"/>
    <w:rsid w:val="0032279D"/>
    <w:rsid w:val="00323DB4"/>
    <w:rsid w:val="00325583"/>
    <w:rsid w:val="0032614D"/>
    <w:rsid w:val="00327A54"/>
    <w:rsid w:val="00330845"/>
    <w:rsid w:val="00331AD4"/>
    <w:rsid w:val="00331DF2"/>
    <w:rsid w:val="00332F30"/>
    <w:rsid w:val="003331D6"/>
    <w:rsid w:val="0033324B"/>
    <w:rsid w:val="003348FA"/>
    <w:rsid w:val="00336BE1"/>
    <w:rsid w:val="00336E13"/>
    <w:rsid w:val="00341817"/>
    <w:rsid w:val="003418CB"/>
    <w:rsid w:val="00342287"/>
    <w:rsid w:val="00342B4D"/>
    <w:rsid w:val="00344945"/>
    <w:rsid w:val="00345C30"/>
    <w:rsid w:val="0034676C"/>
    <w:rsid w:val="00350711"/>
    <w:rsid w:val="00351721"/>
    <w:rsid w:val="00352888"/>
    <w:rsid w:val="0035315A"/>
    <w:rsid w:val="00353A44"/>
    <w:rsid w:val="00353F2E"/>
    <w:rsid w:val="00355537"/>
    <w:rsid w:val="003559F5"/>
    <w:rsid w:val="00355E6E"/>
    <w:rsid w:val="00356262"/>
    <w:rsid w:val="00356619"/>
    <w:rsid w:val="00356841"/>
    <w:rsid w:val="0035787E"/>
    <w:rsid w:val="00363196"/>
    <w:rsid w:val="00363A69"/>
    <w:rsid w:val="00363A8A"/>
    <w:rsid w:val="00364E7C"/>
    <w:rsid w:val="003663B4"/>
    <w:rsid w:val="003669BD"/>
    <w:rsid w:val="00367014"/>
    <w:rsid w:val="003670A4"/>
    <w:rsid w:val="003718E4"/>
    <w:rsid w:val="00373591"/>
    <w:rsid w:val="00373DCE"/>
    <w:rsid w:val="00374E06"/>
    <w:rsid w:val="0037560E"/>
    <w:rsid w:val="00375A98"/>
    <w:rsid w:val="003764B8"/>
    <w:rsid w:val="003766F3"/>
    <w:rsid w:val="00377963"/>
    <w:rsid w:val="00377E71"/>
    <w:rsid w:val="003817D2"/>
    <w:rsid w:val="003857B3"/>
    <w:rsid w:val="00385EA2"/>
    <w:rsid w:val="00385FC7"/>
    <w:rsid w:val="00386855"/>
    <w:rsid w:val="00387CF1"/>
    <w:rsid w:val="0039056A"/>
    <w:rsid w:val="003906F3"/>
    <w:rsid w:val="0039150C"/>
    <w:rsid w:val="00392B74"/>
    <w:rsid w:val="0039333B"/>
    <w:rsid w:val="00393F24"/>
    <w:rsid w:val="00394318"/>
    <w:rsid w:val="0039452C"/>
    <w:rsid w:val="0039485C"/>
    <w:rsid w:val="00396B02"/>
    <w:rsid w:val="003A067E"/>
    <w:rsid w:val="003A18B1"/>
    <w:rsid w:val="003A19E5"/>
    <w:rsid w:val="003A1B70"/>
    <w:rsid w:val="003A1CC5"/>
    <w:rsid w:val="003A23BA"/>
    <w:rsid w:val="003A3183"/>
    <w:rsid w:val="003A42FB"/>
    <w:rsid w:val="003A5F66"/>
    <w:rsid w:val="003A7BAF"/>
    <w:rsid w:val="003B03DA"/>
    <w:rsid w:val="003B0C33"/>
    <w:rsid w:val="003B107C"/>
    <w:rsid w:val="003B1232"/>
    <w:rsid w:val="003B1478"/>
    <w:rsid w:val="003B2B4D"/>
    <w:rsid w:val="003B61B2"/>
    <w:rsid w:val="003B686A"/>
    <w:rsid w:val="003B70E6"/>
    <w:rsid w:val="003B7777"/>
    <w:rsid w:val="003C0AAC"/>
    <w:rsid w:val="003C135F"/>
    <w:rsid w:val="003C1D15"/>
    <w:rsid w:val="003C263E"/>
    <w:rsid w:val="003C2995"/>
    <w:rsid w:val="003C2EF1"/>
    <w:rsid w:val="003C30B7"/>
    <w:rsid w:val="003C3747"/>
    <w:rsid w:val="003C7419"/>
    <w:rsid w:val="003D22C7"/>
    <w:rsid w:val="003D3525"/>
    <w:rsid w:val="003D407D"/>
    <w:rsid w:val="003D4199"/>
    <w:rsid w:val="003D63E7"/>
    <w:rsid w:val="003D6498"/>
    <w:rsid w:val="003D7D9F"/>
    <w:rsid w:val="003E0E79"/>
    <w:rsid w:val="003E1415"/>
    <w:rsid w:val="003E1FF6"/>
    <w:rsid w:val="003E2BF0"/>
    <w:rsid w:val="003E2F67"/>
    <w:rsid w:val="003E4737"/>
    <w:rsid w:val="003E6E69"/>
    <w:rsid w:val="003E7F40"/>
    <w:rsid w:val="003F0433"/>
    <w:rsid w:val="003F0BCC"/>
    <w:rsid w:val="003F11BA"/>
    <w:rsid w:val="003F1296"/>
    <w:rsid w:val="003F1FEB"/>
    <w:rsid w:val="003F2197"/>
    <w:rsid w:val="003F2799"/>
    <w:rsid w:val="003F2FEA"/>
    <w:rsid w:val="003F355D"/>
    <w:rsid w:val="003F3A90"/>
    <w:rsid w:val="003F4436"/>
    <w:rsid w:val="003F73E6"/>
    <w:rsid w:val="00400E14"/>
    <w:rsid w:val="00404C09"/>
    <w:rsid w:val="00404C51"/>
    <w:rsid w:val="0040691F"/>
    <w:rsid w:val="00406C77"/>
    <w:rsid w:val="004073EC"/>
    <w:rsid w:val="0040781A"/>
    <w:rsid w:val="00407989"/>
    <w:rsid w:val="00412756"/>
    <w:rsid w:val="00412C0E"/>
    <w:rsid w:val="0041309E"/>
    <w:rsid w:val="00416002"/>
    <w:rsid w:val="00417E2A"/>
    <w:rsid w:val="00417FB4"/>
    <w:rsid w:val="004257E6"/>
    <w:rsid w:val="00425A5A"/>
    <w:rsid w:val="0042708F"/>
    <w:rsid w:val="0043228F"/>
    <w:rsid w:val="0043254A"/>
    <w:rsid w:val="00433CF4"/>
    <w:rsid w:val="00434034"/>
    <w:rsid w:val="004344DC"/>
    <w:rsid w:val="00434FAD"/>
    <w:rsid w:val="00435F60"/>
    <w:rsid w:val="004361FF"/>
    <w:rsid w:val="0043668D"/>
    <w:rsid w:val="00436714"/>
    <w:rsid w:val="00436B65"/>
    <w:rsid w:val="00440C51"/>
    <w:rsid w:val="00440FC9"/>
    <w:rsid w:val="00442387"/>
    <w:rsid w:val="00442A6F"/>
    <w:rsid w:val="00442AE8"/>
    <w:rsid w:val="004439CF"/>
    <w:rsid w:val="00443A0E"/>
    <w:rsid w:val="00444A1F"/>
    <w:rsid w:val="00445581"/>
    <w:rsid w:val="00447668"/>
    <w:rsid w:val="00451A15"/>
    <w:rsid w:val="00452BD2"/>
    <w:rsid w:val="004535C0"/>
    <w:rsid w:val="00453ED1"/>
    <w:rsid w:val="00455232"/>
    <w:rsid w:val="004553DB"/>
    <w:rsid w:val="004561FB"/>
    <w:rsid w:val="00456736"/>
    <w:rsid w:val="00456C41"/>
    <w:rsid w:val="004605BB"/>
    <w:rsid w:val="004617F1"/>
    <w:rsid w:val="00463769"/>
    <w:rsid w:val="00465E42"/>
    <w:rsid w:val="004662E6"/>
    <w:rsid w:val="00466450"/>
    <w:rsid w:val="004668A3"/>
    <w:rsid w:val="00466D0D"/>
    <w:rsid w:val="004679B4"/>
    <w:rsid w:val="00470882"/>
    <w:rsid w:val="00470E8A"/>
    <w:rsid w:val="004712B3"/>
    <w:rsid w:val="004719E3"/>
    <w:rsid w:val="00475225"/>
    <w:rsid w:val="00477D50"/>
    <w:rsid w:val="00482AE9"/>
    <w:rsid w:val="00482C31"/>
    <w:rsid w:val="004838BB"/>
    <w:rsid w:val="00483E11"/>
    <w:rsid w:val="004846C9"/>
    <w:rsid w:val="00484950"/>
    <w:rsid w:val="00484CCA"/>
    <w:rsid w:val="00484D90"/>
    <w:rsid w:val="004852BC"/>
    <w:rsid w:val="00490237"/>
    <w:rsid w:val="00491605"/>
    <w:rsid w:val="004930A1"/>
    <w:rsid w:val="00496848"/>
    <w:rsid w:val="00496931"/>
    <w:rsid w:val="00497890"/>
    <w:rsid w:val="004A0975"/>
    <w:rsid w:val="004A0AA5"/>
    <w:rsid w:val="004A28A2"/>
    <w:rsid w:val="004A3233"/>
    <w:rsid w:val="004A455D"/>
    <w:rsid w:val="004A74D1"/>
    <w:rsid w:val="004A766D"/>
    <w:rsid w:val="004B0F2D"/>
    <w:rsid w:val="004B1686"/>
    <w:rsid w:val="004B1865"/>
    <w:rsid w:val="004B1B8A"/>
    <w:rsid w:val="004B23DA"/>
    <w:rsid w:val="004B4686"/>
    <w:rsid w:val="004B52D7"/>
    <w:rsid w:val="004B5DB3"/>
    <w:rsid w:val="004B5EC8"/>
    <w:rsid w:val="004B5F09"/>
    <w:rsid w:val="004B7199"/>
    <w:rsid w:val="004B7482"/>
    <w:rsid w:val="004C00F5"/>
    <w:rsid w:val="004C04AE"/>
    <w:rsid w:val="004C0840"/>
    <w:rsid w:val="004C12F5"/>
    <w:rsid w:val="004C4F5E"/>
    <w:rsid w:val="004C65CA"/>
    <w:rsid w:val="004C65D4"/>
    <w:rsid w:val="004D0FC2"/>
    <w:rsid w:val="004D1FB7"/>
    <w:rsid w:val="004D2368"/>
    <w:rsid w:val="004D2B86"/>
    <w:rsid w:val="004D3ECD"/>
    <w:rsid w:val="004D4A65"/>
    <w:rsid w:val="004D644F"/>
    <w:rsid w:val="004D6888"/>
    <w:rsid w:val="004D7249"/>
    <w:rsid w:val="004E13A3"/>
    <w:rsid w:val="004E289C"/>
    <w:rsid w:val="004E3FE8"/>
    <w:rsid w:val="004E4387"/>
    <w:rsid w:val="004E4A10"/>
    <w:rsid w:val="004F424F"/>
    <w:rsid w:val="004F43C4"/>
    <w:rsid w:val="004F7FA7"/>
    <w:rsid w:val="00501A78"/>
    <w:rsid w:val="00501F24"/>
    <w:rsid w:val="00502129"/>
    <w:rsid w:val="00502179"/>
    <w:rsid w:val="00503963"/>
    <w:rsid w:val="00503B33"/>
    <w:rsid w:val="005040C9"/>
    <w:rsid w:val="00504570"/>
    <w:rsid w:val="00504D82"/>
    <w:rsid w:val="00504FD6"/>
    <w:rsid w:val="00505149"/>
    <w:rsid w:val="005052CD"/>
    <w:rsid w:val="005056E1"/>
    <w:rsid w:val="0050669E"/>
    <w:rsid w:val="00507961"/>
    <w:rsid w:val="00507A5A"/>
    <w:rsid w:val="00510CC0"/>
    <w:rsid w:val="00511047"/>
    <w:rsid w:val="00511649"/>
    <w:rsid w:val="0051195C"/>
    <w:rsid w:val="00514012"/>
    <w:rsid w:val="00514301"/>
    <w:rsid w:val="005143E2"/>
    <w:rsid w:val="00514599"/>
    <w:rsid w:val="00515428"/>
    <w:rsid w:val="0051558E"/>
    <w:rsid w:val="00520AA1"/>
    <w:rsid w:val="00521094"/>
    <w:rsid w:val="00521270"/>
    <w:rsid w:val="00523485"/>
    <w:rsid w:val="00526083"/>
    <w:rsid w:val="005271B9"/>
    <w:rsid w:val="0052759D"/>
    <w:rsid w:val="00527ACE"/>
    <w:rsid w:val="00527D9F"/>
    <w:rsid w:val="005301FB"/>
    <w:rsid w:val="0053064E"/>
    <w:rsid w:val="00530A8B"/>
    <w:rsid w:val="00530BB0"/>
    <w:rsid w:val="00534E61"/>
    <w:rsid w:val="005351EE"/>
    <w:rsid w:val="0053529D"/>
    <w:rsid w:val="00535408"/>
    <w:rsid w:val="00536194"/>
    <w:rsid w:val="005373B8"/>
    <w:rsid w:val="005377E4"/>
    <w:rsid w:val="0054153A"/>
    <w:rsid w:val="00542FF3"/>
    <w:rsid w:val="005434A1"/>
    <w:rsid w:val="00543E64"/>
    <w:rsid w:val="00544CEB"/>
    <w:rsid w:val="005455BB"/>
    <w:rsid w:val="00545890"/>
    <w:rsid w:val="005464CE"/>
    <w:rsid w:val="00547379"/>
    <w:rsid w:val="00547CEF"/>
    <w:rsid w:val="005504FF"/>
    <w:rsid w:val="00552551"/>
    <w:rsid w:val="00552AC4"/>
    <w:rsid w:val="005536F1"/>
    <w:rsid w:val="00553CDD"/>
    <w:rsid w:val="005545FF"/>
    <w:rsid w:val="00555260"/>
    <w:rsid w:val="005553E5"/>
    <w:rsid w:val="00555546"/>
    <w:rsid w:val="00555AD9"/>
    <w:rsid w:val="0055616B"/>
    <w:rsid w:val="00557325"/>
    <w:rsid w:val="00560630"/>
    <w:rsid w:val="00561CAB"/>
    <w:rsid w:val="005621C2"/>
    <w:rsid w:val="0056282C"/>
    <w:rsid w:val="00562E5C"/>
    <w:rsid w:val="00563E89"/>
    <w:rsid w:val="00565737"/>
    <w:rsid w:val="0056643C"/>
    <w:rsid w:val="00567738"/>
    <w:rsid w:val="00571B0A"/>
    <w:rsid w:val="00572569"/>
    <w:rsid w:val="00573C75"/>
    <w:rsid w:val="005752C8"/>
    <w:rsid w:val="00575C9B"/>
    <w:rsid w:val="00576751"/>
    <w:rsid w:val="00580123"/>
    <w:rsid w:val="00581B59"/>
    <w:rsid w:val="00581CBC"/>
    <w:rsid w:val="005836F8"/>
    <w:rsid w:val="00585129"/>
    <w:rsid w:val="005870B4"/>
    <w:rsid w:val="00587FFE"/>
    <w:rsid w:val="00590645"/>
    <w:rsid w:val="0059078B"/>
    <w:rsid w:val="005911CA"/>
    <w:rsid w:val="00591403"/>
    <w:rsid w:val="00592CFD"/>
    <w:rsid w:val="00595658"/>
    <w:rsid w:val="00595DBF"/>
    <w:rsid w:val="00597028"/>
    <w:rsid w:val="005978B3"/>
    <w:rsid w:val="005A0032"/>
    <w:rsid w:val="005A030D"/>
    <w:rsid w:val="005A105C"/>
    <w:rsid w:val="005A150E"/>
    <w:rsid w:val="005A176C"/>
    <w:rsid w:val="005A1BDD"/>
    <w:rsid w:val="005A25FA"/>
    <w:rsid w:val="005A592D"/>
    <w:rsid w:val="005A5DB9"/>
    <w:rsid w:val="005A5E38"/>
    <w:rsid w:val="005A672C"/>
    <w:rsid w:val="005B1657"/>
    <w:rsid w:val="005B209C"/>
    <w:rsid w:val="005B2E4F"/>
    <w:rsid w:val="005B3C7D"/>
    <w:rsid w:val="005B4666"/>
    <w:rsid w:val="005B5215"/>
    <w:rsid w:val="005B5882"/>
    <w:rsid w:val="005B59C8"/>
    <w:rsid w:val="005B67AE"/>
    <w:rsid w:val="005B6B9B"/>
    <w:rsid w:val="005B7CAF"/>
    <w:rsid w:val="005C3F19"/>
    <w:rsid w:val="005C45B0"/>
    <w:rsid w:val="005C5A30"/>
    <w:rsid w:val="005C7632"/>
    <w:rsid w:val="005C7E85"/>
    <w:rsid w:val="005D011E"/>
    <w:rsid w:val="005D0300"/>
    <w:rsid w:val="005D2A62"/>
    <w:rsid w:val="005D41F6"/>
    <w:rsid w:val="005D552C"/>
    <w:rsid w:val="005D5E84"/>
    <w:rsid w:val="005D7283"/>
    <w:rsid w:val="005D7537"/>
    <w:rsid w:val="005E0060"/>
    <w:rsid w:val="005E158D"/>
    <w:rsid w:val="005E15AF"/>
    <w:rsid w:val="005E1C6D"/>
    <w:rsid w:val="005E4181"/>
    <w:rsid w:val="005E5971"/>
    <w:rsid w:val="005E5F8F"/>
    <w:rsid w:val="005E7936"/>
    <w:rsid w:val="005F0012"/>
    <w:rsid w:val="005F21D2"/>
    <w:rsid w:val="005F237E"/>
    <w:rsid w:val="005F2486"/>
    <w:rsid w:val="005F3543"/>
    <w:rsid w:val="005F3B90"/>
    <w:rsid w:val="00601710"/>
    <w:rsid w:val="00602FF8"/>
    <w:rsid w:val="00603946"/>
    <w:rsid w:val="00605BD3"/>
    <w:rsid w:val="00605ED0"/>
    <w:rsid w:val="00606805"/>
    <w:rsid w:val="00607754"/>
    <w:rsid w:val="006077AF"/>
    <w:rsid w:val="00607FD1"/>
    <w:rsid w:val="00610518"/>
    <w:rsid w:val="0061052A"/>
    <w:rsid w:val="006121AB"/>
    <w:rsid w:val="006134C3"/>
    <w:rsid w:val="00613DD3"/>
    <w:rsid w:val="00615016"/>
    <w:rsid w:val="006163F4"/>
    <w:rsid w:val="0061693F"/>
    <w:rsid w:val="00616D44"/>
    <w:rsid w:val="00617607"/>
    <w:rsid w:val="00621ECB"/>
    <w:rsid w:val="0062501C"/>
    <w:rsid w:val="0062573A"/>
    <w:rsid w:val="00627866"/>
    <w:rsid w:val="00627AF3"/>
    <w:rsid w:val="0063021A"/>
    <w:rsid w:val="006311F5"/>
    <w:rsid w:val="0063289E"/>
    <w:rsid w:val="00633558"/>
    <w:rsid w:val="00633F81"/>
    <w:rsid w:val="006354B9"/>
    <w:rsid w:val="00635DAB"/>
    <w:rsid w:val="0063719F"/>
    <w:rsid w:val="006373E3"/>
    <w:rsid w:val="00641BF7"/>
    <w:rsid w:val="00642267"/>
    <w:rsid w:val="006434FC"/>
    <w:rsid w:val="006442DD"/>
    <w:rsid w:val="0064657C"/>
    <w:rsid w:val="00646584"/>
    <w:rsid w:val="00646ACB"/>
    <w:rsid w:val="00647788"/>
    <w:rsid w:val="00647D01"/>
    <w:rsid w:val="00654A8A"/>
    <w:rsid w:val="00655331"/>
    <w:rsid w:val="0065537E"/>
    <w:rsid w:val="006569D2"/>
    <w:rsid w:val="00656E41"/>
    <w:rsid w:val="006604C4"/>
    <w:rsid w:val="00660F35"/>
    <w:rsid w:val="006610C2"/>
    <w:rsid w:val="00662ADF"/>
    <w:rsid w:val="006635F3"/>
    <w:rsid w:val="00663C82"/>
    <w:rsid w:val="00665EE5"/>
    <w:rsid w:val="00665F3F"/>
    <w:rsid w:val="006669E0"/>
    <w:rsid w:val="00666B09"/>
    <w:rsid w:val="00671EDC"/>
    <w:rsid w:val="006745A9"/>
    <w:rsid w:val="00674CB6"/>
    <w:rsid w:val="00674DBD"/>
    <w:rsid w:val="00674E51"/>
    <w:rsid w:val="00680354"/>
    <w:rsid w:val="00681968"/>
    <w:rsid w:val="00681E5A"/>
    <w:rsid w:val="006824E5"/>
    <w:rsid w:val="00682638"/>
    <w:rsid w:val="00683296"/>
    <w:rsid w:val="0068556E"/>
    <w:rsid w:val="0068580A"/>
    <w:rsid w:val="00685920"/>
    <w:rsid w:val="00685C7A"/>
    <w:rsid w:val="00686484"/>
    <w:rsid w:val="006869A2"/>
    <w:rsid w:val="00686AF4"/>
    <w:rsid w:val="00686E52"/>
    <w:rsid w:val="00687D8C"/>
    <w:rsid w:val="00687DB2"/>
    <w:rsid w:val="0069551B"/>
    <w:rsid w:val="006969A8"/>
    <w:rsid w:val="00696D49"/>
    <w:rsid w:val="006970B8"/>
    <w:rsid w:val="0069775F"/>
    <w:rsid w:val="00697785"/>
    <w:rsid w:val="0069778D"/>
    <w:rsid w:val="006A179C"/>
    <w:rsid w:val="006A183F"/>
    <w:rsid w:val="006A19B5"/>
    <w:rsid w:val="006A1D29"/>
    <w:rsid w:val="006A1E3A"/>
    <w:rsid w:val="006A27A5"/>
    <w:rsid w:val="006A2E75"/>
    <w:rsid w:val="006A3474"/>
    <w:rsid w:val="006A4416"/>
    <w:rsid w:val="006A46F6"/>
    <w:rsid w:val="006A539F"/>
    <w:rsid w:val="006A5606"/>
    <w:rsid w:val="006B1DC6"/>
    <w:rsid w:val="006B22C0"/>
    <w:rsid w:val="006B26D2"/>
    <w:rsid w:val="006B2C03"/>
    <w:rsid w:val="006B5124"/>
    <w:rsid w:val="006B5968"/>
    <w:rsid w:val="006B5A3F"/>
    <w:rsid w:val="006B7289"/>
    <w:rsid w:val="006B7404"/>
    <w:rsid w:val="006B74C7"/>
    <w:rsid w:val="006C1CF2"/>
    <w:rsid w:val="006C29D1"/>
    <w:rsid w:val="006C47E3"/>
    <w:rsid w:val="006C588D"/>
    <w:rsid w:val="006D0E66"/>
    <w:rsid w:val="006D1D1C"/>
    <w:rsid w:val="006D1DE6"/>
    <w:rsid w:val="006D2500"/>
    <w:rsid w:val="006D2946"/>
    <w:rsid w:val="006D49B6"/>
    <w:rsid w:val="006D4C02"/>
    <w:rsid w:val="006D4D9B"/>
    <w:rsid w:val="006D5542"/>
    <w:rsid w:val="006D5C1D"/>
    <w:rsid w:val="006D72A6"/>
    <w:rsid w:val="006D7460"/>
    <w:rsid w:val="006E19E7"/>
    <w:rsid w:val="006E1AE0"/>
    <w:rsid w:val="006E2095"/>
    <w:rsid w:val="006E2248"/>
    <w:rsid w:val="006E3B1B"/>
    <w:rsid w:val="006E447D"/>
    <w:rsid w:val="006E51F6"/>
    <w:rsid w:val="006E55DA"/>
    <w:rsid w:val="006E668A"/>
    <w:rsid w:val="006E68C5"/>
    <w:rsid w:val="006E6CB3"/>
    <w:rsid w:val="006E75B4"/>
    <w:rsid w:val="006F187B"/>
    <w:rsid w:val="006F1944"/>
    <w:rsid w:val="006F4C2B"/>
    <w:rsid w:val="006F62ED"/>
    <w:rsid w:val="006F7746"/>
    <w:rsid w:val="006F7A63"/>
    <w:rsid w:val="0070270D"/>
    <w:rsid w:val="00702D35"/>
    <w:rsid w:val="007031DF"/>
    <w:rsid w:val="00703412"/>
    <w:rsid w:val="00705E28"/>
    <w:rsid w:val="007071EE"/>
    <w:rsid w:val="00710043"/>
    <w:rsid w:val="00710573"/>
    <w:rsid w:val="00712183"/>
    <w:rsid w:val="00712FEB"/>
    <w:rsid w:val="00715A4B"/>
    <w:rsid w:val="0071734E"/>
    <w:rsid w:val="00720F96"/>
    <w:rsid w:val="00721B7A"/>
    <w:rsid w:val="0072295F"/>
    <w:rsid w:val="00723844"/>
    <w:rsid w:val="00723F80"/>
    <w:rsid w:val="00727A3E"/>
    <w:rsid w:val="00730263"/>
    <w:rsid w:val="007304E6"/>
    <w:rsid w:val="00730B90"/>
    <w:rsid w:val="00736F75"/>
    <w:rsid w:val="00741A35"/>
    <w:rsid w:val="00741E07"/>
    <w:rsid w:val="0074249C"/>
    <w:rsid w:val="00742AA5"/>
    <w:rsid w:val="00742FB3"/>
    <w:rsid w:val="007472A4"/>
    <w:rsid w:val="00747CC0"/>
    <w:rsid w:val="00750E04"/>
    <w:rsid w:val="00753095"/>
    <w:rsid w:val="007531B2"/>
    <w:rsid w:val="00753B5F"/>
    <w:rsid w:val="00754417"/>
    <w:rsid w:val="007560D2"/>
    <w:rsid w:val="00756543"/>
    <w:rsid w:val="007568EB"/>
    <w:rsid w:val="0075742E"/>
    <w:rsid w:val="00757BCA"/>
    <w:rsid w:val="0076577D"/>
    <w:rsid w:val="0076667E"/>
    <w:rsid w:val="007666BA"/>
    <w:rsid w:val="0076759A"/>
    <w:rsid w:val="0077019C"/>
    <w:rsid w:val="00772854"/>
    <w:rsid w:val="00774434"/>
    <w:rsid w:val="007768AE"/>
    <w:rsid w:val="00781374"/>
    <w:rsid w:val="00781501"/>
    <w:rsid w:val="00783037"/>
    <w:rsid w:val="0078335E"/>
    <w:rsid w:val="00783B90"/>
    <w:rsid w:val="00783C64"/>
    <w:rsid w:val="0078485A"/>
    <w:rsid w:val="007848A1"/>
    <w:rsid w:val="00787EF6"/>
    <w:rsid w:val="00792E12"/>
    <w:rsid w:val="007930CE"/>
    <w:rsid w:val="00794B3E"/>
    <w:rsid w:val="0079765C"/>
    <w:rsid w:val="0079770C"/>
    <w:rsid w:val="00797B87"/>
    <w:rsid w:val="007A0707"/>
    <w:rsid w:val="007A0B72"/>
    <w:rsid w:val="007A1203"/>
    <w:rsid w:val="007A2E43"/>
    <w:rsid w:val="007A3BF6"/>
    <w:rsid w:val="007A3C52"/>
    <w:rsid w:val="007A3D54"/>
    <w:rsid w:val="007A4164"/>
    <w:rsid w:val="007A5E9D"/>
    <w:rsid w:val="007A7B12"/>
    <w:rsid w:val="007B0C84"/>
    <w:rsid w:val="007B2488"/>
    <w:rsid w:val="007B363C"/>
    <w:rsid w:val="007B4F95"/>
    <w:rsid w:val="007B5959"/>
    <w:rsid w:val="007B6C79"/>
    <w:rsid w:val="007C2FBE"/>
    <w:rsid w:val="007C32F2"/>
    <w:rsid w:val="007C7D3C"/>
    <w:rsid w:val="007D35C6"/>
    <w:rsid w:val="007D5B06"/>
    <w:rsid w:val="007D6660"/>
    <w:rsid w:val="007E1182"/>
    <w:rsid w:val="007E3974"/>
    <w:rsid w:val="007E5377"/>
    <w:rsid w:val="007E6D24"/>
    <w:rsid w:val="007E6E58"/>
    <w:rsid w:val="007E7580"/>
    <w:rsid w:val="007E79E5"/>
    <w:rsid w:val="007E7EB8"/>
    <w:rsid w:val="007F0A0B"/>
    <w:rsid w:val="007F1B61"/>
    <w:rsid w:val="007F26B5"/>
    <w:rsid w:val="007F2978"/>
    <w:rsid w:val="007F2B6B"/>
    <w:rsid w:val="007F398A"/>
    <w:rsid w:val="007F4450"/>
    <w:rsid w:val="007F493E"/>
    <w:rsid w:val="007F49BE"/>
    <w:rsid w:val="007F4C1C"/>
    <w:rsid w:val="007F51C2"/>
    <w:rsid w:val="007F51F7"/>
    <w:rsid w:val="007F6145"/>
    <w:rsid w:val="007F6231"/>
    <w:rsid w:val="007F700F"/>
    <w:rsid w:val="00800138"/>
    <w:rsid w:val="00802719"/>
    <w:rsid w:val="008033EB"/>
    <w:rsid w:val="00803F39"/>
    <w:rsid w:val="0080476A"/>
    <w:rsid w:val="00805456"/>
    <w:rsid w:val="00806DF4"/>
    <w:rsid w:val="0080740C"/>
    <w:rsid w:val="00807C31"/>
    <w:rsid w:val="0081250E"/>
    <w:rsid w:val="00813259"/>
    <w:rsid w:val="00815E8D"/>
    <w:rsid w:val="0081642C"/>
    <w:rsid w:val="00816BAD"/>
    <w:rsid w:val="00816F90"/>
    <w:rsid w:val="008171FC"/>
    <w:rsid w:val="00817B45"/>
    <w:rsid w:val="00821516"/>
    <w:rsid w:val="00821681"/>
    <w:rsid w:val="00823044"/>
    <w:rsid w:val="00823349"/>
    <w:rsid w:val="008253BC"/>
    <w:rsid w:val="00826348"/>
    <w:rsid w:val="00827BA7"/>
    <w:rsid w:val="00827CF3"/>
    <w:rsid w:val="0083194E"/>
    <w:rsid w:val="008327AB"/>
    <w:rsid w:val="00833435"/>
    <w:rsid w:val="00835665"/>
    <w:rsid w:val="00837646"/>
    <w:rsid w:val="00840602"/>
    <w:rsid w:val="00841BBC"/>
    <w:rsid w:val="00842820"/>
    <w:rsid w:val="008430FF"/>
    <w:rsid w:val="008445F7"/>
    <w:rsid w:val="0084563E"/>
    <w:rsid w:val="00847D45"/>
    <w:rsid w:val="008529A2"/>
    <w:rsid w:val="008533E8"/>
    <w:rsid w:val="008563C2"/>
    <w:rsid w:val="008568F6"/>
    <w:rsid w:val="00856CC1"/>
    <w:rsid w:val="00857769"/>
    <w:rsid w:val="00860D9F"/>
    <w:rsid w:val="008642D6"/>
    <w:rsid w:val="00864702"/>
    <w:rsid w:val="0086472D"/>
    <w:rsid w:val="00865ED1"/>
    <w:rsid w:val="00866343"/>
    <w:rsid w:val="008672BF"/>
    <w:rsid w:val="00867D4F"/>
    <w:rsid w:val="0087061F"/>
    <w:rsid w:val="00870FB0"/>
    <w:rsid w:val="00871765"/>
    <w:rsid w:val="0087217C"/>
    <w:rsid w:val="00872899"/>
    <w:rsid w:val="00872944"/>
    <w:rsid w:val="00872E20"/>
    <w:rsid w:val="00872F85"/>
    <w:rsid w:val="008732BE"/>
    <w:rsid w:val="00873DD7"/>
    <w:rsid w:val="0087452B"/>
    <w:rsid w:val="008748E7"/>
    <w:rsid w:val="00875455"/>
    <w:rsid w:val="00877300"/>
    <w:rsid w:val="00880250"/>
    <w:rsid w:val="0088037B"/>
    <w:rsid w:val="00883AFD"/>
    <w:rsid w:val="00883CB1"/>
    <w:rsid w:val="00885E2C"/>
    <w:rsid w:val="0088689A"/>
    <w:rsid w:val="00890316"/>
    <w:rsid w:val="00890B26"/>
    <w:rsid w:val="00891E0E"/>
    <w:rsid w:val="00891E19"/>
    <w:rsid w:val="00892222"/>
    <w:rsid w:val="0089389B"/>
    <w:rsid w:val="008941BC"/>
    <w:rsid w:val="008963E4"/>
    <w:rsid w:val="0089799F"/>
    <w:rsid w:val="00897E35"/>
    <w:rsid w:val="008A2F82"/>
    <w:rsid w:val="008A3D53"/>
    <w:rsid w:val="008A4DA1"/>
    <w:rsid w:val="008A5789"/>
    <w:rsid w:val="008A735B"/>
    <w:rsid w:val="008A7769"/>
    <w:rsid w:val="008B0039"/>
    <w:rsid w:val="008B04E1"/>
    <w:rsid w:val="008B1290"/>
    <w:rsid w:val="008B2BD6"/>
    <w:rsid w:val="008B2BEF"/>
    <w:rsid w:val="008B2EEA"/>
    <w:rsid w:val="008B34C4"/>
    <w:rsid w:val="008B3C05"/>
    <w:rsid w:val="008B513D"/>
    <w:rsid w:val="008B6587"/>
    <w:rsid w:val="008B686E"/>
    <w:rsid w:val="008B6E47"/>
    <w:rsid w:val="008B708C"/>
    <w:rsid w:val="008C00CF"/>
    <w:rsid w:val="008C0CAB"/>
    <w:rsid w:val="008C0F24"/>
    <w:rsid w:val="008C5225"/>
    <w:rsid w:val="008C5E6A"/>
    <w:rsid w:val="008C6444"/>
    <w:rsid w:val="008C7372"/>
    <w:rsid w:val="008C766C"/>
    <w:rsid w:val="008C7D14"/>
    <w:rsid w:val="008C7D6D"/>
    <w:rsid w:val="008D0792"/>
    <w:rsid w:val="008D44D8"/>
    <w:rsid w:val="008D50E9"/>
    <w:rsid w:val="008D5FF4"/>
    <w:rsid w:val="008D62BC"/>
    <w:rsid w:val="008D6617"/>
    <w:rsid w:val="008D6C26"/>
    <w:rsid w:val="008D6F8B"/>
    <w:rsid w:val="008E0949"/>
    <w:rsid w:val="008E1824"/>
    <w:rsid w:val="008E1F58"/>
    <w:rsid w:val="008E24A6"/>
    <w:rsid w:val="008E30D5"/>
    <w:rsid w:val="008E336F"/>
    <w:rsid w:val="008E33B0"/>
    <w:rsid w:val="008E4301"/>
    <w:rsid w:val="008E5C3C"/>
    <w:rsid w:val="008E671B"/>
    <w:rsid w:val="008E6811"/>
    <w:rsid w:val="008E720E"/>
    <w:rsid w:val="008E7407"/>
    <w:rsid w:val="008F1648"/>
    <w:rsid w:val="008F1924"/>
    <w:rsid w:val="008F1BC8"/>
    <w:rsid w:val="008F20F5"/>
    <w:rsid w:val="008F2671"/>
    <w:rsid w:val="008F2C79"/>
    <w:rsid w:val="008F2E1C"/>
    <w:rsid w:val="008F51BD"/>
    <w:rsid w:val="008F57D6"/>
    <w:rsid w:val="008F5E67"/>
    <w:rsid w:val="008F5FF1"/>
    <w:rsid w:val="008F62B6"/>
    <w:rsid w:val="008F6C65"/>
    <w:rsid w:val="008F748B"/>
    <w:rsid w:val="008F7BE6"/>
    <w:rsid w:val="0090258D"/>
    <w:rsid w:val="0090319B"/>
    <w:rsid w:val="00903527"/>
    <w:rsid w:val="0090567F"/>
    <w:rsid w:val="009068A7"/>
    <w:rsid w:val="00907955"/>
    <w:rsid w:val="00912072"/>
    <w:rsid w:val="00912450"/>
    <w:rsid w:val="00913653"/>
    <w:rsid w:val="009146F5"/>
    <w:rsid w:val="00915419"/>
    <w:rsid w:val="00915457"/>
    <w:rsid w:val="00915B57"/>
    <w:rsid w:val="009213E4"/>
    <w:rsid w:val="00921666"/>
    <w:rsid w:val="00923822"/>
    <w:rsid w:val="00925270"/>
    <w:rsid w:val="00926272"/>
    <w:rsid w:val="0092735E"/>
    <w:rsid w:val="00927FF2"/>
    <w:rsid w:val="00930272"/>
    <w:rsid w:val="00930988"/>
    <w:rsid w:val="00931D16"/>
    <w:rsid w:val="009334AC"/>
    <w:rsid w:val="00936C30"/>
    <w:rsid w:val="009401DE"/>
    <w:rsid w:val="00941856"/>
    <w:rsid w:val="009421E9"/>
    <w:rsid w:val="00945BA4"/>
    <w:rsid w:val="009469B8"/>
    <w:rsid w:val="00947638"/>
    <w:rsid w:val="00950250"/>
    <w:rsid w:val="00950EC6"/>
    <w:rsid w:val="00950F46"/>
    <w:rsid w:val="00951C99"/>
    <w:rsid w:val="009524A0"/>
    <w:rsid w:val="0095352F"/>
    <w:rsid w:val="009560C7"/>
    <w:rsid w:val="00956E3C"/>
    <w:rsid w:val="00960472"/>
    <w:rsid w:val="009606AB"/>
    <w:rsid w:val="00960E1D"/>
    <w:rsid w:val="009612FF"/>
    <w:rsid w:val="0096246C"/>
    <w:rsid w:val="00962D98"/>
    <w:rsid w:val="00963C9D"/>
    <w:rsid w:val="0096528C"/>
    <w:rsid w:val="00966624"/>
    <w:rsid w:val="00967998"/>
    <w:rsid w:val="00967C6B"/>
    <w:rsid w:val="0097024F"/>
    <w:rsid w:val="009718C0"/>
    <w:rsid w:val="00972FA0"/>
    <w:rsid w:val="0097334C"/>
    <w:rsid w:val="00974258"/>
    <w:rsid w:val="00974955"/>
    <w:rsid w:val="00974D51"/>
    <w:rsid w:val="00977A4B"/>
    <w:rsid w:val="009820E1"/>
    <w:rsid w:val="009822B9"/>
    <w:rsid w:val="00983B5F"/>
    <w:rsid w:val="00983D48"/>
    <w:rsid w:val="00983F16"/>
    <w:rsid w:val="009848C3"/>
    <w:rsid w:val="00985A4B"/>
    <w:rsid w:val="00987944"/>
    <w:rsid w:val="009902B0"/>
    <w:rsid w:val="00990490"/>
    <w:rsid w:val="0099371D"/>
    <w:rsid w:val="009956DF"/>
    <w:rsid w:val="009A18C8"/>
    <w:rsid w:val="009A1928"/>
    <w:rsid w:val="009A1FF3"/>
    <w:rsid w:val="009A236F"/>
    <w:rsid w:val="009A4A0E"/>
    <w:rsid w:val="009A5779"/>
    <w:rsid w:val="009B0F7D"/>
    <w:rsid w:val="009B1D0E"/>
    <w:rsid w:val="009B24AB"/>
    <w:rsid w:val="009B352C"/>
    <w:rsid w:val="009B35EB"/>
    <w:rsid w:val="009B4C82"/>
    <w:rsid w:val="009C08EB"/>
    <w:rsid w:val="009C14E9"/>
    <w:rsid w:val="009C16DA"/>
    <w:rsid w:val="009C1970"/>
    <w:rsid w:val="009C1EFB"/>
    <w:rsid w:val="009C279D"/>
    <w:rsid w:val="009C3138"/>
    <w:rsid w:val="009C3D8C"/>
    <w:rsid w:val="009C3F2C"/>
    <w:rsid w:val="009C4460"/>
    <w:rsid w:val="009C4D91"/>
    <w:rsid w:val="009C6CCE"/>
    <w:rsid w:val="009C7EE7"/>
    <w:rsid w:val="009D2C65"/>
    <w:rsid w:val="009D3500"/>
    <w:rsid w:val="009D40B1"/>
    <w:rsid w:val="009D54B1"/>
    <w:rsid w:val="009D59A7"/>
    <w:rsid w:val="009D66FB"/>
    <w:rsid w:val="009D6F24"/>
    <w:rsid w:val="009D77B4"/>
    <w:rsid w:val="009D7941"/>
    <w:rsid w:val="009D7956"/>
    <w:rsid w:val="009E006F"/>
    <w:rsid w:val="009E07FF"/>
    <w:rsid w:val="009E1F71"/>
    <w:rsid w:val="009E3EF3"/>
    <w:rsid w:val="009E4C97"/>
    <w:rsid w:val="009E6B99"/>
    <w:rsid w:val="009F0771"/>
    <w:rsid w:val="009F1321"/>
    <w:rsid w:val="009F13DA"/>
    <w:rsid w:val="009F198F"/>
    <w:rsid w:val="009F1A84"/>
    <w:rsid w:val="009F216B"/>
    <w:rsid w:val="009F2C8F"/>
    <w:rsid w:val="009F3A0B"/>
    <w:rsid w:val="009F3F65"/>
    <w:rsid w:val="009F42E9"/>
    <w:rsid w:val="009F45CB"/>
    <w:rsid w:val="009F5A84"/>
    <w:rsid w:val="009F7990"/>
    <w:rsid w:val="00A00118"/>
    <w:rsid w:val="00A002A3"/>
    <w:rsid w:val="00A00BE9"/>
    <w:rsid w:val="00A0137E"/>
    <w:rsid w:val="00A01EE5"/>
    <w:rsid w:val="00A02362"/>
    <w:rsid w:val="00A02D90"/>
    <w:rsid w:val="00A03E24"/>
    <w:rsid w:val="00A04FC3"/>
    <w:rsid w:val="00A05331"/>
    <w:rsid w:val="00A058C1"/>
    <w:rsid w:val="00A07721"/>
    <w:rsid w:val="00A10787"/>
    <w:rsid w:val="00A1146C"/>
    <w:rsid w:val="00A1236C"/>
    <w:rsid w:val="00A12C31"/>
    <w:rsid w:val="00A14AFA"/>
    <w:rsid w:val="00A17520"/>
    <w:rsid w:val="00A17AF8"/>
    <w:rsid w:val="00A207EA"/>
    <w:rsid w:val="00A24694"/>
    <w:rsid w:val="00A24E5C"/>
    <w:rsid w:val="00A27B61"/>
    <w:rsid w:val="00A30676"/>
    <w:rsid w:val="00A312F0"/>
    <w:rsid w:val="00A319F6"/>
    <w:rsid w:val="00A32355"/>
    <w:rsid w:val="00A32F89"/>
    <w:rsid w:val="00A330F9"/>
    <w:rsid w:val="00A33A9E"/>
    <w:rsid w:val="00A342E5"/>
    <w:rsid w:val="00A352D7"/>
    <w:rsid w:val="00A36E11"/>
    <w:rsid w:val="00A408B1"/>
    <w:rsid w:val="00A424B5"/>
    <w:rsid w:val="00A433C0"/>
    <w:rsid w:val="00A4389A"/>
    <w:rsid w:val="00A438A8"/>
    <w:rsid w:val="00A44851"/>
    <w:rsid w:val="00A500D1"/>
    <w:rsid w:val="00A5136D"/>
    <w:rsid w:val="00A52A1E"/>
    <w:rsid w:val="00A5495E"/>
    <w:rsid w:val="00A54D7D"/>
    <w:rsid w:val="00A54FA1"/>
    <w:rsid w:val="00A55228"/>
    <w:rsid w:val="00A56C2C"/>
    <w:rsid w:val="00A56EBF"/>
    <w:rsid w:val="00A60B53"/>
    <w:rsid w:val="00A627DD"/>
    <w:rsid w:val="00A64D49"/>
    <w:rsid w:val="00A65715"/>
    <w:rsid w:val="00A65C99"/>
    <w:rsid w:val="00A67974"/>
    <w:rsid w:val="00A67D50"/>
    <w:rsid w:val="00A71473"/>
    <w:rsid w:val="00A74510"/>
    <w:rsid w:val="00A74C15"/>
    <w:rsid w:val="00A75246"/>
    <w:rsid w:val="00A76752"/>
    <w:rsid w:val="00A76AEE"/>
    <w:rsid w:val="00A76CC0"/>
    <w:rsid w:val="00A80079"/>
    <w:rsid w:val="00A80F55"/>
    <w:rsid w:val="00A80F85"/>
    <w:rsid w:val="00A81E9D"/>
    <w:rsid w:val="00A846CF"/>
    <w:rsid w:val="00A85B6A"/>
    <w:rsid w:val="00A85C60"/>
    <w:rsid w:val="00A85CC3"/>
    <w:rsid w:val="00A86807"/>
    <w:rsid w:val="00A875C9"/>
    <w:rsid w:val="00A87BFF"/>
    <w:rsid w:val="00A902AB"/>
    <w:rsid w:val="00A9111E"/>
    <w:rsid w:val="00A94F46"/>
    <w:rsid w:val="00A97296"/>
    <w:rsid w:val="00A97F5F"/>
    <w:rsid w:val="00AA1559"/>
    <w:rsid w:val="00AA3EC4"/>
    <w:rsid w:val="00AA76AB"/>
    <w:rsid w:val="00AA776B"/>
    <w:rsid w:val="00AB1A27"/>
    <w:rsid w:val="00AB53D6"/>
    <w:rsid w:val="00AB6FA5"/>
    <w:rsid w:val="00AB7357"/>
    <w:rsid w:val="00AB7937"/>
    <w:rsid w:val="00AC009F"/>
    <w:rsid w:val="00AC25A1"/>
    <w:rsid w:val="00AC2805"/>
    <w:rsid w:val="00AC2E25"/>
    <w:rsid w:val="00AC4934"/>
    <w:rsid w:val="00AC5616"/>
    <w:rsid w:val="00AC7936"/>
    <w:rsid w:val="00AC799F"/>
    <w:rsid w:val="00AD21E1"/>
    <w:rsid w:val="00AD30E2"/>
    <w:rsid w:val="00AD3130"/>
    <w:rsid w:val="00AD3A22"/>
    <w:rsid w:val="00AD5AA1"/>
    <w:rsid w:val="00AD6777"/>
    <w:rsid w:val="00AE0410"/>
    <w:rsid w:val="00AE3725"/>
    <w:rsid w:val="00AE5D90"/>
    <w:rsid w:val="00AE6451"/>
    <w:rsid w:val="00AE66D5"/>
    <w:rsid w:val="00AE7F42"/>
    <w:rsid w:val="00AF2319"/>
    <w:rsid w:val="00AF26DD"/>
    <w:rsid w:val="00AF331E"/>
    <w:rsid w:val="00AF3410"/>
    <w:rsid w:val="00AF39C5"/>
    <w:rsid w:val="00AF3FDA"/>
    <w:rsid w:val="00AF49A8"/>
    <w:rsid w:val="00AF590E"/>
    <w:rsid w:val="00AF5937"/>
    <w:rsid w:val="00AF699C"/>
    <w:rsid w:val="00AF7D56"/>
    <w:rsid w:val="00B01680"/>
    <w:rsid w:val="00B022DD"/>
    <w:rsid w:val="00B02B54"/>
    <w:rsid w:val="00B03F61"/>
    <w:rsid w:val="00B04147"/>
    <w:rsid w:val="00B049EE"/>
    <w:rsid w:val="00B05654"/>
    <w:rsid w:val="00B05CB9"/>
    <w:rsid w:val="00B0636C"/>
    <w:rsid w:val="00B072F2"/>
    <w:rsid w:val="00B11160"/>
    <w:rsid w:val="00B1145A"/>
    <w:rsid w:val="00B116A8"/>
    <w:rsid w:val="00B116E2"/>
    <w:rsid w:val="00B1219D"/>
    <w:rsid w:val="00B12518"/>
    <w:rsid w:val="00B132D3"/>
    <w:rsid w:val="00B1405E"/>
    <w:rsid w:val="00B140FB"/>
    <w:rsid w:val="00B16F9C"/>
    <w:rsid w:val="00B17600"/>
    <w:rsid w:val="00B17943"/>
    <w:rsid w:val="00B206FE"/>
    <w:rsid w:val="00B22EB9"/>
    <w:rsid w:val="00B23EA6"/>
    <w:rsid w:val="00B2421B"/>
    <w:rsid w:val="00B24936"/>
    <w:rsid w:val="00B2719C"/>
    <w:rsid w:val="00B27971"/>
    <w:rsid w:val="00B3123C"/>
    <w:rsid w:val="00B3159C"/>
    <w:rsid w:val="00B31C95"/>
    <w:rsid w:val="00B32FD0"/>
    <w:rsid w:val="00B341ED"/>
    <w:rsid w:val="00B3530E"/>
    <w:rsid w:val="00B35B6A"/>
    <w:rsid w:val="00B36103"/>
    <w:rsid w:val="00B36A62"/>
    <w:rsid w:val="00B40671"/>
    <w:rsid w:val="00B41815"/>
    <w:rsid w:val="00B418E7"/>
    <w:rsid w:val="00B41FA9"/>
    <w:rsid w:val="00B43687"/>
    <w:rsid w:val="00B46057"/>
    <w:rsid w:val="00B466A5"/>
    <w:rsid w:val="00B47076"/>
    <w:rsid w:val="00B472F9"/>
    <w:rsid w:val="00B50245"/>
    <w:rsid w:val="00B506A4"/>
    <w:rsid w:val="00B50C5A"/>
    <w:rsid w:val="00B5169D"/>
    <w:rsid w:val="00B52D3E"/>
    <w:rsid w:val="00B54D3B"/>
    <w:rsid w:val="00B558F0"/>
    <w:rsid w:val="00B56443"/>
    <w:rsid w:val="00B56F83"/>
    <w:rsid w:val="00B601B9"/>
    <w:rsid w:val="00B6056C"/>
    <w:rsid w:val="00B633A8"/>
    <w:rsid w:val="00B6342B"/>
    <w:rsid w:val="00B63546"/>
    <w:rsid w:val="00B6396B"/>
    <w:rsid w:val="00B65B4C"/>
    <w:rsid w:val="00B65C84"/>
    <w:rsid w:val="00B707DF"/>
    <w:rsid w:val="00B70912"/>
    <w:rsid w:val="00B7128B"/>
    <w:rsid w:val="00B7292E"/>
    <w:rsid w:val="00B72CC8"/>
    <w:rsid w:val="00B730E6"/>
    <w:rsid w:val="00B74377"/>
    <w:rsid w:val="00B74ADB"/>
    <w:rsid w:val="00B77A5D"/>
    <w:rsid w:val="00B811BD"/>
    <w:rsid w:val="00B811FF"/>
    <w:rsid w:val="00B8196F"/>
    <w:rsid w:val="00B81DC3"/>
    <w:rsid w:val="00B83851"/>
    <w:rsid w:val="00B83DEF"/>
    <w:rsid w:val="00B8566A"/>
    <w:rsid w:val="00B86A15"/>
    <w:rsid w:val="00B86C69"/>
    <w:rsid w:val="00B92A83"/>
    <w:rsid w:val="00B95E16"/>
    <w:rsid w:val="00B97888"/>
    <w:rsid w:val="00BA0FFD"/>
    <w:rsid w:val="00BA5D3B"/>
    <w:rsid w:val="00BA6274"/>
    <w:rsid w:val="00BB1688"/>
    <w:rsid w:val="00BB1A65"/>
    <w:rsid w:val="00BB2178"/>
    <w:rsid w:val="00BB26A7"/>
    <w:rsid w:val="00BB2B9B"/>
    <w:rsid w:val="00BB2E6D"/>
    <w:rsid w:val="00BB3817"/>
    <w:rsid w:val="00BB3CB7"/>
    <w:rsid w:val="00BB6654"/>
    <w:rsid w:val="00BB6BB0"/>
    <w:rsid w:val="00BB7B64"/>
    <w:rsid w:val="00BC1336"/>
    <w:rsid w:val="00BC16BC"/>
    <w:rsid w:val="00BC2FB1"/>
    <w:rsid w:val="00BC35B8"/>
    <w:rsid w:val="00BC35E9"/>
    <w:rsid w:val="00BC47AF"/>
    <w:rsid w:val="00BC55FB"/>
    <w:rsid w:val="00BC5B59"/>
    <w:rsid w:val="00BC5D75"/>
    <w:rsid w:val="00BD069B"/>
    <w:rsid w:val="00BD100B"/>
    <w:rsid w:val="00BD1ABC"/>
    <w:rsid w:val="00BD2332"/>
    <w:rsid w:val="00BD2E9A"/>
    <w:rsid w:val="00BD32B9"/>
    <w:rsid w:val="00BD5976"/>
    <w:rsid w:val="00BD6374"/>
    <w:rsid w:val="00BD6F79"/>
    <w:rsid w:val="00BD6F7A"/>
    <w:rsid w:val="00BE0954"/>
    <w:rsid w:val="00BE238F"/>
    <w:rsid w:val="00BE4260"/>
    <w:rsid w:val="00BF02B8"/>
    <w:rsid w:val="00BF07E9"/>
    <w:rsid w:val="00BF14CF"/>
    <w:rsid w:val="00BF14F4"/>
    <w:rsid w:val="00BF456C"/>
    <w:rsid w:val="00BF46A0"/>
    <w:rsid w:val="00BF5D49"/>
    <w:rsid w:val="00BF66D1"/>
    <w:rsid w:val="00BF7689"/>
    <w:rsid w:val="00BF7735"/>
    <w:rsid w:val="00BF7A5A"/>
    <w:rsid w:val="00BF7B7A"/>
    <w:rsid w:val="00C003E4"/>
    <w:rsid w:val="00C017F2"/>
    <w:rsid w:val="00C020ED"/>
    <w:rsid w:val="00C02909"/>
    <w:rsid w:val="00C03B5D"/>
    <w:rsid w:val="00C05F4B"/>
    <w:rsid w:val="00C10D5B"/>
    <w:rsid w:val="00C114B9"/>
    <w:rsid w:val="00C11CF5"/>
    <w:rsid w:val="00C1305C"/>
    <w:rsid w:val="00C13B42"/>
    <w:rsid w:val="00C14964"/>
    <w:rsid w:val="00C16AAC"/>
    <w:rsid w:val="00C16EB9"/>
    <w:rsid w:val="00C20466"/>
    <w:rsid w:val="00C21C29"/>
    <w:rsid w:val="00C23250"/>
    <w:rsid w:val="00C23F56"/>
    <w:rsid w:val="00C240DC"/>
    <w:rsid w:val="00C2530E"/>
    <w:rsid w:val="00C26E5F"/>
    <w:rsid w:val="00C26F62"/>
    <w:rsid w:val="00C31D17"/>
    <w:rsid w:val="00C31E5A"/>
    <w:rsid w:val="00C32080"/>
    <w:rsid w:val="00C3422D"/>
    <w:rsid w:val="00C34EDA"/>
    <w:rsid w:val="00C37A13"/>
    <w:rsid w:val="00C413AD"/>
    <w:rsid w:val="00C41665"/>
    <w:rsid w:val="00C432DE"/>
    <w:rsid w:val="00C451C2"/>
    <w:rsid w:val="00C45517"/>
    <w:rsid w:val="00C459A3"/>
    <w:rsid w:val="00C45B78"/>
    <w:rsid w:val="00C460DA"/>
    <w:rsid w:val="00C4636A"/>
    <w:rsid w:val="00C464F7"/>
    <w:rsid w:val="00C470C7"/>
    <w:rsid w:val="00C47F0B"/>
    <w:rsid w:val="00C50BB3"/>
    <w:rsid w:val="00C515B7"/>
    <w:rsid w:val="00C516A3"/>
    <w:rsid w:val="00C52274"/>
    <w:rsid w:val="00C52417"/>
    <w:rsid w:val="00C52D24"/>
    <w:rsid w:val="00C53455"/>
    <w:rsid w:val="00C54DE1"/>
    <w:rsid w:val="00C55D71"/>
    <w:rsid w:val="00C563EB"/>
    <w:rsid w:val="00C573C0"/>
    <w:rsid w:val="00C57E6E"/>
    <w:rsid w:val="00C602AC"/>
    <w:rsid w:val="00C60520"/>
    <w:rsid w:val="00C60E5E"/>
    <w:rsid w:val="00C6318A"/>
    <w:rsid w:val="00C63FDA"/>
    <w:rsid w:val="00C70124"/>
    <w:rsid w:val="00C704CA"/>
    <w:rsid w:val="00C70750"/>
    <w:rsid w:val="00C70DCD"/>
    <w:rsid w:val="00C71987"/>
    <w:rsid w:val="00C72A79"/>
    <w:rsid w:val="00C7522C"/>
    <w:rsid w:val="00C75974"/>
    <w:rsid w:val="00C77020"/>
    <w:rsid w:val="00C800D2"/>
    <w:rsid w:val="00C80555"/>
    <w:rsid w:val="00C807A0"/>
    <w:rsid w:val="00C81098"/>
    <w:rsid w:val="00C82765"/>
    <w:rsid w:val="00C8664D"/>
    <w:rsid w:val="00C91F53"/>
    <w:rsid w:val="00C92FFB"/>
    <w:rsid w:val="00C93AD4"/>
    <w:rsid w:val="00C9459A"/>
    <w:rsid w:val="00C9643E"/>
    <w:rsid w:val="00C96BD9"/>
    <w:rsid w:val="00CA057B"/>
    <w:rsid w:val="00CA0DB1"/>
    <w:rsid w:val="00CA117D"/>
    <w:rsid w:val="00CA1F8D"/>
    <w:rsid w:val="00CA2001"/>
    <w:rsid w:val="00CA3CC3"/>
    <w:rsid w:val="00CA45DD"/>
    <w:rsid w:val="00CA4CB5"/>
    <w:rsid w:val="00CA4FD5"/>
    <w:rsid w:val="00CA7064"/>
    <w:rsid w:val="00CA71D9"/>
    <w:rsid w:val="00CB0533"/>
    <w:rsid w:val="00CB12DB"/>
    <w:rsid w:val="00CB1EFF"/>
    <w:rsid w:val="00CB2034"/>
    <w:rsid w:val="00CB3F7A"/>
    <w:rsid w:val="00CB4A7E"/>
    <w:rsid w:val="00CB58BF"/>
    <w:rsid w:val="00CB5FD3"/>
    <w:rsid w:val="00CB7DE2"/>
    <w:rsid w:val="00CC005D"/>
    <w:rsid w:val="00CC0B7E"/>
    <w:rsid w:val="00CC0C87"/>
    <w:rsid w:val="00CC1011"/>
    <w:rsid w:val="00CC2DDB"/>
    <w:rsid w:val="00CC7143"/>
    <w:rsid w:val="00CD0754"/>
    <w:rsid w:val="00CD24E1"/>
    <w:rsid w:val="00CD25A2"/>
    <w:rsid w:val="00CD32CF"/>
    <w:rsid w:val="00CD383B"/>
    <w:rsid w:val="00CD3E6B"/>
    <w:rsid w:val="00CD4467"/>
    <w:rsid w:val="00CD4BCA"/>
    <w:rsid w:val="00CD67A3"/>
    <w:rsid w:val="00CE215B"/>
    <w:rsid w:val="00CE303D"/>
    <w:rsid w:val="00CE3878"/>
    <w:rsid w:val="00CE3AE4"/>
    <w:rsid w:val="00CE4F31"/>
    <w:rsid w:val="00CE6832"/>
    <w:rsid w:val="00CE69DD"/>
    <w:rsid w:val="00CE6B5D"/>
    <w:rsid w:val="00CE7FF8"/>
    <w:rsid w:val="00CF064B"/>
    <w:rsid w:val="00CF08CB"/>
    <w:rsid w:val="00CF18EB"/>
    <w:rsid w:val="00CF2438"/>
    <w:rsid w:val="00CF2FCE"/>
    <w:rsid w:val="00CF31BA"/>
    <w:rsid w:val="00CF52DF"/>
    <w:rsid w:val="00D01284"/>
    <w:rsid w:val="00D04486"/>
    <w:rsid w:val="00D04D84"/>
    <w:rsid w:val="00D04D8C"/>
    <w:rsid w:val="00D05C1D"/>
    <w:rsid w:val="00D067B7"/>
    <w:rsid w:val="00D06943"/>
    <w:rsid w:val="00D06C9E"/>
    <w:rsid w:val="00D07B7F"/>
    <w:rsid w:val="00D07D1F"/>
    <w:rsid w:val="00D130BE"/>
    <w:rsid w:val="00D17CCE"/>
    <w:rsid w:val="00D2105B"/>
    <w:rsid w:val="00D21A3D"/>
    <w:rsid w:val="00D21FDF"/>
    <w:rsid w:val="00D220AC"/>
    <w:rsid w:val="00D255D6"/>
    <w:rsid w:val="00D25774"/>
    <w:rsid w:val="00D25B73"/>
    <w:rsid w:val="00D27E1B"/>
    <w:rsid w:val="00D30119"/>
    <w:rsid w:val="00D317D3"/>
    <w:rsid w:val="00D320D3"/>
    <w:rsid w:val="00D32B92"/>
    <w:rsid w:val="00D36292"/>
    <w:rsid w:val="00D370E0"/>
    <w:rsid w:val="00D3753D"/>
    <w:rsid w:val="00D40051"/>
    <w:rsid w:val="00D40EEF"/>
    <w:rsid w:val="00D41665"/>
    <w:rsid w:val="00D447B3"/>
    <w:rsid w:val="00D44A40"/>
    <w:rsid w:val="00D44D69"/>
    <w:rsid w:val="00D44E32"/>
    <w:rsid w:val="00D47494"/>
    <w:rsid w:val="00D4765B"/>
    <w:rsid w:val="00D479AF"/>
    <w:rsid w:val="00D51A42"/>
    <w:rsid w:val="00D53759"/>
    <w:rsid w:val="00D5585B"/>
    <w:rsid w:val="00D568BE"/>
    <w:rsid w:val="00D5707F"/>
    <w:rsid w:val="00D6190E"/>
    <w:rsid w:val="00D646D8"/>
    <w:rsid w:val="00D64CA8"/>
    <w:rsid w:val="00D65794"/>
    <w:rsid w:val="00D677DD"/>
    <w:rsid w:val="00D67972"/>
    <w:rsid w:val="00D70749"/>
    <w:rsid w:val="00D719AB"/>
    <w:rsid w:val="00D7203C"/>
    <w:rsid w:val="00D730D5"/>
    <w:rsid w:val="00D73491"/>
    <w:rsid w:val="00D73C9A"/>
    <w:rsid w:val="00D75AAE"/>
    <w:rsid w:val="00D75FD6"/>
    <w:rsid w:val="00D772A4"/>
    <w:rsid w:val="00D803B3"/>
    <w:rsid w:val="00D81E29"/>
    <w:rsid w:val="00D81E35"/>
    <w:rsid w:val="00D84934"/>
    <w:rsid w:val="00D86295"/>
    <w:rsid w:val="00D86E35"/>
    <w:rsid w:val="00D90E7A"/>
    <w:rsid w:val="00D911CA"/>
    <w:rsid w:val="00D91959"/>
    <w:rsid w:val="00D928FA"/>
    <w:rsid w:val="00D952EC"/>
    <w:rsid w:val="00D9785A"/>
    <w:rsid w:val="00DA33F3"/>
    <w:rsid w:val="00DA47EA"/>
    <w:rsid w:val="00DA49F5"/>
    <w:rsid w:val="00DA6890"/>
    <w:rsid w:val="00DA6938"/>
    <w:rsid w:val="00DB0C47"/>
    <w:rsid w:val="00DB1BD6"/>
    <w:rsid w:val="00DB4AF1"/>
    <w:rsid w:val="00DB515D"/>
    <w:rsid w:val="00DC04BE"/>
    <w:rsid w:val="00DC3409"/>
    <w:rsid w:val="00DC40A0"/>
    <w:rsid w:val="00DC51D2"/>
    <w:rsid w:val="00DC5450"/>
    <w:rsid w:val="00DC73C2"/>
    <w:rsid w:val="00DC76E7"/>
    <w:rsid w:val="00DD03C5"/>
    <w:rsid w:val="00DD0698"/>
    <w:rsid w:val="00DD3A55"/>
    <w:rsid w:val="00DD3F1D"/>
    <w:rsid w:val="00DD44B4"/>
    <w:rsid w:val="00DD5CFE"/>
    <w:rsid w:val="00DD791B"/>
    <w:rsid w:val="00DE1742"/>
    <w:rsid w:val="00DE1A7E"/>
    <w:rsid w:val="00DE1C5A"/>
    <w:rsid w:val="00DE1CE1"/>
    <w:rsid w:val="00DE2181"/>
    <w:rsid w:val="00DE45E3"/>
    <w:rsid w:val="00DE6664"/>
    <w:rsid w:val="00DE7331"/>
    <w:rsid w:val="00DF19DA"/>
    <w:rsid w:val="00DF1A12"/>
    <w:rsid w:val="00DF24A8"/>
    <w:rsid w:val="00DF5562"/>
    <w:rsid w:val="00DF665E"/>
    <w:rsid w:val="00DF742F"/>
    <w:rsid w:val="00E01830"/>
    <w:rsid w:val="00E02AA0"/>
    <w:rsid w:val="00E061BA"/>
    <w:rsid w:val="00E06224"/>
    <w:rsid w:val="00E0683F"/>
    <w:rsid w:val="00E07CF9"/>
    <w:rsid w:val="00E1007F"/>
    <w:rsid w:val="00E10718"/>
    <w:rsid w:val="00E1370B"/>
    <w:rsid w:val="00E14D22"/>
    <w:rsid w:val="00E209A5"/>
    <w:rsid w:val="00E209CA"/>
    <w:rsid w:val="00E20FEF"/>
    <w:rsid w:val="00E219A0"/>
    <w:rsid w:val="00E21BE1"/>
    <w:rsid w:val="00E2458E"/>
    <w:rsid w:val="00E2516A"/>
    <w:rsid w:val="00E25788"/>
    <w:rsid w:val="00E26BF5"/>
    <w:rsid w:val="00E26DFF"/>
    <w:rsid w:val="00E27EFA"/>
    <w:rsid w:val="00E301A2"/>
    <w:rsid w:val="00E3036C"/>
    <w:rsid w:val="00E30817"/>
    <w:rsid w:val="00E30C2D"/>
    <w:rsid w:val="00E30DAD"/>
    <w:rsid w:val="00E317B4"/>
    <w:rsid w:val="00E32711"/>
    <w:rsid w:val="00E327CC"/>
    <w:rsid w:val="00E329E8"/>
    <w:rsid w:val="00E32FD2"/>
    <w:rsid w:val="00E3347B"/>
    <w:rsid w:val="00E34576"/>
    <w:rsid w:val="00E346C1"/>
    <w:rsid w:val="00E349C8"/>
    <w:rsid w:val="00E34ADD"/>
    <w:rsid w:val="00E36638"/>
    <w:rsid w:val="00E40046"/>
    <w:rsid w:val="00E41983"/>
    <w:rsid w:val="00E42499"/>
    <w:rsid w:val="00E43861"/>
    <w:rsid w:val="00E44DDC"/>
    <w:rsid w:val="00E4523D"/>
    <w:rsid w:val="00E50C45"/>
    <w:rsid w:val="00E51D48"/>
    <w:rsid w:val="00E52816"/>
    <w:rsid w:val="00E53997"/>
    <w:rsid w:val="00E54622"/>
    <w:rsid w:val="00E563DD"/>
    <w:rsid w:val="00E56CFD"/>
    <w:rsid w:val="00E57654"/>
    <w:rsid w:val="00E64066"/>
    <w:rsid w:val="00E6477A"/>
    <w:rsid w:val="00E654EB"/>
    <w:rsid w:val="00E655B7"/>
    <w:rsid w:val="00E66602"/>
    <w:rsid w:val="00E70241"/>
    <w:rsid w:val="00E703DF"/>
    <w:rsid w:val="00E70E47"/>
    <w:rsid w:val="00E70F5D"/>
    <w:rsid w:val="00E7178D"/>
    <w:rsid w:val="00E724B6"/>
    <w:rsid w:val="00E73BC6"/>
    <w:rsid w:val="00E75EE0"/>
    <w:rsid w:val="00E765EF"/>
    <w:rsid w:val="00E7663C"/>
    <w:rsid w:val="00E76A17"/>
    <w:rsid w:val="00E771F1"/>
    <w:rsid w:val="00E80001"/>
    <w:rsid w:val="00E8001C"/>
    <w:rsid w:val="00E80A18"/>
    <w:rsid w:val="00E80CF7"/>
    <w:rsid w:val="00E8314A"/>
    <w:rsid w:val="00E8314E"/>
    <w:rsid w:val="00E8375C"/>
    <w:rsid w:val="00E83B11"/>
    <w:rsid w:val="00E85742"/>
    <w:rsid w:val="00E8720D"/>
    <w:rsid w:val="00E879B4"/>
    <w:rsid w:val="00E9116F"/>
    <w:rsid w:val="00E929BA"/>
    <w:rsid w:val="00E931C4"/>
    <w:rsid w:val="00E93E61"/>
    <w:rsid w:val="00E95493"/>
    <w:rsid w:val="00E96851"/>
    <w:rsid w:val="00E97FBD"/>
    <w:rsid w:val="00EA1B9A"/>
    <w:rsid w:val="00EA2A45"/>
    <w:rsid w:val="00EA3A5B"/>
    <w:rsid w:val="00EA4E3E"/>
    <w:rsid w:val="00EA74B4"/>
    <w:rsid w:val="00EB05CB"/>
    <w:rsid w:val="00EB149B"/>
    <w:rsid w:val="00EB17D8"/>
    <w:rsid w:val="00EB180A"/>
    <w:rsid w:val="00EB24AE"/>
    <w:rsid w:val="00EB30DA"/>
    <w:rsid w:val="00EB3447"/>
    <w:rsid w:val="00EB3E85"/>
    <w:rsid w:val="00EB6ADD"/>
    <w:rsid w:val="00EB7986"/>
    <w:rsid w:val="00EC1198"/>
    <w:rsid w:val="00EC371A"/>
    <w:rsid w:val="00EC3720"/>
    <w:rsid w:val="00EC4567"/>
    <w:rsid w:val="00EC46D4"/>
    <w:rsid w:val="00EC48FB"/>
    <w:rsid w:val="00EC4D97"/>
    <w:rsid w:val="00EC4F18"/>
    <w:rsid w:val="00EC5856"/>
    <w:rsid w:val="00EC58B1"/>
    <w:rsid w:val="00EC72EF"/>
    <w:rsid w:val="00EC7FB5"/>
    <w:rsid w:val="00ED033B"/>
    <w:rsid w:val="00ED1E29"/>
    <w:rsid w:val="00ED31BF"/>
    <w:rsid w:val="00ED3F13"/>
    <w:rsid w:val="00ED4953"/>
    <w:rsid w:val="00ED583B"/>
    <w:rsid w:val="00ED5BCA"/>
    <w:rsid w:val="00ED5DD7"/>
    <w:rsid w:val="00ED6497"/>
    <w:rsid w:val="00ED786F"/>
    <w:rsid w:val="00EE05BC"/>
    <w:rsid w:val="00EE08E5"/>
    <w:rsid w:val="00EE108E"/>
    <w:rsid w:val="00EE10EC"/>
    <w:rsid w:val="00EE1C65"/>
    <w:rsid w:val="00EE2469"/>
    <w:rsid w:val="00EE4171"/>
    <w:rsid w:val="00EE64DE"/>
    <w:rsid w:val="00EE6CA5"/>
    <w:rsid w:val="00EE725B"/>
    <w:rsid w:val="00EE73A3"/>
    <w:rsid w:val="00EE7E01"/>
    <w:rsid w:val="00EF014B"/>
    <w:rsid w:val="00EF0710"/>
    <w:rsid w:val="00EF1D08"/>
    <w:rsid w:val="00EF40B3"/>
    <w:rsid w:val="00EF44F0"/>
    <w:rsid w:val="00EF4C05"/>
    <w:rsid w:val="00EF5964"/>
    <w:rsid w:val="00EF7C61"/>
    <w:rsid w:val="00F01678"/>
    <w:rsid w:val="00F0325F"/>
    <w:rsid w:val="00F03A94"/>
    <w:rsid w:val="00F044B0"/>
    <w:rsid w:val="00F06792"/>
    <w:rsid w:val="00F07543"/>
    <w:rsid w:val="00F11720"/>
    <w:rsid w:val="00F130A7"/>
    <w:rsid w:val="00F147F0"/>
    <w:rsid w:val="00F15437"/>
    <w:rsid w:val="00F169E1"/>
    <w:rsid w:val="00F20DBD"/>
    <w:rsid w:val="00F21627"/>
    <w:rsid w:val="00F21AA6"/>
    <w:rsid w:val="00F24698"/>
    <w:rsid w:val="00F2711B"/>
    <w:rsid w:val="00F30324"/>
    <w:rsid w:val="00F30539"/>
    <w:rsid w:val="00F306E9"/>
    <w:rsid w:val="00F30EAB"/>
    <w:rsid w:val="00F31F1A"/>
    <w:rsid w:val="00F32082"/>
    <w:rsid w:val="00F3326D"/>
    <w:rsid w:val="00F33C25"/>
    <w:rsid w:val="00F33EB1"/>
    <w:rsid w:val="00F35AA6"/>
    <w:rsid w:val="00F35E66"/>
    <w:rsid w:val="00F35F3F"/>
    <w:rsid w:val="00F36BDF"/>
    <w:rsid w:val="00F36FF4"/>
    <w:rsid w:val="00F407E7"/>
    <w:rsid w:val="00F40E20"/>
    <w:rsid w:val="00F45675"/>
    <w:rsid w:val="00F45832"/>
    <w:rsid w:val="00F45E1D"/>
    <w:rsid w:val="00F46C04"/>
    <w:rsid w:val="00F47A69"/>
    <w:rsid w:val="00F5092C"/>
    <w:rsid w:val="00F50B5E"/>
    <w:rsid w:val="00F5171B"/>
    <w:rsid w:val="00F54081"/>
    <w:rsid w:val="00F54C04"/>
    <w:rsid w:val="00F55805"/>
    <w:rsid w:val="00F55934"/>
    <w:rsid w:val="00F564B2"/>
    <w:rsid w:val="00F6140F"/>
    <w:rsid w:val="00F6445B"/>
    <w:rsid w:val="00F64A9E"/>
    <w:rsid w:val="00F65C08"/>
    <w:rsid w:val="00F6618C"/>
    <w:rsid w:val="00F66ECC"/>
    <w:rsid w:val="00F70C43"/>
    <w:rsid w:val="00F70D39"/>
    <w:rsid w:val="00F719BA"/>
    <w:rsid w:val="00F72CFB"/>
    <w:rsid w:val="00F745BF"/>
    <w:rsid w:val="00F74804"/>
    <w:rsid w:val="00F766FD"/>
    <w:rsid w:val="00F80202"/>
    <w:rsid w:val="00F80381"/>
    <w:rsid w:val="00F809C3"/>
    <w:rsid w:val="00F80E8E"/>
    <w:rsid w:val="00F8296E"/>
    <w:rsid w:val="00F84514"/>
    <w:rsid w:val="00F84E00"/>
    <w:rsid w:val="00F85418"/>
    <w:rsid w:val="00F86C83"/>
    <w:rsid w:val="00F87742"/>
    <w:rsid w:val="00F9141E"/>
    <w:rsid w:val="00F95067"/>
    <w:rsid w:val="00F95478"/>
    <w:rsid w:val="00F95E1E"/>
    <w:rsid w:val="00F962B7"/>
    <w:rsid w:val="00F9786E"/>
    <w:rsid w:val="00F97A51"/>
    <w:rsid w:val="00FA0505"/>
    <w:rsid w:val="00FA0DD2"/>
    <w:rsid w:val="00FA2A90"/>
    <w:rsid w:val="00FA3294"/>
    <w:rsid w:val="00FA44DD"/>
    <w:rsid w:val="00FA54DD"/>
    <w:rsid w:val="00FA6161"/>
    <w:rsid w:val="00FA6D08"/>
    <w:rsid w:val="00FA7DDF"/>
    <w:rsid w:val="00FB213E"/>
    <w:rsid w:val="00FB5C2E"/>
    <w:rsid w:val="00FC055B"/>
    <w:rsid w:val="00FC13F0"/>
    <w:rsid w:val="00FC26E1"/>
    <w:rsid w:val="00FC283B"/>
    <w:rsid w:val="00FC4A57"/>
    <w:rsid w:val="00FC4BD8"/>
    <w:rsid w:val="00FC58D3"/>
    <w:rsid w:val="00FC7ACA"/>
    <w:rsid w:val="00FC7DC4"/>
    <w:rsid w:val="00FD0A91"/>
    <w:rsid w:val="00FD0C58"/>
    <w:rsid w:val="00FD118A"/>
    <w:rsid w:val="00FD170A"/>
    <w:rsid w:val="00FD2EF3"/>
    <w:rsid w:val="00FD3270"/>
    <w:rsid w:val="00FD3F8A"/>
    <w:rsid w:val="00FD4977"/>
    <w:rsid w:val="00FD5583"/>
    <w:rsid w:val="00FD7959"/>
    <w:rsid w:val="00FE08B6"/>
    <w:rsid w:val="00FE117F"/>
    <w:rsid w:val="00FE2695"/>
    <w:rsid w:val="00FE40CF"/>
    <w:rsid w:val="00FE437C"/>
    <w:rsid w:val="00FE571C"/>
    <w:rsid w:val="00FE66AB"/>
    <w:rsid w:val="00FE6A8C"/>
    <w:rsid w:val="00FE7BF0"/>
    <w:rsid w:val="00FF04A0"/>
    <w:rsid w:val="00FF0DF8"/>
    <w:rsid w:val="00FF3756"/>
    <w:rsid w:val="00FF39C5"/>
    <w:rsid w:val="00FF41DC"/>
    <w:rsid w:val="00FF446B"/>
    <w:rsid w:val="00FF53D8"/>
    <w:rsid w:val="00FF5FF5"/>
    <w:rsid w:val="00FF796F"/>
    <w:rsid w:val="00FF7A9B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D3EEA3"/>
  <w15:docId w15:val="{79D73127-A1E6-40D1-B99F-BACA61A5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0">
    <w:name w:val="Normal"/>
    <w:qFormat/>
    <w:rsid w:val="009C7EE7"/>
    <w:pPr>
      <w:spacing w:before="60" w:after="60" w:line="360" w:lineRule="auto"/>
      <w:ind w:firstLine="709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styleId="10">
    <w:name w:val="heading 1"/>
    <w:basedOn w:val="af0"/>
    <w:next w:val="af0"/>
    <w:link w:val="11"/>
    <w:autoRedefine/>
    <w:uiPriority w:val="9"/>
    <w:qFormat/>
    <w:rsid w:val="009C7EE7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f0"/>
    <w:next w:val="af0"/>
    <w:link w:val="20"/>
    <w:uiPriority w:val="9"/>
    <w:unhideWhenUsed/>
    <w:qFormat/>
    <w:rsid w:val="009C7EE7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f0"/>
    <w:next w:val="af0"/>
    <w:link w:val="30"/>
    <w:uiPriority w:val="9"/>
    <w:unhideWhenUsed/>
    <w:qFormat/>
    <w:rsid w:val="009C7EE7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f0"/>
    <w:next w:val="af0"/>
    <w:link w:val="40"/>
    <w:uiPriority w:val="9"/>
    <w:unhideWhenUsed/>
    <w:qFormat/>
    <w:rsid w:val="009C7EE7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f0"/>
    <w:next w:val="af0"/>
    <w:link w:val="50"/>
    <w:uiPriority w:val="9"/>
    <w:qFormat/>
    <w:rsid w:val="009C7EE7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f0"/>
    <w:next w:val="af0"/>
    <w:link w:val="60"/>
    <w:uiPriority w:val="9"/>
    <w:qFormat/>
    <w:rsid w:val="009C7EE7"/>
    <w:pPr>
      <w:keepNext/>
      <w:keepLines/>
      <w:spacing w:before="40"/>
      <w:ind w:firstLine="0"/>
      <w:outlineLvl w:val="5"/>
    </w:pPr>
    <w:rPr>
      <w:rFonts w:eastAsia="Times New Roman" w:cs="Times New Roman"/>
      <w:color w:val="1F4D78" w:themeColor="accent1" w:themeShade="7F"/>
    </w:rPr>
  </w:style>
  <w:style w:type="paragraph" w:styleId="7">
    <w:name w:val="heading 7"/>
    <w:basedOn w:val="af0"/>
    <w:next w:val="af0"/>
    <w:link w:val="70"/>
    <w:uiPriority w:val="9"/>
    <w:unhideWhenUsed/>
    <w:qFormat/>
    <w:rsid w:val="009C7EE7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1F4D78" w:themeColor="accent1" w:themeShade="7F"/>
    </w:rPr>
  </w:style>
  <w:style w:type="paragraph" w:styleId="8">
    <w:name w:val="heading 8"/>
    <w:basedOn w:val="af0"/>
    <w:next w:val="af0"/>
    <w:link w:val="80"/>
    <w:uiPriority w:val="9"/>
    <w:unhideWhenUsed/>
    <w:qFormat/>
    <w:rsid w:val="009C7EE7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f0"/>
    <w:next w:val="af0"/>
    <w:link w:val="90"/>
    <w:uiPriority w:val="9"/>
    <w:unhideWhenUsed/>
    <w:qFormat/>
    <w:rsid w:val="009C7EE7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paragraph" w:customStyle="1" w:styleId="af4">
    <w:name w:val="Таблица. Текст"/>
    <w:basedOn w:val="af0"/>
    <w:qFormat/>
    <w:rsid w:val="00310B68"/>
    <w:pPr>
      <w:spacing w:line="240" w:lineRule="auto"/>
      <w:ind w:firstLine="0"/>
      <w:jc w:val="left"/>
    </w:pPr>
    <w:rPr>
      <w:sz w:val="22"/>
    </w:rPr>
  </w:style>
  <w:style w:type="paragraph" w:customStyle="1" w:styleId="XML-">
    <w:name w:val="XML-файл"/>
    <w:basedOn w:val="af4"/>
    <w:qFormat/>
    <w:rsid w:val="00310B68"/>
    <w:rPr>
      <w:sz w:val="20"/>
    </w:rPr>
  </w:style>
  <w:style w:type="paragraph" w:styleId="af5">
    <w:name w:val="List Paragraph"/>
    <w:basedOn w:val="af0"/>
    <w:uiPriority w:val="34"/>
    <w:qFormat/>
    <w:rsid w:val="009C7EE7"/>
    <w:pPr>
      <w:ind w:left="720"/>
      <w:contextualSpacing/>
    </w:pPr>
  </w:style>
  <w:style w:type="paragraph" w:styleId="HTML">
    <w:name w:val="HTML Address"/>
    <w:basedOn w:val="af0"/>
    <w:link w:val="HTML0"/>
    <w:uiPriority w:val="99"/>
    <w:rsid w:val="009C7EE7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f1"/>
    <w:link w:val="HTML"/>
    <w:uiPriority w:val="99"/>
    <w:rsid w:val="009C7EE7"/>
    <w:rPr>
      <w:rFonts w:ascii="Times New Roman" w:eastAsiaTheme="minorHAnsi" w:hAnsi="Times New Roman" w:cstheme="minorBidi"/>
      <w:i/>
      <w:iCs/>
      <w:sz w:val="24"/>
      <w:szCs w:val="24"/>
      <w:lang w:eastAsia="en-US"/>
    </w:rPr>
  </w:style>
  <w:style w:type="paragraph" w:styleId="af6">
    <w:name w:val="header"/>
    <w:basedOn w:val="af0"/>
    <w:link w:val="af7"/>
    <w:uiPriority w:val="99"/>
    <w:unhideWhenUsed/>
    <w:rsid w:val="009C7EE7"/>
    <w:pPr>
      <w:ind w:firstLine="0"/>
      <w:jc w:val="center"/>
    </w:pPr>
  </w:style>
  <w:style w:type="character" w:customStyle="1" w:styleId="af7">
    <w:name w:val="Верхний колонтитул Знак"/>
    <w:basedOn w:val="af1"/>
    <w:link w:val="af6"/>
    <w:uiPriority w:val="99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af8">
    <w:name w:val="Выделение Курсив"/>
    <w:basedOn w:val="af1"/>
    <w:uiPriority w:val="1"/>
    <w:qFormat/>
    <w:rsid w:val="00310B68"/>
    <w:rPr>
      <w:i/>
    </w:rPr>
  </w:style>
  <w:style w:type="character" w:customStyle="1" w:styleId="11">
    <w:name w:val="Заголовок 1 Знак"/>
    <w:basedOn w:val="af1"/>
    <w:link w:val="10"/>
    <w:uiPriority w:val="9"/>
    <w:rsid w:val="009C7EE7"/>
    <w:rPr>
      <w:rFonts w:ascii="Times New Roman" w:eastAsia="Times New Roman" w:hAnsi="Times New Roman"/>
      <w:b/>
      <w:sz w:val="34"/>
      <w:szCs w:val="32"/>
      <w:lang w:eastAsia="en-US"/>
    </w:rPr>
  </w:style>
  <w:style w:type="character" w:customStyle="1" w:styleId="20">
    <w:name w:val="Заголовок 2 Знак"/>
    <w:basedOn w:val="af1"/>
    <w:link w:val="2"/>
    <w:uiPriority w:val="9"/>
    <w:rsid w:val="009C7EE7"/>
    <w:rPr>
      <w:rFonts w:ascii="Times New Roman" w:eastAsia="Times New Roman" w:hAnsi="Times New Roman"/>
      <w:b/>
      <w:sz w:val="32"/>
      <w:szCs w:val="26"/>
      <w:lang w:eastAsia="en-US"/>
    </w:rPr>
  </w:style>
  <w:style w:type="character" w:customStyle="1" w:styleId="30">
    <w:name w:val="Заголовок 3 Знак"/>
    <w:basedOn w:val="af1"/>
    <w:link w:val="3"/>
    <w:uiPriority w:val="9"/>
    <w:rsid w:val="009C7EE7"/>
    <w:rPr>
      <w:rFonts w:ascii="Times New Roman" w:eastAsia="Times New Roman" w:hAnsi="Times New Roman"/>
      <w:b/>
      <w:sz w:val="30"/>
      <w:szCs w:val="24"/>
      <w:lang w:eastAsia="en-US"/>
    </w:rPr>
  </w:style>
  <w:style w:type="character" w:customStyle="1" w:styleId="40">
    <w:name w:val="Заголовок 4 Знак"/>
    <w:basedOn w:val="af1"/>
    <w:link w:val="4"/>
    <w:uiPriority w:val="9"/>
    <w:rsid w:val="009C7EE7"/>
    <w:rPr>
      <w:rFonts w:ascii="Times New Roman" w:eastAsia="Times New Roman" w:hAnsi="Times New Roman"/>
      <w:b/>
      <w:iCs/>
      <w:sz w:val="28"/>
      <w:szCs w:val="24"/>
      <w:lang w:eastAsia="en-US"/>
    </w:rPr>
  </w:style>
  <w:style w:type="character" w:customStyle="1" w:styleId="50">
    <w:name w:val="Заголовок 5 Знак"/>
    <w:basedOn w:val="af1"/>
    <w:link w:val="5"/>
    <w:uiPriority w:val="9"/>
    <w:rsid w:val="009C7EE7"/>
    <w:rPr>
      <w:rFonts w:ascii="Times New Roman" w:eastAsia="Times New Roman" w:hAnsi="Times New Roman"/>
      <w:b/>
      <w:sz w:val="26"/>
      <w:szCs w:val="24"/>
      <w:lang w:eastAsia="en-US"/>
    </w:rPr>
  </w:style>
  <w:style w:type="character" w:customStyle="1" w:styleId="60">
    <w:name w:val="Заголовок 6 Знак"/>
    <w:basedOn w:val="af1"/>
    <w:link w:val="6"/>
    <w:uiPriority w:val="9"/>
    <w:rsid w:val="009C7EE7"/>
    <w:rPr>
      <w:rFonts w:ascii="Times New Roman" w:eastAsia="Times New Roman" w:hAnsi="Times New Roman"/>
      <w:color w:val="1F4D78" w:themeColor="accent1" w:themeShade="7F"/>
      <w:sz w:val="24"/>
      <w:szCs w:val="24"/>
      <w:lang w:eastAsia="en-US"/>
    </w:rPr>
  </w:style>
  <w:style w:type="character" w:customStyle="1" w:styleId="70">
    <w:name w:val="Заголовок 7 Знак"/>
    <w:basedOn w:val="af1"/>
    <w:link w:val="7"/>
    <w:uiPriority w:val="9"/>
    <w:rsid w:val="009C7EE7"/>
    <w:rPr>
      <w:rFonts w:ascii="Times New Roman" w:eastAsia="Times New Roman" w:hAnsi="Times New Roman"/>
      <w:i/>
      <w:iCs/>
      <w:color w:val="1F4D78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f1"/>
    <w:link w:val="8"/>
    <w:uiPriority w:val="9"/>
    <w:rsid w:val="009C7EE7"/>
    <w:rPr>
      <w:rFonts w:ascii="Times New Roman" w:eastAsia="Times New Roman" w:hAnsi="Times New Roman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f1"/>
    <w:link w:val="9"/>
    <w:uiPriority w:val="9"/>
    <w:rsid w:val="009C7EE7"/>
    <w:rPr>
      <w:rFonts w:ascii="Times New Roman" w:eastAsia="Times New Roman" w:hAnsi="Times New Roman"/>
      <w:i/>
      <w:iCs/>
      <w:color w:val="272727" w:themeColor="text1" w:themeTint="D8"/>
      <w:sz w:val="21"/>
      <w:szCs w:val="21"/>
      <w:lang w:eastAsia="en-US"/>
    </w:rPr>
  </w:style>
  <w:style w:type="character" w:customStyle="1" w:styleId="af9">
    <w:name w:val="Выделение Полужирный"/>
    <w:basedOn w:val="af1"/>
    <w:uiPriority w:val="1"/>
    <w:qFormat/>
    <w:rsid w:val="00310B68"/>
    <w:rPr>
      <w:b/>
    </w:rPr>
  </w:style>
  <w:style w:type="paragraph" w:styleId="afa">
    <w:name w:val="Intense Quote"/>
    <w:basedOn w:val="af0"/>
    <w:next w:val="af0"/>
    <w:link w:val="afb"/>
    <w:uiPriority w:val="30"/>
    <w:qFormat/>
    <w:rsid w:val="009C7EE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b">
    <w:name w:val="Выделенная цитата Знак"/>
    <w:basedOn w:val="af1"/>
    <w:link w:val="afa"/>
    <w:uiPriority w:val="30"/>
    <w:rsid w:val="009C7EE7"/>
    <w:rPr>
      <w:rFonts w:ascii="Times New Roman" w:eastAsiaTheme="minorHAnsi" w:hAnsi="Times New Roman" w:cstheme="minorBidi"/>
      <w:i/>
      <w:iCs/>
      <w:color w:val="5B9BD5" w:themeColor="accent1"/>
      <w:sz w:val="24"/>
      <w:szCs w:val="24"/>
      <w:lang w:eastAsia="en-US"/>
    </w:rPr>
  </w:style>
  <w:style w:type="character" w:styleId="afc">
    <w:name w:val="Hyperlink"/>
    <w:basedOn w:val="af1"/>
    <w:uiPriority w:val="99"/>
    <w:rsid w:val="009C7EE7"/>
    <w:rPr>
      <w:noProof/>
      <w:color w:val="0563C1" w:themeColor="hyperlink"/>
      <w:u w:val="single"/>
    </w:rPr>
  </w:style>
  <w:style w:type="paragraph" w:styleId="afd">
    <w:name w:val="Date"/>
    <w:basedOn w:val="af0"/>
    <w:next w:val="af0"/>
    <w:link w:val="afe"/>
    <w:uiPriority w:val="99"/>
    <w:rsid w:val="009C7EE7"/>
  </w:style>
  <w:style w:type="character" w:customStyle="1" w:styleId="afe">
    <w:name w:val="Дата Знак"/>
    <w:basedOn w:val="af1"/>
    <w:link w:val="afd"/>
    <w:uiPriority w:val="99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12">
    <w:name w:val="Заголовок 1 приложения"/>
    <w:basedOn w:val="af0"/>
    <w:qFormat/>
    <w:rsid w:val="00310B68"/>
    <w:pPr>
      <w:keepNext/>
      <w:pageBreakBefore/>
      <w:spacing w:before="240" w:after="240"/>
      <w:ind w:firstLine="0"/>
      <w:jc w:val="center"/>
      <w:outlineLvl w:val="0"/>
    </w:pPr>
    <w:rPr>
      <w:b/>
      <w:sz w:val="28"/>
    </w:rPr>
  </w:style>
  <w:style w:type="paragraph" w:customStyle="1" w:styleId="21">
    <w:name w:val="Заголовок 2 приложения"/>
    <w:basedOn w:val="2"/>
    <w:qFormat/>
    <w:rsid w:val="00310B68"/>
    <w:pPr>
      <w:spacing w:before="120" w:after="120"/>
      <w:ind w:firstLine="0"/>
    </w:pPr>
  </w:style>
  <w:style w:type="paragraph" w:customStyle="1" w:styleId="31">
    <w:name w:val="Заголовок 3 приложения"/>
    <w:basedOn w:val="3"/>
    <w:qFormat/>
    <w:rsid w:val="00310B68"/>
  </w:style>
  <w:style w:type="paragraph" w:customStyle="1" w:styleId="41">
    <w:name w:val="Заголовок 4 приложения"/>
    <w:basedOn w:val="4"/>
    <w:qFormat/>
    <w:rsid w:val="00310B68"/>
  </w:style>
  <w:style w:type="paragraph" w:styleId="aff">
    <w:name w:val="TOC Heading"/>
    <w:basedOn w:val="af0"/>
    <w:next w:val="af0"/>
    <w:uiPriority w:val="39"/>
    <w:qFormat/>
    <w:rsid w:val="009C7EE7"/>
    <w:pPr>
      <w:keepNext/>
      <w:pageBreakBefore/>
      <w:spacing w:before="240" w:after="240"/>
      <w:ind w:firstLine="0"/>
      <w:jc w:val="center"/>
    </w:pPr>
    <w:rPr>
      <w:b/>
      <w:sz w:val="34"/>
    </w:rPr>
  </w:style>
  <w:style w:type="paragraph" w:customStyle="1" w:styleId="ad">
    <w:name w:val="Заголовок раздела договора"/>
    <w:basedOn w:val="af0"/>
    <w:qFormat/>
    <w:rsid w:val="00310B68"/>
    <w:pPr>
      <w:keepNext/>
      <w:numPr>
        <w:numId w:val="1"/>
      </w:numPr>
      <w:spacing w:before="240" w:after="240"/>
      <w:jc w:val="center"/>
      <w:outlineLvl w:val="0"/>
    </w:pPr>
    <w:rPr>
      <w:b/>
      <w:caps/>
    </w:rPr>
  </w:style>
  <w:style w:type="paragraph" w:customStyle="1" w:styleId="aff0">
    <w:name w:val="Листинг"/>
    <w:autoRedefine/>
    <w:qFormat/>
    <w:rsid w:val="00310B6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/>
    </w:pPr>
    <w:rPr>
      <w:rFonts w:ascii="Courier New" w:eastAsiaTheme="minorHAnsi" w:hAnsi="Courier New" w:cs="Courier New"/>
      <w:color w:val="000066"/>
      <w:sz w:val="22"/>
      <w:szCs w:val="22"/>
      <w:lang w:val="en-US" w:eastAsia="en-US"/>
    </w:rPr>
  </w:style>
  <w:style w:type="paragraph" w:styleId="aff1">
    <w:name w:val="footer"/>
    <w:basedOn w:val="af0"/>
    <w:link w:val="aff2"/>
    <w:autoRedefine/>
    <w:uiPriority w:val="99"/>
    <w:unhideWhenUsed/>
    <w:rsid w:val="009C7EE7"/>
    <w:pPr>
      <w:ind w:firstLine="0"/>
      <w:jc w:val="center"/>
    </w:pPr>
  </w:style>
  <w:style w:type="character" w:customStyle="1" w:styleId="aff2">
    <w:name w:val="Нижний колонтитул Знак"/>
    <w:basedOn w:val="af1"/>
    <w:link w:val="aff1"/>
    <w:uiPriority w:val="99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styleId="aff3">
    <w:name w:val="page number"/>
    <w:basedOn w:val="af7"/>
    <w:uiPriority w:val="99"/>
    <w:semiHidden/>
    <w:unhideWhenUsed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aff4">
    <w:name w:val="Обычный без отрыва от следующего"/>
    <w:basedOn w:val="af0"/>
    <w:qFormat/>
    <w:rsid w:val="00310B68"/>
    <w:pPr>
      <w:keepNext/>
    </w:pPr>
  </w:style>
  <w:style w:type="paragraph" w:customStyle="1" w:styleId="ae">
    <w:name w:val="Обычный для договора"/>
    <w:basedOn w:val="af0"/>
    <w:qFormat/>
    <w:rsid w:val="00310B68"/>
    <w:pPr>
      <w:numPr>
        <w:ilvl w:val="1"/>
        <w:numId w:val="1"/>
      </w:numPr>
      <w:spacing w:line="240" w:lineRule="auto"/>
    </w:pPr>
  </w:style>
  <w:style w:type="numbering" w:customStyle="1" w:styleId="ac">
    <w:name w:val="Обычный для договоров. Нумерованный"/>
    <w:uiPriority w:val="99"/>
    <w:rsid w:val="00310B68"/>
    <w:pPr>
      <w:numPr>
        <w:numId w:val="1"/>
      </w:numPr>
    </w:pPr>
  </w:style>
  <w:style w:type="numbering" w:customStyle="1" w:styleId="a0">
    <w:name w:val="Обычный для протокола. Нумерованный"/>
    <w:uiPriority w:val="99"/>
    <w:rsid w:val="00310B68"/>
    <w:pPr>
      <w:numPr>
        <w:numId w:val="2"/>
      </w:numPr>
    </w:pPr>
  </w:style>
  <w:style w:type="paragraph" w:customStyle="1" w:styleId="a1">
    <w:name w:val="Обычный для протоколов с нумерацией абзацев"/>
    <w:basedOn w:val="af0"/>
    <w:qFormat/>
    <w:rsid w:val="00310B68"/>
    <w:pPr>
      <w:numPr>
        <w:numId w:val="3"/>
      </w:numPr>
    </w:pPr>
  </w:style>
  <w:style w:type="paragraph" w:customStyle="1" w:styleId="aff5">
    <w:name w:val="Обычный с интервалом перед"/>
    <w:basedOn w:val="af0"/>
    <w:qFormat/>
    <w:rsid w:val="00310B68"/>
    <w:pPr>
      <w:spacing w:before="120"/>
    </w:pPr>
  </w:style>
  <w:style w:type="paragraph" w:customStyle="1" w:styleId="aff6">
    <w:name w:val="Обычный с интервалом перед и без отрыва от следующего"/>
    <w:basedOn w:val="aff5"/>
    <w:qFormat/>
    <w:rsid w:val="00310B68"/>
    <w:pPr>
      <w:keepNext/>
    </w:pPr>
  </w:style>
  <w:style w:type="paragraph" w:customStyle="1" w:styleId="a9">
    <w:name w:val="Обычный. Список маркированный"/>
    <w:basedOn w:val="af0"/>
    <w:qFormat/>
    <w:rsid w:val="00310B68"/>
    <w:pPr>
      <w:numPr>
        <w:numId w:val="4"/>
      </w:numPr>
    </w:pPr>
  </w:style>
  <w:style w:type="paragraph" w:customStyle="1" w:styleId="aff7">
    <w:name w:val="Обычный. Список нумерованный"/>
    <w:basedOn w:val="af0"/>
    <w:qFormat/>
    <w:rsid w:val="00310B68"/>
    <w:pPr>
      <w:ind w:firstLine="0"/>
    </w:pPr>
  </w:style>
  <w:style w:type="numbering" w:customStyle="1" w:styleId="a8">
    <w:name w:val="Обычный. Список. Маркированный"/>
    <w:uiPriority w:val="99"/>
    <w:rsid w:val="00310B68"/>
    <w:pPr>
      <w:numPr>
        <w:numId w:val="4"/>
      </w:numPr>
    </w:pPr>
  </w:style>
  <w:style w:type="numbering" w:customStyle="1" w:styleId="aff8">
    <w:name w:val="Обычный. Список. Нумерованный"/>
    <w:uiPriority w:val="99"/>
    <w:rsid w:val="00310B68"/>
  </w:style>
  <w:style w:type="paragraph" w:styleId="13">
    <w:name w:val="toc 1"/>
    <w:basedOn w:val="af0"/>
    <w:next w:val="af0"/>
    <w:autoRedefine/>
    <w:uiPriority w:val="39"/>
    <w:unhideWhenUsed/>
    <w:rsid w:val="009C7EE7"/>
    <w:pPr>
      <w:tabs>
        <w:tab w:val="right" w:leader="dot" w:pos="9639"/>
      </w:tabs>
      <w:ind w:left="284" w:hanging="284"/>
    </w:pPr>
    <w:rPr>
      <w:sz w:val="26"/>
    </w:rPr>
  </w:style>
  <w:style w:type="paragraph" w:styleId="22">
    <w:name w:val="toc 2"/>
    <w:basedOn w:val="af0"/>
    <w:next w:val="af0"/>
    <w:autoRedefine/>
    <w:uiPriority w:val="39"/>
    <w:unhideWhenUsed/>
    <w:rsid w:val="009C7EE7"/>
    <w:pPr>
      <w:tabs>
        <w:tab w:val="right" w:leader="dot" w:pos="9639"/>
      </w:tabs>
      <w:ind w:left="715" w:hanging="431"/>
    </w:pPr>
    <w:rPr>
      <w:sz w:val="26"/>
    </w:rPr>
  </w:style>
  <w:style w:type="paragraph" w:styleId="32">
    <w:name w:val="toc 3"/>
    <w:basedOn w:val="af0"/>
    <w:next w:val="af0"/>
    <w:autoRedefine/>
    <w:uiPriority w:val="39"/>
    <w:unhideWhenUsed/>
    <w:rsid w:val="009C7EE7"/>
    <w:pPr>
      <w:tabs>
        <w:tab w:val="right" w:leader="dot" w:pos="9639"/>
      </w:tabs>
      <w:ind w:left="1928" w:hanging="1928"/>
    </w:pPr>
    <w:rPr>
      <w:sz w:val="26"/>
    </w:rPr>
  </w:style>
  <w:style w:type="paragraph" w:styleId="aff9">
    <w:name w:val="Signature"/>
    <w:basedOn w:val="af0"/>
    <w:link w:val="affa"/>
    <w:uiPriority w:val="99"/>
    <w:semiHidden/>
    <w:unhideWhenUsed/>
    <w:rsid w:val="00310B68"/>
    <w:pPr>
      <w:keepNext/>
      <w:spacing w:before="240"/>
      <w:ind w:firstLine="0"/>
    </w:pPr>
    <w:rPr>
      <w:caps/>
    </w:rPr>
  </w:style>
  <w:style w:type="character" w:customStyle="1" w:styleId="affa">
    <w:name w:val="Подпись Знак"/>
    <w:basedOn w:val="af1"/>
    <w:link w:val="aff9"/>
    <w:uiPriority w:val="99"/>
    <w:semiHidden/>
    <w:rsid w:val="00310B68"/>
    <w:rPr>
      <w:rFonts w:ascii="Times New Roman" w:eastAsiaTheme="minorHAnsi" w:hAnsi="Times New Roman" w:cstheme="minorBidi"/>
      <w:caps/>
      <w:sz w:val="24"/>
      <w:szCs w:val="22"/>
      <w:lang w:eastAsia="en-US"/>
    </w:rPr>
  </w:style>
  <w:style w:type="paragraph" w:customStyle="1" w:styleId="affb">
    <w:name w:val="Приложение договора. Номер"/>
    <w:basedOn w:val="af0"/>
    <w:qFormat/>
    <w:rsid w:val="00310B68"/>
    <w:pPr>
      <w:keepNext/>
      <w:pageBreakBefore/>
      <w:ind w:firstLine="0"/>
      <w:jc w:val="right"/>
      <w:outlineLvl w:val="0"/>
    </w:pPr>
  </w:style>
  <w:style w:type="paragraph" w:customStyle="1" w:styleId="affc">
    <w:name w:val="Приложение договора. Описание"/>
    <w:basedOn w:val="affb"/>
    <w:qFormat/>
    <w:rsid w:val="00310B68"/>
    <w:pPr>
      <w:keepNext w:val="0"/>
      <w:pageBreakBefore w:val="0"/>
      <w:outlineLvl w:val="9"/>
    </w:pPr>
  </w:style>
  <w:style w:type="paragraph" w:customStyle="1" w:styleId="affd">
    <w:name w:val="Рисунок"/>
    <w:basedOn w:val="af0"/>
    <w:qFormat/>
    <w:rsid w:val="00310B68"/>
    <w:pPr>
      <w:keepNext/>
      <w:ind w:firstLine="0"/>
      <w:jc w:val="center"/>
    </w:pPr>
  </w:style>
  <w:style w:type="paragraph" w:customStyle="1" w:styleId="ab">
    <w:name w:val="Рисунок. Название"/>
    <w:basedOn w:val="af0"/>
    <w:qFormat/>
    <w:rsid w:val="00310B68"/>
    <w:pPr>
      <w:numPr>
        <w:numId w:val="6"/>
      </w:numPr>
      <w:jc w:val="center"/>
    </w:pPr>
  </w:style>
  <w:style w:type="table" w:styleId="affe">
    <w:name w:val="Table Grid"/>
    <w:basedOn w:val="af2"/>
    <w:uiPriority w:val="39"/>
    <w:rsid w:val="009C7EE7"/>
    <w:pPr>
      <w:ind w:firstLine="709"/>
      <w:jc w:val="both"/>
    </w:pPr>
    <w:rPr>
      <w:rFonts w:ascii="Times New Roman" w:eastAsiaTheme="minorHAnsi" w:hAnsi="Times New Roman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Таблица. № п/п"/>
    <w:basedOn w:val="af4"/>
    <w:qFormat/>
    <w:rsid w:val="00310B68"/>
    <w:pPr>
      <w:numPr>
        <w:numId w:val="8"/>
      </w:numPr>
    </w:pPr>
  </w:style>
  <w:style w:type="paragraph" w:customStyle="1" w:styleId="afff">
    <w:name w:val="Таблица. Заголовки столбцов"/>
    <w:basedOn w:val="af4"/>
    <w:qFormat/>
    <w:rsid w:val="00310B68"/>
    <w:pPr>
      <w:keepNext/>
      <w:jc w:val="center"/>
    </w:pPr>
    <w:rPr>
      <w:b/>
    </w:rPr>
  </w:style>
  <w:style w:type="paragraph" w:customStyle="1" w:styleId="af">
    <w:name w:val="Таблица. Название"/>
    <w:basedOn w:val="af0"/>
    <w:qFormat/>
    <w:rsid w:val="00A67974"/>
    <w:pPr>
      <w:keepNext/>
      <w:numPr>
        <w:numId w:val="7"/>
      </w:numPr>
      <w:spacing w:before="120"/>
      <w:ind w:left="0" w:firstLine="0"/>
      <w:outlineLvl w:val="4"/>
    </w:pPr>
  </w:style>
  <w:style w:type="paragraph" w:customStyle="1" w:styleId="afff0">
    <w:name w:val="Таблица. Подзаголовок как строка"/>
    <w:basedOn w:val="af4"/>
    <w:qFormat/>
    <w:rsid w:val="00310B68"/>
    <w:pPr>
      <w:keepNext/>
      <w:jc w:val="center"/>
    </w:pPr>
    <w:rPr>
      <w:b/>
    </w:rPr>
  </w:style>
  <w:style w:type="numbering" w:customStyle="1" w:styleId="a4">
    <w:name w:val="Таблица. Порядковый номер"/>
    <w:uiPriority w:val="99"/>
    <w:rsid w:val="00310B68"/>
    <w:pPr>
      <w:numPr>
        <w:numId w:val="8"/>
      </w:numPr>
    </w:pPr>
  </w:style>
  <w:style w:type="numbering" w:customStyle="1" w:styleId="a2">
    <w:name w:val="Таблица. Список. Маркированный"/>
    <w:uiPriority w:val="99"/>
    <w:rsid w:val="00310B68"/>
    <w:pPr>
      <w:numPr>
        <w:numId w:val="9"/>
      </w:numPr>
    </w:pPr>
  </w:style>
  <w:style w:type="numbering" w:customStyle="1" w:styleId="a">
    <w:name w:val="Таблица. Список. Нумерованный"/>
    <w:uiPriority w:val="99"/>
    <w:rsid w:val="00310B68"/>
    <w:pPr>
      <w:numPr>
        <w:numId w:val="10"/>
      </w:numPr>
    </w:pPr>
  </w:style>
  <w:style w:type="paragraph" w:customStyle="1" w:styleId="a6">
    <w:name w:val="Таблица. Текст. Список маркированный"/>
    <w:basedOn w:val="af4"/>
    <w:qFormat/>
    <w:rsid w:val="00310B68"/>
    <w:pPr>
      <w:numPr>
        <w:numId w:val="11"/>
      </w:numPr>
    </w:pPr>
  </w:style>
  <w:style w:type="paragraph" w:customStyle="1" w:styleId="a7">
    <w:name w:val="Таблица. Текст. Список нумерованный"/>
    <w:basedOn w:val="af4"/>
    <w:qFormat/>
    <w:rsid w:val="00310B68"/>
    <w:pPr>
      <w:numPr>
        <w:numId w:val="12"/>
      </w:numPr>
    </w:pPr>
  </w:style>
  <w:style w:type="paragraph" w:styleId="afff1">
    <w:name w:val="Plain Text"/>
    <w:basedOn w:val="af0"/>
    <w:link w:val="afff2"/>
    <w:uiPriority w:val="99"/>
    <w:rsid w:val="009C7EE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f2">
    <w:name w:val="Текст Знак"/>
    <w:basedOn w:val="af1"/>
    <w:link w:val="afff1"/>
    <w:uiPriority w:val="99"/>
    <w:rsid w:val="009C7EE7"/>
    <w:rPr>
      <w:rFonts w:ascii="Consolas" w:eastAsiaTheme="minorHAnsi" w:hAnsi="Consolas" w:cs="Consolas"/>
      <w:sz w:val="21"/>
      <w:szCs w:val="21"/>
      <w:lang w:eastAsia="en-US"/>
    </w:rPr>
  </w:style>
  <w:style w:type="paragraph" w:styleId="afff3">
    <w:name w:val="footnote text"/>
    <w:basedOn w:val="af0"/>
    <w:link w:val="afff4"/>
    <w:uiPriority w:val="99"/>
    <w:rsid w:val="009C7EE7"/>
    <w:pPr>
      <w:spacing w:line="240" w:lineRule="auto"/>
    </w:pPr>
    <w:rPr>
      <w:sz w:val="20"/>
      <w:szCs w:val="20"/>
    </w:rPr>
  </w:style>
  <w:style w:type="character" w:customStyle="1" w:styleId="afff4">
    <w:name w:val="Текст сноски Знак"/>
    <w:basedOn w:val="af1"/>
    <w:link w:val="afff3"/>
    <w:uiPriority w:val="99"/>
    <w:rsid w:val="009C7EE7"/>
    <w:rPr>
      <w:rFonts w:ascii="Times New Roman" w:eastAsiaTheme="minorHAnsi" w:hAnsi="Times New Roman" w:cstheme="minorBidi"/>
      <w:lang w:eastAsia="en-US"/>
    </w:rPr>
  </w:style>
  <w:style w:type="paragraph" w:customStyle="1" w:styleId="-">
    <w:name w:val="Титульный. Кол-во листов"/>
    <w:basedOn w:val="af0"/>
    <w:qFormat/>
    <w:rsid w:val="00310B68"/>
    <w:pPr>
      <w:ind w:firstLine="0"/>
      <w:jc w:val="center"/>
    </w:pPr>
  </w:style>
  <w:style w:type="paragraph" w:customStyle="1" w:styleId="afff5">
    <w:name w:val="Титульный. Название системы"/>
    <w:basedOn w:val="af0"/>
    <w:qFormat/>
    <w:rsid w:val="00310B68"/>
    <w:pPr>
      <w:ind w:firstLine="0"/>
      <w:jc w:val="center"/>
    </w:pPr>
    <w:rPr>
      <w:b/>
      <w:caps/>
      <w:sz w:val="28"/>
    </w:rPr>
  </w:style>
  <w:style w:type="paragraph" w:customStyle="1" w:styleId="afff6">
    <w:name w:val="Титульный. Название документа"/>
    <w:basedOn w:val="afff5"/>
    <w:qFormat/>
    <w:rsid w:val="00310B68"/>
    <w:rPr>
      <w:caps w:val="0"/>
    </w:rPr>
  </w:style>
  <w:style w:type="character" w:customStyle="1" w:styleId="afff7">
    <w:name w:val="Элемент интерфейса"/>
    <w:basedOn w:val="af1"/>
    <w:uiPriority w:val="1"/>
    <w:qFormat/>
    <w:rsid w:val="00310B68"/>
    <w:rPr>
      <w:b/>
    </w:rPr>
  </w:style>
  <w:style w:type="character" w:customStyle="1" w:styleId="afff8">
    <w:name w:val="Элемент интерфейса. Значение"/>
    <w:basedOn w:val="afff7"/>
    <w:uiPriority w:val="1"/>
    <w:qFormat/>
    <w:rsid w:val="00310B68"/>
    <w:rPr>
      <w:b w:val="0"/>
      <w:i/>
    </w:rPr>
  </w:style>
  <w:style w:type="character" w:styleId="afff9">
    <w:name w:val="footnote reference"/>
    <w:basedOn w:val="af1"/>
    <w:uiPriority w:val="99"/>
    <w:unhideWhenUsed/>
    <w:rsid w:val="009C7EE7"/>
    <w:rPr>
      <w:vertAlign w:val="superscript"/>
    </w:rPr>
  </w:style>
  <w:style w:type="paragraph" w:customStyle="1" w:styleId="-11">
    <w:name w:val="Цветная заливка - Акцент 11"/>
    <w:hidden/>
    <w:uiPriority w:val="99"/>
    <w:semiHidden/>
    <w:rsid w:val="00730B90"/>
    <w:rPr>
      <w:rFonts w:ascii="Times New Roman" w:eastAsia="Times New Roman" w:hAnsi="Times New Roman"/>
      <w:sz w:val="24"/>
      <w:szCs w:val="24"/>
    </w:rPr>
  </w:style>
  <w:style w:type="paragraph" w:styleId="afffa">
    <w:name w:val="Revision"/>
    <w:hidden/>
    <w:uiPriority w:val="99"/>
    <w:semiHidden/>
    <w:rsid w:val="009D77B4"/>
    <w:rPr>
      <w:rFonts w:ascii="Times New Roman" w:eastAsia="Times New Roman" w:hAnsi="Times New Roman"/>
      <w:sz w:val="24"/>
      <w:szCs w:val="24"/>
    </w:rPr>
  </w:style>
  <w:style w:type="character" w:styleId="afffb">
    <w:name w:val="annotation reference"/>
    <w:basedOn w:val="af1"/>
    <w:uiPriority w:val="99"/>
    <w:unhideWhenUsed/>
    <w:rsid w:val="009C7EE7"/>
    <w:rPr>
      <w:sz w:val="16"/>
      <w:szCs w:val="16"/>
    </w:rPr>
  </w:style>
  <w:style w:type="paragraph" w:styleId="afffc">
    <w:name w:val="annotation text"/>
    <w:basedOn w:val="af0"/>
    <w:link w:val="afffd"/>
    <w:uiPriority w:val="99"/>
    <w:unhideWhenUsed/>
    <w:rsid w:val="009C7EE7"/>
    <w:pPr>
      <w:spacing w:line="240" w:lineRule="auto"/>
    </w:pPr>
    <w:rPr>
      <w:sz w:val="20"/>
      <w:szCs w:val="20"/>
    </w:rPr>
  </w:style>
  <w:style w:type="character" w:customStyle="1" w:styleId="afffd">
    <w:name w:val="Текст примечания Знак"/>
    <w:basedOn w:val="af1"/>
    <w:link w:val="afffc"/>
    <w:uiPriority w:val="99"/>
    <w:rsid w:val="009C7EE7"/>
    <w:rPr>
      <w:rFonts w:ascii="Times New Roman" w:eastAsiaTheme="minorHAnsi" w:hAnsi="Times New Roman" w:cstheme="minorBidi"/>
      <w:lang w:eastAsia="en-US"/>
    </w:rPr>
  </w:style>
  <w:style w:type="paragraph" w:styleId="afffe">
    <w:name w:val="Balloon Text"/>
    <w:basedOn w:val="af0"/>
    <w:link w:val="affff"/>
    <w:uiPriority w:val="99"/>
    <w:semiHidden/>
    <w:unhideWhenUsed/>
    <w:rsid w:val="009C7E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">
    <w:name w:val="Текст выноски Знак"/>
    <w:basedOn w:val="af1"/>
    <w:link w:val="afffe"/>
    <w:uiPriority w:val="99"/>
    <w:semiHidden/>
    <w:rsid w:val="009C7EE7"/>
    <w:rPr>
      <w:rFonts w:ascii="Segoe UI" w:eastAsiaTheme="minorHAnsi" w:hAnsi="Segoe UI" w:cs="Segoe UI"/>
      <w:sz w:val="18"/>
      <w:szCs w:val="18"/>
      <w:lang w:eastAsia="en-US"/>
    </w:rPr>
  </w:style>
  <w:style w:type="character" w:styleId="affff0">
    <w:name w:val="Emphasis"/>
    <w:basedOn w:val="af1"/>
    <w:uiPriority w:val="20"/>
    <w:qFormat/>
    <w:rsid w:val="00A67974"/>
    <w:rPr>
      <w:i/>
      <w:iCs/>
    </w:rPr>
  </w:style>
  <w:style w:type="paragraph" w:customStyle="1" w:styleId="gXML-">
    <w:name w:val="g_XML-файл"/>
    <w:next w:val="gfb"/>
    <w:link w:val="gXML-0"/>
    <w:unhideWhenUsed/>
    <w:qFormat/>
    <w:rsid w:val="009C7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Theme="minorHAnsi" w:hAnsi="Times New Roman" w:cstheme="minorBidi"/>
      <w:lang w:val="en-US" w:eastAsia="en-US"/>
    </w:rPr>
  </w:style>
  <w:style w:type="character" w:customStyle="1" w:styleId="gXML-0">
    <w:name w:val="g_XML-файл Знак"/>
    <w:basedOn w:val="af1"/>
    <w:link w:val="gXML-"/>
    <w:rsid w:val="009C7EE7"/>
    <w:rPr>
      <w:rFonts w:ascii="Times New Roman" w:eastAsiaTheme="minorHAnsi" w:hAnsi="Times New Roman" w:cstheme="minorBidi"/>
      <w:lang w:val="en-US" w:eastAsia="en-US"/>
    </w:rPr>
  </w:style>
  <w:style w:type="character" w:customStyle="1" w:styleId="gfc">
    <w:name w:val="g_Выделение Курсив"/>
    <w:basedOn w:val="af1"/>
    <w:uiPriority w:val="1"/>
    <w:qFormat/>
    <w:rsid w:val="009C7EE7"/>
    <w:rPr>
      <w:rFonts w:ascii="Times New Roman" w:hAnsi="Times New Roman"/>
      <w:i/>
      <w:sz w:val="26"/>
    </w:rPr>
  </w:style>
  <w:style w:type="character" w:customStyle="1" w:styleId="gfd">
    <w:name w:val="g_Выделение Полужирный"/>
    <w:basedOn w:val="af1"/>
    <w:uiPriority w:val="1"/>
    <w:qFormat/>
    <w:rsid w:val="009C7EE7"/>
    <w:rPr>
      <w:rFonts w:ascii="Times New Roman" w:hAnsi="Times New Roman"/>
      <w:b/>
      <w:sz w:val="26"/>
    </w:rPr>
  </w:style>
  <w:style w:type="paragraph" w:customStyle="1" w:styleId="gf7">
    <w:name w:val="g_Договор. Обычный"/>
    <w:qFormat/>
    <w:rsid w:val="009C7EE7"/>
    <w:pPr>
      <w:numPr>
        <w:ilvl w:val="1"/>
        <w:numId w:val="73"/>
      </w:numPr>
      <w:jc w:val="both"/>
    </w:pPr>
    <w:rPr>
      <w:rFonts w:ascii="Times New Roman" w:eastAsiaTheme="minorHAnsi" w:hAnsi="Times New Roman" w:cstheme="minorBidi"/>
      <w:sz w:val="26"/>
      <w:lang w:eastAsia="en-US"/>
    </w:rPr>
  </w:style>
  <w:style w:type="paragraph" w:customStyle="1" w:styleId="gfa">
    <w:name w:val="g_Договор. Приложение. Номер"/>
    <w:next w:val="gfe"/>
    <w:unhideWhenUsed/>
    <w:qFormat/>
    <w:rsid w:val="009C7EE7"/>
    <w:pPr>
      <w:keepNext/>
      <w:pageBreakBefore/>
      <w:numPr>
        <w:numId w:val="69"/>
      </w:numPr>
      <w:spacing w:line="360" w:lineRule="auto"/>
      <w:jc w:val="right"/>
      <w:outlineLvl w:val="0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paragraph" w:customStyle="1" w:styleId="gfe">
    <w:name w:val="g_Договор. Приложение. Описание"/>
    <w:next w:val="gff"/>
    <w:unhideWhenUsed/>
    <w:qFormat/>
    <w:rsid w:val="009C7EE7"/>
    <w:pPr>
      <w:spacing w:line="360" w:lineRule="auto"/>
      <w:ind w:firstLine="709"/>
      <w:jc w:val="right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numbering" w:customStyle="1" w:styleId="g7">
    <w:name w:val="g_Заголовки"/>
    <w:uiPriority w:val="99"/>
    <w:rsid w:val="009C7EE7"/>
    <w:pPr>
      <w:numPr>
        <w:numId w:val="70"/>
      </w:numPr>
    </w:pPr>
  </w:style>
  <w:style w:type="paragraph" w:customStyle="1" w:styleId="g10">
    <w:name w:val="g_Заголовок 1"/>
    <w:next w:val="gff0"/>
    <w:qFormat/>
    <w:rsid w:val="009C7EE7"/>
    <w:pPr>
      <w:keepNext/>
      <w:keepLines/>
      <w:pageBreakBefore/>
      <w:numPr>
        <w:numId w:val="71"/>
      </w:numPr>
      <w:spacing w:after="520" w:line="360" w:lineRule="auto"/>
      <w:jc w:val="both"/>
      <w:outlineLvl w:val="0"/>
    </w:pPr>
    <w:rPr>
      <w:rFonts w:ascii="Times New Roman" w:eastAsia="Times New Roman" w:hAnsi="Times New Roman"/>
      <w:b/>
      <w:sz w:val="34"/>
      <w:szCs w:val="32"/>
      <w:lang w:eastAsia="en-US"/>
    </w:rPr>
  </w:style>
  <w:style w:type="paragraph" w:customStyle="1" w:styleId="g1">
    <w:name w:val="g_Заголовок 1 приложения"/>
    <w:next w:val="gff1"/>
    <w:qFormat/>
    <w:rsid w:val="009C7EE7"/>
    <w:pPr>
      <w:keepNext/>
      <w:pageBreakBefore/>
      <w:numPr>
        <w:numId w:val="72"/>
      </w:numPr>
      <w:spacing w:line="360" w:lineRule="auto"/>
      <w:jc w:val="center"/>
      <w:outlineLvl w:val="0"/>
    </w:pPr>
    <w:rPr>
      <w:rFonts w:ascii="Times New Roman" w:eastAsiaTheme="minorHAnsi" w:hAnsi="Times New Roman" w:cstheme="minorBidi"/>
      <w:b/>
      <w:sz w:val="34"/>
      <w:szCs w:val="24"/>
      <w:lang w:eastAsia="en-US"/>
    </w:rPr>
  </w:style>
  <w:style w:type="paragraph" w:customStyle="1" w:styleId="g20">
    <w:name w:val="g_Заголовок 2"/>
    <w:next w:val="gff0"/>
    <w:qFormat/>
    <w:rsid w:val="009C7EE7"/>
    <w:pPr>
      <w:keepNext/>
      <w:keepLines/>
      <w:numPr>
        <w:ilvl w:val="1"/>
        <w:numId w:val="71"/>
      </w:numPr>
      <w:spacing w:before="520" w:after="520" w:line="360" w:lineRule="auto"/>
      <w:jc w:val="both"/>
      <w:outlineLvl w:val="1"/>
    </w:pPr>
    <w:rPr>
      <w:rFonts w:ascii="Times New Roman" w:eastAsia="Times New Roman" w:hAnsi="Times New Roman"/>
      <w:b/>
      <w:sz w:val="32"/>
      <w:szCs w:val="26"/>
      <w:lang w:eastAsia="en-US"/>
    </w:rPr>
  </w:style>
  <w:style w:type="paragraph" w:customStyle="1" w:styleId="g2">
    <w:name w:val="g_Заголовок 2 приложения"/>
    <w:next w:val="af0"/>
    <w:qFormat/>
    <w:rsid w:val="009C7EE7"/>
    <w:pPr>
      <w:keepNext/>
      <w:numPr>
        <w:ilvl w:val="1"/>
        <w:numId w:val="72"/>
      </w:numPr>
      <w:spacing w:before="120" w:line="360" w:lineRule="auto"/>
      <w:jc w:val="both"/>
      <w:outlineLvl w:val="1"/>
    </w:pPr>
    <w:rPr>
      <w:rFonts w:ascii="Times New Roman" w:eastAsia="Times New Roman" w:hAnsi="Times New Roman"/>
      <w:b/>
      <w:sz w:val="32"/>
      <w:szCs w:val="26"/>
      <w:lang w:eastAsia="en-US"/>
    </w:rPr>
  </w:style>
  <w:style w:type="paragraph" w:customStyle="1" w:styleId="g30">
    <w:name w:val="g_Заголовок 3"/>
    <w:next w:val="gff0"/>
    <w:qFormat/>
    <w:rsid w:val="009C7EE7"/>
    <w:pPr>
      <w:keepNext/>
      <w:keepLines/>
      <w:numPr>
        <w:ilvl w:val="2"/>
        <w:numId w:val="71"/>
      </w:numPr>
      <w:spacing w:line="360" w:lineRule="auto"/>
      <w:jc w:val="both"/>
      <w:outlineLvl w:val="2"/>
    </w:pPr>
    <w:rPr>
      <w:rFonts w:ascii="Times New Roman" w:eastAsia="Times New Roman" w:hAnsi="Times New Roman"/>
      <w:b/>
      <w:sz w:val="30"/>
      <w:szCs w:val="26"/>
      <w:lang w:eastAsia="en-US"/>
    </w:rPr>
  </w:style>
  <w:style w:type="paragraph" w:customStyle="1" w:styleId="g3">
    <w:name w:val="g_Заголовок 3 приложения"/>
    <w:next w:val="af0"/>
    <w:qFormat/>
    <w:rsid w:val="009C7EE7"/>
    <w:pPr>
      <w:keepNext/>
      <w:numPr>
        <w:ilvl w:val="2"/>
        <w:numId w:val="72"/>
      </w:numPr>
      <w:spacing w:before="120" w:line="360" w:lineRule="auto"/>
      <w:jc w:val="both"/>
      <w:outlineLvl w:val="2"/>
    </w:pPr>
    <w:rPr>
      <w:rFonts w:ascii="Times New Roman" w:eastAsia="Times New Roman" w:hAnsi="Times New Roman"/>
      <w:b/>
      <w:sz w:val="30"/>
      <w:szCs w:val="24"/>
      <w:lang w:eastAsia="en-US"/>
    </w:rPr>
  </w:style>
  <w:style w:type="paragraph" w:customStyle="1" w:styleId="g40">
    <w:name w:val="g_Заголовок 4"/>
    <w:next w:val="gff0"/>
    <w:qFormat/>
    <w:rsid w:val="009C7EE7"/>
    <w:pPr>
      <w:keepNext/>
      <w:keepLines/>
      <w:numPr>
        <w:ilvl w:val="3"/>
        <w:numId w:val="71"/>
      </w:numPr>
      <w:spacing w:line="360" w:lineRule="auto"/>
      <w:jc w:val="both"/>
      <w:outlineLvl w:val="3"/>
    </w:pPr>
    <w:rPr>
      <w:rFonts w:ascii="Times New Roman" w:eastAsia="Times New Roman" w:hAnsi="Times New Roman"/>
      <w:b/>
      <w:iCs/>
      <w:sz w:val="28"/>
      <w:szCs w:val="26"/>
      <w:lang w:eastAsia="en-US"/>
    </w:rPr>
  </w:style>
  <w:style w:type="paragraph" w:customStyle="1" w:styleId="g4">
    <w:name w:val="g_Заголовок 4 приложения"/>
    <w:next w:val="af0"/>
    <w:qFormat/>
    <w:rsid w:val="009C7EE7"/>
    <w:pPr>
      <w:keepNext/>
      <w:numPr>
        <w:ilvl w:val="3"/>
        <w:numId w:val="72"/>
      </w:numPr>
      <w:spacing w:before="120" w:line="360" w:lineRule="auto"/>
      <w:jc w:val="both"/>
      <w:outlineLvl w:val="3"/>
    </w:pPr>
    <w:rPr>
      <w:rFonts w:ascii="Times New Roman" w:eastAsia="Times New Roman" w:hAnsi="Times New Roman"/>
      <w:b/>
      <w:iCs/>
      <w:sz w:val="28"/>
      <w:szCs w:val="24"/>
      <w:lang w:eastAsia="en-US"/>
    </w:rPr>
  </w:style>
  <w:style w:type="paragraph" w:customStyle="1" w:styleId="g50">
    <w:name w:val="g_Заголовок 5"/>
    <w:next w:val="gff0"/>
    <w:qFormat/>
    <w:rsid w:val="009C7EE7"/>
    <w:pPr>
      <w:keepNext/>
      <w:spacing w:line="360" w:lineRule="auto"/>
      <w:ind w:firstLine="709"/>
      <w:jc w:val="both"/>
    </w:pPr>
    <w:rPr>
      <w:rFonts w:ascii="Times New Roman" w:eastAsia="Times New Roman" w:hAnsi="Times New Roman"/>
      <w:b/>
      <w:sz w:val="26"/>
      <w:szCs w:val="26"/>
      <w:lang w:eastAsia="en-US"/>
    </w:rPr>
  </w:style>
  <w:style w:type="paragraph" w:customStyle="1" w:styleId="gff">
    <w:name w:val="g_Заголовок общий"/>
    <w:next w:val="gff0"/>
    <w:qFormat/>
    <w:rsid w:val="009C7EE7"/>
    <w:pPr>
      <w:keepNext/>
      <w:spacing w:before="240" w:after="240" w:line="360" w:lineRule="auto"/>
      <w:jc w:val="center"/>
      <w:outlineLvl w:val="0"/>
    </w:pPr>
    <w:rPr>
      <w:rFonts w:ascii="Times New Roman" w:eastAsiaTheme="minorHAnsi" w:hAnsi="Times New Roman" w:cstheme="minorBidi"/>
      <w:b/>
      <w:sz w:val="28"/>
      <w:lang w:eastAsia="en-US"/>
    </w:rPr>
  </w:style>
  <w:style w:type="paragraph" w:customStyle="1" w:styleId="gff2">
    <w:name w:val="g_Заголовок оглавления или аннотации"/>
    <w:next w:val="13"/>
    <w:qFormat/>
    <w:rsid w:val="009C7EE7"/>
    <w:pPr>
      <w:keepNext/>
      <w:pageBreakBefore/>
      <w:spacing w:before="240" w:after="240" w:line="360" w:lineRule="auto"/>
      <w:jc w:val="center"/>
    </w:pPr>
    <w:rPr>
      <w:rFonts w:ascii="Times New Roman" w:eastAsiaTheme="minorHAnsi" w:hAnsi="Times New Roman" w:cstheme="minorBidi"/>
      <w:b/>
      <w:sz w:val="34"/>
      <w:szCs w:val="34"/>
      <w:lang w:eastAsia="en-US"/>
    </w:rPr>
  </w:style>
  <w:style w:type="paragraph" w:customStyle="1" w:styleId="gf6">
    <w:name w:val="g_Заголовок раздела договора"/>
    <w:next w:val="gf7"/>
    <w:qFormat/>
    <w:rsid w:val="009C7EE7"/>
    <w:pPr>
      <w:keepNext/>
      <w:numPr>
        <w:numId w:val="73"/>
      </w:numPr>
      <w:spacing w:before="240" w:after="240" w:line="360" w:lineRule="auto"/>
      <w:jc w:val="center"/>
      <w:outlineLvl w:val="0"/>
    </w:pPr>
    <w:rPr>
      <w:rFonts w:ascii="Times New Roman" w:eastAsiaTheme="minorHAnsi" w:hAnsi="Times New Roman" w:cstheme="minorBidi"/>
      <w:b/>
      <w:caps/>
      <w:sz w:val="26"/>
      <w:lang w:eastAsia="en-US"/>
    </w:rPr>
  </w:style>
  <w:style w:type="paragraph" w:customStyle="1" w:styleId="gff3">
    <w:name w:val="g_Колонтитул"/>
    <w:next w:val="gff0"/>
    <w:qFormat/>
    <w:rsid w:val="009C7EE7"/>
    <w:pPr>
      <w:spacing w:line="360" w:lineRule="auto"/>
      <w:jc w:val="center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4">
    <w:name w:val="g_Листинг"/>
    <w:next w:val="gff0"/>
    <w:autoRedefine/>
    <w:unhideWhenUsed/>
    <w:qFormat/>
    <w:rsid w:val="009C7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/>
      <w:jc w:val="both"/>
    </w:pPr>
    <w:rPr>
      <w:rFonts w:ascii="Consolas" w:eastAsiaTheme="minorHAnsi" w:hAnsi="Consolas" w:cs="Courier New"/>
      <w:color w:val="260D00"/>
      <w:sz w:val="22"/>
      <w:szCs w:val="24"/>
      <w:lang w:val="en-US" w:eastAsia="en-US"/>
    </w:rPr>
  </w:style>
  <w:style w:type="paragraph" w:customStyle="1" w:styleId="gff0">
    <w:name w:val="g_Обычный"/>
    <w:link w:val="gff5"/>
    <w:qFormat/>
    <w:rsid w:val="009C7EE7"/>
    <w:pPr>
      <w:spacing w:line="360" w:lineRule="auto"/>
      <w:ind w:firstLine="709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character" w:customStyle="1" w:styleId="gff5">
    <w:name w:val="g_Обычный Знак"/>
    <w:basedOn w:val="af1"/>
    <w:link w:val="gff0"/>
    <w:rsid w:val="009C7EE7"/>
    <w:rPr>
      <w:rFonts w:ascii="Times New Roman" w:eastAsiaTheme="minorHAnsi" w:hAnsi="Times New Roman" w:cstheme="minorBidi"/>
      <w:sz w:val="26"/>
      <w:szCs w:val="24"/>
      <w:lang w:eastAsia="en-US"/>
    </w:rPr>
  </w:style>
  <w:style w:type="numbering" w:customStyle="1" w:styleId="gf5">
    <w:name w:val="g_Обычный для договоров. Нумерованный"/>
    <w:uiPriority w:val="99"/>
    <w:rsid w:val="009C7EE7"/>
    <w:pPr>
      <w:numPr>
        <w:numId w:val="73"/>
      </w:numPr>
    </w:pPr>
  </w:style>
  <w:style w:type="numbering" w:customStyle="1" w:styleId="g8">
    <w:name w:val="g_Обычный для протоколов. Нумерованный"/>
    <w:uiPriority w:val="99"/>
    <w:rsid w:val="009C7EE7"/>
    <w:pPr>
      <w:numPr>
        <w:numId w:val="74"/>
      </w:numPr>
    </w:pPr>
  </w:style>
  <w:style w:type="paragraph" w:customStyle="1" w:styleId="gff6">
    <w:name w:val="g_Обычный. Без отрыва от следующего"/>
    <w:next w:val="gf9"/>
    <w:link w:val="gff7"/>
    <w:qFormat/>
    <w:rsid w:val="009C7EE7"/>
    <w:pPr>
      <w:keepNext/>
      <w:spacing w:line="360" w:lineRule="auto"/>
      <w:ind w:firstLine="709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character" w:customStyle="1" w:styleId="gff7">
    <w:name w:val="g_Обычный. Без отрыва от следующего Знак"/>
    <w:basedOn w:val="gff5"/>
    <w:link w:val="gff6"/>
    <w:rsid w:val="009C7EE7"/>
    <w:rPr>
      <w:rFonts w:ascii="Times New Roman" w:eastAsiaTheme="minorHAnsi" w:hAnsi="Times New Roman" w:cstheme="minorBidi"/>
      <w:sz w:val="26"/>
      <w:szCs w:val="24"/>
      <w:lang w:eastAsia="en-US"/>
    </w:rPr>
  </w:style>
  <w:style w:type="paragraph" w:customStyle="1" w:styleId="gfb">
    <w:name w:val="g_Обычный. Интервал перед"/>
    <w:next w:val="gff0"/>
    <w:link w:val="gff8"/>
    <w:qFormat/>
    <w:rsid w:val="009C7EE7"/>
    <w:pPr>
      <w:spacing w:before="120" w:line="360" w:lineRule="auto"/>
      <w:ind w:firstLine="709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character" w:customStyle="1" w:styleId="gff8">
    <w:name w:val="g_Обычный. Интервал перед Знак"/>
    <w:basedOn w:val="af1"/>
    <w:link w:val="gfb"/>
    <w:rsid w:val="009C7EE7"/>
    <w:rPr>
      <w:rFonts w:ascii="Times New Roman" w:eastAsiaTheme="minorHAnsi" w:hAnsi="Times New Roman" w:cstheme="minorBidi"/>
      <w:sz w:val="26"/>
      <w:szCs w:val="24"/>
      <w:lang w:eastAsia="en-US"/>
    </w:rPr>
  </w:style>
  <w:style w:type="paragraph" w:customStyle="1" w:styleId="gff9">
    <w:name w:val="g_Обычный. Интервал перед и без отрыва от следующего"/>
    <w:next w:val="gff0"/>
    <w:link w:val="gffa"/>
    <w:qFormat/>
    <w:rsid w:val="009C7EE7"/>
    <w:pPr>
      <w:keepNext/>
      <w:spacing w:before="120" w:line="360" w:lineRule="auto"/>
      <w:ind w:firstLine="709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character" w:customStyle="1" w:styleId="gffa">
    <w:name w:val="g_Обычный. Интервал перед и без отрыва от следующего Знак"/>
    <w:basedOn w:val="af1"/>
    <w:link w:val="gff9"/>
    <w:rsid w:val="009C7EE7"/>
    <w:rPr>
      <w:rFonts w:ascii="Times New Roman" w:eastAsiaTheme="minorHAnsi" w:hAnsi="Times New Roman" w:cstheme="minorBidi"/>
      <w:sz w:val="26"/>
      <w:szCs w:val="24"/>
      <w:lang w:eastAsia="en-US"/>
    </w:rPr>
  </w:style>
  <w:style w:type="paragraph" w:customStyle="1" w:styleId="gf9">
    <w:name w:val="g_Обычный. Список маркированный"/>
    <w:link w:val="gffb"/>
    <w:qFormat/>
    <w:rsid w:val="009C7EE7"/>
    <w:pPr>
      <w:numPr>
        <w:numId w:val="75"/>
      </w:numPr>
      <w:spacing w:line="360" w:lineRule="auto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character" w:customStyle="1" w:styleId="gffb">
    <w:name w:val="g_Обычный. Список маркированный Знак"/>
    <w:basedOn w:val="af1"/>
    <w:link w:val="gf9"/>
    <w:rsid w:val="009C7EE7"/>
    <w:rPr>
      <w:rFonts w:ascii="Times New Roman" w:eastAsiaTheme="minorHAnsi" w:hAnsi="Times New Roman" w:cstheme="minorBidi"/>
      <w:sz w:val="26"/>
      <w:szCs w:val="24"/>
      <w:lang w:eastAsia="en-US"/>
    </w:rPr>
  </w:style>
  <w:style w:type="paragraph" w:customStyle="1" w:styleId="ga">
    <w:name w:val="g_Обычный. Список нумерованный"/>
    <w:link w:val="gffc"/>
    <w:qFormat/>
    <w:rsid w:val="009C7EE7"/>
    <w:pPr>
      <w:numPr>
        <w:numId w:val="76"/>
      </w:numPr>
      <w:spacing w:line="360" w:lineRule="auto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character" w:customStyle="1" w:styleId="gffc">
    <w:name w:val="g_Обычный. Список нумерованный Знак"/>
    <w:basedOn w:val="af1"/>
    <w:link w:val="ga"/>
    <w:rsid w:val="009C7EE7"/>
    <w:rPr>
      <w:rFonts w:ascii="Times New Roman" w:eastAsiaTheme="minorHAnsi" w:hAnsi="Times New Roman" w:cstheme="minorBidi"/>
      <w:sz w:val="26"/>
      <w:szCs w:val="24"/>
      <w:lang w:eastAsia="en-US"/>
    </w:rPr>
  </w:style>
  <w:style w:type="numbering" w:customStyle="1" w:styleId="gf8">
    <w:name w:val="g_Обычный. Список. Маркированный"/>
    <w:uiPriority w:val="99"/>
    <w:rsid w:val="009C7EE7"/>
    <w:pPr>
      <w:numPr>
        <w:numId w:val="13"/>
      </w:numPr>
    </w:pPr>
  </w:style>
  <w:style w:type="numbering" w:customStyle="1" w:styleId="g9">
    <w:name w:val="g_Обычный. Список. Нумерованный"/>
    <w:uiPriority w:val="99"/>
    <w:rsid w:val="009C7EE7"/>
    <w:pPr>
      <w:numPr>
        <w:numId w:val="5"/>
      </w:numPr>
    </w:pPr>
  </w:style>
  <w:style w:type="paragraph" w:customStyle="1" w:styleId="gffd">
    <w:name w:val="g_Приложение. Без отрыва от следующего"/>
    <w:next w:val="gf4"/>
    <w:link w:val="gffe"/>
    <w:qFormat/>
    <w:rsid w:val="009C7EE7"/>
    <w:pPr>
      <w:keepNext/>
      <w:spacing w:line="360" w:lineRule="auto"/>
      <w:ind w:firstLine="709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e">
    <w:name w:val="g_Приложение. Без отрыва от следующего Знак"/>
    <w:basedOn w:val="gff7"/>
    <w:link w:val="gffd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f">
    <w:name w:val="g_Приложение. Интервал перед"/>
    <w:next w:val="gff1"/>
    <w:link w:val="gfff0"/>
    <w:qFormat/>
    <w:rsid w:val="009C7EE7"/>
    <w:pPr>
      <w:spacing w:before="120" w:line="360" w:lineRule="auto"/>
      <w:ind w:firstLine="709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0">
    <w:name w:val="g_Приложение. Интервал перед Знак"/>
    <w:basedOn w:val="gff8"/>
    <w:link w:val="gfff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f1">
    <w:name w:val="g_Приложение. Интервал перед и без отрыва от следующего"/>
    <w:next w:val="gff1"/>
    <w:link w:val="gfff2"/>
    <w:qFormat/>
    <w:rsid w:val="009C7EE7"/>
    <w:pPr>
      <w:keepNext/>
      <w:spacing w:before="120" w:line="360" w:lineRule="auto"/>
      <w:ind w:firstLine="709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2">
    <w:name w:val="g_Приложение. Интервал перед и без отрыва от следующего Знак"/>
    <w:basedOn w:val="gffa"/>
    <w:link w:val="gfff1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4">
    <w:name w:val="g_Приложение. Список маркированный"/>
    <w:link w:val="gfff3"/>
    <w:qFormat/>
    <w:rsid w:val="009C7EE7"/>
    <w:pPr>
      <w:numPr>
        <w:numId w:val="77"/>
      </w:numPr>
      <w:spacing w:line="360" w:lineRule="auto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3">
    <w:name w:val="g_Приложение. Список маркированный Знак"/>
    <w:basedOn w:val="gffb"/>
    <w:link w:val="gf4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5">
    <w:name w:val="g_Приложение. Список нумерованный"/>
    <w:link w:val="gfff4"/>
    <w:qFormat/>
    <w:rsid w:val="009C7EE7"/>
    <w:pPr>
      <w:numPr>
        <w:numId w:val="78"/>
      </w:numPr>
      <w:spacing w:line="360" w:lineRule="auto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4">
    <w:name w:val="g_Приложение. Список нумерованный Знак"/>
    <w:basedOn w:val="gffc"/>
    <w:link w:val="g5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numbering" w:customStyle="1" w:styleId="gf3">
    <w:name w:val="g_Приложение. Список. Маркированный"/>
    <w:uiPriority w:val="99"/>
    <w:rsid w:val="009C7EE7"/>
    <w:pPr>
      <w:numPr>
        <w:numId w:val="77"/>
      </w:numPr>
    </w:pPr>
  </w:style>
  <w:style w:type="paragraph" w:customStyle="1" w:styleId="gff1">
    <w:name w:val="g_Приложение. Текст"/>
    <w:link w:val="gfff5"/>
    <w:qFormat/>
    <w:rsid w:val="009C7EE7"/>
    <w:pPr>
      <w:spacing w:line="360" w:lineRule="auto"/>
      <w:ind w:firstLine="709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5">
    <w:name w:val="g_Приложение. Текст Знак"/>
    <w:basedOn w:val="gff5"/>
    <w:link w:val="gff1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numbering" w:customStyle="1" w:styleId="g0">
    <w:name w:val="g_Приложения. Список. Нумерованный"/>
    <w:uiPriority w:val="99"/>
    <w:rsid w:val="009C7EE7"/>
    <w:pPr>
      <w:numPr>
        <w:numId w:val="78"/>
      </w:numPr>
    </w:pPr>
  </w:style>
  <w:style w:type="character" w:customStyle="1" w:styleId="gfff6">
    <w:name w:val="g_Примечание. Название"/>
    <w:basedOn w:val="af1"/>
    <w:uiPriority w:val="1"/>
    <w:qFormat/>
    <w:rsid w:val="009C7EE7"/>
    <w:rPr>
      <w:rFonts w:ascii="Times New Roman" w:hAnsi="Times New Roman"/>
      <w:spacing w:val="40"/>
      <w:sz w:val="24"/>
    </w:rPr>
  </w:style>
  <w:style w:type="paragraph" w:customStyle="1" w:styleId="gfff7">
    <w:name w:val="g_Примечание. Текст"/>
    <w:basedOn w:val="af0"/>
    <w:next w:val="gff0"/>
    <w:link w:val="gfff8"/>
    <w:qFormat/>
    <w:rsid w:val="009C7EE7"/>
    <w:pPr>
      <w:spacing w:before="0" w:after="0"/>
    </w:pPr>
  </w:style>
  <w:style w:type="character" w:customStyle="1" w:styleId="gfff8">
    <w:name w:val="g_Примечание. Текст Знак"/>
    <w:basedOn w:val="af1"/>
    <w:link w:val="gfff7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2">
    <w:name w:val="g_Протокол. Обычный"/>
    <w:qFormat/>
    <w:rsid w:val="009C7EE7"/>
    <w:pPr>
      <w:numPr>
        <w:numId w:val="79"/>
      </w:numPr>
      <w:spacing w:line="360" w:lineRule="auto"/>
      <w:jc w:val="both"/>
    </w:pPr>
    <w:rPr>
      <w:rFonts w:ascii="Times New Roman" w:eastAsiaTheme="minorHAnsi" w:hAnsi="Times New Roman" w:cstheme="minorBidi"/>
      <w:sz w:val="26"/>
      <w:szCs w:val="24"/>
      <w:lang w:eastAsia="en-US"/>
    </w:rPr>
  </w:style>
  <w:style w:type="paragraph" w:customStyle="1" w:styleId="gfff9">
    <w:name w:val="g_Рисунок"/>
    <w:next w:val="ge"/>
    <w:qFormat/>
    <w:rsid w:val="009C7EE7"/>
    <w:pPr>
      <w:keepNext/>
      <w:spacing w:line="360" w:lineRule="auto"/>
      <w:jc w:val="center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e">
    <w:name w:val="g_Рисунок. Название"/>
    <w:next w:val="gff0"/>
    <w:qFormat/>
    <w:rsid w:val="009C7EE7"/>
    <w:pPr>
      <w:numPr>
        <w:numId w:val="80"/>
      </w:numPr>
      <w:spacing w:line="360" w:lineRule="auto"/>
      <w:jc w:val="center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fa">
    <w:name w:val="g_Рисунок. Название для приложения"/>
    <w:next w:val="gff0"/>
    <w:qFormat/>
    <w:rsid w:val="009C7EE7"/>
    <w:pPr>
      <w:spacing w:line="360" w:lineRule="auto"/>
      <w:ind w:firstLine="709"/>
      <w:jc w:val="center"/>
    </w:pPr>
    <w:rPr>
      <w:rFonts w:ascii="Times New Roman" w:eastAsiaTheme="minorHAnsi" w:hAnsi="Times New Roman" w:cstheme="minorBidi"/>
      <w:sz w:val="24"/>
      <w:szCs w:val="26"/>
      <w:lang w:eastAsia="en-US"/>
    </w:rPr>
  </w:style>
  <w:style w:type="numbering" w:customStyle="1" w:styleId="gd">
    <w:name w:val="g_Рисунок.Название"/>
    <w:uiPriority w:val="99"/>
    <w:rsid w:val="009C7EE7"/>
    <w:pPr>
      <w:numPr>
        <w:numId w:val="80"/>
      </w:numPr>
    </w:pPr>
  </w:style>
  <w:style w:type="paragraph" w:customStyle="1" w:styleId="gfffb">
    <w:name w:val="g_Сноска. Текст"/>
    <w:qFormat/>
    <w:rsid w:val="009C7EE7"/>
    <w:pPr>
      <w:spacing w:line="360" w:lineRule="auto"/>
      <w:ind w:firstLine="709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numbering" w:customStyle="1" w:styleId="gb">
    <w:name w:val="g_Список. Таблица. № п/п"/>
    <w:uiPriority w:val="99"/>
    <w:rsid w:val="009C7EE7"/>
    <w:pPr>
      <w:numPr>
        <w:numId w:val="81"/>
      </w:numPr>
    </w:pPr>
  </w:style>
  <w:style w:type="paragraph" w:customStyle="1" w:styleId="gc">
    <w:name w:val="g_Таблица. № п/п"/>
    <w:qFormat/>
    <w:rsid w:val="009C7EE7"/>
    <w:pPr>
      <w:numPr>
        <w:numId w:val="82"/>
      </w:numPr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fc">
    <w:name w:val="g_Таблица. Текст"/>
    <w:link w:val="gfffd"/>
    <w:qFormat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d">
    <w:name w:val="g_Таблица. Текст Знак"/>
    <w:basedOn w:val="af1"/>
    <w:link w:val="gfffc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fe">
    <w:name w:val="g_Таблица. Значения"/>
    <w:basedOn w:val="gfffc"/>
    <w:link w:val="gffff"/>
    <w:qFormat/>
    <w:rsid w:val="009C7EE7"/>
    <w:pPr>
      <w:spacing w:before="60" w:after="60" w:line="360" w:lineRule="auto"/>
      <w:jc w:val="center"/>
    </w:pPr>
  </w:style>
  <w:style w:type="character" w:customStyle="1" w:styleId="gffff">
    <w:name w:val="g_Таблица. Значения Знак"/>
    <w:basedOn w:val="gfffd"/>
    <w:link w:val="gfffe"/>
    <w:rsid w:val="009C7EE7"/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fff0">
    <w:name w:val="g_Таблица. Название и номер"/>
    <w:next w:val="gff0"/>
    <w:qFormat/>
    <w:rsid w:val="009C7EE7"/>
    <w:pPr>
      <w:keepNext/>
      <w:spacing w:before="120" w:line="360" w:lineRule="auto"/>
      <w:jc w:val="both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numbering" w:customStyle="1" w:styleId="G">
    <w:name w:val="G_Таблица. Название и номер"/>
    <w:basedOn w:val="af3"/>
    <w:uiPriority w:val="99"/>
    <w:rsid w:val="009C7EE7"/>
    <w:pPr>
      <w:numPr>
        <w:numId w:val="83"/>
      </w:numPr>
    </w:pPr>
  </w:style>
  <w:style w:type="paragraph" w:customStyle="1" w:styleId="gffff1">
    <w:name w:val="g_Таблица. Подзаголовок как строка"/>
    <w:basedOn w:val="gfffc"/>
    <w:link w:val="gffff2"/>
    <w:qFormat/>
    <w:rsid w:val="009C7EE7"/>
    <w:pPr>
      <w:keepNext/>
      <w:jc w:val="center"/>
    </w:pPr>
    <w:rPr>
      <w:b/>
      <w:lang w:val="en-US"/>
    </w:rPr>
  </w:style>
  <w:style w:type="character" w:customStyle="1" w:styleId="gffff2">
    <w:name w:val="g_Таблица. Подзаголовок как строка Знак"/>
    <w:basedOn w:val="gfffd"/>
    <w:link w:val="gffff1"/>
    <w:rsid w:val="009C7EE7"/>
    <w:rPr>
      <w:rFonts w:ascii="Times New Roman" w:eastAsiaTheme="minorHAnsi" w:hAnsi="Times New Roman" w:cstheme="minorBidi"/>
      <w:b/>
      <w:sz w:val="24"/>
      <w:szCs w:val="24"/>
      <w:lang w:val="en-US" w:eastAsia="en-US"/>
    </w:rPr>
  </w:style>
  <w:style w:type="numbering" w:customStyle="1" w:styleId="gf">
    <w:name w:val="g_Таблица. Список. Маркированный"/>
    <w:uiPriority w:val="99"/>
    <w:rsid w:val="009C7EE7"/>
    <w:pPr>
      <w:numPr>
        <w:numId w:val="84"/>
      </w:numPr>
    </w:pPr>
  </w:style>
  <w:style w:type="numbering" w:customStyle="1" w:styleId="g6">
    <w:name w:val="g_Таблица. Список. Нумерованный"/>
    <w:uiPriority w:val="99"/>
    <w:rsid w:val="009C7EE7"/>
    <w:pPr>
      <w:numPr>
        <w:numId w:val="85"/>
      </w:numPr>
    </w:pPr>
  </w:style>
  <w:style w:type="paragraph" w:customStyle="1" w:styleId="gf0">
    <w:name w:val="g_Таблица. Текст. Список маркированный"/>
    <w:qFormat/>
    <w:rsid w:val="009C7EE7"/>
    <w:pPr>
      <w:numPr>
        <w:numId w:val="86"/>
      </w:numPr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paragraph" w:customStyle="1" w:styleId="gf1">
    <w:name w:val="g_Таблица. Текст. Список нумерованный"/>
    <w:qFormat/>
    <w:rsid w:val="009C7EE7"/>
    <w:pPr>
      <w:numPr>
        <w:numId w:val="87"/>
      </w:numPr>
      <w:spacing w:before="60" w:after="60"/>
    </w:pPr>
    <w:rPr>
      <w:rFonts w:ascii="Times New Roman" w:eastAsiaTheme="minorHAnsi" w:hAnsi="Times New Roman" w:cstheme="minorBidi"/>
      <w:sz w:val="24"/>
      <w:szCs w:val="24"/>
      <w:lang w:eastAsia="en-US"/>
    </w:rPr>
  </w:style>
  <w:style w:type="character" w:customStyle="1" w:styleId="gffff3">
    <w:name w:val="g_Элемент интерфейса"/>
    <w:basedOn w:val="af1"/>
    <w:uiPriority w:val="1"/>
    <w:qFormat/>
    <w:rsid w:val="009C7EE7"/>
    <w:rPr>
      <w:rFonts w:ascii="Times New Roman" w:hAnsi="Times New Roman"/>
      <w:b/>
      <w:sz w:val="26"/>
    </w:rPr>
  </w:style>
  <w:style w:type="character" w:customStyle="1" w:styleId="gffff4">
    <w:name w:val="g_Элемент интерфейса. Значение"/>
    <w:basedOn w:val="af1"/>
    <w:uiPriority w:val="1"/>
    <w:qFormat/>
    <w:rsid w:val="009C7EE7"/>
    <w:rPr>
      <w:rFonts w:ascii="Times New Roman" w:hAnsi="Times New Roman"/>
      <w:i/>
    </w:rPr>
  </w:style>
  <w:style w:type="paragraph" w:styleId="affff1">
    <w:name w:val="No Spacing"/>
    <w:link w:val="affff2"/>
    <w:uiPriority w:val="1"/>
    <w:qFormat/>
    <w:rsid w:val="009C7EE7"/>
    <w:pPr>
      <w:ind w:firstLine="709"/>
      <w:jc w:val="both"/>
    </w:pPr>
    <w:rPr>
      <w:rFonts w:ascii="Times New Roman" w:eastAsiaTheme="minorEastAsia" w:hAnsi="Times New Roman" w:cstheme="minorBidi"/>
      <w:sz w:val="24"/>
      <w:szCs w:val="24"/>
    </w:rPr>
  </w:style>
  <w:style w:type="character" w:customStyle="1" w:styleId="affff2">
    <w:name w:val="Без интервала Знак"/>
    <w:basedOn w:val="af1"/>
    <w:link w:val="affff1"/>
    <w:uiPriority w:val="1"/>
    <w:rsid w:val="009C7EE7"/>
    <w:rPr>
      <w:rFonts w:ascii="Times New Roman" w:eastAsiaTheme="minorEastAsia" w:hAnsi="Times New Roman" w:cstheme="minorBidi"/>
      <w:sz w:val="24"/>
      <w:szCs w:val="24"/>
    </w:rPr>
  </w:style>
  <w:style w:type="character" w:styleId="affff3">
    <w:name w:val="Placeholder Text"/>
    <w:basedOn w:val="af1"/>
    <w:uiPriority w:val="99"/>
    <w:semiHidden/>
    <w:rsid w:val="009C7EE7"/>
    <w:rPr>
      <w:color w:val="808080"/>
    </w:rPr>
  </w:style>
  <w:style w:type="paragraph" w:styleId="affff4">
    <w:name w:val="caption"/>
    <w:basedOn w:val="af0"/>
    <w:next w:val="af0"/>
    <w:uiPriority w:val="35"/>
    <w:qFormat/>
    <w:rsid w:val="009C7EE7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42">
    <w:name w:val="toc 4"/>
    <w:basedOn w:val="af0"/>
    <w:next w:val="af0"/>
    <w:autoRedefine/>
    <w:uiPriority w:val="39"/>
    <w:semiHidden/>
    <w:unhideWhenUsed/>
    <w:rsid w:val="009C7EE7"/>
    <w:pPr>
      <w:spacing w:after="100"/>
      <w:ind w:left="720"/>
    </w:pPr>
  </w:style>
  <w:style w:type="paragraph" w:styleId="81">
    <w:name w:val="toc 8"/>
    <w:basedOn w:val="af0"/>
    <w:next w:val="af0"/>
    <w:autoRedefine/>
    <w:uiPriority w:val="39"/>
    <w:semiHidden/>
    <w:unhideWhenUsed/>
    <w:rsid w:val="009C7EE7"/>
    <w:pPr>
      <w:spacing w:after="100"/>
      <w:ind w:left="1680"/>
    </w:pPr>
  </w:style>
  <w:style w:type="paragraph" w:styleId="affff5">
    <w:name w:val="table of figures"/>
    <w:basedOn w:val="af0"/>
    <w:next w:val="af0"/>
    <w:uiPriority w:val="99"/>
    <w:semiHidden/>
    <w:rsid w:val="009C7EE7"/>
  </w:style>
  <w:style w:type="numbering" w:customStyle="1" w:styleId="1">
    <w:name w:val="Стиль1"/>
    <w:uiPriority w:val="99"/>
    <w:rsid w:val="009C7EE7"/>
    <w:pPr>
      <w:numPr>
        <w:numId w:val="88"/>
      </w:numPr>
    </w:pPr>
  </w:style>
  <w:style w:type="table" w:customStyle="1" w:styleId="affff6">
    <w:name w:val="Таблица"/>
    <w:basedOn w:val="af2"/>
    <w:uiPriority w:val="99"/>
    <w:rsid w:val="009C7EE7"/>
    <w:pPr>
      <w:spacing w:before="60" w:after="60"/>
    </w:pPr>
    <w:rPr>
      <w:rFonts w:ascii="Times New Roman" w:eastAsiaTheme="minorHAnsi" w:hAnsi="Times New Roman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numbering" w:customStyle="1" w:styleId="a3">
    <w:name w:val="Таблица_номееер"/>
    <w:basedOn w:val="af3"/>
    <w:uiPriority w:val="99"/>
    <w:rsid w:val="009C7EE7"/>
    <w:pPr>
      <w:numPr>
        <w:numId w:val="89"/>
      </w:numPr>
    </w:pPr>
  </w:style>
  <w:style w:type="numbering" w:customStyle="1" w:styleId="aa">
    <w:name w:val="Таблицааааа"/>
    <w:basedOn w:val="G"/>
    <w:uiPriority w:val="99"/>
    <w:rsid w:val="009C7EE7"/>
    <w:pPr>
      <w:numPr>
        <w:numId w:val="90"/>
      </w:numPr>
    </w:pPr>
  </w:style>
  <w:style w:type="paragraph" w:styleId="affff7">
    <w:name w:val="annotation subject"/>
    <w:basedOn w:val="afffc"/>
    <w:next w:val="afffc"/>
    <w:link w:val="affff8"/>
    <w:uiPriority w:val="99"/>
    <w:semiHidden/>
    <w:unhideWhenUsed/>
    <w:rsid w:val="009C7EE7"/>
    <w:rPr>
      <w:b/>
      <w:bCs/>
    </w:rPr>
  </w:style>
  <w:style w:type="character" w:customStyle="1" w:styleId="affff8">
    <w:name w:val="Тема примечания Знак"/>
    <w:basedOn w:val="afffd"/>
    <w:link w:val="affff7"/>
    <w:uiPriority w:val="99"/>
    <w:semiHidden/>
    <w:rsid w:val="009C7EE7"/>
    <w:rPr>
      <w:rFonts w:ascii="Times New Roman" w:eastAsiaTheme="minorHAnsi" w:hAnsi="Times New Roman" w:cstheme="minorBidi"/>
      <w:b/>
      <w:bCs/>
      <w:lang w:eastAsia="en-US"/>
    </w:rPr>
  </w:style>
  <w:style w:type="paragraph" w:styleId="affff9">
    <w:name w:val="Normal (Web)"/>
    <w:basedOn w:val="af0"/>
    <w:uiPriority w:val="99"/>
    <w:semiHidden/>
    <w:unhideWhenUsed/>
    <w:rsid w:val="00974D5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inline-comment-marker">
    <w:name w:val="inline-comment-marker"/>
    <w:basedOn w:val="af1"/>
    <w:rsid w:val="00974D51"/>
  </w:style>
  <w:style w:type="character" w:styleId="affffa">
    <w:name w:val="Subtle Emphasis"/>
    <w:basedOn w:val="af1"/>
    <w:uiPriority w:val="19"/>
    <w:qFormat/>
    <w:rsid w:val="000C3758"/>
    <w:rPr>
      <w:i/>
      <w:iCs/>
      <w:color w:val="404040" w:themeColor="text1" w:themeTint="BF"/>
    </w:rPr>
  </w:style>
  <w:style w:type="character" w:customStyle="1" w:styleId="14">
    <w:name w:val="Неразрешенное упоминание1"/>
    <w:basedOn w:val="af1"/>
    <w:uiPriority w:val="99"/>
    <w:semiHidden/>
    <w:unhideWhenUsed/>
    <w:rsid w:val="00BD6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suslugi.ru/help/faq/c-1/1" TargetMode="External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lank Document" ma:contentTypeID="0x010100E125640654DE6B438F2D8D71F0D56A0400560FC8828C26024CB40D426C791AD157" ma:contentTypeVersion="3" ma:contentTypeDescription="Blank document with standard template" ma:contentTypeScope="" ma:versionID="0e81d80b208151f805df4d50e02ac996">
  <xsd:schema xmlns:xsd="http://www.w3.org/2001/XMLSchema" xmlns:xs="http://www.w3.org/2001/XMLSchema" xmlns:p="http://schemas.microsoft.com/office/2006/metadata/properties" xmlns:ns2="e19b7dd3-946d-4a7e-92c7-a61a4f93da9e" targetNamespace="http://schemas.microsoft.com/office/2006/metadata/properties" ma:root="true" ma:fieldsID="a17bab4954a29200f54216c3cf7a9bf2" ns2:_="">
    <xsd:import namespace="e19b7dd3-946d-4a7e-92c7-a61a4f93da9e"/>
    <xsd:element name="properties">
      <xsd:complexType>
        <xsd:sequence>
          <xsd:element name="documentManagement">
            <xsd:complexType>
              <xsd:all>
                <xsd:element ref="ns2:Notif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b7dd3-946d-4a7e-92c7-a61a4f93da9e" elementFormDefault="qualified">
    <xsd:import namespace="http://schemas.microsoft.com/office/2006/documentManagement/types"/>
    <xsd:import namespace="http://schemas.microsoft.com/office/infopath/2007/PartnerControls"/>
    <xsd:element name="Notify" ma:index="8" nillable="true" ma:displayName="Notify" ma:internalName="Notify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ify xmlns="e19b7dd3-946d-4a7e-92c7-a61a4f93da9e">
      <Url xsi:nil="true"/>
      <Description xsi:nil="true"/>
    </Notif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9055A-50E5-43D6-87C2-46800C29EF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40929D-7237-4CA6-8544-DB126145D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b7dd3-946d-4a7e-92c7-a61a4f93d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24A7F9-F37F-4D0C-9049-B5918DCAC7A6}">
  <ds:schemaRefs>
    <ds:schemaRef ds:uri="http://schemas.microsoft.com/office/2006/metadata/properties"/>
    <ds:schemaRef ds:uri="http://schemas.microsoft.com/office/infopath/2007/PartnerControls"/>
    <ds:schemaRef ds:uri="e19b7dd3-946d-4a7e-92c7-a61a4f93da9e"/>
  </ds:schemaRefs>
</ds:datastoreItem>
</file>

<file path=customXml/itemProps4.xml><?xml version="1.0" encoding="utf-8"?>
<ds:datastoreItem xmlns:ds="http://schemas.openxmlformats.org/officeDocument/2006/customXml" ds:itemID="{8194D633-7810-4E2D-AE03-7EF7A3CD2DE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F775E88-6522-4D8E-B040-095409773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2</TotalTime>
  <Pages>59</Pages>
  <Words>7410</Words>
  <Characters>42243</Characters>
  <Application>Microsoft Office Word</Application>
  <DocSecurity>0</DocSecurity>
  <Lines>352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49554</CharactersWithSpaces>
  <SharedDoc>false</SharedDoc>
  <HLinks>
    <vt:vector size="252" baseType="variant">
      <vt:variant>
        <vt:i4>1835062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_Toc419883311</vt:lpwstr>
      </vt:variant>
      <vt:variant>
        <vt:i4>1835062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_Toc419883310</vt:lpwstr>
      </vt:variant>
      <vt:variant>
        <vt:i4>1900598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_Toc419883309</vt:lpwstr>
      </vt:variant>
      <vt:variant>
        <vt:i4>1900598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_Toc419883308</vt:lpwstr>
      </vt:variant>
      <vt:variant>
        <vt:i4>1900598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_Toc419883307</vt:lpwstr>
      </vt:variant>
      <vt:variant>
        <vt:i4>1900598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_Toc419883306</vt:lpwstr>
      </vt:variant>
      <vt:variant>
        <vt:i4>1900598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_Toc419883305</vt:lpwstr>
      </vt:variant>
      <vt:variant>
        <vt:i4>1900598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_Toc419883304</vt:lpwstr>
      </vt:variant>
      <vt:variant>
        <vt:i4>1900598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_Toc419883303</vt:lpwstr>
      </vt:variant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_Toc419883302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_Toc419883301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_Toc419883300</vt:lpwstr>
      </vt:variant>
      <vt:variant>
        <vt:i4>1310775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_Toc419883299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_Toc419883298</vt:lpwstr>
      </vt:variant>
      <vt:variant>
        <vt:i4>1310775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_Toc419883297</vt:lpwstr>
      </vt:variant>
      <vt:variant>
        <vt:i4>1310775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_Toc419883296</vt:lpwstr>
      </vt:variant>
      <vt:variant>
        <vt:i4>1310775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_Toc419883295</vt:lpwstr>
      </vt:variant>
      <vt:variant>
        <vt:i4>1310775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_Toc419883294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_Toc419883293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_Toc419883292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_Toc419883291</vt:lpwstr>
      </vt:variant>
      <vt:variant>
        <vt:i4>1310775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_Toc419883290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_Toc419883289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_Toc419883288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_Toc419883287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_Toc419883286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_Toc419883285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_Toc419883284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_Toc419883283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_Toc419883282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_Toc419883281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_Toc419883280</vt:lpwstr>
      </vt:variant>
      <vt:variant>
        <vt:i4>1703991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_Toc419883279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_Toc419883278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_Toc419883277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_Toc419883276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_Toc419883275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_Toc419883274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_Toc419883273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_Toc419883272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_Toc419883271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_Toc419883270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Остренина</dc:creator>
  <cp:keywords/>
  <dc:description/>
  <cp:lastModifiedBy>kristinapoliakova019@dnevnik.ru</cp:lastModifiedBy>
  <cp:revision>2</cp:revision>
  <cp:lastPrinted>2023-09-11T07:55:00Z</cp:lastPrinted>
  <dcterms:created xsi:type="dcterms:W3CDTF">2023-09-21T12:42:00Z</dcterms:created>
  <dcterms:modified xsi:type="dcterms:W3CDTF">2023-09-21T12:42:00Z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tify">
    <vt:lpwstr>, </vt:lpwstr>
  </property>
  <property fmtid="{D5CDD505-2E9C-101B-9397-08002B2CF9AE}" pid="3" name="ContentTypeId">
    <vt:lpwstr>0x010100E125640654DE6B438F2D8D71F0D56A0400560FC8828C26024CB40D426C791AD157</vt:lpwstr>
  </property>
  <property fmtid="{D5CDD505-2E9C-101B-9397-08002B2CF9AE}" pid="4" name="_DocHome">
    <vt:i4>2036095312</vt:i4>
  </property>
</Properties>
</file>