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7B2C0" w14:textId="77777777" w:rsidR="006F622F" w:rsidRPr="001F3669" w:rsidRDefault="006F622F" w:rsidP="00795D88">
      <w:pPr>
        <w:pStyle w:val="gff0"/>
      </w:pPr>
    </w:p>
    <w:p w14:paraId="111145B2" w14:textId="77777777" w:rsidR="006F622F" w:rsidRPr="001F3669" w:rsidRDefault="006F622F" w:rsidP="00795D88">
      <w:pPr>
        <w:pStyle w:val="gff0"/>
      </w:pPr>
    </w:p>
    <w:p w14:paraId="5EAB7E40" w14:textId="77777777" w:rsidR="006F622F" w:rsidRPr="001F3669" w:rsidRDefault="006F622F" w:rsidP="00795D88">
      <w:pPr>
        <w:pStyle w:val="gff0"/>
      </w:pPr>
    </w:p>
    <w:p w14:paraId="74174D1D" w14:textId="77777777" w:rsidR="006F622F" w:rsidRPr="001F3669" w:rsidRDefault="006F622F" w:rsidP="00795D88">
      <w:pPr>
        <w:pStyle w:val="gff0"/>
      </w:pPr>
    </w:p>
    <w:p w14:paraId="3CF65902" w14:textId="77777777" w:rsidR="006F622F" w:rsidRPr="001F3669" w:rsidRDefault="006F622F" w:rsidP="00795D88">
      <w:pPr>
        <w:pStyle w:val="gff0"/>
      </w:pPr>
    </w:p>
    <w:p w14:paraId="51C164C9" w14:textId="77777777" w:rsidR="006F622F" w:rsidRPr="001F3669" w:rsidRDefault="006F622F" w:rsidP="00795D88">
      <w:pPr>
        <w:pStyle w:val="gff0"/>
      </w:pPr>
    </w:p>
    <w:p w14:paraId="034462AB" w14:textId="77777777" w:rsidR="006F622F" w:rsidRDefault="006F622F" w:rsidP="00795D88">
      <w:pPr>
        <w:pStyle w:val="gff0"/>
      </w:pPr>
    </w:p>
    <w:p w14:paraId="7189DFF5" w14:textId="77777777" w:rsidR="004C2BA8" w:rsidRPr="001F3669" w:rsidRDefault="004C2BA8" w:rsidP="00795D88">
      <w:pPr>
        <w:pStyle w:val="gff0"/>
      </w:pPr>
    </w:p>
    <w:p w14:paraId="5161AFCB" w14:textId="77777777" w:rsidR="006F622F" w:rsidRPr="001F3669" w:rsidRDefault="006F622F" w:rsidP="00795D88">
      <w:pPr>
        <w:pStyle w:val="gff0"/>
      </w:pPr>
    </w:p>
    <w:p w14:paraId="2BA1DDFB" w14:textId="77777777" w:rsidR="00351DF2" w:rsidRPr="001F3669" w:rsidRDefault="00351DF2" w:rsidP="00795D88">
      <w:pPr>
        <w:pStyle w:val="gff0"/>
      </w:pPr>
    </w:p>
    <w:p w14:paraId="1E8620C7" w14:textId="36B60489" w:rsidR="00351DF2" w:rsidRPr="002D112A" w:rsidRDefault="00757BD7" w:rsidP="00795D88">
      <w:pPr>
        <w:pStyle w:val="gff"/>
      </w:pPr>
      <w:r w:rsidRPr="002D112A">
        <w:t>АВТОМАТИЗИРОВАННАЯ ИНФОРМАЦИОННАЯ СИСТЕМА</w:t>
      </w:r>
      <w:r w:rsidR="001774A5" w:rsidRPr="002D112A">
        <w:t xml:space="preserve"> </w:t>
      </w:r>
      <w:r w:rsidRPr="002D112A">
        <w:t>«ЗАЧИСЛЕНИЕ В ОО»</w:t>
      </w:r>
    </w:p>
    <w:p w14:paraId="1AA43535" w14:textId="77777777" w:rsidR="004C2BA8" w:rsidRPr="002D112A" w:rsidRDefault="004C2BA8" w:rsidP="00795D88">
      <w:pPr>
        <w:pStyle w:val="gff0"/>
      </w:pPr>
    </w:p>
    <w:p w14:paraId="343CDB07" w14:textId="77777777" w:rsidR="004C2BA8" w:rsidRPr="002D112A" w:rsidRDefault="004C2BA8" w:rsidP="00795D88">
      <w:pPr>
        <w:pStyle w:val="gff0"/>
      </w:pPr>
    </w:p>
    <w:p w14:paraId="1DAB6A38" w14:textId="77777777" w:rsidR="00351DF2" w:rsidRPr="002D112A" w:rsidRDefault="00351DF2" w:rsidP="00795D88">
      <w:pPr>
        <w:pStyle w:val="gff"/>
      </w:pPr>
      <w:r w:rsidRPr="002D112A">
        <w:t>Руководство пользователя</w:t>
      </w:r>
    </w:p>
    <w:p w14:paraId="072C37BB" w14:textId="77777777" w:rsidR="006F622F" w:rsidRPr="002D112A" w:rsidRDefault="006F622F" w:rsidP="004C2BA8">
      <w:pPr>
        <w:pStyle w:val="aff"/>
      </w:pPr>
      <w:r w:rsidRPr="002D112A">
        <w:lastRenderedPageBreak/>
        <w:t>Содержание</w:t>
      </w:r>
    </w:p>
    <w:bookmarkStart w:id="0" w:name="_Toc438460605"/>
    <w:p w14:paraId="0B1F7AC4" w14:textId="4BC5B3C4" w:rsidR="00043F4F" w:rsidRDefault="00F016B8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2D112A">
        <w:fldChar w:fldCharType="begin"/>
      </w:r>
      <w:r w:rsidRPr="002D112A">
        <w:instrText xml:space="preserve"> TOC \h \z \t "Заголовок 1;1;Заголовок 2;2;Заголовок 3;3;g_Заголовок 1;1;g_Заголовок 1 приложения;3;g_Заголовок 2;2" </w:instrText>
      </w:r>
      <w:r w:rsidRPr="002D112A">
        <w:fldChar w:fldCharType="separate"/>
      </w:r>
      <w:hyperlink w:anchor="_Toc146203597" w:history="1">
        <w:r w:rsidR="00043F4F" w:rsidRPr="00C50BFC">
          <w:rPr>
            <w:rStyle w:val="afc"/>
          </w:rPr>
          <w:t>1 Введение</w:t>
        </w:r>
        <w:r w:rsidR="00043F4F">
          <w:rPr>
            <w:noProof/>
            <w:webHidden/>
          </w:rPr>
          <w:tab/>
        </w:r>
        <w:r w:rsidR="00043F4F">
          <w:rPr>
            <w:noProof/>
            <w:webHidden/>
          </w:rPr>
          <w:fldChar w:fldCharType="begin"/>
        </w:r>
        <w:r w:rsidR="00043F4F">
          <w:rPr>
            <w:noProof/>
            <w:webHidden/>
          </w:rPr>
          <w:instrText xml:space="preserve"> PAGEREF _Toc146203597 \h </w:instrText>
        </w:r>
        <w:r w:rsidR="00043F4F">
          <w:rPr>
            <w:noProof/>
            <w:webHidden/>
          </w:rPr>
        </w:r>
        <w:r w:rsidR="00043F4F">
          <w:rPr>
            <w:noProof/>
            <w:webHidden/>
          </w:rPr>
          <w:fldChar w:fldCharType="separate"/>
        </w:r>
        <w:r w:rsidR="00043F4F">
          <w:rPr>
            <w:noProof/>
            <w:webHidden/>
          </w:rPr>
          <w:t>4</w:t>
        </w:r>
        <w:r w:rsidR="00043F4F">
          <w:rPr>
            <w:noProof/>
            <w:webHidden/>
          </w:rPr>
          <w:fldChar w:fldCharType="end"/>
        </w:r>
      </w:hyperlink>
    </w:p>
    <w:p w14:paraId="51B55D8F" w14:textId="4E860BDC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598" w:history="1">
        <w:r w:rsidRPr="00C50BFC">
          <w:rPr>
            <w:rStyle w:val="afc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D3252B" w14:textId="7AFE5B86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599" w:history="1">
        <w:r w:rsidRPr="00C50BFC">
          <w:rPr>
            <w:rStyle w:val="afc"/>
          </w:rPr>
          <w:t>1.2 Краткое описание возможностей АИС «Зачисление в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045C3E2" w14:textId="2366FEDF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0" w:history="1">
        <w:r w:rsidRPr="00C50BFC">
          <w:rPr>
            <w:rStyle w:val="afc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785FBD" w14:textId="6C6EF170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1" w:history="1">
        <w:r w:rsidRPr="00C50BFC">
          <w:rPr>
            <w:rStyle w:val="afc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7FD96B4" w14:textId="6F07DEAF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2" w:history="1">
        <w:r w:rsidRPr="00C50BFC">
          <w:rPr>
            <w:rStyle w:val="afc"/>
          </w:rPr>
          <w:t>2 Назначение АИС «Зачисление в ОО»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68B2C58" w14:textId="217E9399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3" w:history="1">
        <w:r w:rsidRPr="00C50BFC">
          <w:rPr>
            <w:rStyle w:val="afc"/>
          </w:rPr>
          <w:t>2.1 Назначение АИС «Зачисление в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311DC4" w14:textId="28C66A50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4" w:history="1">
        <w:r w:rsidRPr="00C50BFC">
          <w:rPr>
            <w:rStyle w:val="afc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4FC689" w14:textId="6B59517A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5" w:history="1">
        <w:r w:rsidRPr="00C50BFC">
          <w:rPr>
            <w:rStyle w:val="afc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E8069E9" w14:textId="0DECE111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6" w:history="1">
        <w:r w:rsidRPr="00C50BFC">
          <w:rPr>
            <w:rStyle w:val="afc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F6BD819" w14:textId="7D0F4297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7" w:history="1">
        <w:r w:rsidRPr="00C50BFC">
          <w:rPr>
            <w:rStyle w:val="afc"/>
          </w:rPr>
          <w:t>4.1 Запуск АИС «Зачисление в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74E29B9" w14:textId="6B9D7351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8" w:history="1">
        <w:r w:rsidRPr="00C50BFC">
          <w:rPr>
            <w:rStyle w:val="afc"/>
          </w:rPr>
          <w:t>4.2 Вход (авторизация) в АИС</w:t>
        </w:r>
        <w:r w:rsidRPr="00C50BFC">
          <w:rPr>
            <w:rStyle w:val="afc"/>
            <w:lang w:val="en-US"/>
          </w:rPr>
          <w:t> </w:t>
        </w:r>
        <w:r w:rsidRPr="00C50BFC">
          <w:rPr>
            <w:rStyle w:val="afc"/>
          </w:rPr>
          <w:t>«Зачисление в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CA3749A" w14:textId="37E79984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09" w:history="1">
        <w:r w:rsidRPr="00C50BFC">
          <w:rPr>
            <w:rStyle w:val="afc"/>
          </w:rPr>
          <w:t>4.3 Восстановление пароля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5BCFBFB" w14:textId="67DD291B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0" w:history="1">
        <w:r w:rsidRPr="00C50BFC">
          <w:rPr>
            <w:rStyle w:val="afc"/>
          </w:rPr>
          <w:t>4.4 Рабочий стол роли «Сотрудник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1BA352" w14:textId="5278B162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1" w:history="1">
        <w:r w:rsidRPr="00C50BFC">
          <w:rPr>
            <w:rStyle w:val="afc"/>
          </w:rPr>
          <w:t>4.5 Панель меню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5558A83" w14:textId="1A5E9E90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2" w:history="1">
        <w:r w:rsidRPr="00C50BFC">
          <w:rPr>
            <w:rStyle w:val="afc"/>
          </w:rPr>
          <w:t>4.6 Принципы внесения данных в АИС «Зачисление в ОО»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AF71AC" w14:textId="7A0CBC0A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3" w:history="1">
        <w:r w:rsidRPr="00C50BFC">
          <w:rPr>
            <w:rStyle w:val="afc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A8A22A" w14:textId="0ABDFA6D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4" w:history="1">
        <w:r w:rsidRPr="00C50BFC">
          <w:rPr>
            <w:rStyle w:val="afc"/>
          </w:rPr>
          <w:t>5.1 Раздел Моя школа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661CE17" w14:textId="0D57180E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5" w:history="1">
        <w:r w:rsidRPr="00C50BFC">
          <w:rPr>
            <w:rStyle w:val="afc"/>
          </w:rPr>
          <w:t>5.2 Раздел Заявления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12C4856" w14:textId="6C6C3A09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6" w:history="1">
        <w:r w:rsidRPr="00C50BFC">
          <w:rPr>
            <w:rStyle w:val="afc"/>
          </w:rPr>
          <w:t>5.3 Раздел Приказы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ADFC802" w14:textId="63E3BF07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7" w:history="1">
        <w:r w:rsidRPr="00C50BFC">
          <w:rPr>
            <w:rStyle w:val="afc"/>
          </w:rPr>
          <w:t>5.4 Раздел Контингент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3608DA7B" w14:textId="1E16B0EF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8" w:history="1">
        <w:r w:rsidRPr="00C50BFC">
          <w:rPr>
            <w:rStyle w:val="afc"/>
          </w:rPr>
          <w:t>5.5 Раздел Отчёты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0CB26DCA" w14:textId="7D6A55C0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19" w:history="1">
        <w:r w:rsidRPr="00C50BFC">
          <w:rPr>
            <w:rStyle w:val="afc"/>
          </w:rPr>
          <w:t>5.6 Раздел Моя организация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42A8E57" w14:textId="45CDA674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0" w:history="1">
        <w:r w:rsidRPr="00C50BFC">
          <w:rPr>
            <w:rStyle w:val="afc"/>
          </w:rPr>
          <w:t>5.7 Раздел Школы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5FA35CAC" w14:textId="4FBD5D20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1" w:history="1">
        <w:r w:rsidRPr="00C50BFC">
          <w:rPr>
            <w:rStyle w:val="afc"/>
          </w:rPr>
          <w:t>5.8 Раздел Микрорайоны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19270DC0" w14:textId="2E6F4F87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2" w:history="1">
        <w:r w:rsidRPr="00C50BFC">
          <w:rPr>
            <w:rStyle w:val="afc"/>
          </w:rPr>
          <w:t>5.9 Раздел Реестр ОУО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0A473B5F" w14:textId="7559176F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3" w:history="1">
        <w:r w:rsidRPr="00C50BFC">
          <w:rPr>
            <w:rStyle w:val="afc"/>
          </w:rPr>
          <w:t>5.10 Поддержка</w:t>
        </w:r>
        <w:r w:rsidRPr="00C50BFC">
          <w:rPr>
            <w:rStyle w:val="afc"/>
            <w:spacing w:val="-11"/>
          </w:rPr>
          <w:t xml:space="preserve"> </w:t>
        </w:r>
        <w:r w:rsidRPr="00C50BFC">
          <w:rPr>
            <w:rStyle w:val="afc"/>
          </w:rPr>
          <w:t>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82</w:t>
        </w:r>
        <w:r>
          <w:rPr>
            <w:noProof/>
            <w:webHidden/>
          </w:rPr>
          <w:fldChar w:fldCharType="end"/>
        </w:r>
      </w:hyperlink>
    </w:p>
    <w:p w14:paraId="69BD5CF6" w14:textId="25A973B6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4" w:history="1">
        <w:r w:rsidRPr="00C50BFC">
          <w:rPr>
            <w:rStyle w:val="afc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14:paraId="20A44513" w14:textId="09D337A0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5" w:history="1">
        <w:r w:rsidRPr="00C50BFC">
          <w:rPr>
            <w:rStyle w:val="afc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58FABF78" w14:textId="77A02337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6" w:history="1">
        <w:r w:rsidRPr="00C50BFC">
          <w:rPr>
            <w:rStyle w:val="afc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6904912" w14:textId="64DE85B5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7" w:history="1">
        <w:r w:rsidRPr="00C50BFC">
          <w:rPr>
            <w:rStyle w:val="afc"/>
          </w:rPr>
          <w:t>7.2 Действия по восстановлению данных при обнаружении ошибок в 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084FEF4A" w14:textId="6BB8B584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8" w:history="1">
        <w:r w:rsidRPr="00C50BFC">
          <w:rPr>
            <w:rStyle w:val="afc"/>
          </w:rPr>
          <w:t>7.3 Действия при обнаружении несанкционированного вмешательства в 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7D9BA2C0" w14:textId="29545C5F" w:rsidR="00043F4F" w:rsidRDefault="00043F4F">
      <w:pPr>
        <w:pStyle w:val="2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29" w:history="1">
        <w:r w:rsidRPr="00C50BFC">
          <w:rPr>
            <w:rStyle w:val="afc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56BF9AC8" w14:textId="2D684750" w:rsidR="00043F4F" w:rsidRDefault="00043F4F">
      <w:pPr>
        <w:pStyle w:val="13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3630" w:history="1">
        <w:r w:rsidRPr="00C50BFC">
          <w:rPr>
            <w:rStyle w:val="afc"/>
          </w:rPr>
          <w:t>8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_Toc146203630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25CA8A92" w14:textId="0FA1CE64" w:rsidR="006F622F" w:rsidRPr="002D112A" w:rsidRDefault="00F016B8" w:rsidP="001E5653">
      <w:pPr>
        <w:pStyle w:val="g10"/>
      </w:pPr>
      <w:r w:rsidRPr="002D112A">
        <w:rPr>
          <w:rFonts w:eastAsiaTheme="minorHAnsi" w:cstheme="minorBidi"/>
          <w:b w:val="0"/>
          <w:sz w:val="26"/>
          <w:szCs w:val="22"/>
        </w:rPr>
        <w:lastRenderedPageBreak/>
        <w:fldChar w:fldCharType="end"/>
      </w:r>
      <w:bookmarkStart w:id="1" w:name="_Toc146203597"/>
      <w:r w:rsidR="00551C12" w:rsidRPr="002D112A">
        <w:t>Введение</w:t>
      </w:r>
      <w:bookmarkEnd w:id="1"/>
    </w:p>
    <w:p w14:paraId="1801D46D" w14:textId="25CDE215" w:rsidR="00A75F25" w:rsidRPr="002D112A" w:rsidRDefault="00A75F25" w:rsidP="00795D88">
      <w:pPr>
        <w:pStyle w:val="g20"/>
      </w:pPr>
      <w:bookmarkStart w:id="2" w:name="_Toc488947854"/>
      <w:bookmarkStart w:id="3" w:name="_Ref406354808"/>
      <w:bookmarkStart w:id="4" w:name="_Toc439024457"/>
      <w:bookmarkStart w:id="5" w:name="_Toc485642230"/>
      <w:bookmarkStart w:id="6" w:name="_Toc335386777"/>
      <w:bookmarkStart w:id="7" w:name="_Toc335645124"/>
      <w:bookmarkStart w:id="8" w:name="_Toc335645208"/>
      <w:bookmarkStart w:id="9" w:name="_Toc335645459"/>
      <w:bookmarkStart w:id="10" w:name="_Toc335645979"/>
      <w:bookmarkStart w:id="11" w:name="_Toc338590266"/>
      <w:bookmarkStart w:id="12" w:name="_Toc338686654"/>
      <w:bookmarkStart w:id="13" w:name="_Toc341978836"/>
      <w:bookmarkStart w:id="14" w:name="_Toc146203598"/>
      <w:r w:rsidRPr="002D112A">
        <w:t>Область применения</w:t>
      </w:r>
      <w:bookmarkEnd w:id="14"/>
    </w:p>
    <w:p w14:paraId="193F207C" w14:textId="1BB96161" w:rsidR="00A75F25" w:rsidRPr="002D112A" w:rsidRDefault="00A75F25" w:rsidP="00795D88">
      <w:pPr>
        <w:pStyle w:val="gff0"/>
        <w:rPr>
          <w:shd w:val="clear" w:color="auto" w:fill="FFFFFF"/>
        </w:rPr>
      </w:pPr>
      <w:r w:rsidRPr="002D112A">
        <w:rPr>
          <w:shd w:val="clear" w:color="auto" w:fill="FFFFFF"/>
        </w:rPr>
        <w:t xml:space="preserve">Настоящий документ предназначен для использования при испытаниях </w:t>
      </w:r>
      <w:r w:rsidR="005934B3" w:rsidRPr="002D112A">
        <w:t xml:space="preserve">АИС «Зачисление в </w:t>
      </w:r>
      <w:r w:rsidR="00CD39F3" w:rsidRPr="002D112A">
        <w:t>ОО</w:t>
      </w:r>
      <w:r w:rsidR="005934B3" w:rsidRPr="002D112A">
        <w:t>»</w:t>
      </w:r>
      <w:r w:rsidRPr="002D112A">
        <w:rPr>
          <w:shd w:val="clear" w:color="auto" w:fill="FFFFFF"/>
        </w:rPr>
        <w:t xml:space="preserve"> и при её эксплуатации.</w:t>
      </w:r>
    </w:p>
    <w:p w14:paraId="31D9748C" w14:textId="24125BAE" w:rsidR="00551C12" w:rsidRPr="002D112A" w:rsidRDefault="00551C12" w:rsidP="00AB3A42">
      <w:pPr>
        <w:pStyle w:val="g20"/>
      </w:pPr>
      <w:bookmarkStart w:id="15" w:name="_Toc146203599"/>
      <w:r w:rsidRPr="002D112A">
        <w:t xml:space="preserve">Краткое описание возможностей </w:t>
      </w:r>
      <w:r w:rsidR="00AB3A42" w:rsidRPr="002D112A">
        <w:t>АИС «Зачисление в ОО»</w:t>
      </w:r>
      <w:bookmarkEnd w:id="15"/>
    </w:p>
    <w:p w14:paraId="3729E97E" w14:textId="674FC35C" w:rsidR="00AB3A42" w:rsidRPr="002D112A" w:rsidRDefault="00AB3A42" w:rsidP="00F05B87">
      <w:pPr>
        <w:pStyle w:val="gff6"/>
        <w:rPr>
          <w:lang w:eastAsia="ru-RU"/>
        </w:rPr>
      </w:pPr>
      <w:r w:rsidRPr="002D112A">
        <w:rPr>
          <w:lang w:eastAsia="ru-RU"/>
        </w:rPr>
        <w:t>АИС «Зачисление в ОО» предоставляет следующие возможности:</w:t>
      </w:r>
    </w:p>
    <w:p w14:paraId="5DEF4CAE" w14:textId="54E7C8DE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приём заявлений на зачисление;</w:t>
      </w:r>
    </w:p>
    <w:p w14:paraId="405D9B1C" w14:textId="577672DC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ведение реестра заявлений;</w:t>
      </w:r>
    </w:p>
    <w:p w14:paraId="62144A3A" w14:textId="77543319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формирование приказов «О зачислении»;</w:t>
      </w:r>
    </w:p>
    <w:p w14:paraId="3F7070BB" w14:textId="54C8AA93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формирование реестра личных дел;</w:t>
      </w:r>
    </w:p>
    <w:p w14:paraId="57A191B8" w14:textId="33C6B5B6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ведение реестра образовательных организаций;</w:t>
      </w:r>
    </w:p>
    <w:p w14:paraId="6C602D3D" w14:textId="501E4A0B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формирование реестра пользователей;</w:t>
      </w:r>
    </w:p>
    <w:p w14:paraId="40B45E7E" w14:textId="0F003413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планирование начала приёма на следующий учебный год;</w:t>
      </w:r>
    </w:p>
    <w:p w14:paraId="6F53F47B" w14:textId="3A690448" w:rsidR="00AB3A42" w:rsidRPr="002D112A" w:rsidRDefault="00AB3A42" w:rsidP="00F05B87">
      <w:pPr>
        <w:pStyle w:val="ga"/>
        <w:rPr>
          <w:lang w:eastAsia="ru-RU"/>
        </w:rPr>
      </w:pPr>
      <w:r w:rsidRPr="002D112A">
        <w:rPr>
          <w:lang w:eastAsia="ru-RU"/>
        </w:rPr>
        <w:t>построение аналитической отчётности.</w:t>
      </w:r>
    </w:p>
    <w:p w14:paraId="09E00C3E" w14:textId="2026EDEF" w:rsidR="0091541A" w:rsidRPr="002D112A" w:rsidRDefault="0091541A" w:rsidP="00795D88">
      <w:pPr>
        <w:pStyle w:val="g20"/>
      </w:pPr>
      <w:bookmarkStart w:id="16" w:name="_Toc146203600"/>
      <w:r w:rsidRPr="002D112A">
        <w:t xml:space="preserve">Уровень подготовки </w:t>
      </w:r>
      <w:bookmarkEnd w:id="2"/>
      <w:r w:rsidRPr="002D112A">
        <w:t>Пользователя</w:t>
      </w:r>
      <w:bookmarkEnd w:id="16"/>
    </w:p>
    <w:p w14:paraId="7342544D" w14:textId="09E67CC1" w:rsidR="0091541A" w:rsidRPr="002D112A" w:rsidRDefault="00A75F25" w:rsidP="00B560E0">
      <w:pPr>
        <w:pStyle w:val="gff0"/>
      </w:pPr>
      <w:r w:rsidRPr="002D112A">
        <w:rPr>
          <w:shd w:val="clear" w:color="auto" w:fill="FFFFFF"/>
        </w:rPr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Pr="002D112A">
        <w:rPr>
          <w:shd w:val="clear" w:color="auto" w:fill="FFFFFF"/>
        </w:rPr>
        <w:fldChar w:fldCharType="begin"/>
      </w:r>
      <w:r w:rsidRPr="002D112A">
        <w:rPr>
          <w:shd w:val="clear" w:color="auto" w:fill="FFFFFF"/>
        </w:rPr>
        <w:instrText xml:space="preserve"> REF _Ref490043088 \n \h  \* MERGEFORMAT </w:instrText>
      </w:r>
      <w:r w:rsidRPr="002D112A">
        <w:rPr>
          <w:shd w:val="clear" w:color="auto" w:fill="FFFFFF"/>
        </w:rPr>
      </w:r>
      <w:r w:rsidRPr="002D112A">
        <w:rPr>
          <w:shd w:val="clear" w:color="auto" w:fill="FFFFFF"/>
        </w:rPr>
        <w:fldChar w:fldCharType="separate"/>
      </w:r>
      <w:r w:rsidR="00043F4F">
        <w:rPr>
          <w:shd w:val="clear" w:color="auto" w:fill="FFFFFF"/>
        </w:rPr>
        <w:t>2.2</w:t>
      </w:r>
      <w:r w:rsidRPr="002D112A">
        <w:rPr>
          <w:shd w:val="clear" w:color="auto" w:fill="FFFFFF"/>
        </w:rPr>
        <w:fldChar w:fldCharType="end"/>
      </w:r>
      <w:r w:rsidRPr="002D112A">
        <w:rPr>
          <w:shd w:val="clear" w:color="auto" w:fill="FFFFFF"/>
        </w:rPr>
        <w:t>, для</w:t>
      </w:r>
      <w:r w:rsidR="00467164" w:rsidRPr="002D112A">
        <w:rPr>
          <w:shd w:val="clear" w:color="auto" w:fill="FFFFFF"/>
        </w:rPr>
        <w:t> </w:t>
      </w:r>
      <w:r w:rsidRPr="002D112A">
        <w:rPr>
          <w:shd w:val="clear" w:color="auto" w:fill="FFFFFF"/>
        </w:rPr>
        <w:t>работы в сети Интернет.</w:t>
      </w:r>
    </w:p>
    <w:p w14:paraId="77E5D7E3" w14:textId="2F3AD4F1" w:rsidR="00A75F25" w:rsidRPr="002D112A" w:rsidRDefault="00A75F25" w:rsidP="00795D88">
      <w:pPr>
        <w:pStyle w:val="g20"/>
      </w:pPr>
      <w:bookmarkStart w:id="17" w:name="_Toc487813001"/>
      <w:bookmarkStart w:id="18" w:name="_Toc488947853"/>
      <w:bookmarkStart w:id="19" w:name="_Toc391383908"/>
      <w:bookmarkStart w:id="20" w:name="_Toc439024452"/>
      <w:bookmarkStart w:id="21" w:name="_Toc485642227"/>
      <w:bookmarkStart w:id="22" w:name="_Toc488947857"/>
      <w:bookmarkStart w:id="23" w:name="_Toc438460607"/>
      <w:bookmarkStart w:id="24" w:name="_Toc485642233"/>
      <w:bookmarkStart w:id="25" w:name="_Toc439024459"/>
      <w:bookmarkStart w:id="26" w:name="_Toc14620360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2D112A">
        <w:lastRenderedPageBreak/>
        <w:t>Перечень эксплуатационной документации</w:t>
      </w:r>
      <w:bookmarkEnd w:id="26"/>
    </w:p>
    <w:p w14:paraId="47980D16" w14:textId="41E02DAD" w:rsidR="00A75F25" w:rsidRPr="002D112A" w:rsidRDefault="00A75F25" w:rsidP="00795D88">
      <w:pPr>
        <w:pStyle w:val="gff0"/>
      </w:pPr>
      <w:r w:rsidRPr="002D112A">
        <w:rPr>
          <w:shd w:val="clear" w:color="auto" w:fill="FFFFFF"/>
        </w:rPr>
        <w:t>Перед началом работы Пользователю рекомендуется ознакомиться с настоящим документом.</w:t>
      </w:r>
    </w:p>
    <w:p w14:paraId="7836B78F" w14:textId="54001841" w:rsidR="00A75F25" w:rsidRPr="002D112A" w:rsidRDefault="00A75F25" w:rsidP="00795D88">
      <w:pPr>
        <w:pStyle w:val="g10"/>
      </w:pPr>
      <w:bookmarkStart w:id="27" w:name="_Toc146203602"/>
      <w:r w:rsidRPr="002D112A">
        <w:lastRenderedPageBreak/>
        <w:t xml:space="preserve">Назначение </w:t>
      </w:r>
      <w:bookmarkEnd w:id="17"/>
      <w:r w:rsidR="00CD39F3" w:rsidRPr="002D112A">
        <w:t xml:space="preserve">АИС «Зачисление в </w:t>
      </w:r>
      <w:r w:rsidRPr="002D112A">
        <w:t>ОО»</w:t>
      </w:r>
      <w:bookmarkEnd w:id="18"/>
      <w:r w:rsidR="00127AE5" w:rsidRPr="002D112A">
        <w:t xml:space="preserve"> и условия применения</w:t>
      </w:r>
      <w:bookmarkEnd w:id="27"/>
    </w:p>
    <w:p w14:paraId="596D2A71" w14:textId="3D4DE6DF" w:rsidR="00AB3A42" w:rsidRPr="002D112A" w:rsidRDefault="00127AE5" w:rsidP="00F05B87">
      <w:pPr>
        <w:pStyle w:val="g20"/>
      </w:pPr>
      <w:bookmarkStart w:id="28" w:name="_Toc146203603"/>
      <w:r w:rsidRPr="002D112A">
        <w:t>Назначение АИС «Зачисление в ОО»</w:t>
      </w:r>
      <w:bookmarkEnd w:id="28"/>
    </w:p>
    <w:p w14:paraId="43B08AF1" w14:textId="6E5F4F2C" w:rsidR="00CD39F3" w:rsidRPr="002D112A" w:rsidRDefault="00CD39F3" w:rsidP="004C5C31">
      <w:pPr>
        <w:pStyle w:val="gff6"/>
      </w:pPr>
      <w:r w:rsidRPr="002D112A">
        <w:t>АИС «Зачисление в ОО» предназначена для автоматизации процессов оказания государственной (муниципальной) услуги «Зачисление в образовательную организацию» региона в электронном виде в части зачисления в общеобразовательные организации.</w:t>
      </w:r>
    </w:p>
    <w:p w14:paraId="3002BA8A" w14:textId="77777777" w:rsidR="00CD39F3" w:rsidRPr="002D112A" w:rsidRDefault="00CD39F3" w:rsidP="00795D88">
      <w:pPr>
        <w:pStyle w:val="gff0"/>
      </w:pPr>
      <w:r w:rsidRPr="002D112A">
        <w:t>АИС «Зачисление в ОО» обеспечивает решение следующих задач:</w:t>
      </w:r>
    </w:p>
    <w:p w14:paraId="6939D5A6" w14:textId="77777777" w:rsidR="00CD39F3" w:rsidRPr="002D112A" w:rsidRDefault="00CD39F3" w:rsidP="00793F94">
      <w:pPr>
        <w:pStyle w:val="gf9"/>
      </w:pPr>
      <w:r w:rsidRPr="002D112A">
        <w:t>практическая реализация оказания в электронном виде услуги «Зачисление в образовательную организацию», входящей в сводный перечень первоочередных государственных и муниципальных услуг, предоставляемых органами исполнительной власти субъектов Российской Федерации (РОИВ) и МОУО в электронном виде, а также услуг, предоставляемых в электронном виде учреждениями и организациями субъектов Российской Федерации и муниципальными учреждениями и организациями в соответствии с Распоряжением Правительства РФ от 17 декабря 2009 г. № 1993-р;</w:t>
      </w:r>
    </w:p>
    <w:p w14:paraId="531A12D7" w14:textId="77777777" w:rsidR="00CD39F3" w:rsidRPr="002D112A" w:rsidRDefault="00CD39F3" w:rsidP="00793F94">
      <w:pPr>
        <w:pStyle w:val="gf9"/>
      </w:pPr>
      <w:r w:rsidRPr="002D112A">
        <w:t>автоматизация обработки заявлений на зачисление в общеобразовательную организацию, начиная с планирования приёма и регистрации заявления (как внесённого с АИС «Зачисление в ОО» вручную сотрудником органа управления образования, так и полученного автоматически с ПГУ) до зачисления ребёнка в общеобразовательную организацию;</w:t>
      </w:r>
    </w:p>
    <w:p w14:paraId="02BD1911" w14:textId="243F9545" w:rsidR="00AB3A42" w:rsidRPr="002D112A" w:rsidRDefault="00CD39F3" w:rsidP="00AB3A42">
      <w:pPr>
        <w:pStyle w:val="gf9"/>
      </w:pPr>
      <w:r w:rsidRPr="002D112A">
        <w:t>построение отчётов о ходе приёма заявлений, учитывающих ролевую модель пользователя.</w:t>
      </w:r>
    </w:p>
    <w:p w14:paraId="20C04E64" w14:textId="77777777" w:rsidR="00AB3A42" w:rsidRPr="002D112A" w:rsidRDefault="00AB3A42">
      <w:pPr>
        <w:pStyle w:val="g20"/>
        <w:numPr>
          <w:ilvl w:val="1"/>
          <w:numId w:val="49"/>
        </w:numPr>
      </w:pPr>
      <w:bookmarkStart w:id="29" w:name="_Ref490043088"/>
      <w:bookmarkStart w:id="30" w:name="_Toc146203604"/>
      <w:r w:rsidRPr="002D112A">
        <w:t>Условия применения</w:t>
      </w:r>
      <w:bookmarkEnd w:id="29"/>
      <w:bookmarkEnd w:id="30"/>
    </w:p>
    <w:p w14:paraId="0C8C1983" w14:textId="77777777" w:rsidR="00AB3A42" w:rsidRPr="002D112A" w:rsidRDefault="00AB3A42" w:rsidP="00AB3A42">
      <w:pPr>
        <w:pStyle w:val="gff0"/>
      </w:pPr>
      <w:r w:rsidRPr="002D112A">
        <w:t>Рабочее место Пользователя должно быть оборудовано персональным компьютером с доступом к сети Интернет.</w:t>
      </w:r>
    </w:p>
    <w:p w14:paraId="75BB7F7E" w14:textId="77777777" w:rsidR="00AB3A42" w:rsidRPr="002D112A" w:rsidRDefault="00AB3A42" w:rsidP="00AB3A42">
      <w:pPr>
        <w:pStyle w:val="gff6"/>
      </w:pPr>
      <w:r w:rsidRPr="002D112A">
        <w:lastRenderedPageBreak/>
        <w:t>На компьютере Пользователя должен быть установлен браузер одного из следующих типов и версий:</w:t>
      </w:r>
    </w:p>
    <w:p w14:paraId="3516FADD" w14:textId="1B083A1B" w:rsidR="00AB3A42" w:rsidRPr="002D112A" w:rsidRDefault="00AB3A42" w:rsidP="00AB3A42">
      <w:pPr>
        <w:pStyle w:val="gf9"/>
        <w:numPr>
          <w:ilvl w:val="0"/>
          <w:numId w:val="22"/>
        </w:numPr>
        <w:rPr>
          <w:lang w:eastAsia="ru-RU"/>
        </w:rPr>
      </w:pPr>
      <w:r w:rsidRPr="002D112A">
        <w:rPr>
          <w:lang w:eastAsia="ru-RU"/>
        </w:rPr>
        <w:t>G</w:t>
      </w:r>
      <w:r w:rsidR="002D112A" w:rsidRPr="002D112A">
        <w:rPr>
          <w:lang w:eastAsia="ru-RU"/>
        </w:rPr>
        <w:t>oogle Chrome с 114</w:t>
      </w:r>
      <w:r w:rsidRPr="002D112A">
        <w:rPr>
          <w:lang w:eastAsia="ru-RU"/>
        </w:rPr>
        <w:t xml:space="preserve"> версии;</w:t>
      </w:r>
    </w:p>
    <w:p w14:paraId="7053591B" w14:textId="41177BD3" w:rsidR="00AB3A42" w:rsidRPr="002D112A" w:rsidRDefault="00AB3A42" w:rsidP="00AB3A42">
      <w:pPr>
        <w:pStyle w:val="gf9"/>
        <w:numPr>
          <w:ilvl w:val="0"/>
          <w:numId w:val="22"/>
        </w:numPr>
        <w:rPr>
          <w:lang w:eastAsia="ru-RU"/>
        </w:rPr>
      </w:pPr>
      <w:r w:rsidRPr="002D112A">
        <w:rPr>
          <w:lang w:eastAsia="ru-RU"/>
        </w:rPr>
        <w:t>YaBrowser</w:t>
      </w:r>
      <w:r w:rsidR="002D112A" w:rsidRPr="002D112A">
        <w:rPr>
          <w:lang w:eastAsia="ru-RU"/>
        </w:rPr>
        <w:t xml:space="preserve"> с 23.7</w:t>
      </w:r>
      <w:r w:rsidRPr="002D112A">
        <w:rPr>
          <w:lang w:eastAsia="ru-RU"/>
        </w:rPr>
        <w:t xml:space="preserve"> версии.</w:t>
      </w:r>
    </w:p>
    <w:p w14:paraId="364E45FE" w14:textId="77777777" w:rsidR="00AB3A42" w:rsidRPr="002D112A" w:rsidRDefault="00AB3A42" w:rsidP="00F05B87">
      <w:pPr>
        <w:pStyle w:val="gf9"/>
        <w:numPr>
          <w:ilvl w:val="0"/>
          <w:numId w:val="0"/>
        </w:numPr>
      </w:pPr>
    </w:p>
    <w:p w14:paraId="6AEA4B65" w14:textId="77777777" w:rsidR="00A75F25" w:rsidRPr="002D112A" w:rsidRDefault="00A75F25" w:rsidP="00795D88">
      <w:pPr>
        <w:pStyle w:val="g10"/>
      </w:pPr>
      <w:bookmarkStart w:id="31" w:name="_Toc438460610"/>
      <w:bookmarkStart w:id="32" w:name="_Toc485642237"/>
      <w:bookmarkStart w:id="33" w:name="_Toc485642236"/>
      <w:bookmarkStart w:id="34" w:name="_Toc146203605"/>
      <w:bookmarkEnd w:id="19"/>
      <w:bookmarkEnd w:id="20"/>
      <w:bookmarkEnd w:id="21"/>
      <w:r w:rsidRPr="002D112A">
        <w:lastRenderedPageBreak/>
        <w:t>Ролевая модель</w:t>
      </w:r>
      <w:bookmarkEnd w:id="31"/>
      <w:bookmarkEnd w:id="32"/>
      <w:bookmarkEnd w:id="34"/>
    </w:p>
    <w:p w14:paraId="2481EF36" w14:textId="77777777" w:rsidR="00CD39F3" w:rsidRPr="002D112A" w:rsidRDefault="00CD39F3" w:rsidP="004C5C31">
      <w:pPr>
        <w:pStyle w:val="gff6"/>
      </w:pPr>
      <w:r w:rsidRPr="002D112A">
        <w:rPr>
          <w:rStyle w:val="gff7"/>
        </w:rPr>
        <w:t>АИС «Зачисление в ОО» должна обеспечивать работу следующих категорий</w:t>
      </w:r>
      <w:r w:rsidRPr="002D112A">
        <w:t xml:space="preserve"> пользователей:</w:t>
      </w:r>
    </w:p>
    <w:p w14:paraId="725FB78F" w14:textId="4ACB7BCF" w:rsidR="00CD39F3" w:rsidRPr="002D112A" w:rsidRDefault="009B461D" w:rsidP="001E3F55">
      <w:pPr>
        <w:pStyle w:val="gf9"/>
      </w:pPr>
      <w:r w:rsidRPr="002D112A">
        <w:t>п</w:t>
      </w:r>
      <w:r w:rsidR="00CD39F3" w:rsidRPr="002D112A">
        <w:t>ользователи, ответственные за ад</w:t>
      </w:r>
      <w:r w:rsidR="00D65982" w:rsidRPr="002D112A">
        <w:t xml:space="preserve">министрирование и настройку </w:t>
      </w:r>
      <w:r w:rsidRPr="002D112A">
        <w:t>системы;</w:t>
      </w:r>
    </w:p>
    <w:p w14:paraId="5D11D0B9" w14:textId="5D0BF2CA" w:rsidR="00CD39F3" w:rsidRPr="002D112A" w:rsidRDefault="009B461D" w:rsidP="001E3F55">
      <w:pPr>
        <w:pStyle w:val="gf9"/>
      </w:pPr>
      <w:r w:rsidRPr="002D112A">
        <w:t>п</w:t>
      </w:r>
      <w:r w:rsidR="00CD39F3" w:rsidRPr="002D112A">
        <w:t>ользователи, ответственные за редакт</w:t>
      </w:r>
      <w:r w:rsidR="00D65982" w:rsidRPr="002D112A">
        <w:t xml:space="preserve">ирование отдельных объектов </w:t>
      </w:r>
      <w:r w:rsidRPr="002D112A">
        <w:t>системы;</w:t>
      </w:r>
    </w:p>
    <w:p w14:paraId="16DE4FD7" w14:textId="2E6E1729" w:rsidR="00CD39F3" w:rsidRPr="002D112A" w:rsidRDefault="009B461D" w:rsidP="001E3F55">
      <w:pPr>
        <w:pStyle w:val="gf9"/>
      </w:pPr>
      <w:r w:rsidRPr="002D112A">
        <w:t>п</w:t>
      </w:r>
      <w:r w:rsidR="00CD39F3" w:rsidRPr="002D112A">
        <w:t>ользователи – сотрудники ОО.</w:t>
      </w:r>
    </w:p>
    <w:p w14:paraId="217EBF75" w14:textId="1202B66D" w:rsidR="00C55F89" w:rsidRPr="002D112A" w:rsidRDefault="00C55F89" w:rsidP="001E3F55">
      <w:pPr>
        <w:pStyle w:val="gff6"/>
      </w:pPr>
      <w:r w:rsidRPr="002D112A">
        <w:t xml:space="preserve">В </w:t>
      </w:r>
      <w:r w:rsidR="00C0603F" w:rsidRPr="002D112A">
        <w:t>АИС «Зачисление в О</w:t>
      </w:r>
      <w:r w:rsidRPr="002D112A">
        <w:t>О» для пользователей реализованы следующие роли:</w:t>
      </w:r>
    </w:p>
    <w:p w14:paraId="6045989B" w14:textId="0D1D32D7" w:rsidR="00C55F89" w:rsidRPr="002D112A" w:rsidRDefault="00C55F89" w:rsidP="001E3F55">
      <w:pPr>
        <w:pStyle w:val="gf9"/>
      </w:pPr>
      <w:r w:rsidRPr="002D112A">
        <w:t>сотрудник регионального органа управления образования (роль «Специалист РОУО»</w:t>
      </w:r>
      <w:r w:rsidR="00C0603F" w:rsidRPr="002D112A">
        <w:t>)</w:t>
      </w:r>
      <w:r w:rsidRPr="002D112A">
        <w:t>;</w:t>
      </w:r>
    </w:p>
    <w:p w14:paraId="55DE5303" w14:textId="596533A6" w:rsidR="008926E1" w:rsidRPr="002D112A" w:rsidRDefault="00C55F89" w:rsidP="001E3F55">
      <w:pPr>
        <w:pStyle w:val="gf9"/>
      </w:pPr>
      <w:r w:rsidRPr="002D112A">
        <w:t>с</w:t>
      </w:r>
      <w:r w:rsidR="008926E1" w:rsidRPr="002D112A">
        <w:t>отрудник муниципального органа управления образования</w:t>
      </w:r>
      <w:r w:rsidRPr="002D112A">
        <w:t xml:space="preserve"> (роль «Специалист МОУО»)</w:t>
      </w:r>
      <w:r w:rsidR="008926E1" w:rsidRPr="002D112A">
        <w:t>;</w:t>
      </w:r>
    </w:p>
    <w:p w14:paraId="38469161" w14:textId="5D8EA187" w:rsidR="008926E1" w:rsidRPr="002D112A" w:rsidRDefault="00C55F89" w:rsidP="001E3F55">
      <w:pPr>
        <w:pStyle w:val="gf9"/>
      </w:pPr>
      <w:r w:rsidRPr="002D112A">
        <w:t>с</w:t>
      </w:r>
      <w:r w:rsidR="008926E1" w:rsidRPr="002D112A">
        <w:t>отрудник образовательной организации</w:t>
      </w:r>
      <w:r w:rsidR="009B461D" w:rsidRPr="002D112A">
        <w:t>,</w:t>
      </w:r>
      <w:r w:rsidR="008926E1" w:rsidRPr="002D112A">
        <w:t xml:space="preserve"> отвечающий за приём заявлений</w:t>
      </w:r>
      <w:r w:rsidRPr="002D112A">
        <w:t xml:space="preserve"> (роль «</w:t>
      </w:r>
      <w:r w:rsidR="00F85246" w:rsidRPr="002D112A">
        <w:t xml:space="preserve">Сотрудник </w:t>
      </w:r>
      <w:r w:rsidRPr="002D112A">
        <w:t>ОО (приём заявлений)»);</w:t>
      </w:r>
    </w:p>
    <w:p w14:paraId="78AE8906" w14:textId="424B71AD" w:rsidR="008926E1" w:rsidRPr="002D112A" w:rsidRDefault="00C55F89" w:rsidP="001E3F55">
      <w:pPr>
        <w:pStyle w:val="gf9"/>
      </w:pPr>
      <w:r w:rsidRPr="002D112A">
        <w:t>с</w:t>
      </w:r>
      <w:r w:rsidR="008926E1" w:rsidRPr="002D112A">
        <w:t>отрудник образовательной организации</w:t>
      </w:r>
      <w:r w:rsidRPr="002D112A">
        <w:t xml:space="preserve"> (роль «Сотрудник ОО»);</w:t>
      </w:r>
    </w:p>
    <w:p w14:paraId="64C05A0C" w14:textId="507B4953" w:rsidR="00C55F89" w:rsidRPr="002D112A" w:rsidRDefault="00C55F89" w:rsidP="001E3F55">
      <w:pPr>
        <w:pStyle w:val="gf9"/>
        <w:rPr>
          <w:rStyle w:val="gff5"/>
        </w:rPr>
      </w:pPr>
      <w:r w:rsidRPr="002D112A">
        <w:t xml:space="preserve">администратор </w:t>
      </w:r>
      <w:r w:rsidR="009B461D" w:rsidRPr="002D112A">
        <w:t>системы</w:t>
      </w:r>
      <w:r w:rsidR="00C0603F" w:rsidRPr="002D112A">
        <w:t xml:space="preserve"> </w:t>
      </w:r>
      <w:r w:rsidR="00C0603F" w:rsidRPr="002D112A">
        <w:rPr>
          <w:rStyle w:val="gff5"/>
        </w:rPr>
        <w:t xml:space="preserve">(вспомогательная роль, которая отвечает за доступ к разделу </w:t>
      </w:r>
      <w:r w:rsidR="00C0603F" w:rsidRPr="002D112A">
        <w:rPr>
          <w:rStyle w:val="gfff4"/>
        </w:rPr>
        <w:t>Пользователи</w:t>
      </w:r>
      <w:r w:rsidR="00C0603F" w:rsidRPr="002D112A">
        <w:rPr>
          <w:rStyle w:val="gff5"/>
        </w:rPr>
        <w:t>).</w:t>
      </w:r>
    </w:p>
    <w:p w14:paraId="7F5F3808" w14:textId="60F5376D" w:rsidR="00970BBD" w:rsidRPr="002D112A" w:rsidRDefault="00970BBD" w:rsidP="001E3F55">
      <w:pPr>
        <w:pStyle w:val="gff6"/>
      </w:pPr>
      <w:r w:rsidRPr="002D112A">
        <w:t>О</w:t>
      </w:r>
      <w:r w:rsidR="00C55F89" w:rsidRPr="002D112A">
        <w:t>сновн</w:t>
      </w:r>
      <w:r w:rsidR="009B461D" w:rsidRPr="002D112A">
        <w:t>ые</w:t>
      </w:r>
      <w:r w:rsidRPr="002D112A">
        <w:t xml:space="preserve"> ц</w:t>
      </w:r>
      <w:r w:rsidR="00C55F89" w:rsidRPr="002D112A">
        <w:t>ел</w:t>
      </w:r>
      <w:r w:rsidR="009B461D" w:rsidRPr="002D112A">
        <w:t>и</w:t>
      </w:r>
      <w:r w:rsidRPr="002D112A">
        <w:t xml:space="preserve"> пользователей:</w:t>
      </w:r>
    </w:p>
    <w:p w14:paraId="7A8437CE" w14:textId="344E1507" w:rsidR="00970BBD" w:rsidRPr="002D112A" w:rsidRDefault="00970BBD" w:rsidP="001E3F55">
      <w:pPr>
        <w:pStyle w:val="gf9"/>
      </w:pPr>
      <w:r w:rsidRPr="002D112A">
        <w:t xml:space="preserve">с ролью «Специалист РОУО» </w:t>
      </w:r>
      <w:r w:rsidR="00C55F89" w:rsidRPr="002D112A">
        <w:t>- просмотр и сбор информации</w:t>
      </w:r>
      <w:r w:rsidRPr="002D112A">
        <w:t xml:space="preserve"> по заявлениям, для</w:t>
      </w:r>
      <w:r w:rsidR="00F045F0" w:rsidRPr="002D112A">
        <w:t> </w:t>
      </w:r>
      <w:r w:rsidRPr="002D112A">
        <w:t>контроля качества оказания услуги по зачислению в ОО</w:t>
      </w:r>
      <w:r w:rsidR="00C55F89" w:rsidRPr="002D112A">
        <w:t>;</w:t>
      </w:r>
    </w:p>
    <w:p w14:paraId="10720C26" w14:textId="6146AA55" w:rsidR="008926E1" w:rsidRPr="002D112A" w:rsidRDefault="008926E1" w:rsidP="001E3F55">
      <w:pPr>
        <w:pStyle w:val="gf9"/>
      </w:pPr>
      <w:r w:rsidRPr="002D112A">
        <w:t xml:space="preserve">с ролью «Специалист МОУО» </w:t>
      </w:r>
      <w:r w:rsidR="00C55F89" w:rsidRPr="002D112A">
        <w:t>- курирование процессов оказания услуг</w:t>
      </w:r>
      <w:r w:rsidRPr="002D112A">
        <w:t xml:space="preserve"> по</w:t>
      </w:r>
      <w:r w:rsidR="00F045F0" w:rsidRPr="002D112A">
        <w:t> </w:t>
      </w:r>
      <w:r w:rsidRPr="002D112A">
        <w:t>зачислению в ОО (в рамках подчиненных ОО) с момента подготовки услуги (закрепление адресов за образовательными организациями), до момента сбора и</w:t>
      </w:r>
      <w:r w:rsidR="00F045F0" w:rsidRPr="002D112A">
        <w:t> </w:t>
      </w:r>
      <w:r w:rsidRPr="002D112A">
        <w:t>предоста</w:t>
      </w:r>
      <w:r w:rsidR="00C55F89" w:rsidRPr="002D112A">
        <w:t>вления</w:t>
      </w:r>
      <w:r w:rsidRPr="002D112A">
        <w:t xml:space="preserve"> отчетности по результатам</w:t>
      </w:r>
      <w:r w:rsidR="00C55F89" w:rsidRPr="002D112A">
        <w:t>;</w:t>
      </w:r>
    </w:p>
    <w:p w14:paraId="3E79875C" w14:textId="000AF760" w:rsidR="008926E1" w:rsidRPr="002D112A" w:rsidRDefault="008926E1" w:rsidP="001E3F55">
      <w:pPr>
        <w:pStyle w:val="gf9"/>
      </w:pPr>
      <w:r w:rsidRPr="002D112A">
        <w:t>с ролью «Сотрудник ОО»</w:t>
      </w:r>
      <w:r w:rsidR="00C0603F" w:rsidRPr="002D112A">
        <w:t xml:space="preserve"> - принятие</w:t>
      </w:r>
      <w:r w:rsidR="00970BBD" w:rsidRPr="002D112A">
        <w:t xml:space="preserve"> решени</w:t>
      </w:r>
      <w:r w:rsidR="00C0603F" w:rsidRPr="002D112A">
        <w:t>й</w:t>
      </w:r>
      <w:r w:rsidR="00970BBD" w:rsidRPr="002D112A">
        <w:t xml:space="preserve"> о зачислении /</w:t>
      </w:r>
      <w:r w:rsidR="00C0603F" w:rsidRPr="002D112A">
        <w:t xml:space="preserve"> отказ</w:t>
      </w:r>
      <w:r w:rsidR="009B461D" w:rsidRPr="002D112A">
        <w:t>е</w:t>
      </w:r>
      <w:r w:rsidR="00C0603F" w:rsidRPr="002D112A">
        <w:t xml:space="preserve"> в зачислении и фиксация положительного</w:t>
      </w:r>
      <w:r w:rsidR="00970BBD" w:rsidRPr="002D112A">
        <w:t xml:space="preserve"> решен</w:t>
      </w:r>
      <w:r w:rsidR="00C0603F" w:rsidRPr="002D112A">
        <w:t>ия через выпуск акта (приказа) «</w:t>
      </w:r>
      <w:r w:rsidR="009B461D" w:rsidRPr="002D112A">
        <w:t>О</w:t>
      </w:r>
      <w:r w:rsidR="00C0603F" w:rsidRPr="002D112A">
        <w:t xml:space="preserve"> зачислении»</w:t>
      </w:r>
      <w:r w:rsidR="00970BBD" w:rsidRPr="002D112A">
        <w:t>;</w:t>
      </w:r>
    </w:p>
    <w:p w14:paraId="17784049" w14:textId="1253D6B4" w:rsidR="00970BBD" w:rsidRPr="002D112A" w:rsidRDefault="00970BBD" w:rsidP="001E3F55">
      <w:pPr>
        <w:pStyle w:val="gf9"/>
      </w:pPr>
      <w:r w:rsidRPr="002D112A">
        <w:t>с ролью «Сотрудник ОО (приём заявлений)»</w:t>
      </w:r>
      <w:r w:rsidR="00C0603F" w:rsidRPr="002D112A">
        <w:t xml:space="preserve"> - регистрация </w:t>
      </w:r>
      <w:r w:rsidRPr="002D112A">
        <w:t>заявлени</w:t>
      </w:r>
      <w:r w:rsidR="00C0603F" w:rsidRPr="002D112A">
        <w:t>й</w:t>
      </w:r>
      <w:r w:rsidRPr="002D112A">
        <w:t xml:space="preserve"> и провер</w:t>
      </w:r>
      <w:r w:rsidR="00C0603F" w:rsidRPr="002D112A">
        <w:t>ка</w:t>
      </w:r>
      <w:r w:rsidRPr="002D112A">
        <w:t xml:space="preserve"> предоставленны</w:t>
      </w:r>
      <w:r w:rsidR="00C0603F" w:rsidRPr="002D112A">
        <w:t>х данных</w:t>
      </w:r>
      <w:r w:rsidRPr="002D112A">
        <w:t>;</w:t>
      </w:r>
    </w:p>
    <w:p w14:paraId="3E19C369" w14:textId="7EA20861" w:rsidR="00970BBD" w:rsidRPr="002D112A" w:rsidRDefault="00C0603F" w:rsidP="001E3F55">
      <w:pPr>
        <w:pStyle w:val="gf9"/>
        <w:rPr>
          <w:rStyle w:val="affff3"/>
          <w:i w:val="0"/>
          <w:iCs w:val="0"/>
        </w:rPr>
      </w:pPr>
      <w:r w:rsidRPr="002D112A">
        <w:t>с ролью</w:t>
      </w:r>
      <w:r w:rsidR="00970BBD" w:rsidRPr="002D112A">
        <w:t xml:space="preserve"> «</w:t>
      </w:r>
      <w:r w:rsidR="00970BBD" w:rsidRPr="002D112A">
        <w:rPr>
          <w:rStyle w:val="affff3"/>
          <w:i w:val="0"/>
          <w:iCs w:val="0"/>
        </w:rPr>
        <w:t xml:space="preserve">Администратор» </w:t>
      </w:r>
      <w:r w:rsidRPr="002D112A">
        <w:rPr>
          <w:rStyle w:val="affff3"/>
          <w:i w:val="0"/>
          <w:iCs w:val="0"/>
        </w:rPr>
        <w:t xml:space="preserve">- создание, редактирование и просмотр профиля пользователя в разделе </w:t>
      </w:r>
      <w:r w:rsidRPr="002D112A">
        <w:rPr>
          <w:rStyle w:val="gfff4"/>
        </w:rPr>
        <w:t>Пользователи</w:t>
      </w:r>
      <w:r w:rsidRPr="002D112A">
        <w:rPr>
          <w:rStyle w:val="affff3"/>
          <w:i w:val="0"/>
          <w:iCs w:val="0"/>
        </w:rPr>
        <w:t>.</w:t>
      </w:r>
    </w:p>
    <w:p w14:paraId="61791EDE" w14:textId="5953523D" w:rsidR="00C0603F" w:rsidRPr="002D112A" w:rsidRDefault="00C0603F" w:rsidP="00C0603F">
      <w:pPr>
        <w:pStyle w:val="gff0"/>
      </w:pPr>
      <w:r w:rsidRPr="002D112A">
        <w:rPr>
          <w:shd w:val="clear" w:color="auto" w:fill="FFFFFF"/>
        </w:rPr>
        <w:lastRenderedPageBreak/>
        <w:t xml:space="preserve">Возможности пользователей с учётными записями всех ролей, кроме роли «Администратор», и работа с </w:t>
      </w:r>
      <w:r w:rsidRPr="002D112A">
        <w:t xml:space="preserve">АИС «Зачисление в ОО» </w:t>
      </w:r>
      <w:r w:rsidRPr="002D112A">
        <w:rPr>
          <w:shd w:val="clear" w:color="auto" w:fill="FFFFFF"/>
        </w:rPr>
        <w:t>под этими учётными записями описаны в настоящем документе.</w:t>
      </w:r>
    </w:p>
    <w:p w14:paraId="3CEA5114" w14:textId="2B2CC65D" w:rsidR="0091541A" w:rsidRPr="002D112A" w:rsidRDefault="00A75F25" w:rsidP="00793F94">
      <w:pPr>
        <w:pStyle w:val="g10"/>
      </w:pPr>
      <w:bookmarkStart w:id="35" w:name="_Toc146203606"/>
      <w:bookmarkEnd w:id="33"/>
      <w:r w:rsidRPr="002D112A">
        <w:lastRenderedPageBreak/>
        <w:t>Подготовка к</w:t>
      </w:r>
      <w:r w:rsidR="0091541A" w:rsidRPr="002D112A">
        <w:t xml:space="preserve"> работ</w:t>
      </w:r>
      <w:bookmarkEnd w:id="22"/>
      <w:r w:rsidRPr="002D112A">
        <w:t>е</w:t>
      </w:r>
      <w:bookmarkEnd w:id="35"/>
    </w:p>
    <w:p w14:paraId="65B06938" w14:textId="09794B63" w:rsidR="00A75F25" w:rsidRPr="002D112A" w:rsidRDefault="00D65982" w:rsidP="00793F94">
      <w:pPr>
        <w:pStyle w:val="g20"/>
      </w:pPr>
      <w:bookmarkStart w:id="36" w:name="_Toc447814083"/>
      <w:bookmarkStart w:id="37" w:name="_Toc485642238"/>
      <w:bookmarkStart w:id="38" w:name="_Toc146203607"/>
      <w:r w:rsidRPr="002D112A">
        <w:t xml:space="preserve">Запуск АИС «Зачисление в </w:t>
      </w:r>
      <w:r w:rsidR="00A75F25" w:rsidRPr="002D112A">
        <w:t>ОО»</w:t>
      </w:r>
      <w:bookmarkEnd w:id="38"/>
    </w:p>
    <w:p w14:paraId="5300D2C7" w14:textId="4C512608" w:rsidR="00353E1D" w:rsidRPr="002D112A" w:rsidRDefault="00353E1D" w:rsidP="00793F94">
      <w:pPr>
        <w:pStyle w:val="gff0"/>
      </w:pPr>
      <w:r w:rsidRPr="002D112A">
        <w:t>Установка программного обеспечения пользователями не требуется, ПО устанавливается на инфраструктуре Региона без участия Пользователя.</w:t>
      </w:r>
    </w:p>
    <w:p w14:paraId="3BC17132" w14:textId="37420B2C" w:rsidR="00A75F25" w:rsidRPr="002D112A" w:rsidRDefault="00D65982" w:rsidP="00793F94">
      <w:pPr>
        <w:pStyle w:val="gff0"/>
      </w:pPr>
      <w:r w:rsidRPr="002D112A">
        <w:t xml:space="preserve">Для запуска АИС «Зачисление в </w:t>
      </w:r>
      <w:r w:rsidR="00A75F25" w:rsidRPr="002D112A">
        <w:t xml:space="preserve">ОО» запустите браузер, установленный </w:t>
      </w:r>
      <w:r w:rsidR="008720C6" w:rsidRPr="002D112A">
        <w:t>на </w:t>
      </w:r>
      <w:r w:rsidR="00A75F25" w:rsidRPr="002D112A">
        <w:t>компьютере, и о</w:t>
      </w:r>
      <w:r w:rsidRPr="002D112A">
        <w:t xml:space="preserve">ткройте сайт АИС «Зачисление в </w:t>
      </w:r>
      <w:r w:rsidR="00A75F25" w:rsidRPr="002D112A">
        <w:t>ОО». Откроется страница авторизации (рисунок </w:t>
      </w:r>
      <w:r w:rsidR="00A75F25" w:rsidRPr="002D112A">
        <w:fldChar w:fldCharType="begin"/>
      </w:r>
      <w:r w:rsidR="00A75F25" w:rsidRPr="002D112A">
        <w:instrText xml:space="preserve"> REF \* </w:instrText>
      </w:r>
      <w:r w:rsidR="00A75F25" w:rsidRPr="002D112A">
        <w:rPr>
          <w:lang w:val="en-US"/>
        </w:rPr>
        <w:instrText>arabic</w:instrText>
      </w:r>
      <w:r w:rsidR="00A75F25" w:rsidRPr="002D112A">
        <w:instrText xml:space="preserve"> _Ref438200998 \n \h </w:instrText>
      </w:r>
      <w:r w:rsidR="00116DE1" w:rsidRPr="002D112A">
        <w:instrText xml:space="preserve"> \* MERGEFORMAT </w:instrText>
      </w:r>
      <w:r w:rsidR="00A75F25" w:rsidRPr="002D112A">
        <w:fldChar w:fldCharType="separate"/>
      </w:r>
      <w:r w:rsidR="00043F4F">
        <w:t>1</w:t>
      </w:r>
      <w:r w:rsidR="00A75F25" w:rsidRPr="002D112A">
        <w:fldChar w:fldCharType="end"/>
      </w:r>
      <w:r w:rsidR="00A75F25" w:rsidRPr="002D112A">
        <w:t>).</w:t>
      </w:r>
    </w:p>
    <w:p w14:paraId="07205B91" w14:textId="406A81C6" w:rsidR="00A75F25" w:rsidRPr="002D112A" w:rsidRDefault="007617FF" w:rsidP="00795D88">
      <w:pPr>
        <w:pStyle w:val="gffd"/>
      </w:pPr>
      <w:r w:rsidRPr="002D112A">
        <w:rPr>
          <w:noProof/>
        </w:rPr>
        <w:t xml:space="preserve"> </w:t>
      </w:r>
      <w:r w:rsidR="007F007E" w:rsidRPr="002D112A">
        <w:rPr>
          <w:noProof/>
          <w:lang w:eastAsia="ru-RU"/>
        </w:rPr>
        <w:drawing>
          <wp:inline distT="0" distB="0" distL="0" distR="0" wp14:anchorId="399076D1" wp14:editId="51015189">
            <wp:extent cx="4877481" cy="4896533"/>
            <wp:effectExtent l="19050" t="19050" r="18415" b="18415"/>
            <wp:docPr id="4225343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343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896533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F657954" w14:textId="51D2FA03" w:rsidR="00A75F25" w:rsidRPr="002D112A" w:rsidRDefault="00A75F25" w:rsidP="00793F94">
      <w:pPr>
        <w:pStyle w:val="ge"/>
      </w:pPr>
      <w:bookmarkStart w:id="39" w:name="_Ref438200998"/>
      <w:r w:rsidRPr="002D112A">
        <w:t>Страница авторизации</w:t>
      </w:r>
      <w:bookmarkEnd w:id="39"/>
    </w:p>
    <w:p w14:paraId="544873DD" w14:textId="1C9A9BF4" w:rsidR="00A75F25" w:rsidRPr="002D112A" w:rsidRDefault="00A75F25" w:rsidP="00795D88">
      <w:pPr>
        <w:pStyle w:val="g20"/>
      </w:pPr>
      <w:bookmarkStart w:id="40" w:name="_Toc146203608"/>
      <w:r w:rsidRPr="002D112A">
        <w:lastRenderedPageBreak/>
        <w:t>Вход (авторизация) в АИС</w:t>
      </w:r>
      <w:r w:rsidRPr="002D112A">
        <w:rPr>
          <w:lang w:val="en-US"/>
        </w:rPr>
        <w:t> </w:t>
      </w:r>
      <w:r w:rsidR="00D65982" w:rsidRPr="002D112A">
        <w:t xml:space="preserve">«Зачисление в </w:t>
      </w:r>
      <w:r w:rsidRPr="002D112A">
        <w:t>ОО»</w:t>
      </w:r>
      <w:bookmarkEnd w:id="40"/>
    </w:p>
    <w:p w14:paraId="72EC796F" w14:textId="20339ECD" w:rsidR="00A75F25" w:rsidRPr="002D112A" w:rsidRDefault="00A75F25" w:rsidP="00795D88">
      <w:pPr>
        <w:pStyle w:val="gff0"/>
      </w:pPr>
      <w:r w:rsidRPr="002D112A">
        <w:t>Для входа (авторизации) в АИС</w:t>
      </w:r>
      <w:r w:rsidRPr="002D112A">
        <w:rPr>
          <w:lang w:val="en-US"/>
        </w:rPr>
        <w:t> </w:t>
      </w:r>
      <w:r w:rsidR="00D65982" w:rsidRPr="002D112A">
        <w:t xml:space="preserve">«Зачисление в </w:t>
      </w:r>
      <w:r w:rsidRPr="002D112A">
        <w:t xml:space="preserve">ОО» введите данные учётной записи Пользователя в поля </w:t>
      </w:r>
      <w:r w:rsidRPr="002D112A">
        <w:rPr>
          <w:rStyle w:val="gfff4"/>
        </w:rPr>
        <w:t>Логин</w:t>
      </w:r>
      <w:r w:rsidRPr="002D112A">
        <w:t xml:space="preserve"> и </w:t>
      </w:r>
      <w:r w:rsidRPr="002D112A">
        <w:rPr>
          <w:rStyle w:val="gfff4"/>
        </w:rPr>
        <w:t>Парол</w:t>
      </w:r>
      <w:r w:rsidRPr="002D112A">
        <w:rPr>
          <w:rStyle w:val="afff9"/>
        </w:rPr>
        <w:t>ь</w:t>
      </w:r>
      <w:r w:rsidRPr="002D112A">
        <w:t xml:space="preserve"> и нажмите на кнопку </w:t>
      </w:r>
      <w:r w:rsidRPr="002D112A">
        <w:rPr>
          <w:rStyle w:val="gfff4"/>
        </w:rPr>
        <w:t>Войти</w:t>
      </w:r>
      <w:r w:rsidR="00865C93" w:rsidRPr="002D112A">
        <w:t xml:space="preserve"> или клавишу </w:t>
      </w:r>
      <w:r w:rsidR="00865C93" w:rsidRPr="002D112A">
        <w:rPr>
          <w:rStyle w:val="gfff4"/>
        </w:rPr>
        <w:t>Enter</w:t>
      </w:r>
      <w:r w:rsidRPr="002D112A">
        <w:rPr>
          <w:rStyle w:val="afff9"/>
        </w:rPr>
        <w:t xml:space="preserve"> </w:t>
      </w:r>
      <w:r w:rsidR="008720C6" w:rsidRPr="002D112A">
        <w:t>на </w:t>
      </w:r>
      <w:r w:rsidRPr="002D112A">
        <w:t>клавиатуре.</w:t>
      </w:r>
    </w:p>
    <w:p w14:paraId="74FB8325" w14:textId="77777777" w:rsidR="00A75F25" w:rsidRPr="002D112A" w:rsidRDefault="00A75F25" w:rsidP="00A75F25">
      <w:pPr>
        <w:pStyle w:val="aff8"/>
        <w:ind w:firstLine="709"/>
      </w:pPr>
      <w:r w:rsidRPr="002D112A">
        <w:rPr>
          <w:noProof/>
          <w:lang w:eastAsia="ru-RU"/>
        </w:rPr>
        <w:drawing>
          <wp:inline distT="0" distB="0" distL="0" distR="0" wp14:anchorId="7DA023E3" wp14:editId="038DAC63">
            <wp:extent cx="171450" cy="17145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rPr>
          <w:rStyle w:val="gff5"/>
        </w:rPr>
        <w:t xml:space="preserve"> </w:t>
      </w:r>
      <w:r w:rsidRPr="002D112A">
        <w:rPr>
          <w:rStyle w:val="gffff1"/>
        </w:rPr>
        <w:t>Пароль должен указываться с учётом регистра и раскладки клавиатуры.</w:t>
      </w:r>
    </w:p>
    <w:p w14:paraId="288B0C0C" w14:textId="77777777" w:rsidR="007F007E" w:rsidRPr="002D112A" w:rsidRDefault="007F007E" w:rsidP="007F007E">
      <w:pPr>
        <w:pStyle w:val="gff0"/>
      </w:pPr>
      <w:r w:rsidRPr="002D112A">
        <w:t xml:space="preserve">Для входа с помощью учётной записи ЕСИА нажмите на кнопку </w:t>
      </w:r>
      <w:r w:rsidRPr="002D112A">
        <w:rPr>
          <w:rStyle w:val="gfff4"/>
        </w:rPr>
        <w:t>Войти через Госуслуги</w:t>
      </w:r>
      <w:r w:rsidRPr="002D112A">
        <w:t xml:space="preserve">, введите данные для входа в ЕСИА в соответствующие поля ввода и нажмите на кнопку </w:t>
      </w:r>
      <w:r w:rsidRPr="002D112A">
        <w:rPr>
          <w:rStyle w:val="gfff4"/>
        </w:rPr>
        <w:t>Войти</w:t>
      </w:r>
      <w:r w:rsidRPr="002D112A">
        <w:t>.</w:t>
      </w:r>
    </w:p>
    <w:p w14:paraId="795A01BF" w14:textId="2DDC81C0" w:rsidR="007F007E" w:rsidRPr="002D112A" w:rsidRDefault="007F007E" w:rsidP="007F007E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0D01F0FB" wp14:editId="1E867293">
            <wp:extent cx="180975" cy="180975"/>
            <wp:effectExtent l="0" t="0" r="9525" b="9525"/>
            <wp:docPr id="776680484" name="Рисунок 77668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</w:t>
      </w:r>
      <w:r w:rsidRPr="002D112A">
        <w:t xml:space="preserve"> </w:t>
      </w:r>
      <w:r w:rsidRPr="002D112A">
        <w:rPr>
          <w:rStyle w:val="gffff1"/>
        </w:rPr>
        <w:t xml:space="preserve"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 </w:t>
      </w:r>
      <w:hyperlink r:id="rId10" w:history="1">
        <w:r w:rsidRPr="002D112A">
          <w:rPr>
            <w:rStyle w:val="afc"/>
          </w:rPr>
          <w:t>https://www.gosuslugi.ru/help/faq/c</w:t>
        </w:r>
        <w:r w:rsidRPr="002D112A">
          <w:rPr>
            <w:rStyle w:val="afc"/>
          </w:rPr>
          <w:noBreakHyphen/>
          <w:t>1/1</w:t>
        </w:r>
      </w:hyperlink>
      <w:r w:rsidRPr="002D112A">
        <w:rPr>
          <w:rStyle w:val="gffff1"/>
        </w:rPr>
        <w:t>.</w:t>
      </w:r>
    </w:p>
    <w:p w14:paraId="52F1BBEB" w14:textId="7EEBE3F1" w:rsidR="00A75F25" w:rsidRPr="002D112A" w:rsidRDefault="00A75F25" w:rsidP="00793F94">
      <w:pPr>
        <w:pStyle w:val="gff0"/>
      </w:pPr>
      <w:r w:rsidRPr="002D112A">
        <w:t xml:space="preserve">Откроется стартовая </w:t>
      </w:r>
      <w:r w:rsidR="00D65982" w:rsidRPr="002D112A">
        <w:t xml:space="preserve">страница АИС «Зачисление в </w:t>
      </w:r>
      <w:r w:rsidRPr="002D112A">
        <w:t>ОО»</w:t>
      </w:r>
      <w:r w:rsidR="00D65982" w:rsidRPr="002D112A">
        <w:t>.</w:t>
      </w:r>
    </w:p>
    <w:p w14:paraId="1EC31A96" w14:textId="52AD8C51" w:rsidR="00A75F25" w:rsidRPr="002D112A" w:rsidRDefault="00A75F25" w:rsidP="00C44E6E">
      <w:pPr>
        <w:pStyle w:val="gff0"/>
      </w:pPr>
      <w:r w:rsidRPr="002D112A">
        <w:t>Если на странице авторизации Пользователя при входе в АИС </w:t>
      </w:r>
      <w:r w:rsidR="00D65982" w:rsidRPr="002D112A">
        <w:t xml:space="preserve">«Зачисление в </w:t>
      </w:r>
      <w:r w:rsidRPr="002D112A">
        <w:t>ОО» были неверно указаны учётные данные, то отобразится сообщение об ошибке подключения к АИС </w:t>
      </w:r>
      <w:r w:rsidR="00D65982" w:rsidRPr="002D112A">
        <w:t xml:space="preserve">«Зачисление в </w:t>
      </w:r>
      <w:r w:rsidRPr="002D112A">
        <w:t xml:space="preserve">ОО» с указанием причины ошибки: неверное указание логина </w:t>
      </w:r>
      <w:r w:rsidR="008720C6" w:rsidRPr="002D112A">
        <w:t>или </w:t>
      </w:r>
      <w:r w:rsidRPr="002D112A">
        <w:t>пароля (рисунок </w:t>
      </w:r>
      <w:r w:rsidRPr="002D112A">
        <w:fldChar w:fldCharType="begin"/>
      </w:r>
      <w:r w:rsidRPr="002D112A">
        <w:instrText xml:space="preserve"> REF \* arabic _Ref488855812 \r \h </w:instrText>
      </w:r>
      <w:r w:rsidR="00793F94" w:rsidRPr="002D112A">
        <w:instrText xml:space="preserve"> \* MERGEFORMAT </w:instrText>
      </w:r>
      <w:r w:rsidRPr="002D112A">
        <w:fldChar w:fldCharType="separate"/>
      </w:r>
      <w:r w:rsidR="00043F4F">
        <w:t>2</w:t>
      </w:r>
      <w:r w:rsidRPr="002D112A">
        <w:fldChar w:fldCharType="end"/>
      </w:r>
      <w:r w:rsidRPr="002D112A">
        <w:t>).</w:t>
      </w:r>
    </w:p>
    <w:p w14:paraId="3DDFBBC4" w14:textId="77777777" w:rsidR="00A75F25" w:rsidRPr="002D112A" w:rsidRDefault="00A75F25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1F6FE9E" wp14:editId="2DBAD669">
            <wp:extent cx="2879725" cy="1533276"/>
            <wp:effectExtent l="19050" t="19050" r="1587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69"/>
                    <a:stretch/>
                  </pic:blipFill>
                  <pic:spPr bwMode="auto">
                    <a:xfrm>
                      <a:off x="0" y="0"/>
                      <a:ext cx="2880000" cy="153342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32EC9" w14:textId="1020E90D" w:rsidR="00A75F25" w:rsidRPr="002D112A" w:rsidRDefault="00A75F25" w:rsidP="00793F94">
      <w:pPr>
        <w:pStyle w:val="ge"/>
      </w:pPr>
      <w:bookmarkStart w:id="41" w:name="_Ref488855812"/>
      <w:r w:rsidRPr="002D112A">
        <w:t>Страница а</w:t>
      </w:r>
      <w:r w:rsidR="00D65982" w:rsidRPr="002D112A">
        <w:t xml:space="preserve">вторизации в АИС «Зачисление в </w:t>
      </w:r>
      <w:r w:rsidRPr="002D112A">
        <w:t>ОО» с сообщением об ошибке</w:t>
      </w:r>
      <w:bookmarkEnd w:id="41"/>
    </w:p>
    <w:p w14:paraId="0596B408" w14:textId="67D2C19D" w:rsidR="00A75F25" w:rsidRPr="002D112A" w:rsidRDefault="00A75F25" w:rsidP="00C64D05">
      <w:pPr>
        <w:pStyle w:val="gfb"/>
      </w:pPr>
      <w:r w:rsidRPr="002D112A">
        <w:t>Для повторной попытки подключения к АИС</w:t>
      </w:r>
      <w:r w:rsidRPr="002D112A">
        <w:rPr>
          <w:lang w:val="en-US"/>
        </w:rPr>
        <w:t> </w:t>
      </w:r>
      <w:r w:rsidR="00D65982" w:rsidRPr="002D112A">
        <w:t xml:space="preserve">«Зачисление в </w:t>
      </w:r>
      <w:r w:rsidRPr="002D112A">
        <w:t xml:space="preserve">ОО» укажите корректные учётные данные и нажмите на кнопку </w:t>
      </w:r>
      <w:r w:rsidRPr="002D112A">
        <w:rPr>
          <w:rStyle w:val="gfff4"/>
        </w:rPr>
        <w:t>Войти</w:t>
      </w:r>
      <w:r w:rsidRPr="002D112A">
        <w:t>.</w:t>
      </w:r>
    </w:p>
    <w:p w14:paraId="6C81DE40" w14:textId="4D382074" w:rsidR="00A75F25" w:rsidRPr="002D112A" w:rsidRDefault="00A75F25" w:rsidP="00795D88">
      <w:pPr>
        <w:pStyle w:val="g20"/>
      </w:pPr>
      <w:bookmarkStart w:id="42" w:name="_Toc146203609"/>
      <w:bookmarkEnd w:id="36"/>
      <w:bookmarkEnd w:id="37"/>
      <w:r w:rsidRPr="002D112A">
        <w:lastRenderedPageBreak/>
        <w:t>Восстановление пароля</w:t>
      </w:r>
      <w:bookmarkEnd w:id="42"/>
    </w:p>
    <w:p w14:paraId="4ECD632E" w14:textId="6DC737EF" w:rsidR="009223EE" w:rsidRPr="002D112A" w:rsidRDefault="009223EE" w:rsidP="00F016B8">
      <w:pPr>
        <w:pStyle w:val="gff6"/>
      </w:pPr>
      <w:r w:rsidRPr="002D112A">
        <w:t>Если утерян пароль, то для восстановления пароля выполните следующие действия:</w:t>
      </w:r>
    </w:p>
    <w:p w14:paraId="3862A823" w14:textId="63751D35" w:rsidR="009223EE" w:rsidRPr="002D112A" w:rsidRDefault="009223EE">
      <w:pPr>
        <w:pStyle w:val="ga"/>
        <w:numPr>
          <w:ilvl w:val="0"/>
          <w:numId w:val="77"/>
        </w:numPr>
      </w:pPr>
      <w:r w:rsidRPr="002D112A">
        <w:t xml:space="preserve">перейдите по ссылке </w:t>
      </w:r>
      <w:r w:rsidRPr="002D112A">
        <w:rPr>
          <w:rStyle w:val="gfff4"/>
        </w:rPr>
        <w:t>Забыли пароль?</w:t>
      </w:r>
      <w:r w:rsidRPr="002D112A">
        <w:t xml:space="preserve"> (см. рисунок </w:t>
      </w:r>
      <w:r w:rsidRPr="002D112A">
        <w:fldChar w:fldCharType="begin"/>
      </w:r>
      <w:r w:rsidRPr="002D112A">
        <w:instrText xml:space="preserve"> REF \* </w:instrText>
      </w:r>
      <w:r w:rsidRPr="002D112A">
        <w:rPr>
          <w:lang w:val="en-US"/>
        </w:rPr>
        <w:instrText>arabic</w:instrText>
      </w:r>
      <w:r w:rsidRPr="002D112A">
        <w:instrText xml:space="preserve"> _Ref488855812 \r \h </w:instrText>
      </w:r>
      <w:r w:rsidR="00793F94" w:rsidRPr="002D112A">
        <w:instrText xml:space="preserve"> \* MERGEFORMAT </w:instrText>
      </w:r>
      <w:r w:rsidRPr="002D112A">
        <w:fldChar w:fldCharType="separate"/>
      </w:r>
      <w:r w:rsidR="00043F4F">
        <w:t>2</w:t>
      </w:r>
      <w:r w:rsidRPr="002D112A">
        <w:fldChar w:fldCharType="end"/>
      </w:r>
      <w:r w:rsidRPr="002D112A">
        <w:t>);</w:t>
      </w:r>
    </w:p>
    <w:p w14:paraId="3BD92B0B" w14:textId="6D11849A" w:rsidR="009223EE" w:rsidRPr="002D112A" w:rsidRDefault="009223EE" w:rsidP="00793F94">
      <w:pPr>
        <w:pStyle w:val="ga"/>
      </w:pPr>
      <w:r w:rsidRPr="002D112A">
        <w:t xml:space="preserve">в открывшейся странице введите логин и нажмите на кнопку </w:t>
      </w:r>
      <w:r w:rsidRPr="002D112A">
        <w:rPr>
          <w:rStyle w:val="gfff4"/>
        </w:rPr>
        <w:t>Сбросить пароль</w:t>
      </w:r>
      <w:r w:rsidRPr="002D112A">
        <w:t xml:space="preserve"> (рисунок </w:t>
      </w:r>
      <w:r w:rsidRPr="002D112A">
        <w:fldChar w:fldCharType="begin"/>
      </w:r>
      <w:r w:rsidRPr="002D112A">
        <w:instrText xml:space="preserve"> REF \* </w:instrText>
      </w:r>
      <w:r w:rsidRPr="002D112A">
        <w:rPr>
          <w:lang w:val="en-US"/>
        </w:rPr>
        <w:instrText>arabic</w:instrText>
      </w:r>
      <w:r w:rsidRPr="002D112A">
        <w:instrText xml:space="preserve"> _Ref488855819 \r \h </w:instrText>
      </w:r>
      <w:r w:rsidR="00C25D1E" w:rsidRPr="002D112A">
        <w:instrText xml:space="preserve"> \* MERGEFORMAT </w:instrText>
      </w:r>
      <w:r w:rsidRPr="002D112A">
        <w:fldChar w:fldCharType="separate"/>
      </w:r>
      <w:r w:rsidR="00043F4F">
        <w:t>3</w:t>
      </w:r>
      <w:r w:rsidRPr="002D112A">
        <w:fldChar w:fldCharType="end"/>
      </w:r>
      <w:r w:rsidRPr="002D112A">
        <w:t xml:space="preserve">): на указанный в профиле </w:t>
      </w:r>
      <w:r w:rsidR="00C25D1E" w:rsidRPr="002D112A">
        <w:t>п</w:t>
      </w:r>
      <w:r w:rsidR="007406E5" w:rsidRPr="002D112A">
        <w:t xml:space="preserve">ользователя </w:t>
      </w:r>
      <w:r w:rsidRPr="002D112A">
        <w:t>адрес электронной почты придёт письмо со ссылкой для восстановления пароля;</w:t>
      </w:r>
    </w:p>
    <w:p w14:paraId="15552728" w14:textId="77777777" w:rsidR="009223EE" w:rsidRPr="002D112A" w:rsidRDefault="009223EE" w:rsidP="00793F94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7FBFF41" wp14:editId="0A8153F7">
            <wp:extent cx="3230880" cy="944880"/>
            <wp:effectExtent l="19050" t="19050" r="26670" b="266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944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ECBDB0E" w14:textId="77777777" w:rsidR="009223EE" w:rsidRPr="002D112A" w:rsidRDefault="009223EE" w:rsidP="00793F94">
      <w:pPr>
        <w:pStyle w:val="ge"/>
      </w:pPr>
      <w:bookmarkStart w:id="43" w:name="_Ref488855819"/>
      <w:r w:rsidRPr="002D112A">
        <w:t>Восстановление пароля</w:t>
      </w:r>
      <w:bookmarkEnd w:id="43"/>
    </w:p>
    <w:p w14:paraId="2166CC4A" w14:textId="092DD4C5" w:rsidR="009223EE" w:rsidRPr="002D112A" w:rsidRDefault="009223EE" w:rsidP="00793F94">
      <w:pPr>
        <w:pStyle w:val="ga"/>
      </w:pPr>
      <w:r w:rsidRPr="002D112A">
        <w:t>перейдите по ссылке из письма;</w:t>
      </w:r>
    </w:p>
    <w:p w14:paraId="7FB7F770" w14:textId="5C693546" w:rsidR="009223EE" w:rsidRPr="002D112A" w:rsidRDefault="009223EE" w:rsidP="00793F94">
      <w:pPr>
        <w:pStyle w:val="ga"/>
      </w:pPr>
      <w:r w:rsidRPr="002D112A">
        <w:t xml:space="preserve">введите новый пароль дважды и нажмите на кнопку </w:t>
      </w:r>
      <w:r w:rsidRPr="002D112A">
        <w:rPr>
          <w:rStyle w:val="gfff4"/>
        </w:rPr>
        <w:t>Сохранить</w:t>
      </w:r>
      <w:r w:rsidRPr="002D112A">
        <w:t xml:space="preserve"> (рисунок </w:t>
      </w:r>
      <w:r w:rsidRPr="002D112A">
        <w:fldChar w:fldCharType="begin"/>
      </w:r>
      <w:r w:rsidRPr="002D112A">
        <w:instrText xml:space="preserve"> REF \* arabic _Ref488855827 \r \h </w:instrText>
      </w:r>
      <w:r w:rsidR="004D520F" w:rsidRPr="002D112A">
        <w:instrText xml:space="preserve"> \* MERGEFORMAT </w:instrText>
      </w:r>
      <w:r w:rsidRPr="002D112A">
        <w:fldChar w:fldCharType="separate"/>
      </w:r>
      <w:r w:rsidR="00043F4F">
        <w:t>4</w:t>
      </w:r>
      <w:r w:rsidRPr="002D112A">
        <w:fldChar w:fldCharType="end"/>
      </w:r>
      <w:r w:rsidRPr="002D112A">
        <w:t>)</w:t>
      </w:r>
      <w:r w:rsidR="00293598" w:rsidRPr="002D112A">
        <w:t>;</w:t>
      </w:r>
    </w:p>
    <w:p w14:paraId="4F9C8B9B" w14:textId="77777777" w:rsidR="009223EE" w:rsidRPr="002D112A" w:rsidRDefault="009223EE" w:rsidP="00793F94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8DEFF3B" wp14:editId="5CE94251">
            <wp:extent cx="3304614" cy="1367704"/>
            <wp:effectExtent l="19050" t="19050" r="10160" b="23495"/>
            <wp:docPr id="8" name="Рисунок 14" descr="http://i.gyazo.com/68bacb13b9b9ad0e91c8a0591b493f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4614" cy="136770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14:paraId="43A4A654" w14:textId="77777777" w:rsidR="009223EE" w:rsidRPr="002D112A" w:rsidRDefault="009223EE" w:rsidP="00793F94">
      <w:pPr>
        <w:pStyle w:val="ge"/>
      </w:pPr>
      <w:bookmarkStart w:id="44" w:name="_Ref488855827"/>
      <w:r w:rsidRPr="002D112A">
        <w:t>Ввод нового пароля</w:t>
      </w:r>
      <w:bookmarkEnd w:id="44"/>
    </w:p>
    <w:p w14:paraId="684527D5" w14:textId="77777777" w:rsidR="001E5653" w:rsidRPr="002D112A" w:rsidRDefault="001E5653" w:rsidP="00D12381">
      <w:pPr>
        <w:pStyle w:val="ga"/>
      </w:pPr>
      <w:r w:rsidRPr="002D112A">
        <w:t>логин и пароль должны пройти валидацию, для этого следуйте подсказкам на экране;</w:t>
      </w:r>
    </w:p>
    <w:p w14:paraId="1E8DC95F" w14:textId="069EA146" w:rsidR="009223EE" w:rsidRPr="002D112A" w:rsidRDefault="00D65982" w:rsidP="00793F94">
      <w:pPr>
        <w:pStyle w:val="ga"/>
      </w:pPr>
      <w:r w:rsidRPr="002D112A">
        <w:t xml:space="preserve">войдите в АИС «Зачисление в </w:t>
      </w:r>
      <w:r w:rsidR="009223EE" w:rsidRPr="002D112A">
        <w:t>ОО», используя новые данные для авторизации.</w:t>
      </w:r>
    </w:p>
    <w:p w14:paraId="407307B8" w14:textId="3303ACC1" w:rsidR="009223EE" w:rsidRPr="002D112A" w:rsidRDefault="009223EE" w:rsidP="00793F94">
      <w:pPr>
        <w:pStyle w:val="gff0"/>
      </w:pPr>
      <w:r w:rsidRPr="002D112A">
        <w:t>Если утерян логин</w:t>
      </w:r>
      <w:r w:rsidR="0062287A" w:rsidRPr="002D112A">
        <w:t>,</w:t>
      </w:r>
      <w:r w:rsidRPr="002D112A">
        <w:t xml:space="preserve"> обратитесь к Администратору</w:t>
      </w:r>
      <w:r w:rsidR="00F51B2D" w:rsidRPr="002D112A">
        <w:t xml:space="preserve"> для его восстановления</w:t>
      </w:r>
      <w:r w:rsidRPr="002D112A">
        <w:t>.</w:t>
      </w:r>
    </w:p>
    <w:p w14:paraId="7F6ABE01" w14:textId="77777777" w:rsidR="00840698" w:rsidRPr="002D112A" w:rsidRDefault="00840698" w:rsidP="00795D88">
      <w:pPr>
        <w:pStyle w:val="g20"/>
      </w:pPr>
      <w:bookmarkStart w:id="45" w:name="_Toc146203610"/>
      <w:r w:rsidRPr="002D112A">
        <w:lastRenderedPageBreak/>
        <w:t>Рабочий стол роли «Сотрудник ОО»</w:t>
      </w:r>
      <w:bookmarkEnd w:id="45"/>
    </w:p>
    <w:p w14:paraId="3D0825E6" w14:textId="30B4DC89" w:rsidR="00840698" w:rsidRPr="002D112A" w:rsidRDefault="00840698" w:rsidP="004C5C31">
      <w:pPr>
        <w:pStyle w:val="gff6"/>
      </w:pPr>
      <w:r w:rsidRPr="002D112A">
        <w:t xml:space="preserve">При входе в </w:t>
      </w:r>
      <w:r w:rsidR="000F03BE" w:rsidRPr="002D112A">
        <w:t>АИС «Зачисление в ОО»</w:t>
      </w:r>
      <w:r w:rsidRPr="002D112A">
        <w:t xml:space="preserve"> для пользователя с ролью «Сотрудник ОО» откроется страница рабочего стола, где отображена основная информация о работе образовательной организации в </w:t>
      </w:r>
      <w:r w:rsidR="000F03BE" w:rsidRPr="002D112A">
        <w:t>АИС «Зачисление в ОО»</w:t>
      </w:r>
      <w:r w:rsidRPr="002D112A">
        <w:t>.</w:t>
      </w:r>
    </w:p>
    <w:p w14:paraId="7CA2B401" w14:textId="77777777" w:rsidR="00840698" w:rsidRPr="002D112A" w:rsidRDefault="00840698" w:rsidP="004C5C31">
      <w:pPr>
        <w:pStyle w:val="gff6"/>
      </w:pPr>
      <w:r w:rsidRPr="002D112A">
        <w:t>На рабочем столе подсчитываются следующие показатели:</w:t>
      </w:r>
    </w:p>
    <w:p w14:paraId="08E08733" w14:textId="20FF01A2" w:rsidR="00840698" w:rsidRPr="002D112A" w:rsidRDefault="00293598" w:rsidP="00793F94">
      <w:pPr>
        <w:pStyle w:val="gf9"/>
      </w:pPr>
      <w:r w:rsidRPr="002D112A">
        <w:t xml:space="preserve">счётчик </w:t>
      </w:r>
      <w:r w:rsidR="00840698" w:rsidRPr="002D112A">
        <w:t xml:space="preserve">заявлений, поданных с портала государственных услуг </w:t>
      </w:r>
      <w:r w:rsidR="003F406F" w:rsidRPr="002D112A">
        <w:t>–</w:t>
      </w:r>
      <w:r w:rsidR="00840698" w:rsidRPr="002D112A">
        <w:t xml:space="preserve"> общее</w:t>
      </w:r>
      <w:r w:rsidR="003F406F" w:rsidRPr="002D112A">
        <w:t xml:space="preserve"> </w:t>
      </w:r>
      <w:r w:rsidR="00840698" w:rsidRPr="002D112A">
        <w:t xml:space="preserve">число заявлений, поданных на следующий учебный год (рисунок </w:t>
      </w:r>
      <w:r w:rsidR="00490897" w:rsidRPr="002D112A">
        <w:fldChar w:fldCharType="begin"/>
      </w:r>
      <w:r w:rsidR="00490897" w:rsidRPr="002D112A">
        <w:instrText xml:space="preserve"> REF _Ref25226152 \n \h \# \0 </w:instrText>
      </w:r>
      <w:r w:rsidR="00793F94" w:rsidRPr="002D112A">
        <w:instrText xml:space="preserve"> \* MERGEFORMAT </w:instrText>
      </w:r>
      <w:r w:rsidR="00490897" w:rsidRPr="002D112A">
        <w:fldChar w:fldCharType="separate"/>
      </w:r>
      <w:r w:rsidR="00043F4F">
        <w:t>5</w:t>
      </w:r>
      <w:r w:rsidR="00490897" w:rsidRPr="002D112A">
        <w:fldChar w:fldCharType="end"/>
      </w:r>
      <w:r w:rsidR="00840698" w:rsidRPr="002D112A">
        <w:t>)</w:t>
      </w:r>
      <w:r w:rsidR="00173DEE" w:rsidRPr="002D112A">
        <w:t>;</w:t>
      </w:r>
    </w:p>
    <w:p w14:paraId="28AF5452" w14:textId="77777777" w:rsidR="00840698" w:rsidRPr="002D112A" w:rsidRDefault="00840698" w:rsidP="00793F94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0D1C3D1" wp14:editId="7DFC8676">
            <wp:extent cx="2781300" cy="797163"/>
            <wp:effectExtent l="19050" t="19050" r="19050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5755" cy="80417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9428861" w14:textId="77777777" w:rsidR="00840698" w:rsidRPr="002D112A" w:rsidRDefault="00840698" w:rsidP="00795D88">
      <w:pPr>
        <w:pStyle w:val="ge"/>
      </w:pPr>
      <w:bookmarkStart w:id="46" w:name="_Ref25226152"/>
      <w:r w:rsidRPr="002D112A">
        <w:t>Счётчик заявлений с портала ГУ</w:t>
      </w:r>
      <w:bookmarkEnd w:id="46"/>
    </w:p>
    <w:p w14:paraId="3876F317" w14:textId="0279941E" w:rsidR="00840698" w:rsidRPr="002D112A" w:rsidRDefault="00293598" w:rsidP="00C64D05">
      <w:pPr>
        <w:pStyle w:val="gf9"/>
        <w:keepNext/>
      </w:pPr>
      <w:r w:rsidRPr="002D112A">
        <w:t xml:space="preserve">счётчик </w:t>
      </w:r>
      <w:r w:rsidR="00840698" w:rsidRPr="002D112A">
        <w:t xml:space="preserve">заявлений, в котором учитываются все заявления, поданные </w:t>
      </w:r>
      <w:r w:rsidR="008720C6" w:rsidRPr="002D112A">
        <w:t>на </w:t>
      </w:r>
      <w:r w:rsidR="00840698" w:rsidRPr="002D112A">
        <w:t>следующий учебный год (рисунок</w:t>
      </w:r>
      <w:r w:rsidR="00706A5D">
        <w:t xml:space="preserve"> </w:t>
      </w:r>
      <w:r w:rsidR="00706A5D">
        <w:fldChar w:fldCharType="begin"/>
      </w:r>
      <w:r w:rsidR="00706A5D">
        <w:instrText xml:space="preserve"> REF \* </w:instrText>
      </w:r>
      <w:r w:rsidR="00706A5D">
        <w:rPr>
          <w:lang w:val="en-US"/>
        </w:rPr>
        <w:instrText>arabic</w:instrText>
      </w:r>
      <w:r w:rsidR="00706A5D" w:rsidRPr="00706A5D">
        <w:instrText xml:space="preserve"> </w:instrText>
      </w:r>
      <w:r w:rsidR="00706A5D">
        <w:instrText xml:space="preserve">_Ref146201578 \r \h </w:instrText>
      </w:r>
      <w:r w:rsidR="00706A5D">
        <w:fldChar w:fldCharType="separate"/>
      </w:r>
      <w:r w:rsidR="00043F4F">
        <w:t>6</w:t>
      </w:r>
      <w:r w:rsidR="00706A5D">
        <w:fldChar w:fldCharType="end"/>
      </w:r>
      <w:r w:rsidR="00840698" w:rsidRPr="002D112A">
        <w:t>)</w:t>
      </w:r>
      <w:r w:rsidR="00173DEE" w:rsidRPr="002D112A">
        <w:t>;</w:t>
      </w:r>
    </w:p>
    <w:p w14:paraId="46588AE1" w14:textId="77777777" w:rsidR="00840698" w:rsidRPr="002D112A" w:rsidRDefault="0084069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D3FE5E3" wp14:editId="72276FE3">
            <wp:extent cx="2743200" cy="753398"/>
            <wp:effectExtent l="19050" t="19050" r="19050" b="279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0437" cy="77186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DD4A531" w14:textId="640857BC" w:rsidR="00840698" w:rsidRPr="002D112A" w:rsidRDefault="004C5C31">
      <w:pPr>
        <w:pStyle w:val="ge"/>
        <w:numPr>
          <w:ilvl w:val="0"/>
          <w:numId w:val="50"/>
        </w:numPr>
      </w:pPr>
      <w:bookmarkStart w:id="47" w:name="_Ref146201578"/>
      <w:r w:rsidRPr="002D112A">
        <w:t>Счётчик заявлений</w:t>
      </w:r>
      <w:r w:rsidR="00475D44" w:rsidRPr="002D112A">
        <w:t>, принятых к рассмотрению и зачисленных</w:t>
      </w:r>
      <w:bookmarkEnd w:id="47"/>
    </w:p>
    <w:p w14:paraId="71D21F44" w14:textId="1F7293F4" w:rsidR="00840698" w:rsidRPr="002D112A" w:rsidRDefault="00293598" w:rsidP="00793F94">
      <w:pPr>
        <w:pStyle w:val="gf9"/>
      </w:pPr>
      <w:r w:rsidRPr="002D112A">
        <w:t xml:space="preserve">счётчик </w:t>
      </w:r>
      <w:r w:rsidR="00840698" w:rsidRPr="002D112A">
        <w:t xml:space="preserve">обучающихся, который показывает количество активных личных дел </w:t>
      </w:r>
      <w:r w:rsidR="008720C6" w:rsidRPr="002D112A">
        <w:t>в </w:t>
      </w:r>
      <w:r w:rsidR="00840698" w:rsidRPr="002D112A">
        <w:t xml:space="preserve">текущем учебном году (рисунок </w:t>
      </w:r>
      <w:r w:rsidR="00490897" w:rsidRPr="002D112A">
        <w:fldChar w:fldCharType="begin"/>
      </w:r>
      <w:r w:rsidR="00490897" w:rsidRPr="002D112A">
        <w:instrText xml:space="preserve"> REF _Ref25226186 \n \h \# \0 </w:instrText>
      </w:r>
      <w:r w:rsidR="00793F94" w:rsidRPr="002D112A">
        <w:instrText xml:space="preserve"> \* MERGEFORMAT </w:instrText>
      </w:r>
      <w:r w:rsidR="00490897" w:rsidRPr="002D112A">
        <w:fldChar w:fldCharType="separate"/>
      </w:r>
      <w:r w:rsidR="00043F4F">
        <w:t>7</w:t>
      </w:r>
      <w:r w:rsidR="00490897" w:rsidRPr="002D112A">
        <w:fldChar w:fldCharType="end"/>
      </w:r>
      <w:r w:rsidR="00840698" w:rsidRPr="002D112A">
        <w:t>)</w:t>
      </w:r>
      <w:r w:rsidR="00173DEE" w:rsidRPr="002D112A">
        <w:t>;</w:t>
      </w:r>
    </w:p>
    <w:p w14:paraId="25066512" w14:textId="77777777" w:rsidR="00840698" w:rsidRPr="002D112A" w:rsidRDefault="0084069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2F21F98" wp14:editId="1EAE12B6">
            <wp:extent cx="2562225" cy="696572"/>
            <wp:effectExtent l="19050" t="19050" r="9525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3160" cy="707701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16036A4" w14:textId="77777777" w:rsidR="00840698" w:rsidRPr="002D112A" w:rsidRDefault="00840698" w:rsidP="00795D88">
      <w:pPr>
        <w:pStyle w:val="ge"/>
      </w:pPr>
      <w:bookmarkStart w:id="48" w:name="_Ref25226186"/>
      <w:r w:rsidRPr="002D112A">
        <w:t>Счётчик обучающихся</w:t>
      </w:r>
      <w:bookmarkEnd w:id="48"/>
    </w:p>
    <w:p w14:paraId="631CCF8C" w14:textId="3DBAD32D" w:rsidR="00840698" w:rsidRPr="002D112A" w:rsidRDefault="00293598" w:rsidP="00C44E6E">
      <w:pPr>
        <w:pStyle w:val="gf9"/>
      </w:pPr>
      <w:r w:rsidRPr="002D112A">
        <w:t xml:space="preserve">отчёт </w:t>
      </w:r>
      <w:r w:rsidR="00840698" w:rsidRPr="002D112A">
        <w:t xml:space="preserve">о ходе </w:t>
      </w:r>
      <w:r w:rsidR="001E0048" w:rsidRPr="002D112A">
        <w:t>приём</w:t>
      </w:r>
      <w:r w:rsidR="00840698" w:rsidRPr="002D112A">
        <w:t xml:space="preserve">а заявлений на следующий учебный год (рисунок </w:t>
      </w:r>
      <w:r w:rsidR="00490897" w:rsidRPr="002D112A">
        <w:fldChar w:fldCharType="begin"/>
      </w:r>
      <w:r w:rsidR="00490897" w:rsidRPr="002D112A">
        <w:instrText xml:space="preserve"> REF _Ref25226223 \n \h \# \0 </w:instrText>
      </w:r>
      <w:r w:rsidR="00793F94" w:rsidRPr="002D112A">
        <w:instrText xml:space="preserve"> \* MERGEFORMAT </w:instrText>
      </w:r>
      <w:r w:rsidR="00490897" w:rsidRPr="002D112A">
        <w:fldChar w:fldCharType="separate"/>
      </w:r>
      <w:r w:rsidR="00043F4F">
        <w:t>8</w:t>
      </w:r>
      <w:r w:rsidR="00490897" w:rsidRPr="002D112A">
        <w:fldChar w:fldCharType="end"/>
      </w:r>
      <w:r w:rsidR="00840698" w:rsidRPr="002D112A">
        <w:t>)</w:t>
      </w:r>
      <w:r w:rsidR="00173DEE" w:rsidRPr="002D112A">
        <w:t>;</w:t>
      </w:r>
    </w:p>
    <w:p w14:paraId="635320E0" w14:textId="77777777" w:rsidR="00840698" w:rsidRPr="002D112A" w:rsidRDefault="00840698" w:rsidP="00795D88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4678DBDE" wp14:editId="04757F80">
            <wp:extent cx="5939790" cy="2474595"/>
            <wp:effectExtent l="19050" t="19050" r="22860" b="209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745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7210FB7" w14:textId="77777777" w:rsidR="00840698" w:rsidRPr="002D112A" w:rsidRDefault="00840698" w:rsidP="00795D88">
      <w:pPr>
        <w:pStyle w:val="ge"/>
      </w:pPr>
      <w:bookmarkStart w:id="49" w:name="_Ref25226223"/>
      <w:r w:rsidRPr="002D112A">
        <w:t>Отчёт о ходе приёма заявления</w:t>
      </w:r>
      <w:bookmarkEnd w:id="49"/>
    </w:p>
    <w:p w14:paraId="57E46191" w14:textId="772120EA" w:rsidR="00070172" w:rsidRPr="002D112A" w:rsidRDefault="00293598" w:rsidP="004C5C31">
      <w:pPr>
        <w:pStyle w:val="gf9"/>
      </w:pPr>
      <w:r w:rsidRPr="002D112A">
        <w:t xml:space="preserve">сведения </w:t>
      </w:r>
      <w:r w:rsidR="00840698" w:rsidRPr="002D112A">
        <w:t xml:space="preserve">о движении </w:t>
      </w:r>
      <w:r w:rsidR="00C9187A" w:rsidRPr="002D112A">
        <w:t>У</w:t>
      </w:r>
      <w:r w:rsidR="00840698" w:rsidRPr="002D112A">
        <w:t xml:space="preserve">чащихся в течение учебного года (рисунок </w:t>
      </w:r>
      <w:r w:rsidR="00490897" w:rsidRPr="002D112A">
        <w:fldChar w:fldCharType="begin"/>
      </w:r>
      <w:r w:rsidR="00490897" w:rsidRPr="002D112A">
        <w:instrText xml:space="preserve"> REF _Ref25226247 \n \h \# \0 </w:instrText>
      </w:r>
      <w:r w:rsidR="00793F94" w:rsidRPr="002D112A">
        <w:instrText xml:space="preserve"> \* MERGEFORMAT </w:instrText>
      </w:r>
      <w:r w:rsidR="00490897" w:rsidRPr="002D112A">
        <w:fldChar w:fldCharType="separate"/>
      </w:r>
      <w:r w:rsidR="00043F4F">
        <w:t>9</w:t>
      </w:r>
      <w:r w:rsidR="00490897" w:rsidRPr="002D112A">
        <w:fldChar w:fldCharType="end"/>
      </w:r>
      <w:r w:rsidR="00840698" w:rsidRPr="002D112A">
        <w:t>):</w:t>
      </w:r>
    </w:p>
    <w:p w14:paraId="1D97C780" w14:textId="7FB87319" w:rsidR="00840698" w:rsidRPr="002D112A" w:rsidRDefault="00840698">
      <w:pPr>
        <w:pStyle w:val="gf9"/>
        <w:numPr>
          <w:ilvl w:val="1"/>
          <w:numId w:val="51"/>
        </w:numPr>
      </w:pPr>
      <w:r w:rsidRPr="002D112A">
        <w:t>параметр «</w:t>
      </w:r>
      <w:r w:rsidR="00C9187A" w:rsidRPr="002D112A">
        <w:t>У</w:t>
      </w:r>
      <w:r w:rsidRPr="002D112A">
        <w:t xml:space="preserve">чащихся на начало </w:t>
      </w:r>
      <w:proofErr w:type="gramStart"/>
      <w:r w:rsidRPr="002D112A">
        <w:t>20..</w:t>
      </w:r>
      <w:proofErr w:type="gramEnd"/>
      <w:r w:rsidRPr="002D112A">
        <w:t xml:space="preserve"> / </w:t>
      </w:r>
      <w:proofErr w:type="gramStart"/>
      <w:r w:rsidRPr="002D112A">
        <w:t>20..</w:t>
      </w:r>
      <w:proofErr w:type="gramEnd"/>
      <w:r w:rsidRPr="002D112A">
        <w:t xml:space="preserve"> учебного года» показывает количество активных и архивных личных дел на начало текущего учебного года, без учета прибывших обучающихся после начала учебного года;</w:t>
      </w:r>
    </w:p>
    <w:p w14:paraId="62CD37D7" w14:textId="42D10C86" w:rsidR="00840698" w:rsidRPr="002D112A" w:rsidRDefault="00070172">
      <w:pPr>
        <w:pStyle w:val="gf9"/>
        <w:numPr>
          <w:ilvl w:val="1"/>
          <w:numId w:val="51"/>
        </w:numPr>
      </w:pPr>
      <w:r w:rsidRPr="002D112A">
        <w:t xml:space="preserve">параметр </w:t>
      </w:r>
      <w:r w:rsidR="00840698" w:rsidRPr="002D112A">
        <w:t>«</w:t>
      </w:r>
      <w:r w:rsidR="00C9187A" w:rsidRPr="002D112A">
        <w:t>У</w:t>
      </w:r>
      <w:r w:rsidR="00840698" w:rsidRPr="002D112A">
        <w:t>чащихся прибыло» учитывает количество детей, зачисленных приказами о зачислении, выпущенными в текущем учебном году на текущий учебный год;</w:t>
      </w:r>
    </w:p>
    <w:p w14:paraId="75E411BD" w14:textId="68DA4CC4" w:rsidR="00840698" w:rsidRPr="002D112A" w:rsidRDefault="00070172">
      <w:pPr>
        <w:pStyle w:val="gf9"/>
        <w:numPr>
          <w:ilvl w:val="1"/>
          <w:numId w:val="51"/>
        </w:numPr>
      </w:pPr>
      <w:r w:rsidRPr="002D112A">
        <w:t xml:space="preserve">параметр </w:t>
      </w:r>
      <w:r w:rsidR="00840698" w:rsidRPr="002D112A">
        <w:t>«</w:t>
      </w:r>
      <w:r w:rsidR="00C9187A" w:rsidRPr="002D112A">
        <w:t>У</w:t>
      </w:r>
      <w:r w:rsidR="00840698" w:rsidRPr="002D112A">
        <w:t>чащихся убыло» учитывает количество детей, отчисленных приказами, выпущенными в текущем учебном году на текущий учебный год;</w:t>
      </w:r>
    </w:p>
    <w:p w14:paraId="4989694F" w14:textId="19BFDE1C" w:rsidR="00840698" w:rsidRPr="002D112A" w:rsidRDefault="00840698">
      <w:pPr>
        <w:pStyle w:val="gf9"/>
        <w:numPr>
          <w:ilvl w:val="1"/>
          <w:numId w:val="51"/>
        </w:numPr>
      </w:pPr>
      <w:r w:rsidRPr="002D112A">
        <w:t>параметр «</w:t>
      </w:r>
      <w:r w:rsidR="00C9187A" w:rsidRPr="002D112A">
        <w:t>У</w:t>
      </w:r>
      <w:r w:rsidRPr="002D112A">
        <w:t>чащихся на конкретное время / дата» учитывает количество активных личных дел в контингенте</w:t>
      </w:r>
      <w:r w:rsidR="00173DEE" w:rsidRPr="002D112A">
        <w:t>;</w:t>
      </w:r>
    </w:p>
    <w:p w14:paraId="3799DA09" w14:textId="77777777" w:rsidR="00840698" w:rsidRPr="002D112A" w:rsidRDefault="00840698" w:rsidP="00070172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454C5893" wp14:editId="116746F5">
            <wp:extent cx="4143375" cy="2850840"/>
            <wp:effectExtent l="19050" t="19050" r="9525" b="260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2200" cy="285691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44E590C" w14:textId="77777777" w:rsidR="00840698" w:rsidRPr="002D112A" w:rsidRDefault="00840698" w:rsidP="00070172">
      <w:pPr>
        <w:pStyle w:val="ge"/>
      </w:pPr>
      <w:bookmarkStart w:id="50" w:name="_Ref25226247"/>
      <w:r w:rsidRPr="002D112A">
        <w:t>Сведения о движении обучающихся</w:t>
      </w:r>
      <w:bookmarkEnd w:id="50"/>
    </w:p>
    <w:p w14:paraId="59A30376" w14:textId="542DE397" w:rsidR="00840698" w:rsidRPr="002D112A" w:rsidRDefault="00293598" w:rsidP="00C44E6E">
      <w:pPr>
        <w:pStyle w:val="gf9"/>
      </w:pPr>
      <w:r w:rsidRPr="002D112A">
        <w:t xml:space="preserve">блок </w:t>
      </w:r>
      <w:r w:rsidR="00840698" w:rsidRPr="002D112A">
        <w:t xml:space="preserve">полезных подсказок по работе в </w:t>
      </w:r>
      <w:r w:rsidR="000F03BE" w:rsidRPr="002D112A">
        <w:t>АИС «Зачисление в ОО»</w:t>
      </w:r>
      <w:r w:rsidR="00840698" w:rsidRPr="002D112A">
        <w:t xml:space="preserve"> (рисунок </w:t>
      </w:r>
      <w:r w:rsidR="00490897" w:rsidRPr="002D112A">
        <w:fldChar w:fldCharType="begin"/>
      </w:r>
      <w:r w:rsidR="00490897" w:rsidRPr="002D112A">
        <w:instrText xml:space="preserve"> REF _Ref25226270 \n \h \# \0 </w:instrText>
      </w:r>
      <w:r w:rsidR="00070172" w:rsidRPr="002D112A">
        <w:instrText xml:space="preserve"> \* MERGEFORMAT </w:instrText>
      </w:r>
      <w:r w:rsidR="00490897" w:rsidRPr="002D112A">
        <w:fldChar w:fldCharType="separate"/>
      </w:r>
      <w:r w:rsidR="00043F4F">
        <w:t>10</w:t>
      </w:r>
      <w:r w:rsidR="00490897" w:rsidRPr="002D112A">
        <w:fldChar w:fldCharType="end"/>
      </w:r>
      <w:r w:rsidR="00840698" w:rsidRPr="002D112A">
        <w:t xml:space="preserve">). </w:t>
      </w:r>
    </w:p>
    <w:p w14:paraId="5DC8A480" w14:textId="77777777" w:rsidR="00840698" w:rsidRPr="002D112A" w:rsidRDefault="00840698" w:rsidP="00070172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4137A0D" wp14:editId="20822B9B">
            <wp:extent cx="4848225" cy="3407855"/>
            <wp:effectExtent l="0" t="0" r="0" b="254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5878" cy="341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AC25" w14:textId="77777777" w:rsidR="00840698" w:rsidRPr="002D112A" w:rsidRDefault="00840698" w:rsidP="00070172">
      <w:pPr>
        <w:pStyle w:val="ge"/>
      </w:pPr>
      <w:bookmarkStart w:id="51" w:name="_Ref531873362"/>
      <w:bookmarkStart w:id="52" w:name="_Ref25226270"/>
      <w:r w:rsidRPr="002D112A">
        <w:t xml:space="preserve">Блок </w:t>
      </w:r>
      <w:bookmarkEnd w:id="51"/>
      <w:r w:rsidRPr="002D112A">
        <w:rPr>
          <w:rStyle w:val="afff9"/>
          <w:b w:val="0"/>
        </w:rPr>
        <w:t>подсказок</w:t>
      </w:r>
      <w:bookmarkEnd w:id="52"/>
    </w:p>
    <w:p w14:paraId="58E80BFD" w14:textId="26AADA89" w:rsidR="00840698" w:rsidRPr="002D112A" w:rsidRDefault="00840698" w:rsidP="00795D88">
      <w:pPr>
        <w:pStyle w:val="gff0"/>
      </w:pPr>
      <w:bookmarkStart w:id="53" w:name="_6.1.1_Заполнение_адреса"/>
      <w:bookmarkEnd w:id="53"/>
      <w:r w:rsidRPr="002D112A">
        <w:rPr>
          <w:noProof/>
          <w:lang w:eastAsia="ru-RU"/>
        </w:rPr>
        <w:drawing>
          <wp:inline distT="0" distB="0" distL="0" distR="0" wp14:anchorId="4505FE1B" wp14:editId="11F2335E">
            <wp:extent cx="171450" cy="171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для возвращения на рабочий стол нажать на логотип АИС</w:t>
      </w:r>
      <w:r w:rsidR="00C25D1E" w:rsidRPr="002D112A">
        <w:rPr>
          <w:rStyle w:val="gffff1"/>
        </w:rPr>
        <w:t> </w:t>
      </w:r>
      <w:r w:rsidRPr="002D112A">
        <w:rPr>
          <w:rStyle w:val="gffff1"/>
        </w:rPr>
        <w:t>«Зачисление в ОО» в левом верхнем углу.</w:t>
      </w:r>
    </w:p>
    <w:p w14:paraId="5920CF30" w14:textId="705C6D80" w:rsidR="00840698" w:rsidRPr="002D112A" w:rsidRDefault="00B56F26" w:rsidP="00795D88">
      <w:pPr>
        <w:pStyle w:val="g20"/>
      </w:pPr>
      <w:bookmarkStart w:id="54" w:name="_План_приёма_на"/>
      <w:bookmarkStart w:id="55" w:name="_Toc146203611"/>
      <w:bookmarkEnd w:id="54"/>
      <w:r w:rsidRPr="002D112A">
        <w:lastRenderedPageBreak/>
        <w:t>П</w:t>
      </w:r>
      <w:r w:rsidR="00840698" w:rsidRPr="002D112A">
        <w:t>анель меню</w:t>
      </w:r>
      <w:bookmarkEnd w:id="55"/>
    </w:p>
    <w:p w14:paraId="5AB93BF4" w14:textId="24E1CC33" w:rsidR="00840698" w:rsidRPr="002D112A" w:rsidRDefault="00840698" w:rsidP="004C5C31">
      <w:pPr>
        <w:pStyle w:val="gff0"/>
      </w:pPr>
      <w:r w:rsidRPr="002D112A">
        <w:t xml:space="preserve">Каждая страница АИС «Зачисление в ОО» содержит панель меню, </w:t>
      </w:r>
      <w:r w:rsidR="008720C6" w:rsidRPr="002D112A">
        <w:t>на </w:t>
      </w:r>
      <w:r w:rsidRPr="002D112A">
        <w:t>которой размещены:</w:t>
      </w:r>
    </w:p>
    <w:p w14:paraId="0F3DDF7A" w14:textId="4ACF3BA0" w:rsidR="00840698" w:rsidRPr="002D112A" w:rsidRDefault="00840698" w:rsidP="00544E9A">
      <w:pPr>
        <w:pStyle w:val="gf9"/>
      </w:pPr>
      <w:r w:rsidRPr="002D112A">
        <w:t xml:space="preserve">раздел </w:t>
      </w:r>
      <w:r w:rsidRPr="002D112A">
        <w:rPr>
          <w:rStyle w:val="gfff4"/>
        </w:rPr>
        <w:t>Заявления</w:t>
      </w:r>
      <w:r w:rsidRPr="002D112A">
        <w:t>;</w:t>
      </w:r>
    </w:p>
    <w:p w14:paraId="594209E2" w14:textId="77777777" w:rsidR="004D520F" w:rsidRPr="002D112A" w:rsidRDefault="004D520F" w:rsidP="00544E9A">
      <w:pPr>
        <w:pStyle w:val="gf9"/>
      </w:pPr>
      <w:r w:rsidRPr="002D112A">
        <w:t xml:space="preserve">раздел </w:t>
      </w:r>
      <w:r w:rsidRPr="002D112A">
        <w:rPr>
          <w:rStyle w:val="gfff4"/>
        </w:rPr>
        <w:t>Контингент</w:t>
      </w:r>
      <w:r w:rsidRPr="002D112A">
        <w:t>;</w:t>
      </w:r>
    </w:p>
    <w:p w14:paraId="0711913E" w14:textId="471B4BC2" w:rsidR="004D520F" w:rsidRPr="002D112A" w:rsidRDefault="004D520F" w:rsidP="00544E9A">
      <w:pPr>
        <w:pStyle w:val="gf9"/>
      </w:pPr>
      <w:r w:rsidRPr="002D112A">
        <w:t xml:space="preserve">раздел </w:t>
      </w:r>
      <w:r w:rsidRPr="002D112A">
        <w:rPr>
          <w:rStyle w:val="gfff4"/>
        </w:rPr>
        <w:t>Отчёты</w:t>
      </w:r>
      <w:r w:rsidRPr="002D112A">
        <w:t>;</w:t>
      </w:r>
    </w:p>
    <w:p w14:paraId="1DC02B6D" w14:textId="05638E62" w:rsidR="004D520F" w:rsidRPr="002D112A" w:rsidRDefault="004D520F" w:rsidP="00544E9A">
      <w:pPr>
        <w:pStyle w:val="gf9"/>
      </w:pPr>
      <w:r w:rsidRPr="002D112A">
        <w:t>разделы</w:t>
      </w:r>
      <w:r w:rsidR="001E0048" w:rsidRPr="002D112A">
        <w:t>,</w:t>
      </w:r>
      <w:r w:rsidRPr="002D112A">
        <w:t xml:space="preserve"> доступные только для ролей «Сотрудник ОО» и «Сотрудник ОО (</w:t>
      </w:r>
      <w:r w:rsidR="001E0048" w:rsidRPr="002D112A">
        <w:t>приём</w:t>
      </w:r>
      <w:r w:rsidRPr="002D112A">
        <w:t xml:space="preserve"> заявлений)</w:t>
      </w:r>
      <w:r w:rsidR="00B56F26" w:rsidRPr="002D112A">
        <w:t>»</w:t>
      </w:r>
      <w:r w:rsidRPr="002D112A">
        <w:t>:</w:t>
      </w:r>
    </w:p>
    <w:p w14:paraId="53B30B02" w14:textId="3208AE4C" w:rsidR="00840698" w:rsidRPr="002D112A" w:rsidRDefault="00840698" w:rsidP="00824953">
      <w:pPr>
        <w:pStyle w:val="gf9"/>
        <w:numPr>
          <w:ilvl w:val="1"/>
          <w:numId w:val="22"/>
        </w:numPr>
      </w:pPr>
      <w:r w:rsidRPr="002D112A">
        <w:t xml:space="preserve">раздел </w:t>
      </w:r>
      <w:r w:rsidRPr="002D112A">
        <w:rPr>
          <w:rStyle w:val="gfff4"/>
        </w:rPr>
        <w:t>Моя школа</w:t>
      </w:r>
      <w:r w:rsidRPr="002D112A">
        <w:t>;</w:t>
      </w:r>
    </w:p>
    <w:p w14:paraId="3769D2BB" w14:textId="3EF9A0DD" w:rsidR="004D520F" w:rsidRPr="002D112A" w:rsidRDefault="004D520F" w:rsidP="00824953">
      <w:pPr>
        <w:pStyle w:val="gf9"/>
        <w:numPr>
          <w:ilvl w:val="1"/>
          <w:numId w:val="22"/>
        </w:numPr>
      </w:pPr>
      <w:r w:rsidRPr="002D112A">
        <w:t xml:space="preserve">раздел </w:t>
      </w:r>
      <w:r w:rsidRPr="002D112A">
        <w:rPr>
          <w:rStyle w:val="gfff4"/>
        </w:rPr>
        <w:t>Приказы</w:t>
      </w:r>
      <w:r w:rsidRPr="002D112A">
        <w:t>;</w:t>
      </w:r>
      <w:r w:rsidRPr="002D112A" w:rsidDel="00F64ECB">
        <w:t xml:space="preserve"> </w:t>
      </w:r>
    </w:p>
    <w:p w14:paraId="7D363461" w14:textId="7EB62317" w:rsidR="004D520F" w:rsidRPr="002D112A" w:rsidRDefault="004D520F" w:rsidP="00795D88">
      <w:pPr>
        <w:pStyle w:val="gf9"/>
      </w:pPr>
      <w:r w:rsidRPr="002D112A">
        <w:t>разделы</w:t>
      </w:r>
      <w:r w:rsidR="001E0048" w:rsidRPr="002D112A">
        <w:t>,</w:t>
      </w:r>
      <w:r w:rsidRPr="002D112A">
        <w:t xml:space="preserve"> доступные только для ролей </w:t>
      </w:r>
      <w:r w:rsidR="00833580" w:rsidRPr="002D112A">
        <w:t>«</w:t>
      </w:r>
      <w:r w:rsidRPr="002D112A">
        <w:t>Специалист МОУО</w:t>
      </w:r>
      <w:r w:rsidR="00833580" w:rsidRPr="002D112A">
        <w:t>»</w:t>
      </w:r>
      <w:r w:rsidRPr="002D112A">
        <w:t xml:space="preserve"> и </w:t>
      </w:r>
      <w:r w:rsidR="00833580" w:rsidRPr="002D112A">
        <w:t>«</w:t>
      </w:r>
      <w:r w:rsidRPr="002D112A">
        <w:t>Специалист РОУО</w:t>
      </w:r>
      <w:r w:rsidR="00833580" w:rsidRPr="002D112A">
        <w:t>»</w:t>
      </w:r>
      <w:r w:rsidRPr="002D112A">
        <w:t>:</w:t>
      </w:r>
    </w:p>
    <w:p w14:paraId="625D127A" w14:textId="1C776089" w:rsidR="00F64ECB" w:rsidRPr="002D112A" w:rsidRDefault="004D520F" w:rsidP="00824953">
      <w:pPr>
        <w:pStyle w:val="gf9"/>
        <w:numPr>
          <w:ilvl w:val="1"/>
          <w:numId w:val="22"/>
        </w:numPr>
      </w:pPr>
      <w:r w:rsidRPr="002D112A">
        <w:t xml:space="preserve">раздел </w:t>
      </w:r>
      <w:r w:rsidRPr="002D112A">
        <w:rPr>
          <w:rStyle w:val="gfff4"/>
        </w:rPr>
        <w:t>Моя организация</w:t>
      </w:r>
      <w:r w:rsidR="00F64ECB" w:rsidRPr="002D112A">
        <w:t>;</w:t>
      </w:r>
    </w:p>
    <w:p w14:paraId="2267D881" w14:textId="5899AAFA" w:rsidR="00A24109" w:rsidRPr="002D112A" w:rsidRDefault="004D520F" w:rsidP="00824953">
      <w:pPr>
        <w:pStyle w:val="gf9"/>
        <w:numPr>
          <w:ilvl w:val="1"/>
          <w:numId w:val="22"/>
        </w:numPr>
      </w:pPr>
      <w:r w:rsidRPr="002D112A">
        <w:t xml:space="preserve">раздел </w:t>
      </w:r>
      <w:r w:rsidR="00F64ECB" w:rsidRPr="002D112A">
        <w:rPr>
          <w:rStyle w:val="gfff4"/>
        </w:rPr>
        <w:t>Школы</w:t>
      </w:r>
      <w:r w:rsidRPr="002D112A">
        <w:t>;</w:t>
      </w:r>
    </w:p>
    <w:p w14:paraId="1811C882" w14:textId="0DB13CDB" w:rsidR="004D520F" w:rsidRPr="002D112A" w:rsidRDefault="004D520F" w:rsidP="00824953">
      <w:pPr>
        <w:pStyle w:val="gf9"/>
        <w:numPr>
          <w:ilvl w:val="1"/>
          <w:numId w:val="22"/>
        </w:numPr>
      </w:pPr>
      <w:r w:rsidRPr="002D112A">
        <w:t xml:space="preserve">раздел </w:t>
      </w:r>
      <w:r w:rsidRPr="002D112A">
        <w:rPr>
          <w:rStyle w:val="gfff4"/>
        </w:rPr>
        <w:t>Микрорайоны</w:t>
      </w:r>
      <w:r w:rsidR="00661597" w:rsidRPr="002D112A">
        <w:t>;</w:t>
      </w:r>
    </w:p>
    <w:p w14:paraId="1F9B5C3E" w14:textId="6D4F0FD6" w:rsidR="00921A6A" w:rsidRPr="002D112A" w:rsidRDefault="00921A6A" w:rsidP="00795D88">
      <w:pPr>
        <w:pStyle w:val="gf9"/>
      </w:pPr>
      <w:r w:rsidRPr="002D112A">
        <w:t xml:space="preserve">раздел </w:t>
      </w:r>
      <w:r w:rsidR="004D520F" w:rsidRPr="002D112A">
        <w:rPr>
          <w:rStyle w:val="gfff4"/>
        </w:rPr>
        <w:t>Реестр ОУО</w:t>
      </w:r>
      <w:r w:rsidR="00050385" w:rsidRPr="002D112A">
        <w:rPr>
          <w:rStyle w:val="gfff4"/>
        </w:rPr>
        <w:t xml:space="preserve"> </w:t>
      </w:r>
      <w:r w:rsidR="00050385" w:rsidRPr="002D112A">
        <w:rPr>
          <w:rStyle w:val="gfff4"/>
          <w:b w:val="0"/>
          <w:bCs/>
        </w:rPr>
        <w:t>и</w:t>
      </w:r>
      <w:r w:rsidR="00050385" w:rsidRPr="002D112A">
        <w:rPr>
          <w:rStyle w:val="gfff4"/>
        </w:rPr>
        <w:t xml:space="preserve"> Справочники ЕПГУ</w:t>
      </w:r>
      <w:r w:rsidR="00833580" w:rsidRPr="002D112A">
        <w:rPr>
          <w:rFonts w:eastAsiaTheme="minorEastAsia"/>
        </w:rPr>
        <w:t xml:space="preserve"> (</w:t>
      </w:r>
      <w:r w:rsidR="001E0048" w:rsidRPr="002D112A">
        <w:rPr>
          <w:rFonts w:eastAsiaTheme="minorEastAsia"/>
        </w:rPr>
        <w:t xml:space="preserve">доступен </w:t>
      </w:r>
      <w:r w:rsidR="00833580" w:rsidRPr="002D112A">
        <w:t>для роли «Специалист РОУО»</w:t>
      </w:r>
      <w:r w:rsidR="00833580" w:rsidRPr="002D112A">
        <w:rPr>
          <w:rFonts w:eastAsiaTheme="minorEastAsia"/>
        </w:rPr>
        <w:t>)</w:t>
      </w:r>
      <w:r w:rsidR="00B93720" w:rsidRPr="002D112A">
        <w:t>;</w:t>
      </w:r>
    </w:p>
    <w:p w14:paraId="11E38865" w14:textId="301FF82C" w:rsidR="00840698" w:rsidRPr="002D112A" w:rsidRDefault="00840698" w:rsidP="00795D88">
      <w:pPr>
        <w:pStyle w:val="gf9"/>
      </w:pPr>
      <w:r w:rsidRPr="002D112A">
        <w:t xml:space="preserve">кнопка </w:t>
      </w:r>
      <w:r w:rsidRPr="002D112A">
        <w:rPr>
          <w:rStyle w:val="gfff4"/>
        </w:rPr>
        <w:t>Создать заявление</w:t>
      </w:r>
      <w:r w:rsidRPr="002D112A">
        <w:t xml:space="preserve"> (</w:t>
      </w:r>
      <w:r w:rsidR="001E0048" w:rsidRPr="002D112A">
        <w:t xml:space="preserve">доступна </w:t>
      </w:r>
      <w:r w:rsidRPr="002D112A">
        <w:t>для рол</w:t>
      </w:r>
      <w:r w:rsidR="00214AEA" w:rsidRPr="002D112A">
        <w:t>ей</w:t>
      </w:r>
      <w:r w:rsidRPr="002D112A">
        <w:t xml:space="preserve"> «Сотрудник ОО (</w:t>
      </w:r>
      <w:r w:rsidR="001E0048" w:rsidRPr="002D112A">
        <w:t>приём</w:t>
      </w:r>
      <w:r w:rsidRPr="002D112A">
        <w:t xml:space="preserve"> заявлений)»</w:t>
      </w:r>
      <w:r w:rsidR="00214AEA" w:rsidRPr="002D112A">
        <w:t xml:space="preserve"> и «Специалист МОУО»</w:t>
      </w:r>
      <w:r w:rsidRPr="002D112A">
        <w:t>);</w:t>
      </w:r>
    </w:p>
    <w:p w14:paraId="60F44D27" w14:textId="55808EFE" w:rsidR="00840698" w:rsidRPr="002D112A" w:rsidRDefault="00840698" w:rsidP="00795D88">
      <w:pPr>
        <w:pStyle w:val="gf9"/>
      </w:pPr>
      <w:proofErr w:type="gramStart"/>
      <w:r w:rsidRPr="002D112A">
        <w:t>раздел</w:t>
      </w:r>
      <w:proofErr w:type="gramEnd"/>
      <w:r w:rsidRPr="002D112A">
        <w:t xml:space="preserve"> </w:t>
      </w:r>
      <w:r w:rsidRPr="002D112A">
        <w:rPr>
          <w:rStyle w:val="gfff4"/>
        </w:rPr>
        <w:t>О Системе</w:t>
      </w:r>
      <w:r w:rsidRPr="002D112A">
        <w:t>;</w:t>
      </w:r>
    </w:p>
    <w:p w14:paraId="1740AF6E" w14:textId="3FFA8C67" w:rsidR="00840698" w:rsidRPr="002D112A" w:rsidRDefault="00840698" w:rsidP="00795D88">
      <w:pPr>
        <w:pStyle w:val="gf9"/>
      </w:pPr>
      <w:r w:rsidRPr="002D112A">
        <w:t xml:space="preserve">раздел </w:t>
      </w:r>
      <w:r w:rsidRPr="002D112A">
        <w:rPr>
          <w:rStyle w:val="gfff4"/>
        </w:rPr>
        <w:t>Помощь</w:t>
      </w:r>
      <w:r w:rsidRPr="002D112A">
        <w:t>;</w:t>
      </w:r>
    </w:p>
    <w:p w14:paraId="2796D5C5" w14:textId="031C1370" w:rsidR="00840698" w:rsidRPr="002D112A" w:rsidRDefault="00840698" w:rsidP="00795D88">
      <w:pPr>
        <w:pStyle w:val="gf9"/>
      </w:pPr>
      <w:r w:rsidRPr="002D112A">
        <w:t xml:space="preserve">кнопка </w:t>
      </w:r>
      <w:r w:rsidRPr="002D112A">
        <w:rPr>
          <w:rStyle w:val="gfff4"/>
        </w:rPr>
        <w:t>Выйти из Системы</w:t>
      </w:r>
      <w:r w:rsidRPr="002D112A">
        <w:t>.</w:t>
      </w:r>
    </w:p>
    <w:p w14:paraId="6093B2FE" w14:textId="77777777" w:rsidR="00840698" w:rsidRPr="002D112A" w:rsidRDefault="00840698" w:rsidP="004C5C31">
      <w:pPr>
        <w:pStyle w:val="gff6"/>
      </w:pPr>
      <w:r w:rsidRPr="002D112A">
        <w:t>В зависимости от роли пользователя верхняя панель меню может отличаться:</w:t>
      </w:r>
    </w:p>
    <w:p w14:paraId="1D469E9B" w14:textId="1E42E94B" w:rsidR="00840698" w:rsidRPr="002D112A" w:rsidRDefault="00840698" w:rsidP="00544E9A">
      <w:pPr>
        <w:pStyle w:val="gf9"/>
      </w:pPr>
      <w:r w:rsidRPr="002D112A">
        <w:t xml:space="preserve">панель меню пользователя с ролью «Сотрудник ОО» (рисунок </w:t>
      </w:r>
      <w:r w:rsidR="002D212B" w:rsidRPr="002D112A">
        <w:fldChar w:fldCharType="begin"/>
      </w:r>
      <w:r w:rsidR="002D212B" w:rsidRPr="002D112A">
        <w:instrText xml:space="preserve"> REF _Ref25140035 \r \h \# \0 </w:instrText>
      </w:r>
      <w:r w:rsidR="002D112A">
        <w:instrText xml:space="preserve"> \* MERGEFORMAT </w:instrText>
      </w:r>
      <w:r w:rsidR="002D212B" w:rsidRPr="002D112A">
        <w:fldChar w:fldCharType="separate"/>
      </w:r>
      <w:r w:rsidR="00043F4F">
        <w:t>11</w:t>
      </w:r>
      <w:r w:rsidR="002D212B" w:rsidRPr="002D112A">
        <w:fldChar w:fldCharType="end"/>
      </w:r>
      <w:r w:rsidRPr="002D112A">
        <w:t>);</w:t>
      </w:r>
    </w:p>
    <w:p w14:paraId="393F5C1A" w14:textId="77777777" w:rsidR="00840698" w:rsidRPr="002D112A" w:rsidRDefault="0084069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3A963A9" wp14:editId="48924281">
            <wp:extent cx="5939790" cy="622300"/>
            <wp:effectExtent l="19050" t="19050" r="22860" b="2540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230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EBD2956" w14:textId="77777777" w:rsidR="00840698" w:rsidRPr="002D112A" w:rsidRDefault="00840698" w:rsidP="00795D88">
      <w:pPr>
        <w:pStyle w:val="ge"/>
      </w:pPr>
      <w:bookmarkStart w:id="56" w:name="_Ref25140035"/>
      <w:r w:rsidRPr="002D112A">
        <w:t>Панель меню (1)</w:t>
      </w:r>
      <w:bookmarkEnd w:id="56"/>
    </w:p>
    <w:p w14:paraId="58498779" w14:textId="1B763555" w:rsidR="00544E9A" w:rsidRPr="002D112A" w:rsidRDefault="00840698" w:rsidP="00795D88">
      <w:pPr>
        <w:pStyle w:val="gf9"/>
      </w:pPr>
      <w:r w:rsidRPr="002D112A">
        <w:t>панель меню пользователя с ролью «Сотрудник ОО (</w:t>
      </w:r>
      <w:r w:rsidR="001E0048" w:rsidRPr="002D112A">
        <w:t>приём</w:t>
      </w:r>
      <w:r w:rsidRPr="002D112A">
        <w:t xml:space="preserve"> заявлений)» (рисунок </w:t>
      </w:r>
      <w:r w:rsidR="002D212B" w:rsidRPr="002D112A">
        <w:fldChar w:fldCharType="begin"/>
      </w:r>
      <w:r w:rsidR="002D212B" w:rsidRPr="002D112A">
        <w:instrText xml:space="preserve"> REF _Ref25140098 \n \h \# \0 </w:instrText>
      </w:r>
      <w:r w:rsidR="002D112A">
        <w:instrText xml:space="preserve"> \* MERGEFORMAT </w:instrText>
      </w:r>
      <w:r w:rsidR="002D212B" w:rsidRPr="002D112A">
        <w:fldChar w:fldCharType="separate"/>
      </w:r>
      <w:r w:rsidR="00043F4F">
        <w:t>12</w:t>
      </w:r>
      <w:r w:rsidR="002D212B" w:rsidRPr="002D112A">
        <w:fldChar w:fldCharType="end"/>
      </w:r>
      <w:r w:rsidRPr="002D112A">
        <w:t>);</w:t>
      </w:r>
      <w:r w:rsidR="002D212B" w:rsidRPr="002D112A" w:rsidDel="002D212B">
        <w:t xml:space="preserve"> </w:t>
      </w:r>
    </w:p>
    <w:p w14:paraId="2C2E4542" w14:textId="17DF1FAD" w:rsidR="002D212B" w:rsidRPr="002D112A" w:rsidRDefault="002D212B" w:rsidP="004C5C31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0FEBA4F7" wp14:editId="7AD2F63D">
            <wp:extent cx="5939790" cy="622300"/>
            <wp:effectExtent l="19050" t="19050" r="22860" b="254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23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D1AF6C0" w14:textId="77777777" w:rsidR="00840698" w:rsidRPr="002D112A" w:rsidRDefault="00840698" w:rsidP="00795D88">
      <w:pPr>
        <w:pStyle w:val="ge"/>
      </w:pPr>
      <w:bookmarkStart w:id="57" w:name="_Ref25140098"/>
      <w:r w:rsidRPr="002D112A">
        <w:t>Панель меню (2)</w:t>
      </w:r>
      <w:bookmarkEnd w:id="57"/>
    </w:p>
    <w:p w14:paraId="65CEE6D8" w14:textId="782D96D8" w:rsidR="00544E9A" w:rsidRPr="002D112A" w:rsidRDefault="00840698" w:rsidP="00795D88">
      <w:pPr>
        <w:pStyle w:val="gf9"/>
      </w:pPr>
      <w:r w:rsidRPr="002D112A">
        <w:t>панель меню пользователя с ролями «Сотрудник ОО» и «Сотрудник ОО (</w:t>
      </w:r>
      <w:r w:rsidR="001E0048" w:rsidRPr="002D112A">
        <w:t>приём</w:t>
      </w:r>
      <w:r w:rsidRPr="002D112A">
        <w:t xml:space="preserve"> заявлений</w:t>
      </w:r>
      <w:r w:rsidR="002D212B" w:rsidRPr="002D112A">
        <w:t>)» </w:t>
      </w:r>
      <w:r w:rsidRPr="002D112A">
        <w:t>(рисунок</w:t>
      </w:r>
      <w:r w:rsidR="002D212B" w:rsidRPr="002D112A">
        <w:t> </w:t>
      </w:r>
      <w:r w:rsidR="002D212B" w:rsidRPr="002D112A">
        <w:fldChar w:fldCharType="begin"/>
      </w:r>
      <w:r w:rsidR="002D212B" w:rsidRPr="002D112A">
        <w:instrText xml:space="preserve"> REF _Ref25140119 \n \h \# \0 </w:instrText>
      </w:r>
      <w:r w:rsidR="002D112A">
        <w:instrText xml:space="preserve"> \* MERGEFORMAT </w:instrText>
      </w:r>
      <w:r w:rsidR="002D212B" w:rsidRPr="002D112A">
        <w:fldChar w:fldCharType="separate"/>
      </w:r>
      <w:r w:rsidR="00043F4F">
        <w:t>13</w:t>
      </w:r>
      <w:r w:rsidR="002D212B" w:rsidRPr="002D112A">
        <w:fldChar w:fldCharType="end"/>
      </w:r>
      <w:r w:rsidRPr="002D112A">
        <w:t>)</w:t>
      </w:r>
      <w:r w:rsidR="009A0CAF" w:rsidRPr="002D112A">
        <w:t>;</w:t>
      </w:r>
      <w:r w:rsidR="002D212B" w:rsidRPr="002D112A">
        <w:rPr>
          <w:noProof/>
          <w:lang w:eastAsia="ru-RU"/>
        </w:rPr>
        <w:t xml:space="preserve"> </w:t>
      </w:r>
    </w:p>
    <w:p w14:paraId="297A2309" w14:textId="4D7AD2BF" w:rsidR="002D212B" w:rsidRPr="002D112A" w:rsidRDefault="002D212B" w:rsidP="004C5C31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974F81F" wp14:editId="1A69E11A">
            <wp:extent cx="5939790" cy="643890"/>
            <wp:effectExtent l="19050" t="19050" r="2286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38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84BEE3B" w14:textId="77777777" w:rsidR="00840698" w:rsidRPr="002D112A" w:rsidRDefault="00840698" w:rsidP="00795D88">
      <w:pPr>
        <w:pStyle w:val="ge"/>
      </w:pPr>
      <w:bookmarkStart w:id="58" w:name="_Ref25140119"/>
      <w:r w:rsidRPr="002D112A">
        <w:t>Панель меню (3)</w:t>
      </w:r>
      <w:bookmarkEnd w:id="58"/>
    </w:p>
    <w:p w14:paraId="36F6F895" w14:textId="0E12F2E3" w:rsidR="00921A6A" w:rsidRPr="002D112A" w:rsidRDefault="009A0CAF" w:rsidP="00795D88">
      <w:pPr>
        <w:pStyle w:val="gf9"/>
      </w:pPr>
      <w:r w:rsidRPr="002D112A">
        <w:t>панель меню пользователя с рол</w:t>
      </w:r>
      <w:r w:rsidR="002D212B" w:rsidRPr="002D112A">
        <w:t>ью «</w:t>
      </w:r>
      <w:r w:rsidR="00C4611A" w:rsidRPr="002D112A">
        <w:t>Специалист</w:t>
      </w:r>
      <w:r w:rsidR="002D212B" w:rsidRPr="002D112A">
        <w:t xml:space="preserve"> МОУО» (рисунок </w:t>
      </w:r>
      <w:r w:rsidR="002D212B" w:rsidRPr="002D112A">
        <w:fldChar w:fldCharType="begin"/>
      </w:r>
      <w:r w:rsidR="002D212B" w:rsidRPr="002D112A">
        <w:instrText xml:space="preserve"> REF _Ref25140438 \n \h </w:instrText>
      </w:r>
      <w:r w:rsidR="00E273B9" w:rsidRPr="002D112A">
        <w:instrText xml:space="preserve">\# \0 </w:instrText>
      </w:r>
      <w:r w:rsidR="002D112A">
        <w:instrText xml:space="preserve"> \* MERGEFORMAT </w:instrText>
      </w:r>
      <w:r w:rsidR="002D212B" w:rsidRPr="002D112A">
        <w:fldChar w:fldCharType="separate"/>
      </w:r>
      <w:r w:rsidR="00043F4F">
        <w:t>14</w:t>
      </w:r>
      <w:r w:rsidR="002D212B" w:rsidRPr="002D112A">
        <w:fldChar w:fldCharType="end"/>
      </w:r>
      <w:r w:rsidR="002D212B" w:rsidRPr="002D112A">
        <w:t>);</w:t>
      </w:r>
    </w:p>
    <w:p w14:paraId="6ADC8BEC" w14:textId="57A31B32" w:rsidR="002D212B" w:rsidRPr="002D112A" w:rsidRDefault="003A777F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7572355" wp14:editId="5392DFC7">
            <wp:extent cx="5939790" cy="1205865"/>
            <wp:effectExtent l="19050" t="19050" r="22860" b="133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058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F86C0E1" w14:textId="5BC6A88B" w:rsidR="002D212B" w:rsidRPr="002D112A" w:rsidRDefault="002D212B" w:rsidP="00795D88">
      <w:pPr>
        <w:pStyle w:val="ge"/>
      </w:pPr>
      <w:bookmarkStart w:id="59" w:name="_Ref25140438"/>
      <w:r w:rsidRPr="002D112A">
        <w:t>Панель меню (4)</w:t>
      </w:r>
      <w:bookmarkEnd w:id="59"/>
    </w:p>
    <w:p w14:paraId="49B3E14E" w14:textId="1EB4283D" w:rsidR="002D212B" w:rsidRPr="002D112A" w:rsidRDefault="002D212B" w:rsidP="00795D88">
      <w:pPr>
        <w:pStyle w:val="gf9"/>
        <w:keepNext/>
      </w:pPr>
      <w:r w:rsidRPr="002D112A">
        <w:t>панель меню пользователя с рол</w:t>
      </w:r>
      <w:r w:rsidR="00C4611A" w:rsidRPr="002D112A">
        <w:t>ью «Специалист</w:t>
      </w:r>
      <w:r w:rsidRPr="002D112A">
        <w:t xml:space="preserve"> РОУО» (рисунок</w:t>
      </w:r>
      <w:r w:rsidR="00E273B9" w:rsidRPr="002D112A">
        <w:t xml:space="preserve"> </w:t>
      </w:r>
      <w:r w:rsidR="00E273B9" w:rsidRPr="002D112A">
        <w:fldChar w:fldCharType="begin"/>
      </w:r>
      <w:r w:rsidR="00E273B9" w:rsidRPr="002D112A">
        <w:instrText xml:space="preserve"> REF _Ref25140554 \n \h \# \0 </w:instrText>
      </w:r>
      <w:r w:rsidR="002D112A">
        <w:instrText xml:space="preserve"> \* MERGEFORMAT </w:instrText>
      </w:r>
      <w:r w:rsidR="00E273B9" w:rsidRPr="002D112A">
        <w:fldChar w:fldCharType="separate"/>
      </w:r>
      <w:r w:rsidR="00043F4F">
        <w:t>15</w:t>
      </w:r>
      <w:r w:rsidR="00E273B9" w:rsidRPr="002D112A">
        <w:fldChar w:fldCharType="end"/>
      </w:r>
      <w:r w:rsidRPr="002D112A">
        <w:t>).</w:t>
      </w:r>
    </w:p>
    <w:p w14:paraId="7C0BC745" w14:textId="2C97100A" w:rsidR="00E273B9" w:rsidRPr="002D112A" w:rsidRDefault="0011303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5575DC7" wp14:editId="1B943960">
            <wp:extent cx="5939790" cy="1600200"/>
            <wp:effectExtent l="19050" t="19050" r="22860" b="1905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xhkCt3Xb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002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CE8CAB2" w14:textId="558B648C" w:rsidR="00E273B9" w:rsidRPr="002D112A" w:rsidRDefault="00E273B9" w:rsidP="00795D88">
      <w:pPr>
        <w:pStyle w:val="ge"/>
      </w:pPr>
      <w:bookmarkStart w:id="60" w:name="_Ref25140554"/>
      <w:r w:rsidRPr="002D112A">
        <w:t>Панель меню (5)</w:t>
      </w:r>
      <w:bookmarkEnd w:id="60"/>
    </w:p>
    <w:p w14:paraId="53FF1B48" w14:textId="0B449A7B" w:rsidR="00840698" w:rsidRPr="002D112A" w:rsidRDefault="00840698" w:rsidP="00795D88">
      <w:pPr>
        <w:pStyle w:val="g20"/>
      </w:pPr>
      <w:bookmarkStart w:id="61" w:name="_Toc146203612"/>
      <w:r w:rsidRPr="002D112A">
        <w:t xml:space="preserve">Принципы внесения данных в </w:t>
      </w:r>
      <w:r w:rsidR="000F03BE" w:rsidRPr="002D112A">
        <w:t>АИС «Зачисление в ОО»</w:t>
      </w:r>
      <w:bookmarkEnd w:id="61"/>
    </w:p>
    <w:p w14:paraId="7CC68ECA" w14:textId="77777777" w:rsidR="00840698" w:rsidRPr="002D112A" w:rsidRDefault="00840698" w:rsidP="00522048">
      <w:pPr>
        <w:pStyle w:val="gff6"/>
      </w:pPr>
      <w:r w:rsidRPr="002D112A">
        <w:t>В модуле «Зачисление в ОО» создаются заявления для:</w:t>
      </w:r>
    </w:p>
    <w:p w14:paraId="6860E254" w14:textId="04470AF1" w:rsidR="00840698" w:rsidRPr="002D112A" w:rsidRDefault="00840698" w:rsidP="00795D88">
      <w:pPr>
        <w:pStyle w:val="gf9"/>
      </w:pPr>
      <w:r w:rsidRPr="002D112A">
        <w:t>зачисления в 1 класс на следующий учебный год;</w:t>
      </w:r>
    </w:p>
    <w:p w14:paraId="67D78F99" w14:textId="347B7128" w:rsidR="00840698" w:rsidRPr="002D112A" w:rsidRDefault="00840698" w:rsidP="00795D88">
      <w:pPr>
        <w:pStyle w:val="gf9"/>
      </w:pPr>
      <w:r w:rsidRPr="002D112A">
        <w:t>зачисления в 10 класс на следующий учебный год;</w:t>
      </w:r>
    </w:p>
    <w:p w14:paraId="53ACCDAD" w14:textId="7B96B3EF" w:rsidR="00840698" w:rsidRPr="002D112A" w:rsidRDefault="00840698" w:rsidP="00795D88">
      <w:pPr>
        <w:pStyle w:val="gf9"/>
      </w:pPr>
      <w:r w:rsidRPr="002D112A">
        <w:t xml:space="preserve">зачисления в существующие классы в текущем учебном году (для переводников </w:t>
      </w:r>
      <w:r w:rsidR="008720C6" w:rsidRPr="002D112A">
        <w:t>из </w:t>
      </w:r>
      <w:r w:rsidRPr="002D112A">
        <w:t>других ОО).</w:t>
      </w:r>
    </w:p>
    <w:p w14:paraId="275B51AC" w14:textId="7FE40DD2" w:rsidR="00840698" w:rsidRPr="002D112A" w:rsidRDefault="00840698" w:rsidP="00795D88">
      <w:pPr>
        <w:pStyle w:val="gff0"/>
      </w:pPr>
      <w:r w:rsidRPr="002D112A">
        <w:lastRenderedPageBreak/>
        <w:t xml:space="preserve">Подробнее в разделе </w:t>
      </w:r>
      <w:r w:rsidRPr="002D112A">
        <w:rPr>
          <w:rStyle w:val="gfff4"/>
        </w:rPr>
        <w:t>Создание заявления</w:t>
      </w:r>
      <w:r w:rsidRPr="002D112A">
        <w:t>.</w:t>
      </w:r>
    </w:p>
    <w:p w14:paraId="7D41EEDC" w14:textId="65755D43" w:rsidR="00A75F25" w:rsidRPr="002D112A" w:rsidRDefault="00A75F25" w:rsidP="00795D88">
      <w:pPr>
        <w:pStyle w:val="g10"/>
      </w:pPr>
      <w:bookmarkStart w:id="62" w:name="_Toc485642240"/>
      <w:bookmarkStart w:id="63" w:name="_Toc341978863"/>
      <w:bookmarkStart w:id="64" w:name="_Toc146203613"/>
      <w:bookmarkEnd w:id="0"/>
      <w:bookmarkEnd w:id="23"/>
      <w:bookmarkEnd w:id="24"/>
      <w:bookmarkEnd w:id="25"/>
      <w:r w:rsidRPr="002D112A">
        <w:lastRenderedPageBreak/>
        <w:t>Описание операций</w:t>
      </w:r>
      <w:bookmarkEnd w:id="64"/>
    </w:p>
    <w:p w14:paraId="0BB13B6C" w14:textId="62253080" w:rsidR="00D10000" w:rsidRPr="002D112A" w:rsidRDefault="00D10000" w:rsidP="00795D88">
      <w:pPr>
        <w:pStyle w:val="g20"/>
      </w:pPr>
      <w:bookmarkStart w:id="65" w:name="_Toc146203614"/>
      <w:r w:rsidRPr="002D112A">
        <w:t>Раздел Моя школа</w:t>
      </w:r>
      <w:bookmarkEnd w:id="65"/>
    </w:p>
    <w:p w14:paraId="0575C716" w14:textId="5AF2C56B" w:rsidR="00D10000" w:rsidRPr="002D112A" w:rsidRDefault="00D10000" w:rsidP="00795D88">
      <w:pPr>
        <w:pStyle w:val="gff0"/>
      </w:pPr>
      <w:r w:rsidRPr="002D112A">
        <w:t>Раздел доступен для редак</w:t>
      </w:r>
      <w:r w:rsidR="00840698" w:rsidRPr="002D112A">
        <w:t xml:space="preserve">тирования пользователю с ролью </w:t>
      </w:r>
      <w:r w:rsidR="00B15388" w:rsidRPr="002D112A">
        <w:t>«</w:t>
      </w:r>
      <w:r w:rsidR="00840698" w:rsidRPr="002D112A">
        <w:rPr>
          <w:rStyle w:val="afff9"/>
          <w:b w:val="0"/>
        </w:rPr>
        <w:t>Сотрудник ОО</w:t>
      </w:r>
      <w:r w:rsidR="00B15388" w:rsidRPr="002D112A">
        <w:rPr>
          <w:rStyle w:val="afff9"/>
          <w:b w:val="0"/>
        </w:rPr>
        <w:t>»</w:t>
      </w:r>
      <w:r w:rsidR="00840698" w:rsidRPr="002D112A">
        <w:t xml:space="preserve">. Пользователь с ролью </w:t>
      </w:r>
      <w:r w:rsidR="00B15388" w:rsidRPr="002D112A">
        <w:t>«</w:t>
      </w:r>
      <w:r w:rsidR="00840698" w:rsidRPr="002D112A">
        <w:rPr>
          <w:rStyle w:val="afff9"/>
          <w:b w:val="0"/>
        </w:rPr>
        <w:t>Сотрудник ОО (приём заявлений)</w:t>
      </w:r>
      <w:r w:rsidR="00B15388" w:rsidRPr="002D112A">
        <w:rPr>
          <w:rStyle w:val="afff9"/>
          <w:b w:val="0"/>
        </w:rPr>
        <w:t>»</w:t>
      </w:r>
      <w:r w:rsidRPr="002D112A">
        <w:t xml:space="preserve"> имеет право на просмотр </w:t>
      </w:r>
      <w:r w:rsidR="00FC33E8" w:rsidRPr="002D112A">
        <w:t>раздела</w:t>
      </w:r>
      <w:r w:rsidRPr="002D112A">
        <w:t>.</w:t>
      </w:r>
    </w:p>
    <w:p w14:paraId="0CAD1D41" w14:textId="2FAAAF7D" w:rsidR="00D10000" w:rsidRPr="002D112A" w:rsidRDefault="00D10000" w:rsidP="00795D88">
      <w:pPr>
        <w:pStyle w:val="g30"/>
      </w:pPr>
      <w:r w:rsidRPr="002D112A">
        <w:t>Общая информация об образовательной организации</w:t>
      </w:r>
    </w:p>
    <w:p w14:paraId="7670B845" w14:textId="78ACF9DB" w:rsidR="00953373" w:rsidRPr="002D112A" w:rsidRDefault="00D10000" w:rsidP="00C25D1E">
      <w:pPr>
        <w:pStyle w:val="gff0"/>
        <w:keepNext/>
      </w:pPr>
      <w:r w:rsidRPr="002D112A">
        <w:t xml:space="preserve">Перед началом работы в </w:t>
      </w:r>
      <w:r w:rsidR="00840698" w:rsidRPr="002D112A">
        <w:t>АИС «Зачисление в ОО»</w:t>
      </w:r>
      <w:r w:rsidRPr="002D112A">
        <w:t xml:space="preserve"> необходим</w:t>
      </w:r>
      <w:r w:rsidR="00953373" w:rsidRPr="002D112A">
        <w:t>о</w:t>
      </w:r>
      <w:r w:rsidR="00D23C1D" w:rsidRPr="002D112A">
        <w:t xml:space="preserve"> на вкладке </w:t>
      </w:r>
      <w:r w:rsidR="00D23C1D" w:rsidRPr="002D112A">
        <w:rPr>
          <w:rStyle w:val="gfff4"/>
        </w:rPr>
        <w:t>Общая информация</w:t>
      </w:r>
      <w:r w:rsidR="00953373" w:rsidRPr="002D112A">
        <w:t>:</w:t>
      </w:r>
    </w:p>
    <w:p w14:paraId="2AEEDB71" w14:textId="79F8AAF5" w:rsidR="001E3F55" w:rsidRPr="002D112A" w:rsidRDefault="00370F96">
      <w:pPr>
        <w:pStyle w:val="ga"/>
        <w:numPr>
          <w:ilvl w:val="0"/>
          <w:numId w:val="53"/>
        </w:numPr>
      </w:pPr>
      <w:r w:rsidRPr="002D112A">
        <w:t xml:space="preserve">заполнить информацию об ОО (рисунок </w:t>
      </w:r>
      <w:r w:rsidRPr="002D112A">
        <w:fldChar w:fldCharType="begin"/>
      </w:r>
      <w:r w:rsidRPr="002D112A">
        <w:instrText xml:space="preserve"> REF _Ref25226358 \n \h \# \0  \* MERGEFORMAT </w:instrText>
      </w:r>
      <w:r w:rsidRPr="002D112A">
        <w:fldChar w:fldCharType="separate"/>
      </w:r>
      <w:r w:rsidR="00043F4F">
        <w:t>16</w:t>
      </w:r>
      <w:r w:rsidRPr="002D112A">
        <w:fldChar w:fldCharType="end"/>
      </w:r>
      <w:r w:rsidRPr="002D112A">
        <w:t>). Поля для заполнения</w:t>
      </w:r>
      <w:r w:rsidR="00D10000" w:rsidRPr="002D112A">
        <w:t>:</w:t>
      </w:r>
    </w:p>
    <w:p w14:paraId="67A6ACDD" w14:textId="31659716" w:rsidR="00D10000" w:rsidRPr="002D112A" w:rsidRDefault="00D10000">
      <w:pPr>
        <w:pStyle w:val="ga"/>
        <w:numPr>
          <w:ilvl w:val="1"/>
          <w:numId w:val="53"/>
        </w:numPr>
      </w:pPr>
      <w:r w:rsidRPr="002D112A">
        <w:t>полное наименование ОО (обязательно для заполнения);</w:t>
      </w:r>
    </w:p>
    <w:p w14:paraId="216201F5" w14:textId="77818859" w:rsidR="002B7A93" w:rsidRPr="002D112A" w:rsidRDefault="002B7A93">
      <w:pPr>
        <w:pStyle w:val="ga"/>
        <w:numPr>
          <w:ilvl w:val="1"/>
          <w:numId w:val="53"/>
        </w:numPr>
      </w:pPr>
      <w:r w:rsidRPr="002D112A">
        <w:t>сокращённое наименование ОО (обязательно для заполнения);</w:t>
      </w:r>
    </w:p>
    <w:p w14:paraId="00427E2B" w14:textId="76C60CB3" w:rsidR="00D10000" w:rsidRPr="002D112A" w:rsidRDefault="00D10000">
      <w:pPr>
        <w:pStyle w:val="ga"/>
        <w:numPr>
          <w:ilvl w:val="1"/>
          <w:numId w:val="53"/>
        </w:numPr>
      </w:pPr>
      <w:r w:rsidRPr="002D112A">
        <w:t>директор (обязательно для заполнения);</w:t>
      </w:r>
    </w:p>
    <w:p w14:paraId="11EEEFF8" w14:textId="26E21A2D" w:rsidR="00D10000" w:rsidRPr="002D112A" w:rsidRDefault="00D10000">
      <w:pPr>
        <w:pStyle w:val="ga"/>
        <w:numPr>
          <w:ilvl w:val="1"/>
          <w:numId w:val="53"/>
        </w:numPr>
      </w:pPr>
      <w:r w:rsidRPr="002D112A">
        <w:t>ИНН (обязательно для заполнения);</w:t>
      </w:r>
    </w:p>
    <w:p w14:paraId="1678C75A" w14:textId="4B130098" w:rsidR="00D10000" w:rsidRPr="002D112A" w:rsidRDefault="00D10000">
      <w:pPr>
        <w:pStyle w:val="ga"/>
        <w:numPr>
          <w:ilvl w:val="1"/>
          <w:numId w:val="53"/>
        </w:numPr>
      </w:pPr>
      <w:r w:rsidRPr="002D112A">
        <w:t>адрес ОО (обязательно для заполнения);</w:t>
      </w:r>
    </w:p>
    <w:p w14:paraId="328489C4" w14:textId="330AB5AA" w:rsidR="00D10000" w:rsidRPr="002D112A" w:rsidRDefault="00D10000">
      <w:pPr>
        <w:pStyle w:val="ga"/>
        <w:numPr>
          <w:ilvl w:val="1"/>
          <w:numId w:val="53"/>
        </w:numPr>
      </w:pPr>
      <w:r w:rsidRPr="002D112A">
        <w:t>ОКТМО (обязательно для заполнения);</w:t>
      </w:r>
    </w:p>
    <w:p w14:paraId="21A5E779" w14:textId="3CE80A8F" w:rsidR="00D10000" w:rsidRPr="002D112A" w:rsidRDefault="00D10000">
      <w:pPr>
        <w:pStyle w:val="ga"/>
        <w:numPr>
          <w:ilvl w:val="1"/>
          <w:numId w:val="53"/>
        </w:numPr>
      </w:pPr>
      <w:r w:rsidRPr="002D112A">
        <w:t>контактные данные;</w:t>
      </w:r>
    </w:p>
    <w:p w14:paraId="74ADCCA5" w14:textId="614CC106" w:rsidR="00D10000" w:rsidRPr="002D112A" w:rsidRDefault="00D10000">
      <w:pPr>
        <w:pStyle w:val="ga"/>
        <w:numPr>
          <w:ilvl w:val="1"/>
          <w:numId w:val="53"/>
        </w:numPr>
      </w:pPr>
      <w:r w:rsidRPr="002D112A">
        <w:t>тип финансирование и подчинения;</w:t>
      </w:r>
    </w:p>
    <w:p w14:paraId="5895F033" w14:textId="5FF538CC" w:rsidR="009375D6" w:rsidRPr="002D112A" w:rsidRDefault="009375D6">
      <w:pPr>
        <w:pStyle w:val="ga"/>
        <w:numPr>
          <w:ilvl w:val="1"/>
          <w:numId w:val="53"/>
        </w:numPr>
      </w:pPr>
      <w:r w:rsidRPr="002D112A">
        <w:t>статус образовательной организации;</w:t>
      </w:r>
    </w:p>
    <w:p w14:paraId="4A90BEEA" w14:textId="218D40A8" w:rsidR="00D10000" w:rsidRPr="002D112A" w:rsidRDefault="00D10000">
      <w:pPr>
        <w:pStyle w:val="ga"/>
        <w:numPr>
          <w:ilvl w:val="1"/>
          <w:numId w:val="53"/>
        </w:numPr>
      </w:pPr>
      <w:r w:rsidRPr="002D112A">
        <w:t>сведения об аккредитации;</w:t>
      </w:r>
    </w:p>
    <w:p w14:paraId="2DF90348" w14:textId="7985F329" w:rsidR="00D10000" w:rsidRPr="002D112A" w:rsidRDefault="00D10000">
      <w:pPr>
        <w:pStyle w:val="ga"/>
        <w:numPr>
          <w:ilvl w:val="1"/>
          <w:numId w:val="53"/>
        </w:numPr>
      </w:pPr>
      <w:r w:rsidRPr="002D112A">
        <w:t>сведения о лицензии.</w:t>
      </w:r>
    </w:p>
    <w:p w14:paraId="1EAA9D5C" w14:textId="4A26309C" w:rsidR="00D10000" w:rsidRPr="002D112A" w:rsidRDefault="00FC33E8" w:rsidP="00BB2313">
      <w:pPr>
        <w:pStyle w:val="ga"/>
      </w:pPr>
      <w:r w:rsidRPr="002D112A">
        <w:t xml:space="preserve">если в ОО решение о зачислении заявления принимается по результатам вступительных испытаний, необходимо </w:t>
      </w:r>
      <w:r w:rsidR="00D10000" w:rsidRPr="002D112A">
        <w:t xml:space="preserve">поставить галочку </w:t>
      </w:r>
      <w:r w:rsidR="00370F96" w:rsidRPr="002D112A">
        <w:t>напротив</w:t>
      </w:r>
      <w:r w:rsidR="00D10000" w:rsidRPr="002D112A">
        <w:t xml:space="preserve"> «Зачисление в образовательную организацию ведётся </w:t>
      </w:r>
      <w:r w:rsidR="008720C6" w:rsidRPr="002D112A">
        <w:t>по </w:t>
      </w:r>
      <w:r w:rsidR="00D10000" w:rsidRPr="002D112A">
        <w:t>вступительным испытаниям»;</w:t>
      </w:r>
    </w:p>
    <w:p w14:paraId="75DC9336" w14:textId="3623B1B4" w:rsidR="00BF4BDB" w:rsidRPr="002D112A" w:rsidRDefault="00BF4BDB" w:rsidP="00BB2313">
      <w:pPr>
        <w:pStyle w:val="ga"/>
      </w:pPr>
      <w:r w:rsidRPr="002D112A">
        <w:t xml:space="preserve">если ОО является интернатом, необходимо поставить галочку </w:t>
      </w:r>
      <w:r w:rsidR="00370F96" w:rsidRPr="002D112A">
        <w:t>напротив</w:t>
      </w:r>
      <w:r w:rsidRPr="002D112A">
        <w:t xml:space="preserve"> «Является интернатом»;</w:t>
      </w:r>
    </w:p>
    <w:p w14:paraId="18A6C0DE" w14:textId="126528D9" w:rsidR="00637823" w:rsidRPr="002D112A" w:rsidRDefault="00845EB7" w:rsidP="00BB2313">
      <w:pPr>
        <w:pStyle w:val="ga"/>
      </w:pPr>
      <w:r w:rsidRPr="002D112A">
        <w:t xml:space="preserve">если ОО является кадетской школой, кадетским (морским кадетским) корпусом или казачьим кадетским корпусом, необходимо поставить галочку </w:t>
      </w:r>
      <w:r w:rsidR="00370F96" w:rsidRPr="002D112A">
        <w:t>напротив</w:t>
      </w:r>
      <w:r w:rsidRPr="002D112A">
        <w:t xml:space="preserve"> «Является «кадетской школой», «кадетским (морским кадетским) корпусом» или «казачьим кадетским корпусом»;</w:t>
      </w:r>
    </w:p>
    <w:p w14:paraId="1C7494E3" w14:textId="7DF4C077" w:rsidR="00D10000" w:rsidRPr="002D112A" w:rsidRDefault="00D10000" w:rsidP="00F36C88">
      <w:pPr>
        <w:pStyle w:val="ga"/>
      </w:pPr>
      <w:r w:rsidRPr="002D112A">
        <w:lastRenderedPageBreak/>
        <w:t xml:space="preserve">нажать на кнопку </w:t>
      </w:r>
      <w:r w:rsidRPr="002D112A">
        <w:rPr>
          <w:rStyle w:val="gfff4"/>
        </w:rPr>
        <w:t>Сохранить</w:t>
      </w:r>
      <w:r w:rsidRPr="002D112A">
        <w:t>.</w:t>
      </w:r>
    </w:p>
    <w:p w14:paraId="73E9003C" w14:textId="60F0081F" w:rsidR="009B4694" w:rsidRPr="002D112A" w:rsidRDefault="00845EB7" w:rsidP="00845EB7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3B08560" wp14:editId="378E1608">
            <wp:extent cx="5939790" cy="7219315"/>
            <wp:effectExtent l="19050" t="19050" r="22860" b="196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219315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129362F" w14:textId="72714D43" w:rsidR="00D10000" w:rsidRPr="002D112A" w:rsidRDefault="00D10000" w:rsidP="00795D88">
      <w:pPr>
        <w:pStyle w:val="ge"/>
      </w:pPr>
      <w:bookmarkStart w:id="66" w:name="_Ref25226358"/>
      <w:r w:rsidRPr="002D112A">
        <w:t>Информация об образовательной организации</w:t>
      </w:r>
      <w:bookmarkEnd w:id="66"/>
    </w:p>
    <w:p w14:paraId="2548A427" w14:textId="6ECE2DE1" w:rsidR="00F36C88" w:rsidRPr="002D112A" w:rsidRDefault="00F36C88" w:rsidP="00F36C88">
      <w:pPr>
        <w:pStyle w:val="gff0"/>
      </w:pPr>
      <w:r w:rsidRPr="002D112A">
        <w:t>В дальнейшем, при проведении процедуры зачисления, можно будет указать результаты вступительных испытаний.</w:t>
      </w:r>
    </w:p>
    <w:p w14:paraId="62690853" w14:textId="0ADD5145" w:rsidR="00D10000" w:rsidRPr="002D112A" w:rsidRDefault="00D10000" w:rsidP="004C5C31">
      <w:pPr>
        <w:pStyle w:val="g40"/>
        <w:keepNext w:val="0"/>
      </w:pPr>
      <w:bookmarkStart w:id="67" w:name="_Ref25223538"/>
      <w:r w:rsidRPr="002D112A">
        <w:t xml:space="preserve">Заполнение </w:t>
      </w:r>
      <w:r w:rsidR="00D23C1D" w:rsidRPr="002D112A">
        <w:t>а</w:t>
      </w:r>
      <w:r w:rsidRPr="002D112A">
        <w:t>дрес</w:t>
      </w:r>
      <w:r w:rsidR="00D23C1D" w:rsidRPr="002D112A">
        <w:t>а</w:t>
      </w:r>
      <w:r w:rsidRPr="002D112A">
        <w:t xml:space="preserve"> ОО</w:t>
      </w:r>
      <w:bookmarkEnd w:id="67"/>
    </w:p>
    <w:p w14:paraId="45DBA41A" w14:textId="75C1FC68" w:rsidR="006E366D" w:rsidRPr="002D112A" w:rsidRDefault="006E366D" w:rsidP="00BB2313">
      <w:pPr>
        <w:pStyle w:val="gff0"/>
      </w:pPr>
      <w:r w:rsidRPr="002D112A">
        <w:lastRenderedPageBreak/>
        <w:t>Адрес ОО</w:t>
      </w:r>
      <w:r w:rsidR="00D23C1D" w:rsidRPr="002D112A">
        <w:t xml:space="preserve"> (поля </w:t>
      </w:r>
      <w:r w:rsidR="00D23C1D" w:rsidRPr="002D112A">
        <w:rPr>
          <w:rStyle w:val="gfff4"/>
        </w:rPr>
        <w:t xml:space="preserve">Адрес ОО: населённый пункт, улица </w:t>
      </w:r>
      <w:r w:rsidR="00D23C1D" w:rsidRPr="002D112A">
        <w:rPr>
          <w:rStyle w:val="gfff4"/>
          <w:b w:val="0"/>
        </w:rPr>
        <w:t>и</w:t>
      </w:r>
      <w:r w:rsidR="00D23C1D" w:rsidRPr="002D112A">
        <w:rPr>
          <w:rStyle w:val="gfff4"/>
        </w:rPr>
        <w:t xml:space="preserve"> Дом</w:t>
      </w:r>
      <w:r w:rsidR="00D23C1D" w:rsidRPr="002D112A">
        <w:t>)</w:t>
      </w:r>
      <w:r w:rsidRPr="002D112A">
        <w:t xml:space="preserve"> является обязательным для заполнения. В соответствии с введённым адресом образовательной организации будет присвоен код ОКТМО. </w:t>
      </w:r>
    </w:p>
    <w:p w14:paraId="2A842006" w14:textId="76521B15" w:rsidR="00D10000" w:rsidRPr="002D112A" w:rsidRDefault="00D10000" w:rsidP="00BB2313">
      <w:pPr>
        <w:pStyle w:val="gff0"/>
      </w:pPr>
      <w:r w:rsidRPr="002D112A">
        <w:t xml:space="preserve">В </w:t>
      </w:r>
      <w:r w:rsidR="00FC33E8" w:rsidRPr="002D112A">
        <w:t>системе</w:t>
      </w:r>
      <w:r w:rsidRPr="002D112A">
        <w:t xml:space="preserve"> поиск адреса производится по </w:t>
      </w:r>
      <w:r w:rsidR="005F0A28" w:rsidRPr="002D112A">
        <w:t>адресной базе Государственного адресного реестра (далее – ГАР)</w:t>
      </w:r>
      <w:r w:rsidRPr="002D112A">
        <w:t>.</w:t>
      </w:r>
    </w:p>
    <w:p w14:paraId="29CD4559" w14:textId="77777777" w:rsidR="00D10000" w:rsidRPr="002D112A" w:rsidRDefault="00D10000" w:rsidP="004C5C31">
      <w:pPr>
        <w:pStyle w:val="gff0"/>
      </w:pPr>
      <w:r w:rsidRPr="002D112A">
        <w:t>Для указания адреса ОО необходимо:</w:t>
      </w:r>
    </w:p>
    <w:p w14:paraId="42EA1F87" w14:textId="20648876" w:rsidR="00D10000" w:rsidRPr="002D112A" w:rsidRDefault="000F603A">
      <w:pPr>
        <w:pStyle w:val="ga"/>
        <w:keepNext/>
        <w:numPr>
          <w:ilvl w:val="0"/>
          <w:numId w:val="37"/>
        </w:numPr>
      </w:pPr>
      <w:r w:rsidRPr="002D112A">
        <w:t xml:space="preserve">ввести основные параметры адреса через пробел (область, район, населенный пункт, улица). Например, необходимо ввести адрес «Дагестан республика, Каспийск город, </w:t>
      </w:r>
      <w:proofErr w:type="spellStart"/>
      <w:r w:rsidRPr="002D112A">
        <w:t>Митарова</w:t>
      </w:r>
      <w:proofErr w:type="spellEnd"/>
      <w:r w:rsidRPr="002D112A">
        <w:t xml:space="preserve"> улица» (рисунок</w:t>
      </w:r>
      <w:r w:rsidR="00706A5D" w:rsidRPr="00706A5D">
        <w:t xml:space="preserve"> </w:t>
      </w:r>
      <w:r w:rsidR="00706A5D">
        <w:fldChar w:fldCharType="begin"/>
      </w:r>
      <w:r w:rsidR="00706A5D">
        <w:instrText xml:space="preserve"> REF </w:instrText>
      </w:r>
      <w:r w:rsidR="00706A5D" w:rsidRPr="00706A5D">
        <w:instrText xml:space="preserve">\* </w:instrText>
      </w:r>
      <w:r w:rsidR="00706A5D">
        <w:rPr>
          <w:lang w:val="en-US"/>
        </w:rPr>
        <w:instrText>arabic</w:instrText>
      </w:r>
      <w:r w:rsidR="00706A5D" w:rsidRPr="00706A5D">
        <w:instrText xml:space="preserve"> </w:instrText>
      </w:r>
      <w:r w:rsidR="00706A5D">
        <w:instrText xml:space="preserve">_Ref25226393 \r \h </w:instrText>
      </w:r>
      <w:r w:rsidR="00706A5D">
        <w:fldChar w:fldCharType="separate"/>
      </w:r>
      <w:r w:rsidR="00043F4F">
        <w:t>17</w:t>
      </w:r>
      <w:r w:rsidR="00706A5D">
        <w:fldChar w:fldCharType="end"/>
      </w:r>
      <w:r w:rsidRPr="002D112A">
        <w:t>). Система осуществит поиск введённой информации в адресной базе ГАР и выведет найденные значения в выпадающий список</w:t>
      </w:r>
      <w:r w:rsidR="00C05DE8" w:rsidRPr="002D112A">
        <w:t>;</w:t>
      </w:r>
    </w:p>
    <w:p w14:paraId="57FCC250" w14:textId="6CBA074C" w:rsidR="00953373" w:rsidRPr="002D112A" w:rsidRDefault="000F603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BDED972" wp14:editId="65C80C7C">
            <wp:extent cx="5939790" cy="553720"/>
            <wp:effectExtent l="19050" t="19050" r="22860" b="177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37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77B8F25" w14:textId="4C62301C" w:rsidR="00D10000" w:rsidRPr="002D112A" w:rsidRDefault="00D10000" w:rsidP="00795D88">
      <w:pPr>
        <w:pStyle w:val="ge"/>
      </w:pPr>
      <w:bookmarkStart w:id="68" w:name="_Ref25226393"/>
      <w:r w:rsidRPr="002D112A">
        <w:t>Заполнение адреса ОО</w:t>
      </w:r>
      <w:bookmarkEnd w:id="68"/>
    </w:p>
    <w:p w14:paraId="29FD8755" w14:textId="75161C8C" w:rsidR="00D10000" w:rsidRPr="002D112A" w:rsidRDefault="00D10000">
      <w:pPr>
        <w:pStyle w:val="ga"/>
      </w:pPr>
      <w:r w:rsidRPr="002D112A">
        <w:t>выбрать из выпадающего списка нужный адрес;</w:t>
      </w:r>
    </w:p>
    <w:p w14:paraId="7E3D8970" w14:textId="6C522EED" w:rsidR="00D10000" w:rsidRPr="002D112A" w:rsidRDefault="00D10000" w:rsidP="00795D88">
      <w:pPr>
        <w:pStyle w:val="ga"/>
      </w:pPr>
      <w:r w:rsidRPr="002D112A">
        <w:t>выбрать из списка нужный дом.</w:t>
      </w:r>
    </w:p>
    <w:p w14:paraId="19CE8B6B" w14:textId="5929C248" w:rsidR="00D10000" w:rsidRPr="002D112A" w:rsidRDefault="00D10000" w:rsidP="006C37A7">
      <w:pPr>
        <w:pStyle w:val="gff6"/>
      </w:pPr>
      <w:r w:rsidRPr="002D112A">
        <w:t xml:space="preserve">Если нужный адрес отсутствует в базе </w:t>
      </w:r>
      <w:r w:rsidR="009A08A1" w:rsidRPr="002D112A">
        <w:t>ГАР</w:t>
      </w:r>
      <w:r w:rsidRPr="002D112A">
        <w:t xml:space="preserve"> (при поиске не отображается нужная улица и / или дом), необходимо указать прибли</w:t>
      </w:r>
      <w:r w:rsidR="00840698" w:rsidRPr="002D112A">
        <w:t>зительный адрес ОО. Для этого (рисунок </w:t>
      </w:r>
      <w:r w:rsidR="00490897" w:rsidRPr="002D112A">
        <w:fldChar w:fldCharType="begin"/>
      </w:r>
      <w:r w:rsidR="00490897" w:rsidRPr="002D112A">
        <w:instrText xml:space="preserve"> REF _Ref25226430 \n \h \# \0 </w:instrText>
      </w:r>
      <w:r w:rsidR="00C05DE8" w:rsidRPr="002D112A">
        <w:instrText xml:space="preserve"> \* MERGEFORMAT </w:instrText>
      </w:r>
      <w:r w:rsidR="00490897" w:rsidRPr="002D112A">
        <w:fldChar w:fldCharType="separate"/>
      </w:r>
      <w:r w:rsidR="00043F4F">
        <w:t>18</w:t>
      </w:r>
      <w:r w:rsidR="00490897" w:rsidRPr="002D112A">
        <w:fldChar w:fldCharType="end"/>
      </w:r>
      <w:r w:rsidRPr="002D112A">
        <w:t>):</w:t>
      </w:r>
    </w:p>
    <w:p w14:paraId="23C759EB" w14:textId="44A84B3E" w:rsidR="00D10000" w:rsidRPr="002D112A" w:rsidRDefault="00D10000">
      <w:pPr>
        <w:pStyle w:val="ga"/>
        <w:numPr>
          <w:ilvl w:val="0"/>
          <w:numId w:val="45"/>
        </w:numPr>
      </w:pPr>
      <w:r w:rsidRPr="002D112A">
        <w:t xml:space="preserve">нужно указать ближайшие к местоположению ОО улицу </w:t>
      </w:r>
      <w:r w:rsidR="008720C6" w:rsidRPr="002D112A">
        <w:t>и </w:t>
      </w:r>
      <w:r w:rsidRPr="002D112A">
        <w:t xml:space="preserve">дом, которые удаётся найти в базе </w:t>
      </w:r>
      <w:r w:rsidR="009A08A1" w:rsidRPr="002D112A">
        <w:t>ГАР</w:t>
      </w:r>
      <w:r w:rsidRPr="002D112A">
        <w:t>;</w:t>
      </w:r>
    </w:p>
    <w:p w14:paraId="727A821E" w14:textId="2E486825" w:rsidR="006E366D" w:rsidRPr="002D112A" w:rsidRDefault="006E366D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8D2A505" wp14:editId="2AD00C50">
            <wp:extent cx="5939790" cy="997585"/>
            <wp:effectExtent l="19050" t="19050" r="22860" b="120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75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D668E6" w14:textId="0033E07D" w:rsidR="00D10000" w:rsidRPr="002D112A" w:rsidRDefault="00D10000" w:rsidP="00795D88">
      <w:pPr>
        <w:pStyle w:val="ge"/>
      </w:pPr>
      <w:bookmarkStart w:id="69" w:name="_Ref25226430"/>
      <w:r w:rsidRPr="002D112A">
        <w:t>Указание приблизительного адреса ОО</w:t>
      </w:r>
      <w:bookmarkEnd w:id="69"/>
    </w:p>
    <w:p w14:paraId="61DFD1D8" w14:textId="77777777" w:rsidR="00F36C88" w:rsidRPr="002D112A" w:rsidRDefault="00F36C88">
      <w:pPr>
        <w:pStyle w:val="ga"/>
        <w:numPr>
          <w:ilvl w:val="0"/>
          <w:numId w:val="45"/>
        </w:numPr>
      </w:pPr>
      <w:r w:rsidRPr="002D112A">
        <w:t>установить флажок Адрес указан приблизительно;</w:t>
      </w:r>
    </w:p>
    <w:p w14:paraId="13273318" w14:textId="141DBE19" w:rsidR="00F36C88" w:rsidRPr="002D112A" w:rsidRDefault="00F36C88">
      <w:pPr>
        <w:pStyle w:val="ga"/>
        <w:numPr>
          <w:ilvl w:val="0"/>
          <w:numId w:val="45"/>
        </w:numPr>
      </w:pPr>
      <w:r w:rsidRPr="002D112A">
        <w:t xml:space="preserve">в поле </w:t>
      </w:r>
      <w:r w:rsidRPr="002D112A">
        <w:rPr>
          <w:b/>
          <w:bCs/>
        </w:rPr>
        <w:t>Точный адрес в текстовой форме</w:t>
      </w:r>
      <w:r w:rsidRPr="002D112A">
        <w:t xml:space="preserve"> ввести с клавиатуры точный адрес</w:t>
      </w:r>
      <w:r w:rsidRPr="002D112A">
        <w:rPr>
          <w:lang w:val="en-US"/>
        </w:rPr>
        <w:t> </w:t>
      </w:r>
      <w:r w:rsidRPr="002D112A">
        <w:t>ОО.</w:t>
      </w:r>
    </w:p>
    <w:p w14:paraId="38B7DA06" w14:textId="51F0EFC8" w:rsidR="00D10000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6B33A0E5" wp14:editId="36B05812">
            <wp:extent cx="171450" cy="171450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</w:t>
      </w:r>
      <w:r w:rsidRPr="002D112A">
        <w:t xml:space="preserve"> </w:t>
      </w:r>
      <w:r w:rsidRPr="002D112A">
        <w:rPr>
          <w:rStyle w:val="gffff1"/>
        </w:rPr>
        <w:t xml:space="preserve">– </w:t>
      </w:r>
      <w:r w:rsidR="00D10000" w:rsidRPr="002D112A">
        <w:rPr>
          <w:rStyle w:val="gffff1"/>
        </w:rPr>
        <w:t xml:space="preserve">база </w:t>
      </w:r>
      <w:r w:rsidR="009A08A1" w:rsidRPr="002D112A">
        <w:rPr>
          <w:rStyle w:val="gffff1"/>
        </w:rPr>
        <w:t>ГАР</w:t>
      </w:r>
      <w:r w:rsidR="00D10000" w:rsidRPr="002D112A">
        <w:rPr>
          <w:rStyle w:val="gffff1"/>
        </w:rPr>
        <w:t xml:space="preserve"> регулярно обновляется и пополняется адресами. Информацию об адресе ОО можно будет отредактировать, как только адрес появится в базе </w:t>
      </w:r>
      <w:r w:rsidR="009A08A1" w:rsidRPr="002D112A">
        <w:rPr>
          <w:rStyle w:val="gffff1"/>
        </w:rPr>
        <w:t>ГАР</w:t>
      </w:r>
      <w:r w:rsidR="00D10000" w:rsidRPr="002D112A">
        <w:rPr>
          <w:rStyle w:val="gffff1"/>
        </w:rPr>
        <w:t>.</w:t>
      </w:r>
    </w:p>
    <w:p w14:paraId="5F5FF29A" w14:textId="16673D86" w:rsidR="00D10000" w:rsidRPr="002D112A" w:rsidRDefault="00D10000" w:rsidP="00795D88">
      <w:pPr>
        <w:pStyle w:val="g30"/>
      </w:pPr>
      <w:r w:rsidRPr="002D112A">
        <w:lastRenderedPageBreak/>
        <w:t>Классы</w:t>
      </w:r>
    </w:p>
    <w:p w14:paraId="4297A8AE" w14:textId="21361469" w:rsidR="00D10000" w:rsidRPr="002D112A" w:rsidRDefault="00D10000" w:rsidP="00BB2313">
      <w:pPr>
        <w:pStyle w:val="gff0"/>
      </w:pPr>
      <w:r w:rsidRPr="002D112A">
        <w:t xml:space="preserve">Во вкладке </w:t>
      </w:r>
      <w:r w:rsidRPr="002D112A">
        <w:rPr>
          <w:rStyle w:val="gfff4"/>
        </w:rPr>
        <w:t>Классы</w:t>
      </w:r>
      <w:r w:rsidRPr="002D112A">
        <w:t xml:space="preserve"> </w:t>
      </w:r>
      <w:r w:rsidR="00D40437" w:rsidRPr="002D112A">
        <w:t>формируется план приёма обучающихся на следующий</w:t>
      </w:r>
      <w:r w:rsidR="00FA2991" w:rsidRPr="002D112A">
        <w:t xml:space="preserve"> и текущий учебные</w:t>
      </w:r>
      <w:r w:rsidR="00D40437" w:rsidRPr="002D112A">
        <w:t xml:space="preserve"> год</w:t>
      </w:r>
      <w:r w:rsidR="00FA2991" w:rsidRPr="002D112A">
        <w:t>а.</w:t>
      </w:r>
    </w:p>
    <w:p w14:paraId="4F2EE58A" w14:textId="059EF50F" w:rsidR="00D10000" w:rsidRPr="002D112A" w:rsidRDefault="00D10000" w:rsidP="00522048">
      <w:pPr>
        <w:pStyle w:val="gff6"/>
      </w:pPr>
      <w:r w:rsidRPr="002D112A">
        <w:t xml:space="preserve">Действия, доступные </w:t>
      </w:r>
      <w:r w:rsidR="00FA2991" w:rsidRPr="002D112A">
        <w:t>на вкладке</w:t>
      </w:r>
      <w:r w:rsidRPr="002D112A">
        <w:t xml:space="preserve"> </w:t>
      </w:r>
      <w:r w:rsidRPr="002D112A">
        <w:rPr>
          <w:rStyle w:val="gfff4"/>
        </w:rPr>
        <w:t>Класс</w:t>
      </w:r>
      <w:r w:rsidR="00661597" w:rsidRPr="002D112A">
        <w:rPr>
          <w:rStyle w:val="gfff4"/>
        </w:rPr>
        <w:t>ы</w:t>
      </w:r>
      <w:r w:rsidRPr="002D112A">
        <w:t>:</w:t>
      </w:r>
    </w:p>
    <w:p w14:paraId="6BF07A26" w14:textId="11B02DDF" w:rsidR="00BB2313" w:rsidRPr="002D112A" w:rsidRDefault="00370F96">
      <w:pPr>
        <w:pStyle w:val="ga"/>
        <w:numPr>
          <w:ilvl w:val="0"/>
          <w:numId w:val="54"/>
        </w:numPr>
      </w:pPr>
      <w:r w:rsidRPr="002D112A">
        <w:t>создание классов. Для этого выполните следующие действия</w:t>
      </w:r>
      <w:r w:rsidR="004F2F52" w:rsidRPr="002D112A">
        <w:t>:</w:t>
      </w:r>
    </w:p>
    <w:p w14:paraId="1760EDB7" w14:textId="57AF23CE" w:rsidR="00D10000" w:rsidRPr="002D112A" w:rsidRDefault="00D10000">
      <w:pPr>
        <w:pStyle w:val="ga"/>
        <w:numPr>
          <w:ilvl w:val="1"/>
          <w:numId w:val="54"/>
        </w:numPr>
      </w:pPr>
      <w:r w:rsidRPr="002D112A">
        <w:t>выб</w:t>
      </w:r>
      <w:r w:rsidR="004F2F52" w:rsidRPr="002D112A">
        <w:t>е</w:t>
      </w:r>
      <w:r w:rsidRPr="002D112A">
        <w:t>р</w:t>
      </w:r>
      <w:r w:rsidR="004F2F52" w:rsidRPr="002D112A">
        <w:t>ите</w:t>
      </w:r>
      <w:r w:rsidRPr="002D112A">
        <w:t xml:space="preserve"> учебный год</w:t>
      </w:r>
      <w:r w:rsidR="004F2F52" w:rsidRPr="002D112A">
        <w:t xml:space="preserve"> (рисунок </w:t>
      </w:r>
      <w:r w:rsidR="004F2F52" w:rsidRPr="002D112A">
        <w:fldChar w:fldCharType="begin"/>
      </w:r>
      <w:r w:rsidR="004F2F52" w:rsidRPr="002D112A">
        <w:instrText xml:space="preserve"> REF _Ref25227317 \n \h \# \0 </w:instrText>
      </w:r>
      <w:r w:rsidR="00DA4B81" w:rsidRPr="002D112A">
        <w:instrText xml:space="preserve"> \* MERGEFORMAT </w:instrText>
      </w:r>
      <w:r w:rsidR="004F2F52" w:rsidRPr="002D112A">
        <w:fldChar w:fldCharType="separate"/>
      </w:r>
      <w:r w:rsidR="00043F4F">
        <w:t>19</w:t>
      </w:r>
      <w:r w:rsidR="004F2F52" w:rsidRPr="002D112A">
        <w:fldChar w:fldCharType="end"/>
      </w:r>
      <w:r w:rsidR="004F2F52" w:rsidRPr="002D112A">
        <w:t>, область 1)</w:t>
      </w:r>
      <w:r w:rsidRPr="002D112A">
        <w:t>;</w:t>
      </w:r>
    </w:p>
    <w:p w14:paraId="7C8C52E1" w14:textId="13E95484" w:rsidR="00D10000" w:rsidRPr="002D112A" w:rsidRDefault="004F2F52">
      <w:pPr>
        <w:pStyle w:val="ga"/>
        <w:numPr>
          <w:ilvl w:val="1"/>
          <w:numId w:val="54"/>
        </w:numPr>
      </w:pPr>
      <w:r w:rsidRPr="002D112A">
        <w:t xml:space="preserve">нажмите на ссылку </w:t>
      </w:r>
      <w:r w:rsidR="00840698" w:rsidRPr="002D112A">
        <w:rPr>
          <w:rStyle w:val="gfff4"/>
        </w:rPr>
        <w:t>Создать класс</w:t>
      </w:r>
      <w:r w:rsidR="00840698" w:rsidRPr="002D112A">
        <w:t xml:space="preserve"> (р</w:t>
      </w:r>
      <w:r w:rsidR="00D10000" w:rsidRPr="002D112A">
        <w:t xml:space="preserve">исунок </w:t>
      </w:r>
      <w:r w:rsidR="0046521D" w:rsidRPr="002D112A">
        <w:fldChar w:fldCharType="begin"/>
      </w:r>
      <w:r w:rsidR="0046521D" w:rsidRPr="002D112A">
        <w:instrText xml:space="preserve"> REF _Ref25227317 \n \h \# \0 </w:instrText>
      </w:r>
      <w:r w:rsidR="00DA4B81" w:rsidRPr="002D112A">
        <w:instrText xml:space="preserve"> \* MERGEFORMAT </w:instrText>
      </w:r>
      <w:r w:rsidR="0046521D" w:rsidRPr="002D112A">
        <w:fldChar w:fldCharType="separate"/>
      </w:r>
      <w:r w:rsidR="00043F4F">
        <w:t>19</w:t>
      </w:r>
      <w:r w:rsidR="0046521D" w:rsidRPr="002D112A">
        <w:fldChar w:fldCharType="end"/>
      </w:r>
      <w:r w:rsidRPr="002D112A">
        <w:t>, область 2</w:t>
      </w:r>
      <w:r w:rsidR="00D10000" w:rsidRPr="002D112A">
        <w:t>);</w:t>
      </w:r>
    </w:p>
    <w:p w14:paraId="78F04467" w14:textId="50C75FF3" w:rsidR="00D10000" w:rsidRPr="002D112A" w:rsidRDefault="0036219E" w:rsidP="0036219E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BB8DB0D" wp14:editId="7D40CFB5">
            <wp:extent cx="5043718" cy="3138170"/>
            <wp:effectExtent l="19050" t="19050" r="24130" b="24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4160" cy="314466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C5B9FAB" w14:textId="3A634F95" w:rsidR="001660E2" w:rsidRPr="002D112A" w:rsidRDefault="001660E2" w:rsidP="00795D88">
      <w:pPr>
        <w:pStyle w:val="ge"/>
      </w:pPr>
      <w:bookmarkStart w:id="70" w:name="_Ref25227317"/>
      <w:r w:rsidRPr="002D112A">
        <w:t>Создание класса</w:t>
      </w:r>
      <w:bookmarkEnd w:id="70"/>
    </w:p>
    <w:p w14:paraId="6DCCED7B" w14:textId="2B8F32DD" w:rsidR="00F36C88" w:rsidRPr="002D112A" w:rsidRDefault="00F36C88">
      <w:pPr>
        <w:pStyle w:val="ga"/>
        <w:numPr>
          <w:ilvl w:val="1"/>
          <w:numId w:val="54"/>
        </w:numPr>
      </w:pPr>
      <w:r w:rsidRPr="002D112A">
        <w:t xml:space="preserve">заполните информацию о классе (рисунок </w:t>
      </w:r>
      <w:r w:rsidRPr="002D112A">
        <w:fldChar w:fldCharType="begin"/>
      </w:r>
      <w:r w:rsidRPr="002D112A">
        <w:instrText xml:space="preserve"> REF _Ref25227331 \n \h \# \0  \* MERGEFORMAT </w:instrText>
      </w:r>
      <w:r w:rsidRPr="002D112A">
        <w:fldChar w:fldCharType="separate"/>
      </w:r>
      <w:r w:rsidR="00043F4F">
        <w:t>20</w:t>
      </w:r>
      <w:r w:rsidRPr="002D112A">
        <w:fldChar w:fldCharType="end"/>
      </w:r>
      <w:r w:rsidRPr="002D112A">
        <w:t>);</w:t>
      </w:r>
    </w:p>
    <w:p w14:paraId="06B52158" w14:textId="6D23B7E9" w:rsidR="00F36C88" w:rsidRPr="002D112A" w:rsidRDefault="00F36C88">
      <w:pPr>
        <w:pStyle w:val="ga"/>
        <w:keepNext/>
        <w:numPr>
          <w:ilvl w:val="1"/>
          <w:numId w:val="54"/>
        </w:numPr>
      </w:pPr>
      <w:r w:rsidRPr="002D112A">
        <w:lastRenderedPageBreak/>
        <w:t xml:space="preserve">нажмите на кнопку </w:t>
      </w:r>
      <w:r w:rsidRPr="002D112A">
        <w:rPr>
          <w:rStyle w:val="gfff4"/>
        </w:rPr>
        <w:t>Сохранить</w:t>
      </w:r>
      <w:r w:rsidR="00C64D05" w:rsidRPr="002D112A">
        <w:t>.</w:t>
      </w:r>
    </w:p>
    <w:p w14:paraId="022401BD" w14:textId="4E6C4861" w:rsidR="001660E2" w:rsidRPr="002D112A" w:rsidRDefault="001660E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B219AAA" wp14:editId="04DAE2C8">
            <wp:extent cx="5939790" cy="2921000"/>
            <wp:effectExtent l="0" t="0" r="381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C30F" w14:textId="1E048344" w:rsidR="001660E2" w:rsidRPr="002D112A" w:rsidRDefault="001660E2" w:rsidP="00795D88">
      <w:pPr>
        <w:pStyle w:val="ge"/>
      </w:pPr>
      <w:bookmarkStart w:id="71" w:name="_Ref25227331"/>
      <w:r w:rsidRPr="002D112A">
        <w:t>Информация о классе</w:t>
      </w:r>
      <w:bookmarkEnd w:id="71"/>
    </w:p>
    <w:p w14:paraId="69429697" w14:textId="047B3701" w:rsidR="001660E2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05F9DFEF" wp14:editId="5E107AA3">
            <wp:extent cx="171450" cy="171450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1660E2" w:rsidRPr="002D112A">
        <w:rPr>
          <w:rStyle w:val="gffff1"/>
        </w:rPr>
        <w:t>обязательными полями для создания класса являются «Параллель», «Литера» и «Общее кол-во мест».</w:t>
      </w:r>
    </w:p>
    <w:p w14:paraId="38C8F914" w14:textId="5C8508B6" w:rsidR="00BB2313" w:rsidRPr="002D112A" w:rsidRDefault="00313428" w:rsidP="004C5C31">
      <w:pPr>
        <w:pStyle w:val="ga"/>
      </w:pPr>
      <w:r w:rsidRPr="002D112A">
        <w:t xml:space="preserve">редактирование </w:t>
      </w:r>
      <w:r w:rsidR="001660E2" w:rsidRPr="002D112A">
        <w:t>класса</w:t>
      </w:r>
      <w:r w:rsidR="00370F96" w:rsidRPr="002D112A">
        <w:t>. Д</w:t>
      </w:r>
      <w:r w:rsidR="004F2F52" w:rsidRPr="002D112A">
        <w:t>ля этого выполните следующие действия:</w:t>
      </w:r>
    </w:p>
    <w:p w14:paraId="12E68BC2" w14:textId="0EEC2E8E" w:rsidR="004F2F52" w:rsidRPr="002D112A" w:rsidRDefault="004F2F52">
      <w:pPr>
        <w:pStyle w:val="ga"/>
        <w:numPr>
          <w:ilvl w:val="1"/>
          <w:numId w:val="46"/>
        </w:numPr>
      </w:pPr>
      <w:r w:rsidRPr="002D112A">
        <w:t>выберите учебный год, в котором ещё не создано ни одного класса (см. рисунок </w:t>
      </w:r>
      <w:r w:rsidRPr="002D112A">
        <w:fldChar w:fldCharType="begin"/>
      </w:r>
      <w:r w:rsidRPr="002D112A">
        <w:instrText xml:space="preserve"> REF _Ref25227317 \n \h \# \0 </w:instrText>
      </w:r>
      <w:r w:rsidR="00DA4B81" w:rsidRPr="002D112A">
        <w:instrText xml:space="preserve"> \* MERGEFORMAT </w:instrText>
      </w:r>
      <w:r w:rsidRPr="002D112A">
        <w:fldChar w:fldCharType="separate"/>
      </w:r>
      <w:r w:rsidR="00043F4F">
        <w:t>19</w:t>
      </w:r>
      <w:r w:rsidRPr="002D112A">
        <w:fldChar w:fldCharType="end"/>
      </w:r>
      <w:r w:rsidRPr="002D112A">
        <w:t>, область 1);</w:t>
      </w:r>
    </w:p>
    <w:p w14:paraId="07854068" w14:textId="2063A422" w:rsidR="001660E2" w:rsidRPr="002D112A" w:rsidRDefault="00DA4B81">
      <w:pPr>
        <w:pStyle w:val="ga"/>
        <w:numPr>
          <w:ilvl w:val="1"/>
          <w:numId w:val="46"/>
        </w:numPr>
      </w:pPr>
      <w:r w:rsidRPr="002D112A">
        <w:t xml:space="preserve">нажмите на кнопку </w:t>
      </w:r>
      <w:r w:rsidR="001660E2" w:rsidRPr="002D112A">
        <w:rPr>
          <w:rStyle w:val="gfff4"/>
        </w:rPr>
        <w:t xml:space="preserve">Копировать классы с </w:t>
      </w:r>
      <w:proofErr w:type="gramStart"/>
      <w:r w:rsidR="001660E2" w:rsidRPr="002D112A">
        <w:rPr>
          <w:rStyle w:val="gfff4"/>
        </w:rPr>
        <w:t>20..</w:t>
      </w:r>
      <w:proofErr w:type="gramEnd"/>
      <w:r w:rsidR="001660E2" w:rsidRPr="002D112A">
        <w:rPr>
          <w:rStyle w:val="gfff4"/>
        </w:rPr>
        <w:t xml:space="preserve"> /</w:t>
      </w:r>
      <w:r w:rsidR="00E80760" w:rsidRPr="002D112A">
        <w:rPr>
          <w:rStyle w:val="gfff4"/>
        </w:rPr>
        <w:t xml:space="preserve"> </w:t>
      </w:r>
      <w:proofErr w:type="gramStart"/>
      <w:r w:rsidR="00E80760" w:rsidRPr="002D112A">
        <w:rPr>
          <w:rStyle w:val="gfff4"/>
        </w:rPr>
        <w:t>20..</w:t>
      </w:r>
      <w:proofErr w:type="gramEnd"/>
      <w:r w:rsidR="00E80760" w:rsidRPr="002D112A">
        <w:rPr>
          <w:rStyle w:val="gfff4"/>
        </w:rPr>
        <w:t xml:space="preserve"> года</w:t>
      </w:r>
      <w:r w:rsidR="00E80760" w:rsidRPr="002D112A">
        <w:t xml:space="preserve"> (рисунок </w:t>
      </w:r>
      <w:r w:rsidR="0046521D" w:rsidRPr="002D112A">
        <w:fldChar w:fldCharType="begin"/>
      </w:r>
      <w:r w:rsidR="0046521D" w:rsidRPr="002D112A">
        <w:instrText xml:space="preserve"> REF _Ref25227351 \n \h \# \0 </w:instrText>
      </w:r>
      <w:r w:rsidRPr="002D112A">
        <w:instrText xml:space="preserve"> \* MERGEFORMAT </w:instrText>
      </w:r>
      <w:r w:rsidR="0046521D" w:rsidRPr="002D112A">
        <w:fldChar w:fldCharType="separate"/>
      </w:r>
      <w:r w:rsidR="00043F4F">
        <w:t>21</w:t>
      </w:r>
      <w:r w:rsidR="0046521D" w:rsidRPr="002D112A">
        <w:fldChar w:fldCharType="end"/>
      </w:r>
      <w:r w:rsidR="001660E2" w:rsidRPr="002D112A">
        <w:t>).</w:t>
      </w:r>
    </w:p>
    <w:p w14:paraId="3B9EF71B" w14:textId="32635BEE" w:rsidR="001660E2" w:rsidRPr="002D112A" w:rsidRDefault="001660E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8CA7AA6" wp14:editId="676C6C9B">
            <wp:extent cx="5939790" cy="1802765"/>
            <wp:effectExtent l="19050" t="19050" r="22860" b="26035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027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4FCE313" w14:textId="6F8CD349" w:rsidR="001660E2" w:rsidRPr="002D112A" w:rsidRDefault="001660E2" w:rsidP="00795D88">
      <w:pPr>
        <w:pStyle w:val="ge"/>
      </w:pPr>
      <w:bookmarkStart w:id="72" w:name="_Ref25227351"/>
      <w:r w:rsidRPr="002D112A">
        <w:t>Копирование классов</w:t>
      </w:r>
      <w:bookmarkEnd w:id="72"/>
    </w:p>
    <w:p w14:paraId="3A37AFBA" w14:textId="1C068609" w:rsidR="001660E2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094A15D7" wp14:editId="7A349233">
            <wp:extent cx="171450" cy="171450"/>
            <wp:effectExtent l="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1660E2" w:rsidRPr="002D112A">
        <w:rPr>
          <w:rStyle w:val="gffff1"/>
        </w:rPr>
        <w:t>после выполнения действия в будущий учебный год скопируются ячейки классов с информацией об общем количестве мест. При необходимости, информацию о классе можно отредактировать.</w:t>
      </w:r>
    </w:p>
    <w:p w14:paraId="055D405A" w14:textId="55B8FC9D" w:rsidR="001660E2" w:rsidRPr="002D112A" w:rsidRDefault="001660E2" w:rsidP="00BB2313">
      <w:pPr>
        <w:pStyle w:val="gff0"/>
      </w:pPr>
      <w:r w:rsidRPr="002D112A">
        <w:t>В плане приёма автоматически обновляется информация о занятых и свободных местах в классах после выпуска приказа о переводе контингента из текущего учебного года в следующий.</w:t>
      </w:r>
    </w:p>
    <w:p w14:paraId="3E1610BC" w14:textId="20126E12" w:rsidR="001660E2" w:rsidRPr="002D112A" w:rsidRDefault="00CC4480" w:rsidP="00C44E6E">
      <w:pPr>
        <w:pStyle w:val="ga"/>
      </w:pPr>
      <w:r w:rsidRPr="002D112A">
        <w:lastRenderedPageBreak/>
        <w:t xml:space="preserve">удаление </w:t>
      </w:r>
      <w:r w:rsidR="001660E2" w:rsidRPr="002D112A">
        <w:t>класса (</w:t>
      </w:r>
      <w:r w:rsidR="00E80760" w:rsidRPr="002D112A">
        <w:t>р</w:t>
      </w:r>
      <w:r w:rsidR="001660E2" w:rsidRPr="002D112A">
        <w:t xml:space="preserve">исунок </w:t>
      </w:r>
      <w:r w:rsidR="0046521D" w:rsidRPr="002D112A">
        <w:fldChar w:fldCharType="begin"/>
      </w:r>
      <w:r w:rsidR="0046521D" w:rsidRPr="002D112A">
        <w:instrText xml:space="preserve"> REF _Ref25227388 \n \h \# \0 </w:instrText>
      </w:r>
      <w:r w:rsidR="00BB2313" w:rsidRPr="002D112A">
        <w:instrText xml:space="preserve"> \* MERGEFORMAT </w:instrText>
      </w:r>
      <w:r w:rsidR="0046521D" w:rsidRPr="002D112A">
        <w:fldChar w:fldCharType="separate"/>
      </w:r>
      <w:r w:rsidR="00043F4F">
        <w:t>22</w:t>
      </w:r>
      <w:r w:rsidR="0046521D" w:rsidRPr="002D112A">
        <w:fldChar w:fldCharType="end"/>
      </w:r>
      <w:r w:rsidR="001660E2" w:rsidRPr="002D112A">
        <w:t>)</w:t>
      </w:r>
      <w:r w:rsidR="00370F96" w:rsidRPr="002D112A">
        <w:t>.</w:t>
      </w:r>
      <w:r w:rsidRPr="002D112A">
        <w:t xml:space="preserve"> </w:t>
      </w:r>
      <w:r w:rsidR="00370F96" w:rsidRPr="002D112A">
        <w:t>Д</w:t>
      </w:r>
      <w:r w:rsidR="00DA4B81" w:rsidRPr="002D112A">
        <w:t xml:space="preserve">ля этого нажмите на ссылку </w:t>
      </w:r>
      <w:r w:rsidR="00DA4B81" w:rsidRPr="002D112A">
        <w:rPr>
          <w:rStyle w:val="gfff4"/>
        </w:rPr>
        <w:t>Удалить класс</w:t>
      </w:r>
      <w:r w:rsidR="00DA4B81" w:rsidRPr="002D112A">
        <w:t xml:space="preserve"> в окне с информацией о классе.</w:t>
      </w:r>
    </w:p>
    <w:p w14:paraId="228D77EC" w14:textId="49E6502A" w:rsidR="001660E2" w:rsidRPr="002D112A" w:rsidRDefault="006C640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39E449C" wp14:editId="392EE7A9">
            <wp:extent cx="5939790" cy="3098800"/>
            <wp:effectExtent l="19050" t="19050" r="22860" b="254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88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558FDE2" w14:textId="3EAECDDC" w:rsidR="001660E2" w:rsidRPr="002D112A" w:rsidRDefault="001660E2" w:rsidP="00795D88">
      <w:pPr>
        <w:pStyle w:val="ge"/>
      </w:pPr>
      <w:bookmarkStart w:id="73" w:name="_Ref25227388"/>
      <w:r w:rsidRPr="002D112A">
        <w:t>Удаление класса</w:t>
      </w:r>
      <w:bookmarkEnd w:id="73"/>
    </w:p>
    <w:p w14:paraId="614DBA09" w14:textId="4834A16C" w:rsidR="001660E2" w:rsidRPr="002D112A" w:rsidRDefault="00517D16" w:rsidP="00661597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200B3362" wp14:editId="0D02AEAA">
            <wp:extent cx="171450" cy="161925"/>
            <wp:effectExtent l="0" t="0" r="0" b="9525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  <w:sz w:val="24"/>
        </w:rPr>
        <w:t>Внимание!</w:t>
      </w:r>
      <w:r w:rsidRPr="002D112A">
        <w:rPr>
          <w:rStyle w:val="af9"/>
          <w:b w:val="0"/>
          <w:sz w:val="24"/>
        </w:rPr>
        <w:t xml:space="preserve"> </w:t>
      </w:r>
      <w:r w:rsidRPr="002D112A">
        <w:rPr>
          <w:rStyle w:val="gffff1"/>
        </w:rPr>
        <w:t>У</w:t>
      </w:r>
      <w:r w:rsidR="001660E2" w:rsidRPr="002D112A">
        <w:rPr>
          <w:rStyle w:val="gffff1"/>
        </w:rPr>
        <w:t xml:space="preserve">далить можно только тот класс, с которым не связан контингент </w:t>
      </w:r>
      <w:r w:rsidR="008720C6" w:rsidRPr="002D112A">
        <w:rPr>
          <w:rStyle w:val="gffff1"/>
        </w:rPr>
        <w:t>и </w:t>
      </w:r>
      <w:r w:rsidR="001660E2" w:rsidRPr="002D112A">
        <w:rPr>
          <w:rStyle w:val="gffff1"/>
        </w:rPr>
        <w:t>пр</w:t>
      </w:r>
      <w:r w:rsidR="00E80760" w:rsidRPr="002D112A">
        <w:rPr>
          <w:rStyle w:val="gffff1"/>
        </w:rPr>
        <w:t>иказы по контингенту</w:t>
      </w:r>
      <w:r w:rsidR="002E0C63" w:rsidRPr="002D112A">
        <w:rPr>
          <w:rStyle w:val="gffff1"/>
        </w:rPr>
        <w:t>. При попытке удалить класс, с которым связан контингент или приказы по контингенту, система выдаст ошибку</w:t>
      </w:r>
      <w:r w:rsidR="00E80760" w:rsidRPr="002D112A">
        <w:rPr>
          <w:rStyle w:val="gffff1"/>
        </w:rPr>
        <w:t xml:space="preserve"> (рисунок </w:t>
      </w:r>
      <w:r w:rsidR="0046521D" w:rsidRPr="002D112A">
        <w:rPr>
          <w:rStyle w:val="gffff1"/>
        </w:rPr>
        <w:fldChar w:fldCharType="begin"/>
      </w:r>
      <w:r w:rsidR="0046521D" w:rsidRPr="002D112A">
        <w:rPr>
          <w:rStyle w:val="gffff1"/>
        </w:rPr>
        <w:instrText xml:space="preserve"> REF _Ref25227403 \n \h \# \0 </w:instrText>
      </w:r>
      <w:r w:rsidR="00661597" w:rsidRPr="002D112A">
        <w:rPr>
          <w:rStyle w:val="gffff1"/>
        </w:rPr>
        <w:instrText xml:space="preserve"> \* MERGEFORMAT </w:instrText>
      </w:r>
      <w:r w:rsidR="0046521D" w:rsidRPr="002D112A">
        <w:rPr>
          <w:rStyle w:val="gffff1"/>
        </w:rPr>
      </w:r>
      <w:r w:rsidR="0046521D" w:rsidRPr="002D112A">
        <w:rPr>
          <w:rStyle w:val="gffff1"/>
        </w:rPr>
        <w:fldChar w:fldCharType="separate"/>
      </w:r>
      <w:r w:rsidR="00043F4F">
        <w:rPr>
          <w:rStyle w:val="gffff1"/>
        </w:rPr>
        <w:t>23</w:t>
      </w:r>
      <w:r w:rsidR="0046521D" w:rsidRPr="002D112A">
        <w:rPr>
          <w:rStyle w:val="gffff1"/>
        </w:rPr>
        <w:fldChar w:fldCharType="end"/>
      </w:r>
      <w:r w:rsidR="001660E2" w:rsidRPr="002D112A">
        <w:rPr>
          <w:rStyle w:val="gffff1"/>
        </w:rPr>
        <w:t>).</w:t>
      </w:r>
    </w:p>
    <w:p w14:paraId="3D569C16" w14:textId="0FC227CA" w:rsidR="001660E2" w:rsidRPr="002D112A" w:rsidRDefault="001660E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67D2D74" wp14:editId="083D0FAA">
            <wp:extent cx="5939790" cy="2199640"/>
            <wp:effectExtent l="19050" t="19050" r="22860" b="1016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996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4352BB3" w14:textId="48E81BDC" w:rsidR="001660E2" w:rsidRPr="002D112A" w:rsidRDefault="00E80760" w:rsidP="00795D88">
      <w:pPr>
        <w:pStyle w:val="ge"/>
      </w:pPr>
      <w:bookmarkStart w:id="74" w:name="_Ref25227403"/>
      <w:r w:rsidRPr="002D112A">
        <w:t xml:space="preserve">Ошибка при </w:t>
      </w:r>
      <w:r w:rsidR="001660E2" w:rsidRPr="002D112A">
        <w:t>удалении класса</w:t>
      </w:r>
      <w:bookmarkEnd w:id="74"/>
    </w:p>
    <w:p w14:paraId="1648C7E6" w14:textId="3D29C3DD" w:rsidR="001660E2" w:rsidRPr="002D112A" w:rsidRDefault="00CC4480" w:rsidP="004C5C31">
      <w:pPr>
        <w:pStyle w:val="ga"/>
      </w:pPr>
      <w:r w:rsidRPr="002D112A">
        <w:t xml:space="preserve">архивировать </w:t>
      </w:r>
      <w:r w:rsidR="001660E2" w:rsidRPr="002D112A">
        <w:t>расформированные классы.</w:t>
      </w:r>
    </w:p>
    <w:p w14:paraId="1FDDB3F4" w14:textId="0F1AB2C8" w:rsidR="001660E2" w:rsidRPr="002D112A" w:rsidRDefault="00517D16" w:rsidP="00795D88">
      <w:pPr>
        <w:pStyle w:val="gff0"/>
        <w:keepNext/>
        <w:rPr>
          <w:rStyle w:val="gffff1"/>
        </w:rPr>
      </w:pPr>
      <w:r w:rsidRPr="002D112A">
        <w:rPr>
          <w:noProof/>
          <w:lang w:eastAsia="ru-RU"/>
        </w:rPr>
        <w:lastRenderedPageBreak/>
        <w:drawing>
          <wp:inline distT="0" distB="0" distL="0" distR="0" wp14:anchorId="4AC49B53" wp14:editId="128AA0E7">
            <wp:extent cx="171450" cy="161925"/>
            <wp:effectExtent l="0" t="0" r="0" b="9525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  <w:sz w:val="24"/>
        </w:rPr>
        <w:t xml:space="preserve">Внимание! </w:t>
      </w:r>
      <w:r w:rsidRPr="002D112A">
        <w:rPr>
          <w:rStyle w:val="gffff1"/>
        </w:rPr>
        <w:t xml:space="preserve">В </w:t>
      </w:r>
      <w:r w:rsidR="001660E2" w:rsidRPr="002D112A">
        <w:rPr>
          <w:rStyle w:val="gffff1"/>
        </w:rPr>
        <w:t>архив можно направить только тот класс, в котором отсутствует контингент с акти</w:t>
      </w:r>
      <w:r w:rsidR="00E80760" w:rsidRPr="002D112A">
        <w:rPr>
          <w:rStyle w:val="gffff1"/>
        </w:rPr>
        <w:t xml:space="preserve">вными личными делами (рисунок </w:t>
      </w:r>
      <w:r w:rsidR="0046521D" w:rsidRPr="002D112A">
        <w:rPr>
          <w:rStyle w:val="gffff1"/>
        </w:rPr>
        <w:fldChar w:fldCharType="begin"/>
      </w:r>
      <w:r w:rsidR="0046521D" w:rsidRPr="002D112A">
        <w:rPr>
          <w:rStyle w:val="gffff1"/>
        </w:rPr>
        <w:instrText xml:space="preserve"> REF _Ref25227430 \n \h \# \0 </w:instrText>
      </w:r>
      <w:r w:rsidR="00167D04" w:rsidRPr="002D112A">
        <w:rPr>
          <w:rStyle w:val="gffff1"/>
        </w:rPr>
        <w:instrText xml:space="preserve"> \* MERGEFORMAT </w:instrText>
      </w:r>
      <w:r w:rsidR="0046521D" w:rsidRPr="002D112A">
        <w:rPr>
          <w:rStyle w:val="gffff1"/>
        </w:rPr>
      </w:r>
      <w:r w:rsidR="0046521D" w:rsidRPr="002D112A">
        <w:rPr>
          <w:rStyle w:val="gffff1"/>
        </w:rPr>
        <w:fldChar w:fldCharType="separate"/>
      </w:r>
      <w:r w:rsidR="00043F4F">
        <w:rPr>
          <w:rStyle w:val="gffff1"/>
        </w:rPr>
        <w:t>24</w:t>
      </w:r>
      <w:r w:rsidR="0046521D" w:rsidRPr="002D112A">
        <w:rPr>
          <w:rStyle w:val="gffff1"/>
        </w:rPr>
        <w:fldChar w:fldCharType="end"/>
      </w:r>
      <w:r w:rsidR="001660E2" w:rsidRPr="002D112A">
        <w:rPr>
          <w:rStyle w:val="gffff1"/>
        </w:rPr>
        <w:t>).</w:t>
      </w:r>
    </w:p>
    <w:p w14:paraId="324DD84A" w14:textId="0B8A4D0F" w:rsidR="001660E2" w:rsidRPr="002D112A" w:rsidRDefault="001660E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3BAE69B" wp14:editId="065F8AFE">
            <wp:extent cx="5939790" cy="3174365"/>
            <wp:effectExtent l="0" t="0" r="3810" b="6985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DD0F" w14:textId="42BA6212" w:rsidR="001660E2" w:rsidRPr="002D112A" w:rsidRDefault="001660E2" w:rsidP="00795D88">
      <w:pPr>
        <w:pStyle w:val="ge"/>
      </w:pPr>
      <w:bookmarkStart w:id="75" w:name="_Ref25227430"/>
      <w:r w:rsidRPr="002D112A">
        <w:t>Перевод класса в архив</w:t>
      </w:r>
      <w:bookmarkEnd w:id="75"/>
    </w:p>
    <w:p w14:paraId="68FB0A6C" w14:textId="5882A584" w:rsidR="00517D16" w:rsidRPr="002D112A" w:rsidRDefault="002E0C63" w:rsidP="00522048">
      <w:pPr>
        <w:pStyle w:val="gff6"/>
        <w:rPr>
          <w:rStyle w:val="af9"/>
          <w:b w:val="0"/>
        </w:rPr>
      </w:pPr>
      <w:r w:rsidRPr="002D112A">
        <w:rPr>
          <w:noProof/>
          <w:lang w:eastAsia="ru-RU"/>
        </w:rPr>
        <w:drawing>
          <wp:inline distT="0" distB="0" distL="0" distR="0" wp14:anchorId="0505BF93" wp14:editId="48932778">
            <wp:extent cx="171450" cy="171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Примечания:</w:t>
      </w:r>
    </w:p>
    <w:p w14:paraId="0BCFDEAF" w14:textId="7E4B0672" w:rsidR="001660E2" w:rsidRPr="002D112A" w:rsidRDefault="001660E2" w:rsidP="00BC6FA9">
      <w:pPr>
        <w:pStyle w:val="gf9"/>
        <w:rPr>
          <w:sz w:val="24"/>
        </w:rPr>
      </w:pPr>
      <w:r w:rsidRPr="002D112A">
        <w:rPr>
          <w:sz w:val="24"/>
        </w:rPr>
        <w:t xml:space="preserve">архивный класс отображается во вкладке </w:t>
      </w:r>
      <w:r w:rsidRPr="002D112A">
        <w:rPr>
          <w:b/>
          <w:bCs/>
          <w:sz w:val="24"/>
        </w:rPr>
        <w:t>Классы</w:t>
      </w:r>
      <w:r w:rsidRPr="002D112A">
        <w:rPr>
          <w:sz w:val="24"/>
        </w:rPr>
        <w:t xml:space="preserve"> серым цветом;</w:t>
      </w:r>
    </w:p>
    <w:p w14:paraId="747189A5" w14:textId="2BAA24E7" w:rsidR="001660E2" w:rsidRPr="002D112A" w:rsidRDefault="001660E2" w:rsidP="004C5C31">
      <w:pPr>
        <w:pStyle w:val="gf9"/>
        <w:rPr>
          <w:sz w:val="24"/>
        </w:rPr>
      </w:pPr>
      <w:r w:rsidRPr="002D112A">
        <w:rPr>
          <w:sz w:val="24"/>
        </w:rPr>
        <w:t>при необходимости архи</w:t>
      </w:r>
      <w:r w:rsidR="00E80760" w:rsidRPr="002D112A">
        <w:rPr>
          <w:sz w:val="24"/>
        </w:rPr>
        <w:t xml:space="preserve">вный класс можно восстановить (рисунок </w:t>
      </w:r>
      <w:r w:rsidR="0046521D" w:rsidRPr="002D112A">
        <w:rPr>
          <w:sz w:val="24"/>
        </w:rPr>
        <w:fldChar w:fldCharType="begin"/>
      </w:r>
      <w:r w:rsidR="0046521D" w:rsidRPr="002D112A">
        <w:rPr>
          <w:sz w:val="24"/>
        </w:rPr>
        <w:instrText xml:space="preserve"> REF _Ref25227449 \n \h \# \0 </w:instrText>
      </w:r>
      <w:r w:rsidR="00F016B8" w:rsidRPr="002D112A">
        <w:rPr>
          <w:sz w:val="24"/>
        </w:rPr>
        <w:instrText xml:space="preserve"> \* MERGEFORMAT </w:instrText>
      </w:r>
      <w:r w:rsidR="0046521D" w:rsidRPr="002D112A">
        <w:rPr>
          <w:sz w:val="24"/>
        </w:rPr>
      </w:r>
      <w:r w:rsidR="0046521D" w:rsidRPr="002D112A">
        <w:rPr>
          <w:sz w:val="24"/>
        </w:rPr>
        <w:fldChar w:fldCharType="separate"/>
      </w:r>
      <w:r w:rsidR="00043F4F">
        <w:rPr>
          <w:sz w:val="24"/>
        </w:rPr>
        <w:t>25</w:t>
      </w:r>
      <w:r w:rsidR="0046521D" w:rsidRPr="002D112A">
        <w:rPr>
          <w:sz w:val="24"/>
        </w:rPr>
        <w:fldChar w:fldCharType="end"/>
      </w:r>
      <w:r w:rsidRPr="002D112A">
        <w:rPr>
          <w:sz w:val="24"/>
        </w:rPr>
        <w:t>).</w:t>
      </w:r>
    </w:p>
    <w:p w14:paraId="1FE09B5C" w14:textId="7E265F21" w:rsidR="001660E2" w:rsidRPr="002D112A" w:rsidRDefault="001660E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11C75F1" wp14:editId="37EB6C98">
            <wp:extent cx="5939790" cy="2867025"/>
            <wp:effectExtent l="0" t="0" r="3810" b="9525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8828" w14:textId="61617D8A" w:rsidR="001660E2" w:rsidRPr="002D112A" w:rsidRDefault="001660E2" w:rsidP="00795D88">
      <w:pPr>
        <w:pStyle w:val="ge"/>
      </w:pPr>
      <w:bookmarkStart w:id="76" w:name="_Ref25227449"/>
      <w:r w:rsidRPr="002D112A">
        <w:t>Восстановление архивного класса</w:t>
      </w:r>
      <w:bookmarkEnd w:id="76"/>
    </w:p>
    <w:p w14:paraId="46630FC9" w14:textId="48FEC151" w:rsidR="001660E2" w:rsidRPr="002D112A" w:rsidRDefault="00C52EA7" w:rsidP="00795D88">
      <w:pPr>
        <w:pStyle w:val="g30"/>
      </w:pPr>
      <w:r w:rsidRPr="002D112A">
        <w:t>Адреса, привязанные к ОО</w:t>
      </w:r>
    </w:p>
    <w:p w14:paraId="71E71432" w14:textId="35D595C9" w:rsidR="00C52EA7" w:rsidRPr="002D112A" w:rsidRDefault="00C52EA7" w:rsidP="00795D88">
      <w:pPr>
        <w:pStyle w:val="gff0"/>
      </w:pPr>
      <w:r w:rsidRPr="002D112A">
        <w:t>В данной вкладке размещена информация об адресах, привязанных к ОО согласно делению на образовательные микрорайоны</w:t>
      </w:r>
      <w:r w:rsidR="00317990" w:rsidRPr="002D112A">
        <w:t xml:space="preserve"> (рисунок </w:t>
      </w:r>
      <w:r w:rsidR="00317990" w:rsidRPr="002D112A">
        <w:fldChar w:fldCharType="begin"/>
      </w:r>
      <w:r w:rsidR="00317990" w:rsidRPr="002D112A">
        <w:instrText xml:space="preserve"> REF _Ref25227480 \n \h \# \0 </w:instrText>
      </w:r>
      <w:r w:rsidR="002D112A">
        <w:instrText xml:space="preserve"> \* MERGEFORMAT </w:instrText>
      </w:r>
      <w:r w:rsidR="00317990" w:rsidRPr="002D112A">
        <w:fldChar w:fldCharType="separate"/>
      </w:r>
      <w:r w:rsidR="00043F4F">
        <w:t>26</w:t>
      </w:r>
      <w:r w:rsidR="00317990" w:rsidRPr="002D112A">
        <w:fldChar w:fldCharType="end"/>
      </w:r>
      <w:r w:rsidR="00317990" w:rsidRPr="002D112A">
        <w:t>)</w:t>
      </w:r>
      <w:r w:rsidRPr="002D112A">
        <w:t xml:space="preserve">. Дети, имеющие </w:t>
      </w:r>
      <w:r w:rsidRPr="002D112A">
        <w:lastRenderedPageBreak/>
        <w:t xml:space="preserve">регистрацию по адресам </w:t>
      </w:r>
      <w:r w:rsidR="008720C6" w:rsidRPr="002D112A">
        <w:t>из </w:t>
      </w:r>
      <w:r w:rsidRPr="002D112A">
        <w:t>списка на конкретный учебный год, подают заявления в привязанную к ним ОО.</w:t>
      </w:r>
    </w:p>
    <w:p w14:paraId="46CCC3B7" w14:textId="67392471" w:rsidR="00C52EA7" w:rsidRPr="002D112A" w:rsidRDefault="00C52EA7" w:rsidP="00795D88">
      <w:pPr>
        <w:pStyle w:val="gff0"/>
      </w:pPr>
      <w:r w:rsidRPr="002D112A">
        <w:t xml:space="preserve">Сотрудник ОО может узнать, к какому образовательному микрорайону относится </w:t>
      </w:r>
      <w:r w:rsidR="00B11570" w:rsidRPr="002D112A">
        <w:t xml:space="preserve">его ОО </w:t>
      </w:r>
      <w:r w:rsidRPr="002D112A">
        <w:t>в выбранном учебном году, нажав на кнопку</w:t>
      </w:r>
      <w:r w:rsidRPr="002D112A">
        <w:rPr>
          <w:b/>
        </w:rPr>
        <w:t xml:space="preserve"> </w:t>
      </w:r>
      <w:r w:rsidRPr="002D112A">
        <w:rPr>
          <w:rStyle w:val="gfff4"/>
        </w:rPr>
        <w:t>Узнать образовательный микрорайон организации</w:t>
      </w:r>
      <w:r w:rsidRPr="002D112A">
        <w:t>.</w:t>
      </w:r>
    </w:p>
    <w:p w14:paraId="29C5587A" w14:textId="45EDFD60" w:rsidR="00C52EA7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32C77122" wp14:editId="284BF5C0">
            <wp:extent cx="171450" cy="17145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C52EA7" w:rsidRPr="002D112A">
        <w:rPr>
          <w:rStyle w:val="gffff1"/>
        </w:rPr>
        <w:t xml:space="preserve">для изменения информации о привязанных к ОО адресах необходимо обратиться к сотруднику муниципального органа управления образованием </w:t>
      </w:r>
      <w:r w:rsidR="008720C6" w:rsidRPr="002D112A">
        <w:rPr>
          <w:rStyle w:val="gffff1"/>
        </w:rPr>
        <w:t>с </w:t>
      </w:r>
      <w:r w:rsidR="00C52EA7" w:rsidRPr="002D112A">
        <w:rPr>
          <w:rStyle w:val="gffff1"/>
        </w:rPr>
        <w:t>ролью «Специалист МОУО».</w:t>
      </w:r>
    </w:p>
    <w:p w14:paraId="35056B81" w14:textId="27457400" w:rsidR="00C52EA7" w:rsidRPr="002D112A" w:rsidRDefault="00D96E8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C380A59" wp14:editId="7BF2988A">
            <wp:extent cx="5939790" cy="4701540"/>
            <wp:effectExtent l="19050" t="19050" r="22860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015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CF3D401" w14:textId="7C49B5CF" w:rsidR="00C52EA7" w:rsidRPr="002D112A" w:rsidRDefault="00C52EA7" w:rsidP="00795D88">
      <w:pPr>
        <w:pStyle w:val="ge"/>
      </w:pPr>
      <w:bookmarkStart w:id="77" w:name="_Ref25227480"/>
      <w:r w:rsidRPr="002D112A">
        <w:t>Адреса, привязанные к ОО</w:t>
      </w:r>
      <w:bookmarkEnd w:id="77"/>
    </w:p>
    <w:p w14:paraId="40684C73" w14:textId="58377810" w:rsidR="00C52EA7" w:rsidRPr="002D112A" w:rsidRDefault="00C52EA7" w:rsidP="00795D88">
      <w:pPr>
        <w:pStyle w:val="g30"/>
      </w:pPr>
      <w:r w:rsidRPr="002D112A">
        <w:t>Интеграция с АИС «Дневник.ру»</w:t>
      </w:r>
    </w:p>
    <w:p w14:paraId="0E218E99" w14:textId="797F7EC3" w:rsidR="006C640A" w:rsidRPr="002D112A" w:rsidRDefault="006C640A" w:rsidP="00180BBD">
      <w:pPr>
        <w:pStyle w:val="gff6"/>
        <w:rPr>
          <w:rStyle w:val="gff7"/>
        </w:rPr>
      </w:pPr>
      <w:r w:rsidRPr="002D112A">
        <w:t>В данной вкладке осуществляется интеграция между АИС «Зачисление в ОО»</w:t>
      </w:r>
      <w:r w:rsidR="005206A8" w:rsidRPr="002D112A">
        <w:t xml:space="preserve"> </w:t>
      </w:r>
      <w:r w:rsidRPr="002D112A">
        <w:t>и</w:t>
      </w:r>
      <w:r w:rsidR="005206A8" w:rsidRPr="002D112A">
        <w:t> </w:t>
      </w:r>
      <w:r w:rsidRPr="002D112A">
        <w:t>АИС </w:t>
      </w:r>
      <w:r w:rsidR="00A90CDC" w:rsidRPr="002D112A">
        <w:t>«Дневник</w:t>
      </w:r>
      <w:r w:rsidR="005206A8" w:rsidRPr="002D112A">
        <w:t>.ру</w:t>
      </w:r>
      <w:r w:rsidRPr="002D112A">
        <w:t xml:space="preserve">». </w:t>
      </w:r>
      <w:r w:rsidRPr="002D112A">
        <w:rPr>
          <w:rStyle w:val="gff7"/>
        </w:rPr>
        <w:t xml:space="preserve">Модуль интеграции между </w:t>
      </w:r>
      <w:r w:rsidR="005206A8" w:rsidRPr="002D112A">
        <w:rPr>
          <w:rStyle w:val="gff7"/>
        </w:rPr>
        <w:t xml:space="preserve">системой </w:t>
      </w:r>
      <w:r w:rsidRPr="002D112A">
        <w:rPr>
          <w:rStyle w:val="gff7"/>
        </w:rPr>
        <w:t>и АИС «Дневник.ру»</w:t>
      </w:r>
      <w:r w:rsidR="005206A8" w:rsidRPr="002D112A">
        <w:rPr>
          <w:rStyle w:val="gff7"/>
        </w:rPr>
        <w:t xml:space="preserve"> </w:t>
      </w:r>
      <w:r w:rsidRPr="002D112A">
        <w:rPr>
          <w:rStyle w:val="gff7"/>
        </w:rPr>
        <w:t>позволяет:</w:t>
      </w:r>
    </w:p>
    <w:p w14:paraId="386837A8" w14:textId="455CD659" w:rsidR="006C640A" w:rsidRPr="002D112A" w:rsidRDefault="006C640A" w:rsidP="006C640A">
      <w:pPr>
        <w:pStyle w:val="gf9"/>
        <w:rPr>
          <w:lang w:eastAsia="ru-RU"/>
        </w:rPr>
      </w:pPr>
      <w:r w:rsidRPr="002D112A">
        <w:rPr>
          <w:lang w:eastAsia="ru-RU"/>
        </w:rPr>
        <w:t xml:space="preserve">осуществить привязку образовательной организации в </w:t>
      </w:r>
      <w:r w:rsidR="005206A8" w:rsidRPr="002D112A">
        <w:rPr>
          <w:lang w:eastAsia="ru-RU"/>
        </w:rPr>
        <w:t>системе</w:t>
      </w:r>
      <w:r w:rsidRPr="002D112A">
        <w:rPr>
          <w:lang w:eastAsia="ru-RU"/>
        </w:rPr>
        <w:t xml:space="preserve"> к</w:t>
      </w:r>
      <w:r w:rsidR="005206A8" w:rsidRPr="002D112A">
        <w:rPr>
          <w:lang w:eastAsia="ru-RU"/>
        </w:rPr>
        <w:t> </w:t>
      </w:r>
      <w:r w:rsidRPr="002D112A">
        <w:rPr>
          <w:lang w:eastAsia="ru-RU"/>
        </w:rPr>
        <w:t>ее профилю в АИС «Дн</w:t>
      </w:r>
      <w:r w:rsidR="00A90CDC" w:rsidRPr="002D112A">
        <w:rPr>
          <w:lang w:eastAsia="ru-RU"/>
        </w:rPr>
        <w:t>евник</w:t>
      </w:r>
      <w:r w:rsidR="005206A8" w:rsidRPr="002D112A">
        <w:rPr>
          <w:lang w:eastAsia="ru-RU"/>
        </w:rPr>
        <w:t>.ру</w:t>
      </w:r>
      <w:r w:rsidRPr="002D112A">
        <w:rPr>
          <w:lang w:eastAsia="ru-RU"/>
        </w:rPr>
        <w:t>»;</w:t>
      </w:r>
    </w:p>
    <w:p w14:paraId="112C0B17" w14:textId="6645B122" w:rsidR="006C640A" w:rsidRPr="002D112A" w:rsidRDefault="006C640A" w:rsidP="00BC6FA9">
      <w:pPr>
        <w:pStyle w:val="gf9"/>
      </w:pPr>
      <w:r w:rsidRPr="002D112A">
        <w:lastRenderedPageBreak/>
        <w:t>экспортировать</w:t>
      </w:r>
      <w:r w:rsidR="005206A8" w:rsidRPr="002D112A">
        <w:t xml:space="preserve"> </w:t>
      </w:r>
      <w:r w:rsidRPr="002D112A">
        <w:t>контингент</w:t>
      </w:r>
      <w:r w:rsidR="005206A8" w:rsidRPr="002D112A">
        <w:t xml:space="preserve"> </w:t>
      </w:r>
      <w:proofErr w:type="gramStart"/>
      <w:r w:rsidRPr="002D112A">
        <w:t>1</w:t>
      </w:r>
      <w:r w:rsidR="005206A8" w:rsidRPr="002D112A">
        <w:t xml:space="preserve"> – </w:t>
      </w:r>
      <w:r w:rsidRPr="002D112A">
        <w:t>12</w:t>
      </w:r>
      <w:proofErr w:type="gramEnd"/>
      <w:r w:rsidR="005206A8" w:rsidRPr="002D112A">
        <w:t xml:space="preserve"> </w:t>
      </w:r>
      <w:r w:rsidRPr="002D112A">
        <w:t>классов</w:t>
      </w:r>
      <w:r w:rsidR="005206A8" w:rsidRPr="002D112A">
        <w:t xml:space="preserve"> </w:t>
      </w:r>
      <w:r w:rsidRPr="002D112A">
        <w:t>образовательной организации</w:t>
      </w:r>
      <w:r w:rsidR="005206A8" w:rsidRPr="002D112A">
        <w:t xml:space="preserve"> </w:t>
      </w:r>
      <w:r w:rsidRPr="002D112A">
        <w:t>из</w:t>
      </w:r>
      <w:r w:rsidR="005206A8" w:rsidRPr="002D112A">
        <w:t> системы</w:t>
      </w:r>
      <w:r w:rsidRPr="002D112A">
        <w:t xml:space="preserve"> в соответствую</w:t>
      </w:r>
      <w:r w:rsidR="00A90CDC" w:rsidRPr="002D112A">
        <w:t>щий профиль ОО в АИС «Дневник</w:t>
      </w:r>
      <w:r w:rsidR="005206A8" w:rsidRPr="002D112A">
        <w:t>.ру</w:t>
      </w:r>
      <w:r w:rsidR="001E4B50" w:rsidRPr="002D112A">
        <w:t xml:space="preserve">». </w:t>
      </w:r>
    </w:p>
    <w:p w14:paraId="1FFAB8A6" w14:textId="4E698738" w:rsidR="00180BBD" w:rsidRPr="002D112A" w:rsidRDefault="00180BBD" w:rsidP="00522048">
      <w:pPr>
        <w:pStyle w:val="gff6"/>
      </w:pPr>
      <w:r w:rsidRPr="002D112A">
        <w:rPr>
          <w:noProof/>
          <w:lang w:eastAsia="ru-RU"/>
        </w:rPr>
        <w:drawing>
          <wp:inline distT="0" distB="0" distL="0" distR="0" wp14:anchorId="2002C985" wp14:editId="25F9AF1C">
            <wp:extent cx="171450" cy="171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экспортировать контингент</w:t>
      </w:r>
      <w:r w:rsidR="005206A8" w:rsidRPr="002D112A">
        <w:rPr>
          <w:rStyle w:val="gffff1"/>
        </w:rPr>
        <w:t xml:space="preserve"> </w:t>
      </w:r>
      <w:proofErr w:type="gramStart"/>
      <w:r w:rsidRPr="002D112A">
        <w:rPr>
          <w:rStyle w:val="gffff1"/>
        </w:rPr>
        <w:t>1</w:t>
      </w:r>
      <w:r w:rsidR="005206A8" w:rsidRPr="002D112A">
        <w:rPr>
          <w:rStyle w:val="gffff1"/>
        </w:rPr>
        <w:t xml:space="preserve"> – </w:t>
      </w:r>
      <w:r w:rsidRPr="002D112A">
        <w:rPr>
          <w:rStyle w:val="gffff1"/>
        </w:rPr>
        <w:t>12</w:t>
      </w:r>
      <w:proofErr w:type="gramEnd"/>
      <w:r w:rsidR="005206A8" w:rsidRPr="002D112A">
        <w:rPr>
          <w:rStyle w:val="gffff1"/>
        </w:rPr>
        <w:t xml:space="preserve"> </w:t>
      </w:r>
      <w:r w:rsidRPr="002D112A">
        <w:rPr>
          <w:rStyle w:val="gffff1"/>
        </w:rPr>
        <w:t>классов</w:t>
      </w:r>
      <w:r w:rsidR="005206A8" w:rsidRPr="002D112A">
        <w:rPr>
          <w:rStyle w:val="gffff1"/>
        </w:rPr>
        <w:t xml:space="preserve"> </w:t>
      </w:r>
      <w:r w:rsidRPr="002D112A">
        <w:rPr>
          <w:rStyle w:val="gffff1"/>
        </w:rPr>
        <w:t xml:space="preserve">в выбранном учебном году из </w:t>
      </w:r>
      <w:r w:rsidR="005206A8" w:rsidRPr="002D112A">
        <w:rPr>
          <w:rStyle w:val="gffff1"/>
        </w:rPr>
        <w:t>системы</w:t>
      </w:r>
      <w:r w:rsidRPr="002D112A">
        <w:rPr>
          <w:rStyle w:val="gffff1"/>
        </w:rPr>
        <w:t> в АИС «Днев</w:t>
      </w:r>
      <w:r w:rsidR="00A90CDC" w:rsidRPr="002D112A">
        <w:rPr>
          <w:rStyle w:val="gffff1"/>
        </w:rPr>
        <w:t>ник</w:t>
      </w:r>
      <w:r w:rsidR="005206A8" w:rsidRPr="002D112A">
        <w:rPr>
          <w:rStyle w:val="gffff1"/>
        </w:rPr>
        <w:t>.ру</w:t>
      </w:r>
      <w:r w:rsidRPr="002D112A">
        <w:rPr>
          <w:rStyle w:val="gffff1"/>
        </w:rPr>
        <w:t>» можно, если выполн</w:t>
      </w:r>
      <w:r w:rsidR="005206A8" w:rsidRPr="002D112A">
        <w:rPr>
          <w:rStyle w:val="gffff1"/>
        </w:rPr>
        <w:t xml:space="preserve">ены одновременно </w:t>
      </w:r>
      <w:r w:rsidRPr="002D112A">
        <w:rPr>
          <w:rStyle w:val="gffff1"/>
        </w:rPr>
        <w:t>два условия:</w:t>
      </w:r>
    </w:p>
    <w:p w14:paraId="708A7CF0" w14:textId="417550FA" w:rsidR="00180BBD" w:rsidRPr="002D112A" w:rsidRDefault="00180BBD" w:rsidP="00BC6FA9">
      <w:pPr>
        <w:pStyle w:val="gf9"/>
        <w:rPr>
          <w:sz w:val="24"/>
        </w:rPr>
      </w:pPr>
      <w:r w:rsidRPr="002D112A">
        <w:rPr>
          <w:sz w:val="24"/>
        </w:rPr>
        <w:t xml:space="preserve">контингент </w:t>
      </w:r>
      <w:r w:rsidR="005206A8" w:rsidRPr="002D112A">
        <w:rPr>
          <w:sz w:val="24"/>
        </w:rPr>
        <w:t>ОО</w:t>
      </w:r>
      <w:r w:rsidRPr="002D112A">
        <w:rPr>
          <w:sz w:val="24"/>
        </w:rPr>
        <w:t xml:space="preserve"> зачислен через созданные заявления;</w:t>
      </w:r>
    </w:p>
    <w:p w14:paraId="0BE7EBB7" w14:textId="239EBA68" w:rsidR="00180BBD" w:rsidRPr="002D112A" w:rsidRDefault="00180BBD" w:rsidP="00BC6FA9">
      <w:pPr>
        <w:pStyle w:val="gf9"/>
        <w:rPr>
          <w:sz w:val="24"/>
        </w:rPr>
      </w:pPr>
      <w:r w:rsidRPr="002D112A">
        <w:rPr>
          <w:sz w:val="24"/>
        </w:rPr>
        <w:t>контингент зачислен в класс с литерой приказом «О зачислении» или</w:t>
      </w:r>
      <w:r w:rsidR="005206A8" w:rsidRPr="002D112A">
        <w:rPr>
          <w:sz w:val="24"/>
        </w:rPr>
        <w:t xml:space="preserve"> </w:t>
      </w:r>
      <w:r w:rsidRPr="002D112A">
        <w:rPr>
          <w:sz w:val="24"/>
        </w:rPr>
        <w:t>«О</w:t>
      </w:r>
      <w:r w:rsidR="005206A8" w:rsidRPr="002D112A">
        <w:rPr>
          <w:sz w:val="24"/>
        </w:rPr>
        <w:t> </w:t>
      </w:r>
      <w:r w:rsidRPr="002D112A">
        <w:rPr>
          <w:sz w:val="24"/>
        </w:rPr>
        <w:t>формировании классов». </w:t>
      </w:r>
    </w:p>
    <w:p w14:paraId="293D18FB" w14:textId="2F2C67CA" w:rsidR="00A90CDC" w:rsidRPr="002D112A" w:rsidRDefault="00A90CDC" w:rsidP="00522048">
      <w:pPr>
        <w:pStyle w:val="gff6"/>
      </w:pPr>
      <w:r w:rsidRPr="002D112A">
        <w:t xml:space="preserve">Процедура интеграции между </w:t>
      </w:r>
      <w:r w:rsidR="005206A8" w:rsidRPr="002D112A">
        <w:t>системой</w:t>
      </w:r>
      <w:r w:rsidRPr="002D112A">
        <w:t xml:space="preserve"> и АИС «Дневник</w:t>
      </w:r>
      <w:r w:rsidR="005206A8" w:rsidRPr="002D112A">
        <w:t>.ру</w:t>
      </w:r>
      <w:r w:rsidRPr="002D112A">
        <w:t>» состоит из следующих шагов:</w:t>
      </w:r>
    </w:p>
    <w:p w14:paraId="7A14A99E" w14:textId="394D1C4C" w:rsidR="00A90CDC" w:rsidRPr="002D112A" w:rsidRDefault="00A90CDC" w:rsidP="00A90CDC">
      <w:pPr>
        <w:pStyle w:val="gff6"/>
        <w:rPr>
          <w:rStyle w:val="gff7"/>
        </w:rPr>
      </w:pPr>
      <w:r w:rsidRPr="002D112A">
        <w:t>Шаг 1</w:t>
      </w:r>
      <w:r w:rsidR="005206A8" w:rsidRPr="002D112A">
        <w:t>:</w:t>
      </w:r>
      <w:r w:rsidRPr="002D112A">
        <w:t xml:space="preserve"> </w:t>
      </w:r>
      <w:r w:rsidRPr="002D112A">
        <w:rPr>
          <w:rStyle w:val="gff7"/>
        </w:rPr>
        <w:t xml:space="preserve">Привязка ОО в АИС «Зачисление в ОО» к её профилю в </w:t>
      </w:r>
      <w:r w:rsidRPr="002D112A">
        <w:t>АИС «Дневник»</w:t>
      </w:r>
      <w:r w:rsidR="00D23F0C" w:rsidRPr="002D112A">
        <w:t xml:space="preserve">. Для </w:t>
      </w:r>
      <w:r w:rsidRPr="002D112A">
        <w:t>этого необходимо:</w:t>
      </w:r>
    </w:p>
    <w:p w14:paraId="556C41C3" w14:textId="7F23DFCB" w:rsidR="00A90CDC" w:rsidRPr="002D112A" w:rsidRDefault="00A90CDC">
      <w:pPr>
        <w:pStyle w:val="ga"/>
        <w:numPr>
          <w:ilvl w:val="0"/>
          <w:numId w:val="43"/>
        </w:numPr>
      </w:pPr>
      <w:r w:rsidRPr="002D112A">
        <w:t xml:space="preserve">перейти в раздел </w:t>
      </w:r>
      <w:r w:rsidRPr="002D112A">
        <w:rPr>
          <w:rStyle w:val="gfff4"/>
        </w:rPr>
        <w:t>Моя школа</w:t>
      </w:r>
      <w:r w:rsidRPr="002D112A">
        <w:t>;</w:t>
      </w:r>
    </w:p>
    <w:p w14:paraId="3523B1DA" w14:textId="0702EF45" w:rsidR="00A90CDC" w:rsidRPr="002D112A" w:rsidRDefault="005206A8" w:rsidP="00A90CDC">
      <w:pPr>
        <w:pStyle w:val="ga"/>
      </w:pPr>
      <w:r w:rsidRPr="002D112A">
        <w:t xml:space="preserve">перейти </w:t>
      </w:r>
      <w:r w:rsidR="00A90CDC" w:rsidRPr="002D112A">
        <w:t xml:space="preserve">на вкладку </w:t>
      </w:r>
      <w:r w:rsidR="00A90CDC" w:rsidRPr="002D112A">
        <w:rPr>
          <w:rStyle w:val="gfff4"/>
        </w:rPr>
        <w:t>Интеграция с Дневник.ру</w:t>
      </w:r>
      <w:r w:rsidR="00A90CDC" w:rsidRPr="002D112A">
        <w:t>;</w:t>
      </w:r>
    </w:p>
    <w:p w14:paraId="0487A009" w14:textId="03A505AE" w:rsidR="00A90CDC" w:rsidRPr="002D112A" w:rsidRDefault="00A90CDC" w:rsidP="00A90CDC">
      <w:pPr>
        <w:pStyle w:val="ga"/>
      </w:pPr>
      <w:r w:rsidRPr="002D112A">
        <w:t>нажать на кнопку </w:t>
      </w:r>
      <w:r w:rsidRPr="002D112A">
        <w:rPr>
          <w:rStyle w:val="gfff4"/>
        </w:rPr>
        <w:t>Привязать школу</w:t>
      </w:r>
      <w:r w:rsidRPr="002D112A">
        <w:rPr>
          <w:b/>
        </w:rPr>
        <w:t>;</w:t>
      </w:r>
    </w:p>
    <w:p w14:paraId="6D377589" w14:textId="007117E8" w:rsidR="00A90CDC" w:rsidRPr="002D112A" w:rsidRDefault="00A90CDC" w:rsidP="00A90CDC">
      <w:pPr>
        <w:pStyle w:val="ga"/>
        <w:rPr>
          <w:rStyle w:val="gff5"/>
        </w:rPr>
      </w:pPr>
      <w:r w:rsidRPr="002D112A">
        <w:rPr>
          <w:rStyle w:val="gff5"/>
        </w:rPr>
        <w:t>в открывшейся форме авторизации необходимо указать</w:t>
      </w:r>
      <w:r w:rsidRPr="002D112A">
        <w:rPr>
          <w:color w:val="333333"/>
          <w:shd w:val="clear" w:color="auto" w:fill="FFFFFF"/>
        </w:rPr>
        <w:t> </w:t>
      </w:r>
      <w:r w:rsidRPr="002D112A">
        <w:t>логин и пароль</w:t>
      </w:r>
      <w:r w:rsidRPr="002D112A">
        <w:rPr>
          <w:rStyle w:val="afffff2"/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r w:rsidRPr="002D112A">
        <w:rPr>
          <w:rStyle w:val="gff5"/>
        </w:rPr>
        <w:t>пользователя с ролью</w:t>
      </w:r>
      <w:r w:rsidRPr="002D112A">
        <w:rPr>
          <w:rStyle w:val="afffff2"/>
          <w:rFonts w:ascii="Open Sans" w:hAnsi="Open Sans" w:cs="Open Sans"/>
          <w:color w:val="000000"/>
          <w:sz w:val="21"/>
          <w:szCs w:val="21"/>
          <w:shd w:val="clear" w:color="auto" w:fill="FFFFFF"/>
        </w:rPr>
        <w:t xml:space="preserve"> </w:t>
      </w:r>
      <w:r w:rsidRPr="002D112A">
        <w:rPr>
          <w:rStyle w:val="gff5"/>
        </w:rPr>
        <w:t>«Администратор ОО» в системе </w:t>
      </w:r>
      <w:r w:rsidRPr="002D112A">
        <w:t>АИС «Дневник</w:t>
      </w:r>
      <w:r w:rsidR="005206A8" w:rsidRPr="002D112A">
        <w:t>.ру</w:t>
      </w:r>
      <w:r w:rsidRPr="002D112A">
        <w:t>»</w:t>
      </w:r>
      <w:r w:rsidRPr="002D112A">
        <w:rPr>
          <w:rStyle w:val="gff5"/>
        </w:rPr>
        <w:t>;</w:t>
      </w:r>
    </w:p>
    <w:p w14:paraId="3798C8CC" w14:textId="5762BE4A" w:rsidR="00A90CDC" w:rsidRPr="002D112A" w:rsidRDefault="00A90CDC" w:rsidP="00522048">
      <w:pPr>
        <w:pStyle w:val="ga"/>
      </w:pPr>
      <w:r w:rsidRPr="002D112A">
        <w:rPr>
          <w:shd w:val="clear" w:color="auto" w:fill="FFFFFF"/>
        </w:rPr>
        <w:t>после ввода данных нажать на кнопку </w:t>
      </w:r>
      <w:r w:rsidRPr="002D112A">
        <w:rPr>
          <w:rStyle w:val="gfff4"/>
        </w:rPr>
        <w:t>Разрешить</w:t>
      </w:r>
      <w:r w:rsidR="00CC4480" w:rsidRPr="002D112A">
        <w:t>, на</w:t>
      </w:r>
      <w:r w:rsidR="005206A8" w:rsidRPr="002D112A">
        <w:t xml:space="preserve"> вкладке</w:t>
      </w:r>
      <w:r w:rsidRPr="002D112A">
        <w:t xml:space="preserve"> отобразятся ОО, в которых сотрудник является администратором;</w:t>
      </w:r>
    </w:p>
    <w:p w14:paraId="67B878DB" w14:textId="49CC6B13" w:rsidR="00DE51CA" w:rsidRPr="002D112A" w:rsidRDefault="00DE51CA" w:rsidP="00071E57">
      <w:pPr>
        <w:pStyle w:val="ga"/>
      </w:pPr>
      <w:r w:rsidRPr="002D112A">
        <w:t xml:space="preserve">выбрать образовательную организацию для интеграции (рисунок </w:t>
      </w:r>
      <w:r w:rsidRPr="002D112A">
        <w:fldChar w:fldCharType="begin"/>
      </w:r>
      <w:r w:rsidRPr="002D112A">
        <w:instrText xml:space="preserve"> REF _Ref25675169 \r \h \# \0 </w:instrText>
      </w:r>
      <w:r w:rsidR="00071E57" w:rsidRPr="002D112A">
        <w:instrText xml:space="preserve"> \* MERGEFORMAT </w:instrText>
      </w:r>
      <w:r w:rsidRPr="002D112A">
        <w:fldChar w:fldCharType="separate"/>
      </w:r>
      <w:r w:rsidR="00043F4F">
        <w:t>27</w:t>
      </w:r>
      <w:r w:rsidRPr="002D112A">
        <w:fldChar w:fldCharType="end"/>
      </w:r>
      <w:r w:rsidRPr="002D112A">
        <w:t>);</w:t>
      </w:r>
    </w:p>
    <w:p w14:paraId="7DD31AA0" w14:textId="404610AE" w:rsidR="00DE51CA" w:rsidRPr="002D112A" w:rsidRDefault="00DE51CA" w:rsidP="00DE51CA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AFABE8C" wp14:editId="34B70913">
            <wp:extent cx="5939790" cy="992505"/>
            <wp:effectExtent l="19050" t="19050" r="22860" b="1714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25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3FDBF95" w14:textId="28AB891A" w:rsidR="00DE51CA" w:rsidRPr="002D112A" w:rsidRDefault="00DE51CA" w:rsidP="00DE51CA">
      <w:pPr>
        <w:pStyle w:val="ge"/>
      </w:pPr>
      <w:bookmarkStart w:id="78" w:name="_Ref25675169"/>
      <w:r w:rsidRPr="002D112A">
        <w:t>Выбор образовательной организации</w:t>
      </w:r>
      <w:bookmarkEnd w:id="78"/>
    </w:p>
    <w:p w14:paraId="1BAF8DDE" w14:textId="3192217E" w:rsidR="00DE51CA" w:rsidRPr="002D112A" w:rsidRDefault="00DE51CA" w:rsidP="00DE51CA">
      <w:pPr>
        <w:pStyle w:val="ga"/>
      </w:pPr>
      <w:r w:rsidRPr="002D112A">
        <w:t>нажать на кнопку </w:t>
      </w:r>
      <w:r w:rsidRPr="002D112A">
        <w:rPr>
          <w:rStyle w:val="gfff4"/>
        </w:rPr>
        <w:t>Привязать школу</w:t>
      </w:r>
      <w:r w:rsidRPr="002D112A">
        <w:t>.</w:t>
      </w:r>
    </w:p>
    <w:p w14:paraId="399A2A83" w14:textId="77777777" w:rsidR="00DE51CA" w:rsidRPr="002D112A" w:rsidRDefault="00DE51CA" w:rsidP="004C5C31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6A5DC778" wp14:editId="2ABA254E">
            <wp:extent cx="182880" cy="182880"/>
            <wp:effectExtent l="0" t="0" r="7620" b="762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</w:p>
    <w:p w14:paraId="1614AA78" w14:textId="46F372E4" w:rsidR="00180BBD" w:rsidRPr="002D112A" w:rsidRDefault="00DE51CA" w:rsidP="00DE51CA">
      <w:pPr>
        <w:pStyle w:val="gf9"/>
        <w:rPr>
          <w:sz w:val="24"/>
        </w:rPr>
      </w:pPr>
      <w:r w:rsidRPr="002D112A">
        <w:rPr>
          <w:sz w:val="24"/>
        </w:rPr>
        <w:t>Отменить связь нельзя. Необходимо внимательно выполнять привязку профиля. </w:t>
      </w:r>
    </w:p>
    <w:p w14:paraId="5BB6328B" w14:textId="7AC03284" w:rsidR="00DE51CA" w:rsidRPr="002D112A" w:rsidRDefault="00DE51CA" w:rsidP="00DE51CA">
      <w:pPr>
        <w:pStyle w:val="gf9"/>
        <w:rPr>
          <w:sz w:val="24"/>
        </w:rPr>
      </w:pPr>
      <w:r w:rsidRPr="002D112A">
        <w:rPr>
          <w:sz w:val="24"/>
        </w:rPr>
        <w:t>Если администратор числится в двух или более образовательных организациях, необходимо выбрать именно ту образовательную организацию, в которую будет осуществляться экспорт данных из текущего аккаунта в АИС «Зачисление в ОО».</w:t>
      </w:r>
    </w:p>
    <w:p w14:paraId="3100914E" w14:textId="22F48631" w:rsidR="00DE51CA" w:rsidRPr="002D112A" w:rsidRDefault="00DE51CA" w:rsidP="00522048">
      <w:pPr>
        <w:pStyle w:val="gff6"/>
        <w:rPr>
          <w:rStyle w:val="gff7"/>
        </w:rPr>
      </w:pPr>
      <w:r w:rsidRPr="002D112A">
        <w:lastRenderedPageBreak/>
        <w:t xml:space="preserve">Шаг 2. Экспорт личных дел в </w:t>
      </w:r>
      <w:r w:rsidR="001E4B50" w:rsidRPr="002D112A">
        <w:t>АИС «Дневник</w:t>
      </w:r>
      <w:r w:rsidR="007B4003" w:rsidRPr="002D112A">
        <w:t>.ру</w:t>
      </w:r>
      <w:r w:rsidR="001E4B50" w:rsidRPr="002D112A">
        <w:t>»</w:t>
      </w:r>
      <w:r w:rsidR="00D23F0C" w:rsidRPr="002D112A">
        <w:rPr>
          <w:rStyle w:val="gff7"/>
        </w:rPr>
        <w:t>.</w:t>
      </w:r>
      <w:r w:rsidR="00DC7B56" w:rsidRPr="002D112A">
        <w:rPr>
          <w:rStyle w:val="gff7"/>
        </w:rPr>
        <w:t xml:space="preserve"> </w:t>
      </w:r>
      <w:r w:rsidR="00D23F0C" w:rsidRPr="002D112A">
        <w:rPr>
          <w:rStyle w:val="gff7"/>
        </w:rPr>
        <w:t>Д</w:t>
      </w:r>
      <w:r w:rsidRPr="002D112A">
        <w:rPr>
          <w:rStyle w:val="gff7"/>
        </w:rPr>
        <w:t>ля осуществления экспорта необходимо:</w:t>
      </w:r>
    </w:p>
    <w:p w14:paraId="36B42363" w14:textId="630418EE" w:rsidR="00DE51CA" w:rsidRPr="002D112A" w:rsidRDefault="00DE51CA">
      <w:pPr>
        <w:pStyle w:val="ga"/>
        <w:numPr>
          <w:ilvl w:val="0"/>
          <w:numId w:val="44"/>
        </w:numPr>
      </w:pPr>
      <w:r w:rsidRPr="002D112A">
        <w:t xml:space="preserve">перейти в раздел </w:t>
      </w:r>
      <w:r w:rsidRPr="002D112A">
        <w:rPr>
          <w:rStyle w:val="gfff4"/>
        </w:rPr>
        <w:t>Моя школа</w:t>
      </w:r>
      <w:r w:rsidRPr="002D112A">
        <w:t>;</w:t>
      </w:r>
    </w:p>
    <w:p w14:paraId="37BE62E9" w14:textId="3C4BC626" w:rsidR="00DE51CA" w:rsidRPr="002D112A" w:rsidRDefault="007B4003" w:rsidP="00DE51CA">
      <w:pPr>
        <w:pStyle w:val="ga"/>
      </w:pPr>
      <w:r w:rsidRPr="002D112A">
        <w:t xml:space="preserve">перейти </w:t>
      </w:r>
      <w:r w:rsidR="00DE51CA" w:rsidRPr="002D112A">
        <w:t xml:space="preserve">на вкладку </w:t>
      </w:r>
      <w:r w:rsidR="00DE51CA" w:rsidRPr="002D112A">
        <w:rPr>
          <w:rStyle w:val="gfff4"/>
        </w:rPr>
        <w:t>Интеграция с Дневник.ру</w:t>
      </w:r>
      <w:r w:rsidR="00DE51CA" w:rsidRPr="002D112A">
        <w:t>;</w:t>
      </w:r>
    </w:p>
    <w:p w14:paraId="1DE5453C" w14:textId="41FD7AB1" w:rsidR="00DE51CA" w:rsidRPr="002D112A" w:rsidRDefault="00DE51CA" w:rsidP="00DE51CA">
      <w:pPr>
        <w:pStyle w:val="ga"/>
      </w:pPr>
      <w:r w:rsidRPr="002D112A">
        <w:t>выбрать уч</w:t>
      </w:r>
      <w:r w:rsidR="007B4003" w:rsidRPr="002D112A">
        <w:t>ебный</w:t>
      </w:r>
      <w:r w:rsidRPr="002D112A">
        <w:t xml:space="preserve"> год, в который будет произведен экспорт (текущий / следующий);</w:t>
      </w:r>
    </w:p>
    <w:p w14:paraId="7F9DD84C" w14:textId="0CBBD5D8" w:rsidR="00DE51CA" w:rsidRPr="002D112A" w:rsidRDefault="00DE51CA" w:rsidP="001A334F">
      <w:pPr>
        <w:pStyle w:val="ga"/>
        <w:keepNext/>
      </w:pPr>
      <w:r w:rsidRPr="002D112A">
        <w:t xml:space="preserve">нажать на кнопку </w:t>
      </w:r>
      <w:r w:rsidRPr="002D112A">
        <w:rPr>
          <w:rStyle w:val="gfff4"/>
        </w:rPr>
        <w:t>Далее</w:t>
      </w:r>
      <w:r w:rsidR="00090109" w:rsidRPr="002D112A">
        <w:rPr>
          <w:b/>
        </w:rPr>
        <w:t xml:space="preserve"> </w:t>
      </w:r>
      <w:r w:rsidR="00090109" w:rsidRPr="002D112A">
        <w:t xml:space="preserve">(рисунок </w:t>
      </w:r>
      <w:r w:rsidR="00090109" w:rsidRPr="002D112A">
        <w:fldChar w:fldCharType="begin"/>
      </w:r>
      <w:r w:rsidR="00090109" w:rsidRPr="002D112A">
        <w:instrText xml:space="preserve"> REF _Ref25675572 \r \h \# \0 </w:instrText>
      </w:r>
      <w:r w:rsidR="002D112A">
        <w:instrText xml:space="preserve"> \* MERGEFORMAT </w:instrText>
      </w:r>
      <w:r w:rsidR="00090109" w:rsidRPr="002D112A">
        <w:fldChar w:fldCharType="separate"/>
      </w:r>
      <w:r w:rsidR="00043F4F">
        <w:t>28</w:t>
      </w:r>
      <w:r w:rsidR="00090109" w:rsidRPr="002D112A">
        <w:fldChar w:fldCharType="end"/>
      </w:r>
      <w:r w:rsidR="00090109" w:rsidRPr="002D112A">
        <w:t>)</w:t>
      </w:r>
      <w:r w:rsidRPr="002D112A">
        <w:t>.</w:t>
      </w:r>
    </w:p>
    <w:p w14:paraId="3BC53384" w14:textId="7F115DF7" w:rsidR="00090109" w:rsidRPr="002D112A" w:rsidRDefault="00090109" w:rsidP="00090109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84EDB78" wp14:editId="792C8DB1">
            <wp:extent cx="5939790" cy="2887980"/>
            <wp:effectExtent l="19050" t="19050" r="22860" b="2667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79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A639D5B" w14:textId="493DCB96" w:rsidR="00090109" w:rsidRPr="002D112A" w:rsidRDefault="00090109" w:rsidP="00090109">
      <w:pPr>
        <w:pStyle w:val="ge"/>
      </w:pPr>
      <w:bookmarkStart w:id="79" w:name="_Ref25675572"/>
      <w:r w:rsidRPr="002D112A">
        <w:t>Экспорт личных дел в Дневник.ру</w:t>
      </w:r>
      <w:bookmarkEnd w:id="79"/>
    </w:p>
    <w:p w14:paraId="7C68BDEF" w14:textId="350A0745" w:rsidR="00DE51CA" w:rsidRPr="002D112A" w:rsidRDefault="00043F4F" w:rsidP="00522048">
      <w:pPr>
        <w:pStyle w:val="gff6"/>
      </w:pPr>
      <w:r>
        <w:pict w14:anchorId="6AE6D8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42" o:spid="_x0000_i1025" type="#_x0000_t75" style="width:14pt;height:14pt;visibility:visible;mso-wrap-style:square">
            <v:imagedata r:id="rId39" o:title=""/>
          </v:shape>
        </w:pict>
      </w:r>
      <w:r w:rsidR="00DE51CA" w:rsidRPr="002D112A">
        <w:t xml:space="preserve"> </w:t>
      </w:r>
      <w:r w:rsidR="00DE51CA" w:rsidRPr="002D112A">
        <w:rPr>
          <w:rStyle w:val="gffff"/>
        </w:rPr>
        <w:t>Примечание:</w:t>
      </w:r>
    </w:p>
    <w:p w14:paraId="577D1347" w14:textId="658F9B6D" w:rsidR="00DE51CA" w:rsidRPr="002D112A" w:rsidRDefault="00DE51CA">
      <w:pPr>
        <w:pStyle w:val="gf9"/>
        <w:rPr>
          <w:sz w:val="24"/>
        </w:rPr>
      </w:pPr>
      <w:r w:rsidRPr="002D112A">
        <w:rPr>
          <w:sz w:val="24"/>
        </w:rPr>
        <w:t>в профиле системы АИС</w:t>
      </w:r>
      <w:r w:rsidR="00D23F0C" w:rsidRPr="002D112A">
        <w:rPr>
          <w:sz w:val="24"/>
        </w:rPr>
        <w:t xml:space="preserve"> </w:t>
      </w:r>
      <w:r w:rsidRPr="002D112A">
        <w:rPr>
          <w:sz w:val="24"/>
        </w:rPr>
        <w:t>«Дневник</w:t>
      </w:r>
      <w:r w:rsidR="007B4003" w:rsidRPr="002D112A">
        <w:rPr>
          <w:sz w:val="24"/>
        </w:rPr>
        <w:t>.ру</w:t>
      </w:r>
      <w:r w:rsidRPr="002D112A">
        <w:rPr>
          <w:sz w:val="24"/>
        </w:rPr>
        <w:t>» должен быть авторизован пользователь с ролью «Администратор ОО»;</w:t>
      </w:r>
    </w:p>
    <w:p w14:paraId="74597B2F" w14:textId="50D6B956" w:rsidR="00DE51CA" w:rsidRPr="002D112A" w:rsidRDefault="00DE51CA" w:rsidP="00DE51CA">
      <w:pPr>
        <w:pStyle w:val="gf9"/>
        <w:rPr>
          <w:color w:val="333333"/>
          <w:sz w:val="24"/>
          <w:lang w:eastAsia="ru-RU"/>
        </w:rPr>
      </w:pPr>
      <w:r w:rsidRPr="002D112A">
        <w:rPr>
          <w:sz w:val="24"/>
          <w:lang w:eastAsia="ru-RU"/>
        </w:rPr>
        <w:t>в АИС «Дневник</w:t>
      </w:r>
      <w:r w:rsidR="006F7446" w:rsidRPr="002D112A">
        <w:rPr>
          <w:sz w:val="24"/>
          <w:lang w:eastAsia="ru-RU"/>
        </w:rPr>
        <w:t>.ру</w:t>
      </w:r>
      <w:r w:rsidRPr="002D112A">
        <w:rPr>
          <w:sz w:val="24"/>
          <w:lang w:eastAsia="ru-RU"/>
        </w:rPr>
        <w:t>» не нужно предварительно создавать классы для успешного экспорта данных – классы будут созданы автоматически согласно имеющимся в АИС «Зачисление в ОО»;</w:t>
      </w:r>
    </w:p>
    <w:p w14:paraId="4A44D339" w14:textId="3458BECE" w:rsidR="00DE51CA" w:rsidRPr="002D112A" w:rsidRDefault="00DE51CA" w:rsidP="00DE51CA">
      <w:pPr>
        <w:pStyle w:val="gf9"/>
        <w:rPr>
          <w:color w:val="333333"/>
          <w:sz w:val="24"/>
          <w:lang w:eastAsia="ru-RU"/>
        </w:rPr>
      </w:pPr>
      <w:r w:rsidRPr="002D112A">
        <w:rPr>
          <w:sz w:val="24"/>
          <w:lang w:eastAsia="ru-RU"/>
        </w:rPr>
        <w:t xml:space="preserve">при необходимости </w:t>
      </w:r>
      <w:r w:rsidR="006F7446" w:rsidRPr="002D112A">
        <w:rPr>
          <w:sz w:val="24"/>
          <w:lang w:eastAsia="ru-RU"/>
        </w:rPr>
        <w:t xml:space="preserve">можно </w:t>
      </w:r>
      <w:r w:rsidRPr="002D112A">
        <w:rPr>
          <w:sz w:val="24"/>
          <w:lang w:eastAsia="ru-RU"/>
        </w:rPr>
        <w:t>выполнить выборочную отправку персон</w:t>
      </w:r>
      <w:r w:rsidR="006F7446" w:rsidRPr="002D112A">
        <w:rPr>
          <w:sz w:val="24"/>
          <w:lang w:eastAsia="ru-RU"/>
        </w:rPr>
        <w:t xml:space="preserve"> (для этого необходимо нажать на название класса и выбрать персоны)</w:t>
      </w:r>
      <w:r w:rsidRPr="002D112A">
        <w:rPr>
          <w:sz w:val="24"/>
          <w:lang w:eastAsia="ru-RU"/>
        </w:rPr>
        <w:t>.</w:t>
      </w:r>
    </w:p>
    <w:p w14:paraId="2866E587" w14:textId="4B9CAAE5" w:rsidR="00090109" w:rsidRPr="002D112A" w:rsidRDefault="00090109">
      <w:pPr>
        <w:pStyle w:val="gff6"/>
      </w:pPr>
      <w:r w:rsidRPr="002D112A">
        <w:t>В результате успешного экспорта континге</w:t>
      </w:r>
      <w:r w:rsidR="001A334F" w:rsidRPr="002D112A">
        <w:t>нта в</w:t>
      </w:r>
      <w:r w:rsidRPr="002D112A">
        <w:t xml:space="preserve"> </w:t>
      </w:r>
      <w:r w:rsidR="006F7446" w:rsidRPr="002D112A">
        <w:t>системе</w:t>
      </w:r>
      <w:r w:rsidRPr="002D112A">
        <w:t>: </w:t>
      </w:r>
    </w:p>
    <w:p w14:paraId="0E804283" w14:textId="54173A8E" w:rsidR="00090109" w:rsidRPr="002D112A" w:rsidRDefault="00090109" w:rsidP="00522048">
      <w:pPr>
        <w:pStyle w:val="gf9"/>
        <w:keepNext/>
        <w:rPr>
          <w:lang w:eastAsia="ru-RU"/>
        </w:rPr>
      </w:pPr>
      <w:r w:rsidRPr="002D112A">
        <w:rPr>
          <w:lang w:eastAsia="ru-RU"/>
        </w:rPr>
        <w:t>отобразится статус п</w:t>
      </w:r>
      <w:r w:rsidR="001A334F" w:rsidRPr="002D112A">
        <w:rPr>
          <w:lang w:eastAsia="ru-RU"/>
        </w:rPr>
        <w:t>оследней отправки контингента:</w:t>
      </w:r>
    </w:p>
    <w:p w14:paraId="69846697" w14:textId="566CF302" w:rsidR="00090109" w:rsidRPr="002D112A" w:rsidRDefault="00090109" w:rsidP="00824953">
      <w:pPr>
        <w:pStyle w:val="gf9"/>
        <w:numPr>
          <w:ilvl w:val="1"/>
          <w:numId w:val="22"/>
        </w:numPr>
        <w:rPr>
          <w:lang w:eastAsia="ru-RU"/>
        </w:rPr>
      </w:pPr>
      <w:r w:rsidRPr="002D112A">
        <w:rPr>
          <w:lang w:eastAsia="ru-RU"/>
        </w:rPr>
        <w:t>«Нет данных»</w:t>
      </w:r>
      <w:r w:rsidR="001A334F" w:rsidRPr="002D112A">
        <w:rPr>
          <w:lang w:eastAsia="ru-RU"/>
        </w:rPr>
        <w:t xml:space="preserve"> – </w:t>
      </w:r>
      <w:r w:rsidRPr="002D112A">
        <w:rPr>
          <w:lang w:eastAsia="ru-RU"/>
        </w:rPr>
        <w:t>нет информации о последнем экспорте данных.</w:t>
      </w:r>
    </w:p>
    <w:p w14:paraId="1760A83E" w14:textId="5454E6A9" w:rsidR="00090109" w:rsidRPr="002D112A" w:rsidRDefault="00090109" w:rsidP="00824953">
      <w:pPr>
        <w:pStyle w:val="gf9"/>
        <w:numPr>
          <w:ilvl w:val="1"/>
          <w:numId w:val="22"/>
        </w:numPr>
        <w:rPr>
          <w:lang w:eastAsia="ru-RU"/>
        </w:rPr>
      </w:pPr>
      <w:r w:rsidRPr="002D112A">
        <w:rPr>
          <w:lang w:eastAsia="ru-RU"/>
        </w:rPr>
        <w:t>«Успешно»</w:t>
      </w:r>
      <w:r w:rsidR="001A334F" w:rsidRPr="002D112A">
        <w:rPr>
          <w:lang w:eastAsia="ru-RU"/>
        </w:rPr>
        <w:t xml:space="preserve"> – </w:t>
      </w:r>
      <w:r w:rsidRPr="002D112A">
        <w:rPr>
          <w:lang w:eastAsia="ru-RU"/>
        </w:rPr>
        <w:t xml:space="preserve">в систему </w:t>
      </w:r>
      <w:r w:rsidR="006F7446" w:rsidRPr="002D112A">
        <w:rPr>
          <w:lang w:eastAsia="ru-RU"/>
        </w:rPr>
        <w:t>АИС «</w:t>
      </w:r>
      <w:r w:rsidRPr="002D112A">
        <w:rPr>
          <w:lang w:eastAsia="ru-RU"/>
        </w:rPr>
        <w:t>Дневник.ру</w:t>
      </w:r>
      <w:r w:rsidR="006F7446" w:rsidRPr="002D112A">
        <w:rPr>
          <w:lang w:eastAsia="ru-RU"/>
        </w:rPr>
        <w:t>»</w:t>
      </w:r>
      <w:r w:rsidRPr="002D112A">
        <w:rPr>
          <w:lang w:eastAsia="ru-RU"/>
        </w:rPr>
        <w:t xml:space="preserve"> </w:t>
      </w:r>
      <w:r w:rsidR="006F7446" w:rsidRPr="002D112A">
        <w:rPr>
          <w:lang w:eastAsia="ru-RU"/>
        </w:rPr>
        <w:t xml:space="preserve">были </w:t>
      </w:r>
      <w:r w:rsidRPr="002D112A">
        <w:rPr>
          <w:lang w:eastAsia="ru-RU"/>
        </w:rPr>
        <w:t>переда</w:t>
      </w:r>
      <w:r w:rsidR="006F7446" w:rsidRPr="002D112A">
        <w:rPr>
          <w:lang w:eastAsia="ru-RU"/>
        </w:rPr>
        <w:t>ны</w:t>
      </w:r>
      <w:r w:rsidRPr="002D112A">
        <w:rPr>
          <w:lang w:eastAsia="ru-RU"/>
        </w:rPr>
        <w:t xml:space="preserve"> все личные дела обучающихся, соответствующие условиям экспорта.</w:t>
      </w:r>
    </w:p>
    <w:p w14:paraId="72230FE3" w14:textId="7A457B85" w:rsidR="00090109" w:rsidRPr="002D112A" w:rsidRDefault="00090109" w:rsidP="00824953">
      <w:pPr>
        <w:pStyle w:val="gf9"/>
        <w:numPr>
          <w:ilvl w:val="1"/>
          <w:numId w:val="22"/>
        </w:numPr>
        <w:rPr>
          <w:lang w:eastAsia="ru-RU"/>
        </w:rPr>
      </w:pPr>
      <w:r w:rsidRPr="002D112A">
        <w:rPr>
          <w:lang w:eastAsia="ru-RU"/>
        </w:rPr>
        <w:lastRenderedPageBreak/>
        <w:t>«Отпр</w:t>
      </w:r>
      <w:r w:rsidR="001A334F" w:rsidRPr="002D112A">
        <w:rPr>
          <w:lang w:eastAsia="ru-RU"/>
        </w:rPr>
        <w:t xml:space="preserve">авка не удалась» – </w:t>
      </w:r>
      <w:r w:rsidR="006F7446" w:rsidRPr="002D112A">
        <w:rPr>
          <w:lang w:eastAsia="ru-RU"/>
        </w:rPr>
        <w:t xml:space="preserve">в </w:t>
      </w:r>
      <w:r w:rsidRPr="002D112A">
        <w:rPr>
          <w:lang w:eastAsia="ru-RU"/>
        </w:rPr>
        <w:t>профиле</w:t>
      </w:r>
      <w:r w:rsidR="006F7446" w:rsidRPr="002D112A">
        <w:rPr>
          <w:lang w:eastAsia="ru-RU"/>
        </w:rPr>
        <w:t xml:space="preserve"> </w:t>
      </w:r>
      <w:r w:rsidR="001A334F" w:rsidRPr="002D112A">
        <w:t xml:space="preserve">АИС «Дневник» </w:t>
      </w:r>
      <w:r w:rsidRPr="002D112A">
        <w:rPr>
          <w:lang w:eastAsia="ru-RU"/>
        </w:rPr>
        <w:t>авторизован</w:t>
      </w:r>
      <w:r w:rsidR="006F7446" w:rsidRPr="002D112A">
        <w:rPr>
          <w:lang w:eastAsia="ru-RU"/>
        </w:rPr>
        <w:t xml:space="preserve"> </w:t>
      </w:r>
      <w:r w:rsidRPr="002D112A">
        <w:rPr>
          <w:bCs/>
          <w:lang w:eastAsia="ru-RU"/>
        </w:rPr>
        <w:t>не</w:t>
      </w:r>
      <w:r w:rsidR="006F7446" w:rsidRPr="002D112A">
        <w:rPr>
          <w:bCs/>
          <w:lang w:eastAsia="ru-RU"/>
        </w:rPr>
        <w:t> </w:t>
      </w:r>
      <w:r w:rsidRPr="002D112A">
        <w:rPr>
          <w:bCs/>
          <w:lang w:eastAsia="ru-RU"/>
        </w:rPr>
        <w:t>администратор</w:t>
      </w:r>
      <w:r w:rsidR="006F7446" w:rsidRPr="002D112A">
        <w:rPr>
          <w:bCs/>
          <w:lang w:eastAsia="ru-RU"/>
        </w:rPr>
        <w:t xml:space="preserve"> ОО</w:t>
      </w:r>
      <w:r w:rsidRPr="002D112A">
        <w:rPr>
          <w:bCs/>
          <w:lang w:eastAsia="ru-RU"/>
        </w:rPr>
        <w:t>.</w:t>
      </w:r>
      <w:r w:rsidRPr="002D112A">
        <w:rPr>
          <w:lang w:eastAsia="ru-RU"/>
        </w:rPr>
        <w:t> </w:t>
      </w:r>
    </w:p>
    <w:p w14:paraId="46256E9A" w14:textId="77777777" w:rsidR="00090109" w:rsidRPr="002D112A" w:rsidRDefault="00090109" w:rsidP="001A334F">
      <w:pPr>
        <w:pStyle w:val="gf9"/>
        <w:rPr>
          <w:lang w:eastAsia="ru-RU"/>
        </w:rPr>
      </w:pPr>
      <w:r w:rsidRPr="002D112A">
        <w:rPr>
          <w:lang w:eastAsia="ru-RU"/>
        </w:rPr>
        <w:t>появится возможность скачать файл со списком переданных персон.</w:t>
      </w:r>
    </w:p>
    <w:p w14:paraId="2510DC98" w14:textId="39FE31DA" w:rsidR="00090109" w:rsidRPr="002D112A" w:rsidRDefault="001A334F" w:rsidP="001A334F">
      <w:pPr>
        <w:pStyle w:val="gff6"/>
      </w:pPr>
      <w:r w:rsidRPr="002D112A">
        <w:t>В АИС «Дневник</w:t>
      </w:r>
      <w:r w:rsidR="00090109" w:rsidRPr="002D112A">
        <w:t>»:</w:t>
      </w:r>
    </w:p>
    <w:p w14:paraId="12EB741C" w14:textId="20182196" w:rsidR="00090109" w:rsidRPr="002D112A" w:rsidRDefault="00090109" w:rsidP="001A334F">
      <w:pPr>
        <w:pStyle w:val="gf9"/>
        <w:rPr>
          <w:lang w:eastAsia="ru-RU"/>
        </w:rPr>
      </w:pPr>
      <w:r w:rsidRPr="002D112A">
        <w:rPr>
          <w:lang w:eastAsia="ru-RU"/>
        </w:rPr>
        <w:t>у образов</w:t>
      </w:r>
      <w:r w:rsidR="001A334F" w:rsidRPr="002D112A">
        <w:rPr>
          <w:lang w:eastAsia="ru-RU"/>
        </w:rPr>
        <w:t xml:space="preserve">ательной организации в разделе </w:t>
      </w:r>
      <w:r w:rsidR="001A334F" w:rsidRPr="002D112A">
        <w:rPr>
          <w:rStyle w:val="gfff4"/>
        </w:rPr>
        <w:t>Списки классов</w:t>
      </w:r>
      <w:r w:rsidRPr="002D112A">
        <w:rPr>
          <w:lang w:eastAsia="ru-RU"/>
        </w:rPr>
        <w:t> появятся экспортированные </w:t>
      </w:r>
      <w:r w:rsidRPr="002D112A">
        <w:rPr>
          <w:bCs/>
          <w:lang w:eastAsia="ru-RU"/>
        </w:rPr>
        <w:t>классы</w:t>
      </w:r>
      <w:r w:rsidRPr="002D112A">
        <w:rPr>
          <w:lang w:eastAsia="ru-RU"/>
        </w:rPr>
        <w:t>;</w:t>
      </w:r>
    </w:p>
    <w:p w14:paraId="6DD2152F" w14:textId="77777777" w:rsidR="00090109" w:rsidRPr="002D112A" w:rsidRDefault="00090109" w:rsidP="001A334F">
      <w:pPr>
        <w:pStyle w:val="gf9"/>
        <w:rPr>
          <w:lang w:eastAsia="ru-RU"/>
        </w:rPr>
      </w:pPr>
      <w:r w:rsidRPr="002D112A">
        <w:rPr>
          <w:lang w:eastAsia="ru-RU"/>
        </w:rPr>
        <w:t>в экспортированных классах будут автоматически созданы </w:t>
      </w:r>
      <w:r w:rsidRPr="002D112A">
        <w:rPr>
          <w:bCs/>
          <w:lang w:eastAsia="ru-RU"/>
        </w:rPr>
        <w:t>персоны</w:t>
      </w:r>
      <w:r w:rsidRPr="002D112A">
        <w:rPr>
          <w:lang w:eastAsia="ru-RU"/>
        </w:rPr>
        <w:t> для вновь прибывших </w:t>
      </w:r>
      <w:r w:rsidRPr="002D112A">
        <w:rPr>
          <w:bCs/>
          <w:lang w:eastAsia="ru-RU"/>
        </w:rPr>
        <w:t>обучающихся</w:t>
      </w:r>
      <w:r w:rsidRPr="002D112A">
        <w:rPr>
          <w:lang w:eastAsia="ru-RU"/>
        </w:rPr>
        <w:t>;</w:t>
      </w:r>
    </w:p>
    <w:p w14:paraId="2F83A310" w14:textId="77777777" w:rsidR="00090109" w:rsidRPr="002D112A" w:rsidRDefault="00090109" w:rsidP="001A334F">
      <w:pPr>
        <w:pStyle w:val="gf9"/>
        <w:rPr>
          <w:lang w:eastAsia="ru-RU"/>
        </w:rPr>
      </w:pPr>
      <w:r w:rsidRPr="002D112A">
        <w:rPr>
          <w:lang w:eastAsia="ru-RU"/>
        </w:rPr>
        <w:t>будут автоматически созданы </w:t>
      </w:r>
      <w:r w:rsidRPr="002D112A">
        <w:rPr>
          <w:bCs/>
          <w:lang w:eastAsia="ru-RU"/>
        </w:rPr>
        <w:t>персоны родителей</w:t>
      </w:r>
      <w:r w:rsidRPr="002D112A">
        <w:rPr>
          <w:lang w:eastAsia="ru-RU"/>
        </w:rPr>
        <w:t>.</w:t>
      </w:r>
    </w:p>
    <w:p w14:paraId="73F4DFB8" w14:textId="450D5A57" w:rsidR="00134916" w:rsidRPr="002D112A" w:rsidRDefault="00C52EA7" w:rsidP="00795D88">
      <w:pPr>
        <w:pStyle w:val="gff0"/>
      </w:pPr>
      <w:r w:rsidRPr="002D112A">
        <w:t>Ознакомиться с подробной информацией можно</w:t>
      </w:r>
      <w:r w:rsidR="00E80760" w:rsidRPr="002D112A">
        <w:t xml:space="preserve"> в статье «Интеграция между АИС </w:t>
      </w:r>
      <w:r w:rsidRPr="002D112A">
        <w:t>«Зачисление в ОО» и АИС «Дневник.ру»</w:t>
      </w:r>
      <w:r w:rsidR="00134916" w:rsidRPr="002D112A">
        <w:t>, опубликованной на портале службы поддержки (</w:t>
      </w:r>
      <w:hyperlink r:id="rId40" w:history="1">
        <w:r w:rsidR="00134916" w:rsidRPr="002D112A">
          <w:rPr>
            <w:color w:val="0000FF"/>
            <w:u w:val="single"/>
          </w:rPr>
          <w:t>https://help.dnevnik.ru/hc/ru/articles/203483688</w:t>
        </w:r>
      </w:hyperlink>
      <w:r w:rsidR="00134916" w:rsidRPr="002D112A">
        <w:t>).</w:t>
      </w:r>
    </w:p>
    <w:p w14:paraId="77D27BBC" w14:textId="72F445E7" w:rsidR="00C52EA7" w:rsidRPr="002D112A" w:rsidRDefault="00C52EA7" w:rsidP="00795D88">
      <w:pPr>
        <w:pStyle w:val="g30"/>
      </w:pPr>
      <w:r w:rsidRPr="002D112A">
        <w:t>Приём заявлений</w:t>
      </w:r>
    </w:p>
    <w:p w14:paraId="2D93FDE4" w14:textId="3B325C19" w:rsidR="003E2A58" w:rsidRPr="002D112A" w:rsidRDefault="003E2A58" w:rsidP="006C37A7">
      <w:pPr>
        <w:pStyle w:val="gff6"/>
      </w:pPr>
      <w:r w:rsidRPr="002D112A">
        <w:t xml:space="preserve">В данной вкладке размещена информация о датах начала приёма заявлений </w:t>
      </w:r>
      <w:r w:rsidR="008720C6" w:rsidRPr="002D112A">
        <w:t>на </w:t>
      </w:r>
      <w:r w:rsidRPr="002D112A">
        <w:t>следующий учебный год для граждан (</w:t>
      </w:r>
      <w:r w:rsidR="00E80760" w:rsidRPr="002D112A">
        <w:t>р</w:t>
      </w:r>
      <w:r w:rsidRPr="002D112A">
        <w:t>исунок</w:t>
      </w:r>
      <w:r w:rsidR="00706A5D" w:rsidRPr="00706A5D">
        <w:t xml:space="preserve"> </w:t>
      </w:r>
      <w:r w:rsidR="00706A5D">
        <w:fldChar w:fldCharType="begin"/>
      </w:r>
      <w:r w:rsidR="00706A5D">
        <w:instrText xml:space="preserve"> REF </w:instrText>
      </w:r>
      <w:r w:rsidR="00706A5D" w:rsidRPr="00706A5D">
        <w:instrText xml:space="preserve">\* </w:instrText>
      </w:r>
      <w:r w:rsidR="00706A5D">
        <w:rPr>
          <w:lang w:val="en-US"/>
        </w:rPr>
        <w:instrText>arabic</w:instrText>
      </w:r>
      <w:r w:rsidR="00706A5D" w:rsidRPr="00706A5D">
        <w:instrText xml:space="preserve"> </w:instrText>
      </w:r>
      <w:r w:rsidR="00706A5D">
        <w:instrText xml:space="preserve">_Ref146201797 \r \h </w:instrText>
      </w:r>
      <w:r w:rsidR="00706A5D">
        <w:fldChar w:fldCharType="separate"/>
      </w:r>
      <w:r w:rsidR="00043F4F">
        <w:t>29</w:t>
      </w:r>
      <w:r w:rsidR="00706A5D">
        <w:fldChar w:fldCharType="end"/>
      </w:r>
      <w:r w:rsidRPr="002D112A">
        <w:t>):</w:t>
      </w:r>
    </w:p>
    <w:p w14:paraId="217FD4CB" w14:textId="29626329" w:rsidR="003E2A58" w:rsidRPr="002D112A" w:rsidRDefault="003E2A58" w:rsidP="00795D88">
      <w:pPr>
        <w:pStyle w:val="gf9"/>
      </w:pPr>
      <w:r w:rsidRPr="002D112A">
        <w:t>проживающих на закрепленной территории;</w:t>
      </w:r>
    </w:p>
    <w:p w14:paraId="401335BB" w14:textId="3E82D943" w:rsidR="003E2A58" w:rsidRPr="002D112A" w:rsidRDefault="003E2A58" w:rsidP="00795D88">
      <w:pPr>
        <w:pStyle w:val="gf9"/>
      </w:pPr>
      <w:r w:rsidRPr="002D112A">
        <w:t>не проживающих на закрепленной территории.</w:t>
      </w:r>
    </w:p>
    <w:p w14:paraId="3C011370" w14:textId="56A087DD" w:rsidR="003E2A58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3D184328" wp14:editId="66D53C1B">
            <wp:extent cx="171450" cy="17145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3E2A58" w:rsidRPr="002D112A">
        <w:rPr>
          <w:rStyle w:val="gffff1"/>
        </w:rPr>
        <w:t xml:space="preserve">даты, указанные в данном разделе, устанавливаются администратором </w:t>
      </w:r>
      <w:r w:rsidR="00B4573D" w:rsidRPr="002D112A">
        <w:rPr>
          <w:rStyle w:val="gffff1"/>
        </w:rPr>
        <w:t>системы</w:t>
      </w:r>
      <w:r w:rsidR="003E2A58" w:rsidRPr="002D112A">
        <w:rPr>
          <w:rStyle w:val="gffff1"/>
        </w:rPr>
        <w:t xml:space="preserve"> в</w:t>
      </w:r>
      <w:r w:rsidR="00E80760" w:rsidRPr="002D112A">
        <w:rPr>
          <w:rStyle w:val="gffff1"/>
        </w:rPr>
        <w:t xml:space="preserve"> регионе (пользователь с ролью </w:t>
      </w:r>
      <w:r w:rsidR="001A334F" w:rsidRPr="002D112A">
        <w:rPr>
          <w:rStyle w:val="gffff1"/>
        </w:rPr>
        <w:t>«</w:t>
      </w:r>
      <w:r w:rsidR="00E80760" w:rsidRPr="002D112A">
        <w:rPr>
          <w:rStyle w:val="gffff1"/>
        </w:rPr>
        <w:t>Администратор</w:t>
      </w:r>
      <w:r w:rsidR="001A334F" w:rsidRPr="002D112A">
        <w:rPr>
          <w:rStyle w:val="gffff1"/>
        </w:rPr>
        <w:t>»</w:t>
      </w:r>
      <w:r w:rsidR="003E2A58" w:rsidRPr="002D112A">
        <w:rPr>
          <w:rStyle w:val="gffff1"/>
        </w:rPr>
        <w:t>).</w:t>
      </w:r>
    </w:p>
    <w:p w14:paraId="51A646BB" w14:textId="0FFEA0A4" w:rsidR="00C52EA7" w:rsidRPr="002D112A" w:rsidRDefault="003E2A58" w:rsidP="00795D88">
      <w:pPr>
        <w:pStyle w:val="gff0"/>
      </w:pPr>
      <w:r w:rsidRPr="002D112A">
        <w:t xml:space="preserve">Кнопка </w:t>
      </w:r>
      <w:r w:rsidRPr="002D112A">
        <w:rPr>
          <w:rStyle w:val="gfff4"/>
        </w:rPr>
        <w:t xml:space="preserve">Начать приём заявлений для граждан, не проживающих </w:t>
      </w:r>
      <w:r w:rsidR="008720C6" w:rsidRPr="002D112A">
        <w:rPr>
          <w:rStyle w:val="gfff4"/>
        </w:rPr>
        <w:t>на </w:t>
      </w:r>
      <w:r w:rsidRPr="002D112A">
        <w:rPr>
          <w:rStyle w:val="gfff4"/>
        </w:rPr>
        <w:t>закрепленной территории</w:t>
      </w:r>
      <w:r w:rsidRPr="002D112A">
        <w:t xml:space="preserve"> позволяет в образовательной организации открыть приём заявлений «Не по закрепленной территории» раньше указанной даты. Если </w:t>
      </w:r>
      <w:r w:rsidR="001E0048" w:rsidRPr="002D112A">
        <w:t>приём</w:t>
      </w:r>
      <w:r w:rsidRPr="002D112A">
        <w:t xml:space="preserve"> был начат ошибочно, его можно отменить, нажав на кнопку </w:t>
      </w:r>
      <w:r w:rsidRPr="002D112A">
        <w:rPr>
          <w:rStyle w:val="gfff4"/>
        </w:rPr>
        <w:t xml:space="preserve">Отменить </w:t>
      </w:r>
      <w:r w:rsidR="001E0048" w:rsidRPr="002D112A">
        <w:rPr>
          <w:rStyle w:val="gfff4"/>
        </w:rPr>
        <w:t>приём</w:t>
      </w:r>
      <w:r w:rsidRPr="002D112A">
        <w:rPr>
          <w:rStyle w:val="gfff4"/>
        </w:rPr>
        <w:t xml:space="preserve"> ранее 1 июля</w:t>
      </w:r>
      <w:r w:rsidRPr="002D112A">
        <w:t>.</w:t>
      </w:r>
    </w:p>
    <w:p w14:paraId="3136DEB5" w14:textId="19808514" w:rsidR="009B4694" w:rsidRPr="002D112A" w:rsidRDefault="009B4694" w:rsidP="00795D88">
      <w:pPr>
        <w:pStyle w:val="gff0"/>
      </w:pPr>
      <w:r w:rsidRPr="002D112A">
        <w:t>Для школ, напрямую подчиняющихся региональному управлению образованием, отображение начала приёма по закреплённой и не по закреплённой территории отсутствует. Дан</w:t>
      </w:r>
      <w:r w:rsidR="00B15388" w:rsidRPr="002D112A">
        <w:t xml:space="preserve">ные ОО могут указать в разделе </w:t>
      </w:r>
      <w:r w:rsidRPr="002D112A">
        <w:rPr>
          <w:rStyle w:val="gfff4"/>
        </w:rPr>
        <w:t>Приём заявлений</w:t>
      </w:r>
      <w:r w:rsidRPr="002D112A">
        <w:t xml:space="preserve"> возможность отображения школы на портале государственных услуг (рисунки</w:t>
      </w:r>
      <w:r w:rsidR="00BA05E5" w:rsidRPr="002D112A">
        <w:rPr>
          <w:lang w:val="en-US"/>
        </w:rPr>
        <w:t> </w:t>
      </w:r>
      <w:r w:rsidRPr="002D112A">
        <w:fldChar w:fldCharType="begin"/>
      </w:r>
      <w:r w:rsidRPr="002D112A">
        <w:instrText xml:space="preserve"> REF \* </w:instrText>
      </w:r>
      <w:r w:rsidRPr="002D112A">
        <w:rPr>
          <w:lang w:val="en-US"/>
        </w:rPr>
        <w:instrText>arabic</w:instrText>
      </w:r>
      <w:r w:rsidRPr="002D112A">
        <w:instrText xml:space="preserve"> _Ref11324440 \r \h </w:instrText>
      </w:r>
      <w:r w:rsidR="002D112A">
        <w:instrText xml:space="preserve"> \* MERGEFORMAT </w:instrText>
      </w:r>
      <w:r w:rsidRPr="002D112A">
        <w:fldChar w:fldCharType="separate"/>
      </w:r>
      <w:r w:rsidR="00043F4F">
        <w:t>30</w:t>
      </w:r>
      <w:r w:rsidRPr="002D112A">
        <w:fldChar w:fldCharType="end"/>
      </w:r>
      <w:r w:rsidRPr="002D112A">
        <w:t>,</w:t>
      </w:r>
      <w:r w:rsidR="00BA05E5" w:rsidRPr="002D112A">
        <w:rPr>
          <w:lang w:val="en-US"/>
        </w:rPr>
        <w:t> </w:t>
      </w:r>
      <w:r w:rsidRPr="002D112A">
        <w:fldChar w:fldCharType="begin"/>
      </w:r>
      <w:r w:rsidRPr="002D112A">
        <w:instrText xml:space="preserve"> REF \* </w:instrText>
      </w:r>
      <w:r w:rsidRPr="002D112A">
        <w:rPr>
          <w:lang w:val="en-US"/>
        </w:rPr>
        <w:instrText>arabic</w:instrText>
      </w:r>
      <w:r w:rsidRPr="002D112A">
        <w:instrText xml:space="preserve"> _Ref11324448 \r \h </w:instrText>
      </w:r>
      <w:r w:rsidR="002D112A">
        <w:instrText xml:space="preserve"> \* MERGEFORMAT </w:instrText>
      </w:r>
      <w:r w:rsidRPr="002D112A">
        <w:fldChar w:fldCharType="separate"/>
      </w:r>
      <w:r w:rsidR="00043F4F">
        <w:t>31</w:t>
      </w:r>
      <w:r w:rsidRPr="002D112A">
        <w:fldChar w:fldCharType="end"/>
      </w:r>
      <w:r w:rsidRPr="002D112A">
        <w:t>).</w:t>
      </w:r>
    </w:p>
    <w:p w14:paraId="5947A9DF" w14:textId="77777777" w:rsidR="00BA05E5" w:rsidRPr="002D112A" w:rsidRDefault="00BA05E5" w:rsidP="00BA05E5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72D4AE14" wp14:editId="6427244F">
            <wp:extent cx="5939790" cy="1781175"/>
            <wp:effectExtent l="19050" t="19050" r="22860" b="2857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811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FD4943C" w14:textId="40DE5F34" w:rsidR="00BA05E5" w:rsidRPr="002D112A" w:rsidRDefault="00BA05E5" w:rsidP="00BA05E5">
      <w:pPr>
        <w:pStyle w:val="ge"/>
      </w:pPr>
      <w:bookmarkStart w:id="80" w:name="_Ref146201797"/>
      <w:r w:rsidRPr="002D112A">
        <w:t>Приём заявлений</w:t>
      </w:r>
      <w:bookmarkEnd w:id="80"/>
    </w:p>
    <w:p w14:paraId="210A818D" w14:textId="77777777" w:rsidR="009B4694" w:rsidRPr="002D112A" w:rsidRDefault="009B4694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A89671C" wp14:editId="7FF72B19">
            <wp:extent cx="5939790" cy="1299845"/>
            <wp:effectExtent l="19050" t="19050" r="22860" b="146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98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D1B350F" w14:textId="002B8DE1" w:rsidR="009B4694" w:rsidRPr="002D112A" w:rsidRDefault="009B4694" w:rsidP="00795D88">
      <w:pPr>
        <w:pStyle w:val="ge"/>
      </w:pPr>
      <w:bookmarkStart w:id="81" w:name="_Ref11324440"/>
      <w:r w:rsidRPr="002D112A">
        <w:t>Признак отображение ОО на портале государственных услуг (1)</w:t>
      </w:r>
      <w:bookmarkEnd w:id="81"/>
    </w:p>
    <w:p w14:paraId="76613CBC" w14:textId="1CC605A4" w:rsidR="00820B66" w:rsidRPr="002D112A" w:rsidRDefault="00820B6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3D33845" wp14:editId="5A4CCD18">
            <wp:extent cx="5939790" cy="1259840"/>
            <wp:effectExtent l="19050" t="19050" r="22860" b="165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5984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7CF7842" w14:textId="77777777" w:rsidR="009B4694" w:rsidRPr="002D112A" w:rsidRDefault="009B4694" w:rsidP="00795D88">
      <w:pPr>
        <w:pStyle w:val="ge"/>
      </w:pPr>
      <w:bookmarkStart w:id="82" w:name="_Ref11324448"/>
      <w:r w:rsidRPr="002D112A">
        <w:t>Признак отображение ОО на портале государственных услуг (2)</w:t>
      </w:r>
      <w:bookmarkEnd w:id="82"/>
    </w:p>
    <w:p w14:paraId="21B17DE1" w14:textId="40A4A8B9" w:rsidR="009B4694" w:rsidRPr="002D112A" w:rsidRDefault="009B4694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284C1AA5" wp14:editId="0AA6EB7C">
            <wp:extent cx="171450" cy="171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данные о последнем изменении признака отображается в синем информационном окне.</w:t>
      </w:r>
    </w:p>
    <w:p w14:paraId="40CDEE43" w14:textId="72EA71B1" w:rsidR="003E2A58" w:rsidRPr="002D112A" w:rsidRDefault="003E2A58" w:rsidP="00795D88">
      <w:pPr>
        <w:pStyle w:val="g20"/>
      </w:pPr>
      <w:bookmarkStart w:id="83" w:name="_Toc146203615"/>
      <w:r w:rsidRPr="002D112A">
        <w:t>Раздел Заявления</w:t>
      </w:r>
      <w:bookmarkEnd w:id="83"/>
    </w:p>
    <w:p w14:paraId="7C55B096" w14:textId="399FDF8C" w:rsidR="004A50E2" w:rsidRPr="002D112A" w:rsidRDefault="004A50E2" w:rsidP="00795D88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Заявления</w:t>
      </w:r>
      <w:r w:rsidRPr="002D112A">
        <w:t xml:space="preserve"> доступен д</w:t>
      </w:r>
      <w:r w:rsidR="0036219E" w:rsidRPr="002D112A">
        <w:t>ля</w:t>
      </w:r>
      <w:r w:rsidRPr="002D112A">
        <w:t xml:space="preserve"> пользователей со всеми ролями.</w:t>
      </w:r>
    </w:p>
    <w:p w14:paraId="2BABC317" w14:textId="7DBDFB11" w:rsidR="003E2A58" w:rsidRPr="002D112A" w:rsidRDefault="003E2A58" w:rsidP="00795D88">
      <w:pPr>
        <w:pStyle w:val="gff0"/>
      </w:pPr>
      <w:r w:rsidRPr="002D112A">
        <w:t>По умолчанию открывается список заявлений, отсортированных по фильтру «</w:t>
      </w:r>
      <w:r w:rsidR="008720C6" w:rsidRPr="002D112A">
        <w:t>По </w:t>
      </w:r>
      <w:r w:rsidRPr="002D112A">
        <w:t xml:space="preserve">закрепленной территории». В фильтр попадают заявления в статусах «Принято </w:t>
      </w:r>
      <w:r w:rsidR="008720C6" w:rsidRPr="002D112A">
        <w:t>к </w:t>
      </w:r>
      <w:r w:rsidRPr="002D112A">
        <w:t xml:space="preserve">рассмотрению», «Зачислено», «Черновик», «Отказано», в которых указана ОО </w:t>
      </w:r>
      <w:r w:rsidR="008720C6" w:rsidRPr="002D112A">
        <w:t>для </w:t>
      </w:r>
      <w:r w:rsidRPr="002D112A">
        <w:t>зачисления по закрепленной территории.</w:t>
      </w:r>
    </w:p>
    <w:p w14:paraId="5AF8FBD1" w14:textId="48916D64" w:rsidR="003E2A58" w:rsidRPr="002D112A" w:rsidRDefault="00276425" w:rsidP="00795D88">
      <w:pPr>
        <w:pStyle w:val="gff0"/>
      </w:pPr>
      <w:r w:rsidRPr="002D112A">
        <w:lastRenderedPageBreak/>
        <w:t xml:space="preserve">Для пользователей с ролями «Сотрудник ОО» и «Сотрудник ОО (приём заявлений)» </w:t>
      </w:r>
      <w:r w:rsidR="003E2A58" w:rsidRPr="002D112A">
        <w:t>в разделе расположен виджет, указывающи</w:t>
      </w:r>
      <w:r w:rsidRPr="002D112A">
        <w:t>й</w:t>
      </w:r>
      <w:r w:rsidR="003E2A58" w:rsidRPr="002D112A">
        <w:t xml:space="preserve"> количество свободных мест в ОО (</w:t>
      </w:r>
      <w:r w:rsidR="00E80760" w:rsidRPr="002D112A">
        <w:t>рисунок </w:t>
      </w:r>
      <w:r w:rsidR="0046521D" w:rsidRPr="002D112A">
        <w:fldChar w:fldCharType="begin"/>
      </w:r>
      <w:r w:rsidR="0046521D" w:rsidRPr="002D112A">
        <w:instrText xml:space="preserve"> REF _Ref25227691 \n \h \# \0 </w:instrText>
      </w:r>
      <w:r w:rsidR="002D112A">
        <w:instrText xml:space="preserve"> \* MERGEFORMAT </w:instrText>
      </w:r>
      <w:r w:rsidR="0046521D" w:rsidRPr="002D112A">
        <w:fldChar w:fldCharType="separate"/>
      </w:r>
      <w:r w:rsidR="00043F4F">
        <w:t>32</w:t>
      </w:r>
      <w:r w:rsidR="0046521D" w:rsidRPr="002D112A">
        <w:fldChar w:fldCharType="end"/>
      </w:r>
      <w:r w:rsidR="003E2A58" w:rsidRPr="002D112A">
        <w:t>).</w:t>
      </w:r>
    </w:p>
    <w:p w14:paraId="6FD63572" w14:textId="664E8BF9" w:rsidR="003E2A58" w:rsidRPr="002D112A" w:rsidRDefault="00AB2753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8E1D3FA" wp14:editId="1F9EEA1F">
            <wp:extent cx="1828800" cy="390525"/>
            <wp:effectExtent l="19050" t="19050" r="19050" b="285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05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2D112A" w:rsidDel="00AB2753">
        <w:rPr>
          <w:noProof/>
          <w:lang w:eastAsia="ru-RU"/>
        </w:rPr>
        <w:t xml:space="preserve"> </w:t>
      </w:r>
    </w:p>
    <w:p w14:paraId="3197BF96" w14:textId="166D7D06" w:rsidR="003E2A58" w:rsidRPr="002D112A" w:rsidRDefault="003E2A58" w:rsidP="00795D88">
      <w:pPr>
        <w:pStyle w:val="ge"/>
      </w:pPr>
      <w:bookmarkStart w:id="84" w:name="_Ref25227691"/>
      <w:r w:rsidRPr="002D112A">
        <w:t>Виджет</w:t>
      </w:r>
      <w:r w:rsidR="00276425" w:rsidRPr="002D112A">
        <w:t xml:space="preserve"> </w:t>
      </w:r>
      <w:r w:rsidR="00276425" w:rsidRPr="002D112A">
        <w:rPr>
          <w:rStyle w:val="gfff4"/>
          <w:sz w:val="24"/>
        </w:rPr>
        <w:t xml:space="preserve">Свободных мест </w:t>
      </w:r>
      <w:r w:rsidR="00276425" w:rsidRPr="002D112A">
        <w:t xml:space="preserve">в </w:t>
      </w:r>
      <w:r w:rsidRPr="002D112A">
        <w:t>разделе «Заявления»</w:t>
      </w:r>
      <w:bookmarkEnd w:id="84"/>
    </w:p>
    <w:p w14:paraId="1EF14BD7" w14:textId="5E9B5C66" w:rsidR="003E2A58" w:rsidRPr="002D112A" w:rsidRDefault="003E2A58" w:rsidP="00C44E6E">
      <w:pPr>
        <w:pStyle w:val="gff0"/>
      </w:pPr>
      <w:r w:rsidRPr="002D112A">
        <w:t xml:space="preserve">При нажатии на виджет </w:t>
      </w:r>
      <w:r w:rsidRPr="002D112A">
        <w:rPr>
          <w:rStyle w:val="gfff4"/>
        </w:rPr>
        <w:t>Свободных мест</w:t>
      </w:r>
      <w:r w:rsidRPr="002D112A">
        <w:t xml:space="preserve"> откроется окно с информацией </w:t>
      </w:r>
      <w:r w:rsidR="008720C6" w:rsidRPr="002D112A">
        <w:t>о </w:t>
      </w:r>
      <w:r w:rsidRPr="002D112A">
        <w:t>свободных местах по параллелям ОО (</w:t>
      </w:r>
      <w:r w:rsidR="00E80760" w:rsidRPr="002D112A">
        <w:t>р</w:t>
      </w:r>
      <w:r w:rsidRPr="002D112A">
        <w:t xml:space="preserve">исунок </w:t>
      </w:r>
      <w:r w:rsidR="0046521D" w:rsidRPr="002D112A">
        <w:fldChar w:fldCharType="begin"/>
      </w:r>
      <w:r w:rsidR="0046521D" w:rsidRPr="002D112A">
        <w:instrText xml:space="preserve"> REF _Ref25227710 \n \h \# \0 </w:instrText>
      </w:r>
      <w:r w:rsidR="008B7E94" w:rsidRPr="002D112A">
        <w:instrText xml:space="preserve"> \* MERGEFORMAT </w:instrText>
      </w:r>
      <w:r w:rsidR="0046521D" w:rsidRPr="002D112A">
        <w:fldChar w:fldCharType="separate"/>
      </w:r>
      <w:r w:rsidR="00043F4F">
        <w:t>33</w:t>
      </w:r>
      <w:r w:rsidR="0046521D" w:rsidRPr="002D112A">
        <w:fldChar w:fldCharType="end"/>
      </w:r>
      <w:r w:rsidRPr="002D112A">
        <w:t>).</w:t>
      </w:r>
    </w:p>
    <w:p w14:paraId="59B0E4AA" w14:textId="2C691BF8" w:rsidR="003E2A58" w:rsidRPr="002D112A" w:rsidRDefault="003E2A5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762B256" wp14:editId="34F2C5AD">
            <wp:extent cx="5939790" cy="2699385"/>
            <wp:effectExtent l="0" t="0" r="3810" b="5715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3F2F" w14:textId="52738DBC" w:rsidR="003E2A58" w:rsidRPr="002D112A" w:rsidRDefault="003E2A58" w:rsidP="00795D88">
      <w:pPr>
        <w:pStyle w:val="ge"/>
      </w:pPr>
      <w:bookmarkStart w:id="85" w:name="_Ref25227710"/>
      <w:r w:rsidRPr="002D112A">
        <w:t>Количество свободных мест</w:t>
      </w:r>
      <w:bookmarkEnd w:id="85"/>
      <w:r w:rsidR="00276425" w:rsidRPr="002D112A">
        <w:t xml:space="preserve"> по параллелям ОО</w:t>
      </w:r>
    </w:p>
    <w:p w14:paraId="4EEC5B77" w14:textId="3C1D4F82" w:rsidR="003E2A58" w:rsidRPr="002D112A" w:rsidRDefault="003E2A58" w:rsidP="004445B4">
      <w:pPr>
        <w:pStyle w:val="g30"/>
        <w:spacing w:before="120"/>
      </w:pPr>
      <w:r w:rsidRPr="002D112A">
        <w:t>Статусы заявлений</w:t>
      </w:r>
    </w:p>
    <w:p w14:paraId="01E2A68A" w14:textId="2C381615" w:rsidR="003E2A58" w:rsidRPr="002D112A" w:rsidRDefault="003E2A58" w:rsidP="00522048">
      <w:pPr>
        <w:pStyle w:val="gff6"/>
      </w:pPr>
      <w:r w:rsidRPr="002D112A">
        <w:t xml:space="preserve">В </w:t>
      </w:r>
      <w:r w:rsidR="00276425" w:rsidRPr="002D112A">
        <w:t>системе</w:t>
      </w:r>
      <w:r w:rsidRPr="002D112A">
        <w:t xml:space="preserve"> заявление может находиться в следующих статусах:</w:t>
      </w:r>
    </w:p>
    <w:p w14:paraId="6F1BA963" w14:textId="3346F456" w:rsidR="003E2A58" w:rsidRPr="002D112A" w:rsidRDefault="003E2A58" w:rsidP="00795D88">
      <w:pPr>
        <w:pStyle w:val="gf9"/>
      </w:pPr>
      <w:r w:rsidRPr="002D112A">
        <w:t>«Черновик»;</w:t>
      </w:r>
    </w:p>
    <w:p w14:paraId="133E3015" w14:textId="44186880" w:rsidR="003E2A58" w:rsidRPr="002D112A" w:rsidRDefault="003E2A58" w:rsidP="00795D88">
      <w:pPr>
        <w:pStyle w:val="gf9"/>
      </w:pPr>
      <w:r w:rsidRPr="002D112A">
        <w:t>«Принято к рассмотрению»;</w:t>
      </w:r>
    </w:p>
    <w:p w14:paraId="53C75C6F" w14:textId="776DC77F" w:rsidR="003E2A58" w:rsidRPr="002D112A" w:rsidRDefault="003E2A58" w:rsidP="00795D88">
      <w:pPr>
        <w:pStyle w:val="gf9"/>
      </w:pPr>
      <w:r w:rsidRPr="002D112A">
        <w:t>«Зачислено»;</w:t>
      </w:r>
    </w:p>
    <w:p w14:paraId="2232011E" w14:textId="498B3A8A" w:rsidR="003E2A58" w:rsidRPr="002D112A" w:rsidRDefault="003E2A58" w:rsidP="00795D88">
      <w:pPr>
        <w:pStyle w:val="gf9"/>
      </w:pPr>
      <w:r w:rsidRPr="002D112A">
        <w:t>«Архив»;</w:t>
      </w:r>
    </w:p>
    <w:p w14:paraId="736199DC" w14:textId="7D518D15" w:rsidR="003E2A58" w:rsidRPr="002D112A" w:rsidRDefault="003E2A58" w:rsidP="00795D88">
      <w:pPr>
        <w:pStyle w:val="gf9"/>
      </w:pPr>
      <w:r w:rsidRPr="002D112A">
        <w:t>«Отказано».</w:t>
      </w:r>
    </w:p>
    <w:p w14:paraId="02589572" w14:textId="77777777" w:rsidR="003E2A58" w:rsidRPr="002D112A" w:rsidRDefault="003E2A58" w:rsidP="00795D88">
      <w:pPr>
        <w:pStyle w:val="gff0"/>
      </w:pPr>
      <w:r w:rsidRPr="002D112A">
        <w:t>Статус «Черновик» присваивается в том случае, если информацию в заявлении необходимо уточнить и внести исправления.</w:t>
      </w:r>
    </w:p>
    <w:p w14:paraId="7FE72D1E" w14:textId="5ED28510" w:rsidR="00517D16" w:rsidRPr="002D112A" w:rsidRDefault="00517D16" w:rsidP="00522048">
      <w:pPr>
        <w:pStyle w:val="gff6"/>
      </w:pPr>
      <w:r w:rsidRPr="002D112A">
        <w:rPr>
          <w:noProof/>
          <w:lang w:eastAsia="ru-RU"/>
        </w:rPr>
        <w:drawing>
          <wp:inline distT="0" distB="0" distL="0" distR="0" wp14:anchorId="62BAE5BD" wp14:editId="624DD433">
            <wp:extent cx="182880" cy="182880"/>
            <wp:effectExtent l="0" t="0" r="7620" b="762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</w:p>
    <w:p w14:paraId="48F9A49B" w14:textId="3C9E4D60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>Заявление в статусе «Черновик» доступно для редактирования.</w:t>
      </w:r>
    </w:p>
    <w:p w14:paraId="2C2CAE85" w14:textId="325B13DC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 xml:space="preserve">Чтобы сохранить заявление в статусе «Черновик», при создании заявления нужно не </w:t>
      </w:r>
      <w:r w:rsidR="003E4EC3" w:rsidRPr="002D112A">
        <w:rPr>
          <w:sz w:val="24"/>
        </w:rPr>
        <w:t xml:space="preserve">устанавливать флажок </w:t>
      </w:r>
      <w:r w:rsidRPr="002D112A">
        <w:rPr>
          <w:rStyle w:val="gfff4"/>
          <w:sz w:val="24"/>
        </w:rPr>
        <w:t>Полный комплект документов</w:t>
      </w:r>
      <w:r w:rsidRPr="002D112A">
        <w:rPr>
          <w:sz w:val="24"/>
        </w:rPr>
        <w:t>.</w:t>
      </w:r>
    </w:p>
    <w:p w14:paraId="492FE07C" w14:textId="6B15AB59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lastRenderedPageBreak/>
        <w:t xml:space="preserve">Заявление в статусе «Черновик» можно перевести в статус «Отказано» </w:t>
      </w:r>
      <w:r w:rsidR="003E4EC3" w:rsidRPr="002D112A">
        <w:rPr>
          <w:sz w:val="24"/>
        </w:rPr>
        <w:t>и</w:t>
      </w:r>
      <w:r w:rsidRPr="002D112A">
        <w:rPr>
          <w:sz w:val="24"/>
        </w:rPr>
        <w:t xml:space="preserve"> «Принято к рассмотрению».</w:t>
      </w:r>
    </w:p>
    <w:p w14:paraId="7625D26D" w14:textId="6F7CC8FA" w:rsidR="00206329" w:rsidRPr="002D112A" w:rsidRDefault="00206329" w:rsidP="00795D88">
      <w:pPr>
        <w:pStyle w:val="gf9"/>
        <w:rPr>
          <w:sz w:val="24"/>
        </w:rPr>
      </w:pPr>
      <w:r w:rsidRPr="002D112A">
        <w:rPr>
          <w:sz w:val="24"/>
        </w:rPr>
        <w:t xml:space="preserve">Для перевода заявления в статус «Черновик» необходимо нажать на кнопку </w:t>
      </w:r>
      <w:r w:rsidRPr="002D112A">
        <w:rPr>
          <w:rStyle w:val="gfff4"/>
          <w:sz w:val="24"/>
        </w:rPr>
        <w:t>Перевести в черновик</w:t>
      </w:r>
      <w:r w:rsidRPr="002D112A">
        <w:rPr>
          <w:sz w:val="24"/>
        </w:rPr>
        <w:t xml:space="preserve"> </w:t>
      </w:r>
      <w:proofErr w:type="gramStart"/>
      <w:r w:rsidRPr="002D112A">
        <w:rPr>
          <w:sz w:val="24"/>
        </w:rPr>
        <w:t xml:space="preserve">или </w:t>
      </w:r>
      <w:r w:rsidRPr="002D112A">
        <w:rPr>
          <w:rStyle w:val="gfff4"/>
          <w:sz w:val="24"/>
        </w:rPr>
        <w:t>Вернуть</w:t>
      </w:r>
      <w:proofErr w:type="gramEnd"/>
      <w:r w:rsidRPr="002D112A">
        <w:rPr>
          <w:rStyle w:val="gfff4"/>
          <w:sz w:val="24"/>
        </w:rPr>
        <w:t xml:space="preserve"> в очередь</w:t>
      </w:r>
      <w:r w:rsidRPr="002D112A">
        <w:rPr>
          <w:sz w:val="24"/>
        </w:rPr>
        <w:t xml:space="preserve"> в правом верхнем углу на странице просмотре заявления.</w:t>
      </w:r>
    </w:p>
    <w:p w14:paraId="5F4D8612" w14:textId="1CDC7C33" w:rsidR="003E2A58" w:rsidRPr="002D112A" w:rsidRDefault="003E2A58" w:rsidP="00795D88">
      <w:pPr>
        <w:pStyle w:val="gff0"/>
      </w:pPr>
      <w:r w:rsidRPr="002D112A">
        <w:t xml:space="preserve">Статус «Принято к рассмотрению» присваивается заявлению в случае </w:t>
      </w:r>
      <w:r w:rsidR="008720C6" w:rsidRPr="002D112A">
        <w:t>его </w:t>
      </w:r>
      <w:r w:rsidRPr="002D112A">
        <w:t>корректного заполнения и для дальнейшего зачисления.</w:t>
      </w:r>
    </w:p>
    <w:p w14:paraId="29F3A8B3" w14:textId="51957C5B" w:rsidR="00905B13" w:rsidRPr="002D112A" w:rsidRDefault="00517D16" w:rsidP="00F016B8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4F6532BE" wp14:editId="50ED7C1C">
            <wp:extent cx="182880" cy="182880"/>
            <wp:effectExtent l="0" t="0" r="7620" b="762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  <w:r w:rsidR="00CB5EF6" w:rsidRPr="002D112A">
        <w:rPr>
          <w:rStyle w:val="af9"/>
        </w:rPr>
        <w:t xml:space="preserve"> </w:t>
      </w:r>
    </w:p>
    <w:p w14:paraId="78C02507" w14:textId="4102524C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>Заявление в статусе «Принято к рассмотрению» недоступно для редактирования.</w:t>
      </w:r>
    </w:p>
    <w:p w14:paraId="7E596E4E" w14:textId="781C82AB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 xml:space="preserve">Для перевода заявления в статус «Принято к рассмотрению» необходимо </w:t>
      </w:r>
      <w:r w:rsidR="003E4EC3" w:rsidRPr="002D112A">
        <w:rPr>
          <w:sz w:val="24"/>
        </w:rPr>
        <w:t xml:space="preserve">установить флажок </w:t>
      </w:r>
      <w:r w:rsidR="003E4EC3" w:rsidRPr="002D112A">
        <w:rPr>
          <w:rStyle w:val="gfff4"/>
          <w:sz w:val="24"/>
        </w:rPr>
        <w:t>Полный комплект документов</w:t>
      </w:r>
      <w:r w:rsidRPr="002D112A">
        <w:rPr>
          <w:sz w:val="24"/>
        </w:rPr>
        <w:t xml:space="preserve"> на странице редактирования заявления.</w:t>
      </w:r>
    </w:p>
    <w:p w14:paraId="64813CB6" w14:textId="77777777" w:rsidR="003E2A58" w:rsidRPr="002D112A" w:rsidRDefault="003E2A58" w:rsidP="00795D88">
      <w:pPr>
        <w:pStyle w:val="gff0"/>
        <w:rPr>
          <w:szCs w:val="26"/>
        </w:rPr>
      </w:pPr>
      <w:r w:rsidRPr="002D112A">
        <w:rPr>
          <w:szCs w:val="26"/>
        </w:rPr>
        <w:t>Статус «Зачислено» присваивается заявлению, когда принято решение о зачислении обучающегося в образовательную организацию.</w:t>
      </w:r>
    </w:p>
    <w:p w14:paraId="5BAFB542" w14:textId="2860F942" w:rsidR="00517D16" w:rsidRPr="002D112A" w:rsidRDefault="00517D16" w:rsidP="00F016B8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7EC99BE2" wp14:editId="3BB1A057">
            <wp:extent cx="182880" cy="182880"/>
            <wp:effectExtent l="0" t="0" r="7620" b="762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</w:p>
    <w:p w14:paraId="054AFA5C" w14:textId="5A4D1313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>Заявление в статусе «Зачислено» недоступно для редактирования.</w:t>
      </w:r>
    </w:p>
    <w:p w14:paraId="0E12D595" w14:textId="38DADAC4" w:rsidR="003E2A58" w:rsidRPr="002D112A" w:rsidRDefault="003E2A58" w:rsidP="00795D88">
      <w:pPr>
        <w:pStyle w:val="gf9"/>
        <w:rPr>
          <w:sz w:val="24"/>
        </w:rPr>
      </w:pPr>
      <w:r w:rsidRPr="002D112A">
        <w:rPr>
          <w:sz w:val="24"/>
        </w:rPr>
        <w:t xml:space="preserve">Для перевода заявления в статус «Зачислено» необходимо нажать на кнопку </w:t>
      </w:r>
      <w:r w:rsidRPr="002D112A">
        <w:rPr>
          <w:rStyle w:val="gfff4"/>
          <w:sz w:val="24"/>
        </w:rPr>
        <w:t>Зачислить</w:t>
      </w:r>
      <w:r w:rsidRPr="002D112A">
        <w:rPr>
          <w:sz w:val="24"/>
        </w:rPr>
        <w:t xml:space="preserve"> в правом верхнем углу на странице просмотре заявления (доступ</w:t>
      </w:r>
      <w:r w:rsidR="0035612C" w:rsidRPr="002D112A">
        <w:rPr>
          <w:sz w:val="24"/>
        </w:rPr>
        <w:t xml:space="preserve">но пользователю с ролью </w:t>
      </w:r>
      <w:r w:rsidR="003C34F6" w:rsidRPr="002D112A">
        <w:rPr>
          <w:sz w:val="24"/>
        </w:rPr>
        <w:t>«</w:t>
      </w:r>
      <w:r w:rsidR="0035612C" w:rsidRPr="002D112A">
        <w:rPr>
          <w:sz w:val="24"/>
        </w:rPr>
        <w:t>Сотрудник ОО</w:t>
      </w:r>
      <w:r w:rsidR="003C34F6" w:rsidRPr="002D112A">
        <w:rPr>
          <w:sz w:val="24"/>
        </w:rPr>
        <w:t>»</w:t>
      </w:r>
      <w:r w:rsidRPr="002D112A">
        <w:rPr>
          <w:sz w:val="24"/>
        </w:rPr>
        <w:t>).</w:t>
      </w:r>
    </w:p>
    <w:p w14:paraId="23CCCF5E" w14:textId="396FD7FB" w:rsidR="003E2A58" w:rsidRPr="002D112A" w:rsidRDefault="003E2A58" w:rsidP="00522048">
      <w:pPr>
        <w:pStyle w:val="gf9"/>
        <w:rPr>
          <w:sz w:val="24"/>
        </w:rPr>
      </w:pPr>
      <w:r w:rsidRPr="002D112A">
        <w:rPr>
          <w:sz w:val="24"/>
        </w:rPr>
        <w:t xml:space="preserve">Зачисленные заявления участвуют в создании приказов о зачислении </w:t>
      </w:r>
      <w:r w:rsidR="008720C6" w:rsidRPr="002D112A">
        <w:rPr>
          <w:sz w:val="24"/>
        </w:rPr>
        <w:t>и </w:t>
      </w:r>
      <w:r w:rsidRPr="002D112A">
        <w:rPr>
          <w:sz w:val="24"/>
        </w:rPr>
        <w:t>формировании классов.</w:t>
      </w:r>
    </w:p>
    <w:p w14:paraId="033C0911" w14:textId="3F07723C" w:rsidR="003E2A58" w:rsidRPr="002D112A" w:rsidRDefault="003E2A58" w:rsidP="00522048">
      <w:pPr>
        <w:pStyle w:val="gf9"/>
        <w:rPr>
          <w:sz w:val="24"/>
        </w:rPr>
      </w:pPr>
      <w:r w:rsidRPr="002D112A">
        <w:rPr>
          <w:sz w:val="24"/>
        </w:rPr>
        <w:t>Заявление в статусе «Зачислено» можно вернуть в статус «Принято к рассмотрению» (доступно пользователю с ролью «Специалист МОУО»).</w:t>
      </w:r>
    </w:p>
    <w:p w14:paraId="31348254" w14:textId="12BD9B18" w:rsidR="003E2A58" w:rsidRPr="002D112A" w:rsidRDefault="003E2A58" w:rsidP="00795D88">
      <w:pPr>
        <w:pStyle w:val="gff0"/>
      </w:pPr>
      <w:r w:rsidRPr="002D112A">
        <w:t xml:space="preserve">Статус «Архив» присваивается в случае выпуска приказа о выпуске или приказа </w:t>
      </w:r>
      <w:r w:rsidR="008720C6" w:rsidRPr="002D112A">
        <w:t>об </w:t>
      </w:r>
      <w:r w:rsidRPr="002D112A">
        <w:t>отчислении.</w:t>
      </w:r>
    </w:p>
    <w:p w14:paraId="1F124364" w14:textId="0EF39235" w:rsidR="003E2A58" w:rsidRPr="002D112A" w:rsidRDefault="00517D16" w:rsidP="00795D88">
      <w:pPr>
        <w:pStyle w:val="gff0"/>
        <w:rPr>
          <w:rStyle w:val="gffff1"/>
          <w:sz w:val="26"/>
          <w:szCs w:val="26"/>
        </w:rPr>
      </w:pPr>
      <w:r w:rsidRPr="002D112A">
        <w:rPr>
          <w:noProof/>
          <w:lang w:eastAsia="ru-RU"/>
        </w:rPr>
        <w:drawing>
          <wp:inline distT="0" distB="0" distL="0" distR="0" wp14:anchorId="60312A40" wp14:editId="34A785F5">
            <wp:extent cx="171450" cy="161925"/>
            <wp:effectExtent l="0" t="0" r="0" b="9525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  <w:r w:rsidR="00CB5EF6" w:rsidRPr="002D112A">
        <w:rPr>
          <w:rStyle w:val="af9"/>
        </w:rPr>
        <w:t xml:space="preserve"> </w:t>
      </w:r>
      <w:r w:rsidR="003E2A58" w:rsidRPr="002D112A">
        <w:rPr>
          <w:rStyle w:val="gffff1"/>
        </w:rPr>
        <w:t>Заявление в статусе «Архив» недоступно для редактирования</w:t>
      </w:r>
      <w:r w:rsidR="003E2A58" w:rsidRPr="002D112A">
        <w:rPr>
          <w:rStyle w:val="gffff1"/>
          <w:sz w:val="26"/>
          <w:szCs w:val="26"/>
        </w:rPr>
        <w:t>.</w:t>
      </w:r>
    </w:p>
    <w:p w14:paraId="1AB00CE0" w14:textId="313CAE5B" w:rsidR="003E2A58" w:rsidRPr="002D112A" w:rsidRDefault="003E2A58" w:rsidP="00795D88">
      <w:pPr>
        <w:pStyle w:val="gff0"/>
        <w:rPr>
          <w:szCs w:val="26"/>
        </w:rPr>
      </w:pPr>
      <w:r w:rsidRPr="002D112A">
        <w:rPr>
          <w:szCs w:val="26"/>
        </w:rPr>
        <w:t xml:space="preserve">Статус «Отказано» присваивается заявлению, по которому отказали </w:t>
      </w:r>
      <w:r w:rsidR="008720C6" w:rsidRPr="002D112A">
        <w:rPr>
          <w:szCs w:val="26"/>
        </w:rPr>
        <w:t>в </w:t>
      </w:r>
      <w:r w:rsidRPr="002D112A">
        <w:rPr>
          <w:szCs w:val="26"/>
        </w:rPr>
        <w:t>предоставлении государственной услуги.</w:t>
      </w:r>
    </w:p>
    <w:p w14:paraId="3D097BC3" w14:textId="7FF9AE40" w:rsidR="003E2A58" w:rsidRPr="002D112A" w:rsidRDefault="000E102D" w:rsidP="00795D88">
      <w:pPr>
        <w:pStyle w:val="gff0"/>
        <w:rPr>
          <w:szCs w:val="26"/>
        </w:rPr>
      </w:pPr>
      <w:r w:rsidRPr="002D112A">
        <w:rPr>
          <w:noProof/>
          <w:lang w:eastAsia="ru-RU"/>
        </w:rPr>
        <w:drawing>
          <wp:inline distT="0" distB="0" distL="0" distR="0" wp14:anchorId="5B1631B3" wp14:editId="7D7D9656">
            <wp:extent cx="171450" cy="16192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  <w:r w:rsidR="00CB5EF6" w:rsidRPr="002D112A">
        <w:rPr>
          <w:rStyle w:val="af9"/>
        </w:rPr>
        <w:t xml:space="preserve"> </w:t>
      </w:r>
      <w:r w:rsidR="003E2A58" w:rsidRPr="002D112A">
        <w:rPr>
          <w:rStyle w:val="gffff1"/>
        </w:rPr>
        <w:t>Заявление в статусе «Отказано» недоступно для редактирования.</w:t>
      </w:r>
    </w:p>
    <w:p w14:paraId="6670A381" w14:textId="75BA7F47" w:rsidR="003E2A58" w:rsidRPr="002D112A" w:rsidRDefault="003E2A58" w:rsidP="00795D88">
      <w:pPr>
        <w:pStyle w:val="g30"/>
      </w:pPr>
      <w:r w:rsidRPr="002D112A">
        <w:lastRenderedPageBreak/>
        <w:t>Действия с заявлениями</w:t>
      </w:r>
    </w:p>
    <w:p w14:paraId="0A3D88EC" w14:textId="56FFC283" w:rsidR="003E2A58" w:rsidRPr="002D112A" w:rsidRDefault="003E2A5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CD6052A" wp14:editId="766AC0D2">
            <wp:extent cx="5723809" cy="7000000"/>
            <wp:effectExtent l="19050" t="19050" r="10795" b="10795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7000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8D95348" w14:textId="76161B47" w:rsidR="003E2A58" w:rsidRPr="002D112A" w:rsidRDefault="003E2A58" w:rsidP="00795D88">
      <w:pPr>
        <w:pStyle w:val="ge"/>
      </w:pPr>
      <w:bookmarkStart w:id="86" w:name="_Ref25227783"/>
      <w:r w:rsidRPr="002D112A">
        <w:t>Действия с заявлениями</w:t>
      </w:r>
      <w:bookmarkEnd w:id="86"/>
    </w:p>
    <w:p w14:paraId="596C6266" w14:textId="08186D65" w:rsidR="003E2A58" w:rsidRPr="002D112A" w:rsidRDefault="003E2A58" w:rsidP="00795D88">
      <w:pPr>
        <w:pStyle w:val="gff0"/>
      </w:pPr>
      <w:r w:rsidRPr="002D112A">
        <w:t>Для изменения статуса заявлений реализованы кнопки действий на</w:t>
      </w:r>
      <w:r w:rsidR="0035612C" w:rsidRPr="002D112A">
        <w:t xml:space="preserve"> странице просмотра заявления (р</w:t>
      </w:r>
      <w:r w:rsidRPr="002D112A">
        <w:t xml:space="preserve">исунок </w:t>
      </w:r>
      <w:r w:rsidR="0046521D" w:rsidRPr="002D112A">
        <w:fldChar w:fldCharType="begin"/>
      </w:r>
      <w:r w:rsidR="0046521D" w:rsidRPr="002D112A">
        <w:instrText xml:space="preserve"> REF _Ref25227783 \n \h \# \0 </w:instrText>
      </w:r>
      <w:r w:rsidR="002D112A">
        <w:instrText xml:space="preserve"> \* MERGEFORMAT </w:instrText>
      </w:r>
      <w:r w:rsidR="0046521D" w:rsidRPr="002D112A">
        <w:fldChar w:fldCharType="separate"/>
      </w:r>
      <w:r w:rsidR="00043F4F">
        <w:t>34</w:t>
      </w:r>
      <w:r w:rsidR="0046521D" w:rsidRPr="002D112A">
        <w:fldChar w:fldCharType="end"/>
      </w:r>
      <w:r w:rsidR="0046521D" w:rsidRPr="002D112A">
        <w:t>)</w:t>
      </w:r>
      <w:r w:rsidRPr="002D112A">
        <w:t>. Отображение возможных действий с заявлениями зависит от текущего статуса заявления и роли пользователя (подробнее в разделе «Статусы заявлений»).</w:t>
      </w:r>
    </w:p>
    <w:p w14:paraId="2E07CF7A" w14:textId="7CA4E319" w:rsidR="003E2A58" w:rsidRPr="002D112A" w:rsidRDefault="003E2A58" w:rsidP="00522048">
      <w:pPr>
        <w:pStyle w:val="gff6"/>
      </w:pPr>
      <w:r w:rsidRPr="002D112A">
        <w:lastRenderedPageBreak/>
        <w:t xml:space="preserve">В </w:t>
      </w:r>
      <w:r w:rsidR="00206329" w:rsidRPr="002D112A">
        <w:t>системе</w:t>
      </w:r>
      <w:r w:rsidRPr="002D112A">
        <w:t xml:space="preserve"> реализованы следующие действия с заявлениями:</w:t>
      </w:r>
    </w:p>
    <w:p w14:paraId="52D2E841" w14:textId="60315057" w:rsidR="008B7E94" w:rsidRPr="002D112A" w:rsidRDefault="00CC4480" w:rsidP="004C5C31">
      <w:pPr>
        <w:pStyle w:val="ga"/>
        <w:numPr>
          <w:ilvl w:val="0"/>
          <w:numId w:val="17"/>
        </w:numPr>
      </w:pPr>
      <w:r w:rsidRPr="002D112A">
        <w:t xml:space="preserve">действия </w:t>
      </w:r>
      <w:r w:rsidR="003E2A58" w:rsidRPr="002D112A">
        <w:t>с заявлениями в статусе «Черновик»:</w:t>
      </w:r>
    </w:p>
    <w:p w14:paraId="054D006D" w14:textId="047305E6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>перевести в статус «Принято к рассмотрению» (поставить галочку напротив «Полный комплект документов»;</w:t>
      </w:r>
    </w:p>
    <w:p w14:paraId="63852CBD" w14:textId="77777777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>перевести в статус «Отказано»;</w:t>
      </w:r>
    </w:p>
    <w:p w14:paraId="071244E7" w14:textId="4BB60C5D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>отредактировать;</w:t>
      </w:r>
    </w:p>
    <w:p w14:paraId="1E24FCF9" w14:textId="3E4D1333" w:rsidR="004A4087" w:rsidRPr="002D112A" w:rsidRDefault="00CC4480" w:rsidP="004C5C31">
      <w:pPr>
        <w:pStyle w:val="ga"/>
        <w:numPr>
          <w:ilvl w:val="0"/>
          <w:numId w:val="17"/>
        </w:numPr>
      </w:pPr>
      <w:r w:rsidRPr="002D112A">
        <w:t xml:space="preserve">действия </w:t>
      </w:r>
      <w:r w:rsidR="003E2A58" w:rsidRPr="002D112A">
        <w:t>с заявлениями в статусе «Принято к рассмотрению»:</w:t>
      </w:r>
    </w:p>
    <w:p w14:paraId="44BB9DEF" w14:textId="186A22CE" w:rsidR="003E2A58" w:rsidRPr="002D112A" w:rsidRDefault="0035612C" w:rsidP="004C5C31">
      <w:pPr>
        <w:pStyle w:val="ga"/>
        <w:numPr>
          <w:ilvl w:val="1"/>
          <w:numId w:val="17"/>
        </w:numPr>
      </w:pPr>
      <w:r w:rsidRPr="002D112A">
        <w:t>п</w:t>
      </w:r>
      <w:r w:rsidR="003E2A58" w:rsidRPr="002D112A">
        <w:t>еревести в статус «Зачислено» (нажать</w:t>
      </w:r>
      <w:r w:rsidR="003E4EC3" w:rsidRPr="002D112A">
        <w:t xml:space="preserve"> на</w:t>
      </w:r>
      <w:r w:rsidR="003E2A58" w:rsidRPr="002D112A">
        <w:t xml:space="preserve"> кнопку </w:t>
      </w:r>
      <w:r w:rsidR="003E2A58" w:rsidRPr="002D112A">
        <w:rPr>
          <w:rStyle w:val="gfff4"/>
        </w:rPr>
        <w:t>Зачислить</w:t>
      </w:r>
      <w:r w:rsidR="003E2A58" w:rsidRPr="002D112A">
        <w:t>);</w:t>
      </w:r>
    </w:p>
    <w:p w14:paraId="6CA6C2F2" w14:textId="2B56CA65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 xml:space="preserve">перевести в статус «Черновик» (доступно </w:t>
      </w:r>
      <w:r w:rsidR="000E102D" w:rsidRPr="002D112A">
        <w:t xml:space="preserve">пользователям </w:t>
      </w:r>
      <w:r w:rsidRPr="002D112A">
        <w:t>с рол</w:t>
      </w:r>
      <w:r w:rsidR="000E102D" w:rsidRPr="002D112A">
        <w:t>ями</w:t>
      </w:r>
      <w:r w:rsidRPr="002D112A">
        <w:t xml:space="preserve"> «Специалист МОУО»</w:t>
      </w:r>
      <w:r w:rsidR="000E102D" w:rsidRPr="002D112A">
        <w:t>, «Специалист РОУО» с заявлениями в школах прямого подчинения</w:t>
      </w:r>
      <w:r w:rsidRPr="002D112A">
        <w:t>);</w:t>
      </w:r>
    </w:p>
    <w:p w14:paraId="3B9F522B" w14:textId="06BAA19D" w:rsidR="003E4EC3" w:rsidRPr="002D112A" w:rsidRDefault="003E4EC3" w:rsidP="004C5C31">
      <w:pPr>
        <w:pStyle w:val="ga"/>
        <w:numPr>
          <w:ilvl w:val="1"/>
          <w:numId w:val="17"/>
        </w:numPr>
      </w:pPr>
      <w:r w:rsidRPr="002D112A">
        <w:t>перевести в статус «Отказано» (доступно пользователю с ролью «Сотрудник ОО»).</w:t>
      </w:r>
    </w:p>
    <w:p w14:paraId="5491B80C" w14:textId="2DE66AEA" w:rsidR="003E2A58" w:rsidRPr="002D112A" w:rsidRDefault="00CC4480" w:rsidP="004C5C31">
      <w:pPr>
        <w:pStyle w:val="ga"/>
        <w:numPr>
          <w:ilvl w:val="0"/>
          <w:numId w:val="17"/>
        </w:numPr>
      </w:pPr>
      <w:r w:rsidRPr="002D112A">
        <w:t xml:space="preserve">действия </w:t>
      </w:r>
      <w:r w:rsidR="003E2A58" w:rsidRPr="002D112A">
        <w:t>с заявлениями в статусе «Зачислено»:</w:t>
      </w:r>
    </w:p>
    <w:p w14:paraId="754E8131" w14:textId="7927EF19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 xml:space="preserve">отменить зачисление (перевести в статус «Принято к рассмотрению», </w:t>
      </w:r>
      <w:r w:rsidR="000E102D" w:rsidRPr="002D112A">
        <w:t>доступно пользователям с ролями «Специалист МОУО», «Специалист РОУО» с заявлениями в</w:t>
      </w:r>
      <w:r w:rsidR="008720C6" w:rsidRPr="002D112A">
        <w:t> </w:t>
      </w:r>
      <w:r w:rsidR="000E102D" w:rsidRPr="002D112A">
        <w:t>школах прямого подчинения)</w:t>
      </w:r>
      <w:r w:rsidRPr="002D112A">
        <w:t>.</w:t>
      </w:r>
    </w:p>
    <w:p w14:paraId="5FBF3706" w14:textId="7BA04F3F" w:rsidR="003E2A58" w:rsidRPr="002D112A" w:rsidRDefault="00CC4480" w:rsidP="004C5C31">
      <w:pPr>
        <w:pStyle w:val="ga"/>
        <w:numPr>
          <w:ilvl w:val="0"/>
          <w:numId w:val="17"/>
        </w:numPr>
      </w:pPr>
      <w:r w:rsidRPr="002D112A">
        <w:t xml:space="preserve">действия </w:t>
      </w:r>
      <w:r w:rsidR="003E2A58" w:rsidRPr="002D112A">
        <w:t>с заявлениями в статусе «Отказано»:</w:t>
      </w:r>
    </w:p>
    <w:p w14:paraId="45AED5B1" w14:textId="5F23444B" w:rsidR="003E2A58" w:rsidRPr="002D112A" w:rsidRDefault="003E2A58" w:rsidP="004C5C31">
      <w:pPr>
        <w:pStyle w:val="ga"/>
        <w:numPr>
          <w:ilvl w:val="1"/>
          <w:numId w:val="17"/>
        </w:numPr>
      </w:pPr>
      <w:r w:rsidRPr="002D112A">
        <w:t>перевести в статус «Черновик», если предыдущий статус был «Черновик»;</w:t>
      </w:r>
    </w:p>
    <w:p w14:paraId="5F48D272" w14:textId="500D2596" w:rsidR="003E2A58" w:rsidRPr="002D112A" w:rsidRDefault="003E4EC3" w:rsidP="004C5C31">
      <w:pPr>
        <w:pStyle w:val="ga"/>
        <w:numPr>
          <w:ilvl w:val="1"/>
          <w:numId w:val="17"/>
        </w:numPr>
      </w:pPr>
      <w:r w:rsidRPr="002D112A">
        <w:t xml:space="preserve">перевести в статус «Принято к рассмотрению» (нажать на кнопку </w:t>
      </w:r>
      <w:r w:rsidRPr="002D112A">
        <w:rPr>
          <w:rStyle w:val="gfff4"/>
        </w:rPr>
        <w:t>В</w:t>
      </w:r>
      <w:r w:rsidR="003E2A58" w:rsidRPr="002D112A">
        <w:rPr>
          <w:rStyle w:val="gfff4"/>
        </w:rPr>
        <w:t>ернуть</w:t>
      </w:r>
      <w:r w:rsidR="003E2A58" w:rsidRPr="002D112A">
        <w:t xml:space="preserve"> в очередь), если предыдущий статус был «Принято к рассмотрению» (</w:t>
      </w:r>
      <w:r w:rsidR="000E102D" w:rsidRPr="002D112A">
        <w:t>доступно пользователям с ролями «Специалист МОУО», «Специалист РОУО» с заявлениями в школах прямого подчинения</w:t>
      </w:r>
      <w:r w:rsidR="000E102D" w:rsidRPr="002D112A" w:rsidDel="000E102D">
        <w:t>)</w:t>
      </w:r>
      <w:r w:rsidR="004A4087" w:rsidRPr="002D112A">
        <w:t>.</w:t>
      </w:r>
    </w:p>
    <w:p w14:paraId="6693866F" w14:textId="3B361F96" w:rsidR="003E2A58" w:rsidRPr="002D112A" w:rsidRDefault="003E2A58" w:rsidP="00C64D05">
      <w:pPr>
        <w:pStyle w:val="gff0"/>
        <w:keepNext/>
      </w:pPr>
      <w:r w:rsidRPr="002D112A">
        <w:lastRenderedPageBreak/>
        <w:t xml:space="preserve">Информация об изменении статуса заявления фиксируется в блоке </w:t>
      </w:r>
      <w:r w:rsidRPr="002D112A">
        <w:rPr>
          <w:b/>
          <w:bCs/>
        </w:rPr>
        <w:t>История изменений</w:t>
      </w:r>
      <w:r w:rsidRPr="002D112A">
        <w:t xml:space="preserve"> на</w:t>
      </w:r>
      <w:r w:rsidR="0035612C" w:rsidRPr="002D112A">
        <w:t xml:space="preserve"> странице просмотра заявления (рисунок </w:t>
      </w:r>
      <w:r w:rsidR="0046521D" w:rsidRPr="002D112A">
        <w:fldChar w:fldCharType="begin"/>
      </w:r>
      <w:r w:rsidR="0046521D" w:rsidRPr="002D112A">
        <w:instrText xml:space="preserve"> REF _Ref25227824 \n \h \# \0 </w:instrText>
      </w:r>
      <w:r w:rsidR="002D112A">
        <w:instrText xml:space="preserve"> \* MERGEFORMAT </w:instrText>
      </w:r>
      <w:r w:rsidR="0046521D" w:rsidRPr="002D112A">
        <w:fldChar w:fldCharType="separate"/>
      </w:r>
      <w:r w:rsidR="00043F4F">
        <w:t>35</w:t>
      </w:r>
      <w:r w:rsidR="0046521D" w:rsidRPr="002D112A">
        <w:fldChar w:fldCharType="end"/>
      </w:r>
      <w:r w:rsidRPr="002D112A">
        <w:t>).</w:t>
      </w:r>
    </w:p>
    <w:p w14:paraId="2BF152E2" w14:textId="40045546" w:rsidR="003E2A58" w:rsidRPr="002D112A" w:rsidRDefault="000E102D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C83C9F3" wp14:editId="7C27901C">
            <wp:extent cx="5939790" cy="1416685"/>
            <wp:effectExtent l="19050" t="19050" r="22860" b="12065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166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2258FD6" w14:textId="2ED90151" w:rsidR="003E2A58" w:rsidRPr="002D112A" w:rsidRDefault="003E2A58" w:rsidP="00795D88">
      <w:pPr>
        <w:pStyle w:val="ge"/>
      </w:pPr>
      <w:bookmarkStart w:id="87" w:name="_Ref25227824"/>
      <w:r w:rsidRPr="002D112A">
        <w:t xml:space="preserve">Блок </w:t>
      </w:r>
      <w:r w:rsidRPr="002D112A">
        <w:rPr>
          <w:b/>
          <w:bCs/>
        </w:rPr>
        <w:t>История изменений</w:t>
      </w:r>
      <w:bookmarkEnd w:id="87"/>
    </w:p>
    <w:p w14:paraId="1698B59A" w14:textId="51019CCE" w:rsidR="003E2A58" w:rsidRPr="002D112A" w:rsidRDefault="003E2A58" w:rsidP="00795D88">
      <w:pPr>
        <w:pStyle w:val="g30"/>
      </w:pPr>
      <w:r w:rsidRPr="002D112A">
        <w:t>Поиск заявления</w:t>
      </w:r>
    </w:p>
    <w:p w14:paraId="09319D58" w14:textId="4B877289" w:rsidR="003E2A58" w:rsidRPr="002D112A" w:rsidRDefault="00776B58" w:rsidP="00522048">
      <w:pPr>
        <w:pStyle w:val="gff6"/>
      </w:pPr>
      <w:r w:rsidRPr="002D112A">
        <w:t xml:space="preserve">В системе уже заданы следующие стандартные фильтры </w:t>
      </w:r>
      <w:r w:rsidR="00CF6D59" w:rsidRPr="002D112A">
        <w:t xml:space="preserve">(рисунок </w:t>
      </w:r>
      <w:r w:rsidR="00CF6D59" w:rsidRPr="002D112A">
        <w:fldChar w:fldCharType="begin"/>
      </w:r>
      <w:r w:rsidR="00CF6D59" w:rsidRPr="002D112A">
        <w:instrText xml:space="preserve"> REF _Ref25227845 \n \h \# \0 </w:instrText>
      </w:r>
      <w:r w:rsidRPr="002D112A">
        <w:instrText xml:space="preserve"> \* MERGEFORMAT </w:instrText>
      </w:r>
      <w:r w:rsidR="00CF6D59" w:rsidRPr="002D112A">
        <w:fldChar w:fldCharType="separate"/>
      </w:r>
      <w:r w:rsidR="00043F4F">
        <w:t>36</w:t>
      </w:r>
      <w:r w:rsidR="00CF6D59" w:rsidRPr="002D112A">
        <w:fldChar w:fldCharType="end"/>
      </w:r>
      <w:r w:rsidR="00CF6D59" w:rsidRPr="002D112A">
        <w:t>)</w:t>
      </w:r>
      <w:r w:rsidR="003E2A58" w:rsidRPr="002D112A">
        <w:t>:</w:t>
      </w:r>
    </w:p>
    <w:p w14:paraId="4F6E0086" w14:textId="2367D585" w:rsidR="003E2A58" w:rsidRPr="002D112A" w:rsidRDefault="00B16821" w:rsidP="00795D88">
      <w:pPr>
        <w:pStyle w:val="gf9"/>
      </w:pPr>
      <w:r w:rsidRPr="002D112A">
        <w:t xml:space="preserve">статусам </w:t>
      </w:r>
      <w:r w:rsidR="003E2A58" w:rsidRPr="002D112A">
        <w:t>заявлений («Все», «Черновики», «Приняты к рассмотрению», «Зачисленные», Архивные», «Отказано»);</w:t>
      </w:r>
    </w:p>
    <w:p w14:paraId="4F64F36D" w14:textId="51D43F41" w:rsidR="00820B66" w:rsidRPr="002D112A" w:rsidRDefault="00820B6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68B8DEF" wp14:editId="35AEB496">
            <wp:extent cx="2714625" cy="4781550"/>
            <wp:effectExtent l="19050" t="19050" r="2857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7815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5C3BBB2" w14:textId="7286C8B6" w:rsidR="003E2A58" w:rsidRPr="002D112A" w:rsidRDefault="003E2A58" w:rsidP="00795D88">
      <w:pPr>
        <w:pStyle w:val="ge"/>
      </w:pPr>
      <w:bookmarkStart w:id="88" w:name="_Ref25227845"/>
      <w:r w:rsidRPr="002D112A">
        <w:t xml:space="preserve">Фильтры в разделе </w:t>
      </w:r>
      <w:r w:rsidRPr="002D112A">
        <w:rPr>
          <w:b/>
          <w:bCs/>
        </w:rPr>
        <w:t>Заявления</w:t>
      </w:r>
      <w:bookmarkEnd w:id="88"/>
    </w:p>
    <w:p w14:paraId="0E0892CF" w14:textId="77777777" w:rsidR="00BA05E5" w:rsidRPr="002D112A" w:rsidRDefault="00BA05E5" w:rsidP="00BA05E5">
      <w:pPr>
        <w:pStyle w:val="gf9"/>
      </w:pPr>
      <w:r w:rsidRPr="002D112A">
        <w:t>по территориальной привязке («По закрепленной территории», «Не по закрепленной территории»);</w:t>
      </w:r>
    </w:p>
    <w:p w14:paraId="79F4D554" w14:textId="2BBA4F95" w:rsidR="00BA05E5" w:rsidRPr="002D112A" w:rsidRDefault="00BA05E5" w:rsidP="00BA05E5">
      <w:pPr>
        <w:pStyle w:val="gf9"/>
      </w:pPr>
      <w:r w:rsidRPr="002D112A">
        <w:lastRenderedPageBreak/>
        <w:t>по источнику («Все заявления», «Только из Системы», «Только с Госуслуг», «МФЦ»</w:t>
      </w:r>
      <w:r w:rsidR="0040107F" w:rsidRPr="002D112A">
        <w:t>, «Только КУ»</w:t>
      </w:r>
      <w:r w:rsidRPr="002D112A">
        <w:t>).</w:t>
      </w:r>
    </w:p>
    <w:p w14:paraId="2C532D96" w14:textId="691B6AC1" w:rsidR="00BA05E5" w:rsidRPr="002D112A" w:rsidRDefault="00BA05E5" w:rsidP="00DA0BDB">
      <w:pPr>
        <w:pStyle w:val="gf9"/>
      </w:pPr>
      <w:r w:rsidRPr="002D112A">
        <w:t>отмеченные (проставлен «Флажок»).</w:t>
      </w:r>
    </w:p>
    <w:p w14:paraId="3D0FC243" w14:textId="7CF09C09" w:rsidR="00B33490" w:rsidRPr="002D112A" w:rsidRDefault="00B33490" w:rsidP="00522048">
      <w:pPr>
        <w:pStyle w:val="gff6"/>
      </w:pPr>
      <w:r w:rsidRPr="002D112A">
        <w:t xml:space="preserve">В разделе </w:t>
      </w:r>
      <w:r w:rsidRPr="002D112A">
        <w:rPr>
          <w:rStyle w:val="gfff4"/>
        </w:rPr>
        <w:t>Заявления</w:t>
      </w:r>
      <w:r w:rsidRPr="002D112A">
        <w:t xml:space="preserve"> существуют следующие дополнительные фильтры:</w:t>
      </w:r>
    </w:p>
    <w:p w14:paraId="209C477A" w14:textId="4CC09EBE" w:rsidR="00B33490" w:rsidRPr="002D112A" w:rsidRDefault="00B33490" w:rsidP="00795D88">
      <w:pPr>
        <w:pStyle w:val="gf9"/>
      </w:pPr>
      <w:r w:rsidRPr="002D112A">
        <w:t>учебный год;</w:t>
      </w:r>
    </w:p>
    <w:p w14:paraId="266EE392" w14:textId="1496BA24" w:rsidR="00B33490" w:rsidRPr="002D112A" w:rsidRDefault="00B33490" w:rsidP="00795D88">
      <w:pPr>
        <w:pStyle w:val="gf9"/>
      </w:pPr>
      <w:r w:rsidRPr="002D112A">
        <w:t>номер заявления;</w:t>
      </w:r>
    </w:p>
    <w:p w14:paraId="258BDB0D" w14:textId="6424E38D" w:rsidR="0040107F" w:rsidRPr="002D112A" w:rsidRDefault="0040107F" w:rsidP="00795D88">
      <w:pPr>
        <w:pStyle w:val="gf9"/>
      </w:pPr>
      <w:r w:rsidRPr="002D112A">
        <w:t>номер ЕПГУ</w:t>
      </w:r>
      <w:r w:rsidR="002B2006" w:rsidRPr="002D112A">
        <w:t>;</w:t>
      </w:r>
    </w:p>
    <w:p w14:paraId="071D2020" w14:textId="2466847E" w:rsidR="00B33490" w:rsidRPr="002D112A" w:rsidRDefault="004D35CB" w:rsidP="00795D88">
      <w:pPr>
        <w:pStyle w:val="gf9"/>
      </w:pPr>
      <w:r w:rsidRPr="002D112A">
        <w:t xml:space="preserve">фамилия </w:t>
      </w:r>
      <w:r w:rsidR="00B33490" w:rsidRPr="002D112A">
        <w:t>ребёнка;</w:t>
      </w:r>
    </w:p>
    <w:p w14:paraId="03661510" w14:textId="0BF595EA" w:rsidR="00B33490" w:rsidRPr="002D112A" w:rsidRDefault="004D35CB" w:rsidP="00795D88">
      <w:pPr>
        <w:pStyle w:val="gf9"/>
      </w:pPr>
      <w:r w:rsidRPr="002D112A">
        <w:t>и</w:t>
      </w:r>
      <w:r w:rsidR="00B33490" w:rsidRPr="002D112A">
        <w:t>мя ребёнка;</w:t>
      </w:r>
    </w:p>
    <w:p w14:paraId="7E42CB71" w14:textId="6784F810" w:rsidR="00B33490" w:rsidRPr="002D112A" w:rsidRDefault="004D35CB" w:rsidP="00795D88">
      <w:pPr>
        <w:pStyle w:val="gf9"/>
      </w:pPr>
      <w:r w:rsidRPr="002D112A">
        <w:t xml:space="preserve">отчество </w:t>
      </w:r>
      <w:r w:rsidR="00B33490" w:rsidRPr="002D112A">
        <w:t>ребёнка;</w:t>
      </w:r>
    </w:p>
    <w:p w14:paraId="6383BCF0" w14:textId="46963323" w:rsidR="00B33490" w:rsidRPr="002D112A" w:rsidRDefault="00B33490" w:rsidP="00795D88">
      <w:pPr>
        <w:pStyle w:val="gf9"/>
      </w:pPr>
      <w:r w:rsidRPr="002D112A">
        <w:t>параллель;</w:t>
      </w:r>
    </w:p>
    <w:p w14:paraId="4FF42C03" w14:textId="0B34AAF2" w:rsidR="00B33490" w:rsidRPr="002D112A" w:rsidRDefault="00B33490" w:rsidP="00795D88">
      <w:pPr>
        <w:pStyle w:val="gf9"/>
      </w:pPr>
      <w:r w:rsidRPr="002D112A">
        <w:t>дата рождения ребёнка;</w:t>
      </w:r>
    </w:p>
    <w:p w14:paraId="429921FB" w14:textId="2F8891ED" w:rsidR="00913BF9" w:rsidRPr="002D112A" w:rsidRDefault="00913BF9" w:rsidP="00795D88">
      <w:pPr>
        <w:pStyle w:val="gf9"/>
      </w:pPr>
      <w:r w:rsidRPr="002D112A">
        <w:t xml:space="preserve">тип подчинения (доступно пользователям с </w:t>
      </w:r>
      <w:r w:rsidR="009375D6" w:rsidRPr="002D112A">
        <w:t xml:space="preserve">ролью </w:t>
      </w:r>
      <w:r w:rsidRPr="002D112A">
        <w:t>«Специалист РОУО»);</w:t>
      </w:r>
    </w:p>
    <w:p w14:paraId="07B983C3" w14:textId="7EBD6083" w:rsidR="00913BF9" w:rsidRPr="002D112A" w:rsidRDefault="00913BF9" w:rsidP="00795D88">
      <w:pPr>
        <w:pStyle w:val="gf9"/>
      </w:pPr>
      <w:r w:rsidRPr="002D112A">
        <w:t xml:space="preserve">все МОУО (доступно пользователям с </w:t>
      </w:r>
      <w:r w:rsidR="009375D6" w:rsidRPr="002D112A">
        <w:t xml:space="preserve">ролью </w:t>
      </w:r>
      <w:r w:rsidRPr="002D112A">
        <w:t>«Специалист РОУО»);</w:t>
      </w:r>
    </w:p>
    <w:p w14:paraId="65494D59" w14:textId="1E2AE8D8" w:rsidR="00B33490" w:rsidRPr="002D112A" w:rsidRDefault="00B33490" w:rsidP="001B6537">
      <w:pPr>
        <w:pStyle w:val="gf9"/>
      </w:pPr>
      <w:r w:rsidRPr="002D112A">
        <w:t>образовательная организация</w:t>
      </w:r>
      <w:r w:rsidR="001B6537" w:rsidRPr="002D112A">
        <w:t xml:space="preserve"> </w:t>
      </w:r>
      <w:r w:rsidR="0040107F" w:rsidRPr="002D112A">
        <w:t xml:space="preserve">(доступно только с ролью </w:t>
      </w:r>
      <w:r w:rsidR="001B6537" w:rsidRPr="002D112A">
        <w:t>«Специалист РОУО» и «Специалист МОУО»</w:t>
      </w:r>
      <w:r w:rsidR="0040107F" w:rsidRPr="002D112A">
        <w:t>)</w:t>
      </w:r>
      <w:r w:rsidRPr="002D112A">
        <w:t>;</w:t>
      </w:r>
    </w:p>
    <w:p w14:paraId="48293C81" w14:textId="46B288BF" w:rsidR="00B33490" w:rsidRPr="002D112A" w:rsidRDefault="00B33490" w:rsidP="00795D88">
      <w:pPr>
        <w:pStyle w:val="gf9"/>
      </w:pPr>
      <w:r w:rsidRPr="002D112A">
        <w:t>серия удостоверяющего документа ребёнка;</w:t>
      </w:r>
    </w:p>
    <w:p w14:paraId="7102ED4A" w14:textId="0D62E925" w:rsidR="00B33490" w:rsidRPr="002D112A" w:rsidRDefault="00B33490" w:rsidP="00795D88">
      <w:pPr>
        <w:pStyle w:val="gf9"/>
      </w:pPr>
      <w:r w:rsidRPr="002D112A">
        <w:t>номер удостоверяющего документа ребёнка;</w:t>
      </w:r>
    </w:p>
    <w:p w14:paraId="2696E006" w14:textId="6DFD046C" w:rsidR="004E7594" w:rsidRPr="002D112A" w:rsidRDefault="004E7594" w:rsidP="00795D88">
      <w:pPr>
        <w:pStyle w:val="gf9"/>
      </w:pPr>
      <w:r w:rsidRPr="002D112A">
        <w:t>льгота;</w:t>
      </w:r>
    </w:p>
    <w:p w14:paraId="3E38FAFF" w14:textId="3EC04025" w:rsidR="009357BA" w:rsidRPr="002D112A" w:rsidRDefault="009357BA" w:rsidP="00795D88">
      <w:pPr>
        <w:pStyle w:val="gf9"/>
      </w:pPr>
      <w:r w:rsidRPr="002D112A">
        <w:t>гражданство;</w:t>
      </w:r>
    </w:p>
    <w:p w14:paraId="3658DF5E" w14:textId="662FCF4E" w:rsidR="00FA108E" w:rsidRPr="002D112A" w:rsidRDefault="00B33490" w:rsidP="00795D88">
      <w:pPr>
        <w:pStyle w:val="gf9"/>
      </w:pPr>
      <w:r w:rsidRPr="002D112A">
        <w:t>период, в течение которого было подано заявление</w:t>
      </w:r>
      <w:r w:rsidR="00FA108E" w:rsidRPr="002D112A">
        <w:t xml:space="preserve"> (выбор дат в календаре)</w:t>
      </w:r>
      <w:r w:rsidRPr="002D112A">
        <w:t>.</w:t>
      </w:r>
      <w:r w:rsidR="0035612C" w:rsidRPr="002D112A">
        <w:t xml:space="preserve"> </w:t>
      </w:r>
    </w:p>
    <w:p w14:paraId="27D51B8A" w14:textId="4C079F39" w:rsidR="0035612C" w:rsidRPr="002D112A" w:rsidRDefault="00B33490" w:rsidP="00FA108E">
      <w:pPr>
        <w:pStyle w:val="gff0"/>
      </w:pPr>
      <w:r w:rsidRPr="002D112A">
        <w:t>Также можно задать любой текстовый критерий в общей поисковой строке</w:t>
      </w:r>
      <w:r w:rsidRPr="002D112A">
        <w:rPr>
          <w:noProof/>
          <w:lang w:eastAsia="ru-RU"/>
        </w:rPr>
        <w:drawing>
          <wp:inline distT="0" distB="0" distL="0" distR="0" wp14:anchorId="1BF05C0E" wp14:editId="2D219B58">
            <wp:extent cx="1561905" cy="304762"/>
            <wp:effectExtent l="19050" t="19050" r="19685" b="1968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304762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FA108E" w:rsidRPr="002D112A">
        <w:t>.</w:t>
      </w:r>
    </w:p>
    <w:p w14:paraId="4EB92FE8" w14:textId="359EF43D" w:rsidR="00B33490" w:rsidRPr="002D112A" w:rsidRDefault="00CF6D59" w:rsidP="00522048">
      <w:pPr>
        <w:pStyle w:val="gff0"/>
      </w:pPr>
      <w:r w:rsidRPr="002D112A">
        <w:t xml:space="preserve">Для применения фильтров необходимо </w:t>
      </w:r>
      <w:r w:rsidR="00B33490" w:rsidRPr="002D112A">
        <w:t xml:space="preserve">нажать на кнопку </w:t>
      </w:r>
      <w:r w:rsidR="00B33490" w:rsidRPr="002D112A">
        <w:rPr>
          <w:rStyle w:val="gfff4"/>
        </w:rPr>
        <w:t>Найти</w:t>
      </w:r>
      <w:r w:rsidR="00B33490" w:rsidRPr="002D112A">
        <w:t xml:space="preserve">, </w:t>
      </w:r>
      <w:r w:rsidRPr="002D112A">
        <w:t xml:space="preserve">после этого в списке заявлений отобразятся </w:t>
      </w:r>
      <w:r w:rsidR="00B33490" w:rsidRPr="002D112A">
        <w:t xml:space="preserve">найденные по </w:t>
      </w:r>
      <w:r w:rsidRPr="002D112A">
        <w:t xml:space="preserve">заданным </w:t>
      </w:r>
      <w:r w:rsidR="00B33490" w:rsidRPr="002D112A">
        <w:t>критериям заявления.</w:t>
      </w:r>
    </w:p>
    <w:p w14:paraId="316FBEFC" w14:textId="34C646D1" w:rsidR="00B33490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1553A2EE" wp14:editId="449E38FC">
            <wp:extent cx="171450" cy="171450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33490" w:rsidRPr="002D112A">
        <w:rPr>
          <w:rStyle w:val="gffff1"/>
        </w:rPr>
        <w:t xml:space="preserve">для очистки полей поиска </w:t>
      </w:r>
      <w:r w:rsidR="0053356F" w:rsidRPr="002D112A">
        <w:rPr>
          <w:rStyle w:val="gffff1"/>
        </w:rPr>
        <w:t>и применённых фильтров необходимо</w:t>
      </w:r>
      <w:r w:rsidR="00B33490" w:rsidRPr="002D112A">
        <w:rPr>
          <w:rStyle w:val="gffff1"/>
        </w:rPr>
        <w:t xml:space="preserve"> </w:t>
      </w:r>
      <w:r w:rsidR="0053356F" w:rsidRPr="002D112A">
        <w:rPr>
          <w:rStyle w:val="gffff1"/>
        </w:rPr>
        <w:t xml:space="preserve">нажать на </w:t>
      </w:r>
      <w:proofErr w:type="gramStart"/>
      <w:r w:rsidR="00B33490" w:rsidRPr="002D112A">
        <w:rPr>
          <w:rStyle w:val="gffff1"/>
        </w:rPr>
        <w:t>действие</w:t>
      </w:r>
      <w:proofErr w:type="gramEnd"/>
      <w:r w:rsidR="00B33490" w:rsidRPr="002D112A">
        <w:rPr>
          <w:rStyle w:val="gffff1"/>
        </w:rPr>
        <w:t xml:space="preserve"> </w:t>
      </w:r>
      <w:r w:rsidR="00B33490" w:rsidRPr="002D112A">
        <w:rPr>
          <w:rStyle w:val="gfff4"/>
          <w:sz w:val="24"/>
        </w:rPr>
        <w:t>Очистить поля</w:t>
      </w:r>
      <w:r w:rsidR="00B33490" w:rsidRPr="002D112A">
        <w:rPr>
          <w:rStyle w:val="gffff1"/>
          <w:b/>
        </w:rPr>
        <w:t>.</w:t>
      </w:r>
    </w:p>
    <w:p w14:paraId="26FE8C03" w14:textId="77777777" w:rsidR="00B33490" w:rsidRPr="002D112A" w:rsidRDefault="00B33490" w:rsidP="00522048">
      <w:pPr>
        <w:pStyle w:val="gff6"/>
      </w:pPr>
      <w:r w:rsidRPr="002D112A">
        <w:t>Часто используемые фильтры можно сохранить, чтобы каждый раз не настраивать фильтр поиска. Для этого необходимо:</w:t>
      </w:r>
    </w:p>
    <w:p w14:paraId="0E4E06FD" w14:textId="35979CEA" w:rsidR="00B33490" w:rsidRPr="002D112A" w:rsidRDefault="00B33490">
      <w:pPr>
        <w:pStyle w:val="ga"/>
        <w:numPr>
          <w:ilvl w:val="0"/>
          <w:numId w:val="38"/>
        </w:numPr>
      </w:pPr>
      <w:r w:rsidRPr="002D112A">
        <w:t>задать критерии поиска;</w:t>
      </w:r>
    </w:p>
    <w:p w14:paraId="626EDEB7" w14:textId="7B2B5B2B" w:rsidR="00B33490" w:rsidRPr="002D112A" w:rsidRDefault="00B33490" w:rsidP="00795D88">
      <w:pPr>
        <w:pStyle w:val="ga"/>
      </w:pPr>
      <w:r w:rsidRPr="002D112A">
        <w:t xml:space="preserve">выбрать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Сохранить как фильтр</w:t>
      </w:r>
      <w:r w:rsidRPr="002D112A">
        <w:t>;</w:t>
      </w:r>
    </w:p>
    <w:p w14:paraId="44F69A09" w14:textId="59761322" w:rsidR="00DA0BDB" w:rsidRPr="002D112A" w:rsidRDefault="00B33490" w:rsidP="00DA0BDB">
      <w:pPr>
        <w:pStyle w:val="ga"/>
      </w:pPr>
      <w:r w:rsidRPr="002D112A">
        <w:lastRenderedPageBreak/>
        <w:t>в</w:t>
      </w:r>
      <w:r w:rsidR="0035612C" w:rsidRPr="002D112A">
        <w:t>вести название нового фильтра</w:t>
      </w:r>
      <w:r w:rsidR="00776B58" w:rsidRPr="002D112A">
        <w:t xml:space="preserve"> во всплывающем окне</w:t>
      </w:r>
      <w:r w:rsidR="0035612C" w:rsidRPr="002D112A">
        <w:t xml:space="preserve"> (рисунок </w:t>
      </w:r>
      <w:r w:rsidR="0046521D" w:rsidRPr="002D112A">
        <w:fldChar w:fldCharType="begin"/>
      </w:r>
      <w:r w:rsidR="0046521D" w:rsidRPr="002D112A">
        <w:instrText xml:space="preserve"> REF _Ref25227885 \n \h \# \0 </w:instrText>
      </w:r>
      <w:r w:rsidR="00905B13" w:rsidRPr="002D112A">
        <w:instrText xml:space="preserve"> \* MERGEFORMAT </w:instrText>
      </w:r>
      <w:r w:rsidR="0046521D" w:rsidRPr="002D112A">
        <w:fldChar w:fldCharType="separate"/>
      </w:r>
      <w:r w:rsidR="00043F4F">
        <w:t>37</w:t>
      </w:r>
      <w:r w:rsidR="0046521D" w:rsidRPr="002D112A">
        <w:fldChar w:fldCharType="end"/>
      </w:r>
      <w:r w:rsidRPr="002D112A">
        <w:t>);</w:t>
      </w:r>
      <w:r w:rsidR="00DA0BDB" w:rsidRPr="002D112A">
        <w:t xml:space="preserve"> </w:t>
      </w:r>
    </w:p>
    <w:p w14:paraId="10A17B78" w14:textId="18AD6411" w:rsidR="00B33490" w:rsidRPr="002D112A" w:rsidRDefault="00DA0BDB" w:rsidP="00D431DE">
      <w:pPr>
        <w:pStyle w:val="ga"/>
        <w:keepNext/>
      </w:pPr>
      <w:r w:rsidRPr="002D112A">
        <w:t xml:space="preserve">нажать на кнопку </w:t>
      </w:r>
      <w:r w:rsidRPr="002D112A">
        <w:rPr>
          <w:rStyle w:val="gfff4"/>
        </w:rPr>
        <w:t>Создать</w:t>
      </w:r>
      <w:r w:rsidRPr="002D112A">
        <w:t>;</w:t>
      </w:r>
    </w:p>
    <w:p w14:paraId="3BCE0C65" w14:textId="7A02D596" w:rsidR="00B33490" w:rsidRPr="002D112A" w:rsidRDefault="00B3349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9C8D7CC" wp14:editId="1CCFF7D2">
            <wp:extent cx="4467904" cy="1574800"/>
            <wp:effectExtent l="0" t="0" r="8890" b="635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13438" cy="15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5107" w14:textId="35AD1500" w:rsidR="00B33490" w:rsidRPr="002D112A" w:rsidRDefault="00B33490" w:rsidP="00795D88">
      <w:pPr>
        <w:pStyle w:val="ge"/>
      </w:pPr>
      <w:bookmarkStart w:id="89" w:name="_Ref25227885"/>
      <w:r w:rsidRPr="002D112A">
        <w:t>Настройка личного фильтра</w:t>
      </w:r>
      <w:bookmarkEnd w:id="89"/>
    </w:p>
    <w:p w14:paraId="6F80A7AA" w14:textId="660C748B" w:rsidR="00B33490" w:rsidRPr="002D112A" w:rsidRDefault="00B16821" w:rsidP="00C44E6E">
      <w:pPr>
        <w:pStyle w:val="ga"/>
      </w:pPr>
      <w:r w:rsidRPr="002D112A">
        <w:t xml:space="preserve">сохраненный </w:t>
      </w:r>
      <w:r w:rsidR="00B33490" w:rsidRPr="002D112A">
        <w:t>фильтр будет отображ</w:t>
      </w:r>
      <w:r w:rsidR="00EE40AE" w:rsidRPr="002D112A">
        <w:t>аться в перечне всех фильтров (</w:t>
      </w:r>
      <w:r w:rsidR="00D23F0C" w:rsidRPr="002D112A">
        <w:t>рисунок </w:t>
      </w:r>
      <w:r w:rsidR="0046521D" w:rsidRPr="002D112A">
        <w:fldChar w:fldCharType="begin"/>
      </w:r>
      <w:r w:rsidR="0046521D" w:rsidRPr="002D112A">
        <w:instrText xml:space="preserve"> REF _Ref25227908 \n \h \# \0 </w:instrText>
      </w:r>
      <w:r w:rsidR="00905B13" w:rsidRPr="002D112A">
        <w:instrText xml:space="preserve"> \* MERGEFORMAT </w:instrText>
      </w:r>
      <w:r w:rsidR="0046521D" w:rsidRPr="002D112A">
        <w:fldChar w:fldCharType="separate"/>
      </w:r>
      <w:r w:rsidR="00043F4F">
        <w:t>38</w:t>
      </w:r>
      <w:r w:rsidR="0046521D" w:rsidRPr="002D112A">
        <w:fldChar w:fldCharType="end"/>
      </w:r>
      <w:r w:rsidR="00B33490" w:rsidRPr="002D112A">
        <w:t>);</w:t>
      </w:r>
    </w:p>
    <w:p w14:paraId="15228A74" w14:textId="312A6A71" w:rsidR="00913BF9" w:rsidRPr="002D112A" w:rsidRDefault="00B3349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61B2931" wp14:editId="2BDE9073">
            <wp:extent cx="2463800" cy="4005663"/>
            <wp:effectExtent l="19050" t="19050" r="12700" b="1397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74607" cy="402323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C54518C" w14:textId="197E172C" w:rsidR="00B33490" w:rsidRPr="002D112A" w:rsidRDefault="00B33490" w:rsidP="00795D88">
      <w:pPr>
        <w:pStyle w:val="ge"/>
      </w:pPr>
      <w:bookmarkStart w:id="90" w:name="_Ref25227908"/>
      <w:r w:rsidRPr="002D112A">
        <w:t>Сохранение личного фильтра</w:t>
      </w:r>
      <w:bookmarkEnd w:id="90"/>
    </w:p>
    <w:p w14:paraId="6B363437" w14:textId="5D0064BF" w:rsidR="00B33490" w:rsidRPr="002D112A" w:rsidRDefault="00517D16" w:rsidP="004445B4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51F43620" wp14:editId="20CD50F4">
            <wp:extent cx="171450" cy="171450"/>
            <wp:effectExtent l="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33490" w:rsidRPr="002D112A">
        <w:rPr>
          <w:rStyle w:val="gffff1"/>
        </w:rPr>
        <w:t>для удаления фильтра необходимо навести курсором на его название и нажать на</w:t>
      </w:r>
      <w:r w:rsidR="00EE40AE" w:rsidRPr="002D112A">
        <w:rPr>
          <w:rStyle w:val="gffff1"/>
        </w:rPr>
        <w:t xml:space="preserve"> всплывающую иконку «крестик» (рисунок </w:t>
      </w:r>
      <w:r w:rsidR="0046521D" w:rsidRPr="002D112A">
        <w:rPr>
          <w:rStyle w:val="gffff1"/>
        </w:rPr>
        <w:fldChar w:fldCharType="begin"/>
      </w:r>
      <w:r w:rsidR="0046521D" w:rsidRPr="002D112A">
        <w:rPr>
          <w:rStyle w:val="gffff1"/>
        </w:rPr>
        <w:instrText xml:space="preserve"> REF _Ref25227933 \n \h \# \0 </w:instrText>
      </w:r>
      <w:r w:rsidR="00A00EE6" w:rsidRPr="002D112A">
        <w:rPr>
          <w:rStyle w:val="gffff1"/>
        </w:rPr>
        <w:instrText xml:space="preserve"> \* MERGEFORMAT </w:instrText>
      </w:r>
      <w:r w:rsidR="0046521D" w:rsidRPr="002D112A">
        <w:rPr>
          <w:rStyle w:val="gffff1"/>
        </w:rPr>
      </w:r>
      <w:r w:rsidR="0046521D" w:rsidRPr="002D112A">
        <w:rPr>
          <w:rStyle w:val="gffff1"/>
        </w:rPr>
        <w:fldChar w:fldCharType="separate"/>
      </w:r>
      <w:r w:rsidR="00043F4F">
        <w:rPr>
          <w:rStyle w:val="gffff1"/>
        </w:rPr>
        <w:t>39</w:t>
      </w:r>
      <w:r w:rsidR="0046521D" w:rsidRPr="002D112A">
        <w:rPr>
          <w:rStyle w:val="gffff1"/>
        </w:rPr>
        <w:fldChar w:fldCharType="end"/>
      </w:r>
      <w:r w:rsidR="00B33490" w:rsidRPr="002D112A">
        <w:rPr>
          <w:rStyle w:val="gffff1"/>
        </w:rPr>
        <w:t>).</w:t>
      </w:r>
    </w:p>
    <w:p w14:paraId="271374D4" w14:textId="1CC4B60C" w:rsidR="00B33490" w:rsidRPr="002D112A" w:rsidRDefault="00B3349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1889A9D" wp14:editId="64CFD9F9">
            <wp:extent cx="2305050" cy="718458"/>
            <wp:effectExtent l="19050" t="19050" r="19050" b="2476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327369" cy="7254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175AE9A" w14:textId="78381E44" w:rsidR="00B33490" w:rsidRPr="002D112A" w:rsidRDefault="00B33490" w:rsidP="00795D88">
      <w:pPr>
        <w:pStyle w:val="ge"/>
      </w:pPr>
      <w:bookmarkStart w:id="91" w:name="_Ref25227933"/>
      <w:r w:rsidRPr="002D112A">
        <w:t>Удаление личного фильтра</w:t>
      </w:r>
      <w:bookmarkEnd w:id="91"/>
    </w:p>
    <w:p w14:paraId="6E1A0B80" w14:textId="4ABE0DB8" w:rsidR="00B33490" w:rsidRPr="002D112A" w:rsidRDefault="00B33490" w:rsidP="00795D88">
      <w:pPr>
        <w:pStyle w:val="g30"/>
      </w:pPr>
      <w:r w:rsidRPr="002D112A">
        <w:lastRenderedPageBreak/>
        <w:t>Печать и экспорт заявлений</w:t>
      </w:r>
    </w:p>
    <w:p w14:paraId="3C7C7F51" w14:textId="171AC023" w:rsidR="00B33490" w:rsidRPr="002D112A" w:rsidRDefault="001373B2" w:rsidP="00522048">
      <w:pPr>
        <w:pStyle w:val="gff6"/>
      </w:pPr>
      <w:r w:rsidRPr="002D112A">
        <w:t>Со с</w:t>
      </w:r>
      <w:r w:rsidR="00B33490" w:rsidRPr="002D112A">
        <w:t>писк</w:t>
      </w:r>
      <w:r w:rsidRPr="002D112A">
        <w:t>ом</w:t>
      </w:r>
      <w:r w:rsidR="00B33490" w:rsidRPr="002D112A">
        <w:t xml:space="preserve"> заявлений можно</w:t>
      </w:r>
      <w:r w:rsidRPr="002D112A">
        <w:t xml:space="preserve"> совершать следующие действия</w:t>
      </w:r>
      <w:r w:rsidR="006C6D6F" w:rsidRPr="002D112A">
        <w:t xml:space="preserve"> (рисунок </w:t>
      </w:r>
      <w:r w:rsidR="006C6D6F" w:rsidRPr="002D112A">
        <w:fldChar w:fldCharType="begin"/>
      </w:r>
      <w:r w:rsidR="006C6D6F" w:rsidRPr="002D112A">
        <w:instrText xml:space="preserve"> REF _Ref25227952 \n \h \# \0 </w:instrText>
      </w:r>
      <w:r w:rsidR="002D112A">
        <w:instrText xml:space="preserve"> \* MERGEFORMAT </w:instrText>
      </w:r>
      <w:r w:rsidR="006C6D6F" w:rsidRPr="002D112A">
        <w:fldChar w:fldCharType="separate"/>
      </w:r>
      <w:r w:rsidR="00043F4F">
        <w:t>40</w:t>
      </w:r>
      <w:r w:rsidR="006C6D6F" w:rsidRPr="002D112A">
        <w:fldChar w:fldCharType="end"/>
      </w:r>
      <w:r w:rsidR="006C6D6F" w:rsidRPr="002D112A">
        <w:t>)</w:t>
      </w:r>
      <w:r w:rsidR="00B33490" w:rsidRPr="002D112A">
        <w:t>:</w:t>
      </w:r>
    </w:p>
    <w:p w14:paraId="0F2D2B51" w14:textId="157C1051" w:rsidR="00B33490" w:rsidRPr="002D112A" w:rsidRDefault="004D35CB" w:rsidP="00795D88">
      <w:pPr>
        <w:pStyle w:val="gf9"/>
      </w:pPr>
      <w:r w:rsidRPr="002D112A">
        <w:t>р</w:t>
      </w:r>
      <w:r w:rsidR="00B16821" w:rsidRPr="002D112A">
        <w:t xml:space="preserve">аспечатать </w:t>
      </w:r>
      <w:r w:rsidR="00B33490" w:rsidRPr="002D112A">
        <w:t xml:space="preserve">– нажать на кнопку </w:t>
      </w:r>
      <w:r w:rsidR="00B33490" w:rsidRPr="002D112A">
        <w:rPr>
          <w:rStyle w:val="gfff4"/>
        </w:rPr>
        <w:t>Распечатать список</w:t>
      </w:r>
      <w:r w:rsidR="00B33490" w:rsidRPr="002D112A">
        <w:t>;</w:t>
      </w:r>
    </w:p>
    <w:p w14:paraId="1BEDFEC8" w14:textId="538AB37D" w:rsidR="00B33490" w:rsidRPr="002D112A" w:rsidRDefault="004D35CB" w:rsidP="00AC7EDB">
      <w:pPr>
        <w:pStyle w:val="gf9"/>
        <w:keepNext/>
      </w:pPr>
      <w:r w:rsidRPr="002D112A">
        <w:t>э</w:t>
      </w:r>
      <w:r w:rsidR="00B16821" w:rsidRPr="002D112A">
        <w:t xml:space="preserve">кспортировать </w:t>
      </w:r>
      <w:r w:rsidR="00B33490" w:rsidRPr="002D112A">
        <w:t>в формат</w:t>
      </w:r>
      <w:r w:rsidR="006C6D6F" w:rsidRPr="002D112A">
        <w:t xml:space="preserve"> электронных таблиц</w:t>
      </w:r>
      <w:r w:rsidR="00EE40AE" w:rsidRPr="002D112A">
        <w:t xml:space="preserve"> – нажать на кнопку </w:t>
      </w:r>
      <w:r w:rsidR="00EE40AE" w:rsidRPr="002D112A">
        <w:rPr>
          <w:rStyle w:val="gfff4"/>
        </w:rPr>
        <w:t>XLS</w:t>
      </w:r>
      <w:r w:rsidR="00B33490" w:rsidRPr="002D112A">
        <w:t>.</w:t>
      </w:r>
    </w:p>
    <w:p w14:paraId="434234A3" w14:textId="37CEE6C1" w:rsidR="003212B5" w:rsidRPr="002D112A" w:rsidRDefault="00B236A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A868A98" wp14:editId="779BBA66">
            <wp:extent cx="5939790" cy="1382395"/>
            <wp:effectExtent l="19050" t="19050" r="22860" b="2730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ohTE26Rr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823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2F63283" w14:textId="4AFAC133" w:rsidR="00B33490" w:rsidRPr="002D112A" w:rsidRDefault="00B33490" w:rsidP="00795D88">
      <w:pPr>
        <w:pStyle w:val="ge"/>
      </w:pPr>
      <w:bookmarkStart w:id="92" w:name="_Ref25227952"/>
      <w:r w:rsidRPr="002D112A">
        <w:t>Печать и экспорт заявлений</w:t>
      </w:r>
      <w:bookmarkEnd w:id="92"/>
    </w:p>
    <w:p w14:paraId="17FEF9F8" w14:textId="5418D4A0" w:rsidR="00B33490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57A1E97F" wp14:editId="79879223">
            <wp:extent cx="171450" cy="17145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33490" w:rsidRPr="002D112A">
        <w:rPr>
          <w:rStyle w:val="gffff1"/>
        </w:rPr>
        <w:t>выбрав соответствующий фильтр или критерий поиска, можно распечатать и экспортировать определенный список заявлений. Например, только заявления в статусе «Черновик» или заявления за «</w:t>
      </w:r>
      <w:proofErr w:type="gramStart"/>
      <w:r w:rsidR="00B33490" w:rsidRPr="002D112A">
        <w:rPr>
          <w:rStyle w:val="gffff1"/>
        </w:rPr>
        <w:t>20..</w:t>
      </w:r>
      <w:proofErr w:type="gramEnd"/>
      <w:r w:rsidR="00B33490" w:rsidRPr="002D112A">
        <w:rPr>
          <w:rStyle w:val="gffff1"/>
        </w:rPr>
        <w:t xml:space="preserve"> / </w:t>
      </w:r>
      <w:proofErr w:type="gramStart"/>
      <w:r w:rsidR="00B33490" w:rsidRPr="002D112A">
        <w:rPr>
          <w:rStyle w:val="gffff1"/>
        </w:rPr>
        <w:t>20..</w:t>
      </w:r>
      <w:proofErr w:type="gramEnd"/>
      <w:r w:rsidR="00B33490" w:rsidRPr="002D112A">
        <w:rPr>
          <w:rStyle w:val="gffff1"/>
        </w:rPr>
        <w:t xml:space="preserve"> » учебный год.</w:t>
      </w:r>
    </w:p>
    <w:p w14:paraId="2BC856D8" w14:textId="5C1EF560" w:rsidR="00B33490" w:rsidRPr="002D112A" w:rsidRDefault="00B33490" w:rsidP="00DE2734">
      <w:pPr>
        <w:pStyle w:val="gff6"/>
      </w:pPr>
      <w:r w:rsidRPr="002D112A">
        <w:t>На странице просмотр</w:t>
      </w:r>
      <w:r w:rsidR="00EE40AE" w:rsidRPr="002D112A">
        <w:t xml:space="preserve">а заявления доступны </w:t>
      </w:r>
      <w:r w:rsidR="00857BD9" w:rsidRPr="002D112A">
        <w:t xml:space="preserve">следующие </w:t>
      </w:r>
      <w:r w:rsidR="00EE40AE" w:rsidRPr="002D112A">
        <w:t>действия (</w:t>
      </w:r>
      <w:r w:rsidR="00F85246" w:rsidRPr="002D112A">
        <w:t>рисунок </w:t>
      </w:r>
      <w:r w:rsidR="00220A51" w:rsidRPr="002D112A">
        <w:fldChar w:fldCharType="begin"/>
      </w:r>
      <w:r w:rsidR="00220A51" w:rsidRPr="002D112A">
        <w:instrText xml:space="preserve"> REF _Ref25227978 \n \h \# \0 </w:instrText>
      </w:r>
      <w:r w:rsidR="006C6D6F" w:rsidRPr="002D112A">
        <w:instrText xml:space="preserve"> \* MERGEFORMAT </w:instrText>
      </w:r>
      <w:r w:rsidR="00220A51" w:rsidRPr="002D112A">
        <w:fldChar w:fldCharType="separate"/>
      </w:r>
      <w:r w:rsidR="00043F4F">
        <w:rPr>
          <w:b/>
          <w:bCs/>
        </w:rPr>
        <w:t>Ошибка! Источник ссылки не найден.</w:t>
      </w:r>
      <w:r w:rsidR="00220A51" w:rsidRPr="002D112A">
        <w:fldChar w:fldCharType="end"/>
      </w:r>
      <w:r w:rsidRPr="002D112A">
        <w:t>):</w:t>
      </w:r>
    </w:p>
    <w:p w14:paraId="52FF0D87" w14:textId="77777777" w:rsidR="00655E14" w:rsidRPr="002D112A" w:rsidRDefault="00655E14" w:rsidP="00655E14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B3E4F2C" wp14:editId="706FF3AB">
            <wp:extent cx="4695825" cy="816272"/>
            <wp:effectExtent l="19050" t="19050" r="9525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37076" cy="82344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BF07680" w14:textId="10E4A9F0" w:rsidR="00655E14" w:rsidRPr="002D112A" w:rsidRDefault="00655E14" w:rsidP="00DE2734">
      <w:pPr>
        <w:pStyle w:val="ge"/>
      </w:pPr>
      <w:r w:rsidRPr="002D112A">
        <w:t>Действия на странице просмотра заявления</w:t>
      </w:r>
    </w:p>
    <w:p w14:paraId="3FB86C58" w14:textId="58C0982D" w:rsidR="00B33490" w:rsidRPr="002D112A" w:rsidRDefault="004D35CB" w:rsidP="004D35CB">
      <w:pPr>
        <w:pStyle w:val="gf9"/>
      </w:pPr>
      <w:r w:rsidRPr="002D112A">
        <w:t xml:space="preserve">распечатать </w:t>
      </w:r>
      <w:r w:rsidR="00EE40AE" w:rsidRPr="002D112A">
        <w:t xml:space="preserve">заявление – </w:t>
      </w:r>
      <w:r w:rsidR="00B33490" w:rsidRPr="002D112A">
        <w:t>для печати заявления (распечатывается полная форма заявления);</w:t>
      </w:r>
    </w:p>
    <w:p w14:paraId="21213793" w14:textId="6F9AD847" w:rsidR="00B33490" w:rsidRPr="002D112A" w:rsidRDefault="004D35CB" w:rsidP="004D35CB">
      <w:pPr>
        <w:pStyle w:val="gf9"/>
      </w:pPr>
      <w:r w:rsidRPr="002D112A">
        <w:rPr>
          <w:rStyle w:val="gfff4"/>
          <w:b w:val="0"/>
        </w:rPr>
        <w:t xml:space="preserve">выгрузить </w:t>
      </w:r>
      <w:r w:rsidR="00EE40AE" w:rsidRPr="002D112A">
        <w:rPr>
          <w:rStyle w:val="gfff4"/>
          <w:b w:val="0"/>
        </w:rPr>
        <w:t>заявление</w:t>
      </w:r>
      <w:r w:rsidR="00EE40AE" w:rsidRPr="002D112A">
        <w:t xml:space="preserve"> – </w:t>
      </w:r>
      <w:r w:rsidR="00B33490" w:rsidRPr="002D112A">
        <w:t>для выгрузки заявления в формате Microsoft Word (.</w:t>
      </w:r>
      <w:proofErr w:type="spellStart"/>
      <w:r w:rsidR="00B33490" w:rsidRPr="002D112A">
        <w:t>docx</w:t>
      </w:r>
      <w:proofErr w:type="spellEnd"/>
      <w:r w:rsidR="00B33490" w:rsidRPr="002D112A">
        <w:t>);</w:t>
      </w:r>
    </w:p>
    <w:p w14:paraId="125DC072" w14:textId="22680525" w:rsidR="00B33490" w:rsidRPr="002D112A" w:rsidRDefault="004D35CB" w:rsidP="004D35CB">
      <w:pPr>
        <w:pStyle w:val="gf9"/>
      </w:pPr>
      <w:r w:rsidRPr="002D112A">
        <w:rPr>
          <w:rStyle w:val="gfff4"/>
          <w:b w:val="0"/>
        </w:rPr>
        <w:t xml:space="preserve">распечатать </w:t>
      </w:r>
      <w:r w:rsidR="00EE40AE" w:rsidRPr="002D112A">
        <w:rPr>
          <w:rStyle w:val="gfff4"/>
          <w:b w:val="0"/>
        </w:rPr>
        <w:t>расписку</w:t>
      </w:r>
      <w:r w:rsidR="00EE40AE" w:rsidRPr="002D112A">
        <w:t xml:space="preserve"> – </w:t>
      </w:r>
      <w:r w:rsidR="00B33490" w:rsidRPr="002D112A">
        <w:t xml:space="preserve">для печати расписки в получении документов </w:t>
      </w:r>
      <w:r w:rsidR="008720C6" w:rsidRPr="002D112A">
        <w:t>при </w:t>
      </w:r>
      <w:r w:rsidR="00B33490" w:rsidRPr="002D112A">
        <w:t>приёме заявления.</w:t>
      </w:r>
    </w:p>
    <w:p w14:paraId="31AC982D" w14:textId="4DE34585" w:rsidR="00B33490" w:rsidRPr="002D112A" w:rsidRDefault="004D35CB" w:rsidP="004D35CB">
      <w:pPr>
        <w:pStyle w:val="gf9"/>
      </w:pPr>
      <w:r w:rsidRPr="002D112A">
        <w:rPr>
          <w:rStyle w:val="gfff4"/>
          <w:b w:val="0"/>
        </w:rPr>
        <w:t xml:space="preserve">выгрузить </w:t>
      </w:r>
      <w:r w:rsidR="00B33490" w:rsidRPr="002D112A">
        <w:rPr>
          <w:rStyle w:val="gfff4"/>
          <w:b w:val="0"/>
        </w:rPr>
        <w:t>уведомл</w:t>
      </w:r>
      <w:r w:rsidR="00EE40AE" w:rsidRPr="002D112A">
        <w:rPr>
          <w:rStyle w:val="gfff4"/>
          <w:b w:val="0"/>
        </w:rPr>
        <w:t xml:space="preserve">ение о предоставлении </w:t>
      </w:r>
      <w:r w:rsidR="00D23F0C" w:rsidRPr="002D112A">
        <w:rPr>
          <w:rStyle w:val="gfff4"/>
          <w:b w:val="0"/>
        </w:rPr>
        <w:t>услуги</w:t>
      </w:r>
      <w:r w:rsidR="00D23F0C" w:rsidRPr="002D112A">
        <w:t xml:space="preserve"> </w:t>
      </w:r>
      <w:r w:rsidR="00EE40AE" w:rsidRPr="002D112A">
        <w:t xml:space="preserve">– </w:t>
      </w:r>
      <w:r w:rsidR="00B33490" w:rsidRPr="002D112A">
        <w:t xml:space="preserve">доступно для заявлений </w:t>
      </w:r>
      <w:r w:rsidR="008720C6" w:rsidRPr="002D112A">
        <w:t>в </w:t>
      </w:r>
      <w:r w:rsidR="00B33490" w:rsidRPr="002D112A">
        <w:t>статусе «Зачислено» и «Архив»;</w:t>
      </w:r>
    </w:p>
    <w:p w14:paraId="4556CA1E" w14:textId="3E0B1C5A" w:rsidR="00B33490" w:rsidRPr="002D112A" w:rsidRDefault="004D35CB" w:rsidP="004D35CB">
      <w:pPr>
        <w:pStyle w:val="gf9"/>
      </w:pPr>
      <w:r w:rsidRPr="002D112A">
        <w:rPr>
          <w:rStyle w:val="gfff4"/>
          <w:b w:val="0"/>
        </w:rPr>
        <w:t xml:space="preserve">выгрузить </w:t>
      </w:r>
      <w:r w:rsidR="00B33490" w:rsidRPr="002D112A">
        <w:rPr>
          <w:rStyle w:val="gfff4"/>
          <w:b w:val="0"/>
        </w:rPr>
        <w:t>решение об от</w:t>
      </w:r>
      <w:r w:rsidR="00EE40AE" w:rsidRPr="002D112A">
        <w:rPr>
          <w:rStyle w:val="gfff4"/>
          <w:b w:val="0"/>
        </w:rPr>
        <w:t xml:space="preserve">казе в предоставлении </w:t>
      </w:r>
      <w:r w:rsidR="00D23F0C" w:rsidRPr="002D112A">
        <w:rPr>
          <w:rStyle w:val="gfff4"/>
          <w:b w:val="0"/>
        </w:rPr>
        <w:t>у</w:t>
      </w:r>
      <w:r w:rsidR="00EE40AE" w:rsidRPr="002D112A">
        <w:rPr>
          <w:rStyle w:val="gfff4"/>
          <w:b w:val="0"/>
        </w:rPr>
        <w:t>слуги</w:t>
      </w:r>
      <w:r w:rsidR="00EE40AE" w:rsidRPr="002D112A">
        <w:t xml:space="preserve"> – </w:t>
      </w:r>
      <w:r w:rsidR="00B33490" w:rsidRPr="002D112A">
        <w:t>доступно в статусе «Отказано», переведенного из статуса «Принято к рассмотрению»;</w:t>
      </w:r>
    </w:p>
    <w:p w14:paraId="3DE31072" w14:textId="4B4B8ADA" w:rsidR="00B33490" w:rsidRPr="002D112A" w:rsidRDefault="004D35CB" w:rsidP="004D35CB">
      <w:pPr>
        <w:pStyle w:val="gf9"/>
      </w:pPr>
      <w:r w:rsidRPr="002D112A">
        <w:rPr>
          <w:rStyle w:val="gfff4"/>
          <w:b w:val="0"/>
        </w:rPr>
        <w:t xml:space="preserve">выгрузить </w:t>
      </w:r>
      <w:r w:rsidR="00B33490" w:rsidRPr="002D112A">
        <w:rPr>
          <w:rStyle w:val="gfff4"/>
          <w:b w:val="0"/>
        </w:rPr>
        <w:t xml:space="preserve">решение об отказе в </w:t>
      </w:r>
      <w:r w:rsidR="001E0048" w:rsidRPr="002D112A">
        <w:rPr>
          <w:rStyle w:val="gfff4"/>
          <w:b w:val="0"/>
        </w:rPr>
        <w:t>приём</w:t>
      </w:r>
      <w:r w:rsidR="00EE40AE" w:rsidRPr="002D112A">
        <w:rPr>
          <w:rStyle w:val="gfff4"/>
          <w:b w:val="0"/>
        </w:rPr>
        <w:t>е и регистрации документов</w:t>
      </w:r>
      <w:r w:rsidR="00EE40AE" w:rsidRPr="002D112A">
        <w:t xml:space="preserve"> – </w:t>
      </w:r>
      <w:r w:rsidR="00B33490" w:rsidRPr="002D112A">
        <w:t xml:space="preserve">доступно </w:t>
      </w:r>
      <w:r w:rsidR="008720C6" w:rsidRPr="002D112A">
        <w:t>в </w:t>
      </w:r>
      <w:r w:rsidR="00B33490" w:rsidRPr="002D112A">
        <w:t>статусе «Отказано», переведенного из статуса «Черновик».</w:t>
      </w:r>
    </w:p>
    <w:p w14:paraId="1CD98788" w14:textId="4668A6D6" w:rsidR="00B33490" w:rsidRPr="002D112A" w:rsidRDefault="00B33490" w:rsidP="00795D88">
      <w:pPr>
        <w:pStyle w:val="g30"/>
      </w:pPr>
      <w:r w:rsidRPr="002D112A">
        <w:lastRenderedPageBreak/>
        <w:t>Создание заявления</w:t>
      </w:r>
    </w:p>
    <w:p w14:paraId="39EF3542" w14:textId="79E707AD" w:rsidR="00B33490" w:rsidRPr="002D112A" w:rsidRDefault="00857BD9">
      <w:pPr>
        <w:pStyle w:val="gff0"/>
      </w:pPr>
      <w:r w:rsidRPr="002D112A">
        <w:t>Создание</w:t>
      </w:r>
      <w:r w:rsidR="00B33490" w:rsidRPr="002D112A">
        <w:t xml:space="preserve"> заявлени</w:t>
      </w:r>
      <w:r w:rsidRPr="002D112A">
        <w:t>й</w:t>
      </w:r>
      <w:r w:rsidR="00EE40AE" w:rsidRPr="002D112A">
        <w:t xml:space="preserve"> доступн</w:t>
      </w:r>
      <w:r w:rsidRPr="002D112A">
        <w:t>о</w:t>
      </w:r>
      <w:r w:rsidR="00EE40AE" w:rsidRPr="002D112A">
        <w:t xml:space="preserve"> пользователю с ролью </w:t>
      </w:r>
      <w:r w:rsidR="00AC7EDB" w:rsidRPr="002D112A">
        <w:t>«</w:t>
      </w:r>
      <w:r w:rsidR="00B33490" w:rsidRPr="002D112A">
        <w:rPr>
          <w:rStyle w:val="afff9"/>
          <w:b w:val="0"/>
        </w:rPr>
        <w:t>Сотру</w:t>
      </w:r>
      <w:r w:rsidR="00EE40AE" w:rsidRPr="002D112A">
        <w:rPr>
          <w:rStyle w:val="afff9"/>
          <w:b w:val="0"/>
        </w:rPr>
        <w:t>дник ОО (приём заявлений)</w:t>
      </w:r>
      <w:r w:rsidR="00AC7EDB" w:rsidRPr="002D112A">
        <w:rPr>
          <w:rStyle w:val="afff9"/>
          <w:b w:val="0"/>
        </w:rPr>
        <w:t>»</w:t>
      </w:r>
      <w:r w:rsidRPr="002D112A">
        <w:t>.</w:t>
      </w:r>
    </w:p>
    <w:p w14:paraId="3C95C1CF" w14:textId="3BF0FAAF" w:rsidR="00905B13" w:rsidRPr="002D112A" w:rsidRDefault="00B33490" w:rsidP="00522048">
      <w:pPr>
        <w:pStyle w:val="gff6"/>
      </w:pPr>
      <w:r w:rsidRPr="002D112A">
        <w:t>Для создания заявления необходимо</w:t>
      </w:r>
      <w:r w:rsidR="00857BD9" w:rsidRPr="002D112A">
        <w:t xml:space="preserve"> выполнить следующие действия</w:t>
      </w:r>
      <w:r w:rsidR="00905B13" w:rsidRPr="002D112A">
        <w:t>:</w:t>
      </w:r>
    </w:p>
    <w:p w14:paraId="574747EA" w14:textId="77777777" w:rsidR="00857BD9" w:rsidRPr="002D112A" w:rsidRDefault="00B33490">
      <w:pPr>
        <w:pStyle w:val="ga"/>
        <w:keepNext/>
        <w:numPr>
          <w:ilvl w:val="0"/>
          <w:numId w:val="39"/>
        </w:numPr>
      </w:pPr>
      <w:r w:rsidRPr="002D112A">
        <w:t xml:space="preserve">нажать на кнопку </w:t>
      </w:r>
      <w:r w:rsidRPr="002D112A">
        <w:rPr>
          <w:noProof/>
          <w:lang w:eastAsia="ru-RU"/>
        </w:rPr>
        <w:drawing>
          <wp:inline distT="0" distB="0" distL="0" distR="0" wp14:anchorId="17D4B1C4" wp14:editId="0471787C">
            <wp:extent cx="1162050" cy="288563"/>
            <wp:effectExtent l="19050" t="19050" r="19050" b="1651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79233" cy="2928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857BD9" w:rsidRPr="002D112A">
        <w:t>. Отобразится страница создания заявления;</w:t>
      </w:r>
    </w:p>
    <w:p w14:paraId="44887D39" w14:textId="648AA6D8" w:rsidR="00B33490" w:rsidRPr="002D112A" w:rsidRDefault="00857BD9" w:rsidP="00522048">
      <w:pPr>
        <w:pStyle w:val="ga"/>
      </w:pPr>
      <w:r w:rsidRPr="002D112A">
        <w:t>з</w:t>
      </w:r>
      <w:r w:rsidR="00B33490" w:rsidRPr="002D112A">
        <w:t>аполнить</w:t>
      </w:r>
      <w:r w:rsidRPr="002D112A">
        <w:t xml:space="preserve"> </w:t>
      </w:r>
      <w:r w:rsidR="007949AA" w:rsidRPr="002D112A">
        <w:t xml:space="preserve">блок </w:t>
      </w:r>
      <w:r w:rsidR="007949AA" w:rsidRPr="002D112A">
        <w:rPr>
          <w:rStyle w:val="gfff4"/>
        </w:rPr>
        <w:t>Д</w:t>
      </w:r>
      <w:r w:rsidRPr="002D112A">
        <w:rPr>
          <w:rStyle w:val="gfff4"/>
        </w:rPr>
        <w:t>анные о ребёнке</w:t>
      </w:r>
      <w:r w:rsidRPr="002D112A">
        <w:t>, включая данные о документах</w:t>
      </w:r>
      <w:r w:rsidR="00E97941" w:rsidRPr="002D112A">
        <w:t>, гражданство</w:t>
      </w:r>
      <w:r w:rsidRPr="002D112A">
        <w:t xml:space="preserve"> и адрес регистрации ребёнка;</w:t>
      </w:r>
    </w:p>
    <w:p w14:paraId="2CBEE047" w14:textId="7FF3FC10" w:rsidR="00857BD9" w:rsidRPr="002D112A" w:rsidRDefault="00043F4F" w:rsidP="00522048">
      <w:pPr>
        <w:pStyle w:val="gff6"/>
        <w:rPr>
          <w:rStyle w:val="gffff"/>
        </w:rPr>
      </w:pPr>
      <w:r>
        <w:pict w14:anchorId="29233F2E">
          <v:shape id="Рисунок 375" o:spid="_x0000_i1026" type="#_x0000_t75" style="width:14pt;height:14pt;visibility:visible;mso-wrap-style:square">
            <v:imagedata r:id="rId39" o:title=""/>
          </v:shape>
        </w:pict>
      </w:r>
      <w:r w:rsidR="00517D16" w:rsidRPr="002D112A">
        <w:t xml:space="preserve"> </w:t>
      </w:r>
      <w:r w:rsidR="00517D16" w:rsidRPr="002D112A">
        <w:rPr>
          <w:rStyle w:val="gffff"/>
        </w:rPr>
        <w:t>Примечани</w:t>
      </w:r>
      <w:r w:rsidR="00857BD9" w:rsidRPr="002D112A">
        <w:rPr>
          <w:rStyle w:val="gffff"/>
        </w:rPr>
        <w:t>я</w:t>
      </w:r>
      <w:r w:rsidR="00550DEA" w:rsidRPr="002D112A">
        <w:rPr>
          <w:rStyle w:val="gffff"/>
        </w:rPr>
        <w:t>:</w:t>
      </w:r>
    </w:p>
    <w:p w14:paraId="6817E9CB" w14:textId="5358215B" w:rsidR="00857BD9" w:rsidRPr="002D112A" w:rsidRDefault="006C37A7" w:rsidP="00522048">
      <w:pPr>
        <w:pStyle w:val="gf9"/>
        <w:rPr>
          <w:sz w:val="24"/>
        </w:rPr>
      </w:pPr>
      <w:r w:rsidRPr="002D112A">
        <w:rPr>
          <w:sz w:val="24"/>
        </w:rPr>
        <w:t>С</w:t>
      </w:r>
      <w:r w:rsidR="00857BD9" w:rsidRPr="002D112A">
        <w:rPr>
          <w:sz w:val="24"/>
        </w:rPr>
        <w:t>истема</w:t>
      </w:r>
      <w:r w:rsidR="00B33490" w:rsidRPr="002D112A">
        <w:rPr>
          <w:sz w:val="24"/>
        </w:rPr>
        <w:t xml:space="preserve"> автоматически исправит данные, введённые со строчной буквы</w:t>
      </w:r>
      <w:r w:rsidRPr="002D112A">
        <w:rPr>
          <w:sz w:val="24"/>
        </w:rPr>
        <w:t>.</w:t>
      </w:r>
    </w:p>
    <w:p w14:paraId="1709F945" w14:textId="77777777" w:rsidR="006C37A7" w:rsidRPr="002D112A" w:rsidRDefault="006C37A7" w:rsidP="00522048">
      <w:pPr>
        <w:pStyle w:val="gf9"/>
        <w:rPr>
          <w:sz w:val="24"/>
        </w:rPr>
      </w:pPr>
      <w:r w:rsidRPr="002D112A">
        <w:rPr>
          <w:sz w:val="24"/>
        </w:rPr>
        <w:t>О</w:t>
      </w:r>
      <w:r w:rsidR="00857BD9" w:rsidRPr="002D112A">
        <w:rPr>
          <w:sz w:val="24"/>
        </w:rPr>
        <w:t>бязательные для заполнения поля отмечены *</w:t>
      </w:r>
      <w:r w:rsidRPr="002D112A">
        <w:rPr>
          <w:sz w:val="24"/>
        </w:rPr>
        <w:t>.</w:t>
      </w:r>
    </w:p>
    <w:p w14:paraId="714EF172" w14:textId="3B0057F1" w:rsidR="00B33490" w:rsidRPr="002D112A" w:rsidRDefault="006C37A7">
      <w:pPr>
        <w:pStyle w:val="ga"/>
      </w:pPr>
      <w:r w:rsidRPr="002D112A">
        <w:t xml:space="preserve">заполнить </w:t>
      </w:r>
      <w:r w:rsidR="007949AA" w:rsidRPr="002D112A">
        <w:t xml:space="preserve">блок </w:t>
      </w:r>
      <w:r w:rsidR="007949AA" w:rsidRPr="002D112A">
        <w:rPr>
          <w:rStyle w:val="gfff4"/>
        </w:rPr>
        <w:t>Д</w:t>
      </w:r>
      <w:r w:rsidRPr="002D112A">
        <w:rPr>
          <w:rStyle w:val="gfff4"/>
        </w:rPr>
        <w:t>анные о поступлении</w:t>
      </w:r>
      <w:r w:rsidRPr="002D112A">
        <w:t>;</w:t>
      </w:r>
    </w:p>
    <w:p w14:paraId="25D5AE31" w14:textId="358E927D" w:rsidR="006C37A7" w:rsidRPr="002D112A" w:rsidRDefault="00043F4F" w:rsidP="00522048">
      <w:pPr>
        <w:pStyle w:val="gff6"/>
        <w:rPr>
          <w:rStyle w:val="gffff"/>
        </w:rPr>
      </w:pPr>
      <w:r>
        <w:pict w14:anchorId="259D80CD">
          <v:shape id="Рисунок 35" o:spid="_x0000_i1027" type="#_x0000_t75" style="width:14pt;height:14pt;visibility:visible;mso-wrap-style:square">
            <v:imagedata r:id="rId39" o:title=""/>
          </v:shape>
        </w:pict>
      </w:r>
      <w:r w:rsidR="006C37A7" w:rsidRPr="002D112A">
        <w:t xml:space="preserve"> </w:t>
      </w:r>
      <w:r w:rsidR="006C37A7" w:rsidRPr="002D112A">
        <w:rPr>
          <w:rStyle w:val="gffff"/>
        </w:rPr>
        <w:t>Примечания</w:t>
      </w:r>
      <w:r w:rsidR="00550DEA" w:rsidRPr="002D112A">
        <w:rPr>
          <w:rStyle w:val="gffff"/>
        </w:rPr>
        <w:t>:</w:t>
      </w:r>
    </w:p>
    <w:p w14:paraId="053D1713" w14:textId="17773EAD" w:rsidR="00B33490" w:rsidRPr="002D112A" w:rsidRDefault="00462CA4" w:rsidP="00522048">
      <w:pPr>
        <w:pStyle w:val="gf9"/>
        <w:rPr>
          <w:sz w:val="24"/>
        </w:rPr>
      </w:pPr>
      <w:r w:rsidRPr="002D112A">
        <w:rPr>
          <w:sz w:val="24"/>
        </w:rPr>
        <w:t>П</w:t>
      </w:r>
      <w:r w:rsidR="00B33490" w:rsidRPr="002D112A">
        <w:rPr>
          <w:sz w:val="24"/>
        </w:rPr>
        <w:t xml:space="preserve">осле </w:t>
      </w:r>
      <w:r w:rsidR="006C37A7" w:rsidRPr="002D112A">
        <w:rPr>
          <w:sz w:val="24"/>
        </w:rPr>
        <w:t xml:space="preserve">заполнения блока </w:t>
      </w:r>
      <w:r w:rsidR="006C37A7" w:rsidRPr="002D112A">
        <w:rPr>
          <w:rStyle w:val="gfff4"/>
          <w:sz w:val="24"/>
        </w:rPr>
        <w:t>Данные о поступлении</w:t>
      </w:r>
      <w:r w:rsidR="006C37A7" w:rsidRPr="002D112A">
        <w:rPr>
          <w:sz w:val="24"/>
        </w:rPr>
        <w:t xml:space="preserve"> ОО</w:t>
      </w:r>
      <w:r w:rsidR="00B33490" w:rsidRPr="002D112A">
        <w:rPr>
          <w:sz w:val="24"/>
        </w:rPr>
        <w:t>, в которой регистрируется заявление, автоматически будет указана к</w:t>
      </w:r>
      <w:r w:rsidR="00EE40AE" w:rsidRPr="002D112A">
        <w:rPr>
          <w:sz w:val="24"/>
        </w:rPr>
        <w:t xml:space="preserve">ак по закрепленной территории </w:t>
      </w:r>
      <w:r w:rsidR="006C37A7" w:rsidRPr="002D112A">
        <w:rPr>
          <w:sz w:val="24"/>
        </w:rPr>
        <w:t>или как ОО не по закрепленной территории.</w:t>
      </w:r>
    </w:p>
    <w:p w14:paraId="38C414E5" w14:textId="3C610D6C" w:rsidR="008C66F1" w:rsidRPr="002D112A" w:rsidRDefault="00462CA4" w:rsidP="00522048">
      <w:pPr>
        <w:pStyle w:val="gf9"/>
        <w:rPr>
          <w:sz w:val="24"/>
        </w:rPr>
      </w:pPr>
      <w:r w:rsidRPr="002D112A">
        <w:rPr>
          <w:sz w:val="24"/>
        </w:rPr>
        <w:t>П</w:t>
      </w:r>
      <w:r w:rsidR="008C66F1" w:rsidRPr="002D112A">
        <w:rPr>
          <w:sz w:val="24"/>
        </w:rPr>
        <w:t xml:space="preserve">ри выборе параллели 2 и выше </w:t>
      </w:r>
      <w:r w:rsidR="007949AA" w:rsidRPr="002D112A">
        <w:rPr>
          <w:sz w:val="24"/>
        </w:rPr>
        <w:t xml:space="preserve">отобразится блок </w:t>
      </w:r>
      <w:r w:rsidR="007949AA" w:rsidRPr="002D112A">
        <w:rPr>
          <w:rStyle w:val="gfff4"/>
          <w:sz w:val="24"/>
        </w:rPr>
        <w:t>Данные о предыдущей ОО</w:t>
      </w:r>
      <w:r w:rsidR="007949AA" w:rsidRPr="002D112A">
        <w:rPr>
          <w:sz w:val="24"/>
        </w:rPr>
        <w:t xml:space="preserve"> (рисунок </w:t>
      </w:r>
      <w:r w:rsidR="007949AA" w:rsidRPr="002D112A">
        <w:rPr>
          <w:sz w:val="24"/>
        </w:rPr>
        <w:fldChar w:fldCharType="begin"/>
      </w:r>
      <w:r w:rsidR="007949AA" w:rsidRPr="002D112A">
        <w:rPr>
          <w:sz w:val="24"/>
        </w:rPr>
        <w:instrText xml:space="preserve"> REF _Ref25323234 \r \h \# \0 </w:instrText>
      </w:r>
      <w:r w:rsidR="00A00EE6" w:rsidRPr="002D112A">
        <w:rPr>
          <w:sz w:val="24"/>
        </w:rPr>
        <w:instrText xml:space="preserve"> \* MERGEFORMAT </w:instrText>
      </w:r>
      <w:r w:rsidR="007949AA" w:rsidRPr="002D112A">
        <w:rPr>
          <w:sz w:val="24"/>
        </w:rPr>
      </w:r>
      <w:r w:rsidR="007949AA" w:rsidRPr="002D112A">
        <w:rPr>
          <w:sz w:val="24"/>
        </w:rPr>
        <w:fldChar w:fldCharType="separate"/>
      </w:r>
      <w:r w:rsidR="00043F4F">
        <w:rPr>
          <w:sz w:val="24"/>
        </w:rPr>
        <w:t>42</w:t>
      </w:r>
      <w:r w:rsidR="007949AA" w:rsidRPr="002D112A">
        <w:rPr>
          <w:sz w:val="24"/>
        </w:rPr>
        <w:fldChar w:fldCharType="end"/>
      </w:r>
      <w:r w:rsidR="007949AA" w:rsidRPr="002D112A">
        <w:rPr>
          <w:sz w:val="24"/>
        </w:rPr>
        <w:t xml:space="preserve">), в котором </w:t>
      </w:r>
      <w:r w:rsidR="008C66F1" w:rsidRPr="002D112A">
        <w:rPr>
          <w:sz w:val="24"/>
        </w:rPr>
        <w:t>можно указать дополнительную информацию в блоке</w:t>
      </w:r>
      <w:r w:rsidRPr="002D112A">
        <w:rPr>
          <w:sz w:val="24"/>
        </w:rPr>
        <w:t>.</w:t>
      </w:r>
    </w:p>
    <w:p w14:paraId="36F1C85A" w14:textId="66CAF27D" w:rsidR="008C66F1" w:rsidRPr="002D112A" w:rsidRDefault="005C28D1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9C0BAEB" wp14:editId="31554B96">
            <wp:extent cx="5939790" cy="1459865"/>
            <wp:effectExtent l="19050" t="19050" r="22860" b="260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598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C42EAA1" w14:textId="12C582B3" w:rsidR="008C66F1" w:rsidRPr="002D112A" w:rsidRDefault="008C66F1" w:rsidP="00795D88">
      <w:pPr>
        <w:pStyle w:val="ge"/>
      </w:pPr>
      <w:bookmarkStart w:id="93" w:name="_Ref25228061"/>
      <w:bookmarkStart w:id="94" w:name="_Ref25323234"/>
      <w:r w:rsidRPr="002D112A">
        <w:t xml:space="preserve">Ввод </w:t>
      </w:r>
      <w:r w:rsidR="005C28D1" w:rsidRPr="002D112A">
        <w:t>данных о предыдущей ОО</w:t>
      </w:r>
      <w:bookmarkEnd w:id="93"/>
      <w:bookmarkEnd w:id="94"/>
    </w:p>
    <w:p w14:paraId="4514D9DF" w14:textId="6B5CE0BE" w:rsidR="008C66F1" w:rsidRPr="002D112A" w:rsidRDefault="007949AA" w:rsidP="00795D88">
      <w:pPr>
        <w:pStyle w:val="ga"/>
      </w:pPr>
      <w:r w:rsidRPr="002D112A">
        <w:t xml:space="preserve">заполнить блок </w:t>
      </w:r>
      <w:r w:rsidR="008C66F1" w:rsidRPr="002D112A">
        <w:rPr>
          <w:rStyle w:val="gfff4"/>
        </w:rPr>
        <w:t>Льготы</w:t>
      </w:r>
      <w:r w:rsidR="008C66F1" w:rsidRPr="002D112A">
        <w:t xml:space="preserve"> </w:t>
      </w:r>
      <w:r w:rsidRPr="002D112A">
        <w:t xml:space="preserve">(рисунок </w:t>
      </w:r>
      <w:r w:rsidRPr="002D112A">
        <w:fldChar w:fldCharType="begin"/>
      </w:r>
      <w:r w:rsidRPr="002D112A">
        <w:instrText xml:space="preserve"> REF _Ref25228095 \n \h \# \0  \* MERGEFORMAT </w:instrText>
      </w:r>
      <w:r w:rsidRPr="002D112A">
        <w:fldChar w:fldCharType="separate"/>
      </w:r>
      <w:r w:rsidR="00043F4F">
        <w:t>43</w:t>
      </w:r>
      <w:r w:rsidRPr="002D112A">
        <w:fldChar w:fldCharType="end"/>
      </w:r>
      <w:r w:rsidRPr="002D112A">
        <w:t xml:space="preserve">) – </w:t>
      </w:r>
      <w:r w:rsidR="008C66F1" w:rsidRPr="002D112A">
        <w:t>выбрать</w:t>
      </w:r>
      <w:r w:rsidRPr="002D112A">
        <w:t xml:space="preserve"> </w:t>
      </w:r>
      <w:r w:rsidR="008C66F1" w:rsidRPr="002D112A">
        <w:t>тип</w:t>
      </w:r>
      <w:r w:rsidRPr="002D112A">
        <w:t>ы</w:t>
      </w:r>
      <w:r w:rsidR="008C66F1" w:rsidRPr="002D112A">
        <w:t xml:space="preserve"> льгот из выпадаю</w:t>
      </w:r>
      <w:r w:rsidR="00EE40AE" w:rsidRPr="002D112A">
        <w:t xml:space="preserve">щего списка </w:t>
      </w:r>
      <w:r w:rsidR="008720C6" w:rsidRPr="002D112A">
        <w:t>при </w:t>
      </w:r>
      <w:r w:rsidR="00EE40AE" w:rsidRPr="002D112A">
        <w:t>необходимости</w:t>
      </w:r>
      <w:r w:rsidRPr="002D112A">
        <w:t>;</w:t>
      </w:r>
    </w:p>
    <w:p w14:paraId="5FF2A586" w14:textId="14C7D0EB" w:rsidR="008C66F1" w:rsidRPr="002D112A" w:rsidRDefault="007949AA" w:rsidP="00522048">
      <w:pPr>
        <w:pStyle w:val="ga"/>
      </w:pPr>
      <w:r w:rsidRPr="002D112A">
        <w:t>п</w:t>
      </w:r>
      <w:r w:rsidR="008C66F1" w:rsidRPr="002D112A">
        <w:t xml:space="preserve">рикрепить документы </w:t>
      </w:r>
      <w:r w:rsidRPr="002D112A">
        <w:t xml:space="preserve">в блоке </w:t>
      </w:r>
      <w:r w:rsidRPr="002D112A">
        <w:rPr>
          <w:rStyle w:val="gfff4"/>
        </w:rPr>
        <w:t>Прилагаемые документы</w:t>
      </w:r>
      <w:r w:rsidRPr="002D112A">
        <w:t xml:space="preserve"> (рисунок </w:t>
      </w:r>
      <w:r w:rsidRPr="002D112A">
        <w:fldChar w:fldCharType="begin"/>
      </w:r>
      <w:r w:rsidRPr="002D112A">
        <w:instrText xml:space="preserve"> REF _Ref25228095 \n \h \# \0  \* MERGEFORMAT </w:instrText>
      </w:r>
      <w:r w:rsidRPr="002D112A">
        <w:fldChar w:fldCharType="separate"/>
      </w:r>
      <w:r w:rsidR="00043F4F">
        <w:t>43</w:t>
      </w:r>
      <w:r w:rsidRPr="002D112A">
        <w:fldChar w:fldCharType="end"/>
      </w:r>
      <w:r w:rsidRPr="002D112A">
        <w:t xml:space="preserve">) – </w:t>
      </w:r>
      <w:r w:rsidR="008C66F1" w:rsidRPr="002D112A">
        <w:t>выбрать</w:t>
      </w:r>
      <w:r w:rsidRPr="002D112A">
        <w:t xml:space="preserve"> </w:t>
      </w:r>
      <w:r w:rsidR="008C66F1" w:rsidRPr="002D112A">
        <w:t>тип документа из выпадающего списка</w:t>
      </w:r>
      <w:r w:rsidRPr="002D112A">
        <w:t xml:space="preserve"> и выбрать документ во диалоговом </w:t>
      </w:r>
      <w:proofErr w:type="gramStart"/>
      <w:r w:rsidRPr="002D112A">
        <w:t>окне</w:t>
      </w:r>
      <w:proofErr w:type="gramEnd"/>
      <w:r w:rsidRPr="002D112A">
        <w:t xml:space="preserve"> </w:t>
      </w:r>
      <w:r w:rsidRPr="002D112A">
        <w:rPr>
          <w:rStyle w:val="gfff4"/>
        </w:rPr>
        <w:t>Открыть</w:t>
      </w:r>
      <w:r w:rsidR="008C66F1" w:rsidRPr="002D112A">
        <w:t>;</w:t>
      </w:r>
    </w:p>
    <w:p w14:paraId="2189BB91" w14:textId="359AF06A" w:rsidR="003555C5" w:rsidRPr="002D112A" w:rsidRDefault="003555C5" w:rsidP="00795D88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1405D293" wp14:editId="42CA37CE">
            <wp:extent cx="5939790" cy="2969895"/>
            <wp:effectExtent l="19050" t="19050" r="22860" b="209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98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C0595CC" w14:textId="04A217F9" w:rsidR="008C66F1" w:rsidRPr="002D112A" w:rsidRDefault="008C66F1" w:rsidP="00795D88">
      <w:pPr>
        <w:pStyle w:val="ge"/>
      </w:pPr>
      <w:bookmarkStart w:id="95" w:name="_Ref25228095"/>
      <w:r w:rsidRPr="002D112A">
        <w:t xml:space="preserve">Блок </w:t>
      </w:r>
      <w:r w:rsidRPr="002D112A">
        <w:rPr>
          <w:rStyle w:val="gfff4"/>
          <w:sz w:val="24"/>
        </w:rPr>
        <w:t>Льготы</w:t>
      </w:r>
      <w:bookmarkEnd w:id="95"/>
    </w:p>
    <w:p w14:paraId="146F13D7" w14:textId="77777777" w:rsidR="00940E8D" w:rsidRPr="002D112A" w:rsidRDefault="007949AA" w:rsidP="00940E8D">
      <w:pPr>
        <w:pStyle w:val="ga"/>
      </w:pPr>
      <w:r w:rsidRPr="002D112A">
        <w:t xml:space="preserve">заполнить блок </w:t>
      </w:r>
      <w:r w:rsidRPr="002D112A">
        <w:rPr>
          <w:rStyle w:val="gfff4"/>
        </w:rPr>
        <w:t>Данные о законном представителе</w:t>
      </w:r>
      <w:r w:rsidRPr="002D112A">
        <w:t>;</w:t>
      </w:r>
    </w:p>
    <w:p w14:paraId="245EF975" w14:textId="30133CC9" w:rsidR="00822351" w:rsidRPr="002D112A" w:rsidRDefault="00692BC2" w:rsidP="003A00E9">
      <w:pPr>
        <w:pStyle w:val="ga"/>
      </w:pPr>
      <w:r w:rsidRPr="002D112A">
        <w:t xml:space="preserve">выбрать </w:t>
      </w:r>
      <w:r w:rsidR="0036219E" w:rsidRPr="002D112A">
        <w:t xml:space="preserve">тип </w:t>
      </w:r>
      <w:r w:rsidR="00C414D4" w:rsidRPr="002D112A">
        <w:t>адаптированн</w:t>
      </w:r>
      <w:r w:rsidR="0036219E" w:rsidRPr="002D112A">
        <w:t>ой</w:t>
      </w:r>
      <w:r w:rsidR="00C414D4" w:rsidRPr="002D112A">
        <w:t xml:space="preserve"> программ</w:t>
      </w:r>
      <w:r w:rsidR="0036219E" w:rsidRPr="002D112A">
        <w:t>ы</w:t>
      </w:r>
      <w:r w:rsidR="00C414D4" w:rsidRPr="002D112A">
        <w:t xml:space="preserve"> из списка (при необходимости)</w:t>
      </w:r>
      <w:r w:rsidR="00940E8D" w:rsidRPr="002D112A">
        <w:t xml:space="preserve"> (рисунок </w:t>
      </w:r>
      <w:r w:rsidR="00A207DC" w:rsidRPr="002D112A">
        <w:fldChar w:fldCharType="begin"/>
      </w:r>
      <w:r w:rsidR="00A207DC" w:rsidRPr="002D112A">
        <w:instrText xml:space="preserve"> REF _Ref71632223 \n \h \# \0 </w:instrText>
      </w:r>
      <w:r w:rsidR="00940E8D" w:rsidRPr="002D112A">
        <w:instrText xml:space="preserve"> \* MERGEFORMAT </w:instrText>
      </w:r>
      <w:r w:rsidR="00A207DC" w:rsidRPr="002D112A">
        <w:fldChar w:fldCharType="separate"/>
      </w:r>
      <w:r w:rsidR="00043F4F">
        <w:t>44</w:t>
      </w:r>
      <w:r w:rsidR="00A207DC" w:rsidRPr="002D112A">
        <w:fldChar w:fldCharType="end"/>
      </w:r>
      <w:r w:rsidR="00A207DC" w:rsidRPr="002D112A">
        <w:t>)</w:t>
      </w:r>
      <w:r w:rsidR="00C414D4" w:rsidRPr="002D112A">
        <w:t>;</w:t>
      </w:r>
    </w:p>
    <w:p w14:paraId="4B1A3593" w14:textId="314F3F27" w:rsidR="00484D29" w:rsidRPr="002D112A" w:rsidRDefault="00822351" w:rsidP="00940E8D">
      <w:pPr>
        <w:pStyle w:val="gffd"/>
      </w:pPr>
      <w:r w:rsidRPr="002D112A">
        <w:rPr>
          <w:noProof/>
          <w:lang w:eastAsia="ru-RU"/>
        </w:rPr>
        <w:t>+</w:t>
      </w:r>
      <w:r w:rsidR="00484D29" w:rsidRPr="002D112A">
        <w:rPr>
          <w:noProof/>
          <w:lang w:eastAsia="ru-RU"/>
        </w:rPr>
        <w:drawing>
          <wp:inline distT="0" distB="0" distL="0" distR="0" wp14:anchorId="7E66C701" wp14:editId="47ED6FC4">
            <wp:extent cx="5528414" cy="2044934"/>
            <wp:effectExtent l="19050" t="19050" r="15240" b="127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8392" cy="205232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0D696AD" w14:textId="06D4760B" w:rsidR="00711B33" w:rsidRPr="002D112A" w:rsidRDefault="00484D29" w:rsidP="00484D29">
      <w:pPr>
        <w:pStyle w:val="ge"/>
      </w:pPr>
      <w:bookmarkStart w:id="96" w:name="_Ref71632223"/>
      <w:r w:rsidRPr="002D112A">
        <w:t>Заполнение информации о адаптированных программах</w:t>
      </w:r>
      <w:bookmarkEnd w:id="96"/>
      <w:r w:rsidRPr="002D112A">
        <w:t xml:space="preserve"> </w:t>
      </w:r>
    </w:p>
    <w:p w14:paraId="3AFDA107" w14:textId="47DC6181" w:rsidR="00C414D4" w:rsidRPr="002D112A" w:rsidRDefault="00692BC2" w:rsidP="00795D88">
      <w:pPr>
        <w:pStyle w:val="ga"/>
      </w:pPr>
      <w:r w:rsidRPr="002D112A">
        <w:t xml:space="preserve">указать </w:t>
      </w:r>
      <w:r w:rsidR="00AA2A7A" w:rsidRPr="002D112A">
        <w:t xml:space="preserve">дополнительную информацию к заявлению </w:t>
      </w:r>
      <w:r w:rsidR="00C414D4" w:rsidRPr="002D112A">
        <w:t>(</w:t>
      </w:r>
      <w:r w:rsidR="0021397D" w:rsidRPr="002D112A">
        <w:t>при необходимости</w:t>
      </w:r>
      <w:r w:rsidR="004D35CB" w:rsidRPr="002D112A">
        <w:t xml:space="preserve">, </w:t>
      </w:r>
      <w:proofErr w:type="gramStart"/>
      <w:r w:rsidR="004D35CB" w:rsidRPr="002D112A">
        <w:t>н</w:t>
      </w:r>
      <w:r w:rsidR="00C414D4" w:rsidRPr="002D112A">
        <w:t>апример,</w:t>
      </w:r>
      <w:proofErr w:type="gramEnd"/>
      <w:r w:rsidR="00C414D4" w:rsidRPr="002D112A">
        <w:t xml:space="preserve"> сведения </w:t>
      </w:r>
      <w:r w:rsidR="0021397D" w:rsidRPr="002D112A">
        <w:t>о языке обучения</w:t>
      </w:r>
      <w:r w:rsidR="00C414D4" w:rsidRPr="002D112A">
        <w:t>)</w:t>
      </w:r>
      <w:r w:rsidR="0021397D" w:rsidRPr="002D112A">
        <w:t>;</w:t>
      </w:r>
    </w:p>
    <w:p w14:paraId="58D8B43C" w14:textId="77777777" w:rsidR="00484D29" w:rsidRPr="002D112A" w:rsidRDefault="007949AA" w:rsidP="00484D29">
      <w:pPr>
        <w:pStyle w:val="ga"/>
      </w:pPr>
      <w:r w:rsidRPr="002D112A">
        <w:t>у</w:t>
      </w:r>
      <w:r w:rsidR="008C66F1" w:rsidRPr="002D112A">
        <w:t>казать комментарий к заявлению (при необходимости)</w:t>
      </w:r>
      <w:r w:rsidRPr="002D112A">
        <w:t>;</w:t>
      </w:r>
    </w:p>
    <w:p w14:paraId="0429F3E9" w14:textId="0C8738CB" w:rsidR="008C66F1" w:rsidRPr="002D112A" w:rsidRDefault="007949AA" w:rsidP="00484D29">
      <w:pPr>
        <w:pStyle w:val="ga"/>
      </w:pPr>
      <w:r w:rsidRPr="002D112A">
        <w:t xml:space="preserve">установить флажок </w:t>
      </w:r>
      <w:r w:rsidRPr="002D112A">
        <w:rPr>
          <w:rStyle w:val="gfff4"/>
        </w:rPr>
        <w:t>С</w:t>
      </w:r>
      <w:r w:rsidR="008C66F1" w:rsidRPr="002D112A">
        <w:rPr>
          <w:rStyle w:val="gfff4"/>
        </w:rPr>
        <w:t xml:space="preserve">огласие на </w:t>
      </w:r>
      <w:r w:rsidRPr="002D112A">
        <w:rPr>
          <w:rStyle w:val="gfff4"/>
        </w:rPr>
        <w:t xml:space="preserve">обработку </w:t>
      </w:r>
      <w:r w:rsidR="008C66F1" w:rsidRPr="002D112A">
        <w:rPr>
          <w:rStyle w:val="gfff4"/>
        </w:rPr>
        <w:t xml:space="preserve">и </w:t>
      </w:r>
      <w:r w:rsidRPr="002D112A">
        <w:rPr>
          <w:rStyle w:val="gfff4"/>
        </w:rPr>
        <w:t xml:space="preserve">хранение </w:t>
      </w:r>
      <w:r w:rsidR="008C66F1" w:rsidRPr="002D112A">
        <w:rPr>
          <w:rStyle w:val="gfff4"/>
        </w:rPr>
        <w:t>персональных данных</w:t>
      </w:r>
      <w:r w:rsidRPr="002D112A">
        <w:rPr>
          <w:rStyle w:val="gff5"/>
        </w:rPr>
        <w:t>, при получении согласия на обработку и хранение персональных данных</w:t>
      </w:r>
      <w:r w:rsidRPr="002D112A">
        <w:t>;</w:t>
      </w:r>
    </w:p>
    <w:p w14:paraId="587EE93D" w14:textId="345934DC" w:rsidR="008C66F1" w:rsidRPr="002D112A" w:rsidRDefault="007949AA" w:rsidP="00522048">
      <w:pPr>
        <w:pStyle w:val="ga"/>
      </w:pPr>
      <w:r w:rsidRPr="002D112A">
        <w:t xml:space="preserve">установить флажок </w:t>
      </w:r>
      <w:r w:rsidRPr="002D112A">
        <w:rPr>
          <w:rStyle w:val="gfff4"/>
        </w:rPr>
        <w:t>Полный комплект документов</w:t>
      </w:r>
      <w:r w:rsidRPr="002D112A">
        <w:t>, е</w:t>
      </w:r>
      <w:r w:rsidR="008C66F1" w:rsidRPr="002D112A">
        <w:t>сли при подаче заявления предоставлен</w:t>
      </w:r>
      <w:r w:rsidRPr="002D112A">
        <w:t xml:space="preserve"> полный комплект документов;</w:t>
      </w:r>
    </w:p>
    <w:p w14:paraId="17C6C0D3" w14:textId="0A3440A7" w:rsidR="008C66F1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lastRenderedPageBreak/>
        <w:drawing>
          <wp:inline distT="0" distB="0" distL="0" distR="0" wp14:anchorId="327C68B7" wp14:editId="69CA039A">
            <wp:extent cx="171450" cy="17145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8C66F1" w:rsidRPr="002D112A">
        <w:rPr>
          <w:rStyle w:val="gffff1"/>
        </w:rPr>
        <w:t xml:space="preserve">если комплект документов не предоставлен, и </w:t>
      </w:r>
      <w:r w:rsidR="007949AA" w:rsidRPr="002D112A">
        <w:rPr>
          <w:rStyle w:val="gffff1"/>
        </w:rPr>
        <w:t xml:space="preserve">соответствующий флажок </w:t>
      </w:r>
      <w:r w:rsidR="008720C6" w:rsidRPr="002D112A">
        <w:rPr>
          <w:rStyle w:val="gffff1"/>
        </w:rPr>
        <w:t>не </w:t>
      </w:r>
      <w:r w:rsidR="007949AA" w:rsidRPr="002D112A">
        <w:rPr>
          <w:rStyle w:val="gffff1"/>
        </w:rPr>
        <w:t>установлен</w:t>
      </w:r>
      <w:r w:rsidR="008C66F1" w:rsidRPr="002D112A">
        <w:rPr>
          <w:rStyle w:val="gffff1"/>
        </w:rPr>
        <w:t>, то заявление будет сохранено в статусе «Черновик» и будет доступно для редактирования.</w:t>
      </w:r>
    </w:p>
    <w:p w14:paraId="3EE01533" w14:textId="63B43244" w:rsidR="008C66F1" w:rsidRPr="002D112A" w:rsidRDefault="007949AA" w:rsidP="00484D29">
      <w:pPr>
        <w:pStyle w:val="ga"/>
        <w:keepNext/>
      </w:pPr>
      <w:r w:rsidRPr="002D112A">
        <w:t>н</w:t>
      </w:r>
      <w:r w:rsidR="008C66F1" w:rsidRPr="002D112A">
        <w:t xml:space="preserve">ажать на кнопку </w:t>
      </w:r>
      <w:r w:rsidR="008C66F1" w:rsidRPr="002D112A">
        <w:rPr>
          <w:rStyle w:val="gfff4"/>
        </w:rPr>
        <w:t>Зарегистрировать заявление</w:t>
      </w:r>
      <w:r w:rsidR="008C66F1" w:rsidRPr="002D112A">
        <w:t xml:space="preserve"> внизу страницы.</w:t>
      </w:r>
    </w:p>
    <w:p w14:paraId="3BB41A61" w14:textId="3152576F" w:rsidR="008C66F1" w:rsidRPr="002D112A" w:rsidRDefault="008C66F1" w:rsidP="00484D29">
      <w:pPr>
        <w:pStyle w:val="gff0"/>
      </w:pPr>
      <w:r w:rsidRPr="002D112A">
        <w:t xml:space="preserve">Отметить заявление можно с помощью флажка </w:t>
      </w:r>
      <w:r w:rsidRPr="002D112A">
        <w:rPr>
          <w:noProof/>
          <w:lang w:eastAsia="ru-RU"/>
        </w:rPr>
        <w:drawing>
          <wp:inline distT="0" distB="0" distL="0" distR="0" wp14:anchorId="51C960F5" wp14:editId="6CED1187">
            <wp:extent cx="228571" cy="257143"/>
            <wp:effectExtent l="19050" t="19050" r="19685" b="1016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57143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2D112A">
        <w:t>в левом верхнем углу страницы.</w:t>
      </w:r>
    </w:p>
    <w:p w14:paraId="3EEB18FF" w14:textId="7D3E7B20" w:rsidR="008C66F1" w:rsidRPr="002D112A" w:rsidRDefault="008C66F1" w:rsidP="00795D88">
      <w:pPr>
        <w:pStyle w:val="gff0"/>
      </w:pPr>
      <w:r w:rsidRPr="002D112A">
        <w:t xml:space="preserve">При попытке сохранить заявление с незаполненными обязательными полями, </w:t>
      </w:r>
      <w:r w:rsidR="00B24CF5" w:rsidRPr="002D112A">
        <w:t>система</w:t>
      </w:r>
      <w:r w:rsidR="000217D7" w:rsidRPr="002D112A">
        <w:t xml:space="preserve"> их выделит красным цветом (рисунок </w:t>
      </w:r>
      <w:r w:rsidR="00220A51" w:rsidRPr="002D112A">
        <w:fldChar w:fldCharType="begin"/>
      </w:r>
      <w:r w:rsidR="00220A51" w:rsidRPr="002D112A">
        <w:instrText xml:space="preserve"> REF _Ref25228118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45</w:t>
      </w:r>
      <w:r w:rsidR="00220A51" w:rsidRPr="002D112A">
        <w:fldChar w:fldCharType="end"/>
      </w:r>
      <w:r w:rsidRPr="002D112A">
        <w:t>).</w:t>
      </w:r>
    </w:p>
    <w:p w14:paraId="11180E5E" w14:textId="54AC2E0A" w:rsidR="003555C5" w:rsidRPr="002D112A" w:rsidRDefault="007154C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4F487A9" wp14:editId="597F0F27">
            <wp:extent cx="5939790" cy="3471545"/>
            <wp:effectExtent l="19050" t="19050" r="22860" b="1460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HHCbmx1O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715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DD6A67" w:rsidRPr="002D112A">
        <w:rPr>
          <w:noProof/>
          <w:lang w:eastAsia="ru-RU"/>
        </w:rPr>
        <w:t xml:space="preserve"> </w:t>
      </w:r>
    </w:p>
    <w:p w14:paraId="1C4B1557" w14:textId="63B84EBF" w:rsidR="008C66F1" w:rsidRPr="002D112A" w:rsidRDefault="008C66F1" w:rsidP="00795D88">
      <w:pPr>
        <w:pStyle w:val="ge"/>
      </w:pPr>
      <w:bookmarkStart w:id="97" w:name="_Ref25228118"/>
      <w:r w:rsidRPr="002D112A">
        <w:t>Ошибка при не</w:t>
      </w:r>
      <w:r w:rsidR="003555C5" w:rsidRPr="002D112A">
        <w:t xml:space="preserve"> </w:t>
      </w:r>
      <w:r w:rsidRPr="002D112A">
        <w:t>заполнении обязательных полей</w:t>
      </w:r>
      <w:bookmarkEnd w:id="97"/>
    </w:p>
    <w:p w14:paraId="196D7799" w14:textId="5538FC89" w:rsidR="008C66F1" w:rsidRPr="002D112A" w:rsidRDefault="008C66F1" w:rsidP="00795D88">
      <w:pPr>
        <w:pStyle w:val="g40"/>
      </w:pPr>
      <w:r w:rsidRPr="002D112A">
        <w:t>Упрощенное создание заявления</w:t>
      </w:r>
    </w:p>
    <w:p w14:paraId="0B9F2E11" w14:textId="457B8430" w:rsidR="008C66F1" w:rsidRPr="002D112A" w:rsidRDefault="008C66F1" w:rsidP="00522048">
      <w:pPr>
        <w:pStyle w:val="gff6"/>
      </w:pPr>
      <w:r w:rsidRPr="002D112A">
        <w:t xml:space="preserve">Упрощенное создание заявления возможно в случае, если данные ребёнка были ранее внесены в </w:t>
      </w:r>
      <w:r w:rsidR="002C05D6" w:rsidRPr="002D112A">
        <w:t xml:space="preserve">систему. Для этого необходимо на этапе </w:t>
      </w:r>
      <w:r w:rsidRPr="002D112A">
        <w:t>создани</w:t>
      </w:r>
      <w:r w:rsidR="002C05D6" w:rsidRPr="002D112A">
        <w:t>я</w:t>
      </w:r>
      <w:r w:rsidRPr="002D112A">
        <w:t xml:space="preserve"> заявления внести следующие данные документа, удостоверяющего личность ребёнка:</w:t>
      </w:r>
    </w:p>
    <w:p w14:paraId="74B6F01B" w14:textId="38C225CC" w:rsidR="008C66F1" w:rsidRPr="002D112A" w:rsidRDefault="008C66F1" w:rsidP="003733F8">
      <w:pPr>
        <w:pStyle w:val="gf9"/>
      </w:pPr>
      <w:r w:rsidRPr="002D112A">
        <w:t>тип;</w:t>
      </w:r>
    </w:p>
    <w:p w14:paraId="292622E9" w14:textId="77777777" w:rsidR="008C66F1" w:rsidRPr="002D112A" w:rsidRDefault="008C66F1" w:rsidP="00167D04">
      <w:pPr>
        <w:pStyle w:val="gf9"/>
      </w:pPr>
      <w:r w:rsidRPr="002D112A">
        <w:t>серия;</w:t>
      </w:r>
    </w:p>
    <w:p w14:paraId="37161C16" w14:textId="0B30D54F" w:rsidR="008C66F1" w:rsidRPr="002D112A" w:rsidRDefault="008C66F1" w:rsidP="00167D04">
      <w:pPr>
        <w:pStyle w:val="gf9"/>
      </w:pPr>
      <w:r w:rsidRPr="002D112A">
        <w:t>номер.</w:t>
      </w:r>
    </w:p>
    <w:p w14:paraId="664050DB" w14:textId="0471F848" w:rsidR="008C66F1" w:rsidRPr="002D112A" w:rsidRDefault="008C66F1" w:rsidP="00795D88">
      <w:pPr>
        <w:pStyle w:val="gff0"/>
      </w:pPr>
      <w:r w:rsidRPr="002D112A">
        <w:t xml:space="preserve">При наличии этих данных в </w:t>
      </w:r>
      <w:r w:rsidR="0009313E" w:rsidRPr="002D112A">
        <w:t>АИС «Зачисление в ОО»</w:t>
      </w:r>
      <w:r w:rsidRPr="002D112A">
        <w:t xml:space="preserve"> будет выведено сообщение «Мы нашли этого ребёнка» (</w:t>
      </w:r>
      <w:r w:rsidR="0009313E" w:rsidRPr="002D112A">
        <w:t>р</w:t>
      </w:r>
      <w:r w:rsidRPr="002D112A">
        <w:t xml:space="preserve">исунок </w:t>
      </w:r>
      <w:r w:rsidR="00220A51" w:rsidRPr="002D112A">
        <w:fldChar w:fldCharType="begin"/>
      </w:r>
      <w:r w:rsidR="00220A51" w:rsidRPr="002D112A">
        <w:instrText xml:space="preserve"> REF _Ref25228147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46</w:t>
      </w:r>
      <w:r w:rsidR="00220A51" w:rsidRPr="002D112A">
        <w:fldChar w:fldCharType="end"/>
      </w:r>
      <w:r w:rsidRPr="002D112A">
        <w:t>).</w:t>
      </w:r>
    </w:p>
    <w:p w14:paraId="4C6ACBBB" w14:textId="4A510292" w:rsidR="008C66F1" w:rsidRPr="002D112A" w:rsidRDefault="008C66F1" w:rsidP="00795D88">
      <w:pPr>
        <w:pStyle w:val="gff0"/>
      </w:pPr>
      <w:r w:rsidRPr="002D112A">
        <w:lastRenderedPageBreak/>
        <w:t xml:space="preserve">Для </w:t>
      </w:r>
      <w:r w:rsidR="002C05D6" w:rsidRPr="002D112A">
        <w:t>автоматического заполнения заявления данными ребёнка</w:t>
      </w:r>
      <w:r w:rsidRPr="002D112A">
        <w:t xml:space="preserve"> необходимо нажать на кнопку </w:t>
      </w:r>
      <w:r w:rsidRPr="002D112A">
        <w:rPr>
          <w:rStyle w:val="gfff4"/>
        </w:rPr>
        <w:t>Использовать данные</w:t>
      </w:r>
      <w:r w:rsidR="002C05D6" w:rsidRPr="002D112A">
        <w:t xml:space="preserve"> </w:t>
      </w:r>
      <w:r w:rsidRPr="002D112A">
        <w:t>(</w:t>
      </w:r>
      <w:r w:rsidR="0009313E" w:rsidRPr="002D112A">
        <w:t>р</w:t>
      </w:r>
      <w:r w:rsidRPr="002D112A">
        <w:t xml:space="preserve">исунок </w:t>
      </w:r>
      <w:r w:rsidR="00220A51" w:rsidRPr="002D112A">
        <w:fldChar w:fldCharType="begin"/>
      </w:r>
      <w:r w:rsidR="00220A51" w:rsidRPr="002D112A">
        <w:instrText xml:space="preserve"> REF _Ref25228172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47</w:t>
      </w:r>
      <w:r w:rsidR="00220A51" w:rsidRPr="002D112A">
        <w:fldChar w:fldCharType="end"/>
      </w:r>
      <w:r w:rsidRPr="002D112A">
        <w:t>).</w:t>
      </w:r>
    </w:p>
    <w:p w14:paraId="6A335409" w14:textId="6C6F2280" w:rsidR="008C66F1" w:rsidRPr="002D112A" w:rsidRDefault="007154C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F968B6C" wp14:editId="45E82E57">
            <wp:extent cx="5939790" cy="3324225"/>
            <wp:effectExtent l="19050" t="19050" r="22860" b="2857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rpS4cIl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42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3F223E" w:rsidRPr="002D112A">
        <w:rPr>
          <w:noProof/>
          <w:lang w:eastAsia="ru-RU"/>
        </w:rPr>
        <w:t xml:space="preserve"> </w:t>
      </w:r>
    </w:p>
    <w:p w14:paraId="00F29B7B" w14:textId="295F15BD" w:rsidR="008C66F1" w:rsidRPr="002D112A" w:rsidRDefault="008C66F1" w:rsidP="00795D88">
      <w:pPr>
        <w:pStyle w:val="ge"/>
      </w:pPr>
      <w:bookmarkStart w:id="98" w:name="_Ref25228147"/>
      <w:r w:rsidRPr="002D112A">
        <w:t>Сообщение о найденном</w:t>
      </w:r>
      <w:r w:rsidR="002C05D6" w:rsidRPr="002D112A">
        <w:t xml:space="preserve"> в системе</w:t>
      </w:r>
      <w:r w:rsidRPr="002D112A">
        <w:t xml:space="preserve"> ребёнке</w:t>
      </w:r>
      <w:bookmarkEnd w:id="98"/>
    </w:p>
    <w:p w14:paraId="18A04D74" w14:textId="7E8B85C7" w:rsidR="008C66F1" w:rsidRPr="002D112A" w:rsidRDefault="007154C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B77321C" wp14:editId="37FEA2B1">
            <wp:extent cx="5939790" cy="3036570"/>
            <wp:effectExtent l="19050" t="19050" r="22860" b="1143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cUVhfKcd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365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3F223E" w:rsidRPr="002D112A">
        <w:rPr>
          <w:noProof/>
          <w:lang w:eastAsia="ru-RU"/>
        </w:rPr>
        <w:t xml:space="preserve"> </w:t>
      </w:r>
    </w:p>
    <w:p w14:paraId="6958DE38" w14:textId="6AE1A48A" w:rsidR="008C66F1" w:rsidRPr="002D112A" w:rsidRDefault="008C66F1" w:rsidP="00795D88">
      <w:pPr>
        <w:pStyle w:val="ge"/>
      </w:pPr>
      <w:bookmarkStart w:id="99" w:name="_Ref25228172"/>
      <w:r w:rsidRPr="002D112A">
        <w:t xml:space="preserve">Заполнение полей при нажатии кнопки </w:t>
      </w:r>
      <w:r w:rsidRPr="002D112A">
        <w:rPr>
          <w:b/>
          <w:bCs/>
        </w:rPr>
        <w:t>Использовать данные</w:t>
      </w:r>
      <w:bookmarkEnd w:id="99"/>
    </w:p>
    <w:p w14:paraId="424F9015" w14:textId="77777777" w:rsidR="00DE2734" w:rsidRPr="002D112A" w:rsidRDefault="00DE2734" w:rsidP="00DE2734">
      <w:pPr>
        <w:pStyle w:val="gff6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191D4ABC" wp14:editId="13C8C84B">
            <wp:extent cx="171450" cy="1619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Если в сообщении «Мы нашли этого ребёнка» отображаемые данные не совпадают с данными ребёнка:</w:t>
      </w:r>
    </w:p>
    <w:p w14:paraId="015751CB" w14:textId="77777777" w:rsidR="00DE2734" w:rsidRPr="002D112A" w:rsidRDefault="00DE2734" w:rsidP="00DE2734">
      <w:pPr>
        <w:pStyle w:val="gf9"/>
        <w:rPr>
          <w:sz w:val="24"/>
        </w:rPr>
      </w:pPr>
      <w:r w:rsidRPr="002D112A">
        <w:rPr>
          <w:sz w:val="24"/>
        </w:rPr>
        <w:t xml:space="preserve">не надо нажимать кнопку </w:t>
      </w:r>
      <w:r w:rsidRPr="002D112A">
        <w:rPr>
          <w:rStyle w:val="gfff4"/>
          <w:sz w:val="24"/>
        </w:rPr>
        <w:t>Использовать данные</w:t>
      </w:r>
      <w:r w:rsidRPr="002D112A">
        <w:rPr>
          <w:sz w:val="24"/>
        </w:rPr>
        <w:t>;</w:t>
      </w:r>
    </w:p>
    <w:p w14:paraId="0DE99C43" w14:textId="77777777" w:rsidR="00DE2734" w:rsidRPr="002D112A" w:rsidRDefault="00DE2734" w:rsidP="00DE2734">
      <w:pPr>
        <w:pStyle w:val="gf9"/>
        <w:rPr>
          <w:sz w:val="24"/>
        </w:rPr>
      </w:pPr>
      <w:r w:rsidRPr="002D112A">
        <w:rPr>
          <w:sz w:val="24"/>
        </w:rPr>
        <w:t xml:space="preserve">нужно заполнить поля на странице создания заявления и нажать на кнопку </w:t>
      </w:r>
      <w:r w:rsidRPr="002D112A">
        <w:rPr>
          <w:rStyle w:val="gfff4"/>
          <w:sz w:val="24"/>
        </w:rPr>
        <w:t>Зарегистрировать заявление</w:t>
      </w:r>
      <w:r w:rsidRPr="002D112A">
        <w:rPr>
          <w:sz w:val="24"/>
        </w:rPr>
        <w:t>.</w:t>
      </w:r>
    </w:p>
    <w:p w14:paraId="2B99B207" w14:textId="01F20945" w:rsidR="00DE2734" w:rsidRPr="002D112A" w:rsidRDefault="00DE2734" w:rsidP="00DE2734">
      <w:pPr>
        <w:pStyle w:val="gff0"/>
        <w:keepNext/>
      </w:pPr>
      <w:r w:rsidRPr="002D112A">
        <w:lastRenderedPageBreak/>
        <w:t>Несовпадение данных в сообщении «Мы нашли этого ребёнка» может быть связано с тем, что ранее другой ребёнок был внесен в систему с некорректными данными документа, удостоверяющего личность.</w:t>
      </w:r>
    </w:p>
    <w:p w14:paraId="3376CF79" w14:textId="1A800B30" w:rsidR="008C66F1" w:rsidRPr="002D112A" w:rsidRDefault="008C66F1" w:rsidP="00DE2734">
      <w:pPr>
        <w:pStyle w:val="g40"/>
        <w:spacing w:before="120"/>
      </w:pPr>
      <w:r w:rsidRPr="002D112A">
        <w:t>Ручной ввод адреса</w:t>
      </w:r>
    </w:p>
    <w:p w14:paraId="3AAE5840" w14:textId="77777777" w:rsidR="008C66F1" w:rsidRPr="002D112A" w:rsidRDefault="008C66F1" w:rsidP="00522048">
      <w:pPr>
        <w:pStyle w:val="gff6"/>
      </w:pPr>
      <w:r w:rsidRPr="002D112A">
        <w:t>Ручной ввод адреса используется исключительно в случаях:</w:t>
      </w:r>
    </w:p>
    <w:p w14:paraId="4D7C6A70" w14:textId="387545E4" w:rsidR="008C66F1" w:rsidRPr="002D112A" w:rsidRDefault="008C66F1" w:rsidP="00795D88">
      <w:pPr>
        <w:pStyle w:val="gf9"/>
      </w:pPr>
      <w:r w:rsidRPr="002D112A">
        <w:t>если адрес регистрации ребёнка не относится ни к одному микрорайону;</w:t>
      </w:r>
    </w:p>
    <w:p w14:paraId="390C26B3" w14:textId="3F512936" w:rsidR="008C66F1" w:rsidRPr="002D112A" w:rsidRDefault="008C66F1" w:rsidP="00795D88">
      <w:pPr>
        <w:pStyle w:val="gf9"/>
      </w:pPr>
      <w:r w:rsidRPr="002D112A">
        <w:t xml:space="preserve">если адрес регистрации ребёнка отсутствует в базе </w:t>
      </w:r>
      <w:r w:rsidR="009A08A1" w:rsidRPr="002D112A">
        <w:t>ГАР</w:t>
      </w:r>
      <w:r w:rsidRPr="002D112A">
        <w:t>.</w:t>
      </w:r>
    </w:p>
    <w:p w14:paraId="22357CF7" w14:textId="77777777" w:rsidR="008C66F1" w:rsidRPr="002D112A" w:rsidRDefault="008C66F1" w:rsidP="00522048">
      <w:pPr>
        <w:pStyle w:val="gff6"/>
      </w:pPr>
      <w:r w:rsidRPr="002D112A">
        <w:t>Для ввода адреса вручную необходимо:</w:t>
      </w:r>
    </w:p>
    <w:p w14:paraId="2323368F" w14:textId="71879350" w:rsidR="008C66F1" w:rsidRPr="002D112A" w:rsidRDefault="00692BC2">
      <w:pPr>
        <w:pStyle w:val="ga"/>
        <w:numPr>
          <w:ilvl w:val="0"/>
          <w:numId w:val="40"/>
        </w:numPr>
      </w:pPr>
      <w:r w:rsidRPr="002D112A">
        <w:t xml:space="preserve">выбрать </w:t>
      </w:r>
      <w:proofErr w:type="gramStart"/>
      <w:r w:rsidR="0084390E" w:rsidRPr="002D112A">
        <w:t>действие</w:t>
      </w:r>
      <w:proofErr w:type="gramEnd"/>
      <w:r w:rsidR="0084390E" w:rsidRPr="002D112A">
        <w:t xml:space="preserve"> </w:t>
      </w:r>
      <w:r w:rsidR="0084390E" w:rsidRPr="002D112A">
        <w:rPr>
          <w:rStyle w:val="gfff4"/>
        </w:rPr>
        <w:t>Ввести адрес вручную</w:t>
      </w:r>
      <w:r w:rsidR="0084390E" w:rsidRPr="002D112A">
        <w:t xml:space="preserve"> под полем</w:t>
      </w:r>
      <w:r w:rsidR="008C66F1" w:rsidRPr="002D112A">
        <w:t xml:space="preserve"> </w:t>
      </w:r>
      <w:r w:rsidR="008C66F1" w:rsidRPr="002D112A">
        <w:rPr>
          <w:rStyle w:val="gfff4"/>
        </w:rPr>
        <w:t>Адрес регистрации</w:t>
      </w:r>
      <w:r w:rsidR="008C66F1" w:rsidRPr="002D112A">
        <w:t xml:space="preserve"> </w:t>
      </w:r>
      <w:r w:rsidR="0009313E" w:rsidRPr="002D112A">
        <w:t>(рисунок </w:t>
      </w:r>
      <w:r w:rsidR="00220A51" w:rsidRPr="002D112A">
        <w:fldChar w:fldCharType="begin"/>
      </w:r>
      <w:r w:rsidR="00220A51" w:rsidRPr="002D112A">
        <w:instrText xml:space="preserve"> REF _Ref25228188 \n \h \# \0 </w:instrText>
      </w:r>
      <w:r w:rsidR="00905B13" w:rsidRPr="002D112A">
        <w:instrText xml:space="preserve"> \* MERGEFORMAT </w:instrText>
      </w:r>
      <w:r w:rsidR="00220A51" w:rsidRPr="002D112A">
        <w:fldChar w:fldCharType="separate"/>
      </w:r>
      <w:r w:rsidR="00043F4F">
        <w:t>48</w:t>
      </w:r>
      <w:r w:rsidR="00220A51" w:rsidRPr="002D112A">
        <w:fldChar w:fldCharType="end"/>
      </w:r>
      <w:r w:rsidR="008C66F1" w:rsidRPr="002D112A">
        <w:t>)</w:t>
      </w:r>
      <w:r w:rsidRPr="002D112A">
        <w:t>;</w:t>
      </w:r>
    </w:p>
    <w:p w14:paraId="04EB273E" w14:textId="511A69BE" w:rsidR="00517677" w:rsidRPr="002D112A" w:rsidRDefault="00517677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D5789C4" wp14:editId="6262287F">
            <wp:extent cx="5939790" cy="524510"/>
            <wp:effectExtent l="19050" t="19050" r="22860" b="2794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245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3218B6B" w14:textId="2CB9C79D" w:rsidR="008C66F1" w:rsidRPr="002D112A" w:rsidRDefault="008C66F1" w:rsidP="00795D88">
      <w:pPr>
        <w:pStyle w:val="ge"/>
      </w:pPr>
      <w:bookmarkStart w:id="100" w:name="_Ref25228188"/>
      <w:r w:rsidRPr="002D112A">
        <w:t>Ввод адреса регистрации вручную (1)</w:t>
      </w:r>
      <w:bookmarkEnd w:id="100"/>
    </w:p>
    <w:p w14:paraId="5F7081D3" w14:textId="0047F0DB" w:rsidR="008C66F1" w:rsidRPr="002D112A" w:rsidRDefault="00692BC2" w:rsidP="00795D88">
      <w:pPr>
        <w:pStyle w:val="ga"/>
      </w:pPr>
      <w:r w:rsidRPr="002D112A">
        <w:t xml:space="preserve">в </w:t>
      </w:r>
      <w:r w:rsidR="008C66F1" w:rsidRPr="002D112A">
        <w:t>появившейся форме вручную ввести адрес регистрации ребёнка (</w:t>
      </w:r>
      <w:r w:rsidR="0009313E" w:rsidRPr="002D112A">
        <w:t>р</w:t>
      </w:r>
      <w:r w:rsidR="008C66F1" w:rsidRPr="002D112A">
        <w:t xml:space="preserve">исунок </w:t>
      </w:r>
      <w:r w:rsidR="00220A51" w:rsidRPr="002D112A">
        <w:fldChar w:fldCharType="begin"/>
      </w:r>
      <w:r w:rsidR="00220A51" w:rsidRPr="002D112A">
        <w:instrText xml:space="preserve"> REF _Ref25228202 \n \h \# \0 </w:instrText>
      </w:r>
      <w:r w:rsidR="00905B13" w:rsidRPr="002D112A">
        <w:instrText xml:space="preserve"> \* MERGEFORMAT </w:instrText>
      </w:r>
      <w:r w:rsidR="00220A51" w:rsidRPr="002D112A">
        <w:fldChar w:fldCharType="separate"/>
      </w:r>
      <w:r w:rsidR="00043F4F">
        <w:t>49</w:t>
      </w:r>
      <w:r w:rsidR="00220A51" w:rsidRPr="002D112A">
        <w:fldChar w:fldCharType="end"/>
      </w:r>
      <w:r w:rsidR="008C66F1" w:rsidRPr="002D112A">
        <w:t>)</w:t>
      </w:r>
      <w:r w:rsidRPr="002D112A">
        <w:t>;</w:t>
      </w:r>
    </w:p>
    <w:p w14:paraId="51E311DC" w14:textId="75F184CC" w:rsidR="008C66F1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3F2D1021" wp14:editId="3ED098E8">
            <wp:extent cx="171450" cy="171450"/>
            <wp:effectExtent l="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8C66F1" w:rsidRPr="002D112A">
        <w:rPr>
          <w:rStyle w:val="gffff1"/>
        </w:rPr>
        <w:t xml:space="preserve">при ручном вводе </w:t>
      </w:r>
      <w:r w:rsidR="0084390E" w:rsidRPr="002D112A">
        <w:rPr>
          <w:rStyle w:val="gffff1"/>
        </w:rPr>
        <w:t>система</w:t>
      </w:r>
      <w:r w:rsidR="008C66F1" w:rsidRPr="002D112A">
        <w:rPr>
          <w:rStyle w:val="gffff1"/>
        </w:rPr>
        <w:t xml:space="preserve"> не будет предлагать варианты адресов.</w:t>
      </w:r>
      <w:r w:rsidR="00517677" w:rsidRPr="002D112A" w:rsidDel="00517677">
        <w:t xml:space="preserve"> </w:t>
      </w:r>
    </w:p>
    <w:p w14:paraId="6AB87DC1" w14:textId="00EC88D5" w:rsidR="00517677" w:rsidRPr="002D112A" w:rsidRDefault="00517677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D49F447" wp14:editId="3063C892">
            <wp:extent cx="5939790" cy="509905"/>
            <wp:effectExtent l="19050" t="19050" r="22860" b="2349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99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0C11F10" w14:textId="511AC07E" w:rsidR="008C66F1" w:rsidRPr="002D112A" w:rsidRDefault="008C66F1" w:rsidP="00795D88">
      <w:pPr>
        <w:pStyle w:val="ge"/>
      </w:pPr>
      <w:bookmarkStart w:id="101" w:name="_Ref25228202"/>
      <w:r w:rsidRPr="002D112A">
        <w:t>Ввод адреса регистрации вручную (2)</w:t>
      </w:r>
      <w:bookmarkEnd w:id="101"/>
    </w:p>
    <w:p w14:paraId="29467FCC" w14:textId="00E4C825" w:rsidR="00B33490" w:rsidRPr="002D112A" w:rsidRDefault="00692BC2" w:rsidP="00795D88">
      <w:pPr>
        <w:pStyle w:val="ga"/>
        <w:keepNext/>
      </w:pPr>
      <w:r w:rsidRPr="002D112A">
        <w:lastRenderedPageBreak/>
        <w:t xml:space="preserve">заполнить </w:t>
      </w:r>
      <w:r w:rsidR="0084390E" w:rsidRPr="002D112A">
        <w:t xml:space="preserve">блок </w:t>
      </w:r>
      <w:r w:rsidR="0084390E" w:rsidRPr="002D112A">
        <w:rPr>
          <w:rStyle w:val="gfff4"/>
        </w:rPr>
        <w:t>Данные о поступлении</w:t>
      </w:r>
      <w:r w:rsidR="0084390E" w:rsidRPr="002D112A">
        <w:t xml:space="preserve"> </w:t>
      </w:r>
      <w:r w:rsidR="0009313E" w:rsidRPr="002D112A">
        <w:t>(рисунок</w:t>
      </w:r>
      <w:r w:rsidR="0084390E" w:rsidRPr="002D112A">
        <w:t> </w:t>
      </w:r>
      <w:r w:rsidR="00220A51" w:rsidRPr="002D112A">
        <w:fldChar w:fldCharType="begin"/>
      </w:r>
      <w:r w:rsidR="00220A51" w:rsidRPr="002D112A">
        <w:instrText xml:space="preserve"> REF _Ref25228229 \n \h \# \0 </w:instrText>
      </w:r>
      <w:r w:rsidR="00905B13" w:rsidRPr="002D112A">
        <w:instrText xml:space="preserve"> \* MERGEFORMAT </w:instrText>
      </w:r>
      <w:r w:rsidR="00220A51" w:rsidRPr="002D112A">
        <w:fldChar w:fldCharType="separate"/>
      </w:r>
      <w:r w:rsidR="00043F4F">
        <w:t>50</w:t>
      </w:r>
      <w:r w:rsidR="00220A51" w:rsidRPr="002D112A">
        <w:fldChar w:fldCharType="end"/>
      </w:r>
      <w:r w:rsidR="002839E8" w:rsidRPr="002D112A">
        <w:t>).</w:t>
      </w:r>
    </w:p>
    <w:p w14:paraId="21BBCF6F" w14:textId="02C726EE" w:rsidR="002839E8" w:rsidRPr="002D112A" w:rsidRDefault="002839E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D2D3800" wp14:editId="573BB5A2">
            <wp:extent cx="3342857" cy="2847619"/>
            <wp:effectExtent l="19050" t="19050" r="10160" b="1016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84761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E7B2C7B" w14:textId="4A148E11" w:rsidR="002839E8" w:rsidRPr="002D112A" w:rsidRDefault="002839E8" w:rsidP="00795D88">
      <w:pPr>
        <w:pStyle w:val="ge"/>
      </w:pPr>
      <w:bookmarkStart w:id="102" w:name="_Ref25228229"/>
      <w:r w:rsidRPr="002D112A">
        <w:t>Ввод адреса регистрации вручную (3)</w:t>
      </w:r>
      <w:bookmarkEnd w:id="102"/>
    </w:p>
    <w:p w14:paraId="612C2284" w14:textId="4AC99F9D" w:rsidR="0084390E" w:rsidRPr="002D112A" w:rsidRDefault="00043F4F" w:rsidP="00795D88">
      <w:pPr>
        <w:pStyle w:val="gff0"/>
      </w:pPr>
      <w:r>
        <w:pict w14:anchorId="0F46183B">
          <v:shape id="Рисунок 383" o:spid="_x0000_i1028" type="#_x0000_t75" style="width:14pt;height:14pt;visibility:visible;mso-wrap-style:square">
            <v:imagedata r:id="rId39" o:title=""/>
          </v:shape>
        </w:pict>
      </w:r>
      <w:r w:rsidR="00517D16" w:rsidRPr="002D112A">
        <w:t xml:space="preserve"> </w:t>
      </w:r>
      <w:r w:rsidR="00517D16" w:rsidRPr="002D112A">
        <w:rPr>
          <w:rStyle w:val="gffff"/>
        </w:rPr>
        <w:t>Примечани</w:t>
      </w:r>
      <w:r w:rsidR="0084390E" w:rsidRPr="002D112A">
        <w:rPr>
          <w:rStyle w:val="gffff"/>
        </w:rPr>
        <w:t>я:</w:t>
      </w:r>
    </w:p>
    <w:p w14:paraId="68976B56" w14:textId="12FCA70A" w:rsidR="002839E8" w:rsidRPr="002D112A" w:rsidRDefault="002839E8" w:rsidP="00522048">
      <w:pPr>
        <w:pStyle w:val="gf9"/>
        <w:rPr>
          <w:sz w:val="24"/>
        </w:rPr>
      </w:pPr>
      <w:r w:rsidRPr="002D112A">
        <w:rPr>
          <w:sz w:val="24"/>
        </w:rPr>
        <w:t>выбрать территориальный признак возможно только после указания учебного года и параллели</w:t>
      </w:r>
      <w:r w:rsidR="0084390E" w:rsidRPr="002D112A">
        <w:rPr>
          <w:sz w:val="24"/>
        </w:rPr>
        <w:t>;</w:t>
      </w:r>
    </w:p>
    <w:p w14:paraId="13FDB8DB" w14:textId="3A072221" w:rsidR="002839E8" w:rsidRPr="002D112A" w:rsidRDefault="002839E8" w:rsidP="00522048">
      <w:pPr>
        <w:pStyle w:val="gf9"/>
        <w:rPr>
          <w:sz w:val="24"/>
        </w:rPr>
      </w:pPr>
      <w:r w:rsidRPr="002D112A">
        <w:rPr>
          <w:sz w:val="24"/>
        </w:rPr>
        <w:t xml:space="preserve">вернуться обратно в автоматический режим ввода адреса можно, выполнив </w:t>
      </w:r>
      <w:proofErr w:type="gramStart"/>
      <w:r w:rsidRPr="002D112A">
        <w:rPr>
          <w:sz w:val="24"/>
        </w:rPr>
        <w:t>действие</w:t>
      </w:r>
      <w:proofErr w:type="gramEnd"/>
      <w:r w:rsidRPr="002D112A">
        <w:rPr>
          <w:sz w:val="24"/>
        </w:rPr>
        <w:t xml:space="preserve"> </w:t>
      </w:r>
      <w:r w:rsidRPr="002D112A">
        <w:rPr>
          <w:rStyle w:val="gfff4"/>
          <w:sz w:val="24"/>
        </w:rPr>
        <w:t>Ввести адрес в автоматическом режиме</w:t>
      </w:r>
      <w:r w:rsidRPr="002D112A">
        <w:rPr>
          <w:sz w:val="24"/>
        </w:rPr>
        <w:t>.</w:t>
      </w:r>
    </w:p>
    <w:p w14:paraId="0A797061" w14:textId="72903C89" w:rsidR="002839E8" w:rsidRPr="002D112A" w:rsidRDefault="002839E8" w:rsidP="009357BA">
      <w:pPr>
        <w:pStyle w:val="g30"/>
      </w:pPr>
      <w:bookmarkStart w:id="103" w:name="_Toc25756281"/>
      <w:bookmarkEnd w:id="103"/>
      <w:r w:rsidRPr="002D112A">
        <w:t>Зачисление заявлений в ОО</w:t>
      </w:r>
    </w:p>
    <w:p w14:paraId="77514805" w14:textId="007FFCC0" w:rsidR="002839E8" w:rsidRPr="002D112A" w:rsidRDefault="002839E8" w:rsidP="00F13564">
      <w:pPr>
        <w:pStyle w:val="gff0"/>
      </w:pPr>
      <w:r w:rsidRPr="002D112A">
        <w:t>Функция зачисления заявления доступна пользователю с ролью «</w:t>
      </w:r>
      <w:r w:rsidR="00164567" w:rsidRPr="002D112A">
        <w:t>Сотрудник </w:t>
      </w:r>
      <w:r w:rsidRPr="002D112A">
        <w:t>ОО».</w:t>
      </w:r>
    </w:p>
    <w:p w14:paraId="0444DEBB" w14:textId="77777777" w:rsidR="002839E8" w:rsidRPr="002D112A" w:rsidRDefault="002839E8" w:rsidP="00F13564">
      <w:pPr>
        <w:pStyle w:val="gff6"/>
      </w:pPr>
      <w:r w:rsidRPr="002D112A">
        <w:t>Процесс зачисления заявлений в ОО происходит по схеме:</w:t>
      </w:r>
    </w:p>
    <w:p w14:paraId="61216999" w14:textId="4910097F" w:rsidR="002839E8" w:rsidRPr="002D112A" w:rsidRDefault="009357BA" w:rsidP="00795D88">
      <w:pPr>
        <w:pStyle w:val="gff0"/>
      </w:pPr>
      <w:r w:rsidRPr="002D112A">
        <w:t>С</w:t>
      </w:r>
      <w:r w:rsidR="009A4ADF" w:rsidRPr="002D112A">
        <w:t xml:space="preserve">оздание </w:t>
      </w:r>
      <w:r w:rsidR="002839E8" w:rsidRPr="002D112A">
        <w:t>заявлений → Зачисление заявлений → Выпуск приказа о зачислении → Выпуск приказа о формировании классов.</w:t>
      </w:r>
    </w:p>
    <w:p w14:paraId="59DCFF3A" w14:textId="77777777" w:rsidR="002839E8" w:rsidRPr="002D112A" w:rsidRDefault="002839E8" w:rsidP="00795D88">
      <w:pPr>
        <w:pStyle w:val="gff0"/>
      </w:pPr>
      <w:r w:rsidRPr="002D112A">
        <w:t>Шаг 1. Создать заявление.</w:t>
      </w:r>
    </w:p>
    <w:p w14:paraId="0E383C73" w14:textId="7E0D5CC4" w:rsidR="002839E8" w:rsidRPr="002D112A" w:rsidRDefault="002839E8" w:rsidP="00795D88">
      <w:pPr>
        <w:pStyle w:val="gff0"/>
      </w:pPr>
      <w:r w:rsidRPr="002D112A">
        <w:t xml:space="preserve">Шаг 2. Перевести в статус «Зачислено» заявления, по которым принято решение </w:t>
      </w:r>
      <w:r w:rsidR="008720C6" w:rsidRPr="002D112A">
        <w:t>о </w:t>
      </w:r>
      <w:r w:rsidRPr="002D112A">
        <w:t xml:space="preserve">зачислении в ОО. Для этого необходимо в разделе </w:t>
      </w:r>
      <w:r w:rsidRPr="002D112A">
        <w:rPr>
          <w:rStyle w:val="gfff4"/>
        </w:rPr>
        <w:t>Заявления</w:t>
      </w:r>
      <w:r w:rsidRPr="002D112A">
        <w:t xml:space="preserve"> открыть заявление </w:t>
      </w:r>
      <w:r w:rsidR="0009313E" w:rsidRPr="002D112A">
        <w:t xml:space="preserve">и выбрав </w:t>
      </w:r>
      <w:proofErr w:type="gramStart"/>
      <w:r w:rsidR="0009313E" w:rsidRPr="002D112A">
        <w:t xml:space="preserve">действие </w:t>
      </w:r>
      <w:r w:rsidR="0009313E" w:rsidRPr="002D112A">
        <w:rPr>
          <w:rStyle w:val="gfff4"/>
        </w:rPr>
        <w:t>Зачислить</w:t>
      </w:r>
      <w:proofErr w:type="gramEnd"/>
      <w:r w:rsidR="0009313E" w:rsidRPr="002D112A">
        <w:t xml:space="preserve"> (рисунок </w:t>
      </w:r>
      <w:r w:rsidR="00220A51" w:rsidRPr="002D112A">
        <w:fldChar w:fldCharType="begin"/>
      </w:r>
      <w:r w:rsidR="00220A51" w:rsidRPr="002D112A">
        <w:instrText xml:space="preserve"> REF _Ref25228251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51</w:t>
      </w:r>
      <w:r w:rsidR="00220A51" w:rsidRPr="002D112A">
        <w:fldChar w:fldCharType="end"/>
      </w:r>
      <w:r w:rsidRPr="002D112A">
        <w:t>).</w:t>
      </w:r>
    </w:p>
    <w:p w14:paraId="5908DC9A" w14:textId="27983B18" w:rsidR="002839E8" w:rsidRPr="002D112A" w:rsidRDefault="00517D16" w:rsidP="004445B4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41A9B08F" wp14:editId="25E737CA">
            <wp:extent cx="171450" cy="17145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2839E8" w:rsidRPr="002D112A">
        <w:rPr>
          <w:rStyle w:val="gffff1"/>
        </w:rPr>
        <w:t xml:space="preserve">зачислить можно только заявление в статусе «Принято </w:t>
      </w:r>
      <w:r w:rsidR="008720C6" w:rsidRPr="002D112A">
        <w:rPr>
          <w:rStyle w:val="gffff1"/>
        </w:rPr>
        <w:t>к </w:t>
      </w:r>
      <w:r w:rsidR="002839E8" w:rsidRPr="002D112A">
        <w:rPr>
          <w:rStyle w:val="gffff1"/>
        </w:rPr>
        <w:t>рассмотрению».</w:t>
      </w:r>
    </w:p>
    <w:p w14:paraId="499DF89D" w14:textId="37FC7C29" w:rsidR="001E2B20" w:rsidRPr="002D112A" w:rsidRDefault="001E2B2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C340543" wp14:editId="6BC75D92">
            <wp:extent cx="5939790" cy="537845"/>
            <wp:effectExtent l="19050" t="19050" r="22860" b="1460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378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53BD347" w14:textId="2757949D" w:rsidR="002839E8" w:rsidRPr="002D112A" w:rsidRDefault="002839E8" w:rsidP="00795D88">
      <w:pPr>
        <w:pStyle w:val="ge"/>
      </w:pPr>
      <w:bookmarkStart w:id="104" w:name="_Ref25228251"/>
      <w:r w:rsidRPr="002D112A">
        <w:t>Перевод в статус «Зачислено» (1)</w:t>
      </w:r>
      <w:bookmarkEnd w:id="104"/>
    </w:p>
    <w:p w14:paraId="27F4C789" w14:textId="55BCDC44" w:rsidR="002839E8" w:rsidRPr="002D112A" w:rsidRDefault="001675C2" w:rsidP="00795D88">
      <w:pPr>
        <w:pStyle w:val="gff0"/>
      </w:pPr>
      <w:r w:rsidRPr="002D112A">
        <w:lastRenderedPageBreak/>
        <w:t xml:space="preserve">При необходимости во всплывающем окне </w:t>
      </w:r>
      <w:r w:rsidRPr="002D112A">
        <w:rPr>
          <w:rStyle w:val="gfff4"/>
        </w:rPr>
        <w:t>Зачисление ребёнка</w:t>
      </w:r>
      <w:r w:rsidRPr="002D112A">
        <w:t xml:space="preserve"> </w:t>
      </w:r>
      <w:r w:rsidR="002839E8" w:rsidRPr="002D112A">
        <w:t>ввести комментарий к зачислению и результаты вступительны</w:t>
      </w:r>
      <w:r w:rsidR="0009313E" w:rsidRPr="002D112A">
        <w:t xml:space="preserve">х испытаний (рисунок </w:t>
      </w:r>
      <w:r w:rsidR="00220A51" w:rsidRPr="002D112A">
        <w:fldChar w:fldCharType="begin"/>
      </w:r>
      <w:r w:rsidR="00220A51" w:rsidRPr="002D112A">
        <w:instrText xml:space="preserve"> REF _Ref25228284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52</w:t>
      </w:r>
      <w:r w:rsidR="00220A51" w:rsidRPr="002D112A">
        <w:fldChar w:fldCharType="end"/>
      </w:r>
      <w:r w:rsidR="002839E8" w:rsidRPr="002D112A">
        <w:t>).</w:t>
      </w:r>
    </w:p>
    <w:p w14:paraId="74978ABD" w14:textId="0C164D82" w:rsidR="002839E8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2AC5228C" wp14:editId="67CB209C">
            <wp:extent cx="171450" cy="171450"/>
            <wp:effectExtent l="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proofErr w:type="gramStart"/>
      <w:r w:rsidR="002839E8" w:rsidRPr="002D112A">
        <w:rPr>
          <w:rStyle w:val="gffff1"/>
        </w:rPr>
        <w:t>поле</w:t>
      </w:r>
      <w:proofErr w:type="gramEnd"/>
      <w:r w:rsidR="002839E8" w:rsidRPr="002D112A">
        <w:rPr>
          <w:rStyle w:val="gffff1"/>
        </w:rPr>
        <w:t xml:space="preserve"> </w:t>
      </w:r>
      <w:r w:rsidR="002839E8" w:rsidRPr="002D112A">
        <w:rPr>
          <w:rStyle w:val="gfff4"/>
          <w:sz w:val="24"/>
        </w:rPr>
        <w:t xml:space="preserve">Введите результаты вступительных испытаний </w:t>
      </w:r>
      <w:r w:rsidR="002839E8" w:rsidRPr="002D112A">
        <w:rPr>
          <w:rStyle w:val="gffff1"/>
        </w:rPr>
        <w:t xml:space="preserve">доступно только в случае, если в разделе </w:t>
      </w:r>
      <w:r w:rsidR="002839E8" w:rsidRPr="002D112A">
        <w:rPr>
          <w:rStyle w:val="gfff4"/>
          <w:sz w:val="24"/>
        </w:rPr>
        <w:t>Моя школа</w:t>
      </w:r>
      <w:r w:rsidR="002839E8" w:rsidRPr="002D112A">
        <w:rPr>
          <w:rStyle w:val="gffff1"/>
        </w:rPr>
        <w:t xml:space="preserve"> в блоке </w:t>
      </w:r>
      <w:r w:rsidR="002839E8" w:rsidRPr="002D112A">
        <w:rPr>
          <w:rStyle w:val="gfff4"/>
          <w:sz w:val="24"/>
        </w:rPr>
        <w:t xml:space="preserve">Общая информация </w:t>
      </w:r>
      <w:r w:rsidR="001675C2" w:rsidRPr="002D112A">
        <w:rPr>
          <w:rStyle w:val="gffff1"/>
        </w:rPr>
        <w:t xml:space="preserve">установлен флажок </w:t>
      </w:r>
      <w:r w:rsidR="002839E8" w:rsidRPr="002D112A">
        <w:rPr>
          <w:rStyle w:val="gfff4"/>
          <w:sz w:val="24"/>
        </w:rPr>
        <w:t>Зачисление в образовательную организацию ведется по вступительным испытаниям</w:t>
      </w:r>
      <w:r w:rsidR="00723650" w:rsidRPr="002D112A">
        <w:rPr>
          <w:rStyle w:val="gffff1"/>
        </w:rPr>
        <w:t>.</w:t>
      </w:r>
    </w:p>
    <w:p w14:paraId="01DD717E" w14:textId="74B268CC" w:rsidR="002839E8" w:rsidRPr="002D112A" w:rsidRDefault="002839E8" w:rsidP="00795D88">
      <w:pPr>
        <w:pStyle w:val="gff0"/>
      </w:pPr>
      <w:r w:rsidRPr="002D112A">
        <w:t>В дальнейшем, при просмотре страницы заявления, информация о результатах вступительных испытаний будет отображаться в соответствующем блоке.</w:t>
      </w:r>
    </w:p>
    <w:p w14:paraId="7B6B48ED" w14:textId="4F6895A2" w:rsidR="002839E8" w:rsidRPr="002D112A" w:rsidRDefault="002839E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7A4139D2" wp14:editId="6D81B13B">
            <wp:extent cx="4428571" cy="2000000"/>
            <wp:effectExtent l="19050" t="19050" r="10160" b="19685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2000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DF73B5A" w14:textId="59A549AE" w:rsidR="002839E8" w:rsidRPr="002D112A" w:rsidRDefault="002839E8" w:rsidP="00795D88">
      <w:pPr>
        <w:pStyle w:val="ge"/>
      </w:pPr>
      <w:bookmarkStart w:id="105" w:name="_Ref25228284"/>
      <w:r w:rsidRPr="002D112A">
        <w:t>Перевод в статус «Зачислено» (2)</w:t>
      </w:r>
      <w:bookmarkEnd w:id="105"/>
    </w:p>
    <w:p w14:paraId="40FF7A10" w14:textId="084FA91B" w:rsidR="000E4AB2" w:rsidRPr="002D112A" w:rsidRDefault="000E4AB2" w:rsidP="0052204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396CBE13" wp14:editId="1BC4A76F">
            <wp:extent cx="171450" cy="171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 xml:space="preserve">дети, заявления которых переведены в статус «Зачислено», именуются в системе термином «претендент». Претендент </w:t>
      </w:r>
      <w:proofErr w:type="gramStart"/>
      <w:r w:rsidRPr="002D112A">
        <w:rPr>
          <w:rStyle w:val="gffff1"/>
        </w:rPr>
        <w:t>- это</w:t>
      </w:r>
      <w:proofErr w:type="gramEnd"/>
      <w:r w:rsidRPr="002D112A">
        <w:rPr>
          <w:rStyle w:val="gffff1"/>
        </w:rPr>
        <w:t xml:space="preserve"> ребёнок, заявление которого находится в статусе «Зачислено», но на которого ещё не выпущен приказ «О зачислении».</w:t>
      </w:r>
    </w:p>
    <w:p w14:paraId="2CF7BE4D" w14:textId="0F106996" w:rsidR="00767F9E" w:rsidRPr="002D112A" w:rsidRDefault="00767F9E" w:rsidP="00522048">
      <w:pPr>
        <w:pStyle w:val="gff0"/>
      </w:pPr>
      <w:r w:rsidRPr="002D112A">
        <w:t>Шаг 3. Как только необходимому количеству заявлений был присвоен статус «Зачислено», необходимо выпустить приказ «О зачислении».</w:t>
      </w:r>
    </w:p>
    <w:p w14:paraId="2EBB9719" w14:textId="270FE1AC" w:rsidR="002839E8" w:rsidRPr="002D112A" w:rsidRDefault="002839E8" w:rsidP="00F13564">
      <w:pPr>
        <w:pStyle w:val="gff0"/>
        <w:keepNext/>
      </w:pPr>
      <w:r w:rsidRPr="002D112A">
        <w:t xml:space="preserve">После </w:t>
      </w:r>
      <w:r w:rsidR="00767F9E" w:rsidRPr="002D112A">
        <w:t xml:space="preserve">перевода заявления в статус «Зачислено» система предложит </w:t>
      </w:r>
      <w:r w:rsidRPr="002D112A">
        <w:t>создать приказ о зачислении</w:t>
      </w:r>
      <w:r w:rsidR="0009313E" w:rsidRPr="002D112A">
        <w:t xml:space="preserve"> (рисунок </w:t>
      </w:r>
      <w:r w:rsidR="00220A51" w:rsidRPr="002D112A">
        <w:fldChar w:fldCharType="begin"/>
      </w:r>
      <w:r w:rsidR="00220A51" w:rsidRPr="002D112A">
        <w:instrText xml:space="preserve"> REF _Ref25228302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53</w:t>
      </w:r>
      <w:r w:rsidR="00220A51" w:rsidRPr="002D112A">
        <w:fldChar w:fldCharType="end"/>
      </w:r>
      <w:r w:rsidRPr="002D112A">
        <w:t>):</w:t>
      </w:r>
    </w:p>
    <w:p w14:paraId="6DA0593E" w14:textId="5084F04D" w:rsidR="002839E8" w:rsidRPr="002D112A" w:rsidRDefault="002839E8" w:rsidP="00795D88">
      <w:pPr>
        <w:pStyle w:val="gf9"/>
      </w:pPr>
      <w:r w:rsidRPr="002D112A">
        <w:t xml:space="preserve">выбрать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b/>
          <w:bCs/>
        </w:rPr>
        <w:t>Создать</w:t>
      </w:r>
      <w:r w:rsidRPr="002D112A">
        <w:t>, чтобы выпустить приказ о зачислении одного обучающегося сразу в конкретный класс (отроется страница создания приказа «</w:t>
      </w:r>
      <w:r w:rsidR="008720C6" w:rsidRPr="002D112A">
        <w:t>О </w:t>
      </w:r>
      <w:r w:rsidRPr="002D112A">
        <w:t>зачислении»);</w:t>
      </w:r>
    </w:p>
    <w:p w14:paraId="54A341BF" w14:textId="7F10E6D1" w:rsidR="00D10000" w:rsidRPr="002D112A" w:rsidRDefault="002839E8" w:rsidP="00795D88">
      <w:pPr>
        <w:pStyle w:val="gf9"/>
        <w:keepNext/>
      </w:pPr>
      <w:r w:rsidRPr="002D112A">
        <w:lastRenderedPageBreak/>
        <w:t xml:space="preserve">выбрать </w:t>
      </w:r>
      <w:proofErr w:type="gramStart"/>
      <w:r w:rsidRPr="002D112A">
        <w:t xml:space="preserve">действие </w:t>
      </w:r>
      <w:r w:rsidRPr="002D112A">
        <w:rPr>
          <w:rStyle w:val="gfff4"/>
        </w:rPr>
        <w:t>Позже</w:t>
      </w:r>
      <w:proofErr w:type="gramEnd"/>
      <w:r w:rsidRPr="002D112A">
        <w:t xml:space="preserve">, чтобы продолжить зачисление заявлений и после издать приказ на несколько обучающихся параллели (например, приказ «О зачислении» </w:t>
      </w:r>
      <w:r w:rsidR="008720C6" w:rsidRPr="002D112A">
        <w:t>в </w:t>
      </w:r>
      <w:r w:rsidRPr="002D112A">
        <w:t>параллель всего класса).</w:t>
      </w:r>
    </w:p>
    <w:p w14:paraId="1D8D8C3F" w14:textId="337AB3D3" w:rsidR="002839E8" w:rsidRPr="002D112A" w:rsidRDefault="002839E8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5517CDF" wp14:editId="60DCAF69">
            <wp:extent cx="4066108" cy="2420302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067311" cy="24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32A2" w14:textId="19D2E070" w:rsidR="002839E8" w:rsidRPr="002D112A" w:rsidRDefault="002839E8" w:rsidP="00795D88">
      <w:pPr>
        <w:pStyle w:val="ge"/>
      </w:pPr>
      <w:bookmarkStart w:id="106" w:name="_Ref25228302"/>
      <w:r w:rsidRPr="002D112A">
        <w:t>Решение о выпуске приказа о зачислении ребёнка</w:t>
      </w:r>
      <w:bookmarkEnd w:id="106"/>
    </w:p>
    <w:p w14:paraId="3B00A523" w14:textId="47605E55" w:rsidR="002839E8" w:rsidRPr="002D112A" w:rsidRDefault="002839E8" w:rsidP="00795D88">
      <w:pPr>
        <w:pStyle w:val="gff0"/>
      </w:pPr>
      <w:r w:rsidRPr="002D112A">
        <w:t xml:space="preserve">Шаг 4. После выпуска приказа о зачислении, обучающиеся считаются зачисленными в ОО и их нужно распределить по классам. Для этого </w:t>
      </w:r>
      <w:r w:rsidR="007F0AE9" w:rsidRPr="002D112A">
        <w:t xml:space="preserve">необходимо </w:t>
      </w:r>
      <w:r w:rsidRPr="002D112A">
        <w:t>издат</w:t>
      </w:r>
      <w:r w:rsidR="007F0AE9" w:rsidRPr="002D112A">
        <w:t>ь</w:t>
      </w:r>
      <w:r w:rsidRPr="002D112A">
        <w:t xml:space="preserve"> приказ «О формировании классов»</w:t>
      </w:r>
      <w:r w:rsidR="007F0AE9" w:rsidRPr="002D112A">
        <w:t>.</w:t>
      </w:r>
    </w:p>
    <w:p w14:paraId="22CBF2C7" w14:textId="32796491" w:rsidR="002839E8" w:rsidRPr="002D112A" w:rsidRDefault="002839E8" w:rsidP="00795D88">
      <w:pPr>
        <w:pStyle w:val="gff0"/>
      </w:pPr>
      <w:r w:rsidRPr="002D112A">
        <w:t xml:space="preserve">После этого в созданных личных делах будет отображаться информация о классе, </w:t>
      </w:r>
      <w:r w:rsidR="008720C6" w:rsidRPr="002D112A">
        <w:t>в </w:t>
      </w:r>
      <w:r w:rsidRPr="002D112A">
        <w:t>который был зачислен обучающийся.</w:t>
      </w:r>
    </w:p>
    <w:p w14:paraId="38FE9625" w14:textId="7613D362" w:rsidR="002839E8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7CA218E9" wp14:editId="71A2ABFC">
            <wp:extent cx="171450" cy="171450"/>
            <wp:effectExtent l="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2839E8" w:rsidRPr="002D112A">
        <w:rPr>
          <w:rStyle w:val="gffff1"/>
        </w:rPr>
        <w:t xml:space="preserve">описанным способом зачислить можно как одного обучающегося, выпустив только приказ зачислении сразу в конкретный класс, так и нескольких обучающихся (например, обучающихся одного класса), выпустив приказ «О зачислении» </w:t>
      </w:r>
      <w:r w:rsidR="008720C6" w:rsidRPr="002D112A">
        <w:rPr>
          <w:rStyle w:val="gffff1"/>
        </w:rPr>
        <w:t>в </w:t>
      </w:r>
      <w:r w:rsidR="002839E8" w:rsidRPr="002D112A">
        <w:rPr>
          <w:rStyle w:val="gffff1"/>
        </w:rPr>
        <w:t>параллель и приказ «О формировании классов».</w:t>
      </w:r>
    </w:p>
    <w:p w14:paraId="3E6A249B" w14:textId="67335AAE" w:rsidR="002839E8" w:rsidRPr="002D112A" w:rsidRDefault="002839E8" w:rsidP="00795D88">
      <w:pPr>
        <w:pStyle w:val="g20"/>
      </w:pPr>
      <w:bookmarkStart w:id="107" w:name="_Toc146203616"/>
      <w:r w:rsidRPr="002D112A">
        <w:t>Раздел Приказы</w:t>
      </w:r>
      <w:bookmarkEnd w:id="107"/>
    </w:p>
    <w:p w14:paraId="5C48E860" w14:textId="480509D2" w:rsidR="002839E8" w:rsidRPr="002D112A" w:rsidRDefault="00F4322D" w:rsidP="00795D88">
      <w:pPr>
        <w:pStyle w:val="g30"/>
      </w:pPr>
      <w:r w:rsidRPr="002D112A">
        <w:t>Просмотр реестра приказов</w:t>
      </w:r>
    </w:p>
    <w:p w14:paraId="44B3DA5A" w14:textId="320C5E3D" w:rsidR="00F4322D" w:rsidRPr="002D112A" w:rsidRDefault="00F4322D" w:rsidP="00795D88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Приказы</w:t>
      </w:r>
      <w:r w:rsidRPr="002D112A">
        <w:t xml:space="preserve"> доступен пользователю с ролью «Сотрудник ОО». </w:t>
      </w:r>
    </w:p>
    <w:p w14:paraId="42CC8251" w14:textId="0AA35CF7" w:rsidR="00F4322D" w:rsidRPr="002D112A" w:rsidRDefault="00F4322D" w:rsidP="00522048">
      <w:pPr>
        <w:pStyle w:val="gff6"/>
      </w:pPr>
      <w:r w:rsidRPr="002D112A">
        <w:t xml:space="preserve">В реестре приказов </w:t>
      </w:r>
      <w:r w:rsidR="0009313E" w:rsidRPr="002D112A">
        <w:t xml:space="preserve">содержатся следующие элементы (рисунок </w:t>
      </w:r>
      <w:r w:rsidR="00220A51" w:rsidRPr="002D112A">
        <w:fldChar w:fldCharType="begin"/>
      </w:r>
      <w:r w:rsidR="00220A51" w:rsidRPr="002D112A">
        <w:instrText xml:space="preserve"> REF _Ref25228334 \n \h \# \0 </w:instrText>
      </w:r>
      <w:r w:rsidR="00D148A8" w:rsidRPr="002D112A">
        <w:instrText xml:space="preserve"> \* MERGEFORMAT </w:instrText>
      </w:r>
      <w:r w:rsidR="00220A51" w:rsidRPr="002D112A">
        <w:fldChar w:fldCharType="separate"/>
      </w:r>
      <w:r w:rsidR="00043F4F">
        <w:t>54</w:t>
      </w:r>
      <w:r w:rsidR="00220A51" w:rsidRPr="002D112A">
        <w:fldChar w:fldCharType="end"/>
      </w:r>
      <w:r w:rsidRPr="002D112A">
        <w:t>):</w:t>
      </w:r>
    </w:p>
    <w:p w14:paraId="3AB02C2D" w14:textId="5127BC13" w:rsidR="00F4322D" w:rsidRPr="002D112A" w:rsidRDefault="00F4322D" w:rsidP="00795D88">
      <w:pPr>
        <w:pStyle w:val="gf9"/>
      </w:pPr>
      <w:r w:rsidRPr="002D112A">
        <w:t>поисковая панель с полями поиска приказов;</w:t>
      </w:r>
    </w:p>
    <w:p w14:paraId="139B9085" w14:textId="57813888" w:rsidR="00F4322D" w:rsidRPr="002D112A" w:rsidRDefault="00D148A8" w:rsidP="00795D88">
      <w:pPr>
        <w:pStyle w:val="gf9"/>
      </w:pPr>
      <w:r w:rsidRPr="002D112A">
        <w:t xml:space="preserve">список </w:t>
      </w:r>
      <w:r w:rsidR="00F4322D" w:rsidRPr="002D112A">
        <w:t>приказов</w:t>
      </w:r>
      <w:r w:rsidRPr="002D112A">
        <w:t>;</w:t>
      </w:r>
    </w:p>
    <w:p w14:paraId="65BA5C50" w14:textId="6BB23728" w:rsidR="00F4322D" w:rsidRPr="002D112A" w:rsidRDefault="00F4322D" w:rsidP="00440721">
      <w:pPr>
        <w:pStyle w:val="gf9"/>
        <w:keepNext/>
      </w:pPr>
      <w:r w:rsidRPr="002D112A">
        <w:lastRenderedPageBreak/>
        <w:t>кнопки меню для печати, экспорта, создания приказов.</w:t>
      </w:r>
    </w:p>
    <w:p w14:paraId="5A5D90B1" w14:textId="67E40986" w:rsidR="001E2B20" w:rsidRPr="002D112A" w:rsidRDefault="00CD321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24E419B" wp14:editId="2861E13D">
            <wp:extent cx="5939790" cy="2355215"/>
            <wp:effectExtent l="19050" t="19050" r="22860" b="2603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5521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B54DA0C" w14:textId="41252C49" w:rsidR="00F4322D" w:rsidRPr="002D112A" w:rsidRDefault="00F4322D" w:rsidP="00795D88">
      <w:pPr>
        <w:pStyle w:val="ge"/>
      </w:pPr>
      <w:bookmarkStart w:id="108" w:name="_Ref25228334"/>
      <w:r w:rsidRPr="002D112A">
        <w:t>Реестр приказов</w:t>
      </w:r>
      <w:bookmarkEnd w:id="108"/>
    </w:p>
    <w:p w14:paraId="72137685" w14:textId="16D8978C" w:rsidR="00F4322D" w:rsidRPr="002D112A" w:rsidRDefault="00F4322D" w:rsidP="00522048">
      <w:pPr>
        <w:pStyle w:val="gff6"/>
      </w:pPr>
      <w:r w:rsidRPr="002D112A">
        <w:rPr>
          <w:rStyle w:val="gff7"/>
        </w:rPr>
        <w:t xml:space="preserve">Для работы с заявлениями и личными делами обучающихся в </w:t>
      </w:r>
      <w:r w:rsidR="00D148A8" w:rsidRPr="002D112A">
        <w:rPr>
          <w:rStyle w:val="gff7"/>
        </w:rPr>
        <w:t>системе</w:t>
      </w:r>
      <w:r w:rsidRPr="002D112A">
        <w:rPr>
          <w:rStyle w:val="gff7"/>
        </w:rPr>
        <w:t xml:space="preserve"> необходимо</w:t>
      </w:r>
      <w:r w:rsidRPr="002D112A">
        <w:t xml:space="preserve"> создавать и выпускать приказы:</w:t>
      </w:r>
    </w:p>
    <w:p w14:paraId="6FB6BA3C" w14:textId="0CF72632" w:rsidR="00F4322D" w:rsidRPr="002D112A" w:rsidRDefault="00F4322D" w:rsidP="00795D88">
      <w:pPr>
        <w:pStyle w:val="gf9"/>
      </w:pPr>
      <w:r w:rsidRPr="002D112A">
        <w:t>в течение учебного года:</w:t>
      </w:r>
    </w:p>
    <w:p w14:paraId="50137B9E" w14:textId="0080F5E7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t>о зачислении;</w:t>
      </w:r>
    </w:p>
    <w:p w14:paraId="167A44ED" w14:textId="6E66590F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t>о формировании классов;</w:t>
      </w:r>
    </w:p>
    <w:p w14:paraId="6BB2FA7B" w14:textId="677392DA" w:rsidR="00F4322D" w:rsidRPr="002D112A" w:rsidRDefault="00F4322D" w:rsidP="00824953">
      <w:pPr>
        <w:pStyle w:val="gf9"/>
        <w:numPr>
          <w:ilvl w:val="1"/>
          <w:numId w:val="22"/>
        </w:numPr>
        <w:rPr>
          <w:color w:val="000000" w:themeColor="text1"/>
        </w:rPr>
      </w:pPr>
      <w:r w:rsidRPr="002D112A">
        <w:rPr>
          <w:color w:val="000000" w:themeColor="text1"/>
        </w:rPr>
        <w:t>об отчислении;</w:t>
      </w:r>
    </w:p>
    <w:p w14:paraId="4C403E57" w14:textId="4F20428B" w:rsidR="00F4322D" w:rsidRPr="002D112A" w:rsidRDefault="00F4322D" w:rsidP="00824953">
      <w:pPr>
        <w:pStyle w:val="gf9"/>
        <w:numPr>
          <w:ilvl w:val="1"/>
          <w:numId w:val="22"/>
        </w:numPr>
        <w:rPr>
          <w:color w:val="000000" w:themeColor="text1"/>
        </w:rPr>
      </w:pPr>
      <w:r w:rsidRPr="002D112A">
        <w:rPr>
          <w:color w:val="000000" w:themeColor="text1"/>
        </w:rPr>
        <w:t>о переводе в рамках параллели;</w:t>
      </w:r>
    </w:p>
    <w:p w14:paraId="23A5A03F" w14:textId="736C5352" w:rsidR="000E5902" w:rsidRPr="002D112A" w:rsidRDefault="000E5902" w:rsidP="00824953">
      <w:pPr>
        <w:pStyle w:val="gf9"/>
        <w:numPr>
          <w:ilvl w:val="1"/>
          <w:numId w:val="22"/>
        </w:numPr>
        <w:rPr>
          <w:color w:val="000000" w:themeColor="text1"/>
        </w:rPr>
      </w:pPr>
      <w:r w:rsidRPr="002D112A">
        <w:rPr>
          <w:color w:val="000000" w:themeColor="text1"/>
        </w:rPr>
        <w:t>об изменении параллели;</w:t>
      </w:r>
    </w:p>
    <w:p w14:paraId="57A45A9C" w14:textId="710F0D53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rPr>
          <w:color w:val="000000" w:themeColor="text1"/>
        </w:rPr>
        <w:t>о переводе на другую форму обучения</w:t>
      </w:r>
      <w:r w:rsidRPr="002D112A">
        <w:t>;</w:t>
      </w:r>
    </w:p>
    <w:p w14:paraId="5734E5B1" w14:textId="49A57B16" w:rsidR="00F4322D" w:rsidRPr="002D112A" w:rsidRDefault="00F4322D" w:rsidP="00795D88">
      <w:pPr>
        <w:pStyle w:val="gf9"/>
      </w:pPr>
      <w:r w:rsidRPr="002D112A">
        <w:t>в конце учебного года:</w:t>
      </w:r>
    </w:p>
    <w:p w14:paraId="235C9B08" w14:textId="76B1330C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t>о выпуске детей из ОО;</w:t>
      </w:r>
    </w:p>
    <w:p w14:paraId="32B452AE" w14:textId="07003A9D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t>об оставлении на повторное обучение;</w:t>
      </w:r>
    </w:p>
    <w:p w14:paraId="7710233F" w14:textId="2ED55833" w:rsidR="00F4322D" w:rsidRPr="002D112A" w:rsidRDefault="00F4322D" w:rsidP="00824953">
      <w:pPr>
        <w:pStyle w:val="gf9"/>
        <w:numPr>
          <w:ilvl w:val="1"/>
          <w:numId w:val="22"/>
        </w:numPr>
      </w:pPr>
      <w:r w:rsidRPr="002D112A">
        <w:t>о переводе в связи с завершением учебного года.</w:t>
      </w:r>
    </w:p>
    <w:p w14:paraId="5C658C11" w14:textId="33D742FC" w:rsidR="00F4322D" w:rsidRPr="002D112A" w:rsidRDefault="00F4322D" w:rsidP="00795D88">
      <w:pPr>
        <w:pStyle w:val="g30"/>
      </w:pPr>
      <w:r w:rsidRPr="002D112A">
        <w:t>Статусы приказов</w:t>
      </w:r>
    </w:p>
    <w:p w14:paraId="384E9A5A" w14:textId="78D2C178" w:rsidR="00F4322D" w:rsidRPr="002D112A" w:rsidRDefault="00F4322D" w:rsidP="00522048">
      <w:pPr>
        <w:pStyle w:val="gff6"/>
      </w:pPr>
      <w:r w:rsidRPr="002D112A">
        <w:t xml:space="preserve">В </w:t>
      </w:r>
      <w:r w:rsidR="00FD1805" w:rsidRPr="002D112A">
        <w:t>системе</w:t>
      </w:r>
      <w:r w:rsidRPr="002D112A">
        <w:t xml:space="preserve"> приказ может находиться в следующих статусах:</w:t>
      </w:r>
    </w:p>
    <w:p w14:paraId="3A843D72" w14:textId="638FA60B" w:rsidR="00F4322D" w:rsidRPr="002D112A" w:rsidRDefault="00F4322D" w:rsidP="00795D88">
      <w:pPr>
        <w:pStyle w:val="gf9"/>
      </w:pPr>
      <w:r w:rsidRPr="002D112A">
        <w:t>«Проект</w:t>
      </w:r>
      <w:r w:rsidR="00692BC2" w:rsidRPr="002D112A">
        <w:t xml:space="preserve">» – </w:t>
      </w:r>
      <w:r w:rsidR="00FD1805" w:rsidRPr="002D112A">
        <w:t>первоначальный</w:t>
      </w:r>
      <w:r w:rsidR="00692BC2" w:rsidRPr="002D112A">
        <w:t xml:space="preserve"> </w:t>
      </w:r>
      <w:r w:rsidR="00FD1805" w:rsidRPr="002D112A">
        <w:t>статус приказа в системе. Присваивается, если информацию в приказе необходимо уточнить и внести исправления</w:t>
      </w:r>
      <w:r w:rsidRPr="002D112A">
        <w:t>;</w:t>
      </w:r>
    </w:p>
    <w:p w14:paraId="7E361494" w14:textId="2A577445" w:rsidR="00F4322D" w:rsidRPr="002D112A" w:rsidRDefault="00F4322D" w:rsidP="00795D88">
      <w:pPr>
        <w:pStyle w:val="gf9"/>
      </w:pPr>
      <w:r w:rsidRPr="002D112A">
        <w:t>«Выпущен»</w:t>
      </w:r>
      <w:r w:rsidR="00FD1805" w:rsidRPr="002D112A">
        <w:t xml:space="preserve"> </w:t>
      </w:r>
      <w:r w:rsidR="00692BC2" w:rsidRPr="002D112A">
        <w:t>–</w:t>
      </w:r>
      <w:r w:rsidR="00FD1805" w:rsidRPr="002D112A">
        <w:t xml:space="preserve"> присваивается</w:t>
      </w:r>
      <w:r w:rsidR="00692BC2" w:rsidRPr="002D112A">
        <w:t xml:space="preserve"> </w:t>
      </w:r>
      <w:r w:rsidR="00FD1805" w:rsidRPr="002D112A">
        <w:t>приказу в случае его корректного заполнения, для вступления в силу изменений с личным делом (создание, перевод, отправка в архив).</w:t>
      </w:r>
    </w:p>
    <w:p w14:paraId="3EBB55CC" w14:textId="26712DC7" w:rsidR="00F4322D" w:rsidRPr="002D112A" w:rsidRDefault="00517D16" w:rsidP="00795D88">
      <w:pPr>
        <w:pStyle w:val="gff0"/>
        <w:rPr>
          <w:szCs w:val="26"/>
        </w:rPr>
      </w:pPr>
      <w:r w:rsidRPr="002D112A">
        <w:rPr>
          <w:noProof/>
          <w:lang w:eastAsia="ru-RU"/>
        </w:rPr>
        <w:drawing>
          <wp:inline distT="0" distB="0" distL="0" distR="0" wp14:anchorId="6F5D3C11" wp14:editId="200F9D21">
            <wp:extent cx="171450" cy="161925"/>
            <wp:effectExtent l="0" t="0" r="0" b="952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  <w:szCs w:val="26"/>
        </w:rPr>
        <w:t xml:space="preserve">Внимание! </w:t>
      </w:r>
      <w:r w:rsidRPr="002D112A">
        <w:rPr>
          <w:rStyle w:val="gffff1"/>
        </w:rPr>
        <w:t>Р</w:t>
      </w:r>
      <w:r w:rsidR="00F4322D" w:rsidRPr="002D112A">
        <w:rPr>
          <w:rStyle w:val="gffff1"/>
        </w:rPr>
        <w:t>едактировать приказ можно только в статусе «Проект»</w:t>
      </w:r>
      <w:r w:rsidR="00F4322D" w:rsidRPr="002D112A">
        <w:rPr>
          <w:rStyle w:val="gffff1"/>
          <w:sz w:val="26"/>
          <w:szCs w:val="26"/>
        </w:rPr>
        <w:t>.</w:t>
      </w:r>
    </w:p>
    <w:p w14:paraId="58605372" w14:textId="53899699" w:rsidR="00F4322D" w:rsidRPr="002D112A" w:rsidRDefault="00F4322D" w:rsidP="00795D88">
      <w:pPr>
        <w:pStyle w:val="g30"/>
      </w:pPr>
      <w:r w:rsidRPr="002D112A">
        <w:lastRenderedPageBreak/>
        <w:t>Действия с приказами</w:t>
      </w:r>
    </w:p>
    <w:p w14:paraId="3CC1891A" w14:textId="77777777" w:rsidR="00F4322D" w:rsidRPr="002D112A" w:rsidRDefault="00F4322D" w:rsidP="00795D88">
      <w:pPr>
        <w:pStyle w:val="gff0"/>
      </w:pPr>
      <w:r w:rsidRPr="002D112A">
        <w:t>Основные действия с приказами доступны для приказов в статусе «Проект».</w:t>
      </w:r>
    </w:p>
    <w:p w14:paraId="67B591FE" w14:textId="77777777" w:rsidR="00F4322D" w:rsidRPr="002D112A" w:rsidRDefault="00F4322D" w:rsidP="00522048">
      <w:pPr>
        <w:pStyle w:val="gff6"/>
      </w:pPr>
      <w:r w:rsidRPr="002D112A">
        <w:t>На странице просмотра приказа доступны действия:</w:t>
      </w:r>
    </w:p>
    <w:p w14:paraId="3BAEBE86" w14:textId="41ADB5C4" w:rsidR="00F4322D" w:rsidRPr="002D112A" w:rsidRDefault="009A4ADF" w:rsidP="00795D88">
      <w:pPr>
        <w:pStyle w:val="gf9"/>
      </w:pPr>
      <w:r w:rsidRPr="002D112A">
        <w:t>р</w:t>
      </w:r>
      <w:r w:rsidR="00F4322D" w:rsidRPr="002D112A">
        <w:t xml:space="preserve">едактировать </w:t>
      </w:r>
      <w:r w:rsidR="00692BC2" w:rsidRPr="002D112A">
        <w:t>–</w:t>
      </w:r>
      <w:r w:rsidR="00F4322D" w:rsidRPr="002D112A">
        <w:t xml:space="preserve"> для внесения изменений в приказ (нажать кнопку </w:t>
      </w:r>
      <w:r w:rsidR="00F4322D" w:rsidRPr="002D112A">
        <w:rPr>
          <w:rStyle w:val="gfff4"/>
        </w:rPr>
        <w:t>Редактировать</w:t>
      </w:r>
      <w:r w:rsidR="00F4322D" w:rsidRPr="002D112A">
        <w:t>);</w:t>
      </w:r>
    </w:p>
    <w:p w14:paraId="39D0012F" w14:textId="60C67B06" w:rsidR="00F4322D" w:rsidRPr="002D112A" w:rsidRDefault="009A4ADF" w:rsidP="00795D88">
      <w:pPr>
        <w:pStyle w:val="gf9"/>
      </w:pPr>
      <w:r w:rsidRPr="002D112A">
        <w:t>у</w:t>
      </w:r>
      <w:r w:rsidR="00F4322D" w:rsidRPr="002D112A">
        <w:t xml:space="preserve">далить </w:t>
      </w:r>
      <w:r w:rsidR="00692BC2" w:rsidRPr="002D112A">
        <w:t>–</w:t>
      </w:r>
      <w:r w:rsidR="00F4322D" w:rsidRPr="002D112A">
        <w:t xml:space="preserve"> для удаления приказа из </w:t>
      </w:r>
      <w:r w:rsidR="00FD1805" w:rsidRPr="002D112A">
        <w:t>системы</w:t>
      </w:r>
      <w:r w:rsidR="00F4322D" w:rsidRPr="002D112A">
        <w:t xml:space="preserve"> (нажать кнопку </w:t>
      </w:r>
      <w:r w:rsidR="00F4322D" w:rsidRPr="002D112A">
        <w:rPr>
          <w:rStyle w:val="gfff4"/>
        </w:rPr>
        <w:t>Удалить</w:t>
      </w:r>
      <w:r w:rsidR="00F4322D" w:rsidRPr="002D112A">
        <w:t>);</w:t>
      </w:r>
    </w:p>
    <w:p w14:paraId="7BCA2E21" w14:textId="2AA78257" w:rsidR="00F4322D" w:rsidRPr="002D112A" w:rsidRDefault="009A4ADF" w:rsidP="00795D88">
      <w:pPr>
        <w:pStyle w:val="gf9"/>
      </w:pPr>
      <w:r w:rsidRPr="002D112A">
        <w:t>в</w:t>
      </w:r>
      <w:r w:rsidR="00F4322D" w:rsidRPr="002D112A">
        <w:t>ыпустить</w:t>
      </w:r>
      <w:r w:rsidR="00692BC2" w:rsidRPr="002D112A">
        <w:t xml:space="preserve"> – </w:t>
      </w:r>
      <w:r w:rsidR="00F4322D" w:rsidRPr="002D112A">
        <w:t xml:space="preserve">для перевода приказа в статус «Выпущен» и вступления в силу изменений </w:t>
      </w:r>
      <w:r w:rsidR="00FD1805" w:rsidRPr="002D112A">
        <w:t>в</w:t>
      </w:r>
      <w:r w:rsidR="00F4322D" w:rsidRPr="002D112A">
        <w:t xml:space="preserve"> личн</w:t>
      </w:r>
      <w:r w:rsidR="00FD1805" w:rsidRPr="002D112A">
        <w:t>о</w:t>
      </w:r>
      <w:r w:rsidR="00F4322D" w:rsidRPr="002D112A">
        <w:t>м дел</w:t>
      </w:r>
      <w:r w:rsidR="00FD1805" w:rsidRPr="002D112A">
        <w:t xml:space="preserve">е </w:t>
      </w:r>
      <w:r w:rsidR="00F4322D" w:rsidRPr="002D112A">
        <w:t xml:space="preserve">в разделе </w:t>
      </w:r>
      <w:r w:rsidR="00F4322D" w:rsidRPr="002D112A">
        <w:rPr>
          <w:rStyle w:val="gfff4"/>
        </w:rPr>
        <w:t>Контингент</w:t>
      </w:r>
      <w:r w:rsidR="00F4322D" w:rsidRPr="002D112A">
        <w:rPr>
          <w:b/>
        </w:rPr>
        <w:t xml:space="preserve"> </w:t>
      </w:r>
      <w:r w:rsidR="00F4322D" w:rsidRPr="002D112A">
        <w:t xml:space="preserve">(нажать кнопку </w:t>
      </w:r>
      <w:r w:rsidR="00F4322D" w:rsidRPr="002D112A">
        <w:rPr>
          <w:rStyle w:val="gfff4"/>
        </w:rPr>
        <w:t>Выпустить</w:t>
      </w:r>
      <w:r w:rsidR="00F4322D" w:rsidRPr="002D112A">
        <w:t>).</w:t>
      </w:r>
    </w:p>
    <w:p w14:paraId="1658A1D3" w14:textId="6B38F4DB" w:rsidR="00F4322D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03167457" wp14:editId="0F79EDF9">
            <wp:extent cx="171450" cy="17145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F4322D" w:rsidRPr="002D112A">
        <w:rPr>
          <w:rStyle w:val="gffff1"/>
        </w:rPr>
        <w:t>в случае, если в выпущенном приказе «О зачислении» была допущена ошибка, его можно вернуть в статус «Проект» с помощью действия «Отменить выпуск приказа».</w:t>
      </w:r>
    </w:p>
    <w:p w14:paraId="6144DC9D" w14:textId="5B4621DE" w:rsidR="00F4322D" w:rsidRPr="002D112A" w:rsidRDefault="00517D16" w:rsidP="00440721">
      <w:pPr>
        <w:pStyle w:val="gf2"/>
        <w:numPr>
          <w:ilvl w:val="0"/>
          <w:numId w:val="0"/>
        </w:numPr>
        <w:ind w:left="709"/>
        <w:rPr>
          <w:rStyle w:val="af9"/>
          <w:szCs w:val="26"/>
        </w:rPr>
      </w:pPr>
      <w:r w:rsidRPr="002D112A">
        <w:rPr>
          <w:noProof/>
          <w:lang w:eastAsia="ru-RU"/>
        </w:rPr>
        <w:drawing>
          <wp:inline distT="0" distB="0" distL="0" distR="0" wp14:anchorId="1E3B6605" wp14:editId="3ACB5B70">
            <wp:extent cx="171450" cy="161925"/>
            <wp:effectExtent l="0" t="0" r="0" b="952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  <w:szCs w:val="26"/>
        </w:rPr>
        <w:t xml:space="preserve">Внимание! </w:t>
      </w:r>
      <w:r w:rsidRPr="002D112A">
        <w:rPr>
          <w:rStyle w:val="gffff1"/>
        </w:rPr>
        <w:t>О</w:t>
      </w:r>
      <w:r w:rsidR="00F4322D" w:rsidRPr="002D112A">
        <w:rPr>
          <w:rStyle w:val="gffff1"/>
        </w:rPr>
        <w:t>тменить выпуск приказа можно, если выполняются два условия:</w:t>
      </w:r>
    </w:p>
    <w:p w14:paraId="29D05F62" w14:textId="597DA811" w:rsidR="00F4322D" w:rsidRPr="002D112A" w:rsidRDefault="00F4322D" w:rsidP="00795D88">
      <w:pPr>
        <w:pStyle w:val="gf9"/>
        <w:rPr>
          <w:sz w:val="24"/>
        </w:rPr>
      </w:pPr>
      <w:r w:rsidRPr="002D112A">
        <w:rPr>
          <w:sz w:val="24"/>
        </w:rPr>
        <w:t xml:space="preserve">тип приказа </w:t>
      </w:r>
      <w:r w:rsidR="00692BC2" w:rsidRPr="002D112A">
        <w:rPr>
          <w:sz w:val="24"/>
        </w:rPr>
        <w:t>–</w:t>
      </w:r>
      <w:r w:rsidRPr="002D112A">
        <w:rPr>
          <w:sz w:val="24"/>
        </w:rPr>
        <w:t xml:space="preserve"> </w:t>
      </w:r>
      <w:r w:rsidR="00692BC2" w:rsidRPr="002D112A">
        <w:rPr>
          <w:sz w:val="24"/>
        </w:rPr>
        <w:t>«</w:t>
      </w:r>
      <w:r w:rsidRPr="002D112A">
        <w:rPr>
          <w:sz w:val="24"/>
        </w:rPr>
        <w:t>О</w:t>
      </w:r>
      <w:r w:rsidR="00692BC2" w:rsidRPr="002D112A">
        <w:rPr>
          <w:sz w:val="24"/>
        </w:rPr>
        <w:t xml:space="preserve"> </w:t>
      </w:r>
      <w:r w:rsidRPr="002D112A">
        <w:rPr>
          <w:sz w:val="24"/>
        </w:rPr>
        <w:t>зачислении»;</w:t>
      </w:r>
    </w:p>
    <w:p w14:paraId="026E10DD" w14:textId="33F71C34" w:rsidR="00F4322D" w:rsidRPr="002D112A" w:rsidRDefault="00F4322D" w:rsidP="00795D88">
      <w:pPr>
        <w:pStyle w:val="gf9"/>
        <w:rPr>
          <w:sz w:val="24"/>
        </w:rPr>
      </w:pPr>
      <w:r w:rsidRPr="002D112A">
        <w:rPr>
          <w:sz w:val="24"/>
        </w:rPr>
        <w:t>на данных обучающихся не было создано других приказов.</w:t>
      </w:r>
    </w:p>
    <w:p w14:paraId="143273BF" w14:textId="0380FDB8" w:rsidR="00F4322D" w:rsidRPr="002D112A" w:rsidRDefault="00F4322D" w:rsidP="00795D88">
      <w:pPr>
        <w:pStyle w:val="g30"/>
      </w:pPr>
      <w:r w:rsidRPr="002D112A">
        <w:t>Печать и экспорт приказов</w:t>
      </w:r>
    </w:p>
    <w:p w14:paraId="3F2D4566" w14:textId="6689A9F4" w:rsidR="00F4322D" w:rsidRPr="002D112A" w:rsidRDefault="004D4313" w:rsidP="00522048">
      <w:pPr>
        <w:pStyle w:val="gff6"/>
      </w:pPr>
      <w:r w:rsidRPr="002D112A">
        <w:t>Со с</w:t>
      </w:r>
      <w:r w:rsidR="00F4322D" w:rsidRPr="002D112A">
        <w:t>писк</w:t>
      </w:r>
      <w:r w:rsidRPr="002D112A">
        <w:t>ом</w:t>
      </w:r>
      <w:r w:rsidR="00F4322D" w:rsidRPr="002D112A">
        <w:t xml:space="preserve"> приказов можно</w:t>
      </w:r>
      <w:r w:rsidRPr="002D112A">
        <w:t xml:space="preserve"> совершить следующие действия (рисунок </w:t>
      </w:r>
      <w:r w:rsidRPr="002D112A">
        <w:fldChar w:fldCharType="begin"/>
      </w:r>
      <w:r w:rsidRPr="002D112A">
        <w:instrText xml:space="preserve"> REF _Ref25228355 \n \h \# \0 </w:instrText>
      </w:r>
      <w:r w:rsidR="002D112A">
        <w:instrText xml:space="preserve"> \* MERGEFORMAT </w:instrText>
      </w:r>
      <w:r w:rsidRPr="002D112A">
        <w:fldChar w:fldCharType="separate"/>
      </w:r>
      <w:r w:rsidR="00043F4F">
        <w:t>55</w:t>
      </w:r>
      <w:r w:rsidRPr="002D112A">
        <w:fldChar w:fldCharType="end"/>
      </w:r>
      <w:r w:rsidRPr="002D112A">
        <w:t>)</w:t>
      </w:r>
      <w:r w:rsidR="00F4322D" w:rsidRPr="002D112A">
        <w:t>:</w:t>
      </w:r>
    </w:p>
    <w:p w14:paraId="46CC420E" w14:textId="1A8894F9" w:rsidR="00F4322D" w:rsidRPr="002D112A" w:rsidRDefault="00692BC2" w:rsidP="00795D88">
      <w:pPr>
        <w:pStyle w:val="gf9"/>
      </w:pPr>
      <w:r w:rsidRPr="002D112A">
        <w:t xml:space="preserve">распечатать </w:t>
      </w:r>
      <w:r w:rsidR="00F4322D" w:rsidRPr="002D112A">
        <w:t>– нажать на кнопку</w:t>
      </w:r>
      <w:r w:rsidR="006D1DC9" w:rsidRPr="002D112A">
        <w:t xml:space="preserve"> </w:t>
      </w:r>
      <w:r w:rsidR="00F4322D" w:rsidRPr="002D112A">
        <w:rPr>
          <w:rStyle w:val="gfff4"/>
        </w:rPr>
        <w:t>Распечатать список</w:t>
      </w:r>
      <w:r w:rsidR="00F4322D" w:rsidRPr="002D112A">
        <w:t>;</w:t>
      </w:r>
    </w:p>
    <w:p w14:paraId="250EF16C" w14:textId="04C7C3BE" w:rsidR="00F4322D" w:rsidRPr="002D112A" w:rsidRDefault="00692BC2" w:rsidP="00795D88">
      <w:pPr>
        <w:pStyle w:val="gf9"/>
      </w:pPr>
      <w:r w:rsidRPr="002D112A">
        <w:t xml:space="preserve">экспортировать </w:t>
      </w:r>
      <w:r w:rsidR="00F4322D" w:rsidRPr="002D112A">
        <w:t>в формат</w:t>
      </w:r>
      <w:r w:rsidR="004D4313" w:rsidRPr="002D112A">
        <w:t xml:space="preserve"> электронных таблиц</w:t>
      </w:r>
      <w:r w:rsidR="00F4322D" w:rsidRPr="002D112A">
        <w:t xml:space="preserve"> – нажать на к</w:t>
      </w:r>
      <w:r w:rsidR="0009313E" w:rsidRPr="002D112A">
        <w:t xml:space="preserve">нопку </w:t>
      </w:r>
      <w:r w:rsidR="0009313E" w:rsidRPr="002D112A">
        <w:rPr>
          <w:rStyle w:val="gfff4"/>
        </w:rPr>
        <w:t>XLS</w:t>
      </w:r>
      <w:r w:rsidR="00F4322D" w:rsidRPr="002D112A">
        <w:t>.</w:t>
      </w:r>
    </w:p>
    <w:p w14:paraId="31CB5D66" w14:textId="1C18B909" w:rsidR="00F4322D" w:rsidRPr="002D112A" w:rsidRDefault="00517D16" w:rsidP="004445B4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166E6430" wp14:editId="240633BF">
            <wp:extent cx="171450" cy="171450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F4322D" w:rsidRPr="002D112A">
        <w:rPr>
          <w:rStyle w:val="gffff1"/>
        </w:rPr>
        <w:t xml:space="preserve">выбрав соответствующий критерий поиска, можно распечатать </w:t>
      </w:r>
      <w:r w:rsidR="008720C6" w:rsidRPr="002D112A">
        <w:rPr>
          <w:rStyle w:val="gffff1"/>
        </w:rPr>
        <w:t>и </w:t>
      </w:r>
      <w:r w:rsidR="00F4322D" w:rsidRPr="002D112A">
        <w:rPr>
          <w:rStyle w:val="gffff1"/>
        </w:rPr>
        <w:t>экспортировать определенный список приказов. Например, только приказы в статусе «Выпущен» или заявления за «</w:t>
      </w:r>
      <w:proofErr w:type="gramStart"/>
      <w:r w:rsidR="00F4322D" w:rsidRPr="002D112A">
        <w:rPr>
          <w:rStyle w:val="gffff1"/>
        </w:rPr>
        <w:t>20..</w:t>
      </w:r>
      <w:proofErr w:type="gramEnd"/>
      <w:r w:rsidR="00F4322D" w:rsidRPr="002D112A">
        <w:rPr>
          <w:rStyle w:val="gffff1"/>
        </w:rPr>
        <w:t xml:space="preserve"> / </w:t>
      </w:r>
      <w:proofErr w:type="gramStart"/>
      <w:r w:rsidR="00F4322D" w:rsidRPr="002D112A">
        <w:rPr>
          <w:rStyle w:val="gffff1"/>
        </w:rPr>
        <w:t>20..</w:t>
      </w:r>
      <w:proofErr w:type="gramEnd"/>
      <w:r w:rsidR="00F4322D" w:rsidRPr="002D112A">
        <w:rPr>
          <w:rStyle w:val="gffff1"/>
        </w:rPr>
        <w:t xml:space="preserve"> » учебный год.</w:t>
      </w:r>
    </w:p>
    <w:p w14:paraId="4E0A96E2" w14:textId="44058586" w:rsidR="00CD3216" w:rsidRPr="002D112A" w:rsidRDefault="00CD321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2E04477" wp14:editId="0ADE0DAD">
            <wp:extent cx="5939790" cy="1140460"/>
            <wp:effectExtent l="19050" t="19050" r="22860" b="2159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404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D97F85B" w14:textId="620B0440" w:rsidR="00F4322D" w:rsidRPr="002D112A" w:rsidRDefault="00F4322D" w:rsidP="00795D88">
      <w:pPr>
        <w:pStyle w:val="ge"/>
      </w:pPr>
      <w:bookmarkStart w:id="109" w:name="_Ref25228355"/>
      <w:r w:rsidRPr="002D112A">
        <w:t>Печать и экспорт списка приказов</w:t>
      </w:r>
      <w:bookmarkEnd w:id="109"/>
    </w:p>
    <w:p w14:paraId="2AFA5AE6" w14:textId="4C129439" w:rsidR="00F4322D" w:rsidRPr="002D112A" w:rsidRDefault="00F4322D" w:rsidP="00522048">
      <w:pPr>
        <w:pStyle w:val="gff6"/>
      </w:pPr>
      <w:r w:rsidRPr="002D112A">
        <w:t>На странице просмо</w:t>
      </w:r>
      <w:r w:rsidR="0009313E" w:rsidRPr="002D112A">
        <w:t xml:space="preserve">тра приказа доступны действия (рисунок </w:t>
      </w:r>
      <w:r w:rsidR="00220A51" w:rsidRPr="002D112A">
        <w:fldChar w:fldCharType="begin"/>
      </w:r>
      <w:r w:rsidR="00220A51" w:rsidRPr="002D112A">
        <w:instrText xml:space="preserve"> REF _Ref25228367 \n \h \# \0 </w:instrText>
      </w:r>
      <w:r w:rsidR="00A511EB" w:rsidRPr="002D112A">
        <w:instrText xml:space="preserve"> \* MERGEFORMAT </w:instrText>
      </w:r>
      <w:r w:rsidR="00220A51" w:rsidRPr="002D112A">
        <w:fldChar w:fldCharType="separate"/>
      </w:r>
      <w:r w:rsidR="00043F4F">
        <w:t>56</w:t>
      </w:r>
      <w:r w:rsidR="00220A51" w:rsidRPr="002D112A">
        <w:fldChar w:fldCharType="end"/>
      </w:r>
      <w:r w:rsidRPr="002D112A">
        <w:t>):</w:t>
      </w:r>
    </w:p>
    <w:p w14:paraId="617E0650" w14:textId="2C7D5866" w:rsidR="00F4322D" w:rsidRPr="002D112A" w:rsidRDefault="009A4ADF" w:rsidP="00795D88">
      <w:pPr>
        <w:pStyle w:val="gf9"/>
      </w:pPr>
      <w:r w:rsidRPr="002D112A">
        <w:t>р</w:t>
      </w:r>
      <w:r w:rsidR="00F4322D" w:rsidRPr="002D112A">
        <w:t xml:space="preserve">аспечатать </w:t>
      </w:r>
      <w:r w:rsidR="001631D5" w:rsidRPr="002D112A">
        <w:t>–</w:t>
      </w:r>
      <w:r w:rsidR="00F4322D" w:rsidRPr="002D112A">
        <w:t xml:space="preserve"> для</w:t>
      </w:r>
      <w:r w:rsidR="001631D5" w:rsidRPr="002D112A">
        <w:t xml:space="preserve"> </w:t>
      </w:r>
      <w:r w:rsidR="00F4322D" w:rsidRPr="002D112A">
        <w:t>печати приказа (распечатывается полная форма приказа);</w:t>
      </w:r>
    </w:p>
    <w:p w14:paraId="385BE9E9" w14:textId="678C27F5" w:rsidR="00F4322D" w:rsidRPr="002D112A" w:rsidRDefault="009A4ADF" w:rsidP="00440721">
      <w:pPr>
        <w:pStyle w:val="gf9"/>
        <w:keepNext/>
      </w:pPr>
      <w:r w:rsidRPr="002D112A">
        <w:lastRenderedPageBreak/>
        <w:t>в</w:t>
      </w:r>
      <w:r w:rsidR="00F4322D" w:rsidRPr="002D112A">
        <w:t xml:space="preserve">ыгрузить </w:t>
      </w:r>
      <w:r w:rsidR="001631D5" w:rsidRPr="002D112A">
        <w:t>–</w:t>
      </w:r>
      <w:r w:rsidR="00F4322D" w:rsidRPr="002D112A">
        <w:t xml:space="preserve"> для выгрузки приказа в формате Microsoft Word (.</w:t>
      </w:r>
      <w:proofErr w:type="spellStart"/>
      <w:r w:rsidR="00F4322D" w:rsidRPr="002D112A">
        <w:t>docx</w:t>
      </w:r>
      <w:proofErr w:type="spellEnd"/>
      <w:r w:rsidR="00F4322D" w:rsidRPr="002D112A">
        <w:t>);</w:t>
      </w:r>
    </w:p>
    <w:p w14:paraId="03BF51C2" w14:textId="49B26E0F" w:rsidR="00CD3216" w:rsidRPr="002D112A" w:rsidRDefault="00CD321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D350326" wp14:editId="5F395D29">
            <wp:extent cx="5939790" cy="645160"/>
            <wp:effectExtent l="19050" t="19050" r="22860" b="2159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451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D651A51" w14:textId="68E062E6" w:rsidR="00F4322D" w:rsidRPr="002D112A" w:rsidRDefault="00F4322D" w:rsidP="00795D88">
      <w:pPr>
        <w:pStyle w:val="ge"/>
      </w:pPr>
      <w:bookmarkStart w:id="110" w:name="_Ref25228367"/>
      <w:r w:rsidRPr="002D112A">
        <w:t>Печать и экспорт на странице просмотра приказа</w:t>
      </w:r>
      <w:bookmarkEnd w:id="110"/>
    </w:p>
    <w:p w14:paraId="3611EDE6" w14:textId="6228A6A8" w:rsidR="00F4322D" w:rsidRPr="002D112A" w:rsidRDefault="00B538DA" w:rsidP="00795D88">
      <w:pPr>
        <w:pStyle w:val="g30"/>
      </w:pPr>
      <w:r w:rsidRPr="002D112A">
        <w:t>Приказ «О зачислении»</w:t>
      </w:r>
    </w:p>
    <w:p w14:paraId="046FC3B1" w14:textId="77777777" w:rsidR="00B538DA" w:rsidRPr="002D112A" w:rsidRDefault="00B538DA" w:rsidP="00522048">
      <w:pPr>
        <w:pStyle w:val="gff6"/>
      </w:pPr>
      <w:r w:rsidRPr="002D112A">
        <w:t>Варианты формирования приказа «О зачислении»:</w:t>
      </w:r>
    </w:p>
    <w:p w14:paraId="4EB3065C" w14:textId="33AB51F9" w:rsidR="00B538DA" w:rsidRPr="002D112A" w:rsidRDefault="00B538DA" w:rsidP="00795D88">
      <w:pPr>
        <w:pStyle w:val="gf9"/>
      </w:pPr>
      <w:r w:rsidRPr="002D112A">
        <w:t xml:space="preserve">массовый приказ о зачислении – используется для зачисления претендентов </w:t>
      </w:r>
      <w:r w:rsidR="008720C6" w:rsidRPr="002D112A">
        <w:t>в </w:t>
      </w:r>
      <w:r w:rsidRPr="002D112A">
        <w:t>параллель, после выпуска которого необходимо выпустить приказ «О формировании классов»;</w:t>
      </w:r>
    </w:p>
    <w:p w14:paraId="4507E5F1" w14:textId="60C171C5" w:rsidR="00B538DA" w:rsidRPr="002D112A" w:rsidRDefault="00B538DA" w:rsidP="00795D88">
      <w:pPr>
        <w:pStyle w:val="gf9"/>
      </w:pPr>
      <w:r w:rsidRPr="002D112A">
        <w:t>индивидуальный приказ о зачислении - для зачисления сразу в конкретный класс прибывших в течение учебного года обучающихся.</w:t>
      </w:r>
    </w:p>
    <w:p w14:paraId="225D7B4E" w14:textId="4E748444" w:rsidR="00B538DA" w:rsidRPr="002D112A" w:rsidRDefault="00B538DA" w:rsidP="00795D88">
      <w:pPr>
        <w:pStyle w:val="gff0"/>
      </w:pPr>
      <w:r w:rsidRPr="002D112A">
        <w:t xml:space="preserve">Если при зачислении известно распределение претендентов по классам параллели, можно выпустить один массовый приказ «О зачислении», распределив первоклассников </w:t>
      </w:r>
      <w:r w:rsidR="008720C6" w:rsidRPr="002D112A">
        <w:t>по </w:t>
      </w:r>
      <w:r w:rsidRPr="002D112A">
        <w:t>классам с литерой.</w:t>
      </w:r>
    </w:p>
    <w:p w14:paraId="4C8E53AC" w14:textId="1BA6EC71" w:rsidR="00B538DA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6DC972E8" wp14:editId="644A0F89">
            <wp:extent cx="171450" cy="17145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>приказ «О зачислении» можно выпустить только в рамках одной параллели (в данный приказ нельзя включить обучающихся классов разных параллелей).</w:t>
      </w:r>
    </w:p>
    <w:p w14:paraId="58304D3D" w14:textId="4904F0EB" w:rsidR="00B538DA" w:rsidRPr="002D112A" w:rsidRDefault="00B538DA" w:rsidP="00522048">
      <w:pPr>
        <w:pStyle w:val="g40"/>
      </w:pPr>
      <w:r w:rsidRPr="002D112A">
        <w:t>Массовый приказ «О зачислении»</w:t>
      </w:r>
    </w:p>
    <w:p w14:paraId="003E5314" w14:textId="77777777" w:rsidR="00B538DA" w:rsidRPr="002D112A" w:rsidRDefault="00B538DA" w:rsidP="00522048">
      <w:pPr>
        <w:pStyle w:val="gff6"/>
      </w:pPr>
      <w:r w:rsidRPr="002D112A">
        <w:t>Для создания массового приказа «О зачислении» необходимо:</w:t>
      </w:r>
    </w:p>
    <w:p w14:paraId="7205D1F2" w14:textId="3C185D72" w:rsidR="00B538DA" w:rsidRPr="002D112A" w:rsidRDefault="00605B8A">
      <w:pPr>
        <w:pStyle w:val="ga"/>
        <w:numPr>
          <w:ilvl w:val="0"/>
          <w:numId w:val="41"/>
        </w:numPr>
      </w:pPr>
      <w:r w:rsidRPr="002D112A">
        <w:t xml:space="preserve">перейти </w:t>
      </w:r>
      <w:r w:rsidR="00B538DA" w:rsidRPr="002D112A">
        <w:t xml:space="preserve">в раздел </w:t>
      </w:r>
      <w:r w:rsidR="00B538DA" w:rsidRPr="002D112A">
        <w:rPr>
          <w:rStyle w:val="gfff4"/>
        </w:rPr>
        <w:t>Приказы</w:t>
      </w:r>
      <w:r w:rsidRPr="002D112A">
        <w:t>;</w:t>
      </w:r>
    </w:p>
    <w:p w14:paraId="0C54D2D0" w14:textId="6ABC16F2" w:rsidR="00B538DA" w:rsidRPr="002D112A" w:rsidRDefault="00605B8A" w:rsidP="00F016B8">
      <w:pPr>
        <w:pStyle w:val="ga"/>
        <w:keepNext/>
      </w:pPr>
      <w:r w:rsidRPr="002D112A">
        <w:t xml:space="preserve">выбрать </w:t>
      </w:r>
      <w:proofErr w:type="gramStart"/>
      <w:r w:rsidR="0009313E" w:rsidRPr="002D112A">
        <w:t>действие</w:t>
      </w:r>
      <w:proofErr w:type="gramEnd"/>
      <w:r w:rsidR="0009313E" w:rsidRPr="002D112A">
        <w:t xml:space="preserve"> </w:t>
      </w:r>
      <w:r w:rsidR="0009313E" w:rsidRPr="002D112A">
        <w:rPr>
          <w:rStyle w:val="gfff4"/>
        </w:rPr>
        <w:t>Создать приказ</w:t>
      </w:r>
      <w:r w:rsidR="0009313E" w:rsidRPr="002D112A">
        <w:t xml:space="preserve"> (рисунок </w:t>
      </w:r>
      <w:r w:rsidR="00220A51" w:rsidRPr="002D112A">
        <w:fldChar w:fldCharType="begin"/>
      </w:r>
      <w:r w:rsidR="00220A51" w:rsidRPr="002D112A">
        <w:instrText xml:space="preserve"> REF _Ref25228382 \n \h \# \0 </w:instrText>
      </w:r>
      <w:r w:rsidR="006D1DC9" w:rsidRPr="002D112A">
        <w:instrText xml:space="preserve"> \* MERGEFORMAT </w:instrText>
      </w:r>
      <w:r w:rsidR="00220A51" w:rsidRPr="002D112A">
        <w:fldChar w:fldCharType="separate"/>
      </w:r>
      <w:r w:rsidR="00043F4F">
        <w:t>57</w:t>
      </w:r>
      <w:r w:rsidR="00220A51" w:rsidRPr="002D112A">
        <w:fldChar w:fldCharType="end"/>
      </w:r>
      <w:r w:rsidR="00B538DA" w:rsidRPr="002D112A">
        <w:t>)</w:t>
      </w:r>
      <w:r w:rsidRPr="002D112A">
        <w:t>;</w:t>
      </w:r>
    </w:p>
    <w:p w14:paraId="36B7CB1B" w14:textId="096593CD" w:rsidR="00CD3216" w:rsidRPr="002D112A" w:rsidRDefault="00CD321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8E3D712" wp14:editId="632C5A78">
            <wp:extent cx="5939790" cy="811530"/>
            <wp:effectExtent l="19050" t="19050" r="22860" b="2667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15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9AD64AC" w14:textId="4F57DC91" w:rsidR="00B538DA" w:rsidRPr="002D112A" w:rsidRDefault="00B538DA" w:rsidP="00795D88">
      <w:pPr>
        <w:pStyle w:val="ge"/>
      </w:pPr>
      <w:bookmarkStart w:id="111" w:name="_Ref25228382"/>
      <w:r w:rsidRPr="002D112A">
        <w:t xml:space="preserve">Кнопка </w:t>
      </w:r>
      <w:proofErr w:type="gramStart"/>
      <w:r w:rsidRPr="002D112A">
        <w:t>действия</w:t>
      </w:r>
      <w:proofErr w:type="gramEnd"/>
      <w:r w:rsidRPr="002D112A">
        <w:t xml:space="preserve"> </w:t>
      </w:r>
      <w:r w:rsidRPr="002D112A">
        <w:rPr>
          <w:b/>
          <w:bCs/>
        </w:rPr>
        <w:t>Создать приказ</w:t>
      </w:r>
      <w:bookmarkEnd w:id="111"/>
    </w:p>
    <w:p w14:paraId="7EE5C3DD" w14:textId="3524ACD3" w:rsidR="00B538DA" w:rsidRPr="002D112A" w:rsidRDefault="00605B8A" w:rsidP="00795D88">
      <w:pPr>
        <w:pStyle w:val="ga"/>
      </w:pPr>
      <w:r w:rsidRPr="002D112A">
        <w:t xml:space="preserve">выбрать </w:t>
      </w:r>
      <w:r w:rsidR="00B538DA" w:rsidRPr="002D112A">
        <w:t>тип приказа «О зачислении»</w:t>
      </w:r>
      <w:r w:rsidRPr="002D112A">
        <w:t>;</w:t>
      </w:r>
    </w:p>
    <w:p w14:paraId="4F97E12E" w14:textId="3237F5F8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Данные по приказу</w:t>
      </w:r>
      <w:r w:rsidR="00B538DA" w:rsidRPr="002D112A">
        <w:t xml:space="preserve"> заполнить информацию (обязательные поля </w:t>
      </w:r>
      <w:r w:rsidR="008720C6" w:rsidRPr="002D112A">
        <w:t>для </w:t>
      </w:r>
      <w:r w:rsidR="00B538DA" w:rsidRPr="002D112A">
        <w:t>заполнения отмечены знаком «</w:t>
      </w:r>
      <w:r w:rsidR="00B538DA" w:rsidRPr="002D112A">
        <w:rPr>
          <w:vertAlign w:val="superscript"/>
        </w:rPr>
        <w:t>*</w:t>
      </w:r>
      <w:r w:rsidR="00B538DA" w:rsidRPr="002D112A">
        <w:t>»)</w:t>
      </w:r>
      <w:r w:rsidRPr="002D112A">
        <w:t>;</w:t>
      </w:r>
    </w:p>
    <w:p w14:paraId="10A69122" w14:textId="4CB44D58" w:rsidR="00B538DA" w:rsidRPr="002D112A" w:rsidRDefault="00605B8A" w:rsidP="00440721">
      <w:pPr>
        <w:pStyle w:val="ga"/>
        <w:keepNext/>
      </w:pPr>
      <w:r w:rsidRPr="002D112A">
        <w:t xml:space="preserve">в </w:t>
      </w:r>
      <w:r w:rsidR="00B27EB5" w:rsidRPr="002D112A">
        <w:t xml:space="preserve">блоке </w:t>
      </w:r>
      <w:r w:rsidR="00440721" w:rsidRPr="002D112A">
        <w:rPr>
          <w:rStyle w:val="gfff4"/>
        </w:rPr>
        <w:t>Список детей</w:t>
      </w:r>
      <w:r w:rsidR="00B27EB5" w:rsidRPr="002D112A">
        <w:t xml:space="preserve"> (р</w:t>
      </w:r>
      <w:r w:rsidR="00B538DA" w:rsidRPr="002D112A">
        <w:t xml:space="preserve">исунок </w:t>
      </w:r>
      <w:r w:rsidR="00220A51" w:rsidRPr="002D112A">
        <w:fldChar w:fldCharType="begin"/>
      </w:r>
      <w:r w:rsidR="00220A51" w:rsidRPr="002D112A">
        <w:instrText xml:space="preserve"> REF _Ref25228405 \n \h \# \0 </w:instrText>
      </w:r>
      <w:r w:rsidR="006D1DC9" w:rsidRPr="002D112A">
        <w:instrText xml:space="preserve"> \* MERGEFORMAT </w:instrText>
      </w:r>
      <w:r w:rsidR="00220A51" w:rsidRPr="002D112A">
        <w:fldChar w:fldCharType="separate"/>
      </w:r>
      <w:r w:rsidR="00043F4F">
        <w:t>58</w:t>
      </w:r>
      <w:r w:rsidR="00220A51" w:rsidRPr="002D112A">
        <w:fldChar w:fldCharType="end"/>
      </w:r>
      <w:r w:rsidR="00B538DA" w:rsidRPr="002D112A">
        <w:t>):</w:t>
      </w:r>
    </w:p>
    <w:p w14:paraId="611A7CA6" w14:textId="355A8258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>отметить заявления тех детей, которых нужно включить в приказ о зачислении;</w:t>
      </w:r>
    </w:p>
    <w:p w14:paraId="502CC817" w14:textId="3FDA107B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lastRenderedPageBreak/>
        <w:t xml:space="preserve">нажать на кнопку </w:t>
      </w:r>
      <w:r w:rsidRPr="002D112A">
        <w:rPr>
          <w:rStyle w:val="gfff4"/>
        </w:rPr>
        <w:t>Зачислить</w:t>
      </w:r>
      <w:r w:rsidR="00605B8A" w:rsidRPr="002D112A">
        <w:t>;</w:t>
      </w:r>
    </w:p>
    <w:p w14:paraId="610507C0" w14:textId="4B70F76E" w:rsidR="00B538DA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6A94740F" wp14:editId="5C3552F1">
            <wp:extent cx="171450" cy="17145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 xml:space="preserve">ошибочно внесённые заявления можно исключить из приказа </w:t>
      </w:r>
      <w:proofErr w:type="gramStart"/>
      <w:r w:rsidR="00B538DA" w:rsidRPr="002D112A">
        <w:rPr>
          <w:rStyle w:val="gffff1"/>
        </w:rPr>
        <w:t>действием</w:t>
      </w:r>
      <w:proofErr w:type="gramEnd"/>
      <w:r w:rsidR="00B538DA" w:rsidRPr="002D112A">
        <w:rPr>
          <w:rStyle w:val="gffff1"/>
        </w:rPr>
        <w:t xml:space="preserve"> </w:t>
      </w:r>
      <w:r w:rsidR="00B538DA" w:rsidRPr="002D112A">
        <w:rPr>
          <w:rStyle w:val="gffff1"/>
          <w:b/>
          <w:bCs/>
        </w:rPr>
        <w:t>Не зачислять</w:t>
      </w:r>
      <w:r w:rsidR="00B538DA" w:rsidRPr="002D112A">
        <w:rPr>
          <w:rStyle w:val="gffff1"/>
        </w:rPr>
        <w:t>.</w:t>
      </w:r>
    </w:p>
    <w:p w14:paraId="19073216" w14:textId="2BB727CF" w:rsidR="00B538DA" w:rsidRPr="002D112A" w:rsidRDefault="00605B8A" w:rsidP="00795D88">
      <w:pPr>
        <w:pStyle w:val="ga"/>
      </w:pPr>
      <w:r w:rsidRPr="002D112A">
        <w:t xml:space="preserve">нажать </w:t>
      </w:r>
      <w:r w:rsidR="00B538DA" w:rsidRPr="002D112A">
        <w:t xml:space="preserve">на кнопку </w:t>
      </w:r>
      <w:r w:rsidR="00B538DA" w:rsidRPr="002D112A">
        <w:rPr>
          <w:rStyle w:val="gfff4"/>
        </w:rPr>
        <w:t>Сохранить</w:t>
      </w:r>
      <w:r w:rsidR="00B538DA" w:rsidRPr="002D112A">
        <w:t>.</w:t>
      </w:r>
    </w:p>
    <w:p w14:paraId="0FC6FDA4" w14:textId="31FD1373" w:rsidR="00CD3216" w:rsidRPr="002D112A" w:rsidRDefault="00CD3216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4DFFBCB" wp14:editId="5C2889AE">
            <wp:extent cx="5939790" cy="4056380"/>
            <wp:effectExtent l="19050" t="19050" r="22860" b="2032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563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059D35F" w14:textId="28FCE9A4" w:rsidR="00B538DA" w:rsidRPr="002D112A" w:rsidRDefault="00B538DA" w:rsidP="00795D88">
      <w:pPr>
        <w:pStyle w:val="ge"/>
      </w:pPr>
      <w:bookmarkStart w:id="112" w:name="_Ref25228405"/>
      <w:r w:rsidRPr="002D112A">
        <w:t>Массовый приказ «О зачислении»</w:t>
      </w:r>
      <w:bookmarkEnd w:id="112"/>
    </w:p>
    <w:p w14:paraId="1F2EAF31" w14:textId="47B46CAF" w:rsidR="00440721" w:rsidRPr="002D112A" w:rsidRDefault="00440721" w:rsidP="00440721">
      <w:pPr>
        <w:pStyle w:val="gff0"/>
      </w:pPr>
      <w:r w:rsidRPr="002D112A">
        <w:t xml:space="preserve">Приказ сохранится в статусе «Проект» и будет доступен для редактирования (рисунок </w:t>
      </w:r>
      <w:r w:rsidRPr="002D112A">
        <w:fldChar w:fldCharType="begin"/>
      </w:r>
      <w:r w:rsidRPr="002D112A">
        <w:instrText xml:space="preserve"> REF _Ref25228424 \n \h \# \0 </w:instrText>
      </w:r>
      <w:r w:rsidR="002D112A">
        <w:instrText xml:space="preserve"> \* MERGEFORMAT </w:instrText>
      </w:r>
      <w:r w:rsidRPr="002D112A">
        <w:fldChar w:fldCharType="separate"/>
      </w:r>
      <w:r w:rsidR="00043F4F">
        <w:t>59</w:t>
      </w:r>
      <w:r w:rsidRPr="002D112A">
        <w:fldChar w:fldCharType="end"/>
      </w:r>
      <w:r w:rsidRPr="002D112A">
        <w:t>).</w:t>
      </w:r>
    </w:p>
    <w:p w14:paraId="5D03A16C" w14:textId="77777777" w:rsidR="00440721" w:rsidRPr="002D112A" w:rsidRDefault="00440721" w:rsidP="00440721">
      <w:pPr>
        <w:pStyle w:val="gff0"/>
        <w:keepNext/>
      </w:pPr>
      <w:r w:rsidRPr="002D112A">
        <w:rPr>
          <w:noProof/>
          <w:lang w:eastAsia="ru-RU"/>
        </w:rPr>
        <w:lastRenderedPageBreak/>
        <w:drawing>
          <wp:inline distT="0" distB="0" distL="0" distR="0" wp14:anchorId="2FBD4D08" wp14:editId="0C4104B3">
            <wp:extent cx="171450" cy="1619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Чтобы изменения вступили в силу необходимо выпустить приказ.</w:t>
      </w:r>
    </w:p>
    <w:p w14:paraId="6F549608" w14:textId="77777777" w:rsidR="00440721" w:rsidRPr="002D112A" w:rsidRDefault="00440721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1B0C9D08" w14:textId="77777777" w:rsidR="00440721" w:rsidRPr="002D112A" w:rsidRDefault="00440721" w:rsidP="00440721">
      <w:pPr>
        <w:pStyle w:val="gf9"/>
        <w:keepNext/>
      </w:pPr>
      <w:r w:rsidRPr="002D112A">
        <w:t>выпущенный приказ станет недоступен для редактирования;</w:t>
      </w:r>
    </w:p>
    <w:p w14:paraId="45852023" w14:textId="76E53764" w:rsidR="00440721" w:rsidRPr="002D112A" w:rsidRDefault="00440721" w:rsidP="003A00E9">
      <w:pPr>
        <w:pStyle w:val="gf9"/>
        <w:keepNext/>
      </w:pPr>
      <w:r w:rsidRPr="002D112A">
        <w:t>в системе сформируются личные дела обучающихся, которые в дальнейшем нужно расформировать в конкретные классы, выпустив приказ «О формировании классов».</w:t>
      </w:r>
    </w:p>
    <w:p w14:paraId="3EE166ED" w14:textId="0B5654BD" w:rsidR="00B538DA" w:rsidRPr="002D112A" w:rsidRDefault="00B538D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9FD8724" wp14:editId="374012B6">
            <wp:extent cx="5939790" cy="2534285"/>
            <wp:effectExtent l="19050" t="19050" r="22860" b="18415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342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5561726" w14:textId="098243F3" w:rsidR="00B538DA" w:rsidRPr="002D112A" w:rsidRDefault="00B538DA" w:rsidP="00795D88">
      <w:pPr>
        <w:pStyle w:val="ge"/>
      </w:pPr>
      <w:bookmarkStart w:id="113" w:name="_Ref25228424"/>
      <w:r w:rsidRPr="002D112A">
        <w:t>Проект массового приказа</w:t>
      </w:r>
      <w:bookmarkEnd w:id="113"/>
    </w:p>
    <w:p w14:paraId="53589CC0" w14:textId="06258A3E" w:rsidR="00B538DA" w:rsidRPr="002D112A" w:rsidRDefault="00B538DA" w:rsidP="00522048">
      <w:pPr>
        <w:pStyle w:val="g40"/>
      </w:pPr>
      <w:r w:rsidRPr="002D112A">
        <w:t>Индивидуальный приказ «О зачислении»</w:t>
      </w:r>
    </w:p>
    <w:p w14:paraId="27C9E3FB" w14:textId="77777777" w:rsidR="00B538DA" w:rsidRPr="002D112A" w:rsidRDefault="00B538DA" w:rsidP="00522048">
      <w:pPr>
        <w:pStyle w:val="gff6"/>
      </w:pPr>
      <w:r w:rsidRPr="002D112A">
        <w:t>Для создания индивидуального приказа «О зачислении» необходимо:</w:t>
      </w:r>
    </w:p>
    <w:p w14:paraId="073BEF3A" w14:textId="5B2B4F95" w:rsidR="00B538DA" w:rsidRPr="002D112A" w:rsidRDefault="00605B8A" w:rsidP="00824953">
      <w:pPr>
        <w:pStyle w:val="ga"/>
        <w:numPr>
          <w:ilvl w:val="0"/>
          <w:numId w:val="24"/>
        </w:numPr>
      </w:pPr>
      <w:r w:rsidRPr="002D112A">
        <w:t xml:space="preserve">перейти </w:t>
      </w:r>
      <w:r w:rsidR="00B538DA" w:rsidRPr="002D112A">
        <w:t xml:space="preserve">в раздел </w:t>
      </w:r>
      <w:r w:rsidR="00B538DA" w:rsidRPr="002D112A">
        <w:rPr>
          <w:rStyle w:val="gfff4"/>
        </w:rPr>
        <w:t>Приказы</w:t>
      </w:r>
      <w:r w:rsidRPr="002D112A">
        <w:t>;</w:t>
      </w:r>
    </w:p>
    <w:p w14:paraId="21552BC9" w14:textId="2E7161FA" w:rsidR="00B538DA" w:rsidRPr="002D112A" w:rsidRDefault="00605B8A" w:rsidP="00795D88">
      <w:pPr>
        <w:pStyle w:val="ga"/>
      </w:pPr>
      <w:r w:rsidRPr="002D112A">
        <w:t xml:space="preserve">выбрать </w:t>
      </w:r>
      <w:proofErr w:type="gramStart"/>
      <w:r w:rsidR="00B538DA" w:rsidRPr="002D112A">
        <w:t>действие</w:t>
      </w:r>
      <w:proofErr w:type="gramEnd"/>
      <w:r w:rsidR="00B538DA" w:rsidRPr="002D112A">
        <w:t xml:space="preserve"> </w:t>
      </w:r>
      <w:r w:rsidR="00B538DA" w:rsidRPr="002D112A">
        <w:rPr>
          <w:rStyle w:val="gfff4"/>
        </w:rPr>
        <w:t>Создать приказ</w:t>
      </w:r>
      <w:r w:rsidRPr="002D112A">
        <w:t>;</w:t>
      </w:r>
    </w:p>
    <w:p w14:paraId="5B7D7BD6" w14:textId="7A0456B5" w:rsidR="00B538DA" w:rsidRPr="002D112A" w:rsidRDefault="00605B8A" w:rsidP="00795D88">
      <w:pPr>
        <w:pStyle w:val="ga"/>
      </w:pPr>
      <w:r w:rsidRPr="002D112A">
        <w:t xml:space="preserve">выбрать </w:t>
      </w:r>
      <w:r w:rsidR="00B538DA" w:rsidRPr="002D112A">
        <w:t>тип приказа «О зачислении»</w:t>
      </w:r>
      <w:r w:rsidRPr="002D112A">
        <w:t>;</w:t>
      </w:r>
    </w:p>
    <w:p w14:paraId="780494F5" w14:textId="137F5F75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Данные по приказу</w:t>
      </w:r>
      <w:r w:rsidR="00B538DA" w:rsidRPr="002D112A">
        <w:t xml:space="preserve"> заполнить информацию (обязательные поля </w:t>
      </w:r>
      <w:r w:rsidR="008720C6" w:rsidRPr="002D112A">
        <w:t>для </w:t>
      </w:r>
      <w:r w:rsidR="00B538DA" w:rsidRPr="002D112A">
        <w:t>заполнения отмечены знаком «</w:t>
      </w:r>
      <w:r w:rsidR="00B538DA" w:rsidRPr="002D112A">
        <w:rPr>
          <w:vertAlign w:val="superscript"/>
        </w:rPr>
        <w:t>*</w:t>
      </w:r>
      <w:r w:rsidR="00B538DA" w:rsidRPr="002D112A">
        <w:t>»).</w:t>
      </w:r>
    </w:p>
    <w:p w14:paraId="62D38180" w14:textId="766FDF79" w:rsidR="00B538DA" w:rsidRPr="002D112A" w:rsidRDefault="00517D16" w:rsidP="00522048">
      <w:pPr>
        <w:pStyle w:val="gff6"/>
      </w:pPr>
      <w:r w:rsidRPr="002D112A">
        <w:rPr>
          <w:noProof/>
          <w:lang w:eastAsia="ru-RU"/>
        </w:rPr>
        <w:drawing>
          <wp:inline distT="0" distB="0" distL="0" distR="0" wp14:anchorId="703DC8A4" wp14:editId="0D473FC1">
            <wp:extent cx="171450" cy="171450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sz w:val="24"/>
        </w:rPr>
        <w:t xml:space="preserve">поле </w:t>
      </w:r>
      <w:r w:rsidR="00B538DA" w:rsidRPr="002D112A">
        <w:rPr>
          <w:rStyle w:val="gfff4"/>
          <w:sz w:val="24"/>
        </w:rPr>
        <w:t xml:space="preserve">ОО, из которой осуществляется </w:t>
      </w:r>
      <w:proofErr w:type="gramStart"/>
      <w:r w:rsidR="00B538DA" w:rsidRPr="002D112A">
        <w:rPr>
          <w:rStyle w:val="gfff4"/>
          <w:sz w:val="24"/>
        </w:rPr>
        <w:t>прибытие</w:t>
      </w:r>
      <w:proofErr w:type="gramEnd"/>
      <w:r w:rsidR="00B538DA" w:rsidRPr="002D112A">
        <w:rPr>
          <w:sz w:val="24"/>
        </w:rPr>
        <w:t xml:space="preserve"> можно заполнить двумя способами:</w:t>
      </w:r>
    </w:p>
    <w:p w14:paraId="671BE723" w14:textId="50F2D05D" w:rsidR="00B538DA" w:rsidRPr="002D112A" w:rsidRDefault="00B538DA" w:rsidP="00795D88">
      <w:pPr>
        <w:pStyle w:val="gf9"/>
        <w:rPr>
          <w:sz w:val="24"/>
        </w:rPr>
      </w:pPr>
      <w:r w:rsidRPr="002D112A">
        <w:rPr>
          <w:sz w:val="24"/>
        </w:rPr>
        <w:t>в автоматическом режиме – выбрать из списка любую образовательную организацию региона;</w:t>
      </w:r>
    </w:p>
    <w:p w14:paraId="693513A2" w14:textId="4D8D61C2" w:rsidR="00B538DA" w:rsidRPr="002D112A" w:rsidRDefault="00B538DA" w:rsidP="004445B4">
      <w:pPr>
        <w:pStyle w:val="gf9"/>
        <w:keepNext/>
        <w:rPr>
          <w:sz w:val="24"/>
        </w:rPr>
      </w:pPr>
      <w:r w:rsidRPr="002D112A">
        <w:rPr>
          <w:sz w:val="24"/>
        </w:rPr>
        <w:lastRenderedPageBreak/>
        <w:t xml:space="preserve">в ручном режиме – ввести с клавиатуры информацию о прибытии обучающегося (например, название ОО другого региона) </w:t>
      </w:r>
      <w:r w:rsidR="00B27EB5" w:rsidRPr="002D112A">
        <w:rPr>
          <w:sz w:val="24"/>
        </w:rPr>
        <w:t xml:space="preserve">(рисунок </w:t>
      </w:r>
      <w:r w:rsidR="00220A51" w:rsidRPr="002D112A">
        <w:rPr>
          <w:sz w:val="24"/>
        </w:rPr>
        <w:fldChar w:fldCharType="begin"/>
      </w:r>
      <w:r w:rsidR="00220A51" w:rsidRPr="002D112A">
        <w:rPr>
          <w:sz w:val="24"/>
        </w:rPr>
        <w:instrText xml:space="preserve"> REF _Ref25228475 \n \h \# \0 </w:instrText>
      </w:r>
      <w:r w:rsidR="00F016B8" w:rsidRPr="002D112A">
        <w:rPr>
          <w:sz w:val="24"/>
        </w:rPr>
        <w:instrText xml:space="preserve"> \* MERGEFORMAT </w:instrText>
      </w:r>
      <w:r w:rsidR="00220A51" w:rsidRPr="002D112A">
        <w:rPr>
          <w:sz w:val="24"/>
        </w:rPr>
      </w:r>
      <w:r w:rsidR="00220A51" w:rsidRPr="002D112A">
        <w:rPr>
          <w:sz w:val="24"/>
        </w:rPr>
        <w:fldChar w:fldCharType="separate"/>
      </w:r>
      <w:r w:rsidR="00043F4F">
        <w:rPr>
          <w:sz w:val="24"/>
        </w:rPr>
        <w:t>60</w:t>
      </w:r>
      <w:r w:rsidR="00220A51" w:rsidRPr="002D112A">
        <w:rPr>
          <w:sz w:val="24"/>
        </w:rPr>
        <w:fldChar w:fldCharType="end"/>
      </w:r>
      <w:r w:rsidRPr="002D112A">
        <w:rPr>
          <w:sz w:val="24"/>
        </w:rPr>
        <w:t>)</w:t>
      </w:r>
      <w:r w:rsidR="00043F4F">
        <w:rPr>
          <w:sz w:val="24"/>
        </w:rPr>
        <w:t>;</w:t>
      </w:r>
    </w:p>
    <w:p w14:paraId="088FC690" w14:textId="0F769D8B" w:rsidR="00B538DA" w:rsidRPr="002D112A" w:rsidRDefault="00B538D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48693AB" wp14:editId="2A2F92DE">
            <wp:extent cx="5939790" cy="941705"/>
            <wp:effectExtent l="19050" t="19050" r="22860" b="10795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417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1067028" w14:textId="5981A02F" w:rsidR="00B538DA" w:rsidRPr="002D112A" w:rsidRDefault="00B538DA" w:rsidP="00795D88">
      <w:pPr>
        <w:pStyle w:val="ge"/>
      </w:pPr>
      <w:bookmarkStart w:id="114" w:name="_Ref25228475"/>
      <w:r w:rsidRPr="002D112A">
        <w:t>Ввод ОО вручную</w:t>
      </w:r>
      <w:bookmarkEnd w:id="114"/>
    </w:p>
    <w:p w14:paraId="757AFC19" w14:textId="0645AD20" w:rsidR="00B538DA" w:rsidRPr="002D112A" w:rsidRDefault="00605B8A" w:rsidP="00522048">
      <w:pPr>
        <w:pStyle w:val="ga"/>
        <w:keepNext/>
      </w:pPr>
      <w:r w:rsidRPr="002D112A">
        <w:t xml:space="preserve">в </w:t>
      </w:r>
      <w:r w:rsidR="00B27EB5" w:rsidRPr="002D112A">
        <w:t xml:space="preserve">блоке </w:t>
      </w:r>
      <w:r w:rsidR="00B27EB5" w:rsidRPr="002D112A">
        <w:rPr>
          <w:rStyle w:val="gfff4"/>
        </w:rPr>
        <w:t>Список детей</w:t>
      </w:r>
      <w:r w:rsidR="00B27EB5" w:rsidRPr="002D112A">
        <w:t xml:space="preserve"> (рисунок </w:t>
      </w:r>
      <w:r w:rsidR="00220A51" w:rsidRPr="002D112A">
        <w:fldChar w:fldCharType="begin"/>
      </w:r>
      <w:r w:rsidR="00220A51" w:rsidRPr="002D112A">
        <w:instrText xml:space="preserve"> REF _Ref25228487 \n \h \# \0  \* MERGEFORMAT </w:instrText>
      </w:r>
      <w:r w:rsidR="00220A51" w:rsidRPr="002D112A">
        <w:fldChar w:fldCharType="separate"/>
      </w:r>
      <w:r w:rsidR="00043F4F">
        <w:t>61</w:t>
      </w:r>
      <w:r w:rsidR="00220A51" w:rsidRPr="002D112A">
        <w:fldChar w:fldCharType="end"/>
      </w:r>
      <w:r w:rsidR="00B538DA" w:rsidRPr="002D112A">
        <w:t>):</w:t>
      </w:r>
    </w:p>
    <w:p w14:paraId="0A264D9C" w14:textId="5B01EF81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>отметить заявление прибывшего обучающегося (обучающихся);</w:t>
      </w:r>
    </w:p>
    <w:p w14:paraId="7A7C1D54" w14:textId="352D0C94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 xml:space="preserve">в поле </w:t>
      </w:r>
      <w:r w:rsidRPr="002D112A">
        <w:rPr>
          <w:rStyle w:val="gfff4"/>
        </w:rPr>
        <w:t>Класс</w:t>
      </w:r>
      <w:r w:rsidRPr="002D112A">
        <w:t xml:space="preserve"> выбрать класс с литерой;</w:t>
      </w:r>
    </w:p>
    <w:p w14:paraId="067E208C" w14:textId="3369EE52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 xml:space="preserve">нажать на кнопку </w:t>
      </w:r>
      <w:r w:rsidRPr="002D112A">
        <w:rPr>
          <w:rStyle w:val="gfff4"/>
        </w:rPr>
        <w:t>Зачислить</w:t>
      </w:r>
      <w:r w:rsidR="00605B8A" w:rsidRPr="002D112A">
        <w:t>;</w:t>
      </w:r>
    </w:p>
    <w:p w14:paraId="2FB3463F" w14:textId="30B1111D" w:rsidR="00B538DA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13EA4142" wp14:editId="1CD6370A">
            <wp:extent cx="171450" cy="17145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>ошибочно внесённые заявления можно исключить из приказа действием «Не зачислять».</w:t>
      </w:r>
    </w:p>
    <w:p w14:paraId="0B9A98E2" w14:textId="01E88B2C" w:rsidR="00B538DA" w:rsidRPr="002D112A" w:rsidRDefault="00605B8A" w:rsidP="00795D88">
      <w:pPr>
        <w:pStyle w:val="ga"/>
      </w:pPr>
      <w:r w:rsidRPr="002D112A">
        <w:t xml:space="preserve">нажать </w:t>
      </w:r>
      <w:r w:rsidR="00B538DA" w:rsidRPr="002D112A">
        <w:t xml:space="preserve">на кнопку </w:t>
      </w:r>
      <w:r w:rsidR="00B538DA" w:rsidRPr="002D112A">
        <w:rPr>
          <w:rStyle w:val="gfff4"/>
        </w:rPr>
        <w:t>Сохранить</w:t>
      </w:r>
      <w:r w:rsidR="00B538DA" w:rsidRPr="002D112A">
        <w:t>.</w:t>
      </w:r>
    </w:p>
    <w:p w14:paraId="44E7E035" w14:textId="77777777" w:rsidR="00B538DA" w:rsidRPr="002D112A" w:rsidRDefault="00B538DA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0E911D62" w14:textId="360D11BC" w:rsidR="00B538DA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71474427" wp14:editId="12950CD2">
            <wp:extent cx="171450" cy="161925"/>
            <wp:effectExtent l="0" t="0" r="0" b="9525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B538DA" w:rsidRPr="002D112A">
        <w:rPr>
          <w:rStyle w:val="gffff1"/>
        </w:rPr>
        <w:t>тобы изменения вступили в силу необходимо выпустить приказ.</w:t>
      </w:r>
    </w:p>
    <w:p w14:paraId="7021010E" w14:textId="77777777" w:rsidR="00B538DA" w:rsidRPr="002D112A" w:rsidRDefault="00B538DA" w:rsidP="00522048">
      <w:pPr>
        <w:pStyle w:val="gff6"/>
      </w:pPr>
      <w:r w:rsidRPr="002D112A">
        <w:t>После перевода указанного приказа в статус «Выпущен»:</w:t>
      </w:r>
    </w:p>
    <w:p w14:paraId="3D3268BA" w14:textId="4938D1DE" w:rsidR="00B538DA" w:rsidRPr="002D112A" w:rsidRDefault="00B538DA" w:rsidP="009F5F68">
      <w:pPr>
        <w:pStyle w:val="gf9"/>
      </w:pPr>
      <w:r w:rsidRPr="002D112A">
        <w:t>выпущенный приказ станет недоступен для редактирования;</w:t>
      </w:r>
    </w:p>
    <w:p w14:paraId="51E87E1D" w14:textId="1C484B8E" w:rsidR="00B538DA" w:rsidRPr="002D112A" w:rsidRDefault="00B538DA" w:rsidP="009F5F68">
      <w:pPr>
        <w:pStyle w:val="gf9"/>
      </w:pPr>
      <w:r w:rsidRPr="002D112A">
        <w:t xml:space="preserve">в </w:t>
      </w:r>
      <w:r w:rsidR="007E3828" w:rsidRPr="002D112A">
        <w:t>системе</w:t>
      </w:r>
      <w:r w:rsidRPr="002D112A">
        <w:t xml:space="preserve"> </w:t>
      </w:r>
      <w:r w:rsidR="007E3828" w:rsidRPr="002D112A">
        <w:t>с</w:t>
      </w:r>
      <w:r w:rsidRPr="002D112A">
        <w:t xml:space="preserve">формируются личные дела обучающихся с привязкой </w:t>
      </w:r>
      <w:r w:rsidR="008720C6" w:rsidRPr="002D112A">
        <w:t>к </w:t>
      </w:r>
      <w:r w:rsidRPr="002D112A">
        <w:t>конкретному классу и учебному году.</w:t>
      </w:r>
    </w:p>
    <w:p w14:paraId="4B42B75F" w14:textId="61C6A52E" w:rsidR="00B538DA" w:rsidRPr="002D112A" w:rsidRDefault="00517D16" w:rsidP="00795D88">
      <w:pPr>
        <w:pStyle w:val="gff0"/>
        <w:keepNext/>
      </w:pPr>
      <w:r w:rsidRPr="002D112A">
        <w:rPr>
          <w:noProof/>
          <w:lang w:eastAsia="ru-RU"/>
        </w:rPr>
        <w:drawing>
          <wp:inline distT="0" distB="0" distL="0" distR="0" wp14:anchorId="1CBBB0D4" wp14:editId="677B63B2">
            <wp:extent cx="171450" cy="171450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>выпускать приказ «О формировании классов» после выпуска индивидуального приказа не нужно.</w:t>
      </w:r>
    </w:p>
    <w:p w14:paraId="73297A20" w14:textId="58CD3275" w:rsidR="00B538DA" w:rsidRPr="002D112A" w:rsidRDefault="00B538D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3158F1D" wp14:editId="15D5C8D8">
            <wp:extent cx="5939790" cy="1318895"/>
            <wp:effectExtent l="19050" t="19050" r="22860" b="14605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188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A8401CB" w14:textId="5CB7733C" w:rsidR="00B538DA" w:rsidRPr="002D112A" w:rsidRDefault="00B538DA" w:rsidP="00795D88">
      <w:pPr>
        <w:pStyle w:val="ge"/>
      </w:pPr>
      <w:bookmarkStart w:id="115" w:name="_Ref25228487"/>
      <w:r w:rsidRPr="002D112A">
        <w:t>Индивидуальный приказ «О зачислении»</w:t>
      </w:r>
      <w:bookmarkEnd w:id="115"/>
    </w:p>
    <w:p w14:paraId="04CCB737" w14:textId="67AFF509" w:rsidR="00B538DA" w:rsidRPr="002D112A" w:rsidRDefault="00B538DA" w:rsidP="00795D88">
      <w:pPr>
        <w:pStyle w:val="g30"/>
      </w:pPr>
      <w:r w:rsidRPr="002D112A">
        <w:t>Приказ «О формировании классов»</w:t>
      </w:r>
    </w:p>
    <w:p w14:paraId="3B273156" w14:textId="77777777" w:rsidR="00B538DA" w:rsidRPr="002D112A" w:rsidRDefault="00B538DA" w:rsidP="00795D88">
      <w:pPr>
        <w:pStyle w:val="gff0"/>
      </w:pPr>
      <w:r w:rsidRPr="002D112A">
        <w:t>Приказ предназначен для распределения личных дел, сформированных после выпуска приказа «О зачислении», по конкретным классам.</w:t>
      </w:r>
    </w:p>
    <w:p w14:paraId="699C86EF" w14:textId="77777777" w:rsidR="00B538DA" w:rsidRPr="002D112A" w:rsidRDefault="00B538DA" w:rsidP="00522048">
      <w:pPr>
        <w:pStyle w:val="gff6"/>
      </w:pPr>
      <w:r w:rsidRPr="002D112A">
        <w:lastRenderedPageBreak/>
        <w:t>Для создания приказа «О формировании классов» необходимо:</w:t>
      </w:r>
    </w:p>
    <w:p w14:paraId="34F15EBC" w14:textId="335CACB0" w:rsidR="00B538DA" w:rsidRPr="002D112A" w:rsidRDefault="00605B8A" w:rsidP="00824953">
      <w:pPr>
        <w:pStyle w:val="ga"/>
        <w:numPr>
          <w:ilvl w:val="0"/>
          <w:numId w:val="25"/>
        </w:numPr>
      </w:pPr>
      <w:r w:rsidRPr="002D112A">
        <w:t xml:space="preserve">перейти </w:t>
      </w:r>
      <w:r w:rsidR="00B538DA" w:rsidRPr="002D112A">
        <w:t xml:space="preserve">в раздел </w:t>
      </w:r>
      <w:r w:rsidR="00B538DA" w:rsidRPr="002D112A">
        <w:rPr>
          <w:rStyle w:val="gfff4"/>
        </w:rPr>
        <w:t>Приказы</w:t>
      </w:r>
      <w:r w:rsidRPr="002D112A">
        <w:t>;</w:t>
      </w:r>
    </w:p>
    <w:p w14:paraId="2ACC18F5" w14:textId="5A5DCA78" w:rsidR="00B538DA" w:rsidRPr="002D112A" w:rsidRDefault="00605B8A" w:rsidP="00795D88">
      <w:pPr>
        <w:pStyle w:val="ga"/>
      </w:pPr>
      <w:r w:rsidRPr="002D112A">
        <w:t>в</w:t>
      </w:r>
      <w:r w:rsidR="00B538DA" w:rsidRPr="002D112A">
        <w:t xml:space="preserve">ыбрать </w:t>
      </w:r>
      <w:proofErr w:type="gramStart"/>
      <w:r w:rsidR="00B538DA" w:rsidRPr="002D112A">
        <w:t>действие</w:t>
      </w:r>
      <w:proofErr w:type="gramEnd"/>
      <w:r w:rsidR="00B538DA" w:rsidRPr="002D112A">
        <w:t xml:space="preserve"> </w:t>
      </w:r>
      <w:r w:rsidR="00B538DA" w:rsidRPr="002D112A">
        <w:rPr>
          <w:rStyle w:val="gfff4"/>
        </w:rPr>
        <w:t>Создать приказ</w:t>
      </w:r>
      <w:r w:rsidRPr="002D112A">
        <w:t>;</w:t>
      </w:r>
    </w:p>
    <w:p w14:paraId="72E62D7E" w14:textId="718365AF" w:rsidR="00B538DA" w:rsidRPr="002D112A" w:rsidRDefault="00605B8A" w:rsidP="00795D88">
      <w:pPr>
        <w:pStyle w:val="ga"/>
      </w:pPr>
      <w:r w:rsidRPr="002D112A">
        <w:t xml:space="preserve">выбрать </w:t>
      </w:r>
      <w:r w:rsidR="00B538DA" w:rsidRPr="002D112A">
        <w:t>тип приказа «О формировании классов»</w:t>
      </w:r>
      <w:r w:rsidRPr="002D112A">
        <w:t>;</w:t>
      </w:r>
    </w:p>
    <w:p w14:paraId="036C2759" w14:textId="43519771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Данные по приказу</w:t>
      </w:r>
      <w:r w:rsidR="00B538DA" w:rsidRPr="002D112A">
        <w:t xml:space="preserve"> заполнить информацию, указав учебный год </w:t>
      </w:r>
      <w:r w:rsidR="008720C6" w:rsidRPr="002D112A">
        <w:t>и </w:t>
      </w:r>
      <w:r w:rsidR="00B538DA" w:rsidRPr="002D112A">
        <w:t>параллель (обязательные поля для заполнения отмечены знаком «</w:t>
      </w:r>
      <w:r w:rsidR="00B538DA" w:rsidRPr="002D112A">
        <w:rPr>
          <w:vertAlign w:val="superscript"/>
        </w:rPr>
        <w:t>*</w:t>
      </w:r>
      <w:r w:rsidR="00B538DA" w:rsidRPr="002D112A">
        <w:t>»)</w:t>
      </w:r>
      <w:r w:rsidRPr="002D112A">
        <w:t>;</w:t>
      </w:r>
    </w:p>
    <w:p w14:paraId="672E3C73" w14:textId="529A3578" w:rsidR="00B538DA" w:rsidRPr="002D112A" w:rsidRDefault="00605B8A" w:rsidP="00522048">
      <w:pPr>
        <w:pStyle w:val="ga"/>
        <w:keepNext/>
      </w:pPr>
      <w:r w:rsidRPr="002D112A">
        <w:t xml:space="preserve">в </w:t>
      </w:r>
      <w:r w:rsidR="00B27EB5" w:rsidRPr="002D112A">
        <w:t>блоке</w:t>
      </w:r>
      <w:r w:rsidR="006C76D6" w:rsidRPr="002D112A">
        <w:t xml:space="preserve"> </w:t>
      </w:r>
      <w:r w:rsidR="00B27EB5" w:rsidRPr="002D112A">
        <w:rPr>
          <w:rStyle w:val="gfff4"/>
        </w:rPr>
        <w:t>Список детей</w:t>
      </w:r>
      <w:r w:rsidR="00B27EB5" w:rsidRPr="002D112A">
        <w:t xml:space="preserve"> (рисунок </w:t>
      </w:r>
      <w:r w:rsidR="00220A51" w:rsidRPr="002D112A">
        <w:fldChar w:fldCharType="begin"/>
      </w:r>
      <w:r w:rsidR="00220A51" w:rsidRPr="002D112A">
        <w:instrText xml:space="preserve"> REF _Ref25228754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62</w:t>
      </w:r>
      <w:r w:rsidR="00220A51" w:rsidRPr="002D112A">
        <w:fldChar w:fldCharType="end"/>
      </w:r>
      <w:r w:rsidR="00B538DA" w:rsidRPr="002D112A">
        <w:t>):</w:t>
      </w:r>
    </w:p>
    <w:p w14:paraId="73D1EDAD" w14:textId="7685AB70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 xml:space="preserve">в поле </w:t>
      </w:r>
      <w:r w:rsidRPr="002D112A">
        <w:rPr>
          <w:rStyle w:val="gfff4"/>
        </w:rPr>
        <w:t>Класс</w:t>
      </w:r>
      <w:r w:rsidRPr="002D112A">
        <w:t xml:space="preserve"> выбрать класс, в который будут зачислены обучающиеся;</w:t>
      </w:r>
    </w:p>
    <w:p w14:paraId="5798073F" w14:textId="37CF1D3C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>отметить обучающихся, которых нужно включить в приказ;</w:t>
      </w:r>
    </w:p>
    <w:p w14:paraId="7E5AF066" w14:textId="71D43472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 xml:space="preserve">нажать на кнопку </w:t>
      </w:r>
      <w:r w:rsidRPr="002D112A">
        <w:rPr>
          <w:rStyle w:val="gfff4"/>
        </w:rPr>
        <w:t>Добавить</w:t>
      </w:r>
      <w:r w:rsidRPr="002D112A">
        <w:t>.</w:t>
      </w:r>
    </w:p>
    <w:p w14:paraId="01C56435" w14:textId="3214FD69" w:rsidR="00B538DA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79FEA915" wp14:editId="39A977F3">
            <wp:extent cx="171450" cy="171450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 xml:space="preserve">ошибочно внесенных в класс обучающихся можно исключить </w:t>
      </w:r>
      <w:r w:rsidR="008720C6" w:rsidRPr="002D112A">
        <w:rPr>
          <w:rStyle w:val="gffff1"/>
        </w:rPr>
        <w:t>из </w:t>
      </w:r>
      <w:r w:rsidR="00B538DA" w:rsidRPr="002D112A">
        <w:rPr>
          <w:rStyle w:val="gffff1"/>
        </w:rPr>
        <w:t xml:space="preserve">приказа действием </w:t>
      </w:r>
      <w:r w:rsidR="00B538DA" w:rsidRPr="002D112A">
        <w:rPr>
          <w:rStyle w:val="gfff4"/>
          <w:sz w:val="24"/>
        </w:rPr>
        <w:t>Исключить</w:t>
      </w:r>
      <w:r w:rsidR="009F5F68" w:rsidRPr="002D112A">
        <w:rPr>
          <w:rStyle w:val="gffff1"/>
        </w:rPr>
        <w:t>.</w:t>
      </w:r>
    </w:p>
    <w:p w14:paraId="645855D3" w14:textId="6A4A7457" w:rsidR="00B538DA" w:rsidRPr="002D112A" w:rsidRDefault="00605B8A" w:rsidP="00795D88">
      <w:pPr>
        <w:pStyle w:val="ga"/>
      </w:pPr>
      <w:r w:rsidRPr="002D112A">
        <w:t xml:space="preserve">нажать </w:t>
      </w:r>
      <w:r w:rsidR="00B538DA" w:rsidRPr="002D112A">
        <w:t xml:space="preserve">на кнопку </w:t>
      </w:r>
      <w:r w:rsidR="00B538DA" w:rsidRPr="002D112A">
        <w:rPr>
          <w:b/>
        </w:rPr>
        <w:t>Сохранить.</w:t>
      </w:r>
    </w:p>
    <w:p w14:paraId="2BDD3D5E" w14:textId="77777777" w:rsidR="00B538DA" w:rsidRPr="002D112A" w:rsidRDefault="00B538DA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0FB53F31" w14:textId="475BDE78" w:rsidR="00B538DA" w:rsidRPr="002D112A" w:rsidRDefault="00B538DA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A727A76" wp14:editId="74F26EBF">
            <wp:extent cx="5939790" cy="4335145"/>
            <wp:effectExtent l="19050" t="19050" r="22860" b="27305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351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33E58FC" w14:textId="77F3E462" w:rsidR="00B538DA" w:rsidRPr="002D112A" w:rsidRDefault="00B538DA" w:rsidP="00795D88">
      <w:pPr>
        <w:pStyle w:val="ge"/>
      </w:pPr>
      <w:bookmarkStart w:id="116" w:name="_Ref25228754"/>
      <w:r w:rsidRPr="002D112A">
        <w:t>Приказ «О формировании классов»</w:t>
      </w:r>
      <w:bookmarkEnd w:id="116"/>
    </w:p>
    <w:p w14:paraId="402FF839" w14:textId="77777777" w:rsidR="00440721" w:rsidRPr="002D112A" w:rsidRDefault="00440721" w:rsidP="00440721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0DDB67AB" wp14:editId="3524BFB9">
            <wp:extent cx="171450" cy="161925"/>
            <wp:effectExtent l="0" t="0" r="0" b="952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Чтобы изменения вступили в силу необходимо выпустить приказ.</w:t>
      </w:r>
    </w:p>
    <w:p w14:paraId="0B52816C" w14:textId="77777777" w:rsidR="00440721" w:rsidRPr="002D112A" w:rsidRDefault="00440721" w:rsidP="00440721">
      <w:pPr>
        <w:pStyle w:val="gff6"/>
      </w:pPr>
      <w:r w:rsidRPr="002D112A">
        <w:lastRenderedPageBreak/>
        <w:t>После перевода указанного приказа в статус «Выпущен»:</w:t>
      </w:r>
    </w:p>
    <w:p w14:paraId="773BB01F" w14:textId="77777777" w:rsidR="00440721" w:rsidRPr="002D112A" w:rsidRDefault="00440721" w:rsidP="00440721">
      <w:pPr>
        <w:pStyle w:val="gf9"/>
      </w:pPr>
      <w:r w:rsidRPr="002D112A">
        <w:t>выпущенный приказ станет недоступен для редактирования;</w:t>
      </w:r>
    </w:p>
    <w:p w14:paraId="3C7A7038" w14:textId="5EFA3781" w:rsidR="00440721" w:rsidRPr="002D112A" w:rsidRDefault="00440721" w:rsidP="00440721">
      <w:pPr>
        <w:pStyle w:val="gf9"/>
        <w:keepNext/>
      </w:pPr>
      <w:r w:rsidRPr="002D112A">
        <w:t>в личных делах обучающихся отобразится информация о классе, в которые были распределены обучающиеся, класс считается сформированным.</w:t>
      </w:r>
    </w:p>
    <w:p w14:paraId="628D8C32" w14:textId="77DAE2D4" w:rsidR="00B538DA" w:rsidRPr="002D112A" w:rsidRDefault="00B538DA" w:rsidP="00795D88">
      <w:pPr>
        <w:pStyle w:val="g30"/>
      </w:pPr>
      <w:r w:rsidRPr="002D112A">
        <w:t>Приказ «Об отчислении»</w:t>
      </w:r>
    </w:p>
    <w:p w14:paraId="7C50CAD2" w14:textId="77777777" w:rsidR="00B538DA" w:rsidRPr="002D112A" w:rsidRDefault="00B538DA" w:rsidP="00522048">
      <w:pPr>
        <w:pStyle w:val="gff6"/>
      </w:pPr>
      <w:r w:rsidRPr="002D112A">
        <w:t>Для создания приказа об отчислении обучающегося из ОО необходимо:</w:t>
      </w:r>
    </w:p>
    <w:p w14:paraId="4281CCA1" w14:textId="423619BB" w:rsidR="00B538DA" w:rsidRPr="002D112A" w:rsidRDefault="00605B8A" w:rsidP="00824953">
      <w:pPr>
        <w:pStyle w:val="ga"/>
        <w:numPr>
          <w:ilvl w:val="0"/>
          <w:numId w:val="26"/>
        </w:numPr>
      </w:pPr>
      <w:r w:rsidRPr="002D112A">
        <w:t xml:space="preserve">перейти </w:t>
      </w:r>
      <w:r w:rsidR="00B538DA" w:rsidRPr="002D112A">
        <w:t xml:space="preserve">в раздел </w:t>
      </w:r>
      <w:r w:rsidR="00B538DA" w:rsidRPr="002D112A">
        <w:rPr>
          <w:rStyle w:val="gfff4"/>
        </w:rPr>
        <w:t>Приказы</w:t>
      </w:r>
      <w:r w:rsidRPr="002D112A">
        <w:t>;</w:t>
      </w:r>
    </w:p>
    <w:p w14:paraId="08941D86" w14:textId="1C237797" w:rsidR="00B538DA" w:rsidRPr="002D112A" w:rsidRDefault="00605B8A" w:rsidP="00795D88">
      <w:pPr>
        <w:pStyle w:val="ga"/>
      </w:pPr>
      <w:r w:rsidRPr="002D112A">
        <w:t xml:space="preserve">выбрать </w:t>
      </w:r>
      <w:proofErr w:type="gramStart"/>
      <w:r w:rsidR="00B538DA" w:rsidRPr="002D112A">
        <w:t>действие</w:t>
      </w:r>
      <w:proofErr w:type="gramEnd"/>
      <w:r w:rsidR="00B538DA" w:rsidRPr="002D112A">
        <w:t xml:space="preserve"> </w:t>
      </w:r>
      <w:r w:rsidR="00B538DA" w:rsidRPr="002D112A">
        <w:rPr>
          <w:rStyle w:val="gfff4"/>
        </w:rPr>
        <w:t>Создать приказ</w:t>
      </w:r>
      <w:r w:rsidRPr="002D112A">
        <w:t>;</w:t>
      </w:r>
    </w:p>
    <w:p w14:paraId="353D59C6" w14:textId="468A70FF" w:rsidR="00B538DA" w:rsidRPr="002D112A" w:rsidRDefault="00605B8A" w:rsidP="00795D88">
      <w:pPr>
        <w:pStyle w:val="ga"/>
      </w:pPr>
      <w:r w:rsidRPr="002D112A">
        <w:t xml:space="preserve">выбрать </w:t>
      </w:r>
      <w:r w:rsidR="00B538DA" w:rsidRPr="002D112A">
        <w:t>тип приказа «Об отчислении»</w:t>
      </w:r>
      <w:r w:rsidRPr="002D112A">
        <w:t>;</w:t>
      </w:r>
    </w:p>
    <w:p w14:paraId="0DA9CE56" w14:textId="39CC8A37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Данные по приказ</w:t>
      </w:r>
      <w:r w:rsidR="00C205F8" w:rsidRPr="002D112A">
        <w:rPr>
          <w:rStyle w:val="gfff4"/>
        </w:rPr>
        <w:t>у</w:t>
      </w:r>
      <w:r w:rsidR="00B538DA" w:rsidRPr="002D112A">
        <w:t xml:space="preserve"> заполнить информацию, указав учебный год (обязательные поля для заполнения отмечены знаком «</w:t>
      </w:r>
      <w:r w:rsidR="00B538DA" w:rsidRPr="002D112A">
        <w:rPr>
          <w:vertAlign w:val="superscript"/>
        </w:rPr>
        <w:t>*</w:t>
      </w:r>
      <w:r w:rsidR="00B538DA" w:rsidRPr="002D112A">
        <w:t>»)</w:t>
      </w:r>
      <w:r w:rsidRPr="002D112A">
        <w:t>;</w:t>
      </w:r>
    </w:p>
    <w:p w14:paraId="465D5EB5" w14:textId="5E309CD1" w:rsidR="00B538DA" w:rsidRPr="002D112A" w:rsidRDefault="00517D16" w:rsidP="00522048">
      <w:pPr>
        <w:pStyle w:val="gff6"/>
        <w:rPr>
          <w:sz w:val="24"/>
        </w:rPr>
      </w:pPr>
      <w:r w:rsidRPr="002D112A">
        <w:rPr>
          <w:noProof/>
          <w:lang w:eastAsia="ru-RU"/>
        </w:rPr>
        <w:drawing>
          <wp:inline distT="0" distB="0" distL="0" distR="0" wp14:anchorId="03A9D08F" wp14:editId="24B2A8E3">
            <wp:extent cx="171450" cy="171450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proofErr w:type="gramStart"/>
      <w:r w:rsidR="00B538DA" w:rsidRPr="002D112A">
        <w:rPr>
          <w:sz w:val="24"/>
        </w:rPr>
        <w:t xml:space="preserve">поле </w:t>
      </w:r>
      <w:r w:rsidR="00B538DA" w:rsidRPr="002D112A">
        <w:rPr>
          <w:rStyle w:val="gfff4"/>
          <w:sz w:val="24"/>
        </w:rPr>
        <w:t>Куда</w:t>
      </w:r>
      <w:proofErr w:type="gramEnd"/>
      <w:r w:rsidR="00B538DA" w:rsidRPr="002D112A">
        <w:rPr>
          <w:rStyle w:val="gfff4"/>
          <w:sz w:val="24"/>
        </w:rPr>
        <w:t xml:space="preserve"> выбывает</w:t>
      </w:r>
      <w:r w:rsidR="00B538DA" w:rsidRPr="002D112A">
        <w:rPr>
          <w:sz w:val="24"/>
        </w:rPr>
        <w:t xml:space="preserve"> можно заполнить двумя способами:</w:t>
      </w:r>
    </w:p>
    <w:p w14:paraId="070718B4" w14:textId="77777777" w:rsidR="00B538DA" w:rsidRPr="002D112A" w:rsidRDefault="00B538DA" w:rsidP="00795D88">
      <w:pPr>
        <w:pStyle w:val="gf9"/>
        <w:rPr>
          <w:sz w:val="24"/>
        </w:rPr>
      </w:pPr>
      <w:r w:rsidRPr="002D112A">
        <w:rPr>
          <w:sz w:val="24"/>
        </w:rPr>
        <w:t>выбрав ОО из выпадающего списка;</w:t>
      </w:r>
    </w:p>
    <w:p w14:paraId="364B67CA" w14:textId="59E1BC54" w:rsidR="00B538DA" w:rsidRPr="002D112A" w:rsidRDefault="00B538DA" w:rsidP="00795D88">
      <w:pPr>
        <w:pStyle w:val="gf9"/>
        <w:rPr>
          <w:sz w:val="24"/>
        </w:rPr>
      </w:pPr>
      <w:r w:rsidRPr="002D112A">
        <w:rPr>
          <w:sz w:val="24"/>
        </w:rPr>
        <w:t>введя с клавиатуры название ОО вручную, если ОО находится в другом регионе (</w:t>
      </w:r>
      <w:proofErr w:type="gramStart"/>
      <w:r w:rsidRPr="002D112A">
        <w:rPr>
          <w:sz w:val="24"/>
        </w:rPr>
        <w:t>действие</w:t>
      </w:r>
      <w:proofErr w:type="gramEnd"/>
      <w:r w:rsidRPr="002D112A">
        <w:rPr>
          <w:sz w:val="24"/>
        </w:rPr>
        <w:t xml:space="preserve"> </w:t>
      </w:r>
      <w:r w:rsidRPr="002D112A">
        <w:rPr>
          <w:b/>
          <w:bCs/>
          <w:sz w:val="24"/>
        </w:rPr>
        <w:t>Ввести название ОО вручную</w:t>
      </w:r>
      <w:r w:rsidRPr="002D112A">
        <w:rPr>
          <w:sz w:val="24"/>
        </w:rPr>
        <w:t>).</w:t>
      </w:r>
    </w:p>
    <w:p w14:paraId="05D98548" w14:textId="7E1A2140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Список детей</w:t>
      </w:r>
      <w:r w:rsidR="00B538DA" w:rsidRPr="002D112A">
        <w:t xml:space="preserve"> в фильтре поиска выбрать одного или несколько обучающихся, которые выбывают из ОО, н</w:t>
      </w:r>
      <w:r w:rsidR="00B27EB5" w:rsidRPr="002D112A">
        <w:t>ачав вводить ФИО с клавиатуры (р</w:t>
      </w:r>
      <w:r w:rsidR="00B538DA" w:rsidRPr="002D112A">
        <w:t xml:space="preserve">исунок </w:t>
      </w:r>
      <w:r w:rsidR="00220A51" w:rsidRPr="002D112A">
        <w:fldChar w:fldCharType="begin"/>
      </w:r>
      <w:r w:rsidR="00220A51" w:rsidRPr="002D112A">
        <w:instrText xml:space="preserve"> REF _Ref25228877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63</w:t>
      </w:r>
      <w:r w:rsidR="00220A51" w:rsidRPr="002D112A">
        <w:fldChar w:fldCharType="end"/>
      </w:r>
      <w:r w:rsidR="00B538DA" w:rsidRPr="002D112A">
        <w:t>)</w:t>
      </w:r>
      <w:r w:rsidRPr="002D112A">
        <w:t>;</w:t>
      </w:r>
    </w:p>
    <w:p w14:paraId="04DAC6EB" w14:textId="79172CEB" w:rsidR="00B538DA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092323B1" wp14:editId="241CFB91">
            <wp:extent cx="171450" cy="171450"/>
            <wp:effectExtent l="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>ошибочно внесенных обучающихся можно исключить из приказа, нажав на значок «крестик».</w:t>
      </w:r>
    </w:p>
    <w:p w14:paraId="580DDBD8" w14:textId="1EF33AA8" w:rsidR="00B538DA" w:rsidRPr="002D112A" w:rsidRDefault="00605B8A" w:rsidP="00795D88">
      <w:pPr>
        <w:pStyle w:val="ga"/>
      </w:pPr>
      <w:r w:rsidRPr="002D112A">
        <w:t xml:space="preserve">нажать </w:t>
      </w:r>
      <w:r w:rsidR="00B538DA" w:rsidRPr="002D112A">
        <w:t xml:space="preserve">на кнопку </w:t>
      </w:r>
      <w:r w:rsidR="00B538DA" w:rsidRPr="002D112A">
        <w:rPr>
          <w:b/>
        </w:rPr>
        <w:t>Сохранить</w:t>
      </w:r>
      <w:r w:rsidR="00B538DA" w:rsidRPr="002D112A">
        <w:t>.</w:t>
      </w:r>
    </w:p>
    <w:p w14:paraId="26B7C955" w14:textId="77777777" w:rsidR="00B538DA" w:rsidRPr="002D112A" w:rsidRDefault="00B538DA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73B38FE0" w14:textId="2ACC5CC9" w:rsidR="00B538DA" w:rsidRPr="002D112A" w:rsidRDefault="00517D16" w:rsidP="00440721">
      <w:pPr>
        <w:pStyle w:val="gff0"/>
        <w:keepNext/>
        <w:rPr>
          <w:rStyle w:val="gffff1"/>
        </w:rPr>
      </w:pPr>
      <w:r w:rsidRPr="002D112A">
        <w:rPr>
          <w:noProof/>
          <w:lang w:eastAsia="ru-RU"/>
        </w:rPr>
        <w:lastRenderedPageBreak/>
        <w:drawing>
          <wp:inline distT="0" distB="0" distL="0" distR="0" wp14:anchorId="48C5DAC6" wp14:editId="7F4416EA">
            <wp:extent cx="171450" cy="161925"/>
            <wp:effectExtent l="0" t="0" r="0" b="9525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B538DA" w:rsidRPr="002D112A">
        <w:rPr>
          <w:rStyle w:val="gffff1"/>
        </w:rPr>
        <w:t>тобы изменения вступили в силу необходимо выпустить приказ.</w:t>
      </w:r>
    </w:p>
    <w:p w14:paraId="4AA387F3" w14:textId="77777777" w:rsidR="00B538DA" w:rsidRPr="002D112A" w:rsidRDefault="00B538DA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7EA34D9D" w14:textId="752DD92C" w:rsidR="00B538DA" w:rsidRPr="002D112A" w:rsidRDefault="00B538DA" w:rsidP="00440721">
      <w:pPr>
        <w:pStyle w:val="gf9"/>
        <w:keepNext/>
      </w:pPr>
      <w:r w:rsidRPr="002D112A">
        <w:t>выпущенный приказ станет недоступен для редактирования;</w:t>
      </w:r>
    </w:p>
    <w:p w14:paraId="59E58628" w14:textId="0CBE5F3D" w:rsidR="00B538DA" w:rsidRPr="002D112A" w:rsidRDefault="00B538DA" w:rsidP="00440721">
      <w:pPr>
        <w:pStyle w:val="gf9"/>
        <w:keepNext/>
      </w:pPr>
      <w:r w:rsidRPr="002D112A">
        <w:t xml:space="preserve">в личных делах обучающихся в поле </w:t>
      </w:r>
      <w:r w:rsidRPr="002D112A">
        <w:rPr>
          <w:rStyle w:val="gfff4"/>
        </w:rPr>
        <w:t>Сведения о движении</w:t>
      </w:r>
      <w:r w:rsidRPr="002D112A">
        <w:t xml:space="preserve"> будет сделана отметка о выбытии из ОО;</w:t>
      </w:r>
    </w:p>
    <w:p w14:paraId="233CDD6C" w14:textId="19DCE8DC" w:rsidR="00B538DA" w:rsidRPr="002D112A" w:rsidRDefault="00B538DA" w:rsidP="00440721">
      <w:pPr>
        <w:pStyle w:val="gf9"/>
        <w:keepNext/>
      </w:pPr>
      <w:r w:rsidRPr="002D112A">
        <w:t>личные дела / заявления обучающихся будут отправлены в архив.</w:t>
      </w:r>
    </w:p>
    <w:p w14:paraId="40F6B2DF" w14:textId="5425C1E4" w:rsidR="00B538DA" w:rsidRPr="002D112A" w:rsidRDefault="00930E80" w:rsidP="00930E80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78C31B4" wp14:editId="1B69CE23">
            <wp:extent cx="5939790" cy="3897630"/>
            <wp:effectExtent l="19050" t="19050" r="22860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97630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6318E2B" w14:textId="248D727F" w:rsidR="00B538DA" w:rsidRPr="002D112A" w:rsidRDefault="00B538DA" w:rsidP="00795D88">
      <w:pPr>
        <w:pStyle w:val="ge"/>
      </w:pPr>
      <w:bookmarkStart w:id="117" w:name="_Ref25228877"/>
      <w:r w:rsidRPr="002D112A">
        <w:t>Приказ «Об отчислении»</w:t>
      </w:r>
      <w:bookmarkEnd w:id="117"/>
    </w:p>
    <w:p w14:paraId="616E3426" w14:textId="1A6EE28B" w:rsidR="00B538DA" w:rsidRPr="002D112A" w:rsidRDefault="00B538DA" w:rsidP="00795D88">
      <w:pPr>
        <w:pStyle w:val="g30"/>
      </w:pPr>
      <w:r w:rsidRPr="002D112A">
        <w:t>Приказ «О выпуске детей из школы»</w:t>
      </w:r>
    </w:p>
    <w:p w14:paraId="6EA35081" w14:textId="77777777" w:rsidR="00B538DA" w:rsidRPr="002D112A" w:rsidRDefault="00B538DA" w:rsidP="00795D88">
      <w:pPr>
        <w:pStyle w:val="gff0"/>
      </w:pPr>
      <w:r w:rsidRPr="002D112A">
        <w:t>Приказ создается для обучающихся выпускных классов.</w:t>
      </w:r>
    </w:p>
    <w:p w14:paraId="0A545D6D" w14:textId="0BF70543" w:rsidR="00B538DA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49CB84AF" wp14:editId="1FAE174D">
            <wp:extent cx="171450" cy="171450"/>
            <wp:effectExtent l="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>приказ можно выпустить только в рамках одной параллели (</w:t>
      </w:r>
      <w:r w:rsidR="008720C6" w:rsidRPr="002D112A">
        <w:rPr>
          <w:rStyle w:val="gffff1"/>
        </w:rPr>
        <w:t>в </w:t>
      </w:r>
      <w:r w:rsidR="00B538DA" w:rsidRPr="002D112A">
        <w:rPr>
          <w:rStyle w:val="gffff1"/>
        </w:rPr>
        <w:t>данный приказ нельзя включить обучающихся классов разных параллелей).</w:t>
      </w:r>
    </w:p>
    <w:p w14:paraId="6190DC1D" w14:textId="77777777" w:rsidR="00B538DA" w:rsidRPr="002D112A" w:rsidRDefault="00B538DA" w:rsidP="00522048">
      <w:pPr>
        <w:pStyle w:val="gff6"/>
      </w:pPr>
      <w:r w:rsidRPr="002D112A">
        <w:t>Для создания приказа о выпуске обучающихся из ОО необходимо:</w:t>
      </w:r>
    </w:p>
    <w:p w14:paraId="0D59233F" w14:textId="07D88F6F" w:rsidR="00B538DA" w:rsidRPr="002D112A" w:rsidRDefault="00605B8A" w:rsidP="00824953">
      <w:pPr>
        <w:pStyle w:val="ga"/>
        <w:numPr>
          <w:ilvl w:val="0"/>
          <w:numId w:val="27"/>
        </w:numPr>
      </w:pPr>
      <w:r w:rsidRPr="002D112A">
        <w:t xml:space="preserve">перейти </w:t>
      </w:r>
      <w:r w:rsidR="00B538DA" w:rsidRPr="002D112A">
        <w:t xml:space="preserve">в раздел </w:t>
      </w:r>
      <w:r w:rsidR="00B538DA" w:rsidRPr="002D112A">
        <w:rPr>
          <w:rStyle w:val="gfff4"/>
        </w:rPr>
        <w:t>Приказы</w:t>
      </w:r>
      <w:r w:rsidRPr="002D112A">
        <w:t>;</w:t>
      </w:r>
    </w:p>
    <w:p w14:paraId="2FA9F224" w14:textId="08A86DB2" w:rsidR="00B538DA" w:rsidRPr="002D112A" w:rsidRDefault="00605B8A" w:rsidP="00795D88">
      <w:pPr>
        <w:pStyle w:val="ga"/>
      </w:pPr>
      <w:r w:rsidRPr="002D112A">
        <w:t xml:space="preserve">выбрать </w:t>
      </w:r>
      <w:proofErr w:type="gramStart"/>
      <w:r w:rsidR="00B538DA" w:rsidRPr="002D112A">
        <w:t>действие</w:t>
      </w:r>
      <w:proofErr w:type="gramEnd"/>
      <w:r w:rsidR="00B538DA" w:rsidRPr="002D112A">
        <w:t xml:space="preserve"> </w:t>
      </w:r>
      <w:r w:rsidR="00B538DA" w:rsidRPr="002D112A">
        <w:rPr>
          <w:rStyle w:val="gfff4"/>
        </w:rPr>
        <w:t>Создать приказ</w:t>
      </w:r>
      <w:r w:rsidRPr="002D112A">
        <w:t>;</w:t>
      </w:r>
    </w:p>
    <w:p w14:paraId="25BB2925" w14:textId="4796146A" w:rsidR="00B538DA" w:rsidRPr="002D112A" w:rsidRDefault="00605B8A" w:rsidP="00795D88">
      <w:pPr>
        <w:pStyle w:val="ga"/>
      </w:pPr>
      <w:r w:rsidRPr="002D112A">
        <w:t xml:space="preserve">выбрать </w:t>
      </w:r>
      <w:r w:rsidR="00B538DA" w:rsidRPr="002D112A">
        <w:t>тип приказа «О выпуске детей из школы»</w:t>
      </w:r>
      <w:r w:rsidRPr="002D112A">
        <w:t>;</w:t>
      </w:r>
    </w:p>
    <w:p w14:paraId="182630A8" w14:textId="271D3BB8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 xml:space="preserve">блоке </w:t>
      </w:r>
      <w:r w:rsidR="00B538DA" w:rsidRPr="002D112A">
        <w:rPr>
          <w:rStyle w:val="gfff4"/>
        </w:rPr>
        <w:t>Данные по приказу</w:t>
      </w:r>
      <w:r w:rsidR="00B538DA" w:rsidRPr="002D112A">
        <w:t xml:space="preserve"> заполнить информацию, указав учебный год </w:t>
      </w:r>
      <w:r w:rsidR="008720C6" w:rsidRPr="002D112A">
        <w:t>и </w:t>
      </w:r>
      <w:r w:rsidR="00B538DA" w:rsidRPr="002D112A">
        <w:t>параллель (обязательные поля для заполнения отмечены знаком «</w:t>
      </w:r>
      <w:r w:rsidR="00B538DA" w:rsidRPr="002D112A">
        <w:rPr>
          <w:vertAlign w:val="superscript"/>
        </w:rPr>
        <w:t>*</w:t>
      </w:r>
      <w:r w:rsidR="00B538DA" w:rsidRPr="002D112A">
        <w:t>»)</w:t>
      </w:r>
      <w:r w:rsidRPr="002D112A">
        <w:t>;</w:t>
      </w:r>
    </w:p>
    <w:p w14:paraId="0C256A10" w14:textId="2788D35E" w:rsidR="00B538DA" w:rsidRPr="002D112A" w:rsidRDefault="00605B8A" w:rsidP="00795D88">
      <w:pPr>
        <w:pStyle w:val="ga"/>
      </w:pPr>
      <w:r w:rsidRPr="002D112A">
        <w:t xml:space="preserve">в </w:t>
      </w:r>
      <w:r w:rsidR="00B538DA" w:rsidRPr="002D112A">
        <w:t>блоке</w:t>
      </w:r>
      <w:r w:rsidR="00FC11C3" w:rsidRPr="002D112A">
        <w:t xml:space="preserve"> </w:t>
      </w:r>
      <w:r w:rsidR="00B538DA" w:rsidRPr="002D112A">
        <w:rPr>
          <w:rStyle w:val="gfff4"/>
        </w:rPr>
        <w:t>Список детей</w:t>
      </w:r>
      <w:r w:rsidR="00B538DA" w:rsidRPr="002D112A">
        <w:t xml:space="preserve"> выбрать:</w:t>
      </w:r>
    </w:p>
    <w:p w14:paraId="126290CD" w14:textId="623137E5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lastRenderedPageBreak/>
        <w:t>класс, из которого выпускаются обучающиеся;</w:t>
      </w:r>
    </w:p>
    <w:p w14:paraId="6A59C9A8" w14:textId="77DA599C" w:rsidR="00B538DA" w:rsidRPr="002D112A" w:rsidRDefault="00B538DA" w:rsidP="00824953">
      <w:pPr>
        <w:pStyle w:val="ga"/>
        <w:numPr>
          <w:ilvl w:val="1"/>
          <w:numId w:val="23"/>
        </w:numPr>
      </w:pPr>
      <w:r w:rsidRPr="002D112A">
        <w:t>ФИО обучающихся для добавления</w:t>
      </w:r>
      <w:r w:rsidR="00FC11C3" w:rsidRPr="002D112A">
        <w:t>;</w:t>
      </w:r>
    </w:p>
    <w:p w14:paraId="119A3349" w14:textId="5D1F2BB4" w:rsidR="00B538DA" w:rsidRPr="002D112A" w:rsidRDefault="00FC11C3" w:rsidP="00824953">
      <w:pPr>
        <w:pStyle w:val="ga"/>
        <w:numPr>
          <w:ilvl w:val="1"/>
          <w:numId w:val="23"/>
        </w:numPr>
      </w:pPr>
      <w:r w:rsidRPr="002D112A">
        <w:t>н</w:t>
      </w:r>
      <w:r w:rsidR="00B27EB5" w:rsidRPr="002D112A">
        <w:t xml:space="preserve">ажать на кнопку </w:t>
      </w:r>
      <w:r w:rsidR="00B27EB5" w:rsidRPr="002D112A">
        <w:rPr>
          <w:rStyle w:val="gfff4"/>
        </w:rPr>
        <w:t>Добавить</w:t>
      </w:r>
      <w:r w:rsidR="00B27EB5" w:rsidRPr="002D112A">
        <w:rPr>
          <w:b/>
        </w:rPr>
        <w:t xml:space="preserve"> </w:t>
      </w:r>
      <w:r w:rsidR="00B27EB5" w:rsidRPr="002D112A">
        <w:t xml:space="preserve">(рисунок </w:t>
      </w:r>
      <w:r w:rsidR="00220A51" w:rsidRPr="002D112A">
        <w:fldChar w:fldCharType="begin"/>
      </w:r>
      <w:r w:rsidR="00220A51" w:rsidRPr="002D112A">
        <w:instrText xml:space="preserve"> REF _Ref25228945 \n \h \# \0 </w:instrText>
      </w:r>
      <w:r w:rsidR="003A73B8" w:rsidRPr="002D112A">
        <w:instrText xml:space="preserve"> \* MERGEFORMAT </w:instrText>
      </w:r>
      <w:r w:rsidR="00220A51" w:rsidRPr="002D112A">
        <w:fldChar w:fldCharType="separate"/>
      </w:r>
      <w:r w:rsidR="00043F4F">
        <w:t>64</w:t>
      </w:r>
      <w:r w:rsidR="00220A51" w:rsidRPr="002D112A">
        <w:fldChar w:fldCharType="end"/>
      </w:r>
      <w:r w:rsidR="00B538DA" w:rsidRPr="002D112A">
        <w:t>)</w:t>
      </w:r>
      <w:r w:rsidR="00605B8A" w:rsidRPr="002D112A">
        <w:t>;</w:t>
      </w:r>
    </w:p>
    <w:p w14:paraId="63AE37A8" w14:textId="467BD8A5" w:rsidR="00B538DA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39EE9BBC" wp14:editId="11D93C56">
            <wp:extent cx="171450" cy="171450"/>
            <wp:effectExtent l="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B538DA" w:rsidRPr="002D112A">
        <w:rPr>
          <w:rStyle w:val="gffff1"/>
        </w:rPr>
        <w:t xml:space="preserve">ошибочно внесенных обучающихся можно исключить из приказа действием </w:t>
      </w:r>
      <w:r w:rsidR="00B538DA" w:rsidRPr="002D112A">
        <w:rPr>
          <w:rStyle w:val="gfff4"/>
          <w:sz w:val="24"/>
        </w:rPr>
        <w:t>Исключит</w:t>
      </w:r>
      <w:r w:rsidR="00FC11C3" w:rsidRPr="002D112A">
        <w:rPr>
          <w:rStyle w:val="gfff4"/>
          <w:sz w:val="24"/>
        </w:rPr>
        <w:t>ь</w:t>
      </w:r>
      <w:r w:rsidR="00B538DA" w:rsidRPr="002D112A">
        <w:rPr>
          <w:rStyle w:val="gffff1"/>
        </w:rPr>
        <w:t>.</w:t>
      </w:r>
    </w:p>
    <w:p w14:paraId="2D9A1474" w14:textId="5EA07782" w:rsidR="00B538DA" w:rsidRPr="002D112A" w:rsidRDefault="00605B8A" w:rsidP="00795D88">
      <w:pPr>
        <w:pStyle w:val="ga"/>
      </w:pPr>
      <w:r w:rsidRPr="002D112A">
        <w:t xml:space="preserve">нажать </w:t>
      </w:r>
      <w:r w:rsidR="00B538DA" w:rsidRPr="002D112A">
        <w:t xml:space="preserve">на кнопку </w:t>
      </w:r>
      <w:r w:rsidR="00B538DA" w:rsidRPr="002D112A">
        <w:rPr>
          <w:rStyle w:val="gfff4"/>
        </w:rPr>
        <w:t>Сохранить</w:t>
      </w:r>
      <w:r w:rsidR="00B538DA" w:rsidRPr="002D112A">
        <w:t>.</w:t>
      </w:r>
    </w:p>
    <w:p w14:paraId="0B0F799D" w14:textId="77777777" w:rsidR="00B538DA" w:rsidRPr="002D112A" w:rsidRDefault="00B538DA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6BB93CD9" w14:textId="3FC532FD" w:rsidR="00B538DA" w:rsidRPr="002D112A" w:rsidRDefault="00517D16" w:rsidP="00795D88">
      <w:pPr>
        <w:pStyle w:val="gff0"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75BB62F7" wp14:editId="022BDCBE">
            <wp:extent cx="171450" cy="161925"/>
            <wp:effectExtent l="0" t="0" r="0" b="9525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B538DA" w:rsidRPr="002D112A">
        <w:rPr>
          <w:rStyle w:val="gffff1"/>
        </w:rPr>
        <w:t>тобы изменения вступили в силу необходимо выпустить приказ.</w:t>
      </w:r>
    </w:p>
    <w:p w14:paraId="3C602F3E" w14:textId="77777777" w:rsidR="00B538DA" w:rsidRPr="002D112A" w:rsidRDefault="00B538DA" w:rsidP="00522048">
      <w:pPr>
        <w:pStyle w:val="gff6"/>
      </w:pPr>
      <w:r w:rsidRPr="002D112A">
        <w:t>После перевода указанного приказа в статус «Выпущен»:</w:t>
      </w:r>
    </w:p>
    <w:p w14:paraId="51013244" w14:textId="1E64E6B9" w:rsidR="00B538DA" w:rsidRPr="002D112A" w:rsidRDefault="00B538DA" w:rsidP="00795D88">
      <w:pPr>
        <w:pStyle w:val="gf9"/>
      </w:pPr>
      <w:r w:rsidRPr="002D112A">
        <w:t>выпущенный приказ станет недоступен для редактирования;</w:t>
      </w:r>
    </w:p>
    <w:p w14:paraId="35F24541" w14:textId="7A68DD0A" w:rsidR="00B538DA" w:rsidRPr="002D112A" w:rsidRDefault="00B538DA" w:rsidP="00795D88">
      <w:pPr>
        <w:pStyle w:val="gf9"/>
      </w:pPr>
      <w:r w:rsidRPr="002D112A">
        <w:t xml:space="preserve">в личных делах обучающихся в поле </w:t>
      </w:r>
      <w:r w:rsidRPr="002D112A">
        <w:rPr>
          <w:rStyle w:val="gfff4"/>
        </w:rPr>
        <w:t>Сведения о движении</w:t>
      </w:r>
      <w:r w:rsidRPr="002D112A">
        <w:t xml:space="preserve"> будет сделана отметка о выпуске из ОО;</w:t>
      </w:r>
    </w:p>
    <w:p w14:paraId="7BD5AAA0" w14:textId="09EF811B" w:rsidR="00B538DA" w:rsidRPr="002D112A" w:rsidRDefault="00B538DA" w:rsidP="00A00EE6">
      <w:pPr>
        <w:pStyle w:val="gf9"/>
        <w:keepNext/>
      </w:pPr>
      <w:r w:rsidRPr="002D112A">
        <w:t>заявления обучающихся будут отправлены в архив.</w:t>
      </w:r>
    </w:p>
    <w:p w14:paraId="47080BDB" w14:textId="2B8D3E81" w:rsidR="009C3472" w:rsidRPr="002D112A" w:rsidRDefault="009C347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4A39C46" wp14:editId="1B058BAD">
            <wp:extent cx="5939790" cy="4107180"/>
            <wp:effectExtent l="19050" t="19050" r="22860" b="2667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071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E3E4E2C" w14:textId="4CDACDBD" w:rsidR="007B57A9" w:rsidRPr="002D112A" w:rsidRDefault="007B57A9" w:rsidP="00795D88">
      <w:pPr>
        <w:pStyle w:val="ge"/>
      </w:pPr>
      <w:bookmarkStart w:id="118" w:name="_Ref25228945"/>
      <w:r w:rsidRPr="002D112A">
        <w:t>Приказ «О выпуске детей из школы»</w:t>
      </w:r>
      <w:bookmarkEnd w:id="118"/>
    </w:p>
    <w:p w14:paraId="159ABBC4" w14:textId="06F4868F" w:rsidR="007B57A9" w:rsidRPr="002D112A" w:rsidRDefault="007B57A9" w:rsidP="00795D88">
      <w:pPr>
        <w:pStyle w:val="g30"/>
      </w:pPr>
      <w:r w:rsidRPr="002D112A">
        <w:t>Приказ «Об оставлении на повторное обучение»</w:t>
      </w:r>
    </w:p>
    <w:p w14:paraId="048BE2D3" w14:textId="77777777" w:rsidR="007B57A9" w:rsidRPr="002D112A" w:rsidRDefault="007B57A9" w:rsidP="00795D88">
      <w:pPr>
        <w:pStyle w:val="gff0"/>
      </w:pPr>
      <w:r w:rsidRPr="002D112A">
        <w:t>Приказ издается для обучающихся, которые остаются на повторное обучение после завершения учебного года.</w:t>
      </w:r>
    </w:p>
    <w:p w14:paraId="05896F5B" w14:textId="44389910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lastRenderedPageBreak/>
        <w:drawing>
          <wp:inline distT="0" distB="0" distL="0" distR="0" wp14:anchorId="061C8A2C" wp14:editId="0FED6E36">
            <wp:extent cx="171450" cy="171450"/>
            <wp:effectExtent l="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приказ можно выпустить только в рамках одной параллели (</w:t>
      </w:r>
      <w:r w:rsidR="008720C6" w:rsidRPr="002D112A">
        <w:rPr>
          <w:rStyle w:val="gffff1"/>
        </w:rPr>
        <w:t>в </w:t>
      </w:r>
      <w:r w:rsidR="007B57A9" w:rsidRPr="002D112A">
        <w:rPr>
          <w:rStyle w:val="gffff1"/>
        </w:rPr>
        <w:t>данный приказ нельзя включить обучающихся классов разных параллелей).</w:t>
      </w:r>
    </w:p>
    <w:p w14:paraId="04819A1A" w14:textId="77777777" w:rsidR="007B57A9" w:rsidRPr="002D112A" w:rsidRDefault="007B57A9" w:rsidP="00522048">
      <w:pPr>
        <w:pStyle w:val="gff6"/>
      </w:pPr>
      <w:r w:rsidRPr="002D112A">
        <w:t>Для создания приказа «Об оставлении на повторное обучение» необходимо:</w:t>
      </w:r>
    </w:p>
    <w:p w14:paraId="7B019914" w14:textId="5401B745" w:rsidR="007B57A9" w:rsidRPr="002D112A" w:rsidRDefault="00605B8A" w:rsidP="00824953">
      <w:pPr>
        <w:pStyle w:val="ga"/>
        <w:numPr>
          <w:ilvl w:val="0"/>
          <w:numId w:val="28"/>
        </w:numPr>
      </w:pPr>
      <w:r w:rsidRPr="002D112A">
        <w:t xml:space="preserve">перейти </w:t>
      </w:r>
      <w:r w:rsidR="007B57A9" w:rsidRPr="002D112A">
        <w:t xml:space="preserve">в раздел </w:t>
      </w:r>
      <w:r w:rsidR="007B57A9" w:rsidRPr="002D112A">
        <w:rPr>
          <w:rStyle w:val="gfff4"/>
        </w:rPr>
        <w:t>Приказы</w:t>
      </w:r>
      <w:r w:rsidRPr="002D112A">
        <w:t>;</w:t>
      </w:r>
    </w:p>
    <w:p w14:paraId="075A98F8" w14:textId="29F58980" w:rsidR="007B57A9" w:rsidRPr="002D112A" w:rsidRDefault="00605B8A" w:rsidP="00795D88">
      <w:pPr>
        <w:pStyle w:val="ga"/>
      </w:pPr>
      <w:r w:rsidRPr="002D112A">
        <w:t xml:space="preserve">выбрать </w:t>
      </w:r>
      <w:proofErr w:type="gramStart"/>
      <w:r w:rsidR="007B57A9" w:rsidRPr="002D112A">
        <w:t>действие</w:t>
      </w:r>
      <w:proofErr w:type="gramEnd"/>
      <w:r w:rsidR="007B57A9" w:rsidRPr="002D112A">
        <w:t xml:space="preserve"> </w:t>
      </w:r>
      <w:r w:rsidR="007B57A9" w:rsidRPr="002D112A">
        <w:rPr>
          <w:rStyle w:val="gfff4"/>
        </w:rPr>
        <w:t>Создать приказ</w:t>
      </w:r>
      <w:r w:rsidRPr="002D112A">
        <w:t>;</w:t>
      </w:r>
    </w:p>
    <w:p w14:paraId="39AB0995" w14:textId="253F1B43" w:rsidR="007B57A9" w:rsidRPr="002D112A" w:rsidRDefault="00605B8A" w:rsidP="00795D88">
      <w:pPr>
        <w:pStyle w:val="ga"/>
      </w:pPr>
      <w:r w:rsidRPr="002D112A">
        <w:t xml:space="preserve">выбрать </w:t>
      </w:r>
      <w:r w:rsidR="007B57A9" w:rsidRPr="002D112A">
        <w:t>тип приказа «Об оставлении на повторное обучение»</w:t>
      </w:r>
      <w:r w:rsidRPr="002D112A">
        <w:t>;</w:t>
      </w:r>
    </w:p>
    <w:p w14:paraId="720117FF" w14:textId="51814B59" w:rsidR="007B57A9" w:rsidRPr="002D112A" w:rsidRDefault="00605B8A" w:rsidP="006E5C72">
      <w:pPr>
        <w:pStyle w:val="ga"/>
        <w:keepNext/>
      </w:pPr>
      <w:r w:rsidRPr="002D112A">
        <w:t xml:space="preserve">в </w:t>
      </w:r>
      <w:r w:rsidR="007B57A9" w:rsidRPr="002D112A">
        <w:t xml:space="preserve">блоке </w:t>
      </w:r>
      <w:r w:rsidR="007267A7" w:rsidRPr="002D112A">
        <w:rPr>
          <w:rStyle w:val="gfff4"/>
        </w:rPr>
        <w:t>Общая информация</w:t>
      </w:r>
      <w:r w:rsidR="007B57A9" w:rsidRPr="002D112A">
        <w:t xml:space="preserve"> заполнить информацию, указав</w:t>
      </w:r>
      <w:r w:rsidR="007267A7" w:rsidRPr="002D112A">
        <w:t xml:space="preserve"> </w:t>
      </w:r>
      <w:r w:rsidR="007B57A9" w:rsidRPr="002D112A">
        <w:t>учебный год, в котором обучающийся продолжит обучение</w:t>
      </w:r>
      <w:r w:rsidRPr="002D112A">
        <w:t>;</w:t>
      </w:r>
    </w:p>
    <w:p w14:paraId="18BA3C6E" w14:textId="2FF45D94" w:rsidR="00517D16" w:rsidRPr="002D112A" w:rsidRDefault="00517D16" w:rsidP="00522048">
      <w:pPr>
        <w:pStyle w:val="gff6"/>
      </w:pPr>
      <w:r w:rsidRPr="002D112A">
        <w:rPr>
          <w:noProof/>
          <w:lang w:eastAsia="ru-RU"/>
        </w:rPr>
        <w:drawing>
          <wp:inline distT="0" distB="0" distL="0" distR="0" wp14:anchorId="3BAD09C0" wp14:editId="7F95C6B0">
            <wp:extent cx="171450" cy="161925"/>
            <wp:effectExtent l="0" t="0" r="0" b="9525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>Внимание!</w:t>
      </w:r>
    </w:p>
    <w:p w14:paraId="4E319DE6" w14:textId="61005DD7" w:rsidR="007B57A9" w:rsidRPr="002D112A" w:rsidRDefault="007B57A9" w:rsidP="00795D88">
      <w:pPr>
        <w:pStyle w:val="gf9"/>
        <w:rPr>
          <w:sz w:val="24"/>
        </w:rPr>
      </w:pPr>
      <w:r w:rsidRPr="002D112A">
        <w:rPr>
          <w:sz w:val="24"/>
        </w:rPr>
        <w:t>при указании текущего учебного года – параллель обучения будет понижена;</w:t>
      </w:r>
    </w:p>
    <w:p w14:paraId="608364E2" w14:textId="661CD972" w:rsidR="007B57A9" w:rsidRPr="002D112A" w:rsidRDefault="007B57A9" w:rsidP="00795D88">
      <w:pPr>
        <w:pStyle w:val="gf9"/>
        <w:rPr>
          <w:sz w:val="24"/>
        </w:rPr>
      </w:pPr>
      <w:r w:rsidRPr="002D112A">
        <w:rPr>
          <w:sz w:val="24"/>
        </w:rPr>
        <w:t>при указании следующего учебного года – параллель обучения будет сохранена.</w:t>
      </w:r>
    </w:p>
    <w:p w14:paraId="2BC21442" w14:textId="6AD57A1A" w:rsidR="007B57A9" w:rsidRPr="002D112A" w:rsidRDefault="00605B8A" w:rsidP="00522048">
      <w:pPr>
        <w:pStyle w:val="ga"/>
        <w:keepNext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Список детей</w:t>
      </w:r>
      <w:r w:rsidR="003A73B8" w:rsidRPr="002D112A">
        <w:t xml:space="preserve"> (рисунок </w:t>
      </w:r>
      <w:r w:rsidR="003A73B8" w:rsidRPr="002D112A">
        <w:fldChar w:fldCharType="begin"/>
      </w:r>
      <w:r w:rsidR="003A73B8" w:rsidRPr="002D112A">
        <w:instrText xml:space="preserve"> REF _Ref25229223 \n \h \# \0  \* MERGEFORMAT </w:instrText>
      </w:r>
      <w:r w:rsidR="003A73B8" w:rsidRPr="002D112A">
        <w:fldChar w:fldCharType="separate"/>
      </w:r>
      <w:r w:rsidR="00043F4F">
        <w:t>65</w:t>
      </w:r>
      <w:r w:rsidR="003A73B8" w:rsidRPr="002D112A">
        <w:fldChar w:fldCharType="end"/>
      </w:r>
      <w:r w:rsidR="003A73B8" w:rsidRPr="002D112A">
        <w:t>)</w:t>
      </w:r>
      <w:r w:rsidR="007B57A9" w:rsidRPr="002D112A">
        <w:t>:</w:t>
      </w:r>
    </w:p>
    <w:p w14:paraId="1FB72A86" w14:textId="6DA9E42E" w:rsidR="007267A7" w:rsidRPr="002D112A" w:rsidRDefault="007267A7" w:rsidP="00824953">
      <w:pPr>
        <w:pStyle w:val="ga"/>
        <w:numPr>
          <w:ilvl w:val="1"/>
          <w:numId w:val="23"/>
        </w:numPr>
      </w:pPr>
      <w:r w:rsidRPr="002D112A">
        <w:t>в фильтре поиска выбрать одного или несколько обучающихся, которые остаются на повторное обучение, начав вводить ФИО с клавиатуры.</w:t>
      </w:r>
    </w:p>
    <w:p w14:paraId="4F8FFFDE" w14:textId="77777777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выбрать класс, в котором необходимо оставить ребёнка на повторное обучение;</w:t>
      </w:r>
    </w:p>
    <w:p w14:paraId="5C0585D0" w14:textId="643D8FB9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28BF9050" wp14:editId="58101A50">
            <wp:extent cx="171450" cy="171450"/>
            <wp:effectExtent l="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ошибочно внесенных обучающихся можно исключить из приказа, нажав на значок «крестик».</w:t>
      </w:r>
    </w:p>
    <w:p w14:paraId="5AEB6769" w14:textId="43B0099D" w:rsidR="007B57A9" w:rsidRPr="002D112A" w:rsidRDefault="00605B8A" w:rsidP="00795D88">
      <w:pPr>
        <w:pStyle w:val="ga"/>
      </w:pPr>
      <w:r w:rsidRPr="002D112A">
        <w:t xml:space="preserve">нажать </w:t>
      </w:r>
      <w:r w:rsidR="007B57A9" w:rsidRPr="002D112A">
        <w:t xml:space="preserve">на кнопку </w:t>
      </w:r>
      <w:r w:rsidR="007B57A9" w:rsidRPr="002D112A">
        <w:rPr>
          <w:rStyle w:val="gfff4"/>
        </w:rPr>
        <w:t>Сохранить</w:t>
      </w:r>
      <w:r w:rsidR="007B57A9" w:rsidRPr="002D112A">
        <w:t>.</w:t>
      </w:r>
    </w:p>
    <w:p w14:paraId="13EB01BC" w14:textId="77777777" w:rsidR="007B57A9" w:rsidRPr="002D112A" w:rsidRDefault="007B57A9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39AE53ED" w14:textId="461C9E51" w:rsidR="007B57A9" w:rsidRPr="002D112A" w:rsidRDefault="00560EAE" w:rsidP="00440721">
      <w:pPr>
        <w:pStyle w:val="gff0"/>
        <w:keepNext/>
        <w:rPr>
          <w:rStyle w:val="gffff1"/>
        </w:rPr>
      </w:pPr>
      <w:r w:rsidRPr="002D112A">
        <w:rPr>
          <w:noProof/>
          <w:lang w:eastAsia="ru-RU"/>
        </w:rPr>
        <w:lastRenderedPageBreak/>
        <w:drawing>
          <wp:inline distT="0" distB="0" distL="0" distR="0" wp14:anchorId="4692C881" wp14:editId="4D23F6B2">
            <wp:extent cx="171450" cy="161925"/>
            <wp:effectExtent l="0" t="0" r="0" b="952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7B57A9" w:rsidRPr="002D112A">
        <w:rPr>
          <w:rStyle w:val="gffff1"/>
        </w:rPr>
        <w:t>тобы изменения вступили в силу необходимо выпустить приказ.</w:t>
      </w:r>
    </w:p>
    <w:p w14:paraId="6FD681A3" w14:textId="77777777" w:rsidR="007B57A9" w:rsidRPr="002D112A" w:rsidRDefault="007B57A9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1338428E" w14:textId="11058940" w:rsidR="007B57A9" w:rsidRPr="002D112A" w:rsidRDefault="007B57A9" w:rsidP="00440721">
      <w:pPr>
        <w:pStyle w:val="gf9"/>
        <w:keepNext/>
      </w:pPr>
      <w:r w:rsidRPr="002D112A">
        <w:t>выпущенный приказ станет недоступен для редактирования;</w:t>
      </w:r>
    </w:p>
    <w:p w14:paraId="705DEA45" w14:textId="41AD4EEE" w:rsidR="007B57A9" w:rsidRPr="002D112A" w:rsidRDefault="007B57A9" w:rsidP="00440721">
      <w:pPr>
        <w:pStyle w:val="gf9"/>
        <w:keepNext/>
      </w:pPr>
      <w:r w:rsidRPr="002D112A">
        <w:t xml:space="preserve">в личных делах обучающихся в поле </w:t>
      </w:r>
      <w:r w:rsidRPr="002D112A">
        <w:rPr>
          <w:rStyle w:val="gfff4"/>
        </w:rPr>
        <w:t>Сведения о переходах из класса в класс</w:t>
      </w:r>
      <w:r w:rsidRPr="002D112A">
        <w:t xml:space="preserve"> будет сделана отметка об оставлении на повторное обучение;</w:t>
      </w:r>
    </w:p>
    <w:p w14:paraId="0CDB3656" w14:textId="31BB8553" w:rsidR="007B57A9" w:rsidRPr="002D112A" w:rsidRDefault="007B57A9" w:rsidP="00440721">
      <w:pPr>
        <w:pStyle w:val="gf9"/>
        <w:keepNext/>
      </w:pPr>
      <w:r w:rsidRPr="002D112A">
        <w:t>личные дела обучающихся будут переведены в указанный класс.</w:t>
      </w:r>
    </w:p>
    <w:p w14:paraId="58400E71" w14:textId="29A3A1FD" w:rsidR="009C3472" w:rsidRPr="002D112A" w:rsidRDefault="007267A7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F5BCD44" wp14:editId="4B4AF63A">
            <wp:extent cx="5939790" cy="3542665"/>
            <wp:effectExtent l="19050" t="19050" r="22860" b="196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26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025D53B" w14:textId="106F472A" w:rsidR="007B57A9" w:rsidRPr="002D112A" w:rsidRDefault="007B57A9" w:rsidP="00795D88">
      <w:pPr>
        <w:pStyle w:val="ge"/>
      </w:pPr>
      <w:bookmarkStart w:id="119" w:name="_Ref25229223"/>
      <w:r w:rsidRPr="002D112A">
        <w:t>Приказ «Об оставлении на повторное обучение»</w:t>
      </w:r>
      <w:bookmarkEnd w:id="119"/>
    </w:p>
    <w:p w14:paraId="1809DC18" w14:textId="27FF3C24" w:rsidR="007B57A9" w:rsidRPr="002D112A" w:rsidRDefault="007B57A9" w:rsidP="00795D88">
      <w:pPr>
        <w:pStyle w:val="g30"/>
      </w:pPr>
      <w:r w:rsidRPr="002D112A">
        <w:t>Приказ «О переводе в рамках параллели»</w:t>
      </w:r>
    </w:p>
    <w:p w14:paraId="730845C3" w14:textId="77777777" w:rsidR="007B57A9" w:rsidRPr="002D112A" w:rsidRDefault="007B57A9" w:rsidP="00795D88">
      <w:pPr>
        <w:pStyle w:val="gff0"/>
      </w:pPr>
      <w:r w:rsidRPr="002D112A">
        <w:t>Приказ используется при переводе обучающихся из класса в класс в рамках параллели в течение учебного года.</w:t>
      </w:r>
    </w:p>
    <w:p w14:paraId="1F693C1C" w14:textId="01F6A051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6732D41F" wp14:editId="24008C2B">
            <wp:extent cx="171450" cy="17145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приказ можно выпустить только в рамках одной параллели (</w:t>
      </w:r>
      <w:r w:rsidR="008720C6" w:rsidRPr="002D112A">
        <w:rPr>
          <w:rStyle w:val="gffff1"/>
        </w:rPr>
        <w:t>в </w:t>
      </w:r>
      <w:r w:rsidR="007B57A9" w:rsidRPr="002D112A">
        <w:rPr>
          <w:rStyle w:val="gffff1"/>
        </w:rPr>
        <w:t>данный приказ нельзя включить обучающихся классов разных параллелей).</w:t>
      </w:r>
    </w:p>
    <w:p w14:paraId="2333B1CD" w14:textId="77777777" w:rsidR="007B57A9" w:rsidRPr="002D112A" w:rsidRDefault="007B57A9" w:rsidP="00522048">
      <w:pPr>
        <w:pStyle w:val="gff6"/>
      </w:pPr>
      <w:r w:rsidRPr="002D112A">
        <w:t>Для создания приказа «О переводе в рамках параллели» необходимо:</w:t>
      </w:r>
    </w:p>
    <w:p w14:paraId="1138BEB9" w14:textId="31B7C615" w:rsidR="007B57A9" w:rsidRPr="002D112A" w:rsidRDefault="00605B8A" w:rsidP="00824953">
      <w:pPr>
        <w:pStyle w:val="ga"/>
        <w:numPr>
          <w:ilvl w:val="0"/>
          <w:numId w:val="29"/>
        </w:numPr>
      </w:pPr>
      <w:r w:rsidRPr="002D112A">
        <w:t xml:space="preserve">перейти </w:t>
      </w:r>
      <w:r w:rsidR="007B57A9" w:rsidRPr="002D112A">
        <w:t xml:space="preserve">в раздел </w:t>
      </w:r>
      <w:r w:rsidR="007B57A9" w:rsidRPr="002D112A">
        <w:rPr>
          <w:rStyle w:val="gfff4"/>
        </w:rPr>
        <w:t>Приказ</w:t>
      </w:r>
      <w:r w:rsidR="007B57A9" w:rsidRPr="002D112A">
        <w:rPr>
          <w:b/>
        </w:rPr>
        <w:t>ы</w:t>
      </w:r>
      <w:r w:rsidRPr="002D112A">
        <w:t>;</w:t>
      </w:r>
    </w:p>
    <w:p w14:paraId="48F969FE" w14:textId="3CBA4EE0" w:rsidR="007B57A9" w:rsidRPr="002D112A" w:rsidRDefault="00605B8A" w:rsidP="00795D88">
      <w:pPr>
        <w:pStyle w:val="ga"/>
      </w:pPr>
      <w:r w:rsidRPr="002D112A">
        <w:t xml:space="preserve">выбрать </w:t>
      </w:r>
      <w:proofErr w:type="gramStart"/>
      <w:r w:rsidR="007B57A9" w:rsidRPr="002D112A">
        <w:t>действие</w:t>
      </w:r>
      <w:proofErr w:type="gramEnd"/>
      <w:r w:rsidR="007B57A9" w:rsidRPr="002D112A">
        <w:t xml:space="preserve"> </w:t>
      </w:r>
      <w:r w:rsidR="007B57A9" w:rsidRPr="002D112A">
        <w:rPr>
          <w:rStyle w:val="gfff4"/>
        </w:rPr>
        <w:t>Создать приказ</w:t>
      </w:r>
      <w:r w:rsidRPr="002D112A">
        <w:t>;</w:t>
      </w:r>
    </w:p>
    <w:p w14:paraId="23640440" w14:textId="49133F46" w:rsidR="007B57A9" w:rsidRPr="002D112A" w:rsidRDefault="00605B8A" w:rsidP="00795D88">
      <w:pPr>
        <w:pStyle w:val="ga"/>
      </w:pPr>
      <w:r w:rsidRPr="002D112A">
        <w:t xml:space="preserve">выбрать </w:t>
      </w:r>
      <w:r w:rsidR="007B57A9" w:rsidRPr="002D112A">
        <w:t>тип приказа «О переводе в рамках параллели»</w:t>
      </w:r>
      <w:r w:rsidRPr="002D112A">
        <w:t>;</w:t>
      </w:r>
    </w:p>
    <w:p w14:paraId="4F03CFF5" w14:textId="026F4BCE" w:rsidR="007B57A9" w:rsidRPr="002D112A" w:rsidRDefault="00605B8A" w:rsidP="00522048">
      <w:pPr>
        <w:pStyle w:val="ga"/>
        <w:keepNext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Данные по приказу</w:t>
      </w:r>
      <w:r w:rsidR="007B57A9" w:rsidRPr="002D112A">
        <w:t xml:space="preserve"> заполнить информацию, указав:</w:t>
      </w:r>
    </w:p>
    <w:p w14:paraId="604DD97F" w14:textId="21EC9CE1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учебный год;</w:t>
      </w:r>
    </w:p>
    <w:p w14:paraId="259DC1C4" w14:textId="02BBDC7B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lastRenderedPageBreak/>
        <w:t xml:space="preserve">параллель, в которой будет осуществляться перевод (обязательные поля </w:t>
      </w:r>
      <w:r w:rsidR="008720C6" w:rsidRPr="002D112A">
        <w:t>для </w:t>
      </w:r>
      <w:r w:rsidRPr="002D112A">
        <w:t>заполнения отмечены знаком «*»)</w:t>
      </w:r>
      <w:r w:rsidR="00605B8A" w:rsidRPr="002D112A">
        <w:t>;</w:t>
      </w:r>
    </w:p>
    <w:p w14:paraId="301F53DF" w14:textId="13E0FF79" w:rsidR="007B57A9" w:rsidRPr="002D112A" w:rsidRDefault="00605B8A" w:rsidP="00522048">
      <w:pPr>
        <w:pStyle w:val="ga"/>
        <w:keepNext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Список детей</w:t>
      </w:r>
      <w:r w:rsidR="002C0B1B" w:rsidRPr="002D112A">
        <w:t xml:space="preserve"> (рисунок </w:t>
      </w:r>
      <w:r w:rsidR="002C0B1B" w:rsidRPr="002D112A">
        <w:fldChar w:fldCharType="begin"/>
      </w:r>
      <w:r w:rsidR="002C0B1B" w:rsidRPr="002D112A">
        <w:instrText xml:space="preserve"> REF _Ref25229254 \n \h \# \0  \* MERGEFORMAT </w:instrText>
      </w:r>
      <w:r w:rsidR="002C0B1B" w:rsidRPr="002D112A">
        <w:fldChar w:fldCharType="separate"/>
      </w:r>
      <w:r w:rsidR="00043F4F">
        <w:t>66</w:t>
      </w:r>
      <w:r w:rsidR="002C0B1B" w:rsidRPr="002D112A">
        <w:fldChar w:fldCharType="end"/>
      </w:r>
      <w:r w:rsidR="002C0B1B" w:rsidRPr="002D112A">
        <w:t>)</w:t>
      </w:r>
      <w:r w:rsidR="007B57A9" w:rsidRPr="002D112A">
        <w:t>:</w:t>
      </w:r>
    </w:p>
    <w:p w14:paraId="3CE1596B" w14:textId="4DFE061B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в фильтре поиска выбрать одного или несколько обучающихся, которые переводятся в другой класс, начав вводить ФИО с клавиатуры;</w:t>
      </w:r>
    </w:p>
    <w:p w14:paraId="2C303BAF" w14:textId="532BCABD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выбрать из списка класс, в который</w:t>
      </w:r>
      <w:r w:rsidR="00643881" w:rsidRPr="002D112A">
        <w:t xml:space="preserve"> будет осуществляться перевод</w:t>
      </w:r>
      <w:r w:rsidR="00605B8A" w:rsidRPr="002D112A">
        <w:t>;</w:t>
      </w:r>
    </w:p>
    <w:p w14:paraId="516E6BEF" w14:textId="6CB3BB0E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461C03A5" wp14:editId="3BC498A6">
            <wp:extent cx="171450" cy="171450"/>
            <wp:effectExtent l="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ошибочно внесенных обучающихся можно исключить из приказа, нажав на значок «крестик».</w:t>
      </w:r>
    </w:p>
    <w:p w14:paraId="142F94FB" w14:textId="520DA6B3" w:rsidR="007B57A9" w:rsidRPr="002D112A" w:rsidRDefault="00605B8A" w:rsidP="00522048">
      <w:pPr>
        <w:pStyle w:val="ga"/>
      </w:pPr>
      <w:r w:rsidRPr="002D112A">
        <w:t xml:space="preserve">нажать </w:t>
      </w:r>
      <w:r w:rsidR="007B57A9" w:rsidRPr="002D112A">
        <w:t xml:space="preserve">на кнопку </w:t>
      </w:r>
      <w:r w:rsidR="007B57A9" w:rsidRPr="002D112A">
        <w:rPr>
          <w:rStyle w:val="gfff4"/>
        </w:rPr>
        <w:t>Сохранить</w:t>
      </w:r>
      <w:r w:rsidR="007B57A9" w:rsidRPr="002D112A">
        <w:t>.</w:t>
      </w:r>
    </w:p>
    <w:p w14:paraId="00731CE8" w14:textId="77777777" w:rsidR="007B57A9" w:rsidRPr="002D112A" w:rsidRDefault="007B57A9" w:rsidP="00795D88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5B289AD7" w14:textId="1AAC2A60" w:rsidR="007B57A9" w:rsidRPr="002D112A" w:rsidRDefault="00560EAE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37782C08" wp14:editId="677F62D3">
            <wp:extent cx="171450" cy="161925"/>
            <wp:effectExtent l="0" t="0" r="0" b="9525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7B57A9" w:rsidRPr="002D112A">
        <w:rPr>
          <w:rStyle w:val="gffff1"/>
        </w:rPr>
        <w:t>тобы изменения вступили в силу необходимо выпустить приказ.</w:t>
      </w:r>
    </w:p>
    <w:p w14:paraId="3FC90A8A" w14:textId="77777777" w:rsidR="007B57A9" w:rsidRPr="002D112A" w:rsidRDefault="007B57A9" w:rsidP="00522048">
      <w:pPr>
        <w:pStyle w:val="gff6"/>
      </w:pPr>
      <w:r w:rsidRPr="002D112A">
        <w:t>После перевода указанного приказа в статус «Выпущен»:</w:t>
      </w:r>
    </w:p>
    <w:p w14:paraId="1EA62CAC" w14:textId="285001CC" w:rsidR="007B57A9" w:rsidRPr="002D112A" w:rsidRDefault="007B57A9" w:rsidP="00795D88">
      <w:pPr>
        <w:pStyle w:val="gf9"/>
      </w:pPr>
      <w:r w:rsidRPr="002D112A">
        <w:t>выпущенный приказ станет недоступен для редактирования;</w:t>
      </w:r>
    </w:p>
    <w:p w14:paraId="680C8279" w14:textId="2061A8F5" w:rsidR="007B57A9" w:rsidRPr="002D112A" w:rsidRDefault="007B57A9" w:rsidP="00795D88">
      <w:pPr>
        <w:pStyle w:val="gf9"/>
      </w:pPr>
      <w:r w:rsidRPr="002D112A">
        <w:t>в личных делах обучающихся в поле «Сведения о переходах из класса в класс» будет сделана отметка о переводе;</w:t>
      </w:r>
    </w:p>
    <w:p w14:paraId="7B2CDCC2" w14:textId="2C4932E3" w:rsidR="007B57A9" w:rsidRPr="002D112A" w:rsidRDefault="007B57A9" w:rsidP="00795D88">
      <w:pPr>
        <w:pStyle w:val="gf9"/>
      </w:pPr>
      <w:r w:rsidRPr="002D112A">
        <w:t>личные дела обучающихся будут переведены в у</w:t>
      </w:r>
      <w:r w:rsidR="00643881" w:rsidRPr="002D112A">
        <w:t>казанный класс без изменения па</w:t>
      </w:r>
      <w:r w:rsidRPr="002D112A">
        <w:t>раллели и учебного года.</w:t>
      </w:r>
    </w:p>
    <w:p w14:paraId="59C5A84C" w14:textId="48C74F99" w:rsidR="009C3472" w:rsidRPr="002D112A" w:rsidRDefault="009C347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1456F1C" wp14:editId="768B05F2">
            <wp:extent cx="5939790" cy="3287395"/>
            <wp:effectExtent l="19050" t="19050" r="22860" b="2730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739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44235EF" w14:textId="3FD55BA4" w:rsidR="007B57A9" w:rsidRPr="002D112A" w:rsidRDefault="007B57A9" w:rsidP="00795D88">
      <w:pPr>
        <w:pStyle w:val="ge"/>
      </w:pPr>
      <w:bookmarkStart w:id="120" w:name="_Ref25229254"/>
      <w:r w:rsidRPr="002D112A">
        <w:t>Приказ «О переводе в рамках параллели»</w:t>
      </w:r>
      <w:bookmarkEnd w:id="120"/>
    </w:p>
    <w:p w14:paraId="5D700E43" w14:textId="1900B528" w:rsidR="000E5902" w:rsidRPr="002D112A" w:rsidRDefault="000E5902" w:rsidP="00795D88">
      <w:pPr>
        <w:pStyle w:val="g30"/>
      </w:pPr>
      <w:r w:rsidRPr="002D112A">
        <w:lastRenderedPageBreak/>
        <w:t>Приказ «Об изменении параллели»</w:t>
      </w:r>
    </w:p>
    <w:p w14:paraId="6B6CB4D2" w14:textId="0EFB4CD8" w:rsidR="000E5902" w:rsidRPr="002D112A" w:rsidRDefault="000E5902">
      <w:pPr>
        <w:pStyle w:val="gff0"/>
      </w:pPr>
      <w:r w:rsidRPr="002D112A">
        <w:t xml:space="preserve">Приказ используется при переводе обучающихся из класса в класс между параллелями в течение учебного года (в связи со сдачей экзаменов экстерном, переводом </w:t>
      </w:r>
      <w:r w:rsidR="00CE27B6" w:rsidRPr="002D112A">
        <w:t>на другую форму обучения</w:t>
      </w:r>
      <w:r w:rsidR="00663830" w:rsidRPr="002D112A">
        <w:t xml:space="preserve"> и </w:t>
      </w:r>
      <w:r w:rsidR="00043F4F" w:rsidRPr="002D112A">
        <w:t>т. д.</w:t>
      </w:r>
      <w:r w:rsidR="00CE27B6" w:rsidRPr="002D112A">
        <w:t>)</w:t>
      </w:r>
      <w:r w:rsidR="00663830" w:rsidRPr="002D112A">
        <w:t>.</w:t>
      </w:r>
    </w:p>
    <w:p w14:paraId="6223744B" w14:textId="0C0BD87E" w:rsidR="000E5902" w:rsidRPr="002D112A" w:rsidRDefault="000E5902" w:rsidP="000E5902">
      <w:pPr>
        <w:pStyle w:val="gff6"/>
      </w:pPr>
      <w:r w:rsidRPr="002D112A">
        <w:t>Для создания приказа «Об изменении параллели» необходимо:</w:t>
      </w:r>
    </w:p>
    <w:p w14:paraId="05315DDB" w14:textId="39058A0F" w:rsidR="000E5902" w:rsidRPr="002D112A" w:rsidRDefault="00D715CD">
      <w:pPr>
        <w:pStyle w:val="ga"/>
        <w:numPr>
          <w:ilvl w:val="0"/>
          <w:numId w:val="48"/>
        </w:numPr>
      </w:pPr>
      <w:r w:rsidRPr="002D112A">
        <w:t xml:space="preserve">перейти </w:t>
      </w:r>
      <w:r w:rsidR="000E5902" w:rsidRPr="002D112A">
        <w:t xml:space="preserve">в раздел </w:t>
      </w:r>
      <w:r w:rsidR="000E5902" w:rsidRPr="002D112A">
        <w:rPr>
          <w:rStyle w:val="gfff4"/>
        </w:rPr>
        <w:t>Приказы</w:t>
      </w:r>
      <w:r w:rsidRPr="002D112A">
        <w:t>;</w:t>
      </w:r>
    </w:p>
    <w:p w14:paraId="51EA50A8" w14:textId="7EAAE161" w:rsidR="000E5902" w:rsidRPr="002D112A" w:rsidRDefault="00D715CD" w:rsidP="000E5902">
      <w:pPr>
        <w:pStyle w:val="ga"/>
      </w:pPr>
      <w:r w:rsidRPr="002D112A">
        <w:t xml:space="preserve">выбрать </w:t>
      </w:r>
      <w:proofErr w:type="gramStart"/>
      <w:r w:rsidR="000E5902" w:rsidRPr="002D112A">
        <w:t>действие</w:t>
      </w:r>
      <w:proofErr w:type="gramEnd"/>
      <w:r w:rsidR="000E5902" w:rsidRPr="002D112A">
        <w:t xml:space="preserve"> </w:t>
      </w:r>
      <w:r w:rsidR="000E5902" w:rsidRPr="002D112A">
        <w:rPr>
          <w:rStyle w:val="gfff4"/>
        </w:rPr>
        <w:t>Создать приказ</w:t>
      </w:r>
      <w:r w:rsidRPr="002D112A">
        <w:t>;</w:t>
      </w:r>
    </w:p>
    <w:p w14:paraId="25251C6B" w14:textId="069C64B7" w:rsidR="000E5902" w:rsidRPr="002D112A" w:rsidRDefault="00D715CD" w:rsidP="000E5902">
      <w:pPr>
        <w:pStyle w:val="ga"/>
      </w:pPr>
      <w:r w:rsidRPr="002D112A">
        <w:t xml:space="preserve">выбрать </w:t>
      </w:r>
      <w:r w:rsidR="000E5902" w:rsidRPr="002D112A">
        <w:t>тип приказа «Об изменении параллели»</w:t>
      </w:r>
      <w:r w:rsidRPr="002D112A">
        <w:t>;</w:t>
      </w:r>
    </w:p>
    <w:p w14:paraId="4BA114F6" w14:textId="2ECC9D63" w:rsidR="000E5902" w:rsidRPr="002D112A" w:rsidRDefault="00D715CD" w:rsidP="006E5C72">
      <w:pPr>
        <w:pStyle w:val="ga"/>
        <w:keepNext/>
      </w:pPr>
      <w:r w:rsidRPr="002D112A">
        <w:t xml:space="preserve">в </w:t>
      </w:r>
      <w:r w:rsidR="000E5902" w:rsidRPr="002D112A">
        <w:t xml:space="preserve">блоке </w:t>
      </w:r>
      <w:r w:rsidR="000E5902" w:rsidRPr="002D112A">
        <w:rPr>
          <w:rStyle w:val="gfff4"/>
        </w:rPr>
        <w:t>Общая информация</w:t>
      </w:r>
      <w:r w:rsidR="000E5902" w:rsidRPr="002D112A">
        <w:t xml:space="preserve"> заполнить информацию, указа</w:t>
      </w:r>
      <w:r w:rsidR="007077C5" w:rsidRPr="002D112A">
        <w:t xml:space="preserve">в </w:t>
      </w:r>
      <w:r w:rsidR="000E5902" w:rsidRPr="002D112A">
        <w:t>учебный год</w:t>
      </w:r>
      <w:r w:rsidR="007077C5" w:rsidRPr="002D112A">
        <w:t>, в котором будет осуществляться перевод</w:t>
      </w:r>
      <w:r w:rsidRPr="002D112A">
        <w:t>;</w:t>
      </w:r>
    </w:p>
    <w:p w14:paraId="7DADF50F" w14:textId="050D3F7A" w:rsidR="000E5902" w:rsidRPr="002D112A" w:rsidRDefault="00D715CD" w:rsidP="000E5902">
      <w:pPr>
        <w:pStyle w:val="ga"/>
        <w:keepNext/>
      </w:pPr>
      <w:r w:rsidRPr="002D112A">
        <w:t xml:space="preserve">в </w:t>
      </w:r>
      <w:proofErr w:type="gramStart"/>
      <w:r w:rsidR="000E5902" w:rsidRPr="002D112A">
        <w:t>блоке</w:t>
      </w:r>
      <w:proofErr w:type="gramEnd"/>
      <w:r w:rsidR="000E5902" w:rsidRPr="002D112A">
        <w:t xml:space="preserve"> </w:t>
      </w:r>
      <w:r w:rsidR="00667188" w:rsidRPr="002D112A">
        <w:rPr>
          <w:rStyle w:val="gfff4"/>
        </w:rPr>
        <w:t>Сформируйте список детей для добавления в приказ</w:t>
      </w:r>
      <w:r w:rsidR="000E5902" w:rsidRPr="002D112A">
        <w:t xml:space="preserve"> (рисунок</w:t>
      </w:r>
      <w:r w:rsidR="003A1D6F" w:rsidRPr="002D112A">
        <w:t xml:space="preserve"> </w:t>
      </w:r>
      <w:r w:rsidR="005C7D9D" w:rsidRPr="002D112A">
        <w:fldChar w:fldCharType="begin"/>
      </w:r>
      <w:r w:rsidR="005C7D9D" w:rsidRPr="002D112A">
        <w:instrText xml:space="preserve"> REF _Ref61942171 \n \h </w:instrText>
      </w:r>
      <w:r w:rsidR="003A1D6F" w:rsidRPr="002D112A">
        <w:instrText xml:space="preserve">\# \0  \* MERGEFORMAT </w:instrText>
      </w:r>
      <w:r w:rsidR="005C7D9D" w:rsidRPr="002D112A">
        <w:fldChar w:fldCharType="separate"/>
      </w:r>
      <w:r w:rsidR="00043F4F">
        <w:t>67</w:t>
      </w:r>
      <w:r w:rsidR="005C7D9D" w:rsidRPr="002D112A">
        <w:fldChar w:fldCharType="end"/>
      </w:r>
      <w:r w:rsidR="000E5902" w:rsidRPr="002D112A">
        <w:t>):</w:t>
      </w:r>
    </w:p>
    <w:p w14:paraId="1CDB1A49" w14:textId="77777777" w:rsidR="00822351" w:rsidRPr="002D112A" w:rsidRDefault="000E5902" w:rsidP="00822351">
      <w:pPr>
        <w:pStyle w:val="ga"/>
        <w:numPr>
          <w:ilvl w:val="1"/>
          <w:numId w:val="23"/>
        </w:numPr>
      </w:pPr>
      <w:r w:rsidRPr="002D112A">
        <w:t>в фильтре поиска выбрать одного или несколько обучающихся, которые переводятся в класс</w:t>
      </w:r>
      <w:r w:rsidR="00464769" w:rsidRPr="002D112A">
        <w:t xml:space="preserve"> в другой параллели</w:t>
      </w:r>
      <w:r w:rsidRPr="002D112A">
        <w:t>,</w:t>
      </w:r>
      <w:r w:rsidR="004445B4" w:rsidRPr="002D112A">
        <w:t xml:space="preserve"> начав вводить ФИО с клавиатуры;</w:t>
      </w:r>
    </w:p>
    <w:p w14:paraId="0F2EED3D" w14:textId="1C8C1746" w:rsidR="00822351" w:rsidRPr="002D112A" w:rsidRDefault="000E5902" w:rsidP="00822351">
      <w:pPr>
        <w:pStyle w:val="ga"/>
        <w:numPr>
          <w:ilvl w:val="1"/>
          <w:numId w:val="23"/>
        </w:numPr>
      </w:pPr>
      <w:r w:rsidRPr="002D112A">
        <w:t>выбрать из списка</w:t>
      </w:r>
      <w:r w:rsidR="00464769" w:rsidRPr="002D112A">
        <w:t xml:space="preserve"> параллель и</w:t>
      </w:r>
      <w:r w:rsidRPr="002D112A">
        <w:t xml:space="preserve"> класс, в который будет осуществляться перевод</w:t>
      </w:r>
      <w:r w:rsidR="00D715CD" w:rsidRPr="002D112A">
        <w:t>;</w:t>
      </w:r>
      <w:r w:rsidR="004445B4" w:rsidRPr="002D112A">
        <w:t xml:space="preserve"> </w:t>
      </w:r>
    </w:p>
    <w:p w14:paraId="50D43A6D" w14:textId="164FEC25" w:rsidR="004445B4" w:rsidRPr="002D112A" w:rsidRDefault="004445B4" w:rsidP="00822351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4D4BAFB" wp14:editId="60160905">
            <wp:extent cx="5939790" cy="3447415"/>
            <wp:effectExtent l="19050" t="19050" r="2286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47415"/>
                    </a:xfrm>
                    <a:prstGeom prst="rect">
                      <a:avLst/>
                    </a:prstGeom>
                    <a:ln w="9525"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8E1FF75" w14:textId="0187C4E7" w:rsidR="000E5902" w:rsidRPr="002D112A" w:rsidRDefault="004445B4" w:rsidP="004445B4">
      <w:pPr>
        <w:pStyle w:val="ge"/>
      </w:pPr>
      <w:bookmarkStart w:id="121" w:name="_Ref61942171"/>
      <w:r w:rsidRPr="002D112A">
        <w:t>Приказ «Об изменении параллели»</w:t>
      </w:r>
      <w:bookmarkEnd w:id="121"/>
    </w:p>
    <w:p w14:paraId="3111DB02" w14:textId="77777777" w:rsidR="000E5902" w:rsidRPr="002D112A" w:rsidRDefault="000E5902" w:rsidP="000E5902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44140C5D" wp14:editId="502B2AF2">
            <wp:extent cx="171450" cy="171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ошибочно внесенных обучающихся можно исключить из приказа, нажав на значок «крестик».</w:t>
      </w:r>
    </w:p>
    <w:p w14:paraId="150BBBB6" w14:textId="16B3468F" w:rsidR="000E5902" w:rsidRPr="002D112A" w:rsidRDefault="00D715CD" w:rsidP="000E5902">
      <w:pPr>
        <w:pStyle w:val="ga"/>
      </w:pPr>
      <w:r w:rsidRPr="002D112A">
        <w:lastRenderedPageBreak/>
        <w:t xml:space="preserve">нажать </w:t>
      </w:r>
      <w:r w:rsidR="000E5902" w:rsidRPr="002D112A">
        <w:t xml:space="preserve">на кнопку </w:t>
      </w:r>
      <w:r w:rsidR="000E5902" w:rsidRPr="002D112A">
        <w:rPr>
          <w:b/>
        </w:rPr>
        <w:t>Сохранить</w:t>
      </w:r>
      <w:r w:rsidR="000E5902" w:rsidRPr="002D112A">
        <w:t>.</w:t>
      </w:r>
    </w:p>
    <w:p w14:paraId="7E2D02BD" w14:textId="77777777" w:rsidR="000E5902" w:rsidRPr="002D112A" w:rsidRDefault="000E5902" w:rsidP="000E5902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1FCF13C2" w14:textId="77777777" w:rsidR="000E5902" w:rsidRPr="002D112A" w:rsidRDefault="000E5902" w:rsidP="00440721">
      <w:pPr>
        <w:pStyle w:val="gff0"/>
        <w:keepNext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231B539E" wp14:editId="6A6395BC">
            <wp:extent cx="171450" cy="1619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Чтобы изменения вступили в силу необходимо выпустить приказ.</w:t>
      </w:r>
    </w:p>
    <w:p w14:paraId="6635C022" w14:textId="77777777" w:rsidR="000E5902" w:rsidRPr="002D112A" w:rsidRDefault="000E5902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3718BD35" w14:textId="77777777" w:rsidR="000E5902" w:rsidRPr="002D112A" w:rsidRDefault="000E5902" w:rsidP="00440721">
      <w:pPr>
        <w:pStyle w:val="gf9"/>
        <w:keepNext/>
      </w:pPr>
      <w:r w:rsidRPr="002D112A">
        <w:t>выпущенный приказ станет недоступен для редактирования;</w:t>
      </w:r>
    </w:p>
    <w:p w14:paraId="4B1F6076" w14:textId="77777777" w:rsidR="000E5902" w:rsidRPr="002D112A" w:rsidRDefault="000E5902" w:rsidP="00440721">
      <w:pPr>
        <w:pStyle w:val="gf9"/>
        <w:keepNext/>
      </w:pPr>
      <w:r w:rsidRPr="002D112A">
        <w:t>в личных делах обучающихся в поле «Сведения о переходах из класса в класс» будет сделана отметка о переводе;</w:t>
      </w:r>
    </w:p>
    <w:p w14:paraId="0DC47047" w14:textId="41B314C3" w:rsidR="000E5902" w:rsidRPr="002D112A" w:rsidRDefault="000E5902" w:rsidP="00440721">
      <w:pPr>
        <w:pStyle w:val="gf9"/>
        <w:keepNext/>
      </w:pPr>
      <w:r w:rsidRPr="002D112A">
        <w:t xml:space="preserve">личные дела обучающихся будут переведены в указанный класс </w:t>
      </w:r>
      <w:r w:rsidR="00464769" w:rsidRPr="002D112A">
        <w:t>с</w:t>
      </w:r>
      <w:r w:rsidRPr="002D112A">
        <w:t xml:space="preserve"> изменени</w:t>
      </w:r>
      <w:r w:rsidR="00464769" w:rsidRPr="002D112A">
        <w:t>ем</w:t>
      </w:r>
      <w:r w:rsidRPr="002D112A">
        <w:t xml:space="preserve"> параллели</w:t>
      </w:r>
      <w:r w:rsidR="00663830" w:rsidRPr="002D112A">
        <w:t>.</w:t>
      </w:r>
    </w:p>
    <w:p w14:paraId="25F70FD7" w14:textId="39B7DB97" w:rsidR="007B57A9" w:rsidRPr="002D112A" w:rsidRDefault="007B57A9" w:rsidP="00795D88">
      <w:pPr>
        <w:pStyle w:val="g30"/>
      </w:pPr>
      <w:r w:rsidRPr="002D112A">
        <w:t>Приказ «О переводе в связи с завершением учебного года»</w:t>
      </w:r>
    </w:p>
    <w:p w14:paraId="373E4A85" w14:textId="0F32083B" w:rsidR="007B57A9" w:rsidRPr="002D112A" w:rsidRDefault="007B57A9" w:rsidP="00795D88">
      <w:pPr>
        <w:pStyle w:val="gff0"/>
      </w:pPr>
      <w:r w:rsidRPr="002D112A">
        <w:t>Приказ используется при переводе обучающихся из класса в класс в связи с</w:t>
      </w:r>
      <w:r w:rsidR="008720C6" w:rsidRPr="002D112A">
        <w:t> </w:t>
      </w:r>
      <w:r w:rsidRPr="002D112A">
        <w:t>завершением учебного года.</w:t>
      </w:r>
    </w:p>
    <w:p w14:paraId="6BBD9E3D" w14:textId="0D728A24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2B250071" wp14:editId="458EAB0F">
            <wp:extent cx="171450" cy="171450"/>
            <wp:effectExtent l="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приказ можно выпустить только в рамках одной параллели (</w:t>
      </w:r>
      <w:r w:rsidR="008720C6" w:rsidRPr="002D112A">
        <w:rPr>
          <w:rStyle w:val="gffff1"/>
        </w:rPr>
        <w:t>в </w:t>
      </w:r>
      <w:r w:rsidR="007B57A9" w:rsidRPr="002D112A">
        <w:rPr>
          <w:rStyle w:val="gffff1"/>
        </w:rPr>
        <w:t>данный приказ нельзя включить обучающихся классов разных параллелей).</w:t>
      </w:r>
    </w:p>
    <w:p w14:paraId="646C86C4" w14:textId="77777777" w:rsidR="007B57A9" w:rsidRPr="002D112A" w:rsidRDefault="007B57A9" w:rsidP="00522048">
      <w:pPr>
        <w:pStyle w:val="gff6"/>
      </w:pPr>
      <w:r w:rsidRPr="002D112A">
        <w:t>Для создания приказа необходимо:</w:t>
      </w:r>
    </w:p>
    <w:p w14:paraId="327AE9BE" w14:textId="6EB3BBF3" w:rsidR="007B57A9" w:rsidRPr="002D112A" w:rsidRDefault="00D715CD" w:rsidP="00824953">
      <w:pPr>
        <w:pStyle w:val="ga"/>
        <w:numPr>
          <w:ilvl w:val="0"/>
          <w:numId w:val="30"/>
        </w:numPr>
      </w:pPr>
      <w:r w:rsidRPr="002D112A">
        <w:t xml:space="preserve">перейти </w:t>
      </w:r>
      <w:r w:rsidR="007B57A9" w:rsidRPr="002D112A">
        <w:t xml:space="preserve">в раздел </w:t>
      </w:r>
      <w:r w:rsidR="007B57A9" w:rsidRPr="002D112A">
        <w:rPr>
          <w:rStyle w:val="gfff4"/>
        </w:rPr>
        <w:t>Приказы</w:t>
      </w:r>
      <w:r w:rsidRPr="002D112A">
        <w:t>;</w:t>
      </w:r>
    </w:p>
    <w:p w14:paraId="3065DE03" w14:textId="6F74FE09" w:rsidR="007B57A9" w:rsidRPr="002D112A" w:rsidRDefault="00D715CD" w:rsidP="00795D88">
      <w:pPr>
        <w:pStyle w:val="ga"/>
      </w:pPr>
      <w:r w:rsidRPr="002D112A">
        <w:t xml:space="preserve">выбрать </w:t>
      </w:r>
      <w:proofErr w:type="gramStart"/>
      <w:r w:rsidR="007B57A9" w:rsidRPr="002D112A">
        <w:t>действие</w:t>
      </w:r>
      <w:proofErr w:type="gramEnd"/>
      <w:r w:rsidR="007B57A9" w:rsidRPr="002D112A">
        <w:t xml:space="preserve"> </w:t>
      </w:r>
      <w:r w:rsidR="007B57A9" w:rsidRPr="002D112A">
        <w:rPr>
          <w:rStyle w:val="gfff4"/>
        </w:rPr>
        <w:t>Создать приказ</w:t>
      </w:r>
      <w:r w:rsidRPr="002D112A">
        <w:t>;</w:t>
      </w:r>
    </w:p>
    <w:p w14:paraId="4F02F793" w14:textId="745A2B9C" w:rsidR="007B57A9" w:rsidRPr="002D112A" w:rsidRDefault="00D715CD" w:rsidP="00795D88">
      <w:pPr>
        <w:pStyle w:val="ga"/>
      </w:pPr>
      <w:r w:rsidRPr="002D112A">
        <w:t xml:space="preserve">выбрать </w:t>
      </w:r>
      <w:r w:rsidR="007B57A9" w:rsidRPr="002D112A">
        <w:t>тип приказа «О переводе в связи с завершением учебного года»</w:t>
      </w:r>
      <w:r w:rsidRPr="002D112A">
        <w:t>;</w:t>
      </w:r>
    </w:p>
    <w:p w14:paraId="3FE09E1D" w14:textId="4247E6B3" w:rsidR="007B57A9" w:rsidRPr="002D112A" w:rsidRDefault="00D715CD" w:rsidP="00522048">
      <w:pPr>
        <w:pStyle w:val="ga"/>
        <w:keepNext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Данные по приказу</w:t>
      </w:r>
      <w:r w:rsidR="007B57A9" w:rsidRPr="002D112A">
        <w:t xml:space="preserve"> заполнить информацию, указав:</w:t>
      </w:r>
    </w:p>
    <w:p w14:paraId="271EA4F7" w14:textId="739EE193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учебный год, в который переводятся обучающиеся;</w:t>
      </w:r>
    </w:p>
    <w:p w14:paraId="5DAB56D2" w14:textId="3140AC54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параллель, из которой будет осуществляться перевод (обязательные поля для заполнения отмечены знаком «</w:t>
      </w:r>
      <w:r w:rsidRPr="002D112A">
        <w:rPr>
          <w:vertAlign w:val="superscript"/>
        </w:rPr>
        <w:t>*</w:t>
      </w:r>
      <w:r w:rsidRPr="002D112A">
        <w:t>»);</w:t>
      </w:r>
    </w:p>
    <w:p w14:paraId="112E8DE2" w14:textId="6CAFE48D" w:rsidR="007B57A9" w:rsidRPr="002D112A" w:rsidRDefault="007B57A9" w:rsidP="00522048">
      <w:pPr>
        <w:pStyle w:val="ga"/>
        <w:keepNext/>
      </w:pPr>
      <w:r w:rsidRPr="002D112A">
        <w:t xml:space="preserve">В блоке </w:t>
      </w:r>
      <w:r w:rsidRPr="002D112A">
        <w:rPr>
          <w:rStyle w:val="gfff4"/>
        </w:rPr>
        <w:t>Список детей</w:t>
      </w:r>
      <w:r w:rsidRPr="002D112A">
        <w:t xml:space="preserve"> выбрать</w:t>
      </w:r>
      <w:r w:rsidR="002C0B1B" w:rsidRPr="002D112A">
        <w:t xml:space="preserve"> (рисунок </w:t>
      </w:r>
      <w:r w:rsidR="002C0B1B" w:rsidRPr="002D112A">
        <w:fldChar w:fldCharType="begin"/>
      </w:r>
      <w:r w:rsidR="002C0B1B" w:rsidRPr="002D112A">
        <w:instrText xml:space="preserve"> REF _Ref25229310 \n \h \# \0  \* MERGEFORMAT </w:instrText>
      </w:r>
      <w:r w:rsidR="002C0B1B" w:rsidRPr="002D112A">
        <w:fldChar w:fldCharType="separate"/>
      </w:r>
      <w:r w:rsidR="00043F4F">
        <w:t>68</w:t>
      </w:r>
      <w:r w:rsidR="002C0B1B" w:rsidRPr="002D112A">
        <w:fldChar w:fldCharType="end"/>
      </w:r>
      <w:r w:rsidR="002C0B1B" w:rsidRPr="002D112A">
        <w:t>)</w:t>
      </w:r>
      <w:r w:rsidRPr="002D112A">
        <w:t>:</w:t>
      </w:r>
    </w:p>
    <w:p w14:paraId="4205D78A" w14:textId="785F34DE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класс, из которого будут переведены обучающиеся;</w:t>
      </w:r>
    </w:p>
    <w:p w14:paraId="752AAB10" w14:textId="777C12D2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ФИО обучающихся для добавления;</w:t>
      </w:r>
    </w:p>
    <w:p w14:paraId="00F16E2A" w14:textId="6DEAEAF6" w:rsidR="007B57A9" w:rsidRPr="002D112A" w:rsidRDefault="007B57A9" w:rsidP="00824953">
      <w:pPr>
        <w:pStyle w:val="ga"/>
        <w:numPr>
          <w:ilvl w:val="1"/>
          <w:numId w:val="23"/>
        </w:numPr>
      </w:pPr>
      <w:r w:rsidRPr="002D112A">
        <w:t>класс, в который будут переведены обучающиеся;</w:t>
      </w:r>
    </w:p>
    <w:p w14:paraId="491C03B8" w14:textId="613960BC" w:rsidR="007B57A9" w:rsidRPr="002D112A" w:rsidRDefault="00D715CD" w:rsidP="004445B4">
      <w:pPr>
        <w:pStyle w:val="ga"/>
        <w:keepNext/>
        <w:numPr>
          <w:ilvl w:val="1"/>
          <w:numId w:val="23"/>
        </w:numPr>
      </w:pPr>
      <w:r w:rsidRPr="002D112A">
        <w:lastRenderedPageBreak/>
        <w:t xml:space="preserve">нажать </w:t>
      </w:r>
      <w:r w:rsidR="00643881" w:rsidRPr="002D112A">
        <w:t xml:space="preserve">на кнопку </w:t>
      </w:r>
      <w:r w:rsidR="00643881" w:rsidRPr="002D112A">
        <w:rPr>
          <w:rStyle w:val="gfff4"/>
        </w:rPr>
        <w:t>Добавить</w:t>
      </w:r>
      <w:r w:rsidRPr="002D112A">
        <w:t>;</w:t>
      </w:r>
    </w:p>
    <w:p w14:paraId="03941527" w14:textId="2FDC6196" w:rsidR="009C3472" w:rsidRPr="002D112A" w:rsidRDefault="009C3472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4988C50" wp14:editId="39D248F6">
            <wp:extent cx="5939790" cy="4302760"/>
            <wp:effectExtent l="19050" t="19050" r="22860" b="2159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3027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9995645" w14:textId="08213CD9" w:rsidR="007B57A9" w:rsidRPr="002D112A" w:rsidRDefault="007B57A9" w:rsidP="00795D88">
      <w:pPr>
        <w:pStyle w:val="ge"/>
      </w:pPr>
      <w:bookmarkStart w:id="122" w:name="_Ref25229310"/>
      <w:r w:rsidRPr="002D112A">
        <w:t>Приказ «О переводе в связи с завершением учебного года»</w:t>
      </w:r>
      <w:bookmarkEnd w:id="122"/>
    </w:p>
    <w:p w14:paraId="119BA410" w14:textId="77777777" w:rsidR="00440721" w:rsidRPr="002D112A" w:rsidRDefault="00440721" w:rsidP="00440721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6F90F7F9" wp14:editId="27860E6F">
            <wp:extent cx="171450" cy="171450"/>
            <wp:effectExtent l="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ошибочно внесенных в класс обучающихся можно исключить из приказа действием «Исключить».</w:t>
      </w:r>
    </w:p>
    <w:p w14:paraId="1AF1BAA1" w14:textId="77777777" w:rsidR="00440721" w:rsidRPr="002D112A" w:rsidRDefault="00440721" w:rsidP="00440721">
      <w:pPr>
        <w:pStyle w:val="ga"/>
      </w:pPr>
      <w:r w:rsidRPr="002D112A">
        <w:t xml:space="preserve">нажать на кнопку </w:t>
      </w:r>
      <w:r w:rsidRPr="002D112A">
        <w:rPr>
          <w:rStyle w:val="gfff4"/>
        </w:rPr>
        <w:t>Сохранить</w:t>
      </w:r>
      <w:r w:rsidRPr="002D112A">
        <w:t>.</w:t>
      </w:r>
    </w:p>
    <w:p w14:paraId="46916A89" w14:textId="77777777" w:rsidR="00440721" w:rsidRPr="002D112A" w:rsidRDefault="00440721" w:rsidP="00440721">
      <w:pPr>
        <w:pStyle w:val="gff0"/>
      </w:pPr>
      <w:r w:rsidRPr="002D112A">
        <w:t>Приказ сохранится в статусе «Проект» и будет доступен для редактирования.</w:t>
      </w:r>
    </w:p>
    <w:p w14:paraId="53B0DE83" w14:textId="77777777" w:rsidR="00440721" w:rsidRPr="002D112A" w:rsidRDefault="00440721" w:rsidP="00440721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5CE47F48" wp14:editId="44F3C785">
            <wp:extent cx="171450" cy="161925"/>
            <wp:effectExtent l="0" t="0" r="0" b="952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Чтобы изменения вступили в силу необходимо выпустить приказ.</w:t>
      </w:r>
    </w:p>
    <w:p w14:paraId="43553223" w14:textId="77777777" w:rsidR="00440721" w:rsidRPr="002D112A" w:rsidRDefault="00440721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36714DCB" w14:textId="77777777" w:rsidR="00440721" w:rsidRPr="002D112A" w:rsidRDefault="00440721" w:rsidP="00440721">
      <w:pPr>
        <w:pStyle w:val="gf9"/>
      </w:pPr>
      <w:r w:rsidRPr="002D112A">
        <w:t>выпущенный приказ станет недоступен для редактирования;</w:t>
      </w:r>
    </w:p>
    <w:p w14:paraId="33C23FDC" w14:textId="77777777" w:rsidR="00440721" w:rsidRPr="002D112A" w:rsidRDefault="00440721" w:rsidP="00440721">
      <w:pPr>
        <w:pStyle w:val="gf9"/>
      </w:pPr>
      <w:r w:rsidRPr="002D112A">
        <w:t>в личных делах обучающихся в поле «Сведения о переходах из класса в класс» будет сделана отметка о переводе;</w:t>
      </w:r>
    </w:p>
    <w:p w14:paraId="3E18AFF7" w14:textId="77777777" w:rsidR="00440721" w:rsidRPr="002D112A" w:rsidRDefault="00440721" w:rsidP="00440721">
      <w:pPr>
        <w:pStyle w:val="gf9"/>
      </w:pPr>
      <w:r w:rsidRPr="002D112A">
        <w:t>личные дела обучающихся будут переведены в указанный класс с изменением параллели и учебного года.</w:t>
      </w:r>
    </w:p>
    <w:p w14:paraId="0A76FB84" w14:textId="31AA8800" w:rsidR="00440721" w:rsidRPr="002D112A" w:rsidRDefault="00440721" w:rsidP="00440721">
      <w:pPr>
        <w:pStyle w:val="gff0"/>
        <w:keepNext/>
      </w:pPr>
      <w:r w:rsidRPr="002D112A">
        <w:rPr>
          <w:noProof/>
          <w:lang w:eastAsia="ru-RU"/>
        </w:rPr>
        <w:lastRenderedPageBreak/>
        <w:drawing>
          <wp:inline distT="0" distB="0" distL="0" distR="0" wp14:anchorId="573A1567" wp14:editId="6A53F352">
            <wp:extent cx="171450" cy="17145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приказ о переводе в связи с завершением учебного года отображается в реестре приказов в следующем учебном году.</w:t>
      </w:r>
    </w:p>
    <w:p w14:paraId="7E27F2EC" w14:textId="34BA2EDE" w:rsidR="007B57A9" w:rsidRPr="002D112A" w:rsidRDefault="007B57A9" w:rsidP="00795D88">
      <w:pPr>
        <w:pStyle w:val="g30"/>
      </w:pPr>
      <w:r w:rsidRPr="002D112A">
        <w:t>Приказ «О переводе на другую форму обучения»</w:t>
      </w:r>
    </w:p>
    <w:p w14:paraId="1215B0BA" w14:textId="77777777" w:rsidR="007B57A9" w:rsidRPr="002D112A" w:rsidRDefault="007B57A9" w:rsidP="00795D88">
      <w:pPr>
        <w:pStyle w:val="gff0"/>
      </w:pPr>
      <w:r w:rsidRPr="002D112A">
        <w:t>Приказ используется при переводе обучающихся на другую форму обучения.</w:t>
      </w:r>
    </w:p>
    <w:p w14:paraId="652978DB" w14:textId="77777777" w:rsidR="007B57A9" w:rsidRPr="002D112A" w:rsidRDefault="007B57A9" w:rsidP="00522048">
      <w:pPr>
        <w:pStyle w:val="gff6"/>
      </w:pPr>
      <w:r w:rsidRPr="002D112A">
        <w:t>Для создания приказа необходимо:</w:t>
      </w:r>
    </w:p>
    <w:p w14:paraId="030E46A0" w14:textId="514B1434" w:rsidR="007B57A9" w:rsidRPr="002D112A" w:rsidRDefault="00D715CD" w:rsidP="00824953">
      <w:pPr>
        <w:pStyle w:val="ga"/>
        <w:numPr>
          <w:ilvl w:val="0"/>
          <w:numId w:val="31"/>
        </w:numPr>
      </w:pPr>
      <w:r w:rsidRPr="002D112A">
        <w:t xml:space="preserve">перейти </w:t>
      </w:r>
      <w:r w:rsidR="007B57A9" w:rsidRPr="002D112A">
        <w:t xml:space="preserve">в раздел </w:t>
      </w:r>
      <w:r w:rsidR="007B57A9" w:rsidRPr="002D112A">
        <w:rPr>
          <w:rStyle w:val="gfff4"/>
        </w:rPr>
        <w:t>Приказы</w:t>
      </w:r>
      <w:r w:rsidRPr="002D112A">
        <w:t>;</w:t>
      </w:r>
    </w:p>
    <w:p w14:paraId="55B80C2A" w14:textId="31802B0B" w:rsidR="007B57A9" w:rsidRPr="002D112A" w:rsidRDefault="00D715CD" w:rsidP="00795D88">
      <w:pPr>
        <w:pStyle w:val="ga"/>
      </w:pPr>
      <w:r w:rsidRPr="002D112A">
        <w:t xml:space="preserve">выбрать </w:t>
      </w:r>
      <w:proofErr w:type="gramStart"/>
      <w:r w:rsidR="007B57A9" w:rsidRPr="002D112A">
        <w:t>действие</w:t>
      </w:r>
      <w:proofErr w:type="gramEnd"/>
      <w:r w:rsidR="007B57A9" w:rsidRPr="002D112A">
        <w:t xml:space="preserve"> </w:t>
      </w:r>
      <w:r w:rsidR="007B57A9" w:rsidRPr="002D112A">
        <w:rPr>
          <w:rStyle w:val="gfff4"/>
        </w:rPr>
        <w:t>Создать приказ</w:t>
      </w:r>
      <w:r w:rsidRPr="002D112A">
        <w:t>;</w:t>
      </w:r>
    </w:p>
    <w:p w14:paraId="10B78F44" w14:textId="2824AF7E" w:rsidR="007B57A9" w:rsidRPr="002D112A" w:rsidRDefault="00D715CD" w:rsidP="00795D88">
      <w:pPr>
        <w:pStyle w:val="ga"/>
      </w:pPr>
      <w:r w:rsidRPr="002D112A">
        <w:t xml:space="preserve">выбрать </w:t>
      </w:r>
      <w:r w:rsidR="007B57A9" w:rsidRPr="002D112A">
        <w:t>тип приказа «О переводе на другую форму обучения»</w:t>
      </w:r>
      <w:r w:rsidRPr="002D112A">
        <w:t>;</w:t>
      </w:r>
    </w:p>
    <w:p w14:paraId="6CFFCC50" w14:textId="56A44C40" w:rsidR="007B57A9" w:rsidRPr="002D112A" w:rsidRDefault="00D715CD" w:rsidP="00795D88">
      <w:pPr>
        <w:pStyle w:val="ga"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Данные по приказу</w:t>
      </w:r>
      <w:r w:rsidR="007B57A9" w:rsidRPr="002D112A">
        <w:t xml:space="preserve"> заполнить информацию, указав учебный год, </w:t>
      </w:r>
      <w:r w:rsidR="008720C6" w:rsidRPr="002D112A">
        <w:t>в </w:t>
      </w:r>
      <w:r w:rsidR="007B57A9" w:rsidRPr="002D112A">
        <w:t>котором будет осуществляться перевод (обязательные поля для заполнения отмечены знаком «</w:t>
      </w:r>
      <w:r w:rsidR="007B57A9" w:rsidRPr="002D112A">
        <w:rPr>
          <w:vertAlign w:val="superscript"/>
        </w:rPr>
        <w:t>*</w:t>
      </w:r>
      <w:r w:rsidR="007B57A9" w:rsidRPr="002D112A">
        <w:t>»)</w:t>
      </w:r>
      <w:r w:rsidRPr="002D112A">
        <w:t>;</w:t>
      </w:r>
    </w:p>
    <w:p w14:paraId="2C4E0423" w14:textId="51F4432F" w:rsidR="007B57A9" w:rsidRPr="002D112A" w:rsidRDefault="00D715CD" w:rsidP="00795D88">
      <w:pPr>
        <w:pStyle w:val="ga"/>
      </w:pPr>
      <w:r w:rsidRPr="002D112A">
        <w:t xml:space="preserve">в </w:t>
      </w:r>
      <w:r w:rsidR="007B57A9" w:rsidRPr="002D112A">
        <w:t xml:space="preserve">блоке </w:t>
      </w:r>
      <w:r w:rsidR="007B57A9" w:rsidRPr="002D112A">
        <w:rPr>
          <w:rStyle w:val="gfff4"/>
        </w:rPr>
        <w:t>Список детей</w:t>
      </w:r>
      <w:r w:rsidR="007B57A9" w:rsidRPr="002D112A">
        <w:t xml:space="preserve"> в фильтре поиска выбрать одного или несколько обучающихся, которые переводятся на другую форму обучения, н</w:t>
      </w:r>
      <w:r w:rsidR="00643881" w:rsidRPr="002D112A">
        <w:t xml:space="preserve">ачав вводить ФИО </w:t>
      </w:r>
      <w:r w:rsidR="008720C6" w:rsidRPr="002D112A">
        <w:t>с </w:t>
      </w:r>
      <w:r w:rsidR="00643881" w:rsidRPr="002D112A">
        <w:t xml:space="preserve">клавиатуры (рисунок </w:t>
      </w:r>
      <w:r w:rsidR="00220A51" w:rsidRPr="002D112A">
        <w:fldChar w:fldCharType="begin"/>
      </w:r>
      <w:r w:rsidR="00220A51" w:rsidRPr="002D112A">
        <w:instrText xml:space="preserve"> REF _Ref25229375 \n \h \# \0 </w:instrText>
      </w:r>
      <w:r w:rsidR="002D112A">
        <w:instrText xml:space="preserve"> \* MERGEFORMAT </w:instrText>
      </w:r>
      <w:r w:rsidR="00220A51" w:rsidRPr="002D112A">
        <w:fldChar w:fldCharType="separate"/>
      </w:r>
      <w:r w:rsidR="00043F4F">
        <w:t>69</w:t>
      </w:r>
      <w:r w:rsidR="00220A51" w:rsidRPr="002D112A">
        <w:fldChar w:fldCharType="end"/>
      </w:r>
      <w:r w:rsidR="007B57A9" w:rsidRPr="002D112A">
        <w:t>).</w:t>
      </w:r>
    </w:p>
    <w:p w14:paraId="3C3FDBB4" w14:textId="77777777" w:rsidR="004445B4" w:rsidRPr="002D112A" w:rsidRDefault="004445B4" w:rsidP="004445B4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7B759DE" wp14:editId="0FFF6F98">
            <wp:extent cx="5939790" cy="3766185"/>
            <wp:effectExtent l="19050" t="19050" r="22860" b="24765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661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8DC550A" w14:textId="77777777" w:rsidR="004445B4" w:rsidRPr="002D112A" w:rsidRDefault="004445B4" w:rsidP="004445B4">
      <w:pPr>
        <w:pStyle w:val="ge"/>
      </w:pPr>
      <w:bookmarkStart w:id="123" w:name="_Ref25229375"/>
      <w:r w:rsidRPr="002D112A">
        <w:t>Приказ «О переводе на другую форму обучения»</w:t>
      </w:r>
      <w:bookmarkEnd w:id="123"/>
    </w:p>
    <w:p w14:paraId="48017BEB" w14:textId="20CBDDA6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4802E9F8" wp14:editId="32D69F91">
            <wp:extent cx="171450" cy="171450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ошибочно внесенных обучающихся можно исключить из приказа, нажав на значок «крестик».</w:t>
      </w:r>
    </w:p>
    <w:p w14:paraId="7BFBD1F7" w14:textId="0E42A3F6" w:rsidR="007B57A9" w:rsidRPr="002D112A" w:rsidRDefault="00D715CD" w:rsidP="00795D88">
      <w:pPr>
        <w:pStyle w:val="ga"/>
      </w:pPr>
      <w:r w:rsidRPr="002D112A">
        <w:t xml:space="preserve">нажать </w:t>
      </w:r>
      <w:r w:rsidR="007B57A9" w:rsidRPr="002D112A">
        <w:t xml:space="preserve">на кнопку </w:t>
      </w:r>
      <w:r w:rsidR="007B57A9" w:rsidRPr="002D112A">
        <w:rPr>
          <w:rStyle w:val="gfff4"/>
        </w:rPr>
        <w:t>Сохранить</w:t>
      </w:r>
      <w:r w:rsidR="007B57A9" w:rsidRPr="002D112A">
        <w:t>.</w:t>
      </w:r>
    </w:p>
    <w:p w14:paraId="06B2EAA5" w14:textId="77777777" w:rsidR="007B57A9" w:rsidRPr="002D112A" w:rsidRDefault="007B57A9" w:rsidP="00795D88">
      <w:pPr>
        <w:pStyle w:val="gff0"/>
      </w:pPr>
      <w:r w:rsidRPr="002D112A">
        <w:lastRenderedPageBreak/>
        <w:t>Приказ сохранится в статусе «Проект» и будет доступен для редактирования.</w:t>
      </w:r>
    </w:p>
    <w:p w14:paraId="18E05D70" w14:textId="766F7B04" w:rsidR="007B57A9" w:rsidRPr="002D112A" w:rsidRDefault="00560EAE" w:rsidP="00440721">
      <w:pPr>
        <w:pStyle w:val="gff0"/>
        <w:keepNext/>
        <w:rPr>
          <w:rStyle w:val="gffff1"/>
        </w:rPr>
      </w:pPr>
      <w:r w:rsidRPr="002D112A">
        <w:rPr>
          <w:noProof/>
          <w:lang w:eastAsia="ru-RU"/>
        </w:rPr>
        <w:drawing>
          <wp:inline distT="0" distB="0" distL="0" distR="0" wp14:anchorId="7C490F8C" wp14:editId="2CC25EE2">
            <wp:extent cx="171450" cy="161925"/>
            <wp:effectExtent l="0" t="0" r="0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Ч</w:t>
      </w:r>
      <w:r w:rsidR="007B57A9" w:rsidRPr="002D112A">
        <w:rPr>
          <w:rStyle w:val="gffff1"/>
        </w:rPr>
        <w:t>тобы изменения вступили в силу необходимо выпустить приказ.</w:t>
      </w:r>
    </w:p>
    <w:p w14:paraId="726D4C94" w14:textId="77777777" w:rsidR="007B57A9" w:rsidRPr="002D112A" w:rsidRDefault="007B57A9" w:rsidP="00440721">
      <w:pPr>
        <w:pStyle w:val="gff6"/>
      </w:pPr>
      <w:r w:rsidRPr="002D112A">
        <w:t>После перевода указанного приказа в статус «Выпущен»:</w:t>
      </w:r>
    </w:p>
    <w:p w14:paraId="661FC120" w14:textId="33FE51BC" w:rsidR="007B57A9" w:rsidRPr="002D112A" w:rsidRDefault="007B57A9" w:rsidP="00440721">
      <w:pPr>
        <w:pStyle w:val="gf9"/>
        <w:keepNext/>
      </w:pPr>
      <w:r w:rsidRPr="002D112A">
        <w:t>выпущенный приказ станет недоступен для редактирования;</w:t>
      </w:r>
    </w:p>
    <w:p w14:paraId="307C495E" w14:textId="2EA7181E" w:rsidR="007B57A9" w:rsidRPr="002D112A" w:rsidRDefault="007B57A9" w:rsidP="00440721">
      <w:pPr>
        <w:pStyle w:val="gf9"/>
        <w:keepNext/>
      </w:pPr>
      <w:r w:rsidRPr="002D112A">
        <w:t>в личных делах обучающихся изменится форма обучения без изменения параллели и учебного года.</w:t>
      </w:r>
    </w:p>
    <w:p w14:paraId="3682E31F" w14:textId="2DDC334C" w:rsidR="007B57A9" w:rsidRPr="002D112A" w:rsidRDefault="007B57A9" w:rsidP="00795D88">
      <w:pPr>
        <w:pStyle w:val="g20"/>
      </w:pPr>
      <w:bookmarkStart w:id="124" w:name="_Toc146203617"/>
      <w:r w:rsidRPr="002D112A">
        <w:t>Раздел Контингент</w:t>
      </w:r>
      <w:bookmarkEnd w:id="124"/>
    </w:p>
    <w:p w14:paraId="01B5FC1C" w14:textId="6076892F" w:rsidR="007B57A9" w:rsidRPr="002D112A" w:rsidRDefault="007B57A9" w:rsidP="00D12381">
      <w:pPr>
        <w:pStyle w:val="gff6"/>
      </w:pPr>
      <w:r w:rsidRPr="002D112A">
        <w:t>В разделе хранятся личные дела обучающихся, привязанные к определённым классам и учебному году. Контингент обучающихся создается во время</w:t>
      </w:r>
      <w:r w:rsidR="00197009" w:rsidRPr="002D112A">
        <w:rPr>
          <w:lang w:val="en-US"/>
        </w:rPr>
        <w:t xml:space="preserve"> </w:t>
      </w:r>
      <w:r w:rsidRPr="002D112A">
        <w:t>процесса зачисления заявлений</w:t>
      </w:r>
      <w:r w:rsidR="00197009" w:rsidRPr="002D112A">
        <w:rPr>
          <w:lang w:val="en-US"/>
        </w:rPr>
        <w:t>.</w:t>
      </w:r>
    </w:p>
    <w:p w14:paraId="1CC5CF8B" w14:textId="6DB2B828" w:rsidR="00D10000" w:rsidRPr="002D112A" w:rsidRDefault="007B57A9" w:rsidP="00795D88">
      <w:pPr>
        <w:pStyle w:val="g30"/>
      </w:pPr>
      <w:r w:rsidRPr="002D112A">
        <w:t>Поиск личных дел</w:t>
      </w:r>
    </w:p>
    <w:p w14:paraId="45631019" w14:textId="77777777" w:rsidR="007B57A9" w:rsidRPr="002D112A" w:rsidRDefault="007B57A9" w:rsidP="00522048">
      <w:pPr>
        <w:pStyle w:val="gff6"/>
      </w:pPr>
      <w:r w:rsidRPr="002D112A">
        <w:t>Для поиска определенного личного дела необходимо:</w:t>
      </w:r>
    </w:p>
    <w:p w14:paraId="046D6C5F" w14:textId="7BFE6CE8" w:rsidR="007B57A9" w:rsidRPr="002D112A" w:rsidRDefault="007B57A9">
      <w:pPr>
        <w:pStyle w:val="ga"/>
        <w:numPr>
          <w:ilvl w:val="0"/>
          <w:numId w:val="32"/>
        </w:numPr>
      </w:pPr>
      <w:r w:rsidRPr="002D112A">
        <w:t xml:space="preserve">перейти в раздел </w:t>
      </w:r>
      <w:r w:rsidRPr="002D112A">
        <w:rPr>
          <w:rStyle w:val="gfff4"/>
        </w:rPr>
        <w:t>Контингент</w:t>
      </w:r>
      <w:r w:rsidRPr="002D112A">
        <w:t>;</w:t>
      </w:r>
    </w:p>
    <w:p w14:paraId="26DD43FF" w14:textId="34C4D4DA" w:rsidR="00610DE4" w:rsidRPr="002D112A" w:rsidRDefault="007B57A9">
      <w:pPr>
        <w:pStyle w:val="ga"/>
        <w:numPr>
          <w:ilvl w:val="0"/>
          <w:numId w:val="32"/>
        </w:numPr>
      </w:pPr>
      <w:r w:rsidRPr="002D112A">
        <w:t>в поисковой панели задать необходимые критерии поиска:</w:t>
      </w:r>
    </w:p>
    <w:p w14:paraId="4AED3124" w14:textId="3FCD9605" w:rsidR="007B57A9" w:rsidRPr="002D112A" w:rsidRDefault="007B57A9">
      <w:pPr>
        <w:pStyle w:val="ga"/>
        <w:numPr>
          <w:ilvl w:val="1"/>
          <w:numId w:val="52"/>
        </w:numPr>
      </w:pPr>
      <w:r w:rsidRPr="002D112A">
        <w:t>учебный год;</w:t>
      </w:r>
    </w:p>
    <w:p w14:paraId="0883119E" w14:textId="58537011" w:rsidR="007B57A9" w:rsidRPr="002D112A" w:rsidRDefault="001A7CF8">
      <w:pPr>
        <w:pStyle w:val="ga"/>
        <w:numPr>
          <w:ilvl w:val="1"/>
          <w:numId w:val="52"/>
        </w:numPr>
      </w:pPr>
      <w:r w:rsidRPr="002D112A">
        <w:t xml:space="preserve">статус </w:t>
      </w:r>
      <w:r w:rsidR="007B57A9" w:rsidRPr="002D112A">
        <w:t>личного дела (</w:t>
      </w:r>
      <w:r w:rsidRPr="002D112A">
        <w:t>обучающийся/отчислен/выпускник</w:t>
      </w:r>
      <w:r w:rsidR="007B57A9" w:rsidRPr="002D112A">
        <w:t>);</w:t>
      </w:r>
    </w:p>
    <w:p w14:paraId="27477E37" w14:textId="3DFB1972" w:rsidR="007B57A9" w:rsidRPr="002D112A" w:rsidRDefault="007B57A9">
      <w:pPr>
        <w:pStyle w:val="ga"/>
        <w:numPr>
          <w:ilvl w:val="1"/>
          <w:numId w:val="52"/>
        </w:numPr>
      </w:pPr>
      <w:r w:rsidRPr="002D112A">
        <w:t>параллель;</w:t>
      </w:r>
    </w:p>
    <w:p w14:paraId="7CC1D713" w14:textId="650BFB8F" w:rsidR="007B57A9" w:rsidRPr="002D112A" w:rsidRDefault="007B57A9">
      <w:pPr>
        <w:pStyle w:val="ga"/>
        <w:numPr>
          <w:ilvl w:val="1"/>
          <w:numId w:val="52"/>
        </w:numPr>
      </w:pPr>
      <w:r w:rsidRPr="002D112A">
        <w:t>класс;</w:t>
      </w:r>
    </w:p>
    <w:p w14:paraId="3364DE9A" w14:textId="7E267BC5" w:rsidR="007B57A9" w:rsidRPr="002D112A" w:rsidRDefault="009357BA">
      <w:pPr>
        <w:pStyle w:val="ga"/>
        <w:numPr>
          <w:ilvl w:val="1"/>
          <w:numId w:val="52"/>
        </w:numPr>
      </w:pPr>
      <w:r w:rsidRPr="002D112A">
        <w:t xml:space="preserve">фамилия </w:t>
      </w:r>
      <w:r w:rsidR="007B57A9" w:rsidRPr="002D112A">
        <w:t>ребёнка;</w:t>
      </w:r>
    </w:p>
    <w:p w14:paraId="3FBC8699" w14:textId="256726D6" w:rsidR="007B57A9" w:rsidRPr="002D112A" w:rsidRDefault="009357BA">
      <w:pPr>
        <w:pStyle w:val="ga"/>
        <w:numPr>
          <w:ilvl w:val="1"/>
          <w:numId w:val="52"/>
        </w:numPr>
      </w:pPr>
      <w:r w:rsidRPr="002D112A">
        <w:t xml:space="preserve">имя </w:t>
      </w:r>
      <w:r w:rsidR="007B57A9" w:rsidRPr="002D112A">
        <w:t>ребёнка;</w:t>
      </w:r>
    </w:p>
    <w:p w14:paraId="3E846E74" w14:textId="0149935F" w:rsidR="007B57A9" w:rsidRPr="002D112A" w:rsidRDefault="009357BA">
      <w:pPr>
        <w:pStyle w:val="ga"/>
        <w:numPr>
          <w:ilvl w:val="1"/>
          <w:numId w:val="52"/>
        </w:numPr>
      </w:pPr>
      <w:r w:rsidRPr="002D112A">
        <w:t xml:space="preserve">отчество </w:t>
      </w:r>
      <w:r w:rsidR="007B57A9" w:rsidRPr="002D112A">
        <w:t>ребёнка;</w:t>
      </w:r>
    </w:p>
    <w:p w14:paraId="798E2DEE" w14:textId="5FA23AA8" w:rsidR="007B57A9" w:rsidRPr="002D112A" w:rsidRDefault="007B57A9">
      <w:pPr>
        <w:pStyle w:val="ga"/>
        <w:numPr>
          <w:ilvl w:val="1"/>
          <w:numId w:val="52"/>
        </w:numPr>
      </w:pPr>
      <w:r w:rsidRPr="002D112A">
        <w:t>дата рождения ребёнка;</w:t>
      </w:r>
    </w:p>
    <w:p w14:paraId="2ED8BA3B" w14:textId="3F6135FC" w:rsidR="009357BA" w:rsidRPr="002D112A" w:rsidRDefault="009357BA">
      <w:pPr>
        <w:pStyle w:val="ga"/>
        <w:numPr>
          <w:ilvl w:val="1"/>
          <w:numId w:val="52"/>
        </w:numPr>
      </w:pPr>
      <w:r w:rsidRPr="002D112A">
        <w:t>гражданство;</w:t>
      </w:r>
    </w:p>
    <w:p w14:paraId="5E8502D6" w14:textId="40755944" w:rsidR="007B57A9" w:rsidRPr="002D112A" w:rsidRDefault="00643881">
      <w:pPr>
        <w:pStyle w:val="ga"/>
        <w:numPr>
          <w:ilvl w:val="1"/>
          <w:numId w:val="52"/>
        </w:numPr>
      </w:pPr>
      <w:r w:rsidRPr="002D112A">
        <w:t>с</w:t>
      </w:r>
      <w:r w:rsidR="007B57A9" w:rsidRPr="002D112A">
        <w:t>ерия удостоверяющего документа ребёнка;</w:t>
      </w:r>
    </w:p>
    <w:p w14:paraId="2FCAC3DB" w14:textId="70EE67EE" w:rsidR="007B57A9" w:rsidRPr="002D112A" w:rsidRDefault="007B57A9">
      <w:pPr>
        <w:pStyle w:val="ga"/>
        <w:numPr>
          <w:ilvl w:val="1"/>
          <w:numId w:val="52"/>
        </w:numPr>
      </w:pPr>
      <w:r w:rsidRPr="002D112A">
        <w:t>номер удостоверяющего документа ребёнка;</w:t>
      </w:r>
    </w:p>
    <w:p w14:paraId="10C8628E" w14:textId="05161AB0" w:rsidR="007B57A9" w:rsidRPr="002D112A" w:rsidRDefault="007B57A9">
      <w:pPr>
        <w:pStyle w:val="ga"/>
        <w:numPr>
          <w:ilvl w:val="1"/>
          <w:numId w:val="52"/>
        </w:numPr>
      </w:pPr>
      <w:r w:rsidRPr="002D112A">
        <w:t>номер личного дела ребёнка.</w:t>
      </w:r>
    </w:p>
    <w:p w14:paraId="7279ABB0" w14:textId="5C717824" w:rsidR="007B57A9" w:rsidRPr="002D112A" w:rsidRDefault="007B57A9" w:rsidP="00795D88">
      <w:pPr>
        <w:pStyle w:val="ga"/>
      </w:pPr>
      <w:r w:rsidRPr="002D112A">
        <w:t xml:space="preserve">нажать на кнопку </w:t>
      </w:r>
      <w:r w:rsidRPr="002D112A">
        <w:rPr>
          <w:rStyle w:val="gfff4"/>
        </w:rPr>
        <w:t>Найти</w:t>
      </w:r>
      <w:r w:rsidRPr="002D112A">
        <w:t xml:space="preserve">, найденные по критериям личные дела отобразятся </w:t>
      </w:r>
      <w:r w:rsidR="008720C6" w:rsidRPr="002D112A">
        <w:t>в </w:t>
      </w:r>
      <w:r w:rsidRPr="002D112A">
        <w:t>списке заявлений.</w:t>
      </w:r>
    </w:p>
    <w:p w14:paraId="40BC716E" w14:textId="4C4F7601" w:rsidR="007B57A9" w:rsidRPr="002D112A" w:rsidRDefault="00517D16" w:rsidP="00795D88">
      <w:pPr>
        <w:pStyle w:val="gff0"/>
      </w:pPr>
      <w:r w:rsidRPr="002D112A">
        <w:rPr>
          <w:noProof/>
          <w:lang w:eastAsia="ru-RU"/>
        </w:rPr>
        <w:lastRenderedPageBreak/>
        <w:drawing>
          <wp:inline distT="0" distB="0" distL="0" distR="0" wp14:anchorId="1F6EE1F3" wp14:editId="7BDEFC18">
            <wp:extent cx="171450" cy="171450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7B57A9" w:rsidRPr="002D112A">
        <w:rPr>
          <w:rStyle w:val="gffff1"/>
        </w:rPr>
        <w:t>для очистки полей поиска нужно выбрать действие «Очистить поля».</w:t>
      </w:r>
    </w:p>
    <w:p w14:paraId="1858516B" w14:textId="0270FA4E" w:rsidR="007B57A9" w:rsidRPr="002D112A" w:rsidRDefault="007B57A9" w:rsidP="00795D88">
      <w:pPr>
        <w:pStyle w:val="g30"/>
      </w:pPr>
      <w:r w:rsidRPr="002D112A">
        <w:t>Редактирование личного дела</w:t>
      </w:r>
    </w:p>
    <w:p w14:paraId="0F384227" w14:textId="750C1AF6" w:rsidR="007B57A9" w:rsidRPr="002D112A" w:rsidRDefault="007B57A9" w:rsidP="00795D88">
      <w:pPr>
        <w:pStyle w:val="gff0"/>
      </w:pPr>
      <w:r w:rsidRPr="002D112A">
        <w:t>Функция редактирования личного дела доступна пользователю с ролью «</w:t>
      </w:r>
      <w:r w:rsidR="003D42BE" w:rsidRPr="002D112A">
        <w:t>Сотрудник </w:t>
      </w:r>
      <w:r w:rsidRPr="002D112A">
        <w:t>ОО» и пользователю с совмещенной ролью «Сотрудник ОО» + «Сотрудник ОО (</w:t>
      </w:r>
      <w:r w:rsidR="001E0048" w:rsidRPr="002D112A">
        <w:t>приём</w:t>
      </w:r>
      <w:r w:rsidRPr="002D112A">
        <w:t xml:space="preserve"> заявлений)». Пользователю только с ролью «Сотрудник ОО (</w:t>
      </w:r>
      <w:r w:rsidR="001E0048" w:rsidRPr="002D112A">
        <w:t>приём</w:t>
      </w:r>
      <w:r w:rsidRPr="002D112A">
        <w:t xml:space="preserve"> заявлений)» недоступно редактирование личных дел.</w:t>
      </w:r>
    </w:p>
    <w:p w14:paraId="7C4E8232" w14:textId="77777777" w:rsidR="007B57A9" w:rsidRPr="002D112A" w:rsidRDefault="007B57A9" w:rsidP="00522048">
      <w:pPr>
        <w:pStyle w:val="gff6"/>
      </w:pPr>
      <w:r w:rsidRPr="002D112A">
        <w:t>Для редактирования личного дела необходимо:</w:t>
      </w:r>
    </w:p>
    <w:p w14:paraId="6AE5A28F" w14:textId="635A69B2" w:rsidR="007B57A9" w:rsidRPr="002D112A" w:rsidRDefault="007B57A9">
      <w:pPr>
        <w:pStyle w:val="ga"/>
        <w:numPr>
          <w:ilvl w:val="0"/>
          <w:numId w:val="33"/>
        </w:numPr>
      </w:pPr>
      <w:r w:rsidRPr="002D112A">
        <w:t xml:space="preserve">перейти в раздел </w:t>
      </w:r>
      <w:r w:rsidRPr="002D112A">
        <w:rPr>
          <w:rStyle w:val="gfff4"/>
        </w:rPr>
        <w:t>Контингент</w:t>
      </w:r>
      <w:r w:rsidRPr="002D112A">
        <w:t>;</w:t>
      </w:r>
    </w:p>
    <w:p w14:paraId="069A4575" w14:textId="1AEC31F7" w:rsidR="007B57A9" w:rsidRPr="002D112A" w:rsidRDefault="007B57A9" w:rsidP="00795D88">
      <w:pPr>
        <w:pStyle w:val="ga"/>
      </w:pPr>
      <w:r w:rsidRPr="002D112A">
        <w:t>нажать на Ф.И.О. обучающегося;</w:t>
      </w:r>
    </w:p>
    <w:p w14:paraId="6BB7D5DE" w14:textId="3E79C7E3" w:rsidR="00D10000" w:rsidRPr="002D112A" w:rsidRDefault="00643881" w:rsidP="00795D88">
      <w:pPr>
        <w:pStyle w:val="ga"/>
      </w:pPr>
      <w:r w:rsidRPr="002D112A">
        <w:t>нажать на значок «карандаш» (р</w:t>
      </w:r>
      <w:r w:rsidR="007B57A9" w:rsidRPr="002D112A">
        <w:t xml:space="preserve">исунок </w:t>
      </w:r>
      <w:r w:rsidR="00B35CE8" w:rsidRPr="002D112A">
        <w:t>70</w:t>
      </w:r>
      <w:r w:rsidR="007B57A9" w:rsidRPr="002D112A">
        <w:t>);</w:t>
      </w:r>
    </w:p>
    <w:p w14:paraId="4D9B4E33" w14:textId="7910784A" w:rsidR="004118B7" w:rsidRPr="002D112A" w:rsidRDefault="002A7E7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48FFB9D1" wp14:editId="04CD2391">
            <wp:extent cx="5939790" cy="2336800"/>
            <wp:effectExtent l="19050" t="19050" r="22860" b="2540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5803"/>
                    <a:stretch/>
                  </pic:blipFill>
                  <pic:spPr bwMode="auto">
                    <a:xfrm>
                      <a:off x="0" y="0"/>
                      <a:ext cx="5939790" cy="2336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806B4" w14:textId="58E32E66" w:rsidR="007B57A9" w:rsidRPr="002D112A" w:rsidRDefault="007B57A9" w:rsidP="00795D88">
      <w:pPr>
        <w:pStyle w:val="ge"/>
      </w:pPr>
      <w:bookmarkStart w:id="125" w:name="_Ref25229881"/>
      <w:r w:rsidRPr="002D112A">
        <w:t>Кнопка редактирования личного дела</w:t>
      </w:r>
      <w:bookmarkEnd w:id="125"/>
    </w:p>
    <w:p w14:paraId="442437E8" w14:textId="6FD6B7F5" w:rsidR="007B57A9" w:rsidRPr="002D112A" w:rsidRDefault="007B57A9" w:rsidP="00522048">
      <w:pPr>
        <w:pStyle w:val="ga"/>
      </w:pPr>
      <w:r w:rsidRPr="002D112A">
        <w:t>в открывшемся окне</w:t>
      </w:r>
      <w:r w:rsidR="006D1F10" w:rsidRPr="002D112A">
        <w:t>, либо ставшем доступном для редактирования поле,</w:t>
      </w:r>
      <w:r w:rsidRPr="002D112A">
        <w:t xml:space="preserve"> внести изменения;</w:t>
      </w:r>
    </w:p>
    <w:p w14:paraId="3C819107" w14:textId="60F613F3" w:rsidR="007B57A9" w:rsidRPr="002D112A" w:rsidRDefault="000F03BE" w:rsidP="00522048">
      <w:pPr>
        <w:pStyle w:val="ga"/>
      </w:pPr>
      <w:r w:rsidRPr="002D112A">
        <w:t xml:space="preserve">нажать на кнопку </w:t>
      </w:r>
      <w:r w:rsidRPr="002D112A">
        <w:rPr>
          <w:rStyle w:val="gfff4"/>
        </w:rPr>
        <w:t>Сохранить</w:t>
      </w:r>
      <w:r w:rsidRPr="002D112A">
        <w:t xml:space="preserve"> (рисунок </w:t>
      </w:r>
      <w:r w:rsidR="00B35CE8" w:rsidRPr="002D112A">
        <w:t>71</w:t>
      </w:r>
      <w:r w:rsidR="007B57A9" w:rsidRPr="002D112A">
        <w:t>);</w:t>
      </w:r>
    </w:p>
    <w:p w14:paraId="590DFD05" w14:textId="3B3E49B2" w:rsidR="007B57A9" w:rsidRPr="002D112A" w:rsidRDefault="007B57A9" w:rsidP="002A7E70">
      <w:pPr>
        <w:pStyle w:val="ga"/>
        <w:keepNext/>
      </w:pPr>
      <w:r w:rsidRPr="002D112A">
        <w:lastRenderedPageBreak/>
        <w:t>внесенные изменения отобразятся в личном деле обучающегося.</w:t>
      </w:r>
    </w:p>
    <w:p w14:paraId="5919CCFA" w14:textId="14BFD3A1" w:rsidR="004118B7" w:rsidRPr="002D112A" w:rsidRDefault="002A7E7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3A87828" wp14:editId="2FEF91F9">
            <wp:extent cx="5939790" cy="5104765"/>
            <wp:effectExtent l="19050" t="19050" r="22860" b="196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0476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AFB499" w14:textId="6E1BDF51" w:rsidR="008A2777" w:rsidRPr="002D112A" w:rsidRDefault="008A2777" w:rsidP="00795D88">
      <w:pPr>
        <w:pStyle w:val="ge"/>
      </w:pPr>
      <w:bookmarkStart w:id="126" w:name="_Ref25229902"/>
      <w:r w:rsidRPr="002D112A">
        <w:t>Редактирование личного дела</w:t>
      </w:r>
      <w:bookmarkEnd w:id="126"/>
    </w:p>
    <w:p w14:paraId="0DF13656" w14:textId="5B682BDD" w:rsidR="008A2777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712B9378" wp14:editId="2FC5565C">
            <wp:extent cx="171450" cy="17145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8A2777" w:rsidRPr="002D112A">
        <w:rPr>
          <w:rStyle w:val="gffff1"/>
        </w:rPr>
        <w:t xml:space="preserve">в блоке </w:t>
      </w:r>
      <w:r w:rsidR="008A2777" w:rsidRPr="002D112A">
        <w:rPr>
          <w:rStyle w:val="gfff4"/>
          <w:sz w:val="24"/>
        </w:rPr>
        <w:t>Тип документа</w:t>
      </w:r>
      <w:r w:rsidR="008A2777" w:rsidRPr="002D112A">
        <w:rPr>
          <w:rStyle w:val="gffff1"/>
        </w:rPr>
        <w:t xml:space="preserve"> можно внести сведения о новом документе, удостоверяющем личность, с помощью</w:t>
      </w:r>
      <w:r w:rsidR="000F03BE" w:rsidRPr="002D112A">
        <w:rPr>
          <w:rStyle w:val="gffff1"/>
        </w:rPr>
        <w:t xml:space="preserve"> </w:t>
      </w:r>
      <w:proofErr w:type="gramStart"/>
      <w:r w:rsidR="000F03BE" w:rsidRPr="002D112A">
        <w:rPr>
          <w:rStyle w:val="gffff1"/>
        </w:rPr>
        <w:t>действия</w:t>
      </w:r>
      <w:proofErr w:type="gramEnd"/>
      <w:r w:rsidR="000F03BE" w:rsidRPr="002D112A">
        <w:rPr>
          <w:rStyle w:val="gffff1"/>
        </w:rPr>
        <w:t xml:space="preserve"> </w:t>
      </w:r>
      <w:r w:rsidR="000F03BE" w:rsidRPr="002D112A">
        <w:rPr>
          <w:rStyle w:val="gfff4"/>
          <w:sz w:val="24"/>
        </w:rPr>
        <w:t>Добавить документ</w:t>
      </w:r>
      <w:r w:rsidR="000F03BE" w:rsidRPr="002D112A">
        <w:rPr>
          <w:rStyle w:val="gffff1"/>
        </w:rPr>
        <w:t xml:space="preserve"> (рисунок</w:t>
      </w:r>
      <w:r w:rsidR="00C57D66" w:rsidRPr="002D112A">
        <w:rPr>
          <w:rStyle w:val="gffff1"/>
        </w:rPr>
        <w:t> </w:t>
      </w:r>
      <w:r w:rsidR="00B35CE8" w:rsidRPr="002D112A">
        <w:rPr>
          <w:rStyle w:val="gffff1"/>
        </w:rPr>
        <w:t>72</w:t>
      </w:r>
      <w:r w:rsidR="008A2777" w:rsidRPr="002D112A">
        <w:rPr>
          <w:rStyle w:val="gffff1"/>
        </w:rPr>
        <w:t>).</w:t>
      </w:r>
    </w:p>
    <w:p w14:paraId="49B1F918" w14:textId="6C7EC941" w:rsidR="00B62443" w:rsidRPr="002D112A" w:rsidRDefault="00B62443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6FBA6F1" wp14:editId="6986E81A">
            <wp:extent cx="5939790" cy="744220"/>
            <wp:effectExtent l="19050" t="19050" r="22860" b="1778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Безымянны44й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442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E1C3D7E" w14:textId="65C5D127" w:rsidR="008A2777" w:rsidRPr="002D112A" w:rsidRDefault="008A2777" w:rsidP="00795D88">
      <w:pPr>
        <w:pStyle w:val="ge"/>
      </w:pPr>
      <w:bookmarkStart w:id="127" w:name="_Ref25229914"/>
      <w:r w:rsidRPr="002D112A">
        <w:t>Сведение о новом документе</w:t>
      </w:r>
      <w:bookmarkEnd w:id="127"/>
    </w:p>
    <w:p w14:paraId="16644FC5" w14:textId="3DF07576" w:rsidR="008A2777" w:rsidRPr="002D112A" w:rsidRDefault="008A2777" w:rsidP="00795D88">
      <w:pPr>
        <w:pStyle w:val="g30"/>
      </w:pPr>
      <w:r w:rsidRPr="002D112A">
        <w:t>Прикрепление документов к личному делу</w:t>
      </w:r>
    </w:p>
    <w:p w14:paraId="2154E800" w14:textId="77777777" w:rsidR="008A2777" w:rsidRPr="002D112A" w:rsidRDefault="008A2777" w:rsidP="00795D88">
      <w:pPr>
        <w:pStyle w:val="gff0"/>
      </w:pPr>
      <w:r w:rsidRPr="002D112A">
        <w:rPr>
          <w:rStyle w:val="gff7"/>
        </w:rPr>
        <w:t>Функция прикрепления документов к личному делу доступна пользователю с ролью «Сотрудник ОО». Для прикрепления документов к личному делу необходимо</w:t>
      </w:r>
      <w:r w:rsidRPr="002D112A">
        <w:t>:</w:t>
      </w:r>
    </w:p>
    <w:p w14:paraId="5154FAA7" w14:textId="63B785D2" w:rsidR="008A2777" w:rsidRPr="002D112A" w:rsidRDefault="008A2777">
      <w:pPr>
        <w:pStyle w:val="ga"/>
        <w:numPr>
          <w:ilvl w:val="0"/>
          <w:numId w:val="34"/>
        </w:numPr>
      </w:pPr>
      <w:r w:rsidRPr="002D112A">
        <w:t xml:space="preserve">перейти в раздел </w:t>
      </w:r>
      <w:r w:rsidRPr="002D112A">
        <w:rPr>
          <w:rStyle w:val="gfff4"/>
        </w:rPr>
        <w:t>Контингент</w:t>
      </w:r>
      <w:r w:rsidRPr="002D112A">
        <w:t>;</w:t>
      </w:r>
    </w:p>
    <w:p w14:paraId="4420AA6A" w14:textId="4A91EDEF" w:rsidR="008A2777" w:rsidRPr="002D112A" w:rsidRDefault="008A2777" w:rsidP="00795D88">
      <w:pPr>
        <w:pStyle w:val="ga"/>
      </w:pPr>
      <w:r w:rsidRPr="002D112A">
        <w:lastRenderedPageBreak/>
        <w:t>нажать на Ф.И.О. обучающегося;</w:t>
      </w:r>
    </w:p>
    <w:p w14:paraId="343684DE" w14:textId="4667AE47" w:rsidR="008A2777" w:rsidRPr="002D112A" w:rsidRDefault="008A2777" w:rsidP="00795D88">
      <w:pPr>
        <w:pStyle w:val="ga"/>
      </w:pPr>
      <w:r w:rsidRPr="002D112A">
        <w:t>внизу страниц</w:t>
      </w:r>
      <w:r w:rsidR="000F03BE" w:rsidRPr="002D112A">
        <w:t xml:space="preserve">ы в блоке </w:t>
      </w:r>
      <w:r w:rsidR="000F03BE" w:rsidRPr="002D112A">
        <w:rPr>
          <w:rStyle w:val="gfff4"/>
        </w:rPr>
        <w:t>Документы</w:t>
      </w:r>
      <w:r w:rsidR="000F03BE" w:rsidRPr="002D112A">
        <w:t xml:space="preserve"> выбрать (рисунок </w:t>
      </w:r>
      <w:r w:rsidR="00B35CE8" w:rsidRPr="002D112A">
        <w:t>73</w:t>
      </w:r>
      <w:r w:rsidR="006E1D4A" w:rsidRPr="002D112A">
        <w:t>)</w:t>
      </w:r>
      <w:r w:rsidR="00C57D66" w:rsidRPr="002D112A">
        <w:t>:</w:t>
      </w:r>
    </w:p>
    <w:p w14:paraId="2A9402C1" w14:textId="0CB7DB34" w:rsidR="008A2777" w:rsidRPr="002D112A" w:rsidRDefault="008A2777" w:rsidP="00824953">
      <w:pPr>
        <w:pStyle w:val="ga"/>
        <w:numPr>
          <w:ilvl w:val="1"/>
          <w:numId w:val="23"/>
        </w:numPr>
      </w:pPr>
      <w:r w:rsidRPr="002D112A">
        <w:t>тип документа из выпадающего списка;</w:t>
      </w:r>
    </w:p>
    <w:p w14:paraId="0B3A723E" w14:textId="64E42E41" w:rsidR="008A2777" w:rsidRPr="002D112A" w:rsidRDefault="008A2777" w:rsidP="00824953">
      <w:pPr>
        <w:pStyle w:val="ga"/>
        <w:numPr>
          <w:ilvl w:val="1"/>
          <w:numId w:val="23"/>
        </w:numPr>
      </w:pPr>
      <w:r w:rsidRPr="002D112A">
        <w:t>файл (форматы документов для загрузки: .</w:t>
      </w:r>
      <w:proofErr w:type="spellStart"/>
      <w:r w:rsidRPr="002D112A">
        <w:t>jpeg</w:t>
      </w:r>
      <w:proofErr w:type="spellEnd"/>
      <w:r w:rsidRPr="002D112A">
        <w:t>, .</w:t>
      </w:r>
      <w:proofErr w:type="spellStart"/>
      <w:r w:rsidRPr="002D112A">
        <w:t>pdf</w:t>
      </w:r>
      <w:proofErr w:type="spellEnd"/>
      <w:r w:rsidRPr="002D112A">
        <w:t>, .</w:t>
      </w:r>
      <w:proofErr w:type="spellStart"/>
      <w:r w:rsidRPr="002D112A">
        <w:t>png</w:t>
      </w:r>
      <w:proofErr w:type="spellEnd"/>
      <w:r w:rsidRPr="002D112A">
        <w:t>, .</w:t>
      </w:r>
      <w:proofErr w:type="spellStart"/>
      <w:r w:rsidRPr="002D112A">
        <w:t>gif</w:t>
      </w:r>
      <w:proofErr w:type="spellEnd"/>
      <w:r w:rsidRPr="002D112A">
        <w:t>, .</w:t>
      </w:r>
      <w:proofErr w:type="spellStart"/>
      <w:r w:rsidRPr="002D112A">
        <w:t>docx</w:t>
      </w:r>
      <w:proofErr w:type="spellEnd"/>
      <w:r w:rsidRPr="002D112A">
        <w:t>, .</w:t>
      </w:r>
      <w:proofErr w:type="spellStart"/>
      <w:r w:rsidRPr="002D112A">
        <w:t>doc</w:t>
      </w:r>
      <w:proofErr w:type="spellEnd"/>
      <w:r w:rsidRPr="002D112A">
        <w:t>, .</w:t>
      </w:r>
      <w:proofErr w:type="spellStart"/>
      <w:r w:rsidRPr="002D112A">
        <w:t>odt</w:t>
      </w:r>
      <w:proofErr w:type="spellEnd"/>
      <w:r w:rsidRPr="002D112A">
        <w:t>, .</w:t>
      </w:r>
      <w:proofErr w:type="spellStart"/>
      <w:r w:rsidRPr="002D112A">
        <w:t>rar</w:t>
      </w:r>
      <w:proofErr w:type="spellEnd"/>
      <w:r w:rsidRPr="002D112A">
        <w:t>, .</w:t>
      </w:r>
      <w:proofErr w:type="spellStart"/>
      <w:r w:rsidRPr="002D112A">
        <w:t>zip</w:t>
      </w:r>
      <w:proofErr w:type="spellEnd"/>
      <w:r w:rsidRPr="002D112A">
        <w:t>)</w:t>
      </w:r>
      <w:r w:rsidR="00C57D66" w:rsidRPr="002D112A">
        <w:t>.</w:t>
      </w:r>
    </w:p>
    <w:p w14:paraId="4CD70642" w14:textId="139AA537" w:rsidR="008A2777" w:rsidRPr="002D112A" w:rsidRDefault="00C57D66" w:rsidP="00522048">
      <w:pPr>
        <w:pStyle w:val="ga"/>
      </w:pPr>
      <w:r w:rsidRPr="002D112A">
        <w:t>д</w:t>
      </w:r>
      <w:r w:rsidR="008A2777" w:rsidRPr="002D112A">
        <w:t>окум</w:t>
      </w:r>
      <w:r w:rsidR="000F03BE" w:rsidRPr="002D112A">
        <w:t xml:space="preserve">ент </w:t>
      </w:r>
      <w:r w:rsidRPr="002D112A">
        <w:t xml:space="preserve">будет </w:t>
      </w:r>
      <w:r w:rsidR="000F03BE" w:rsidRPr="002D112A">
        <w:t>добавле</w:t>
      </w:r>
      <w:r w:rsidRPr="002D112A">
        <w:t>н</w:t>
      </w:r>
      <w:r w:rsidR="000F03BE" w:rsidRPr="002D112A">
        <w:t xml:space="preserve"> в личное дело (рисунок</w:t>
      </w:r>
      <w:r w:rsidR="00B35CE8" w:rsidRPr="002D112A">
        <w:t xml:space="preserve"> 74</w:t>
      </w:r>
      <w:r w:rsidR="008A2777" w:rsidRPr="002D112A">
        <w:t>).</w:t>
      </w:r>
    </w:p>
    <w:p w14:paraId="246B51AC" w14:textId="7F197C92" w:rsidR="00B62443" w:rsidRPr="002D112A" w:rsidRDefault="00B62443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FCCE4DA" wp14:editId="51DA010E">
            <wp:extent cx="5939790" cy="1925320"/>
            <wp:effectExtent l="19050" t="19050" r="22860" b="1778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53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A701D71" w14:textId="2232C75A" w:rsidR="008A2777" w:rsidRPr="002D112A" w:rsidRDefault="008A2777" w:rsidP="00795D88">
      <w:pPr>
        <w:pStyle w:val="ge"/>
      </w:pPr>
      <w:bookmarkStart w:id="128" w:name="_Ref25229938"/>
      <w:r w:rsidRPr="002D112A">
        <w:t>Прикрепление документов к личному делу</w:t>
      </w:r>
      <w:bookmarkEnd w:id="128"/>
    </w:p>
    <w:p w14:paraId="2AB65AB3" w14:textId="38ACF397" w:rsidR="00B62443" w:rsidRPr="002D112A" w:rsidRDefault="00B62443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E09B39B" wp14:editId="5E647597">
            <wp:extent cx="5939790" cy="1398905"/>
            <wp:effectExtent l="19050" t="19050" r="22860" b="1079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9890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1EF806A0" w14:textId="57487290" w:rsidR="008A2777" w:rsidRPr="002D112A" w:rsidRDefault="008A2777" w:rsidP="00795D88">
      <w:pPr>
        <w:pStyle w:val="ge"/>
      </w:pPr>
      <w:bookmarkStart w:id="129" w:name="_Ref25229988"/>
      <w:r w:rsidRPr="002D112A">
        <w:t>Прикрепление списка документов</w:t>
      </w:r>
      <w:bookmarkEnd w:id="129"/>
    </w:p>
    <w:p w14:paraId="779483D9" w14:textId="17E0D4C7" w:rsidR="008A2777" w:rsidRPr="002D112A" w:rsidRDefault="008A2777" w:rsidP="00795D88">
      <w:pPr>
        <w:pStyle w:val="g30"/>
      </w:pPr>
      <w:r w:rsidRPr="002D112A">
        <w:t>Печать личного дела и выгрузка справки-подтверждения</w:t>
      </w:r>
    </w:p>
    <w:p w14:paraId="1793172B" w14:textId="4BA888ED" w:rsidR="008A2777" w:rsidRPr="002D112A" w:rsidRDefault="008A2777" w:rsidP="00795D88">
      <w:pPr>
        <w:pStyle w:val="gff0"/>
      </w:pPr>
      <w:r w:rsidRPr="002D112A">
        <w:t>Функции печати личного дела и справки-подтверждения зачисления доступны пользователю с ролью «Сотрудник ОО» или «Сотрудник ОО (</w:t>
      </w:r>
      <w:r w:rsidR="001E0048" w:rsidRPr="002D112A">
        <w:t>приём</w:t>
      </w:r>
      <w:r w:rsidRPr="002D112A">
        <w:t xml:space="preserve"> заявлений)» </w:t>
      </w:r>
      <w:r w:rsidR="008720C6" w:rsidRPr="002D112A">
        <w:t>и </w:t>
      </w:r>
      <w:r w:rsidRPr="002D112A">
        <w:t>пользователю с совмещенной ролью «Сотрудник ОО» + «Сотрудник ОО (</w:t>
      </w:r>
      <w:r w:rsidR="001E0048" w:rsidRPr="002D112A">
        <w:t>приём</w:t>
      </w:r>
      <w:r w:rsidRPr="002D112A">
        <w:t xml:space="preserve"> заявлений)».</w:t>
      </w:r>
    </w:p>
    <w:p w14:paraId="00EC7F80" w14:textId="77777777" w:rsidR="008A2777" w:rsidRPr="002D112A" w:rsidRDefault="008A2777" w:rsidP="00522048">
      <w:pPr>
        <w:pStyle w:val="gff6"/>
      </w:pPr>
      <w:r w:rsidRPr="002D112A">
        <w:t>Для печати личного дела или выгрузки справки-подтверждения необходимо:</w:t>
      </w:r>
    </w:p>
    <w:p w14:paraId="0BE411CB" w14:textId="5A35993E" w:rsidR="008A2777" w:rsidRPr="002D112A" w:rsidRDefault="008A2777">
      <w:pPr>
        <w:pStyle w:val="ga"/>
        <w:numPr>
          <w:ilvl w:val="0"/>
          <w:numId w:val="35"/>
        </w:numPr>
      </w:pPr>
      <w:r w:rsidRPr="002D112A">
        <w:t xml:space="preserve">перейти в раздел </w:t>
      </w:r>
      <w:r w:rsidRPr="002D112A">
        <w:rPr>
          <w:rStyle w:val="gfff4"/>
        </w:rPr>
        <w:t>Контингент</w:t>
      </w:r>
      <w:r w:rsidR="00BD0099" w:rsidRPr="002D112A">
        <w:t>;</w:t>
      </w:r>
    </w:p>
    <w:p w14:paraId="478B4661" w14:textId="7559B936" w:rsidR="008A2777" w:rsidRPr="002D112A" w:rsidRDefault="008A2777" w:rsidP="00795D88">
      <w:pPr>
        <w:pStyle w:val="ga"/>
      </w:pPr>
      <w:r w:rsidRPr="002D112A">
        <w:t>нажать на Ф.И.О. обучающегося;</w:t>
      </w:r>
    </w:p>
    <w:p w14:paraId="2C63DF2E" w14:textId="2EC0FDE2" w:rsidR="008A2777" w:rsidRPr="002D112A" w:rsidRDefault="008A2777" w:rsidP="00795D88">
      <w:pPr>
        <w:pStyle w:val="ga"/>
      </w:pPr>
      <w:r w:rsidRPr="002D112A">
        <w:t xml:space="preserve">в левом верхнем углу выбрать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Распеча</w:t>
      </w:r>
      <w:r w:rsidR="000F03BE" w:rsidRPr="002D112A">
        <w:rPr>
          <w:rStyle w:val="gfff4"/>
        </w:rPr>
        <w:t>тать</w:t>
      </w:r>
      <w:r w:rsidR="000F03BE" w:rsidRPr="002D112A">
        <w:t xml:space="preserve"> или </w:t>
      </w:r>
      <w:r w:rsidR="000F03BE" w:rsidRPr="002D112A">
        <w:rPr>
          <w:rStyle w:val="gfff4"/>
        </w:rPr>
        <w:t>Выгрузить справку</w:t>
      </w:r>
      <w:r w:rsidR="000F03BE" w:rsidRPr="002D112A">
        <w:t xml:space="preserve"> (рисунок </w:t>
      </w:r>
      <w:r w:rsidR="00B35CE8" w:rsidRPr="002D112A">
        <w:t>75</w:t>
      </w:r>
      <w:r w:rsidRPr="002D112A">
        <w:t>).</w:t>
      </w:r>
    </w:p>
    <w:p w14:paraId="07AD94C3" w14:textId="412B3800" w:rsidR="00B62443" w:rsidRPr="002D112A" w:rsidRDefault="00B62443" w:rsidP="00795D88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3210385C" wp14:editId="0E132D3E">
            <wp:extent cx="5939790" cy="1322070"/>
            <wp:effectExtent l="19050" t="19050" r="22860" b="1143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220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14AF116" w14:textId="36F34361" w:rsidR="008A2777" w:rsidRPr="002D112A" w:rsidRDefault="008A2777" w:rsidP="00795D88">
      <w:pPr>
        <w:pStyle w:val="ge"/>
      </w:pPr>
      <w:bookmarkStart w:id="130" w:name="_Ref25230076"/>
      <w:r w:rsidRPr="002D112A">
        <w:t>Печать личного дела и справки-подтверждения</w:t>
      </w:r>
      <w:bookmarkEnd w:id="130"/>
    </w:p>
    <w:p w14:paraId="77653280" w14:textId="134D1770" w:rsidR="008A2777" w:rsidRPr="002D112A" w:rsidRDefault="00517D16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0F88DB10" wp14:editId="1048B135">
            <wp:extent cx="171450" cy="171450"/>
            <wp:effectExtent l="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8A2777" w:rsidRPr="002D112A">
        <w:rPr>
          <w:rStyle w:val="gffff1"/>
        </w:rPr>
        <w:t>справка доступна для выгрузки после того, как на ученика сформировалось личное дело в определенный класс с литерой.</w:t>
      </w:r>
    </w:p>
    <w:p w14:paraId="004F5C3A" w14:textId="596D1FB8" w:rsidR="008A2777" w:rsidRPr="002D112A" w:rsidRDefault="008A2777" w:rsidP="00484D29">
      <w:pPr>
        <w:pStyle w:val="g20"/>
      </w:pPr>
      <w:bookmarkStart w:id="131" w:name="_Toc146203618"/>
      <w:r w:rsidRPr="002D112A">
        <w:t>Раздел Отчёты</w:t>
      </w:r>
      <w:bookmarkEnd w:id="131"/>
    </w:p>
    <w:p w14:paraId="533FB35E" w14:textId="5ABF5D3A" w:rsidR="006D1DC9" w:rsidRPr="002D112A" w:rsidRDefault="008A2777" w:rsidP="00522048">
      <w:pPr>
        <w:pStyle w:val="gff6"/>
      </w:pPr>
      <w:r w:rsidRPr="002D112A">
        <w:t xml:space="preserve">В </w:t>
      </w:r>
      <w:r w:rsidR="00FC1E40" w:rsidRPr="002D112A">
        <w:t>системе</w:t>
      </w:r>
      <w:r w:rsidRPr="002D112A">
        <w:t xml:space="preserve"> </w:t>
      </w:r>
      <w:r w:rsidR="006D1DC9" w:rsidRPr="002D112A">
        <w:t>для пользователей в зависимости от роли доступны следующие отчёты:</w:t>
      </w:r>
    </w:p>
    <w:p w14:paraId="1DEAC187" w14:textId="498AAAD1" w:rsidR="004648D2" w:rsidRPr="002D112A" w:rsidRDefault="008A2777">
      <w:pPr>
        <w:pStyle w:val="ga"/>
        <w:numPr>
          <w:ilvl w:val="0"/>
          <w:numId w:val="42"/>
        </w:numPr>
      </w:pPr>
      <w:r w:rsidRPr="002D112A">
        <w:t xml:space="preserve">для </w:t>
      </w:r>
      <w:r w:rsidR="00CC1358" w:rsidRPr="002D112A">
        <w:t xml:space="preserve">пользователей с ролями </w:t>
      </w:r>
      <w:r w:rsidR="00FC1E40" w:rsidRPr="002D112A">
        <w:t>«</w:t>
      </w:r>
      <w:r w:rsidR="00CC1358" w:rsidRPr="002D112A">
        <w:t>Сотрудник ОО</w:t>
      </w:r>
      <w:r w:rsidR="00FC1E40" w:rsidRPr="002D112A">
        <w:t>»</w:t>
      </w:r>
      <w:r w:rsidR="00CC1358" w:rsidRPr="002D112A">
        <w:t xml:space="preserve"> и </w:t>
      </w:r>
      <w:r w:rsidR="00FC1E40" w:rsidRPr="002D112A">
        <w:t>«</w:t>
      </w:r>
      <w:r w:rsidR="00CC1358" w:rsidRPr="002D112A">
        <w:t>Сотрудник ОО (</w:t>
      </w:r>
      <w:r w:rsidR="001E0048" w:rsidRPr="002D112A">
        <w:t>приём</w:t>
      </w:r>
      <w:r w:rsidR="00CC1358" w:rsidRPr="002D112A">
        <w:t xml:space="preserve"> заявлений)</w:t>
      </w:r>
      <w:r w:rsidR="00FC1E40" w:rsidRPr="002D112A">
        <w:t>»</w:t>
      </w:r>
      <w:r w:rsidRPr="002D112A">
        <w:t>:</w:t>
      </w:r>
    </w:p>
    <w:p w14:paraId="19DD46CF" w14:textId="7BD43ABB" w:rsidR="008A2777" w:rsidRPr="002D112A" w:rsidRDefault="008A2777">
      <w:pPr>
        <w:pStyle w:val="ga"/>
        <w:numPr>
          <w:ilvl w:val="1"/>
          <w:numId w:val="42"/>
        </w:numPr>
      </w:pPr>
      <w:r w:rsidRPr="002D112A">
        <w:t xml:space="preserve">анализ хода </w:t>
      </w:r>
      <w:r w:rsidR="001E0048" w:rsidRPr="002D112A">
        <w:t>приём</w:t>
      </w:r>
      <w:r w:rsidRPr="002D112A">
        <w:t>а заявлений по образовательной организации;</w:t>
      </w:r>
    </w:p>
    <w:p w14:paraId="58F232D0" w14:textId="4283F283" w:rsidR="008A2777" w:rsidRPr="002D112A" w:rsidRDefault="008A2777">
      <w:pPr>
        <w:pStyle w:val="ga"/>
        <w:numPr>
          <w:ilvl w:val="1"/>
          <w:numId w:val="42"/>
        </w:numPr>
      </w:pPr>
      <w:r w:rsidRPr="002D112A">
        <w:t>выбывшие обучающиеся;</w:t>
      </w:r>
    </w:p>
    <w:p w14:paraId="5E943791" w14:textId="4A66BA19" w:rsidR="008A2777" w:rsidRPr="002D112A" w:rsidRDefault="008A2777">
      <w:pPr>
        <w:pStyle w:val="ga"/>
        <w:numPr>
          <w:ilvl w:val="1"/>
          <w:numId w:val="42"/>
        </w:numPr>
      </w:pPr>
      <w:r w:rsidRPr="002D112A">
        <w:t>контингент по</w:t>
      </w:r>
      <w:r w:rsidR="00102223" w:rsidRPr="002D112A">
        <w:t xml:space="preserve"> ОО</w:t>
      </w:r>
      <w:r w:rsidRPr="002D112A">
        <w:t>;</w:t>
      </w:r>
    </w:p>
    <w:p w14:paraId="7724A5FE" w14:textId="76EB1B99" w:rsidR="008A2777" w:rsidRPr="002D112A" w:rsidRDefault="008A2777">
      <w:pPr>
        <w:pStyle w:val="ga"/>
        <w:numPr>
          <w:ilvl w:val="1"/>
          <w:numId w:val="42"/>
        </w:numPr>
      </w:pPr>
      <w:r w:rsidRPr="002D112A">
        <w:t>общее движение обучающихся в течение учебного года;</w:t>
      </w:r>
    </w:p>
    <w:p w14:paraId="5400E5D4" w14:textId="348EBEBC" w:rsidR="008A2777" w:rsidRPr="002D112A" w:rsidRDefault="008A2777">
      <w:pPr>
        <w:pStyle w:val="ga"/>
        <w:numPr>
          <w:ilvl w:val="1"/>
          <w:numId w:val="42"/>
        </w:numPr>
      </w:pPr>
      <w:r w:rsidRPr="002D112A">
        <w:t>прибывшие обучающиеся;</w:t>
      </w:r>
    </w:p>
    <w:p w14:paraId="417DC6DD" w14:textId="1DB7AF5E" w:rsidR="008A2777" w:rsidRPr="002D112A" w:rsidRDefault="008A2777">
      <w:pPr>
        <w:pStyle w:val="ga"/>
        <w:numPr>
          <w:ilvl w:val="1"/>
          <w:numId w:val="42"/>
        </w:numPr>
      </w:pPr>
      <w:r w:rsidRPr="002D112A">
        <w:t xml:space="preserve">ход </w:t>
      </w:r>
      <w:r w:rsidR="001E0048" w:rsidRPr="002D112A">
        <w:t>приём</w:t>
      </w:r>
      <w:r w:rsidRPr="002D112A">
        <w:t>а заявлений.</w:t>
      </w:r>
    </w:p>
    <w:p w14:paraId="71E9A929" w14:textId="1713AAA9" w:rsidR="006D1DC9" w:rsidRPr="002D112A" w:rsidRDefault="00CC1358">
      <w:pPr>
        <w:pStyle w:val="ga"/>
        <w:numPr>
          <w:ilvl w:val="0"/>
          <w:numId w:val="42"/>
        </w:numPr>
      </w:pPr>
      <w:r w:rsidRPr="002D112A">
        <w:t>для пользователей с ролью «Специалист</w:t>
      </w:r>
      <w:r w:rsidR="006D1DC9" w:rsidRPr="002D112A">
        <w:t xml:space="preserve"> РОУО</w:t>
      </w:r>
      <w:r w:rsidR="00A0190E" w:rsidRPr="002D112A">
        <w:t>»</w:t>
      </w:r>
      <w:r w:rsidR="006D1DC9" w:rsidRPr="002D112A">
        <w:t xml:space="preserve">: </w:t>
      </w:r>
    </w:p>
    <w:p w14:paraId="2C0B8A19" w14:textId="4A88DFD3" w:rsidR="006D1DC9" w:rsidRPr="002D112A" w:rsidRDefault="006D1DC9">
      <w:pPr>
        <w:pStyle w:val="ga"/>
        <w:numPr>
          <w:ilvl w:val="1"/>
          <w:numId w:val="42"/>
        </w:numPr>
      </w:pPr>
      <w:r w:rsidRPr="002D112A">
        <w:t xml:space="preserve">контингент по МО; </w:t>
      </w:r>
    </w:p>
    <w:p w14:paraId="51BDB2D4" w14:textId="7FFF8D19" w:rsidR="006D1DC9" w:rsidRPr="002D112A" w:rsidRDefault="006D1DC9">
      <w:pPr>
        <w:pStyle w:val="ga"/>
        <w:numPr>
          <w:ilvl w:val="1"/>
          <w:numId w:val="42"/>
        </w:numPr>
      </w:pPr>
      <w:r w:rsidRPr="002D112A">
        <w:t xml:space="preserve">контингент по региону; </w:t>
      </w:r>
    </w:p>
    <w:p w14:paraId="75824F5F" w14:textId="09D4E40F" w:rsidR="006D1DC9" w:rsidRPr="002D112A" w:rsidRDefault="006D1DC9">
      <w:pPr>
        <w:pStyle w:val="ga"/>
        <w:numPr>
          <w:ilvl w:val="1"/>
          <w:numId w:val="42"/>
        </w:numPr>
      </w:pPr>
      <w:r w:rsidRPr="002D112A">
        <w:t xml:space="preserve">переход обучающихся из ОУ в ОУ; </w:t>
      </w:r>
    </w:p>
    <w:p w14:paraId="232BDFFB" w14:textId="473DBD2F" w:rsidR="006D1DC9" w:rsidRPr="002D112A" w:rsidRDefault="006D1DC9">
      <w:pPr>
        <w:pStyle w:val="ga"/>
        <w:numPr>
          <w:ilvl w:val="1"/>
          <w:numId w:val="42"/>
        </w:numPr>
      </w:pPr>
      <w:r w:rsidRPr="002D112A">
        <w:t xml:space="preserve">ход приёма заявлений по МО; </w:t>
      </w:r>
    </w:p>
    <w:p w14:paraId="0AA44DFF" w14:textId="268F9495" w:rsidR="006D1DC9" w:rsidRPr="002D112A" w:rsidRDefault="006D1DC9">
      <w:pPr>
        <w:pStyle w:val="ga"/>
        <w:numPr>
          <w:ilvl w:val="1"/>
          <w:numId w:val="42"/>
        </w:numPr>
      </w:pPr>
      <w:r w:rsidRPr="002D112A">
        <w:t xml:space="preserve">ход приёма заявлений по региону. </w:t>
      </w:r>
    </w:p>
    <w:p w14:paraId="4FAA3CD0" w14:textId="6886D708" w:rsidR="00CC1358" w:rsidRPr="002D112A" w:rsidRDefault="00CC1358">
      <w:pPr>
        <w:pStyle w:val="ga"/>
        <w:numPr>
          <w:ilvl w:val="0"/>
          <w:numId w:val="42"/>
        </w:numPr>
      </w:pPr>
      <w:r w:rsidRPr="002D112A">
        <w:t xml:space="preserve">для пользователей с ролью «Специалист МОУО»: </w:t>
      </w:r>
    </w:p>
    <w:p w14:paraId="61352228" w14:textId="4A00D531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выбывшие учащиеся; </w:t>
      </w:r>
    </w:p>
    <w:p w14:paraId="4E6C4A0C" w14:textId="3C8EB69F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контингент по муниципальному образованию; </w:t>
      </w:r>
    </w:p>
    <w:p w14:paraId="2B618F51" w14:textId="1E7D00A7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контингент по образовательным организациям; </w:t>
      </w:r>
    </w:p>
    <w:p w14:paraId="58C3F1E9" w14:textId="58ED30FB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общее движение обучающихся в течение учебного года; </w:t>
      </w:r>
    </w:p>
    <w:p w14:paraId="70246F87" w14:textId="754AFD88" w:rsidR="00CC1358" w:rsidRPr="002D112A" w:rsidRDefault="00CC1358">
      <w:pPr>
        <w:pStyle w:val="ga"/>
        <w:numPr>
          <w:ilvl w:val="1"/>
          <w:numId w:val="42"/>
        </w:numPr>
      </w:pPr>
      <w:r w:rsidRPr="002D112A">
        <w:lastRenderedPageBreak/>
        <w:t xml:space="preserve">прибывшие обучающиеся; </w:t>
      </w:r>
    </w:p>
    <w:p w14:paraId="40D77FDC" w14:textId="168E89D9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ход приёма заявлений по муниципальному образованию; </w:t>
      </w:r>
    </w:p>
    <w:p w14:paraId="2650F177" w14:textId="0E48B683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ход приёма заявлений по школам; </w:t>
      </w:r>
    </w:p>
    <w:p w14:paraId="507281E5" w14:textId="13BE8032" w:rsidR="00CC1358" w:rsidRPr="002D112A" w:rsidRDefault="00CC1358">
      <w:pPr>
        <w:pStyle w:val="ga"/>
        <w:numPr>
          <w:ilvl w:val="1"/>
          <w:numId w:val="42"/>
        </w:numPr>
      </w:pPr>
      <w:r w:rsidRPr="002D112A">
        <w:t xml:space="preserve">об укомплектованности образовательных организаций. </w:t>
      </w:r>
    </w:p>
    <w:p w14:paraId="1142E5C1" w14:textId="6F88DEA6" w:rsidR="008A2777" w:rsidRPr="002D112A" w:rsidRDefault="008A2777" w:rsidP="00522048">
      <w:pPr>
        <w:pStyle w:val="gff6"/>
      </w:pPr>
      <w:r w:rsidRPr="002D112A">
        <w:t xml:space="preserve">Все отчёты в </w:t>
      </w:r>
      <w:r w:rsidR="00FC1E40" w:rsidRPr="002D112A">
        <w:t xml:space="preserve">системе </w:t>
      </w:r>
      <w:r w:rsidRPr="002D112A">
        <w:t>генерируются автоматически, дополнительных настроек для создания отчётов не требуется. Для формирования отчёта необходимо:</w:t>
      </w:r>
    </w:p>
    <w:p w14:paraId="4E74CBF1" w14:textId="43E0D8BD" w:rsidR="008A2777" w:rsidRPr="002D112A" w:rsidRDefault="008A2777">
      <w:pPr>
        <w:pStyle w:val="ga"/>
        <w:numPr>
          <w:ilvl w:val="0"/>
          <w:numId w:val="36"/>
        </w:numPr>
      </w:pPr>
      <w:r w:rsidRPr="002D112A">
        <w:t xml:space="preserve">перейти в раздел </w:t>
      </w:r>
      <w:r w:rsidRPr="002D112A">
        <w:rPr>
          <w:rStyle w:val="gfff4"/>
        </w:rPr>
        <w:t>Отчёты</w:t>
      </w:r>
      <w:r w:rsidRPr="002D112A">
        <w:t>;</w:t>
      </w:r>
    </w:p>
    <w:p w14:paraId="71C0CA8B" w14:textId="696610FE" w:rsidR="008A2777" w:rsidRPr="002D112A" w:rsidRDefault="008A2777" w:rsidP="00930E80">
      <w:pPr>
        <w:pStyle w:val="ga"/>
        <w:keepNext/>
      </w:pPr>
      <w:r w:rsidRPr="002D112A">
        <w:t>выбрать:</w:t>
      </w:r>
    </w:p>
    <w:p w14:paraId="0C272937" w14:textId="7C137DAA" w:rsidR="008A2777" w:rsidRPr="002D112A" w:rsidRDefault="008A2777" w:rsidP="00824953">
      <w:pPr>
        <w:pStyle w:val="ga"/>
        <w:numPr>
          <w:ilvl w:val="1"/>
          <w:numId w:val="23"/>
        </w:numPr>
      </w:pPr>
      <w:r w:rsidRPr="002D112A">
        <w:t>учебный год, за который будет построен отчёт;</w:t>
      </w:r>
    </w:p>
    <w:p w14:paraId="5564DA0D" w14:textId="12C8D9E6" w:rsidR="008A2777" w:rsidRPr="002D112A" w:rsidRDefault="008A2777" w:rsidP="00824953">
      <w:pPr>
        <w:pStyle w:val="ga"/>
        <w:numPr>
          <w:ilvl w:val="1"/>
          <w:numId w:val="23"/>
        </w:numPr>
      </w:pPr>
      <w:r w:rsidRPr="002D112A">
        <w:t>тип отчёта.</w:t>
      </w:r>
    </w:p>
    <w:p w14:paraId="190E11F9" w14:textId="55AA6FFA" w:rsidR="008A2777" w:rsidRPr="002D112A" w:rsidRDefault="008A2777" w:rsidP="00795D88">
      <w:pPr>
        <w:pStyle w:val="gff0"/>
      </w:pPr>
      <w:r w:rsidRPr="002D112A">
        <w:t xml:space="preserve">Выбранный тип отчёта будет автоматически сформирован из данных, внесённых </w:t>
      </w:r>
      <w:r w:rsidR="008720C6" w:rsidRPr="002D112A">
        <w:t>в </w:t>
      </w:r>
      <w:r w:rsidR="00FC1E40" w:rsidRPr="002D112A">
        <w:t>систему.</w:t>
      </w:r>
    </w:p>
    <w:p w14:paraId="674E03C3" w14:textId="6EF52F13" w:rsidR="008A2777" w:rsidRPr="002D112A" w:rsidRDefault="008A2777" w:rsidP="00795D88">
      <w:pPr>
        <w:pStyle w:val="gff0"/>
        <w:keepNext/>
      </w:pPr>
      <w:r w:rsidRPr="002D112A">
        <w:t xml:space="preserve">Сформированный отчёт можно распечатать и экспортировать, </w:t>
      </w:r>
      <w:r w:rsidR="00FC1E40" w:rsidRPr="002D112A">
        <w:t xml:space="preserve">выбрав </w:t>
      </w:r>
      <w:r w:rsidRPr="002D112A">
        <w:t>соответству</w:t>
      </w:r>
      <w:r w:rsidR="000F03BE" w:rsidRPr="002D112A">
        <w:t>ющие действия вверху страницы (рисунок</w:t>
      </w:r>
      <w:r w:rsidR="00B35CE8" w:rsidRPr="002D112A">
        <w:t xml:space="preserve"> 76</w:t>
      </w:r>
      <w:r w:rsidRPr="002D112A">
        <w:t>).</w:t>
      </w:r>
    </w:p>
    <w:p w14:paraId="6C5EEE75" w14:textId="2B04B086" w:rsidR="007B57A9" w:rsidRPr="002D112A" w:rsidRDefault="003A777F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753DE42" wp14:editId="4B9D3222">
            <wp:extent cx="5939790" cy="2229485"/>
            <wp:effectExtent l="19050" t="19050" r="2286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294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1F79D39" w14:textId="53577B8F" w:rsidR="008A2777" w:rsidRPr="002D112A" w:rsidRDefault="008A2777" w:rsidP="00795D88">
      <w:pPr>
        <w:pStyle w:val="ge"/>
      </w:pPr>
      <w:bookmarkStart w:id="132" w:name="_Ref25230128"/>
      <w:r w:rsidRPr="002D112A">
        <w:t>Печать и экспорт отчётов</w:t>
      </w:r>
      <w:bookmarkEnd w:id="132"/>
    </w:p>
    <w:p w14:paraId="040829E0" w14:textId="29D44AD6" w:rsidR="00B93720" w:rsidRPr="002D112A" w:rsidRDefault="00B93720">
      <w:pPr>
        <w:pStyle w:val="g20"/>
      </w:pPr>
      <w:bookmarkStart w:id="133" w:name="_Toc146203619"/>
      <w:r w:rsidRPr="002D112A">
        <w:t>Раздел Моя организация</w:t>
      </w:r>
      <w:bookmarkEnd w:id="133"/>
    </w:p>
    <w:p w14:paraId="60678B1B" w14:textId="561C7C90" w:rsidR="00484D29" w:rsidRPr="002D112A" w:rsidRDefault="00B93720" w:rsidP="00484D29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Моя организация</w:t>
      </w:r>
      <w:r w:rsidRPr="002D112A">
        <w:t xml:space="preserve"> доступен пользователям с ролями «Специалист МОУО» и «Специалист РОУО». Для просмотра информации о</w:t>
      </w:r>
      <w:r w:rsidR="002B2006" w:rsidRPr="002D112A">
        <w:t>б</w:t>
      </w:r>
      <w:r w:rsidRPr="002D112A">
        <w:t xml:space="preserve"> организации, к которой привязана учётная запись сотрудника, необходимо выбрать </w:t>
      </w:r>
      <w:r w:rsidR="00FE0F9F" w:rsidRPr="002D112A">
        <w:t xml:space="preserve">пункт </w:t>
      </w:r>
      <w:r w:rsidRPr="002D112A">
        <w:rPr>
          <w:rStyle w:val="gfff4"/>
        </w:rPr>
        <w:t>Ещё</w:t>
      </w:r>
      <w:r w:rsidRPr="002D112A">
        <w:t xml:space="preserve"> </w:t>
      </w:r>
      <w:r w:rsidR="00FE0F9F" w:rsidRPr="002D112A">
        <w:t>на панели</w:t>
      </w:r>
      <w:r w:rsidRPr="002D112A">
        <w:t xml:space="preserve"> меню </w:t>
      </w:r>
      <w:r w:rsidR="00FE0F9F" w:rsidRPr="002D112A">
        <w:t xml:space="preserve">системы </w:t>
      </w:r>
      <w:r w:rsidRPr="002D112A">
        <w:t xml:space="preserve">и выбрать в выпадающем списке </w:t>
      </w:r>
      <w:r w:rsidR="00FE0F9F" w:rsidRPr="002D112A">
        <w:t xml:space="preserve">раздел </w:t>
      </w:r>
      <w:r w:rsidRPr="002D112A">
        <w:rPr>
          <w:rStyle w:val="gfff4"/>
        </w:rPr>
        <w:t>Моя организация</w:t>
      </w:r>
      <w:r w:rsidRPr="002D112A">
        <w:t>.</w:t>
      </w:r>
      <w:r w:rsidR="00484D29" w:rsidRPr="002D112A">
        <w:t xml:space="preserve"> </w:t>
      </w:r>
    </w:p>
    <w:p w14:paraId="483B2AAD" w14:textId="4F1BEE34" w:rsidR="00B93720" w:rsidRPr="002D112A" w:rsidRDefault="00484D29" w:rsidP="00484D29">
      <w:pPr>
        <w:pStyle w:val="gff0"/>
        <w:keepNext/>
      </w:pPr>
      <w:r w:rsidRPr="002D112A">
        <w:lastRenderedPageBreak/>
        <w:t xml:space="preserve">Для того чтобы внести изменения, необходимо нажать на кнопку </w:t>
      </w:r>
      <w:r w:rsidRPr="002D112A">
        <w:rPr>
          <w:rStyle w:val="gfff4"/>
        </w:rPr>
        <w:t>Редактировать</w:t>
      </w:r>
      <w:r w:rsidRPr="002D112A">
        <w:t xml:space="preserve"> в верхнем правом углу страницы (рисунок </w:t>
      </w:r>
      <w:r w:rsidR="00B35CE8" w:rsidRPr="002D112A">
        <w:t>77</w:t>
      </w:r>
      <w:r w:rsidRPr="002D112A">
        <w:t xml:space="preserve">). </w:t>
      </w:r>
    </w:p>
    <w:p w14:paraId="20E10072" w14:textId="77777777" w:rsidR="00B93720" w:rsidRPr="002D112A" w:rsidRDefault="00B93720" w:rsidP="00B93720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54BC4D0" wp14:editId="7BD498B0">
            <wp:extent cx="5939790" cy="1905000"/>
            <wp:effectExtent l="19050" t="19050" r="22860" b="1905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b="9274"/>
                    <a:stretch/>
                  </pic:blipFill>
                  <pic:spPr bwMode="auto">
                    <a:xfrm>
                      <a:off x="0" y="0"/>
                      <a:ext cx="5939790" cy="1905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AE7D5" w14:textId="77777777" w:rsidR="00B93720" w:rsidRPr="002D112A" w:rsidRDefault="00B93720" w:rsidP="00B93720">
      <w:pPr>
        <w:pStyle w:val="ge"/>
      </w:pPr>
      <w:bookmarkStart w:id="134" w:name="_Ref25230740"/>
      <w:r w:rsidRPr="002D112A">
        <w:t>Редактирование информации ОУО</w:t>
      </w:r>
      <w:bookmarkEnd w:id="134"/>
    </w:p>
    <w:p w14:paraId="47A170CF" w14:textId="77777777" w:rsidR="00B93720" w:rsidRPr="002D112A" w:rsidRDefault="00B93720" w:rsidP="00B93720">
      <w:pPr>
        <w:pStyle w:val="gff6"/>
      </w:pPr>
      <w:r w:rsidRPr="002D112A">
        <w:t xml:space="preserve">Для редактирования доступны следующие поля: </w:t>
      </w:r>
    </w:p>
    <w:p w14:paraId="17718BAB" w14:textId="77777777" w:rsidR="00B93720" w:rsidRPr="002D112A" w:rsidRDefault="00B93720" w:rsidP="00B93720">
      <w:pPr>
        <w:pStyle w:val="gf9"/>
      </w:pPr>
      <w:r w:rsidRPr="002D112A">
        <w:t>полное наименование;</w:t>
      </w:r>
    </w:p>
    <w:p w14:paraId="7A07EA1F" w14:textId="77777777" w:rsidR="00B93720" w:rsidRPr="002D112A" w:rsidRDefault="00B93720" w:rsidP="00B93720">
      <w:pPr>
        <w:pStyle w:val="gf9"/>
      </w:pPr>
      <w:r w:rsidRPr="002D112A">
        <w:t>краткое наименование;</w:t>
      </w:r>
    </w:p>
    <w:p w14:paraId="1CADA0A6" w14:textId="77777777" w:rsidR="00B93720" w:rsidRPr="002D112A" w:rsidRDefault="00B93720" w:rsidP="00B93720">
      <w:pPr>
        <w:pStyle w:val="gf9"/>
      </w:pPr>
      <w:r w:rsidRPr="002D112A">
        <w:t>ИНН;</w:t>
      </w:r>
    </w:p>
    <w:p w14:paraId="4BF8BDAC" w14:textId="77777777" w:rsidR="00B93720" w:rsidRPr="002D112A" w:rsidRDefault="00B93720" w:rsidP="00B93720">
      <w:pPr>
        <w:pStyle w:val="gf9"/>
      </w:pPr>
      <w:r w:rsidRPr="002D112A">
        <w:t>адрес организации;</w:t>
      </w:r>
    </w:p>
    <w:p w14:paraId="20914042" w14:textId="77777777" w:rsidR="00B93720" w:rsidRPr="002D112A" w:rsidRDefault="00B93720" w:rsidP="00B93720">
      <w:pPr>
        <w:pStyle w:val="gf9"/>
      </w:pPr>
      <w:r w:rsidRPr="002D112A">
        <w:t>ОКТМО;</w:t>
      </w:r>
    </w:p>
    <w:p w14:paraId="7F5AF678" w14:textId="77777777" w:rsidR="00B93720" w:rsidRPr="002D112A" w:rsidRDefault="00B93720" w:rsidP="00B93720">
      <w:pPr>
        <w:pStyle w:val="gf9"/>
      </w:pPr>
      <w:r w:rsidRPr="002D112A">
        <w:t>электронная почта;</w:t>
      </w:r>
    </w:p>
    <w:p w14:paraId="5FAE5945" w14:textId="77777777" w:rsidR="00B93720" w:rsidRPr="002D112A" w:rsidRDefault="00B93720" w:rsidP="00B93720">
      <w:pPr>
        <w:pStyle w:val="gf9"/>
      </w:pPr>
      <w:r w:rsidRPr="002D112A">
        <w:t>адрес сайта;</w:t>
      </w:r>
    </w:p>
    <w:p w14:paraId="3EA399B0" w14:textId="77777777" w:rsidR="00B93720" w:rsidRPr="002D112A" w:rsidRDefault="00B93720" w:rsidP="00B93720">
      <w:pPr>
        <w:pStyle w:val="gf9"/>
      </w:pPr>
      <w:r w:rsidRPr="002D112A">
        <w:t>номер телефона.</w:t>
      </w:r>
    </w:p>
    <w:p w14:paraId="0E39512A" w14:textId="4EEC51E2" w:rsidR="0099373C" w:rsidRPr="002D112A" w:rsidRDefault="0099373C" w:rsidP="00795D88">
      <w:pPr>
        <w:pStyle w:val="g20"/>
      </w:pPr>
      <w:bookmarkStart w:id="135" w:name="_Toc146203620"/>
      <w:r w:rsidRPr="002D112A">
        <w:t>Раздел Школы</w:t>
      </w:r>
      <w:bookmarkEnd w:id="135"/>
    </w:p>
    <w:p w14:paraId="2107F749" w14:textId="1AA80FE7" w:rsidR="00C0173F" w:rsidRPr="002D112A" w:rsidRDefault="00220643" w:rsidP="00795D88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Школы</w:t>
      </w:r>
      <w:r w:rsidR="00C0173F" w:rsidRPr="002D112A">
        <w:t xml:space="preserve"> доступен пользователям с ролями «С</w:t>
      </w:r>
      <w:r w:rsidR="003D42BE" w:rsidRPr="002D112A">
        <w:t>пециалист</w:t>
      </w:r>
      <w:r w:rsidR="00C0173F" w:rsidRPr="002D112A">
        <w:t xml:space="preserve"> МОУО» и</w:t>
      </w:r>
      <w:r w:rsidR="008720C6" w:rsidRPr="002D112A">
        <w:t> </w:t>
      </w:r>
      <w:r w:rsidR="00C0173F" w:rsidRPr="002D112A">
        <w:t>«</w:t>
      </w:r>
      <w:r w:rsidR="003D42BE" w:rsidRPr="002D112A">
        <w:t>Специалист</w:t>
      </w:r>
      <w:r w:rsidR="00C0173F" w:rsidRPr="002D112A">
        <w:t xml:space="preserve"> РОУО»</w:t>
      </w:r>
      <w:r w:rsidR="00A03315" w:rsidRPr="002D112A">
        <w:t>, в рамках ОКТМО, который указан у пользователя (пользователю доступны только те школы, которые входят в указанный у него ОКТМО)</w:t>
      </w:r>
      <w:r w:rsidR="00C0173F" w:rsidRPr="002D112A">
        <w:t>. Для просмотра реестра образовательных организаций</w:t>
      </w:r>
      <w:r w:rsidRPr="002D112A">
        <w:t xml:space="preserve"> необходимо выбрать раздел </w:t>
      </w:r>
      <w:r w:rsidRPr="002D112A">
        <w:rPr>
          <w:rStyle w:val="gfff4"/>
        </w:rPr>
        <w:t>Школы</w:t>
      </w:r>
      <w:r w:rsidR="00C0173F" w:rsidRPr="002D112A">
        <w:t xml:space="preserve"> </w:t>
      </w:r>
      <w:r w:rsidR="003C4D53" w:rsidRPr="002D112A">
        <w:t xml:space="preserve">на панели </w:t>
      </w:r>
      <w:r w:rsidR="00C0173F" w:rsidRPr="002D112A">
        <w:t xml:space="preserve">меню </w:t>
      </w:r>
      <w:r w:rsidR="003C4D53" w:rsidRPr="002D112A">
        <w:t>системы.</w:t>
      </w:r>
    </w:p>
    <w:p w14:paraId="6ADBAAC3" w14:textId="6E62119B" w:rsidR="003A777F" w:rsidRPr="002D112A" w:rsidRDefault="003A777F" w:rsidP="00795D88">
      <w:pPr>
        <w:pStyle w:val="g30"/>
      </w:pPr>
      <w:r w:rsidRPr="002D112A">
        <w:t xml:space="preserve">Создание образовательной организации </w:t>
      </w:r>
    </w:p>
    <w:p w14:paraId="0832F820" w14:textId="77777777" w:rsidR="003A777F" w:rsidRPr="002D112A" w:rsidRDefault="003A777F" w:rsidP="00795D88">
      <w:pPr>
        <w:pStyle w:val="gff0"/>
        <w:keepNext/>
      </w:pPr>
      <w:r w:rsidRPr="002D112A">
        <w:t xml:space="preserve">Функции, доступные по отношению к организации: </w:t>
      </w:r>
    </w:p>
    <w:p w14:paraId="26659980" w14:textId="4AAFC5D5" w:rsidR="003A777F" w:rsidRPr="002D112A" w:rsidRDefault="009A4ADF" w:rsidP="00795D88">
      <w:pPr>
        <w:pStyle w:val="gf9"/>
      </w:pPr>
      <w:r w:rsidRPr="002D112A">
        <w:t>с</w:t>
      </w:r>
      <w:r w:rsidR="00C147DF" w:rsidRPr="002D112A">
        <w:t xml:space="preserve">оздание </w:t>
      </w:r>
      <w:r w:rsidR="00220643" w:rsidRPr="002D112A">
        <w:t xml:space="preserve">– нажать кнопку </w:t>
      </w:r>
      <w:r w:rsidR="00220643" w:rsidRPr="002D112A">
        <w:rPr>
          <w:rStyle w:val="gfff4"/>
        </w:rPr>
        <w:t>Создать школу</w:t>
      </w:r>
      <w:r w:rsidR="00220643" w:rsidRPr="002D112A">
        <w:t>;</w:t>
      </w:r>
      <w:r w:rsidR="003A777F" w:rsidRPr="002D112A">
        <w:t xml:space="preserve"> </w:t>
      </w:r>
    </w:p>
    <w:p w14:paraId="0D6B0CBC" w14:textId="544561C2" w:rsidR="003A777F" w:rsidRPr="002D112A" w:rsidRDefault="009A4ADF" w:rsidP="00795D88">
      <w:pPr>
        <w:pStyle w:val="gf9"/>
      </w:pPr>
      <w:r w:rsidRPr="002D112A">
        <w:t>р</w:t>
      </w:r>
      <w:r w:rsidR="00C147DF" w:rsidRPr="002D112A">
        <w:t xml:space="preserve">едактирование </w:t>
      </w:r>
      <w:r w:rsidR="003A777F" w:rsidRPr="002D112A">
        <w:t>– открыть профиль орг</w:t>
      </w:r>
      <w:r w:rsidR="00220643" w:rsidRPr="002D112A">
        <w:t>анизации и внести изменения;</w:t>
      </w:r>
      <w:r w:rsidR="003A777F" w:rsidRPr="002D112A">
        <w:t xml:space="preserve"> </w:t>
      </w:r>
    </w:p>
    <w:p w14:paraId="72DC3613" w14:textId="04C4201A" w:rsidR="003A777F" w:rsidRPr="002D112A" w:rsidRDefault="009A4ADF" w:rsidP="00795D88">
      <w:pPr>
        <w:pStyle w:val="gf9"/>
      </w:pPr>
      <w:r w:rsidRPr="002D112A">
        <w:lastRenderedPageBreak/>
        <w:t>у</w:t>
      </w:r>
      <w:r w:rsidR="00C147DF" w:rsidRPr="002D112A">
        <w:t xml:space="preserve">даление </w:t>
      </w:r>
      <w:r w:rsidR="00220643" w:rsidRPr="002D112A">
        <w:t xml:space="preserve">– нажать на кнопку </w:t>
      </w:r>
      <w:r w:rsidR="00220643" w:rsidRPr="002D112A">
        <w:rPr>
          <w:rStyle w:val="gfff4"/>
        </w:rPr>
        <w:t>Удалить</w:t>
      </w:r>
      <w:r w:rsidR="003A777F" w:rsidRPr="002D112A">
        <w:t xml:space="preserve"> в профиле организации. </w:t>
      </w:r>
    </w:p>
    <w:p w14:paraId="0513754F" w14:textId="3C76D7BA" w:rsidR="003A777F" w:rsidRPr="002D112A" w:rsidRDefault="003A777F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5D586D94" wp14:editId="2470BE94">
            <wp:extent cx="171450" cy="171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 xml:space="preserve">в </w:t>
      </w:r>
      <w:r w:rsidR="00573777" w:rsidRPr="002D112A">
        <w:rPr>
          <w:rStyle w:val="gffff1"/>
        </w:rPr>
        <w:t>с</w:t>
      </w:r>
      <w:r w:rsidRPr="002D112A">
        <w:rPr>
          <w:rStyle w:val="gffff1"/>
        </w:rPr>
        <w:t>истеме есть два типа школ: прямого (регионального) и</w:t>
      </w:r>
      <w:r w:rsidR="008720C6" w:rsidRPr="002D112A">
        <w:rPr>
          <w:rStyle w:val="gffff1"/>
        </w:rPr>
        <w:t> </w:t>
      </w:r>
      <w:r w:rsidRPr="002D112A">
        <w:rPr>
          <w:rStyle w:val="gffff1"/>
        </w:rPr>
        <w:t xml:space="preserve">косвенного (муниципального) подчинения. Сотрудник с ролью «Специалист РОУО» может редактировать и удалять только профили организаций прямого подчинения. </w:t>
      </w:r>
    </w:p>
    <w:p w14:paraId="56881BA8" w14:textId="77777777" w:rsidR="003A777F" w:rsidRPr="002D112A" w:rsidRDefault="003A777F" w:rsidP="00795D88">
      <w:pPr>
        <w:pStyle w:val="gff0"/>
        <w:keepNext/>
      </w:pPr>
      <w:r w:rsidRPr="002D112A">
        <w:t xml:space="preserve">Для создания организации необходимо: </w:t>
      </w:r>
    </w:p>
    <w:p w14:paraId="3E99F291" w14:textId="5B0E1FD8" w:rsidR="003A777F" w:rsidRPr="002D112A" w:rsidRDefault="00C147DF" w:rsidP="00824953">
      <w:pPr>
        <w:pStyle w:val="ga"/>
        <w:keepNext/>
        <w:numPr>
          <w:ilvl w:val="0"/>
          <w:numId w:val="14"/>
        </w:numPr>
      </w:pPr>
      <w:r w:rsidRPr="002D112A">
        <w:t xml:space="preserve">перейти </w:t>
      </w:r>
      <w:r w:rsidR="00220643" w:rsidRPr="002D112A">
        <w:t xml:space="preserve">в раздел </w:t>
      </w:r>
      <w:r w:rsidR="00220643" w:rsidRPr="002D112A">
        <w:rPr>
          <w:rStyle w:val="gfff4"/>
        </w:rPr>
        <w:t>Школы</w:t>
      </w:r>
      <w:r w:rsidR="003A777F" w:rsidRPr="002D112A">
        <w:t xml:space="preserve"> и выбрать </w:t>
      </w:r>
      <w:proofErr w:type="gramStart"/>
      <w:r w:rsidR="003A777F" w:rsidRPr="002D112A">
        <w:t>действие</w:t>
      </w:r>
      <w:proofErr w:type="gramEnd"/>
      <w:r w:rsidR="003A777F" w:rsidRPr="002D112A">
        <w:t xml:space="preserve"> </w:t>
      </w:r>
      <w:r w:rsidR="003A777F" w:rsidRPr="002D112A">
        <w:rPr>
          <w:rStyle w:val="gfff4"/>
        </w:rPr>
        <w:t>Создать школу</w:t>
      </w:r>
      <w:r w:rsidR="003A777F" w:rsidRPr="002D112A">
        <w:t xml:space="preserve"> (Рисунок </w:t>
      </w:r>
      <w:r w:rsidR="00B35CE8" w:rsidRPr="002D112A">
        <w:t>78</w:t>
      </w:r>
      <w:r w:rsidR="0017167C" w:rsidRPr="002D112A">
        <w:t>)</w:t>
      </w:r>
      <w:r w:rsidRPr="002D112A">
        <w:t>;</w:t>
      </w:r>
    </w:p>
    <w:p w14:paraId="449FAD42" w14:textId="3926F373" w:rsidR="003A777F" w:rsidRPr="002D112A" w:rsidRDefault="0017167C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26564D8F" wp14:editId="29BA7CBC">
            <wp:extent cx="5939790" cy="1337310"/>
            <wp:effectExtent l="19050" t="19050" r="22860" b="1524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373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2F1E070" w14:textId="283F605F" w:rsidR="00F30311" w:rsidRPr="002D112A" w:rsidRDefault="00F30311">
      <w:pPr>
        <w:pStyle w:val="ge"/>
      </w:pPr>
      <w:bookmarkStart w:id="136" w:name="_Ref25230157"/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Создать школу</w:t>
      </w:r>
      <w:bookmarkEnd w:id="136"/>
    </w:p>
    <w:p w14:paraId="2257A3D0" w14:textId="3F505A88" w:rsidR="004648D2" w:rsidRPr="002D112A" w:rsidRDefault="00C147DF" w:rsidP="00522048">
      <w:pPr>
        <w:pStyle w:val="ga"/>
        <w:keepNext/>
      </w:pPr>
      <w:r w:rsidRPr="002D112A">
        <w:t xml:space="preserve">заполнить </w:t>
      </w:r>
      <w:r w:rsidR="006A4E8D" w:rsidRPr="002D112A">
        <w:t>обязательные поля (Рисунок</w:t>
      </w:r>
      <w:r w:rsidR="00B35CE8" w:rsidRPr="002D112A">
        <w:t xml:space="preserve"> 79</w:t>
      </w:r>
      <w:r w:rsidR="00F30311" w:rsidRPr="002D112A">
        <w:t xml:space="preserve">): </w:t>
      </w:r>
    </w:p>
    <w:p w14:paraId="2404778C" w14:textId="4F773644" w:rsidR="00102223" w:rsidRPr="002D112A" w:rsidRDefault="00102223">
      <w:pPr>
        <w:pStyle w:val="ga"/>
        <w:numPr>
          <w:ilvl w:val="1"/>
          <w:numId w:val="52"/>
        </w:numPr>
      </w:pPr>
      <w:r w:rsidRPr="002D112A">
        <w:t>полное наименование ОО;</w:t>
      </w:r>
    </w:p>
    <w:p w14:paraId="6CE789B9" w14:textId="5D7D27FB" w:rsidR="00520EB3" w:rsidRPr="002D112A" w:rsidRDefault="00520EB3">
      <w:pPr>
        <w:pStyle w:val="ga"/>
        <w:numPr>
          <w:ilvl w:val="1"/>
          <w:numId w:val="52"/>
        </w:numPr>
      </w:pPr>
      <w:r w:rsidRPr="002D112A">
        <w:t xml:space="preserve">сокращённое наименование; </w:t>
      </w:r>
    </w:p>
    <w:p w14:paraId="05F982C8" w14:textId="6FA14430" w:rsidR="00F30311" w:rsidRPr="002D112A" w:rsidRDefault="00F30311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8C1CE7D" wp14:editId="0CE634A2">
            <wp:extent cx="5939790" cy="4260850"/>
            <wp:effectExtent l="19050" t="19050" r="22860" b="254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608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9F366EE" w14:textId="5736FDA2" w:rsidR="00F30311" w:rsidRPr="002D112A" w:rsidRDefault="00F30311" w:rsidP="00795D88">
      <w:pPr>
        <w:pStyle w:val="ge"/>
      </w:pPr>
      <w:bookmarkStart w:id="137" w:name="_Ref25230184"/>
      <w:r w:rsidRPr="002D112A">
        <w:t>Создание образовательной организации</w:t>
      </w:r>
      <w:bookmarkEnd w:id="137"/>
    </w:p>
    <w:p w14:paraId="60076FFE" w14:textId="77777777" w:rsidR="00ED4F15" w:rsidRPr="002D112A" w:rsidRDefault="00ED4F15">
      <w:pPr>
        <w:pStyle w:val="ga"/>
        <w:numPr>
          <w:ilvl w:val="1"/>
          <w:numId w:val="52"/>
        </w:numPr>
      </w:pPr>
      <w:r w:rsidRPr="002D112A">
        <w:t xml:space="preserve">ИНН; </w:t>
      </w:r>
    </w:p>
    <w:p w14:paraId="186042CF" w14:textId="77777777" w:rsidR="00ED4F15" w:rsidRPr="002D112A" w:rsidRDefault="00ED4F15">
      <w:pPr>
        <w:pStyle w:val="ga"/>
        <w:numPr>
          <w:ilvl w:val="1"/>
          <w:numId w:val="52"/>
        </w:numPr>
      </w:pPr>
      <w:r w:rsidRPr="002D112A">
        <w:lastRenderedPageBreak/>
        <w:t>управляющая организация (если управляющая организация – РОУО, будет создана школа прямого подчинения, если МОУО - косвенного);</w:t>
      </w:r>
    </w:p>
    <w:p w14:paraId="3FEFC961" w14:textId="0F42400A" w:rsidR="00ED4F15" w:rsidRPr="002D112A" w:rsidRDefault="00ED4F15">
      <w:pPr>
        <w:pStyle w:val="ga"/>
        <w:numPr>
          <w:ilvl w:val="1"/>
          <w:numId w:val="52"/>
        </w:numPr>
      </w:pPr>
      <w:r w:rsidRPr="002D112A">
        <w:t xml:space="preserve">адрес ОО (особенности ввода адреса описаны в пункте </w:t>
      </w:r>
      <w:r w:rsidRPr="002D112A">
        <w:fldChar w:fldCharType="begin"/>
      </w:r>
      <w:r w:rsidRPr="002D112A">
        <w:instrText xml:space="preserve"> REF _Ref25223538 \n \h  \* MERGEFORMAT </w:instrText>
      </w:r>
      <w:r w:rsidRPr="002D112A">
        <w:fldChar w:fldCharType="separate"/>
      </w:r>
      <w:r w:rsidR="00043F4F">
        <w:t>5.1.1.1</w:t>
      </w:r>
      <w:r w:rsidRPr="002D112A">
        <w:fldChar w:fldCharType="end"/>
      </w:r>
      <w:r w:rsidRPr="002D112A">
        <w:t xml:space="preserve">); </w:t>
      </w:r>
    </w:p>
    <w:p w14:paraId="204DA6DF" w14:textId="75EF071D" w:rsidR="00ED4F15" w:rsidRPr="002D112A" w:rsidRDefault="00ED4F15">
      <w:pPr>
        <w:pStyle w:val="ga"/>
        <w:numPr>
          <w:ilvl w:val="1"/>
          <w:numId w:val="52"/>
        </w:numPr>
      </w:pPr>
      <w:r w:rsidRPr="002D112A">
        <w:t>ОКТМО.</w:t>
      </w:r>
    </w:p>
    <w:p w14:paraId="271B09AD" w14:textId="4B89ED87" w:rsidR="00F30311" w:rsidRPr="002D112A" w:rsidRDefault="00F30311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056A426B" wp14:editId="5882A556">
            <wp:extent cx="171450" cy="171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Pr="002D112A">
        <w:rPr>
          <w:rStyle w:val="gffff1"/>
        </w:rPr>
        <w:t>всю остальную информацию об организации может заполнить сотрудник организации.</w:t>
      </w:r>
      <w:r w:rsidRPr="002D112A">
        <w:t xml:space="preserve"> </w:t>
      </w:r>
    </w:p>
    <w:p w14:paraId="1974DCA4" w14:textId="32EEA5DB" w:rsidR="00F30311" w:rsidRPr="002D112A" w:rsidRDefault="00C147DF" w:rsidP="00795D88">
      <w:pPr>
        <w:pStyle w:val="ga"/>
      </w:pPr>
      <w:r w:rsidRPr="002D112A">
        <w:t xml:space="preserve">нажать </w:t>
      </w:r>
      <w:r w:rsidR="006A4E8D" w:rsidRPr="002D112A">
        <w:t xml:space="preserve">на кнопку </w:t>
      </w:r>
      <w:r w:rsidR="006A4E8D" w:rsidRPr="002D112A">
        <w:rPr>
          <w:rStyle w:val="gfff4"/>
        </w:rPr>
        <w:t>Создать</w:t>
      </w:r>
      <w:r w:rsidR="00F30311" w:rsidRPr="002D112A">
        <w:t xml:space="preserve">. Новая организация появится в реестре образовательных организаций. </w:t>
      </w:r>
    </w:p>
    <w:p w14:paraId="73AD12FB" w14:textId="2E8E70AA" w:rsidR="00F30311" w:rsidRPr="002D112A" w:rsidRDefault="00F30311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54A60F46" wp14:editId="01A4C8A0">
            <wp:extent cx="171450" cy="1619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если образовательная организация имеет филиалы, необходимо создать отдельные организации (</w:t>
      </w:r>
      <w:r w:rsidR="00220643" w:rsidRPr="002D112A">
        <w:rPr>
          <w:rStyle w:val="gffff1"/>
        </w:rPr>
        <w:t>см под</w:t>
      </w:r>
      <w:r w:rsidRPr="002D112A">
        <w:rPr>
          <w:rStyle w:val="gffff1"/>
        </w:rPr>
        <w:t>раздел</w:t>
      </w:r>
      <w:r w:rsidR="00220643" w:rsidRPr="002D112A">
        <w:rPr>
          <w:rStyle w:val="gffff1"/>
        </w:rPr>
        <w:t xml:space="preserve"> </w:t>
      </w:r>
      <w:r w:rsidR="00220643" w:rsidRPr="002D112A">
        <w:rPr>
          <w:rStyle w:val="gffff1"/>
        </w:rPr>
        <w:fldChar w:fldCharType="begin"/>
      </w:r>
      <w:r w:rsidR="00220643" w:rsidRPr="002D112A">
        <w:rPr>
          <w:rStyle w:val="gffff1"/>
        </w:rPr>
        <w:instrText xml:space="preserve"> REF _Ref25154352 \n \h </w:instrText>
      </w:r>
      <w:r w:rsidR="00930598" w:rsidRPr="002D112A">
        <w:rPr>
          <w:rStyle w:val="gffff1"/>
        </w:rPr>
        <w:instrText xml:space="preserve"> \* MERGEFORMAT </w:instrText>
      </w:r>
      <w:r w:rsidR="00220643" w:rsidRPr="002D112A">
        <w:rPr>
          <w:rStyle w:val="gffff1"/>
        </w:rPr>
      </w:r>
      <w:r w:rsidR="00220643" w:rsidRPr="002D112A">
        <w:rPr>
          <w:rStyle w:val="gffff1"/>
        </w:rPr>
        <w:fldChar w:fldCharType="separate"/>
      </w:r>
      <w:r w:rsidR="00043F4F">
        <w:rPr>
          <w:rStyle w:val="gffff1"/>
        </w:rPr>
        <w:t>5.7.2</w:t>
      </w:r>
      <w:r w:rsidR="00220643" w:rsidRPr="002D112A">
        <w:rPr>
          <w:rStyle w:val="gffff1"/>
        </w:rPr>
        <w:fldChar w:fldCharType="end"/>
      </w:r>
      <w:r w:rsidRPr="002D112A">
        <w:rPr>
          <w:rStyle w:val="gffff1"/>
        </w:rPr>
        <w:t>)</w:t>
      </w:r>
      <w:r w:rsidRPr="002D112A">
        <w:t>.</w:t>
      </w:r>
    </w:p>
    <w:p w14:paraId="4ED420FC" w14:textId="50683519" w:rsidR="00F30311" w:rsidRPr="002D112A" w:rsidRDefault="00F30311" w:rsidP="00795D88">
      <w:pPr>
        <w:pStyle w:val="g30"/>
      </w:pPr>
      <w:bookmarkStart w:id="138" w:name="_Ref25154352"/>
      <w:r w:rsidRPr="002D112A">
        <w:t>Создание филиала организации</w:t>
      </w:r>
      <w:bookmarkEnd w:id="138"/>
      <w:r w:rsidRPr="002D112A">
        <w:t xml:space="preserve"> </w:t>
      </w:r>
    </w:p>
    <w:p w14:paraId="3B023A64" w14:textId="77777777" w:rsidR="00F30311" w:rsidRPr="002D112A" w:rsidRDefault="00F30311" w:rsidP="00795D88">
      <w:pPr>
        <w:pStyle w:val="gff0"/>
        <w:keepNext/>
      </w:pPr>
      <w:r w:rsidRPr="002D112A">
        <w:t xml:space="preserve">Для создания филиала необходимо: </w:t>
      </w:r>
    </w:p>
    <w:p w14:paraId="5F86D5CF" w14:textId="7D35590E" w:rsidR="00F30311" w:rsidRPr="002D112A" w:rsidRDefault="00C147DF" w:rsidP="00824953">
      <w:pPr>
        <w:pStyle w:val="ga"/>
        <w:numPr>
          <w:ilvl w:val="0"/>
          <w:numId w:val="15"/>
        </w:numPr>
      </w:pPr>
      <w:r w:rsidRPr="002D112A">
        <w:t xml:space="preserve">перейти </w:t>
      </w:r>
      <w:r w:rsidR="006A4E8D" w:rsidRPr="002D112A">
        <w:t xml:space="preserve">в раздел </w:t>
      </w:r>
      <w:r w:rsidR="006A4E8D" w:rsidRPr="002D112A">
        <w:rPr>
          <w:rStyle w:val="gfff4"/>
        </w:rPr>
        <w:t>Школы</w:t>
      </w:r>
      <w:r w:rsidR="00F30311" w:rsidRPr="002D112A">
        <w:t xml:space="preserve"> и выбрать </w:t>
      </w:r>
      <w:proofErr w:type="gramStart"/>
      <w:r w:rsidR="00F30311" w:rsidRPr="002D112A">
        <w:t>действие</w:t>
      </w:r>
      <w:proofErr w:type="gramEnd"/>
      <w:r w:rsidR="00F30311" w:rsidRPr="002D112A">
        <w:t xml:space="preserve"> </w:t>
      </w:r>
      <w:r w:rsidR="00F30311" w:rsidRPr="002D112A">
        <w:rPr>
          <w:rStyle w:val="gfff4"/>
        </w:rPr>
        <w:t>Создать школу</w:t>
      </w:r>
      <w:r w:rsidR="00F30311" w:rsidRPr="002D112A">
        <w:t xml:space="preserve">. Откроется страница создания организации; </w:t>
      </w:r>
    </w:p>
    <w:p w14:paraId="45FD750B" w14:textId="5F8E5C5A" w:rsidR="00930598" w:rsidRPr="002D112A" w:rsidRDefault="00C147DF" w:rsidP="004C5C31">
      <w:pPr>
        <w:pStyle w:val="ga"/>
      </w:pPr>
      <w:r w:rsidRPr="002D112A">
        <w:t xml:space="preserve">заполнить </w:t>
      </w:r>
      <w:r w:rsidR="00F30311" w:rsidRPr="002D112A">
        <w:t xml:space="preserve">обязательные поля: </w:t>
      </w:r>
    </w:p>
    <w:p w14:paraId="52530802" w14:textId="56671156" w:rsidR="00102223" w:rsidRPr="002D112A" w:rsidRDefault="00102223">
      <w:pPr>
        <w:pStyle w:val="ga"/>
        <w:numPr>
          <w:ilvl w:val="1"/>
          <w:numId w:val="52"/>
        </w:numPr>
      </w:pPr>
      <w:r w:rsidRPr="002D112A">
        <w:t>полное наименование ОО;</w:t>
      </w:r>
    </w:p>
    <w:p w14:paraId="75DA3E6C" w14:textId="0B4E7FB6" w:rsidR="00F30311" w:rsidRPr="002D112A" w:rsidRDefault="00F30311">
      <w:pPr>
        <w:pStyle w:val="ga"/>
        <w:numPr>
          <w:ilvl w:val="1"/>
          <w:numId w:val="52"/>
        </w:numPr>
      </w:pPr>
      <w:r w:rsidRPr="002D112A">
        <w:t xml:space="preserve">сокращённое наименование; </w:t>
      </w:r>
    </w:p>
    <w:p w14:paraId="3BAA81CF" w14:textId="4DB7CFDE" w:rsidR="00F30311" w:rsidRPr="002D112A" w:rsidRDefault="00F30311">
      <w:pPr>
        <w:pStyle w:val="ga"/>
        <w:numPr>
          <w:ilvl w:val="1"/>
          <w:numId w:val="52"/>
        </w:numPr>
      </w:pPr>
      <w:r w:rsidRPr="002D112A">
        <w:t xml:space="preserve">ИНН; </w:t>
      </w:r>
    </w:p>
    <w:p w14:paraId="1742B047" w14:textId="77777777" w:rsidR="00F30311" w:rsidRPr="002D112A" w:rsidRDefault="00F30311">
      <w:pPr>
        <w:pStyle w:val="ga"/>
        <w:numPr>
          <w:ilvl w:val="1"/>
          <w:numId w:val="52"/>
        </w:numPr>
      </w:pPr>
      <w:r w:rsidRPr="002D112A">
        <w:t xml:space="preserve">управляющая организация; </w:t>
      </w:r>
    </w:p>
    <w:p w14:paraId="7471519B" w14:textId="7CE0A0EF" w:rsidR="00F30311" w:rsidRPr="002D112A" w:rsidRDefault="00F30311">
      <w:pPr>
        <w:pStyle w:val="ga"/>
        <w:numPr>
          <w:ilvl w:val="1"/>
          <w:numId w:val="52"/>
        </w:numPr>
      </w:pPr>
      <w:r w:rsidRPr="002D112A">
        <w:t xml:space="preserve">адрес; </w:t>
      </w:r>
    </w:p>
    <w:p w14:paraId="3A54A1E4" w14:textId="7379C767" w:rsidR="00F30311" w:rsidRPr="002D112A" w:rsidRDefault="00F30311">
      <w:pPr>
        <w:pStyle w:val="ga"/>
        <w:numPr>
          <w:ilvl w:val="1"/>
          <w:numId w:val="52"/>
        </w:numPr>
      </w:pPr>
      <w:r w:rsidRPr="002D112A">
        <w:t>ОКТМО</w:t>
      </w:r>
      <w:r w:rsidR="00C147DF" w:rsidRPr="002D112A">
        <w:t>;</w:t>
      </w:r>
    </w:p>
    <w:p w14:paraId="5BD387F6" w14:textId="36255269" w:rsidR="00F30311" w:rsidRPr="002D112A" w:rsidRDefault="00C147DF" w:rsidP="00795D88">
      <w:pPr>
        <w:pStyle w:val="ga"/>
      </w:pPr>
      <w:r w:rsidRPr="002D112A">
        <w:t xml:space="preserve">в </w:t>
      </w:r>
      <w:r w:rsidR="00F30311" w:rsidRPr="002D112A">
        <w:t xml:space="preserve">поле </w:t>
      </w:r>
      <w:r w:rsidR="00F30311" w:rsidRPr="002D112A">
        <w:rPr>
          <w:rStyle w:val="gfff4"/>
        </w:rPr>
        <w:t>Головная организация</w:t>
      </w:r>
      <w:r w:rsidR="00F30311" w:rsidRPr="002D112A">
        <w:t xml:space="preserve"> указать организацию, к которой относится филиал; </w:t>
      </w:r>
    </w:p>
    <w:p w14:paraId="5D13C3EE" w14:textId="6EBE586B" w:rsidR="00F30311" w:rsidRPr="002D112A" w:rsidRDefault="00C147DF" w:rsidP="00795D88">
      <w:pPr>
        <w:pStyle w:val="ga"/>
      </w:pPr>
      <w:r w:rsidRPr="002D112A">
        <w:t xml:space="preserve">нажать </w:t>
      </w:r>
      <w:r w:rsidR="00AE5DA0" w:rsidRPr="002D112A">
        <w:t xml:space="preserve">на кнопку </w:t>
      </w:r>
      <w:r w:rsidR="00AE5DA0" w:rsidRPr="002D112A">
        <w:rPr>
          <w:rStyle w:val="gfff4"/>
        </w:rPr>
        <w:t>Создать</w:t>
      </w:r>
      <w:r w:rsidR="00F30311" w:rsidRPr="002D112A">
        <w:t>. Филиал появится в реест</w:t>
      </w:r>
      <w:r w:rsidR="00E02AD8" w:rsidRPr="002D112A">
        <w:t>ре образовательных организаций.</w:t>
      </w:r>
    </w:p>
    <w:p w14:paraId="5A5059F3" w14:textId="6B43C167" w:rsidR="00F30311" w:rsidRPr="002D112A" w:rsidRDefault="00F30311" w:rsidP="00795D88">
      <w:pPr>
        <w:pStyle w:val="g30"/>
      </w:pPr>
      <w:r w:rsidRPr="002D112A">
        <w:t xml:space="preserve">Просмотр и редактирование организации </w:t>
      </w:r>
    </w:p>
    <w:p w14:paraId="5797ACF9" w14:textId="5EAF58EB" w:rsidR="00F30311" w:rsidRPr="002D112A" w:rsidRDefault="00F30311" w:rsidP="00795D88">
      <w:pPr>
        <w:pStyle w:val="gff0"/>
      </w:pPr>
      <w:r w:rsidRPr="002D112A">
        <w:t>Сотрудник с ролью «Специалист РОУО» может редактировать информацию об</w:t>
      </w:r>
      <w:r w:rsidR="008720C6" w:rsidRPr="002D112A">
        <w:t> </w:t>
      </w:r>
      <w:r w:rsidRPr="002D112A">
        <w:t xml:space="preserve">организациях прямого подчинения на вкладке </w:t>
      </w:r>
      <w:r w:rsidRPr="002D112A">
        <w:rPr>
          <w:rStyle w:val="gfff4"/>
        </w:rPr>
        <w:t>Общая информация</w:t>
      </w:r>
      <w:r w:rsidRPr="002D112A">
        <w:t xml:space="preserve"> и просматривать информацию об организациях косвенного и прямого подчинения. </w:t>
      </w:r>
    </w:p>
    <w:p w14:paraId="70D3A34C" w14:textId="77777777" w:rsidR="00F30311" w:rsidRPr="002D112A" w:rsidRDefault="00F30311" w:rsidP="00795D88">
      <w:pPr>
        <w:pStyle w:val="gff0"/>
        <w:keepNext/>
      </w:pPr>
      <w:r w:rsidRPr="002D112A">
        <w:t xml:space="preserve">Для просмотра доступны вкладки: </w:t>
      </w:r>
    </w:p>
    <w:p w14:paraId="022C8875" w14:textId="0CE62594" w:rsidR="00F30311" w:rsidRPr="002D112A" w:rsidRDefault="00F30311" w:rsidP="00795D88">
      <w:pPr>
        <w:pStyle w:val="gf9"/>
      </w:pPr>
      <w:r w:rsidRPr="002D112A">
        <w:t xml:space="preserve">общая информация; </w:t>
      </w:r>
    </w:p>
    <w:p w14:paraId="017BAF13" w14:textId="743C4893" w:rsidR="00F30311" w:rsidRPr="002D112A" w:rsidRDefault="00F30311" w:rsidP="00795D88">
      <w:pPr>
        <w:pStyle w:val="gf9"/>
      </w:pPr>
      <w:r w:rsidRPr="002D112A">
        <w:t xml:space="preserve">список заявлений; </w:t>
      </w:r>
    </w:p>
    <w:p w14:paraId="00F812B9" w14:textId="47B916E1" w:rsidR="00F30311" w:rsidRPr="002D112A" w:rsidRDefault="00F30311" w:rsidP="00795D88">
      <w:pPr>
        <w:pStyle w:val="gf9"/>
      </w:pPr>
      <w:r w:rsidRPr="002D112A">
        <w:lastRenderedPageBreak/>
        <w:t xml:space="preserve">контингент; </w:t>
      </w:r>
    </w:p>
    <w:p w14:paraId="47F2EAC3" w14:textId="22AF89BC" w:rsidR="00F30311" w:rsidRPr="002D112A" w:rsidRDefault="00F30311" w:rsidP="00795D88">
      <w:pPr>
        <w:pStyle w:val="gf9"/>
      </w:pPr>
      <w:r w:rsidRPr="002D112A">
        <w:t xml:space="preserve">адреса, привязанные к организации (только для школ муниципального подчинения); </w:t>
      </w:r>
    </w:p>
    <w:p w14:paraId="24EF35E8" w14:textId="6D649FE5" w:rsidR="00F30311" w:rsidRPr="002D112A" w:rsidRDefault="00F30311" w:rsidP="00795D88">
      <w:pPr>
        <w:pStyle w:val="gf9"/>
      </w:pPr>
      <w:r w:rsidRPr="002D112A">
        <w:t>приём заявлений.</w:t>
      </w:r>
    </w:p>
    <w:p w14:paraId="76C4739A" w14:textId="476E770F" w:rsidR="00F30311" w:rsidRPr="002D112A" w:rsidRDefault="00F30311" w:rsidP="00795D88">
      <w:pPr>
        <w:pStyle w:val="g30"/>
      </w:pPr>
      <w:r w:rsidRPr="002D112A">
        <w:t>Удаление организации</w:t>
      </w:r>
    </w:p>
    <w:p w14:paraId="1375D231" w14:textId="77777777" w:rsidR="00F30311" w:rsidRPr="002D112A" w:rsidRDefault="00F30311" w:rsidP="00795D88">
      <w:pPr>
        <w:pStyle w:val="gff0"/>
        <w:keepNext/>
      </w:pPr>
      <w:r w:rsidRPr="002D112A">
        <w:t xml:space="preserve">Сотрудник с ролью «Специалист РОУО» может удалить образовательную организацию прямого подчинения, если выполнены условия: </w:t>
      </w:r>
    </w:p>
    <w:p w14:paraId="2A0D5A39" w14:textId="69316355" w:rsidR="00F30311" w:rsidRPr="002D112A" w:rsidRDefault="00F30311" w:rsidP="00795D88">
      <w:pPr>
        <w:pStyle w:val="gf9"/>
      </w:pPr>
      <w:r w:rsidRPr="002D112A">
        <w:t xml:space="preserve">организация не указана в профиле пользователя; </w:t>
      </w:r>
    </w:p>
    <w:p w14:paraId="5D4B0DEE" w14:textId="26BCB0B6" w:rsidR="00F30311" w:rsidRPr="002D112A" w:rsidRDefault="00F30311" w:rsidP="00795D88">
      <w:pPr>
        <w:pStyle w:val="gf9"/>
      </w:pPr>
      <w:r w:rsidRPr="002D112A">
        <w:t xml:space="preserve">организация не включена в состав образовательного микрорайона; </w:t>
      </w:r>
    </w:p>
    <w:p w14:paraId="23623968" w14:textId="2FD4011F" w:rsidR="00F30311" w:rsidRPr="002D112A" w:rsidRDefault="00F30311" w:rsidP="00795D88">
      <w:pPr>
        <w:pStyle w:val="gf9"/>
      </w:pPr>
      <w:r w:rsidRPr="002D112A">
        <w:t xml:space="preserve">организация не указана в профиле филиала организации; </w:t>
      </w:r>
    </w:p>
    <w:p w14:paraId="0A410B5F" w14:textId="3E751792" w:rsidR="00F30311" w:rsidRPr="002D112A" w:rsidRDefault="00F30311" w:rsidP="00795D88">
      <w:pPr>
        <w:pStyle w:val="gf9"/>
      </w:pPr>
      <w:r w:rsidRPr="002D112A">
        <w:t>организация не фигурирует в созданных приказах «О</w:t>
      </w:r>
      <w:r w:rsidR="00AE5DA0" w:rsidRPr="002D112A">
        <w:t> </w:t>
      </w:r>
      <w:r w:rsidRPr="002D112A">
        <w:t>зачислении»</w:t>
      </w:r>
      <w:r w:rsidR="00AE5DA0" w:rsidRPr="002D112A">
        <w:t> </w:t>
      </w:r>
      <w:r w:rsidRPr="002D112A">
        <w:t>/</w:t>
      </w:r>
      <w:r w:rsidR="00AE5DA0" w:rsidRPr="002D112A">
        <w:t> </w:t>
      </w:r>
      <w:r w:rsidRPr="002D112A">
        <w:t>«Об</w:t>
      </w:r>
      <w:r w:rsidR="00AE5DA0" w:rsidRPr="002D112A">
        <w:t> </w:t>
      </w:r>
      <w:r w:rsidRPr="002D112A">
        <w:t xml:space="preserve">отчислении»; </w:t>
      </w:r>
    </w:p>
    <w:p w14:paraId="7C5E0503" w14:textId="59720EE2" w:rsidR="00F30311" w:rsidRPr="002D112A" w:rsidRDefault="00F30311" w:rsidP="00795D88">
      <w:pPr>
        <w:pStyle w:val="gf9"/>
      </w:pPr>
      <w:r w:rsidRPr="002D112A">
        <w:t xml:space="preserve">в организации отсутствуют классы; </w:t>
      </w:r>
    </w:p>
    <w:p w14:paraId="3DF34B90" w14:textId="07B1EB51" w:rsidR="00F30311" w:rsidRPr="002D112A" w:rsidRDefault="00F30311" w:rsidP="00795D88">
      <w:pPr>
        <w:pStyle w:val="gf9"/>
      </w:pPr>
      <w:r w:rsidRPr="002D112A">
        <w:t xml:space="preserve">в организации отсутствуют заявления; </w:t>
      </w:r>
    </w:p>
    <w:p w14:paraId="46E3AA28" w14:textId="1491D7E1" w:rsidR="00F30311" w:rsidRPr="002D112A" w:rsidRDefault="00F30311" w:rsidP="00795D88">
      <w:pPr>
        <w:pStyle w:val="gf9"/>
      </w:pPr>
      <w:r w:rsidRPr="002D112A">
        <w:t>в организации отс</w:t>
      </w:r>
      <w:r w:rsidR="006A4E8D" w:rsidRPr="002D112A">
        <w:t xml:space="preserve">утствуют личные дела в разделе </w:t>
      </w:r>
      <w:r w:rsidR="006A4E8D" w:rsidRPr="002D112A">
        <w:rPr>
          <w:b/>
        </w:rPr>
        <w:t>Контингент</w:t>
      </w:r>
      <w:r w:rsidRPr="002D112A">
        <w:t xml:space="preserve">. </w:t>
      </w:r>
    </w:p>
    <w:p w14:paraId="27038CBC" w14:textId="7E8DE7DC" w:rsidR="00F30311" w:rsidRPr="002D112A" w:rsidRDefault="00F30311" w:rsidP="00795D88">
      <w:pPr>
        <w:pStyle w:val="g30"/>
      </w:pPr>
      <w:r w:rsidRPr="002D112A">
        <w:t xml:space="preserve">Поиск организации </w:t>
      </w:r>
    </w:p>
    <w:p w14:paraId="4E3AD7B8" w14:textId="13A4395D" w:rsidR="00F30311" w:rsidRPr="002D112A" w:rsidRDefault="00F30311" w:rsidP="00795D88">
      <w:pPr>
        <w:pStyle w:val="gff6"/>
      </w:pPr>
      <w:r w:rsidRPr="002D112A">
        <w:t xml:space="preserve">Поиск осуществляется по следующим критериям </w:t>
      </w:r>
      <w:r w:rsidR="006A4E8D" w:rsidRPr="002D112A">
        <w:t>(Рисунок</w:t>
      </w:r>
      <w:r w:rsidR="00B35CE8" w:rsidRPr="002D112A">
        <w:t xml:space="preserve"> 80</w:t>
      </w:r>
      <w:r w:rsidRPr="002D112A">
        <w:t xml:space="preserve">): </w:t>
      </w:r>
    </w:p>
    <w:p w14:paraId="42729C5D" w14:textId="4E98C4A6" w:rsidR="00F30311" w:rsidRPr="002D112A" w:rsidRDefault="00F30311" w:rsidP="00795D88">
      <w:pPr>
        <w:pStyle w:val="gf9"/>
      </w:pPr>
      <w:r w:rsidRPr="002D112A">
        <w:t xml:space="preserve">учебный год; </w:t>
      </w:r>
    </w:p>
    <w:p w14:paraId="41E5728D" w14:textId="55BCECDE" w:rsidR="00F30311" w:rsidRPr="002D112A" w:rsidRDefault="00F30311" w:rsidP="00795D88">
      <w:pPr>
        <w:pStyle w:val="gf9"/>
      </w:pPr>
      <w:r w:rsidRPr="002D112A">
        <w:t xml:space="preserve">наименование; </w:t>
      </w:r>
    </w:p>
    <w:p w14:paraId="1A68721A" w14:textId="4BD7F550" w:rsidR="00F30311" w:rsidRPr="002D112A" w:rsidRDefault="00F30311" w:rsidP="00795D88">
      <w:pPr>
        <w:pStyle w:val="gf9"/>
      </w:pPr>
      <w:r w:rsidRPr="002D112A">
        <w:t xml:space="preserve">адрес; </w:t>
      </w:r>
    </w:p>
    <w:p w14:paraId="33EE11FC" w14:textId="36EAD0C9" w:rsidR="00F30311" w:rsidRPr="002D112A" w:rsidRDefault="00F30311" w:rsidP="00795D88">
      <w:pPr>
        <w:pStyle w:val="gf9"/>
      </w:pPr>
      <w:r w:rsidRPr="002D112A">
        <w:t xml:space="preserve">директор; </w:t>
      </w:r>
    </w:p>
    <w:p w14:paraId="4F34AF69" w14:textId="695876E0" w:rsidR="00F30311" w:rsidRPr="002D112A" w:rsidRDefault="00F30311" w:rsidP="00795D88">
      <w:pPr>
        <w:pStyle w:val="gf9"/>
      </w:pPr>
      <w:r w:rsidRPr="002D112A">
        <w:t xml:space="preserve">тип подчинения; </w:t>
      </w:r>
    </w:p>
    <w:p w14:paraId="40AEE441" w14:textId="138DAC70" w:rsidR="00F30311" w:rsidRPr="002D112A" w:rsidRDefault="00F30311" w:rsidP="00795D88">
      <w:pPr>
        <w:pStyle w:val="gf9"/>
      </w:pPr>
      <w:r w:rsidRPr="002D112A">
        <w:t xml:space="preserve">параллель (для поиска организаций со свободными местами в конкретной параллели); </w:t>
      </w:r>
    </w:p>
    <w:p w14:paraId="107771F9" w14:textId="5F77B939" w:rsidR="00F30311" w:rsidRPr="002D112A" w:rsidRDefault="00F30311" w:rsidP="00795D88">
      <w:pPr>
        <w:pStyle w:val="gf9"/>
      </w:pPr>
      <w:r w:rsidRPr="002D112A">
        <w:t>любой текстовый кри</w:t>
      </w:r>
      <w:r w:rsidR="00520EB3" w:rsidRPr="002D112A">
        <w:t>терий в общей поисковой строке.</w:t>
      </w:r>
    </w:p>
    <w:p w14:paraId="5B8AA2F7" w14:textId="14922D50" w:rsidR="00F30311" w:rsidRPr="002D112A" w:rsidRDefault="0015638B" w:rsidP="00795D88">
      <w:pPr>
        <w:pStyle w:val="gff0"/>
        <w:keepNext/>
      </w:pPr>
      <w:r w:rsidRPr="002D112A">
        <w:lastRenderedPageBreak/>
        <w:t>Для применения заданных критериев необходимо н</w:t>
      </w:r>
      <w:r w:rsidR="006A4E8D" w:rsidRPr="002D112A">
        <w:t xml:space="preserve">ажать на кнопку </w:t>
      </w:r>
      <w:r w:rsidR="006A4E8D" w:rsidRPr="002D112A">
        <w:rPr>
          <w:rStyle w:val="gfff4"/>
        </w:rPr>
        <w:t>Найти</w:t>
      </w:r>
      <w:r w:rsidR="00F30311" w:rsidRPr="002D112A">
        <w:t xml:space="preserve">. Результаты поиска отобразятся в реестре организаций. </w:t>
      </w:r>
    </w:p>
    <w:p w14:paraId="2F8493CD" w14:textId="1E9E1286" w:rsidR="00F30311" w:rsidRPr="002D112A" w:rsidRDefault="00096195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31396BA2" wp14:editId="003443F5">
            <wp:extent cx="5939790" cy="2895600"/>
            <wp:effectExtent l="19050" t="19050" r="22860" b="190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b="4980"/>
                    <a:stretch/>
                  </pic:blipFill>
                  <pic:spPr bwMode="auto">
                    <a:xfrm>
                      <a:off x="0" y="0"/>
                      <a:ext cx="5939790" cy="2895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CA5A7" w14:textId="39793C2D" w:rsidR="00096195" w:rsidRPr="002D112A" w:rsidRDefault="00096195" w:rsidP="00795D88">
      <w:pPr>
        <w:pStyle w:val="ge"/>
      </w:pPr>
      <w:bookmarkStart w:id="139" w:name="_Ref25230329"/>
      <w:r w:rsidRPr="002D112A">
        <w:t>Поиск организаций в реестре</w:t>
      </w:r>
      <w:bookmarkEnd w:id="139"/>
    </w:p>
    <w:p w14:paraId="638B80B5" w14:textId="45A47D5C" w:rsidR="00F30311" w:rsidRPr="002D112A" w:rsidRDefault="00E02AD8" w:rsidP="00522048">
      <w:pPr>
        <w:pStyle w:val="gff0"/>
        <w:rPr>
          <w:sz w:val="22"/>
          <w:szCs w:val="22"/>
        </w:rPr>
      </w:pPr>
      <w:r w:rsidRPr="002D112A">
        <w:rPr>
          <w:noProof/>
          <w:lang w:eastAsia="ru-RU"/>
        </w:rPr>
        <w:drawing>
          <wp:inline distT="0" distB="0" distL="0" distR="0" wp14:anchorId="506AB06F" wp14:editId="27FF7442">
            <wp:extent cx="171450" cy="17145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rPr>
          <w:rStyle w:val="gff5"/>
        </w:rPr>
        <w:t xml:space="preserve"> </w:t>
      </w:r>
      <w:r w:rsidR="00F30311" w:rsidRPr="002D112A">
        <w:rPr>
          <w:rStyle w:val="gffff1"/>
        </w:rPr>
        <w:t xml:space="preserve">для очистки полей поиска нужно выбрать </w:t>
      </w:r>
      <w:proofErr w:type="gramStart"/>
      <w:r w:rsidR="00F30311" w:rsidRPr="002D112A">
        <w:rPr>
          <w:rStyle w:val="gffff1"/>
        </w:rPr>
        <w:t>действие</w:t>
      </w:r>
      <w:proofErr w:type="gramEnd"/>
      <w:r w:rsidR="00F30311" w:rsidRPr="002D112A">
        <w:rPr>
          <w:rStyle w:val="gffff1"/>
        </w:rPr>
        <w:t xml:space="preserve"> </w:t>
      </w:r>
      <w:r w:rsidR="00F30311" w:rsidRPr="002D112A">
        <w:rPr>
          <w:rStyle w:val="gffff1"/>
          <w:b/>
        </w:rPr>
        <w:t>Очистить поля.</w:t>
      </w:r>
      <w:r w:rsidR="00F30311" w:rsidRPr="002D112A">
        <w:rPr>
          <w:i/>
          <w:iCs/>
          <w:sz w:val="22"/>
          <w:szCs w:val="22"/>
        </w:rPr>
        <w:t xml:space="preserve"> </w:t>
      </w:r>
    </w:p>
    <w:p w14:paraId="79D589ED" w14:textId="0E1BCAF7" w:rsidR="00F30311" w:rsidRPr="002D112A" w:rsidRDefault="00F30311" w:rsidP="00795D88">
      <w:pPr>
        <w:pStyle w:val="g30"/>
      </w:pPr>
      <w:r w:rsidRPr="002D112A">
        <w:t xml:space="preserve">Печать и экспорт списка организаций </w:t>
      </w:r>
    </w:p>
    <w:p w14:paraId="101931B3" w14:textId="1E395E7B" w:rsidR="00F30311" w:rsidRPr="002D112A" w:rsidRDefault="0015638B" w:rsidP="004C5C31">
      <w:pPr>
        <w:pStyle w:val="gff6"/>
      </w:pPr>
      <w:r w:rsidRPr="002D112A">
        <w:t>Со с</w:t>
      </w:r>
      <w:r w:rsidR="00F30311" w:rsidRPr="002D112A">
        <w:t>пис</w:t>
      </w:r>
      <w:r w:rsidR="006A4E8D" w:rsidRPr="002D112A">
        <w:t>к</w:t>
      </w:r>
      <w:r w:rsidRPr="002D112A">
        <w:t>ом</w:t>
      </w:r>
      <w:r w:rsidR="006A4E8D" w:rsidRPr="002D112A">
        <w:t xml:space="preserve"> организаций </w:t>
      </w:r>
      <w:r w:rsidRPr="002D112A">
        <w:t xml:space="preserve">можно совершать следующие действия </w:t>
      </w:r>
      <w:r w:rsidR="006A4E8D" w:rsidRPr="002D112A">
        <w:t>можно (</w:t>
      </w:r>
      <w:r w:rsidRPr="002D112A">
        <w:t>р</w:t>
      </w:r>
      <w:r w:rsidR="006A4E8D" w:rsidRPr="002D112A">
        <w:t>исунок</w:t>
      </w:r>
      <w:r w:rsidRPr="002D112A">
        <w:t> </w:t>
      </w:r>
      <w:r w:rsidR="00B35CE8" w:rsidRPr="002D112A">
        <w:t>81</w:t>
      </w:r>
      <w:r w:rsidR="00F30311" w:rsidRPr="002D112A">
        <w:t xml:space="preserve">): </w:t>
      </w:r>
    </w:p>
    <w:p w14:paraId="31946962" w14:textId="72D6948D" w:rsidR="00F30311" w:rsidRPr="002D112A" w:rsidRDefault="00C147DF" w:rsidP="004C5C31">
      <w:pPr>
        <w:pStyle w:val="ga"/>
        <w:keepNext/>
        <w:numPr>
          <w:ilvl w:val="0"/>
          <w:numId w:val="16"/>
        </w:numPr>
      </w:pPr>
      <w:r w:rsidRPr="002D112A">
        <w:t xml:space="preserve">распечатать </w:t>
      </w:r>
      <w:r w:rsidR="00F30311" w:rsidRPr="002D112A">
        <w:t>– нажать на кнопку</w:t>
      </w:r>
      <w:r w:rsidR="00DE3713" w:rsidRPr="002D112A">
        <w:t xml:space="preserve"> </w:t>
      </w:r>
      <w:r w:rsidR="00DE3713" w:rsidRPr="002D112A">
        <w:rPr>
          <w:rStyle w:val="gfff4"/>
        </w:rPr>
        <w:t>Распечатать список</w:t>
      </w:r>
      <w:r w:rsidR="00F30311" w:rsidRPr="002D112A">
        <w:t xml:space="preserve">; </w:t>
      </w:r>
    </w:p>
    <w:p w14:paraId="259BA7C6" w14:textId="2D0DCD99" w:rsidR="00F30311" w:rsidRPr="002D112A" w:rsidRDefault="00C147DF" w:rsidP="004C5C31">
      <w:pPr>
        <w:pStyle w:val="ga"/>
        <w:keepNext/>
      </w:pPr>
      <w:r w:rsidRPr="002D112A">
        <w:t xml:space="preserve">экспортировать </w:t>
      </w:r>
      <w:r w:rsidR="00F30311" w:rsidRPr="002D112A">
        <w:t>в формат</w:t>
      </w:r>
      <w:r w:rsidR="0015638B" w:rsidRPr="002D112A">
        <w:t xml:space="preserve"> электронных таблиц </w:t>
      </w:r>
      <w:r w:rsidR="00DE3713" w:rsidRPr="002D112A">
        <w:t>– нажать на кнопку</w:t>
      </w:r>
      <w:r w:rsidR="00DE3713" w:rsidRPr="002D112A">
        <w:rPr>
          <w:b/>
        </w:rPr>
        <w:t xml:space="preserve"> </w:t>
      </w:r>
      <w:r w:rsidR="00DE3713" w:rsidRPr="002D112A">
        <w:rPr>
          <w:rStyle w:val="gfff4"/>
        </w:rPr>
        <w:t>XLS</w:t>
      </w:r>
      <w:r w:rsidR="00F30311" w:rsidRPr="002D112A">
        <w:t xml:space="preserve">. </w:t>
      </w:r>
    </w:p>
    <w:p w14:paraId="53F46D0F" w14:textId="5C21825E" w:rsidR="0017167C" w:rsidRPr="002D112A" w:rsidRDefault="0017167C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CF62BAE" wp14:editId="3233E1AF">
            <wp:extent cx="5939790" cy="2094865"/>
            <wp:effectExtent l="19050" t="19050" r="22860" b="196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9486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14ECD90" w14:textId="5867D2F0" w:rsidR="006A4E8D" w:rsidRPr="002D112A" w:rsidRDefault="006A4E8D" w:rsidP="00795D88">
      <w:pPr>
        <w:pStyle w:val="ge"/>
      </w:pPr>
      <w:bookmarkStart w:id="140" w:name="_Ref25230384"/>
      <w:r w:rsidRPr="002D112A">
        <w:t>Печать и экспорт списка организаций</w:t>
      </w:r>
      <w:bookmarkEnd w:id="140"/>
    </w:p>
    <w:p w14:paraId="19968FF0" w14:textId="77777777" w:rsidR="003D42BE" w:rsidRPr="002D112A" w:rsidRDefault="003D42BE" w:rsidP="00795D88">
      <w:pPr>
        <w:pStyle w:val="g30"/>
      </w:pPr>
      <w:r w:rsidRPr="002D112A">
        <w:lastRenderedPageBreak/>
        <w:t xml:space="preserve">Привязка организации к микрорайону </w:t>
      </w:r>
    </w:p>
    <w:p w14:paraId="401CB2DE" w14:textId="7D438E32" w:rsidR="003D42BE" w:rsidRPr="002D112A" w:rsidRDefault="003D42BE" w:rsidP="00522048">
      <w:pPr>
        <w:pStyle w:val="gff6"/>
      </w:pPr>
      <w:r w:rsidRPr="002D112A">
        <w:t xml:space="preserve">В реестре образовательных организаций (раздел </w:t>
      </w:r>
      <w:r w:rsidRPr="002D112A">
        <w:rPr>
          <w:rStyle w:val="gfff4"/>
        </w:rPr>
        <w:t>Школы</w:t>
      </w:r>
      <w:r w:rsidRPr="002D112A">
        <w:t xml:space="preserve">) </w:t>
      </w:r>
      <w:r w:rsidR="0000795F" w:rsidRPr="002D112A">
        <w:t>пользователю с ролью «Специалист МОУО» доступна возможность привязки одной или нескольких</w:t>
      </w:r>
      <w:r w:rsidRPr="002D112A">
        <w:t xml:space="preserve"> организаций к созданному образовательному микрорайону. Для этого необходимо: </w:t>
      </w:r>
    </w:p>
    <w:p w14:paraId="2806CFD5" w14:textId="4D4F6AD7" w:rsidR="003D42BE" w:rsidRPr="002D112A" w:rsidRDefault="0000795F" w:rsidP="00824953">
      <w:pPr>
        <w:pStyle w:val="ga"/>
        <w:numPr>
          <w:ilvl w:val="0"/>
          <w:numId w:val="18"/>
        </w:numPr>
      </w:pPr>
      <w:r w:rsidRPr="002D112A">
        <w:t xml:space="preserve">перейти в раздел </w:t>
      </w:r>
      <w:r w:rsidRPr="002D112A">
        <w:rPr>
          <w:rStyle w:val="gfff4"/>
        </w:rPr>
        <w:t>Школы</w:t>
      </w:r>
      <w:r w:rsidR="003D42BE" w:rsidRPr="002D112A">
        <w:t xml:space="preserve">; </w:t>
      </w:r>
    </w:p>
    <w:p w14:paraId="285FE869" w14:textId="6AF969ED" w:rsidR="003D42BE" w:rsidRPr="002D112A" w:rsidRDefault="00ED0937" w:rsidP="00795D88">
      <w:pPr>
        <w:pStyle w:val="ga"/>
      </w:pPr>
      <w:r w:rsidRPr="002D112A">
        <w:t>установить флажки напротив ОО</w:t>
      </w:r>
      <w:r w:rsidR="003D42BE" w:rsidRPr="002D112A">
        <w:t xml:space="preserve">, которые необходимо привязать к микрорайону; </w:t>
      </w:r>
    </w:p>
    <w:p w14:paraId="0263C94F" w14:textId="50D5A567" w:rsidR="003D42BE" w:rsidRPr="002D112A" w:rsidRDefault="003D42BE" w:rsidP="00795D88">
      <w:pPr>
        <w:pStyle w:val="ga"/>
      </w:pPr>
      <w:r w:rsidRPr="002D112A">
        <w:t xml:space="preserve">выбрать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Привязать к микрорайону</w:t>
      </w:r>
      <w:r w:rsidRPr="002D112A">
        <w:t xml:space="preserve"> (</w:t>
      </w:r>
      <w:r w:rsidR="00ED0937" w:rsidRPr="002D112A">
        <w:t>р</w:t>
      </w:r>
      <w:r w:rsidRPr="002D112A">
        <w:t>исунок</w:t>
      </w:r>
      <w:r w:rsidR="00B35CE8" w:rsidRPr="002D112A">
        <w:t xml:space="preserve"> 82</w:t>
      </w:r>
      <w:r w:rsidRPr="002D112A">
        <w:t xml:space="preserve">); </w:t>
      </w:r>
    </w:p>
    <w:p w14:paraId="492E81EA" w14:textId="0B4B7AAD" w:rsidR="003D42BE" w:rsidRPr="002D112A" w:rsidRDefault="0000795F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9ADFC49" wp14:editId="245FEF08">
            <wp:extent cx="5939790" cy="1871980"/>
            <wp:effectExtent l="19050" t="19050" r="22860" b="1397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7198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83AB9EA" w14:textId="74261C8E" w:rsidR="003D42BE" w:rsidRPr="002D112A" w:rsidRDefault="003D42BE" w:rsidP="00795D88">
      <w:pPr>
        <w:pStyle w:val="ge"/>
      </w:pPr>
      <w:bookmarkStart w:id="141" w:name="_Ref25230401"/>
      <w:r w:rsidRPr="002D112A">
        <w:t>Кнопка привязки организации к микрорайону</w:t>
      </w:r>
      <w:bookmarkEnd w:id="141"/>
      <w:r w:rsidRPr="002D112A">
        <w:t xml:space="preserve"> </w:t>
      </w:r>
    </w:p>
    <w:p w14:paraId="1FFB1090" w14:textId="3BE060C9" w:rsidR="003D42BE" w:rsidRPr="002D112A" w:rsidRDefault="003D42BE" w:rsidP="00795D88">
      <w:pPr>
        <w:pStyle w:val="ga"/>
      </w:pPr>
      <w:r w:rsidRPr="002D112A">
        <w:t xml:space="preserve">выбрать учебный </w:t>
      </w:r>
      <w:r w:rsidR="0000795F" w:rsidRPr="002D112A">
        <w:t>год и микрорайон</w:t>
      </w:r>
      <w:r w:rsidRPr="002D112A">
        <w:t xml:space="preserve">; </w:t>
      </w:r>
    </w:p>
    <w:p w14:paraId="395C0E0A" w14:textId="49FD7F18" w:rsidR="003D42BE" w:rsidRPr="002D112A" w:rsidRDefault="006A4E8D" w:rsidP="00795D88">
      <w:pPr>
        <w:pStyle w:val="ga"/>
      </w:pPr>
      <w:r w:rsidRPr="002D112A">
        <w:t xml:space="preserve">нажать на кнопку </w:t>
      </w:r>
      <w:r w:rsidRPr="002D112A">
        <w:rPr>
          <w:b/>
        </w:rPr>
        <w:t>Привязать</w:t>
      </w:r>
      <w:r w:rsidR="00C147DF" w:rsidRPr="002D112A">
        <w:t>, в</w:t>
      </w:r>
      <w:r w:rsidR="003D42BE" w:rsidRPr="002D112A">
        <w:t>ыбранные организации будут привязаны к</w:t>
      </w:r>
      <w:r w:rsidR="008720C6" w:rsidRPr="002D112A">
        <w:t> </w:t>
      </w:r>
      <w:r w:rsidR="003D42BE" w:rsidRPr="002D112A">
        <w:t xml:space="preserve">указанному микрорайону в выбранном учебном году. </w:t>
      </w:r>
    </w:p>
    <w:p w14:paraId="394DDEB9" w14:textId="77AE2605" w:rsidR="00B93720" w:rsidRPr="002D112A" w:rsidRDefault="00B93720" w:rsidP="00B93720">
      <w:pPr>
        <w:pStyle w:val="g20"/>
      </w:pPr>
      <w:bookmarkStart w:id="142" w:name="_Toc146203621"/>
      <w:r w:rsidRPr="002D112A">
        <w:t>Раздел Микрорайоны</w:t>
      </w:r>
      <w:bookmarkEnd w:id="142"/>
    </w:p>
    <w:p w14:paraId="0A12A195" w14:textId="181F105A" w:rsidR="00581D48" w:rsidRPr="002D112A" w:rsidRDefault="00581D48" w:rsidP="005C28D1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Микрорайоны</w:t>
      </w:r>
      <w:r w:rsidRPr="002D112A">
        <w:t xml:space="preserve"> доступен для редактирования пользователю с ролью «Специалист МОУО</w:t>
      </w:r>
      <w:r w:rsidRPr="002D112A">
        <w:rPr>
          <w:rStyle w:val="afff9"/>
          <w:b w:val="0"/>
        </w:rPr>
        <w:t>»</w:t>
      </w:r>
      <w:r w:rsidRPr="002D112A">
        <w:t>. Пользователь с ролью «Специалист РОУО</w:t>
      </w:r>
      <w:r w:rsidRPr="002D112A">
        <w:rPr>
          <w:rStyle w:val="afff9"/>
          <w:b w:val="0"/>
        </w:rPr>
        <w:t>»</w:t>
      </w:r>
      <w:r w:rsidRPr="002D112A">
        <w:t xml:space="preserve"> имеет право на просмотр информации об образовательном микрорайоне. </w:t>
      </w:r>
    </w:p>
    <w:p w14:paraId="1B3CF7D2" w14:textId="375DB2C6" w:rsidR="00B93720" w:rsidRPr="002D112A" w:rsidRDefault="00B93720" w:rsidP="00B93720">
      <w:pPr>
        <w:pStyle w:val="gff0"/>
      </w:pPr>
      <w:r w:rsidRPr="002D112A">
        <w:rPr>
          <w:rStyle w:val="gfff4"/>
        </w:rPr>
        <w:t>Образовательный микрорайон</w:t>
      </w:r>
      <w:r w:rsidRPr="002D112A">
        <w:rPr>
          <w:b/>
          <w:bCs/>
        </w:rPr>
        <w:t xml:space="preserve"> </w:t>
      </w:r>
      <w:r w:rsidR="00A00EE6" w:rsidRPr="002D112A">
        <w:t xml:space="preserve">– </w:t>
      </w:r>
      <w:r w:rsidRPr="002D112A">
        <w:t xml:space="preserve">это территория, за которой закреплены адреса и образовательные организации на определённый учебный год. В рамках одного микрорайона дети могут пойти в любую организацию, прикреплённую к данному микрорайону. Например, Микрорайон № 1 включает в себя какую-то территорию (жилые дома) и пять школ. Заявление может подаваться родителями в любую из пяти школ Микрорайона № 1, если адрес, по которому зарегистрирован ребёнок, входит в состав Микрорайона № 1. </w:t>
      </w:r>
    </w:p>
    <w:p w14:paraId="0CFBE56B" w14:textId="77777777" w:rsidR="00B93720" w:rsidRPr="002D112A" w:rsidRDefault="00B93720" w:rsidP="007B401D">
      <w:pPr>
        <w:pStyle w:val="gff0"/>
        <w:keepNext/>
      </w:pPr>
      <w:r w:rsidRPr="002D112A">
        <w:lastRenderedPageBreak/>
        <w:t xml:space="preserve">Сотрудники с ролями «Специалист РОУО» и «Специалист МОУО» могут просматривать информацию в разделе </w:t>
      </w:r>
      <w:r w:rsidRPr="002D112A">
        <w:rPr>
          <w:rStyle w:val="gfff4"/>
        </w:rPr>
        <w:t>Микрорайоны</w:t>
      </w:r>
      <w:r w:rsidRPr="002D112A">
        <w:t xml:space="preserve">. Для просмотра доступны вкладки: </w:t>
      </w:r>
    </w:p>
    <w:p w14:paraId="369D0134" w14:textId="77777777" w:rsidR="00B93720" w:rsidRPr="002D112A" w:rsidRDefault="00B93720" w:rsidP="00B93720">
      <w:pPr>
        <w:pStyle w:val="gf9"/>
      </w:pPr>
      <w:r w:rsidRPr="002D112A">
        <w:t xml:space="preserve">общая информация; </w:t>
      </w:r>
    </w:p>
    <w:p w14:paraId="4043FEBC" w14:textId="77777777" w:rsidR="00B93720" w:rsidRPr="002D112A" w:rsidRDefault="00B93720" w:rsidP="00B93720">
      <w:pPr>
        <w:pStyle w:val="gf9"/>
      </w:pPr>
      <w:r w:rsidRPr="002D112A">
        <w:t xml:space="preserve">образовательные организации в составе; </w:t>
      </w:r>
    </w:p>
    <w:p w14:paraId="0B9039C8" w14:textId="77777777" w:rsidR="00B93720" w:rsidRPr="002D112A" w:rsidRDefault="00B93720" w:rsidP="00B93720">
      <w:pPr>
        <w:pStyle w:val="gf9"/>
      </w:pPr>
      <w:r w:rsidRPr="002D112A">
        <w:t xml:space="preserve">адреса в составе. </w:t>
      </w:r>
    </w:p>
    <w:p w14:paraId="37056C13" w14:textId="77777777" w:rsidR="00B93720" w:rsidRPr="002D112A" w:rsidRDefault="00B93720" w:rsidP="00B93720">
      <w:pPr>
        <w:pStyle w:val="g30"/>
      </w:pPr>
      <w:r w:rsidRPr="002D112A">
        <w:t xml:space="preserve">Создание образовательного микрорайона </w:t>
      </w:r>
    </w:p>
    <w:p w14:paraId="660FD424" w14:textId="4F75ECF0" w:rsidR="00B93720" w:rsidRPr="002D112A" w:rsidRDefault="00B93720" w:rsidP="004C5C31">
      <w:pPr>
        <w:pStyle w:val="gff6"/>
      </w:pPr>
      <w:r w:rsidRPr="002D112A">
        <w:rPr>
          <w:rStyle w:val="gff5"/>
        </w:rPr>
        <w:t>Для начала работы образ</w:t>
      </w:r>
      <w:r w:rsidR="007B401D" w:rsidRPr="002D112A">
        <w:rPr>
          <w:rStyle w:val="gff5"/>
        </w:rPr>
        <w:t xml:space="preserve">овательных организаций </w:t>
      </w:r>
      <w:r w:rsidRPr="002D112A">
        <w:rPr>
          <w:rStyle w:val="gff5"/>
        </w:rPr>
        <w:t xml:space="preserve">пользователю с ролью «Специалист МОУО» необходимо создать </w:t>
      </w:r>
      <w:r w:rsidR="0041739F" w:rsidRPr="002D112A">
        <w:rPr>
          <w:rStyle w:val="gff5"/>
        </w:rPr>
        <w:t xml:space="preserve">в системе </w:t>
      </w:r>
      <w:r w:rsidRPr="002D112A">
        <w:rPr>
          <w:rStyle w:val="gff5"/>
        </w:rPr>
        <w:t>образовательные микрорайоны.</w:t>
      </w:r>
      <w:r w:rsidRPr="002D112A">
        <w:t xml:space="preserve"> Для создания образовательного микрорайона необходимо: </w:t>
      </w:r>
    </w:p>
    <w:p w14:paraId="3A7BA537" w14:textId="7346998A" w:rsidR="00520EB3" w:rsidRPr="002D112A" w:rsidRDefault="00B93720" w:rsidP="00520EB3">
      <w:pPr>
        <w:pStyle w:val="ga"/>
        <w:keepNext/>
        <w:numPr>
          <w:ilvl w:val="0"/>
          <w:numId w:val="20"/>
        </w:numPr>
      </w:pPr>
      <w:r w:rsidRPr="002D112A">
        <w:t xml:space="preserve">перейти в раздел </w:t>
      </w:r>
      <w:r w:rsidRPr="002D112A">
        <w:rPr>
          <w:rStyle w:val="gfff4"/>
        </w:rPr>
        <w:t>Микрорайоны</w:t>
      </w:r>
      <w:r w:rsidRPr="002D112A">
        <w:t xml:space="preserve"> и выбрать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 xml:space="preserve">Создать микрорайон </w:t>
      </w:r>
      <w:r w:rsidRPr="002D112A">
        <w:t>(</w:t>
      </w:r>
      <w:r w:rsidR="0041739F" w:rsidRPr="002D112A">
        <w:t>р</w:t>
      </w:r>
      <w:r w:rsidRPr="002D112A">
        <w:t>исунок</w:t>
      </w:r>
      <w:r w:rsidR="00B35CE8" w:rsidRPr="002D112A">
        <w:t xml:space="preserve"> 83</w:t>
      </w:r>
      <w:r w:rsidRPr="002D112A">
        <w:t>)</w:t>
      </w:r>
      <w:r w:rsidR="00ED4F15" w:rsidRPr="002D112A">
        <w:t>.</w:t>
      </w:r>
      <w:r w:rsidRPr="002D112A">
        <w:t xml:space="preserve"> </w:t>
      </w:r>
      <w:r w:rsidR="0041739F" w:rsidRPr="002D112A">
        <w:t xml:space="preserve">Отобразится страница создания образовательного микрорайона, вкладка </w:t>
      </w:r>
      <w:r w:rsidR="0041739F" w:rsidRPr="002D112A">
        <w:rPr>
          <w:rStyle w:val="gfff4"/>
        </w:rPr>
        <w:t>Общая информация</w:t>
      </w:r>
      <w:r w:rsidR="0041739F" w:rsidRPr="002D112A">
        <w:t xml:space="preserve"> (рисунок</w:t>
      </w:r>
      <w:r w:rsidR="00B35CE8" w:rsidRPr="002D112A">
        <w:t xml:space="preserve"> 84</w:t>
      </w:r>
      <w:r w:rsidR="0041739F" w:rsidRPr="002D112A">
        <w:t>);</w:t>
      </w:r>
      <w:r w:rsidR="00520EB3" w:rsidRPr="002D112A">
        <w:t xml:space="preserve"> </w:t>
      </w:r>
    </w:p>
    <w:p w14:paraId="13DC0B91" w14:textId="347DEFDF" w:rsidR="00520EB3" w:rsidRPr="002D112A" w:rsidRDefault="00520EB3" w:rsidP="00520EB3">
      <w:pPr>
        <w:pStyle w:val="ga"/>
        <w:keepNext/>
        <w:numPr>
          <w:ilvl w:val="0"/>
          <w:numId w:val="20"/>
        </w:numPr>
      </w:pPr>
      <w:r w:rsidRPr="002D112A">
        <w:t xml:space="preserve">ввести наименование микрорайона; </w:t>
      </w:r>
    </w:p>
    <w:p w14:paraId="084A4E9C" w14:textId="06689153" w:rsidR="00B93720" w:rsidRPr="002D112A" w:rsidRDefault="00520EB3" w:rsidP="00520EB3">
      <w:pPr>
        <w:pStyle w:val="ga"/>
        <w:keepNext/>
        <w:numPr>
          <w:ilvl w:val="0"/>
          <w:numId w:val="20"/>
        </w:numPr>
      </w:pPr>
      <w:r w:rsidRPr="002D112A">
        <w:t xml:space="preserve">указать ОКТМО образовательного микрорайона и нажать на кнопку </w:t>
      </w:r>
      <w:r w:rsidRPr="002D112A">
        <w:rPr>
          <w:b/>
        </w:rPr>
        <w:t>Создать микрорайон</w:t>
      </w:r>
      <w:r w:rsidRPr="002D112A">
        <w:t>. Отобразится страница с информацией о созданном микрорайоне;</w:t>
      </w:r>
    </w:p>
    <w:p w14:paraId="16EA95D2" w14:textId="3D4B1A79" w:rsidR="00520EB3" w:rsidRPr="002D112A" w:rsidRDefault="00520EB3" w:rsidP="00520EB3">
      <w:pPr>
        <w:pStyle w:val="ga"/>
        <w:numPr>
          <w:ilvl w:val="0"/>
          <w:numId w:val="20"/>
        </w:numPr>
      </w:pPr>
      <w:r w:rsidRPr="002D112A">
        <w:t xml:space="preserve">на вкладке </w:t>
      </w:r>
      <w:r w:rsidRPr="002D112A">
        <w:rPr>
          <w:rStyle w:val="gfff4"/>
        </w:rPr>
        <w:t>Школы в составе</w:t>
      </w:r>
      <w:r w:rsidRPr="002D112A">
        <w:rPr>
          <w:b/>
          <w:bCs/>
        </w:rPr>
        <w:t xml:space="preserve"> </w:t>
      </w:r>
      <w:r w:rsidRPr="002D112A">
        <w:t xml:space="preserve">выбрать учебный год и организацию, нажать на кнопку </w:t>
      </w:r>
      <w:r w:rsidRPr="002D112A">
        <w:rPr>
          <w:rStyle w:val="gfff4"/>
        </w:rPr>
        <w:t>Добавить</w:t>
      </w:r>
      <w:r w:rsidRPr="002D112A">
        <w:t>. Повторить действия для всех необходимых организаций (рисунок</w:t>
      </w:r>
      <w:r w:rsidR="00B35CE8" w:rsidRPr="002D112A">
        <w:t xml:space="preserve"> 85</w:t>
      </w:r>
      <w:r w:rsidRPr="002D112A">
        <w:t xml:space="preserve">). Если в фильтре выбора организаций нет нужной, начните ввод её названия с клавиатуры; </w:t>
      </w:r>
    </w:p>
    <w:p w14:paraId="64B291E3" w14:textId="77777777" w:rsidR="00520EB3" w:rsidRPr="002D112A" w:rsidRDefault="00520EB3" w:rsidP="00520EB3">
      <w:pPr>
        <w:pStyle w:val="gff0"/>
        <w:rPr>
          <w:b/>
        </w:rPr>
      </w:pPr>
      <w:r w:rsidRPr="002D112A">
        <w:rPr>
          <w:noProof/>
          <w:lang w:eastAsia="ru-RU"/>
        </w:rPr>
        <w:drawing>
          <wp:inline distT="0" distB="0" distL="0" distR="0" wp14:anchorId="6ED355ED" wp14:editId="3C9448AE">
            <wp:extent cx="171450" cy="165100"/>
            <wp:effectExtent l="0" t="0" r="0" b="635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Pr="002D112A">
        <w:rPr>
          <w:rStyle w:val="gffff1"/>
        </w:rPr>
        <w:t>Одну и ту же организацию можно включить в состав нескольких образовательных микрорайонов.</w:t>
      </w:r>
      <w:r w:rsidRPr="002D112A">
        <w:t xml:space="preserve"> </w:t>
      </w:r>
    </w:p>
    <w:p w14:paraId="3193AD2C" w14:textId="77777777" w:rsidR="00520EB3" w:rsidRPr="002D112A" w:rsidRDefault="00520EB3" w:rsidP="00520EB3">
      <w:pPr>
        <w:pStyle w:val="ga"/>
        <w:numPr>
          <w:ilvl w:val="0"/>
          <w:numId w:val="20"/>
        </w:numPr>
      </w:pPr>
      <w:r w:rsidRPr="002D112A">
        <w:t xml:space="preserve">при необходимости нужно повторить процедуру для других учебных годов; </w:t>
      </w:r>
    </w:p>
    <w:p w14:paraId="0967468E" w14:textId="77777777" w:rsidR="00520EB3" w:rsidRPr="002D112A" w:rsidRDefault="00520EB3" w:rsidP="00520EB3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1FB4FE20" wp14:editId="7D85CCF7">
            <wp:extent cx="174625" cy="17462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 xml:space="preserve">Примечание – </w:t>
      </w:r>
      <w:r w:rsidRPr="002D112A">
        <w:rPr>
          <w:rStyle w:val="gffff1"/>
        </w:rPr>
        <w:t>для исключения организации из состава образовательного микрорайона необходимо нажать на значок «крестик» напротив названия организации. Исключить школу из микрорайона можно только в том случае, если после удаления она будет привязана хотя бы к одному микрорайону.</w:t>
      </w:r>
      <w:r w:rsidRPr="002D112A">
        <w:t xml:space="preserve"> </w:t>
      </w:r>
    </w:p>
    <w:p w14:paraId="5A0A79B2" w14:textId="77777777" w:rsidR="00520EB3" w:rsidRPr="002D112A" w:rsidRDefault="00520EB3" w:rsidP="00520EB3">
      <w:pPr>
        <w:pStyle w:val="ga"/>
      </w:pPr>
      <w:r w:rsidRPr="002D112A">
        <w:t xml:space="preserve">перейти на вкладку </w:t>
      </w:r>
      <w:r w:rsidRPr="002D112A">
        <w:rPr>
          <w:rStyle w:val="gfff4"/>
        </w:rPr>
        <w:t>Адреса в составе</w:t>
      </w:r>
      <w:r w:rsidRPr="002D112A">
        <w:rPr>
          <w:b/>
          <w:bCs/>
        </w:rPr>
        <w:t xml:space="preserve"> </w:t>
      </w:r>
      <w:r w:rsidRPr="002D112A">
        <w:t xml:space="preserve">и выбрать учебный год; </w:t>
      </w:r>
    </w:p>
    <w:p w14:paraId="5EEB7FC6" w14:textId="6DE521E4" w:rsidR="00520EB3" w:rsidRPr="002D112A" w:rsidRDefault="00520EB3" w:rsidP="00520EB3">
      <w:pPr>
        <w:pStyle w:val="ga"/>
      </w:pPr>
      <w:r w:rsidRPr="002D112A">
        <w:t xml:space="preserve">начать вводить адрес (особенности ввода адреса описаны в пункте </w:t>
      </w:r>
      <w:r w:rsidRPr="002D112A">
        <w:fldChar w:fldCharType="begin"/>
      </w:r>
      <w:r w:rsidRPr="002D112A">
        <w:instrText xml:space="preserve"> REF _Ref25223538 \n \h </w:instrText>
      </w:r>
      <w:r w:rsidR="002D112A">
        <w:instrText xml:space="preserve"> \* MERGEFORMAT </w:instrText>
      </w:r>
      <w:r w:rsidRPr="002D112A">
        <w:fldChar w:fldCharType="separate"/>
      </w:r>
      <w:r w:rsidR="00043F4F">
        <w:t>5.1.1.1</w:t>
      </w:r>
      <w:r w:rsidRPr="002D112A">
        <w:fldChar w:fldCharType="end"/>
      </w:r>
      <w:r w:rsidRPr="002D112A">
        <w:t xml:space="preserve">); </w:t>
      </w:r>
    </w:p>
    <w:p w14:paraId="40F07B2F" w14:textId="3D292EC7" w:rsidR="00520EB3" w:rsidRPr="002D112A" w:rsidRDefault="00520EB3" w:rsidP="00520EB3">
      <w:pPr>
        <w:pStyle w:val="ga"/>
        <w:numPr>
          <w:ilvl w:val="0"/>
          <w:numId w:val="13"/>
        </w:numPr>
      </w:pPr>
      <w:r w:rsidRPr="002D112A">
        <w:t xml:space="preserve">выбрать нужное значение из выпадающего списка. Отобразятся номера домов на выбранной улице; </w:t>
      </w:r>
    </w:p>
    <w:p w14:paraId="25B66EDF" w14:textId="77777777" w:rsidR="00B93720" w:rsidRPr="002D112A" w:rsidRDefault="00B93720" w:rsidP="00B93720">
      <w:pPr>
        <w:pStyle w:val="gffd"/>
      </w:pPr>
      <w:r w:rsidRPr="002D112A">
        <w:rPr>
          <w:noProof/>
          <w:lang w:eastAsia="ru-RU"/>
        </w:rPr>
        <w:lastRenderedPageBreak/>
        <w:drawing>
          <wp:inline distT="0" distB="0" distL="0" distR="0" wp14:anchorId="0AFB0D6D" wp14:editId="5D26F4DF">
            <wp:extent cx="5825066" cy="1659261"/>
            <wp:effectExtent l="19050" t="19050" r="23495" b="1714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847969" cy="16657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2C81D54" w14:textId="77777777" w:rsidR="00B93720" w:rsidRPr="002D112A" w:rsidRDefault="00B93720" w:rsidP="00B93720">
      <w:pPr>
        <w:pStyle w:val="ge"/>
      </w:pPr>
      <w:bookmarkStart w:id="143" w:name="_Ref25230620"/>
      <w:r w:rsidRPr="002D112A">
        <w:t>Реестр образовательных микрорайонов</w:t>
      </w:r>
      <w:bookmarkEnd w:id="143"/>
    </w:p>
    <w:p w14:paraId="2AC4BB1E" w14:textId="77777777" w:rsidR="00B93720" w:rsidRPr="002D112A" w:rsidRDefault="00B93720" w:rsidP="00ED4F15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6E0FCB6D" wp14:editId="5BDBA140">
            <wp:extent cx="5824800" cy="2347658"/>
            <wp:effectExtent l="19050" t="19050" r="24130" b="1460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9"/>
                    <a:srcRect t="4117" b="9192"/>
                    <a:stretch/>
                  </pic:blipFill>
                  <pic:spPr bwMode="auto">
                    <a:xfrm>
                      <a:off x="0" y="0"/>
                      <a:ext cx="5824800" cy="23476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B41F8" w14:textId="77777777" w:rsidR="00B93720" w:rsidRPr="002D112A" w:rsidRDefault="00B93720" w:rsidP="00B93720">
      <w:pPr>
        <w:pStyle w:val="ge"/>
      </w:pPr>
      <w:bookmarkStart w:id="144" w:name="_Ref25230631"/>
      <w:r w:rsidRPr="002D112A">
        <w:t>Создание образовательного микрорайона</w:t>
      </w:r>
      <w:bookmarkEnd w:id="144"/>
    </w:p>
    <w:p w14:paraId="0F662397" w14:textId="05437598" w:rsidR="00B93720" w:rsidRPr="002D112A" w:rsidRDefault="00A40C93" w:rsidP="00B93720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7497F57" wp14:editId="16F0B640">
            <wp:extent cx="5939790" cy="2400935"/>
            <wp:effectExtent l="19050" t="19050" r="22860" b="184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Безымянн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9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C700B2E" w14:textId="73A462AC" w:rsidR="00B93720" w:rsidRPr="002D112A" w:rsidRDefault="00B93720" w:rsidP="00B93720">
      <w:pPr>
        <w:pStyle w:val="ge"/>
      </w:pPr>
      <w:bookmarkStart w:id="145" w:name="_Ref25230645"/>
      <w:r w:rsidRPr="002D112A">
        <w:t xml:space="preserve">Вкладка </w:t>
      </w:r>
      <w:r w:rsidRPr="002D112A">
        <w:rPr>
          <w:b/>
          <w:bCs/>
        </w:rPr>
        <w:t>Школы в составе</w:t>
      </w:r>
      <w:bookmarkEnd w:id="145"/>
    </w:p>
    <w:p w14:paraId="334E6BA3" w14:textId="7E65849E" w:rsidR="00930598" w:rsidRPr="002D112A" w:rsidRDefault="00B93720" w:rsidP="004C5C31">
      <w:pPr>
        <w:pStyle w:val="ga"/>
      </w:pPr>
      <w:r w:rsidRPr="002D112A">
        <w:t>отметить дома, которые относятся к создаваемому микрорайону (</w:t>
      </w:r>
      <w:r w:rsidR="000219EF" w:rsidRPr="002D112A">
        <w:t>р</w:t>
      </w:r>
      <w:r w:rsidRPr="002D112A">
        <w:t>исунок</w:t>
      </w:r>
      <w:r w:rsidR="00A40C93" w:rsidRPr="002D112A">
        <w:t xml:space="preserve"> 86</w:t>
      </w:r>
      <w:r w:rsidRPr="002D112A">
        <w:t xml:space="preserve">): </w:t>
      </w:r>
    </w:p>
    <w:p w14:paraId="2831217D" w14:textId="14089162" w:rsidR="00B93720" w:rsidRPr="002D112A" w:rsidRDefault="00B93720">
      <w:pPr>
        <w:pStyle w:val="ga"/>
        <w:numPr>
          <w:ilvl w:val="1"/>
          <w:numId w:val="52"/>
        </w:numPr>
      </w:pPr>
      <w:r w:rsidRPr="002D112A">
        <w:t xml:space="preserve">выбрать все дома перечня -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Выбрать все</w:t>
      </w:r>
      <w:r w:rsidRPr="002D112A">
        <w:t xml:space="preserve">; </w:t>
      </w:r>
    </w:p>
    <w:p w14:paraId="7FDE9398" w14:textId="444D207A" w:rsidR="00B93720" w:rsidRPr="002D112A" w:rsidRDefault="00B93720">
      <w:pPr>
        <w:pStyle w:val="ga"/>
        <w:numPr>
          <w:ilvl w:val="1"/>
          <w:numId w:val="52"/>
        </w:numPr>
      </w:pPr>
      <w:r w:rsidRPr="002D112A">
        <w:t xml:space="preserve">выбрать только чётные дома -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Выбрать четные</w:t>
      </w:r>
      <w:r w:rsidRPr="002D112A">
        <w:t xml:space="preserve">; </w:t>
      </w:r>
    </w:p>
    <w:p w14:paraId="26897FD7" w14:textId="05C1CEE4" w:rsidR="00930598" w:rsidRPr="002D112A" w:rsidRDefault="00B93720">
      <w:pPr>
        <w:pStyle w:val="ga"/>
        <w:numPr>
          <w:ilvl w:val="1"/>
          <w:numId w:val="52"/>
        </w:numPr>
      </w:pPr>
      <w:r w:rsidRPr="002D112A">
        <w:t xml:space="preserve">выбрать только нечётные дома - </w:t>
      </w:r>
      <w:proofErr w:type="gramStart"/>
      <w:r w:rsidRPr="002D112A">
        <w:t>действие</w:t>
      </w:r>
      <w:proofErr w:type="gramEnd"/>
      <w:r w:rsidRPr="002D112A">
        <w:t xml:space="preserve"> </w:t>
      </w:r>
      <w:r w:rsidRPr="002D112A">
        <w:rPr>
          <w:rStyle w:val="gfff4"/>
        </w:rPr>
        <w:t>Выбрать нечетные</w:t>
      </w:r>
      <w:r w:rsidRPr="002D112A">
        <w:t xml:space="preserve">; </w:t>
      </w:r>
    </w:p>
    <w:p w14:paraId="2C421328" w14:textId="77777777" w:rsidR="00B93720" w:rsidRPr="002D112A" w:rsidRDefault="00B93720">
      <w:pPr>
        <w:pStyle w:val="ga"/>
        <w:keepNext/>
        <w:numPr>
          <w:ilvl w:val="1"/>
          <w:numId w:val="52"/>
        </w:numPr>
      </w:pPr>
      <w:r w:rsidRPr="002D112A">
        <w:lastRenderedPageBreak/>
        <w:t xml:space="preserve">выбрать отдельные дома - кликнуть на кнопки с номерами нужных домов; </w:t>
      </w:r>
    </w:p>
    <w:p w14:paraId="7DE5BA7F" w14:textId="772AA4A4" w:rsidR="00B93720" w:rsidRPr="002D112A" w:rsidRDefault="001A7375" w:rsidP="004C5C31">
      <w:pPr>
        <w:pStyle w:val="gffd"/>
      </w:pPr>
      <w:r w:rsidRPr="002D112A">
        <w:rPr>
          <w:rFonts w:cs="Open Sans"/>
          <w:noProof/>
          <w:lang w:eastAsia="ru-RU"/>
        </w:rPr>
        <w:drawing>
          <wp:inline distT="0" distB="0" distL="0" distR="0" wp14:anchorId="1696F727" wp14:editId="00E09128">
            <wp:extent cx="6057833" cy="2967228"/>
            <wp:effectExtent l="19050" t="19050" r="19685" b="24130"/>
            <wp:docPr id="5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833" cy="296722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1309996" w14:textId="77777777" w:rsidR="00B93720" w:rsidRPr="002D112A" w:rsidRDefault="00B93720" w:rsidP="00B93720">
      <w:pPr>
        <w:pStyle w:val="ge"/>
      </w:pPr>
      <w:bookmarkStart w:id="146" w:name="_Ref25230676"/>
      <w:r w:rsidRPr="002D112A">
        <w:t>Добавление домов</w:t>
      </w:r>
      <w:bookmarkEnd w:id="146"/>
    </w:p>
    <w:p w14:paraId="3B2851CF" w14:textId="7D6B586F" w:rsidR="00C91A05" w:rsidRPr="002D112A" w:rsidRDefault="00C91A05" w:rsidP="00C91A05">
      <w:pPr>
        <w:pStyle w:val="gff6"/>
      </w:pPr>
      <w:r w:rsidRPr="002D112A">
        <w:rPr>
          <w:noProof/>
          <w:lang w:eastAsia="ru-RU"/>
        </w:rPr>
        <w:drawing>
          <wp:inline distT="0" distB="0" distL="0" distR="0" wp14:anchorId="65DD2FFE" wp14:editId="71871370">
            <wp:extent cx="171450" cy="171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="00777D0E" w:rsidRPr="002D112A">
        <w:rPr>
          <w:rStyle w:val="gffff"/>
        </w:rPr>
        <w:t xml:space="preserve"> </w:t>
      </w:r>
      <w:r w:rsidR="00777D0E" w:rsidRPr="002D112A">
        <w:rPr>
          <w:rStyle w:val="gffff1"/>
        </w:rPr>
        <w:t>при нажатии на кнопки добавления четных/нечетных домов система не позволяет выбрать уже добавленные в микрорайон дома.</w:t>
      </w:r>
    </w:p>
    <w:p w14:paraId="70810EA5" w14:textId="1A2C85B3" w:rsidR="00B93720" w:rsidRPr="002D112A" w:rsidRDefault="00B93720" w:rsidP="00B93720">
      <w:pPr>
        <w:pStyle w:val="ga"/>
      </w:pPr>
      <w:r w:rsidRPr="002D112A">
        <w:t xml:space="preserve">нажать на кнопку </w:t>
      </w:r>
      <w:r w:rsidRPr="002D112A">
        <w:rPr>
          <w:rStyle w:val="gfff4"/>
        </w:rPr>
        <w:t>Добавить</w:t>
      </w:r>
      <w:r w:rsidRPr="002D112A">
        <w:t xml:space="preserve"> и повторить действия для всех необходимых адресов;</w:t>
      </w:r>
    </w:p>
    <w:p w14:paraId="221BB339" w14:textId="77777777" w:rsidR="00B93720" w:rsidRPr="002D112A" w:rsidRDefault="00B93720" w:rsidP="00B93720">
      <w:pPr>
        <w:pStyle w:val="ga"/>
      </w:pPr>
      <w:r w:rsidRPr="002D112A">
        <w:t xml:space="preserve">при необходимости повторить процедуру для других учебных годов. </w:t>
      </w:r>
    </w:p>
    <w:p w14:paraId="1BB75F1C" w14:textId="1DE81825" w:rsidR="00B93720" w:rsidRPr="002D112A" w:rsidRDefault="00B93720" w:rsidP="00B93720">
      <w:pPr>
        <w:pStyle w:val="gff0"/>
        <w:rPr>
          <w:b/>
        </w:rPr>
      </w:pPr>
      <w:r w:rsidRPr="002D112A">
        <w:rPr>
          <w:noProof/>
          <w:lang w:eastAsia="ru-RU"/>
        </w:rPr>
        <w:drawing>
          <wp:inline distT="0" distB="0" distL="0" distR="0" wp14:anchorId="2539B048" wp14:editId="312C83AA">
            <wp:extent cx="171450" cy="165100"/>
            <wp:effectExtent l="0" t="0" r="0" b="635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af9"/>
        </w:rPr>
        <w:t xml:space="preserve">Внимание! </w:t>
      </w:r>
      <w:r w:rsidR="006A7762" w:rsidRPr="002D112A">
        <w:rPr>
          <w:rStyle w:val="gffff1"/>
        </w:rPr>
        <w:t>О</w:t>
      </w:r>
      <w:r w:rsidRPr="002D112A">
        <w:rPr>
          <w:rStyle w:val="gffff1"/>
        </w:rPr>
        <w:t>дин и тот же адрес можно включить в состав только одного образовательного микрорайона.</w:t>
      </w:r>
      <w:r w:rsidRPr="002D112A">
        <w:t xml:space="preserve"> </w:t>
      </w:r>
    </w:p>
    <w:p w14:paraId="64C880FF" w14:textId="77777777" w:rsidR="00B93720" w:rsidRPr="002D112A" w:rsidRDefault="00B93720" w:rsidP="00522048">
      <w:pPr>
        <w:pStyle w:val="gff6"/>
        <w:rPr>
          <w:rStyle w:val="gff5"/>
        </w:rPr>
      </w:pPr>
      <w:r w:rsidRPr="002D112A">
        <w:rPr>
          <w:noProof/>
          <w:lang w:eastAsia="ru-RU"/>
        </w:rPr>
        <w:drawing>
          <wp:inline distT="0" distB="0" distL="0" distR="0" wp14:anchorId="13C3CB81" wp14:editId="5962D6EC">
            <wp:extent cx="171450" cy="1714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Примечание:</w:t>
      </w:r>
    </w:p>
    <w:p w14:paraId="7B09AFF1" w14:textId="77777777" w:rsidR="00B93720" w:rsidRPr="002D112A" w:rsidRDefault="00B93720">
      <w:pPr>
        <w:pStyle w:val="gf9"/>
        <w:rPr>
          <w:sz w:val="24"/>
        </w:rPr>
      </w:pPr>
      <w:r w:rsidRPr="002D112A">
        <w:rPr>
          <w:sz w:val="24"/>
        </w:rPr>
        <w:t xml:space="preserve">для редактирования адреса необходимо кликнуть на значок </w:t>
      </w:r>
      <w:r w:rsidRPr="002D112A">
        <w:rPr>
          <w:noProof/>
          <w:sz w:val="24"/>
          <w:lang w:eastAsia="ru-RU"/>
        </w:rPr>
        <w:drawing>
          <wp:inline distT="0" distB="0" distL="0" distR="0" wp14:anchorId="3FDC0B61" wp14:editId="77AD5470">
            <wp:extent cx="288000" cy="234000"/>
            <wp:effectExtent l="19050" t="19050" r="17145" b="1397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34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2D112A">
        <w:rPr>
          <w:sz w:val="24"/>
        </w:rPr>
        <w:t xml:space="preserve"> ;</w:t>
      </w:r>
    </w:p>
    <w:p w14:paraId="3DAFB3AD" w14:textId="77777777" w:rsidR="00B93720" w:rsidRPr="002D112A" w:rsidRDefault="00B93720">
      <w:pPr>
        <w:pStyle w:val="gf9"/>
        <w:rPr>
          <w:sz w:val="24"/>
        </w:rPr>
      </w:pPr>
      <w:r w:rsidRPr="002D112A">
        <w:rPr>
          <w:sz w:val="24"/>
        </w:rPr>
        <w:t xml:space="preserve">для исключения адреса из состава образовательного микрорайона - нажать на значок </w:t>
      </w:r>
      <w:r w:rsidRPr="002D112A">
        <w:rPr>
          <w:noProof/>
          <w:sz w:val="24"/>
          <w:lang w:eastAsia="ru-RU"/>
        </w:rPr>
        <w:drawing>
          <wp:inline distT="0" distB="0" distL="0" distR="0" wp14:anchorId="4F8D4279" wp14:editId="793C0A79">
            <wp:extent cx="273000" cy="23400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3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12A">
        <w:rPr>
          <w:sz w:val="24"/>
        </w:rPr>
        <w:t>.</w:t>
      </w:r>
    </w:p>
    <w:p w14:paraId="188CC8E5" w14:textId="77777777" w:rsidR="00B93720" w:rsidRPr="002D112A" w:rsidRDefault="00B93720" w:rsidP="004C5C31">
      <w:pPr>
        <w:pStyle w:val="g30"/>
        <w:keepLines w:val="0"/>
      </w:pPr>
      <w:r w:rsidRPr="002D112A">
        <w:t xml:space="preserve">Редактирование и удаление микрорайона </w:t>
      </w:r>
    </w:p>
    <w:p w14:paraId="6C03B2E2" w14:textId="77777777" w:rsidR="00B93720" w:rsidRPr="002D112A" w:rsidRDefault="00B93720" w:rsidP="004C5C31">
      <w:pPr>
        <w:pStyle w:val="gff6"/>
        <w:keepNext w:val="0"/>
        <w:rPr>
          <w:rStyle w:val="gff5"/>
          <w:rFonts w:cs="Times New Roman"/>
          <w:b/>
        </w:rPr>
      </w:pPr>
      <w:r w:rsidRPr="002D112A">
        <w:rPr>
          <w:rStyle w:val="gff5"/>
        </w:rPr>
        <w:t xml:space="preserve">Редактирование и удаление микрорайона доступно пользователю с ролью «Специалист МОУО». </w:t>
      </w:r>
    </w:p>
    <w:p w14:paraId="64F2830F" w14:textId="77777777" w:rsidR="00B93720" w:rsidRPr="002D112A" w:rsidRDefault="00B93720" w:rsidP="00B93720">
      <w:pPr>
        <w:pStyle w:val="gff6"/>
      </w:pPr>
      <w:r w:rsidRPr="002D112A">
        <w:t xml:space="preserve">Для редактирования образовательного микрорайона необходимо: </w:t>
      </w:r>
    </w:p>
    <w:p w14:paraId="469AB323" w14:textId="77777777" w:rsidR="00B93720" w:rsidRPr="002D112A" w:rsidRDefault="00B93720" w:rsidP="00824953">
      <w:pPr>
        <w:pStyle w:val="ga"/>
        <w:numPr>
          <w:ilvl w:val="0"/>
          <w:numId w:val="21"/>
        </w:numPr>
      </w:pPr>
      <w:r w:rsidRPr="002D112A">
        <w:t xml:space="preserve">перейти в раздел </w:t>
      </w:r>
      <w:r w:rsidRPr="002D112A">
        <w:rPr>
          <w:rStyle w:val="gfff4"/>
        </w:rPr>
        <w:t>Микрорайоны</w:t>
      </w:r>
      <w:r w:rsidRPr="002D112A">
        <w:t>;</w:t>
      </w:r>
    </w:p>
    <w:p w14:paraId="37D713A4" w14:textId="77777777" w:rsidR="00B93720" w:rsidRPr="002D112A" w:rsidRDefault="00B93720" w:rsidP="00B93720">
      <w:pPr>
        <w:pStyle w:val="ga"/>
      </w:pPr>
      <w:r w:rsidRPr="002D112A">
        <w:t>выбрать нужный образовательный микрорайон в реестре, кликнув на его название. Откроется меню редактирования;</w:t>
      </w:r>
    </w:p>
    <w:p w14:paraId="511950D2" w14:textId="0023A724" w:rsidR="00B93720" w:rsidRPr="002D112A" w:rsidRDefault="00B93720">
      <w:pPr>
        <w:pStyle w:val="ga"/>
      </w:pPr>
      <w:r w:rsidRPr="002D112A">
        <w:lastRenderedPageBreak/>
        <w:t>произвести требуемые изменения на вкладках и сохранить их</w:t>
      </w:r>
      <w:r w:rsidR="00AA2281" w:rsidRPr="002D112A">
        <w:t>.</w:t>
      </w:r>
    </w:p>
    <w:p w14:paraId="13B0E558" w14:textId="77777777" w:rsidR="00B93720" w:rsidRPr="002D112A" w:rsidRDefault="00B93720" w:rsidP="00B93720">
      <w:pPr>
        <w:pStyle w:val="gff0"/>
        <w:keepNext/>
      </w:pPr>
      <w:r w:rsidRPr="002D112A">
        <w:t>Для удаления образовательного микрорайона необходимо:</w:t>
      </w:r>
    </w:p>
    <w:p w14:paraId="045B248F" w14:textId="77777777" w:rsidR="00B93720" w:rsidRPr="002D112A" w:rsidRDefault="00B93720">
      <w:pPr>
        <w:pStyle w:val="ga"/>
        <w:numPr>
          <w:ilvl w:val="0"/>
          <w:numId w:val="47"/>
        </w:numPr>
      </w:pPr>
      <w:r w:rsidRPr="002D112A">
        <w:t xml:space="preserve">перейти в раздел </w:t>
      </w:r>
      <w:r w:rsidRPr="002D112A">
        <w:rPr>
          <w:rStyle w:val="gfff4"/>
        </w:rPr>
        <w:t>Микрорайоны</w:t>
      </w:r>
      <w:r w:rsidRPr="002D112A">
        <w:t>;</w:t>
      </w:r>
    </w:p>
    <w:p w14:paraId="37962F48" w14:textId="77777777" w:rsidR="00B93720" w:rsidRPr="002D112A" w:rsidRDefault="00B93720" w:rsidP="00522048">
      <w:pPr>
        <w:pStyle w:val="ga"/>
      </w:pPr>
      <w:r w:rsidRPr="002D112A">
        <w:t xml:space="preserve">напротив названия микрорайона нажать на значок </w:t>
      </w:r>
      <w:r w:rsidRPr="002D112A">
        <w:rPr>
          <w:noProof/>
          <w:lang w:eastAsia="ru-RU"/>
        </w:rPr>
        <w:drawing>
          <wp:inline distT="0" distB="0" distL="0" distR="0" wp14:anchorId="0F6AC117" wp14:editId="3459A794">
            <wp:extent cx="180000" cy="234000"/>
            <wp:effectExtent l="19050" t="19050" r="10795" b="1397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34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2D112A">
        <w:t>.</w:t>
      </w:r>
    </w:p>
    <w:p w14:paraId="17A0B2E1" w14:textId="77777777" w:rsidR="00B93720" w:rsidRPr="002D112A" w:rsidRDefault="00B93720" w:rsidP="0052204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41D0A04A" wp14:editId="7BA213DE">
            <wp:extent cx="174625" cy="174625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rPr>
          <w:rStyle w:val="gff5"/>
        </w:rPr>
        <w:t xml:space="preserve"> </w:t>
      </w:r>
      <w:r w:rsidRPr="002D112A">
        <w:rPr>
          <w:rStyle w:val="gffff1"/>
        </w:rPr>
        <w:t>удалить можно только микрорайон, к которому не привязаны организации и адреса во всех учебных годах.</w:t>
      </w:r>
    </w:p>
    <w:p w14:paraId="442AD8E4" w14:textId="722F410A" w:rsidR="0099373C" w:rsidRPr="002D112A" w:rsidRDefault="0099373C" w:rsidP="00795D88">
      <w:pPr>
        <w:pStyle w:val="g20"/>
      </w:pPr>
      <w:bookmarkStart w:id="147" w:name="_Toc146203622"/>
      <w:r w:rsidRPr="002D112A">
        <w:t>Раздел Реестр ОУО</w:t>
      </w:r>
      <w:bookmarkEnd w:id="147"/>
    </w:p>
    <w:p w14:paraId="632E0B1E" w14:textId="098F8753" w:rsidR="00C0173F" w:rsidRPr="002D112A" w:rsidRDefault="00C0173F" w:rsidP="00795D88">
      <w:pPr>
        <w:pStyle w:val="gff0"/>
      </w:pPr>
      <w:r w:rsidRPr="002D112A">
        <w:t xml:space="preserve">Раздел </w:t>
      </w:r>
      <w:r w:rsidRPr="002D112A">
        <w:rPr>
          <w:rStyle w:val="gfff4"/>
        </w:rPr>
        <w:t>Реестр ОУО</w:t>
      </w:r>
      <w:r w:rsidRPr="002D112A">
        <w:t xml:space="preserve"> доступен пользователю с ролью «</w:t>
      </w:r>
      <w:r w:rsidR="003D42BE" w:rsidRPr="002D112A">
        <w:t>Специалист</w:t>
      </w:r>
      <w:r w:rsidRPr="002D112A">
        <w:t xml:space="preserve"> РОУО»</w:t>
      </w:r>
      <w:r w:rsidR="00A03315" w:rsidRPr="002D112A">
        <w:t>. Для просмотра реестра управляющих организаций</w:t>
      </w:r>
      <w:r w:rsidRPr="002D112A">
        <w:t xml:space="preserve"> не</w:t>
      </w:r>
      <w:r w:rsidR="00A03315" w:rsidRPr="002D112A">
        <w:t>обходимо выбрать раз</w:t>
      </w:r>
      <w:r w:rsidR="00157611" w:rsidRPr="002D112A">
        <w:t xml:space="preserve">дел </w:t>
      </w:r>
      <w:r w:rsidR="00A03315" w:rsidRPr="002D112A">
        <w:rPr>
          <w:rStyle w:val="gfff4"/>
        </w:rPr>
        <w:t>Реестр ОУО</w:t>
      </w:r>
      <w:r w:rsidRPr="002D112A">
        <w:t xml:space="preserve"> </w:t>
      </w:r>
      <w:r w:rsidR="00B66222" w:rsidRPr="002D112A">
        <w:t>на панели</w:t>
      </w:r>
      <w:r w:rsidRPr="002D112A">
        <w:t xml:space="preserve"> меню</w:t>
      </w:r>
      <w:r w:rsidR="00B66222" w:rsidRPr="002D112A">
        <w:t>.</w:t>
      </w:r>
    </w:p>
    <w:p w14:paraId="28F61E45" w14:textId="77777777" w:rsidR="00642615" w:rsidRPr="002D112A" w:rsidRDefault="00642615" w:rsidP="00795D88">
      <w:pPr>
        <w:pStyle w:val="g30"/>
      </w:pPr>
      <w:r w:rsidRPr="002D112A">
        <w:t xml:space="preserve">Создание управляющей организации </w:t>
      </w:r>
    </w:p>
    <w:p w14:paraId="04F3F69E" w14:textId="77777777" w:rsidR="00642615" w:rsidRPr="002D112A" w:rsidRDefault="00642615" w:rsidP="00795D88">
      <w:pPr>
        <w:pStyle w:val="gff6"/>
      </w:pPr>
      <w:r w:rsidRPr="002D112A">
        <w:t xml:space="preserve">Функции, доступные по отношению к ОУО: </w:t>
      </w:r>
    </w:p>
    <w:p w14:paraId="1E48ABB2" w14:textId="6BF2F916" w:rsidR="00642615" w:rsidRPr="002D112A" w:rsidRDefault="009A4ADF" w:rsidP="00795D88">
      <w:pPr>
        <w:pStyle w:val="gf9"/>
      </w:pPr>
      <w:r w:rsidRPr="002D112A">
        <w:t xml:space="preserve">создание </w:t>
      </w:r>
      <w:r w:rsidR="00642615" w:rsidRPr="002D112A">
        <w:t>ОУО – нажать кн</w:t>
      </w:r>
      <w:r w:rsidR="00AE5DA0" w:rsidRPr="002D112A">
        <w:t xml:space="preserve">опку </w:t>
      </w:r>
      <w:r w:rsidR="00AE5DA0" w:rsidRPr="002D112A">
        <w:rPr>
          <w:rStyle w:val="gfff4"/>
        </w:rPr>
        <w:t>Создать управляющую организацию</w:t>
      </w:r>
      <w:r w:rsidR="00642615" w:rsidRPr="002D112A">
        <w:t xml:space="preserve">. </w:t>
      </w:r>
    </w:p>
    <w:p w14:paraId="64EF8A27" w14:textId="4632E94A" w:rsidR="00642615" w:rsidRPr="002D112A" w:rsidRDefault="009A4ADF" w:rsidP="00795D88">
      <w:pPr>
        <w:pStyle w:val="gf9"/>
      </w:pPr>
      <w:r w:rsidRPr="002D112A">
        <w:t xml:space="preserve">редактирование </w:t>
      </w:r>
      <w:r w:rsidR="00642615" w:rsidRPr="002D112A">
        <w:t xml:space="preserve">– открыть профиль ОУО и внести изменения. </w:t>
      </w:r>
    </w:p>
    <w:p w14:paraId="4907C211" w14:textId="0C674126" w:rsidR="00642615" w:rsidRPr="002D112A" w:rsidRDefault="009A4ADF" w:rsidP="00795D88">
      <w:pPr>
        <w:pStyle w:val="gf9"/>
      </w:pPr>
      <w:r w:rsidRPr="002D112A">
        <w:t xml:space="preserve">удаление </w:t>
      </w:r>
      <w:r w:rsidR="00AE5DA0" w:rsidRPr="002D112A">
        <w:t xml:space="preserve">ОУО – нажать на кнопку </w:t>
      </w:r>
      <w:r w:rsidR="00AE5DA0" w:rsidRPr="002D112A">
        <w:rPr>
          <w:rStyle w:val="gfff4"/>
        </w:rPr>
        <w:t>Удалить</w:t>
      </w:r>
      <w:r w:rsidR="00642615" w:rsidRPr="002D112A">
        <w:t xml:space="preserve"> в профиле ОУО.</w:t>
      </w:r>
    </w:p>
    <w:p w14:paraId="49ACE51C" w14:textId="77777777" w:rsidR="00642615" w:rsidRPr="002D112A" w:rsidRDefault="00642615" w:rsidP="004C5C31">
      <w:pPr>
        <w:pStyle w:val="gff6"/>
      </w:pPr>
      <w:r w:rsidRPr="002D112A">
        <w:t xml:space="preserve">Для создания ОУО необходимо: </w:t>
      </w:r>
    </w:p>
    <w:p w14:paraId="3E7EFD4B" w14:textId="3E93BC3F" w:rsidR="00642615" w:rsidRPr="002D112A" w:rsidRDefault="00D12381" w:rsidP="004C5C31">
      <w:pPr>
        <w:pStyle w:val="ga"/>
        <w:keepNext/>
        <w:numPr>
          <w:ilvl w:val="0"/>
          <w:numId w:val="19"/>
        </w:numPr>
      </w:pPr>
      <w:r w:rsidRPr="002D112A">
        <w:t xml:space="preserve">перейти </w:t>
      </w:r>
      <w:r w:rsidR="0000795F" w:rsidRPr="002D112A">
        <w:t xml:space="preserve">в раздел </w:t>
      </w:r>
      <w:r w:rsidR="0000795F" w:rsidRPr="002D112A">
        <w:rPr>
          <w:rStyle w:val="gfff4"/>
        </w:rPr>
        <w:t>Реестр ОУО</w:t>
      </w:r>
      <w:r w:rsidR="00642615" w:rsidRPr="002D112A">
        <w:t xml:space="preserve"> и выбрать </w:t>
      </w:r>
      <w:proofErr w:type="gramStart"/>
      <w:r w:rsidR="00642615" w:rsidRPr="002D112A">
        <w:t>действие</w:t>
      </w:r>
      <w:proofErr w:type="gramEnd"/>
      <w:r w:rsidR="00642615" w:rsidRPr="002D112A">
        <w:t xml:space="preserve"> </w:t>
      </w:r>
      <w:r w:rsidR="00642615" w:rsidRPr="002D112A">
        <w:rPr>
          <w:rStyle w:val="gfff4"/>
        </w:rPr>
        <w:t>Создать управля</w:t>
      </w:r>
      <w:r w:rsidR="0000795F" w:rsidRPr="002D112A">
        <w:rPr>
          <w:rStyle w:val="gfff4"/>
        </w:rPr>
        <w:t>ющую орг</w:t>
      </w:r>
      <w:r w:rsidR="006A4E8D" w:rsidRPr="002D112A">
        <w:rPr>
          <w:rStyle w:val="gfff4"/>
        </w:rPr>
        <w:t>анизацию</w:t>
      </w:r>
      <w:r w:rsidR="006A4E8D" w:rsidRPr="002D112A">
        <w:t xml:space="preserve"> (</w:t>
      </w:r>
      <w:r w:rsidR="007B4470" w:rsidRPr="002D112A">
        <w:t>р</w:t>
      </w:r>
      <w:r w:rsidR="006A4E8D" w:rsidRPr="002D112A">
        <w:t xml:space="preserve">исунок </w:t>
      </w:r>
      <w:r w:rsidR="006A4E8D" w:rsidRPr="002D112A">
        <w:fldChar w:fldCharType="begin"/>
      </w:r>
      <w:r w:rsidR="006A4E8D" w:rsidRPr="002D112A">
        <w:instrText xml:space="preserve"> REF _Ref25230428 \n \h \# \0 </w:instrText>
      </w:r>
      <w:r w:rsidR="002D112A">
        <w:instrText xml:space="preserve"> \* MERGEFORMAT </w:instrText>
      </w:r>
      <w:r w:rsidR="006A4E8D" w:rsidRPr="002D112A">
        <w:fldChar w:fldCharType="separate"/>
      </w:r>
      <w:r w:rsidR="00043F4F">
        <w:t>87</w:t>
      </w:r>
      <w:r w:rsidR="006A4E8D" w:rsidRPr="002D112A">
        <w:fldChar w:fldCharType="end"/>
      </w:r>
      <w:r w:rsidR="0000795F" w:rsidRPr="002D112A">
        <w:t>)</w:t>
      </w:r>
      <w:r w:rsidRPr="002D112A">
        <w:t>;</w:t>
      </w:r>
    </w:p>
    <w:p w14:paraId="14CB272C" w14:textId="702670B4" w:rsidR="0000795F" w:rsidRPr="002D112A" w:rsidRDefault="0000795F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0DBE9C09" wp14:editId="4D9BB637">
            <wp:extent cx="5940000" cy="1659600"/>
            <wp:effectExtent l="19050" t="19050" r="22860" b="1714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6596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8AA6165" w14:textId="7B003711" w:rsidR="00642615" w:rsidRPr="002D112A" w:rsidRDefault="0000795F" w:rsidP="00795D88">
      <w:pPr>
        <w:pStyle w:val="ge"/>
      </w:pPr>
      <w:bookmarkStart w:id="148" w:name="_Ref25230428"/>
      <w:r w:rsidRPr="002D112A">
        <w:t>Создать управляющую организацию</w:t>
      </w:r>
      <w:bookmarkEnd w:id="148"/>
    </w:p>
    <w:p w14:paraId="354107C5" w14:textId="73AF1FC7" w:rsidR="006A7762" w:rsidRPr="002D112A" w:rsidRDefault="00D12381" w:rsidP="00795D88">
      <w:pPr>
        <w:pStyle w:val="ga"/>
      </w:pPr>
      <w:r w:rsidRPr="002D112A">
        <w:t xml:space="preserve">заполнить </w:t>
      </w:r>
      <w:r w:rsidR="00642615" w:rsidRPr="002D112A">
        <w:t>обязательные поля (Рисунок</w:t>
      </w:r>
      <w:r w:rsidR="001A7375" w:rsidRPr="002D112A">
        <w:t xml:space="preserve"> 88</w:t>
      </w:r>
      <w:r w:rsidR="00642615" w:rsidRPr="002D112A">
        <w:t xml:space="preserve">): </w:t>
      </w:r>
    </w:p>
    <w:p w14:paraId="04756CF2" w14:textId="6E90CFB8" w:rsidR="00642615" w:rsidRPr="002D112A" w:rsidRDefault="00642615">
      <w:pPr>
        <w:pStyle w:val="ga"/>
        <w:numPr>
          <w:ilvl w:val="1"/>
          <w:numId w:val="52"/>
        </w:numPr>
      </w:pPr>
      <w:r w:rsidRPr="002D112A">
        <w:t xml:space="preserve">полное наименование; </w:t>
      </w:r>
    </w:p>
    <w:p w14:paraId="27E12754" w14:textId="24A87433" w:rsidR="00642615" w:rsidRPr="002D112A" w:rsidRDefault="00642615">
      <w:pPr>
        <w:pStyle w:val="ga"/>
        <w:numPr>
          <w:ilvl w:val="1"/>
          <w:numId w:val="52"/>
        </w:numPr>
      </w:pPr>
      <w:r w:rsidRPr="002D112A">
        <w:t xml:space="preserve">краткое наименование; </w:t>
      </w:r>
    </w:p>
    <w:p w14:paraId="03AE89D3" w14:textId="2B1CC4DF" w:rsidR="00642615" w:rsidRPr="002D112A" w:rsidRDefault="00642615">
      <w:pPr>
        <w:pStyle w:val="ga"/>
        <w:numPr>
          <w:ilvl w:val="1"/>
          <w:numId w:val="52"/>
        </w:numPr>
      </w:pPr>
      <w:r w:rsidRPr="002D112A">
        <w:t xml:space="preserve">ИНН; </w:t>
      </w:r>
    </w:p>
    <w:p w14:paraId="59EA21FE" w14:textId="2633D05C" w:rsidR="00642615" w:rsidRPr="002D112A" w:rsidRDefault="00642615">
      <w:pPr>
        <w:pStyle w:val="ga"/>
        <w:numPr>
          <w:ilvl w:val="1"/>
          <w:numId w:val="52"/>
        </w:numPr>
      </w:pPr>
      <w:r w:rsidRPr="002D112A">
        <w:lastRenderedPageBreak/>
        <w:t xml:space="preserve">адрес (включая номер дома); </w:t>
      </w:r>
    </w:p>
    <w:p w14:paraId="0626EBE9" w14:textId="20631DE4" w:rsidR="00642615" w:rsidRPr="002D112A" w:rsidRDefault="00642615">
      <w:pPr>
        <w:pStyle w:val="ga"/>
        <w:numPr>
          <w:ilvl w:val="1"/>
          <w:numId w:val="52"/>
        </w:numPr>
      </w:pPr>
      <w:r w:rsidRPr="002D112A">
        <w:t>ОКТМО</w:t>
      </w:r>
      <w:r w:rsidR="00D12381" w:rsidRPr="002D112A">
        <w:t>;</w:t>
      </w:r>
    </w:p>
    <w:p w14:paraId="08CC0E59" w14:textId="6C357FC9" w:rsidR="00642615" w:rsidRPr="002D112A" w:rsidRDefault="0000795F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5B74284C" wp14:editId="3E93F7F1">
            <wp:extent cx="5940000" cy="3862800"/>
            <wp:effectExtent l="19050" t="19050" r="22860" b="2349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8628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039C72B" w14:textId="5AFB7084" w:rsidR="0000795F" w:rsidRPr="002D112A" w:rsidRDefault="0000795F" w:rsidP="00795D88">
      <w:pPr>
        <w:pStyle w:val="ge"/>
      </w:pPr>
      <w:bookmarkStart w:id="149" w:name="_Ref25230458"/>
      <w:r w:rsidRPr="002D112A">
        <w:t>Создание управляющей организации</w:t>
      </w:r>
      <w:bookmarkEnd w:id="149"/>
    </w:p>
    <w:p w14:paraId="78488442" w14:textId="430327D1" w:rsidR="00642615" w:rsidRPr="002D112A" w:rsidRDefault="003C5B77" w:rsidP="00795D88">
      <w:pPr>
        <w:pStyle w:val="gff0"/>
      </w:pPr>
      <w:r w:rsidRPr="002D112A">
        <w:rPr>
          <w:noProof/>
          <w:lang w:eastAsia="ru-RU"/>
        </w:rPr>
        <w:drawing>
          <wp:inline distT="0" distB="0" distL="0" distR="0" wp14:anchorId="127D16E9" wp14:editId="38EC59EB">
            <wp:extent cx="171450" cy="17145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12A">
        <w:t xml:space="preserve"> </w:t>
      </w:r>
      <w:r w:rsidRPr="002D112A">
        <w:rPr>
          <w:rStyle w:val="gffff"/>
        </w:rPr>
        <w:t>Примечание –</w:t>
      </w:r>
      <w:r w:rsidRPr="002D112A">
        <w:t xml:space="preserve"> </w:t>
      </w:r>
      <w:r w:rsidR="00642615" w:rsidRPr="002D112A">
        <w:rPr>
          <w:rStyle w:val="gffff1"/>
        </w:rPr>
        <w:t>контактную информацию сможет внести сотрудник ОУО.</w:t>
      </w:r>
      <w:r w:rsidR="00642615" w:rsidRPr="002D112A">
        <w:rPr>
          <w:i/>
          <w:iCs/>
          <w:sz w:val="22"/>
          <w:szCs w:val="22"/>
        </w:rPr>
        <w:t xml:space="preserve"> </w:t>
      </w:r>
    </w:p>
    <w:p w14:paraId="4F5DE5EC" w14:textId="157E6C67" w:rsidR="00642615" w:rsidRPr="002D112A" w:rsidRDefault="00D12381" w:rsidP="00795D88">
      <w:pPr>
        <w:pStyle w:val="ga"/>
      </w:pPr>
      <w:r w:rsidRPr="002D112A">
        <w:t xml:space="preserve">нажать </w:t>
      </w:r>
      <w:r w:rsidR="003C5B77" w:rsidRPr="002D112A">
        <w:t xml:space="preserve">на кнопку </w:t>
      </w:r>
      <w:r w:rsidR="003C5B77" w:rsidRPr="002D112A">
        <w:rPr>
          <w:rStyle w:val="gfff4"/>
        </w:rPr>
        <w:t>Создать</w:t>
      </w:r>
      <w:r w:rsidR="00642615" w:rsidRPr="002D112A">
        <w:t xml:space="preserve">. Новая ОУО появится в реестре. </w:t>
      </w:r>
    </w:p>
    <w:p w14:paraId="604A6BA5" w14:textId="309D34FF" w:rsidR="00642615" w:rsidRPr="002D112A" w:rsidRDefault="00642615" w:rsidP="00795D88">
      <w:pPr>
        <w:pStyle w:val="g30"/>
      </w:pPr>
      <w:r w:rsidRPr="002D112A">
        <w:t xml:space="preserve">Просмотр и редактирование ОУО </w:t>
      </w:r>
    </w:p>
    <w:p w14:paraId="1F697FFE" w14:textId="6C3E5FAE" w:rsidR="00642615" w:rsidRPr="002D112A" w:rsidRDefault="00642615" w:rsidP="00795D88">
      <w:pPr>
        <w:pStyle w:val="gff0"/>
        <w:keepNext/>
      </w:pPr>
      <w:r w:rsidRPr="002D112A">
        <w:t>Сотрудник с ролью «Специалист РОУО» может редактировать информа</w:t>
      </w:r>
      <w:r w:rsidR="00FA7D74" w:rsidRPr="002D112A">
        <w:t xml:space="preserve">цию об организациях на вкладке </w:t>
      </w:r>
      <w:r w:rsidR="00FA7D74" w:rsidRPr="002D112A">
        <w:rPr>
          <w:rStyle w:val="gfff4"/>
        </w:rPr>
        <w:t>Общая информация</w:t>
      </w:r>
      <w:r w:rsidRPr="002D112A">
        <w:t xml:space="preserve">. Для перехода в режим </w:t>
      </w:r>
      <w:r w:rsidRPr="002D112A">
        <w:lastRenderedPageBreak/>
        <w:t xml:space="preserve">редактирования </w:t>
      </w:r>
      <w:r w:rsidR="00DE3713" w:rsidRPr="002D112A">
        <w:t xml:space="preserve">необходимо нажать на кнопку </w:t>
      </w:r>
      <w:r w:rsidR="00DE3713" w:rsidRPr="002D112A">
        <w:rPr>
          <w:rStyle w:val="gfff4"/>
        </w:rPr>
        <w:t>Редактировать</w:t>
      </w:r>
      <w:r w:rsidRPr="002D112A">
        <w:t xml:space="preserve"> в верхнем правом углу страницы просмот</w:t>
      </w:r>
      <w:r w:rsidR="006E1F5C" w:rsidRPr="002D112A">
        <w:t>ра информации об ОУО (Рисунок</w:t>
      </w:r>
      <w:r w:rsidR="001A7375" w:rsidRPr="002D112A">
        <w:t xml:space="preserve"> 89</w:t>
      </w:r>
      <w:r w:rsidRPr="002D112A">
        <w:t>).</w:t>
      </w:r>
    </w:p>
    <w:p w14:paraId="6D6924CE" w14:textId="33666020" w:rsidR="00642615" w:rsidRPr="002D112A" w:rsidRDefault="00AE5DA0" w:rsidP="00795D88">
      <w:pPr>
        <w:pStyle w:val="gffd"/>
        <w:rPr>
          <w:sz w:val="22"/>
          <w:szCs w:val="22"/>
        </w:rPr>
      </w:pPr>
      <w:r w:rsidRPr="002D112A">
        <w:rPr>
          <w:noProof/>
          <w:lang w:eastAsia="ru-RU"/>
        </w:rPr>
        <w:drawing>
          <wp:inline distT="0" distB="0" distL="0" distR="0" wp14:anchorId="79828A42" wp14:editId="129EB868">
            <wp:extent cx="5939790" cy="2514600"/>
            <wp:effectExtent l="19050" t="19050" r="22860" b="1905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b="9713"/>
                    <a:stretch/>
                  </pic:blipFill>
                  <pic:spPr bwMode="auto">
                    <a:xfrm>
                      <a:off x="0" y="0"/>
                      <a:ext cx="5939790" cy="2514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013EC6" w14:textId="4522A327" w:rsidR="00FA7D74" w:rsidRPr="002D112A" w:rsidRDefault="00FA7D74" w:rsidP="00795D88">
      <w:pPr>
        <w:pStyle w:val="ge"/>
      </w:pPr>
      <w:bookmarkStart w:id="150" w:name="_Ref25230587"/>
      <w:r w:rsidRPr="002D112A">
        <w:t>Просмотр и редактирование ОУО</w:t>
      </w:r>
      <w:bookmarkEnd w:id="150"/>
    </w:p>
    <w:p w14:paraId="6E47137D" w14:textId="6E21042B" w:rsidR="00642615" w:rsidRPr="002D112A" w:rsidRDefault="00642615" w:rsidP="00795D88">
      <w:pPr>
        <w:pStyle w:val="g30"/>
      </w:pPr>
      <w:r w:rsidRPr="002D112A">
        <w:t>Удаление ОУО</w:t>
      </w:r>
    </w:p>
    <w:p w14:paraId="37C399EC" w14:textId="77777777" w:rsidR="00642615" w:rsidRPr="002D112A" w:rsidRDefault="00642615" w:rsidP="00795D88">
      <w:pPr>
        <w:pStyle w:val="gff6"/>
      </w:pPr>
      <w:r w:rsidRPr="002D112A">
        <w:t xml:space="preserve">Сотрудник с ролью «Специалист РОУО» может удалить управляющую организацию без возможности восстановления, если выполнены условия: </w:t>
      </w:r>
    </w:p>
    <w:p w14:paraId="65F4C1C8" w14:textId="1A06D59C" w:rsidR="00642615" w:rsidRPr="002D112A" w:rsidRDefault="00642615" w:rsidP="00795D88">
      <w:pPr>
        <w:pStyle w:val="gf9"/>
      </w:pPr>
      <w:r w:rsidRPr="002D112A">
        <w:t xml:space="preserve">ОУО не является управляющей ни для одной образовательной организации; </w:t>
      </w:r>
    </w:p>
    <w:p w14:paraId="79BB07B2" w14:textId="133D7347" w:rsidR="00642615" w:rsidRPr="002D112A" w:rsidRDefault="00642615" w:rsidP="00795D88">
      <w:pPr>
        <w:pStyle w:val="gf9"/>
      </w:pPr>
      <w:r w:rsidRPr="002D112A">
        <w:t xml:space="preserve">ОУО не прикреплена ни к одному образовательному микрорайону; </w:t>
      </w:r>
    </w:p>
    <w:p w14:paraId="3A03F559" w14:textId="3999A073" w:rsidR="00642615" w:rsidRPr="002D112A" w:rsidRDefault="00642615" w:rsidP="00795D88">
      <w:pPr>
        <w:pStyle w:val="gf9"/>
      </w:pPr>
      <w:r w:rsidRPr="002D112A">
        <w:t xml:space="preserve">к ОУО не привязано ни одного пользователя. </w:t>
      </w:r>
    </w:p>
    <w:p w14:paraId="2509BEB2" w14:textId="7DA4E380" w:rsidR="00642615" w:rsidRPr="002D112A" w:rsidRDefault="00642615" w:rsidP="00795D88">
      <w:pPr>
        <w:pStyle w:val="gff0"/>
      </w:pPr>
      <w:r w:rsidRPr="002D112A">
        <w:t>Для удаления необходимо наж</w:t>
      </w:r>
      <w:r w:rsidR="00DE3713" w:rsidRPr="002D112A">
        <w:t xml:space="preserve">ать на кнопку </w:t>
      </w:r>
      <w:r w:rsidR="00DE3713" w:rsidRPr="002D112A">
        <w:rPr>
          <w:rStyle w:val="gfff4"/>
        </w:rPr>
        <w:t>Удалить</w:t>
      </w:r>
      <w:r w:rsidRPr="002D112A">
        <w:t xml:space="preserve"> в верхнем правом углу страницы просмотра информации об ОУО.</w:t>
      </w:r>
    </w:p>
    <w:p w14:paraId="463345B5" w14:textId="77777777" w:rsidR="00642615" w:rsidRPr="002D112A" w:rsidRDefault="00642615" w:rsidP="00795D88">
      <w:pPr>
        <w:pStyle w:val="g30"/>
      </w:pPr>
      <w:r w:rsidRPr="002D112A">
        <w:t xml:space="preserve">Поиск ОУО </w:t>
      </w:r>
    </w:p>
    <w:p w14:paraId="380613A9" w14:textId="2B903C79" w:rsidR="00642615" w:rsidRPr="002D112A" w:rsidRDefault="00642615" w:rsidP="00795D88">
      <w:pPr>
        <w:pStyle w:val="gff6"/>
      </w:pPr>
      <w:r w:rsidRPr="002D112A">
        <w:t>Поиск управляющих организац</w:t>
      </w:r>
      <w:r w:rsidR="006E1F5C" w:rsidRPr="002D112A">
        <w:t>ий осуществляется по (</w:t>
      </w:r>
      <w:r w:rsidR="009A4ADF" w:rsidRPr="002D112A">
        <w:t>рисунок</w:t>
      </w:r>
      <w:r w:rsidR="001A7375" w:rsidRPr="002D112A">
        <w:t xml:space="preserve"> 90</w:t>
      </w:r>
      <w:r w:rsidRPr="002D112A">
        <w:t xml:space="preserve">): </w:t>
      </w:r>
    </w:p>
    <w:p w14:paraId="5C2D0B3E" w14:textId="1225D660" w:rsidR="00642615" w:rsidRPr="002D112A" w:rsidRDefault="009A4ADF" w:rsidP="00522048">
      <w:pPr>
        <w:pStyle w:val="gf9"/>
      </w:pPr>
      <w:r w:rsidRPr="002D112A">
        <w:t xml:space="preserve">краткому </w:t>
      </w:r>
      <w:r w:rsidR="00642615" w:rsidRPr="002D112A">
        <w:t>наименованию ОУО</w:t>
      </w:r>
      <w:r w:rsidRPr="002D112A">
        <w:t>;</w:t>
      </w:r>
    </w:p>
    <w:p w14:paraId="471522FD" w14:textId="509DEA87" w:rsidR="00642615" w:rsidRPr="002D112A" w:rsidRDefault="009A4ADF" w:rsidP="00970545">
      <w:pPr>
        <w:pStyle w:val="gf9"/>
        <w:keepNext/>
      </w:pPr>
      <w:r w:rsidRPr="002D112A">
        <w:t>району</w:t>
      </w:r>
      <w:r w:rsidR="00642615" w:rsidRPr="002D112A">
        <w:t xml:space="preserve">, где находится организация. </w:t>
      </w:r>
    </w:p>
    <w:p w14:paraId="1AE41476" w14:textId="7311F343" w:rsidR="00642615" w:rsidRPr="002D112A" w:rsidRDefault="00AE5DA0" w:rsidP="00795D88">
      <w:pPr>
        <w:pStyle w:val="gffd"/>
      </w:pPr>
      <w:r w:rsidRPr="002D112A">
        <w:rPr>
          <w:noProof/>
          <w:lang w:eastAsia="ru-RU"/>
        </w:rPr>
        <w:drawing>
          <wp:inline distT="0" distB="0" distL="0" distR="0" wp14:anchorId="12AE3AC4" wp14:editId="3CA702BE">
            <wp:extent cx="5939790" cy="1769745"/>
            <wp:effectExtent l="19050" t="19050" r="22860" b="2095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6974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7A3E039" w14:textId="78E15683" w:rsidR="00FA7D74" w:rsidRPr="002D112A" w:rsidRDefault="00FA7D74" w:rsidP="00795D88">
      <w:pPr>
        <w:pStyle w:val="ge"/>
      </w:pPr>
      <w:bookmarkStart w:id="151" w:name="_Ref25230603"/>
      <w:r w:rsidRPr="002D112A">
        <w:t>Поиск ОУО</w:t>
      </w:r>
      <w:bookmarkEnd w:id="151"/>
    </w:p>
    <w:p w14:paraId="5ACC63C7" w14:textId="5887646C" w:rsidR="00642615" w:rsidRPr="002D112A" w:rsidRDefault="00043F4F" w:rsidP="00795D88">
      <w:pPr>
        <w:pStyle w:val="gff0"/>
      </w:pPr>
      <w:r>
        <w:lastRenderedPageBreak/>
        <w:pict w14:anchorId="428DE498">
          <v:shape id="Рисунок 252" o:spid="_x0000_i1029" type="#_x0000_t75" style="width:14pt;height:14pt;visibility:visible;mso-wrap-style:square">
            <v:imagedata r:id="rId39" o:title=""/>
          </v:shape>
        </w:pict>
      </w:r>
      <w:r w:rsidR="003C5B77" w:rsidRPr="002D112A">
        <w:t xml:space="preserve"> </w:t>
      </w:r>
      <w:r w:rsidR="003C5B77" w:rsidRPr="002D112A">
        <w:rPr>
          <w:rStyle w:val="gffff"/>
        </w:rPr>
        <w:t>Примечание –</w:t>
      </w:r>
      <w:r w:rsidR="003C5B77" w:rsidRPr="002D112A">
        <w:rPr>
          <w:rStyle w:val="gff5"/>
        </w:rPr>
        <w:t xml:space="preserve"> </w:t>
      </w:r>
      <w:r w:rsidR="00642615" w:rsidRPr="002D112A">
        <w:rPr>
          <w:rStyle w:val="gffff1"/>
        </w:rPr>
        <w:t>для очистки полей поиска нужно выбрать действие «Очистить поля».</w:t>
      </w:r>
    </w:p>
    <w:p w14:paraId="450DA7FD" w14:textId="77777777" w:rsidR="00630E67" w:rsidRPr="002D112A" w:rsidRDefault="00630E67" w:rsidP="00795D88">
      <w:pPr>
        <w:pStyle w:val="g20"/>
        <w:rPr>
          <w:szCs w:val="32"/>
        </w:rPr>
      </w:pPr>
      <w:bookmarkStart w:id="152" w:name="_Toc25328765"/>
      <w:bookmarkStart w:id="153" w:name="_Toc25328844"/>
      <w:bookmarkStart w:id="154" w:name="_Toc25328923"/>
      <w:bookmarkStart w:id="155" w:name="_Toc25332197"/>
      <w:bookmarkStart w:id="156" w:name="_Toc25332542"/>
      <w:bookmarkStart w:id="157" w:name="_Toc146203623"/>
      <w:bookmarkEnd w:id="152"/>
      <w:bookmarkEnd w:id="153"/>
      <w:bookmarkEnd w:id="154"/>
      <w:bookmarkEnd w:id="155"/>
      <w:bookmarkEnd w:id="156"/>
      <w:r w:rsidRPr="002D112A">
        <w:t>Поддержка</w:t>
      </w:r>
      <w:r w:rsidRPr="002D112A">
        <w:rPr>
          <w:spacing w:val="-11"/>
        </w:rPr>
        <w:t xml:space="preserve"> </w:t>
      </w:r>
      <w:r w:rsidRPr="002D112A">
        <w:t>пользователей</w:t>
      </w:r>
      <w:bookmarkEnd w:id="157"/>
    </w:p>
    <w:p w14:paraId="37F26216" w14:textId="3955CBC0" w:rsidR="00630E67" w:rsidRPr="002D112A" w:rsidRDefault="00630E67" w:rsidP="00795D88">
      <w:pPr>
        <w:pStyle w:val="gff0"/>
      </w:pPr>
      <w:r w:rsidRPr="002D112A">
        <w:t xml:space="preserve">Найти ответы на любые вопросы можно на портале поддержки пользователей </w:t>
      </w:r>
      <w:r w:rsidRPr="002D112A">
        <w:br/>
        <w:t xml:space="preserve">в разделе </w:t>
      </w:r>
      <w:hyperlink r:id="rId109" w:history="1">
        <w:r w:rsidR="000F03BE" w:rsidRPr="002D112A">
          <w:rPr>
            <w:rStyle w:val="afc"/>
            <w:color w:val="auto"/>
            <w:u w:val="none"/>
          </w:rPr>
          <w:t xml:space="preserve">«Зачисление в </w:t>
        </w:r>
        <w:r w:rsidRPr="002D112A">
          <w:rPr>
            <w:rStyle w:val="afc"/>
            <w:color w:val="auto"/>
            <w:u w:val="none"/>
          </w:rPr>
          <w:t>ОО»</w:t>
        </w:r>
      </w:hyperlink>
      <w:r w:rsidRPr="002D112A">
        <w:t>.</w:t>
      </w:r>
    </w:p>
    <w:p w14:paraId="602F2004" w14:textId="77777777" w:rsidR="00454FDE" w:rsidRPr="002D112A" w:rsidRDefault="00454FDE">
      <w:pPr>
        <w:pStyle w:val="g10"/>
        <w:numPr>
          <w:ilvl w:val="0"/>
          <w:numId w:val="49"/>
        </w:numPr>
      </w:pPr>
      <w:bookmarkStart w:id="158" w:name="_Toc494209643"/>
      <w:bookmarkStart w:id="159" w:name="_Ref498089824"/>
      <w:bookmarkStart w:id="160" w:name="_Toc101535994"/>
      <w:bookmarkStart w:id="161" w:name="_Toc104559713"/>
      <w:bookmarkStart w:id="162" w:name="_Toc146203624"/>
      <w:r w:rsidRPr="002D112A">
        <w:lastRenderedPageBreak/>
        <w:t>Рекомендации по освоению</w:t>
      </w:r>
      <w:bookmarkEnd w:id="158"/>
      <w:bookmarkEnd w:id="159"/>
      <w:bookmarkEnd w:id="160"/>
      <w:bookmarkEnd w:id="161"/>
      <w:bookmarkEnd w:id="162"/>
    </w:p>
    <w:p w14:paraId="0AEC2744" w14:textId="77777777" w:rsidR="00454FDE" w:rsidRPr="002D112A" w:rsidRDefault="00454FDE" w:rsidP="00454FDE">
      <w:pPr>
        <w:pStyle w:val="gff6"/>
      </w:pPr>
      <w:r w:rsidRPr="002D112A">
        <w:t>Для успешного освоения работы с АИС «Зачисление в ОО» рекомендуется выполнить следующие действия:</w:t>
      </w:r>
    </w:p>
    <w:p w14:paraId="20AB036B" w14:textId="77777777" w:rsidR="00454FDE" w:rsidRPr="002D112A" w:rsidRDefault="00454FDE" w:rsidP="00454FDE">
      <w:pPr>
        <w:pStyle w:val="ga"/>
        <w:numPr>
          <w:ilvl w:val="0"/>
          <w:numId w:val="11"/>
        </w:numPr>
      </w:pPr>
      <w:r w:rsidRPr="002D112A">
        <w:t>ознакомиться с настоящим документом;</w:t>
      </w:r>
    </w:p>
    <w:p w14:paraId="5BAEDDB0" w14:textId="20C76AE5" w:rsidR="00454FDE" w:rsidRPr="002D112A" w:rsidRDefault="00454FDE" w:rsidP="00454FDE">
      <w:pPr>
        <w:pStyle w:val="ga"/>
        <w:keepNext/>
        <w:numPr>
          <w:ilvl w:val="0"/>
          <w:numId w:val="11"/>
        </w:numPr>
      </w:pPr>
      <w:r w:rsidRPr="002D112A">
        <w:t>выполнить контрольный пример работы с АИС «Зачисление в ОО», приведённый в таблице </w:t>
      </w:r>
      <w:r w:rsidRPr="002D112A">
        <w:fldChar w:fldCharType="begin"/>
      </w:r>
      <w:r w:rsidRPr="002D112A">
        <w:instrText xml:space="preserve"> REF \* arabic _Ref498506498 \h  \* MERGEFORMAT </w:instrText>
      </w:r>
      <w:r w:rsidRPr="002D112A">
        <w:fldChar w:fldCharType="separate"/>
      </w:r>
      <w:r w:rsidR="00043F4F">
        <w:t>1</w:t>
      </w:r>
      <w:r w:rsidRPr="002D112A">
        <w:fldChar w:fldCharType="end"/>
      </w:r>
      <w:r w:rsidRPr="002D112A">
        <w:t>.</w:t>
      </w:r>
    </w:p>
    <w:p w14:paraId="5E7B7D28" w14:textId="484225D3" w:rsidR="00454FDE" w:rsidRPr="002D112A" w:rsidRDefault="00454FDE" w:rsidP="00454FDE">
      <w:pPr>
        <w:pStyle w:val="gfff"/>
      </w:pPr>
      <w:bookmarkStart w:id="163" w:name="_Ref498506498"/>
      <w:r w:rsidRPr="002D112A">
        <w:t xml:space="preserve">Таблица </w:t>
      </w:r>
      <w:r w:rsidR="00C80375" w:rsidRPr="002D112A">
        <w:rPr>
          <w:noProof/>
        </w:rPr>
        <w:fldChar w:fldCharType="begin"/>
      </w:r>
      <w:r w:rsidR="00C80375" w:rsidRPr="002D112A">
        <w:rPr>
          <w:noProof/>
        </w:rPr>
        <w:instrText xml:space="preserve"> SEQ Таблица \* ARABIC </w:instrText>
      </w:r>
      <w:r w:rsidR="00C80375" w:rsidRPr="002D112A">
        <w:rPr>
          <w:noProof/>
        </w:rPr>
        <w:fldChar w:fldCharType="separate"/>
      </w:r>
      <w:r w:rsidR="00043F4F">
        <w:rPr>
          <w:noProof/>
        </w:rPr>
        <w:t>1</w:t>
      </w:r>
      <w:r w:rsidR="00C80375" w:rsidRPr="002D112A">
        <w:rPr>
          <w:noProof/>
        </w:rPr>
        <w:fldChar w:fldCharType="end"/>
      </w:r>
      <w:bookmarkEnd w:id="163"/>
      <w:r w:rsidRPr="002D112A">
        <w:t xml:space="preserve"> – </w:t>
      </w:r>
      <w:bookmarkStart w:id="164" w:name="_Ref493842640"/>
      <w:r w:rsidRPr="002D112A">
        <w:t>Контрольный пример</w:t>
      </w:r>
      <w:bookmarkEnd w:id="164"/>
    </w:p>
    <w:tbl>
      <w:tblPr>
        <w:tblStyle w:val="afffff0"/>
        <w:tblW w:w="4742" w:type="pct"/>
        <w:tblLook w:val="04A0" w:firstRow="1" w:lastRow="0" w:firstColumn="1" w:lastColumn="0" w:noHBand="0" w:noVBand="1"/>
      </w:tblPr>
      <w:tblGrid>
        <w:gridCol w:w="4328"/>
        <w:gridCol w:w="4534"/>
      </w:tblGrid>
      <w:tr w:rsidR="00454FDE" w:rsidRPr="002D112A" w14:paraId="536BC247" w14:textId="77777777" w:rsidTr="000503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42" w:type="pct"/>
          </w:tcPr>
          <w:p w14:paraId="427D47AA" w14:textId="77777777" w:rsidR="00454FDE" w:rsidRPr="002D112A" w:rsidRDefault="00454FDE" w:rsidP="00050385">
            <w:pPr>
              <w:pStyle w:val="gfff2"/>
            </w:pPr>
            <w:proofErr w:type="spellStart"/>
            <w:r w:rsidRPr="002D112A">
              <w:t>Действие</w:t>
            </w:r>
            <w:proofErr w:type="spellEnd"/>
          </w:p>
        </w:tc>
        <w:tc>
          <w:tcPr>
            <w:tcW w:w="2558" w:type="pct"/>
          </w:tcPr>
          <w:p w14:paraId="5B332052" w14:textId="77777777" w:rsidR="00454FDE" w:rsidRPr="002D112A" w:rsidRDefault="00454FDE" w:rsidP="00050385">
            <w:pPr>
              <w:pStyle w:val="gfff2"/>
            </w:pPr>
            <w:proofErr w:type="spellStart"/>
            <w:r w:rsidRPr="002D112A">
              <w:t>Результат</w:t>
            </w:r>
            <w:proofErr w:type="spellEnd"/>
          </w:p>
        </w:tc>
      </w:tr>
      <w:tr w:rsidR="00454FDE" w:rsidRPr="002D112A" w14:paraId="36733219" w14:textId="77777777" w:rsidTr="00050385">
        <w:tc>
          <w:tcPr>
            <w:tcW w:w="2442" w:type="pct"/>
          </w:tcPr>
          <w:p w14:paraId="68090B7C" w14:textId="77777777" w:rsidR="00454FDE" w:rsidRPr="002D112A" w:rsidRDefault="00454FDE" w:rsidP="00050385">
            <w:pPr>
              <w:pStyle w:val="gfff0"/>
            </w:pPr>
            <w:r w:rsidRPr="002D112A">
              <w:t>Запустите браузер</w:t>
            </w:r>
          </w:p>
        </w:tc>
        <w:tc>
          <w:tcPr>
            <w:tcW w:w="2558" w:type="pct"/>
          </w:tcPr>
          <w:p w14:paraId="3E0A9141" w14:textId="77777777" w:rsidR="00454FDE" w:rsidRPr="002D112A" w:rsidRDefault="00454FDE" w:rsidP="00050385">
            <w:pPr>
              <w:pStyle w:val="gfff0"/>
            </w:pPr>
            <w:r w:rsidRPr="002D112A">
              <w:t>Открылась стартовая страница браузера</w:t>
            </w:r>
          </w:p>
        </w:tc>
      </w:tr>
      <w:tr w:rsidR="00454FDE" w:rsidRPr="002D112A" w14:paraId="277B7031" w14:textId="77777777" w:rsidTr="00050385">
        <w:tc>
          <w:tcPr>
            <w:tcW w:w="2442" w:type="pct"/>
          </w:tcPr>
          <w:p w14:paraId="7C55A77E" w14:textId="77777777" w:rsidR="00454FDE" w:rsidRPr="002D112A" w:rsidRDefault="00454FDE" w:rsidP="00050385">
            <w:pPr>
              <w:pStyle w:val="gfff0"/>
            </w:pPr>
            <w:r w:rsidRPr="002D112A">
              <w:t>Введите ссылку на сайт АИС «Зачисление в ОО»</w:t>
            </w:r>
          </w:p>
        </w:tc>
        <w:tc>
          <w:tcPr>
            <w:tcW w:w="2558" w:type="pct"/>
          </w:tcPr>
          <w:p w14:paraId="7D0798BC" w14:textId="77777777" w:rsidR="00454FDE" w:rsidRPr="002D112A" w:rsidRDefault="00454FDE" w:rsidP="00050385">
            <w:pPr>
              <w:pStyle w:val="gfff0"/>
            </w:pPr>
            <w:r w:rsidRPr="002D112A">
              <w:t>Открылась главная страница АИС «Зачисление в ОО»</w:t>
            </w:r>
          </w:p>
        </w:tc>
      </w:tr>
      <w:tr w:rsidR="00454FDE" w:rsidRPr="002D112A" w14:paraId="1D545C31" w14:textId="77777777" w:rsidTr="00050385">
        <w:tc>
          <w:tcPr>
            <w:tcW w:w="5000" w:type="pct"/>
            <w:gridSpan w:val="2"/>
          </w:tcPr>
          <w:p w14:paraId="458BC012" w14:textId="77777777" w:rsidR="00454FDE" w:rsidRPr="002D112A" w:rsidRDefault="00454FDE" w:rsidP="00050385">
            <w:pPr>
              <w:pStyle w:val="gfff0"/>
              <w:jc w:val="center"/>
            </w:pPr>
            <w:r w:rsidRPr="002D112A">
              <w:t>Работа с главным экраном</w:t>
            </w:r>
          </w:p>
        </w:tc>
      </w:tr>
      <w:tr w:rsidR="00454FDE" w:rsidRPr="002D112A" w14:paraId="7C579C46" w14:textId="77777777" w:rsidTr="00050385">
        <w:tc>
          <w:tcPr>
            <w:tcW w:w="2442" w:type="pct"/>
          </w:tcPr>
          <w:p w14:paraId="48617B9F" w14:textId="77777777" w:rsidR="00454FDE" w:rsidRPr="002D112A" w:rsidRDefault="00454FDE" w:rsidP="00050385">
            <w:pPr>
              <w:pStyle w:val="gfff0"/>
            </w:pPr>
            <w:r w:rsidRPr="002D112A">
              <w:t xml:space="preserve">Нажмите на кнопку </w:t>
            </w:r>
            <w:r w:rsidRPr="002D112A">
              <w:rPr>
                <w:rStyle w:val="gfff4"/>
              </w:rPr>
              <w:t>Войти</w:t>
            </w:r>
            <w:r w:rsidRPr="002D112A">
              <w:t xml:space="preserve"> в правом верхнем углу</w:t>
            </w:r>
          </w:p>
        </w:tc>
        <w:tc>
          <w:tcPr>
            <w:tcW w:w="2558" w:type="pct"/>
          </w:tcPr>
          <w:p w14:paraId="5ED068F6" w14:textId="77777777" w:rsidR="00454FDE" w:rsidRPr="002D112A" w:rsidRDefault="00454FDE" w:rsidP="00050385">
            <w:pPr>
              <w:pStyle w:val="gfff0"/>
            </w:pPr>
            <w:r w:rsidRPr="002D112A">
              <w:t>Открылась страница авторизации</w:t>
            </w:r>
          </w:p>
        </w:tc>
      </w:tr>
      <w:tr w:rsidR="00454FDE" w:rsidRPr="002D112A" w14:paraId="73A26E0C" w14:textId="77777777" w:rsidTr="00050385">
        <w:tc>
          <w:tcPr>
            <w:tcW w:w="2442" w:type="pct"/>
          </w:tcPr>
          <w:p w14:paraId="481333BF" w14:textId="77777777" w:rsidR="00454FDE" w:rsidRPr="002D112A" w:rsidRDefault="00454FDE" w:rsidP="00050385">
            <w:pPr>
              <w:pStyle w:val="gfff0"/>
            </w:pPr>
            <w:r w:rsidRPr="002D112A">
              <w:t xml:space="preserve">Введите логин и пароль на странице авторизации и нажмите на кнопку </w:t>
            </w:r>
            <w:r w:rsidRPr="002D112A">
              <w:rPr>
                <w:rStyle w:val="gfff4"/>
              </w:rPr>
              <w:t>Войти</w:t>
            </w:r>
          </w:p>
        </w:tc>
        <w:tc>
          <w:tcPr>
            <w:tcW w:w="2558" w:type="pct"/>
          </w:tcPr>
          <w:p w14:paraId="23B50C37" w14:textId="77777777" w:rsidR="00454FDE" w:rsidRPr="002D112A" w:rsidRDefault="00454FDE" w:rsidP="00050385">
            <w:pPr>
              <w:pStyle w:val="gfff0"/>
            </w:pPr>
            <w:r w:rsidRPr="002D112A">
              <w:t>Успешная авторизация в АИС «Зачисление в ОО»</w:t>
            </w:r>
          </w:p>
        </w:tc>
      </w:tr>
      <w:tr w:rsidR="00454FDE" w:rsidRPr="002D112A" w14:paraId="6863AD40" w14:textId="77777777" w:rsidTr="00050385">
        <w:tc>
          <w:tcPr>
            <w:tcW w:w="5000" w:type="pct"/>
            <w:gridSpan w:val="2"/>
          </w:tcPr>
          <w:p w14:paraId="3964BAEB" w14:textId="77777777" w:rsidR="00454FDE" w:rsidRPr="002D112A" w:rsidRDefault="00454FDE" w:rsidP="00050385">
            <w:pPr>
              <w:pStyle w:val="gfff0"/>
              <w:jc w:val="center"/>
            </w:pPr>
            <w:r w:rsidRPr="002D112A">
              <w:t xml:space="preserve">Работа с разделом </w:t>
            </w:r>
            <w:r w:rsidRPr="002D112A">
              <w:rPr>
                <w:rStyle w:val="gfff4"/>
              </w:rPr>
              <w:t>Классы</w:t>
            </w:r>
          </w:p>
        </w:tc>
      </w:tr>
      <w:tr w:rsidR="00454FDE" w:rsidRPr="002D112A" w14:paraId="7F1596D2" w14:textId="77777777" w:rsidTr="00050385">
        <w:tc>
          <w:tcPr>
            <w:tcW w:w="2442" w:type="pct"/>
          </w:tcPr>
          <w:p w14:paraId="52FA4EF5" w14:textId="77777777" w:rsidR="00454FDE" w:rsidRPr="002D112A" w:rsidRDefault="00454FDE" w:rsidP="00050385">
            <w:pPr>
              <w:pStyle w:val="gfff0"/>
            </w:pPr>
            <w:r w:rsidRPr="002D112A">
              <w:t xml:space="preserve">В главном меню выберите </w:t>
            </w:r>
            <w:r w:rsidRPr="002D112A">
              <w:rPr>
                <w:rStyle w:val="gfff4"/>
              </w:rPr>
              <w:t>Моя школа</w:t>
            </w:r>
            <w:r w:rsidRPr="002D112A">
              <w:t xml:space="preserve"> – </w:t>
            </w:r>
            <w:r w:rsidRPr="002D112A">
              <w:rPr>
                <w:rStyle w:val="gfff4"/>
              </w:rPr>
              <w:t>Классы</w:t>
            </w:r>
          </w:p>
        </w:tc>
        <w:tc>
          <w:tcPr>
            <w:tcW w:w="2558" w:type="pct"/>
          </w:tcPr>
          <w:p w14:paraId="67B3FD9E" w14:textId="77777777" w:rsidR="00454FDE" w:rsidRPr="002D112A" w:rsidRDefault="00454FDE" w:rsidP="00050385">
            <w:pPr>
              <w:pStyle w:val="gfff0"/>
            </w:pPr>
            <w:r w:rsidRPr="002D112A">
              <w:t>Открылась страница со всеми классами</w:t>
            </w:r>
          </w:p>
        </w:tc>
      </w:tr>
      <w:tr w:rsidR="00454FDE" w:rsidRPr="002D112A" w14:paraId="12174D2A" w14:textId="77777777" w:rsidTr="00050385">
        <w:tc>
          <w:tcPr>
            <w:tcW w:w="2442" w:type="pct"/>
          </w:tcPr>
          <w:p w14:paraId="7A48033A" w14:textId="77777777" w:rsidR="00454FDE" w:rsidRPr="002D112A" w:rsidRDefault="00454FDE" w:rsidP="00050385">
            <w:pPr>
              <w:pStyle w:val="gfff0"/>
              <w:rPr>
                <w:rStyle w:val="gfff4"/>
              </w:rPr>
            </w:pPr>
            <w:r w:rsidRPr="002D112A">
              <w:rPr>
                <w:bCs/>
              </w:rPr>
              <w:t>Выберите учебный год, нажать на ссылку</w:t>
            </w:r>
            <w:r w:rsidRPr="002D112A">
              <w:rPr>
                <w:rStyle w:val="gfff4"/>
              </w:rPr>
              <w:t xml:space="preserve"> Создать класс</w:t>
            </w:r>
          </w:p>
        </w:tc>
        <w:tc>
          <w:tcPr>
            <w:tcW w:w="2558" w:type="pct"/>
          </w:tcPr>
          <w:p w14:paraId="37B0BB89" w14:textId="77777777" w:rsidR="00454FDE" w:rsidRPr="002D112A" w:rsidRDefault="00454FDE" w:rsidP="00050385">
            <w:pPr>
              <w:pStyle w:val="gfff0"/>
            </w:pPr>
            <w:r w:rsidRPr="002D112A">
              <w:t>Открылась страница создания класса</w:t>
            </w:r>
          </w:p>
        </w:tc>
      </w:tr>
      <w:tr w:rsidR="00454FDE" w:rsidRPr="002D112A" w14:paraId="10794553" w14:textId="77777777" w:rsidTr="00050385">
        <w:tc>
          <w:tcPr>
            <w:tcW w:w="2442" w:type="pct"/>
          </w:tcPr>
          <w:p w14:paraId="22F8084B" w14:textId="77777777" w:rsidR="00454FDE" w:rsidRPr="002D112A" w:rsidRDefault="00454FDE" w:rsidP="00050385">
            <w:pPr>
              <w:pStyle w:val="gfff0"/>
              <w:rPr>
                <w:rStyle w:val="gfff4"/>
              </w:rPr>
            </w:pPr>
            <w:r w:rsidRPr="002D112A">
              <w:rPr>
                <w:bCs/>
              </w:rPr>
              <w:t>Заполнить информацию о классе, нажать на кнопку</w:t>
            </w:r>
            <w:r w:rsidRPr="002D112A">
              <w:rPr>
                <w:rStyle w:val="gfff4"/>
              </w:rPr>
              <w:t xml:space="preserve"> Сохранить</w:t>
            </w:r>
          </w:p>
        </w:tc>
        <w:tc>
          <w:tcPr>
            <w:tcW w:w="2558" w:type="pct"/>
          </w:tcPr>
          <w:p w14:paraId="2062FC64" w14:textId="77777777" w:rsidR="00454FDE" w:rsidRPr="002D112A" w:rsidRDefault="00454FDE" w:rsidP="00050385">
            <w:pPr>
              <w:pStyle w:val="gfff0"/>
            </w:pPr>
            <w:r w:rsidRPr="002D112A">
              <w:t>Класс успешно создан</w:t>
            </w:r>
          </w:p>
        </w:tc>
      </w:tr>
      <w:tr w:rsidR="00454FDE" w:rsidRPr="002D112A" w14:paraId="1FCC1FBC" w14:textId="77777777" w:rsidTr="00050385">
        <w:tc>
          <w:tcPr>
            <w:tcW w:w="5000" w:type="pct"/>
            <w:gridSpan w:val="2"/>
          </w:tcPr>
          <w:p w14:paraId="17652F16" w14:textId="77777777" w:rsidR="00454FDE" w:rsidRPr="002D112A" w:rsidRDefault="00454FDE" w:rsidP="00050385">
            <w:pPr>
              <w:pStyle w:val="gfff0"/>
              <w:jc w:val="center"/>
            </w:pPr>
            <w:r w:rsidRPr="002D112A">
              <w:t xml:space="preserve">Работа с разделом </w:t>
            </w:r>
            <w:r w:rsidRPr="002D112A">
              <w:rPr>
                <w:rStyle w:val="gfff4"/>
              </w:rPr>
              <w:t>Заявления</w:t>
            </w:r>
          </w:p>
        </w:tc>
      </w:tr>
      <w:tr w:rsidR="00454FDE" w:rsidRPr="002D112A" w14:paraId="0442CBFD" w14:textId="77777777" w:rsidTr="00050385">
        <w:tc>
          <w:tcPr>
            <w:tcW w:w="2442" w:type="pct"/>
          </w:tcPr>
          <w:p w14:paraId="74EA205F" w14:textId="77777777" w:rsidR="00454FDE" w:rsidRPr="002D112A" w:rsidRDefault="00454FDE" w:rsidP="00050385">
            <w:pPr>
              <w:pStyle w:val="gfff0"/>
            </w:pPr>
            <w:r w:rsidRPr="002D112A">
              <w:t xml:space="preserve">В главном меню выберите </w:t>
            </w:r>
            <w:r w:rsidRPr="002D112A">
              <w:rPr>
                <w:rStyle w:val="gfff4"/>
              </w:rPr>
              <w:t>Моя школа</w:t>
            </w:r>
            <w:r w:rsidRPr="002D112A">
              <w:t xml:space="preserve"> – </w:t>
            </w:r>
            <w:r w:rsidRPr="002D112A">
              <w:rPr>
                <w:rStyle w:val="gfff4"/>
              </w:rPr>
              <w:t>Прием заявлений</w:t>
            </w:r>
          </w:p>
        </w:tc>
        <w:tc>
          <w:tcPr>
            <w:tcW w:w="2558" w:type="pct"/>
          </w:tcPr>
          <w:p w14:paraId="54E8DBBD" w14:textId="77777777" w:rsidR="00454FDE" w:rsidRPr="002D112A" w:rsidRDefault="00454FDE" w:rsidP="00050385">
            <w:pPr>
              <w:pStyle w:val="gfff0"/>
            </w:pPr>
            <w:r w:rsidRPr="002D112A">
              <w:t>Открылся список заявлений, отсортированных по фильтру «По закрепленной территории»</w:t>
            </w:r>
          </w:p>
        </w:tc>
      </w:tr>
      <w:tr w:rsidR="00454FDE" w:rsidRPr="002D112A" w14:paraId="6E0BD1B5" w14:textId="77777777" w:rsidTr="00050385">
        <w:tc>
          <w:tcPr>
            <w:tcW w:w="2442" w:type="pct"/>
          </w:tcPr>
          <w:p w14:paraId="119852B9" w14:textId="77777777" w:rsidR="00454FDE" w:rsidRPr="002D112A" w:rsidRDefault="00454FDE" w:rsidP="00050385">
            <w:pPr>
              <w:pStyle w:val="gfff0"/>
            </w:pPr>
            <w:r w:rsidRPr="002D112A">
              <w:t xml:space="preserve">Нажмите на кнопку </w:t>
            </w:r>
            <w:r w:rsidRPr="002D112A">
              <w:rPr>
                <w:rStyle w:val="gfff4"/>
              </w:rPr>
              <w:t>Распечатать список</w:t>
            </w:r>
          </w:p>
        </w:tc>
        <w:tc>
          <w:tcPr>
            <w:tcW w:w="2558" w:type="pct"/>
          </w:tcPr>
          <w:p w14:paraId="1BAA4452" w14:textId="77777777" w:rsidR="00454FDE" w:rsidRPr="002D112A" w:rsidRDefault="00454FDE" w:rsidP="00050385">
            <w:pPr>
              <w:pStyle w:val="gfff0"/>
            </w:pPr>
            <w:r w:rsidRPr="002D112A">
              <w:t>Успешная печать списка заявлений в статусе «По закрепленной территории»</w:t>
            </w:r>
          </w:p>
        </w:tc>
      </w:tr>
      <w:tr w:rsidR="00454FDE" w:rsidRPr="002D112A" w14:paraId="7E075998" w14:textId="77777777" w:rsidTr="00050385">
        <w:tc>
          <w:tcPr>
            <w:tcW w:w="2442" w:type="pct"/>
          </w:tcPr>
          <w:p w14:paraId="5678F760" w14:textId="77777777" w:rsidR="00454FDE" w:rsidRPr="002D112A" w:rsidRDefault="00454FDE" w:rsidP="00050385">
            <w:pPr>
              <w:pStyle w:val="gfff0"/>
            </w:pPr>
            <w:r w:rsidRPr="002D112A">
              <w:t xml:space="preserve">Нажмите на кнопку </w:t>
            </w:r>
            <w:r w:rsidRPr="002D112A">
              <w:rPr>
                <w:rStyle w:val="gfff4"/>
                <w:lang w:val="en-US"/>
              </w:rPr>
              <w:t>XLS</w:t>
            </w:r>
          </w:p>
        </w:tc>
        <w:tc>
          <w:tcPr>
            <w:tcW w:w="2558" w:type="pct"/>
          </w:tcPr>
          <w:p w14:paraId="79B709FE" w14:textId="77777777" w:rsidR="00454FDE" w:rsidRPr="002D112A" w:rsidRDefault="00454FDE" w:rsidP="00050385">
            <w:pPr>
              <w:pStyle w:val="gfff0"/>
            </w:pPr>
            <w:r w:rsidRPr="002D112A">
              <w:t>Успешный экспорт списка заявлений в статусе «По закрепленной территории» в формат электронных таблиц</w:t>
            </w:r>
          </w:p>
        </w:tc>
      </w:tr>
      <w:tr w:rsidR="00454FDE" w:rsidRPr="002D112A" w14:paraId="449C25DD" w14:textId="77777777" w:rsidTr="00050385">
        <w:tc>
          <w:tcPr>
            <w:tcW w:w="2442" w:type="pct"/>
          </w:tcPr>
          <w:p w14:paraId="7B051407" w14:textId="77777777" w:rsidR="00454FDE" w:rsidRPr="002D112A" w:rsidRDefault="00454FDE" w:rsidP="00050385">
            <w:pPr>
              <w:pStyle w:val="gfff0"/>
              <w:rPr>
                <w:bCs/>
              </w:rPr>
            </w:pPr>
            <w:r w:rsidRPr="002D112A">
              <w:rPr>
                <w:bCs/>
              </w:rPr>
              <w:t>Выбрать фильтр «Принято к рассмотрению»</w:t>
            </w:r>
          </w:p>
        </w:tc>
        <w:tc>
          <w:tcPr>
            <w:tcW w:w="2558" w:type="pct"/>
          </w:tcPr>
          <w:p w14:paraId="0CDE3B78" w14:textId="77777777" w:rsidR="00454FDE" w:rsidRPr="002D112A" w:rsidRDefault="00454FDE" w:rsidP="00050385">
            <w:pPr>
              <w:pStyle w:val="gfff0"/>
            </w:pPr>
            <w:r w:rsidRPr="002D112A">
              <w:t>Открылся список заявлений, отсортированных по фильтру «</w:t>
            </w:r>
            <w:r w:rsidRPr="002D112A">
              <w:rPr>
                <w:bCs/>
              </w:rPr>
              <w:t>Принято к рассмотрению</w:t>
            </w:r>
            <w:r w:rsidRPr="002D112A">
              <w:t>»</w:t>
            </w:r>
          </w:p>
        </w:tc>
      </w:tr>
      <w:tr w:rsidR="00454FDE" w:rsidRPr="002D112A" w14:paraId="1C8E770B" w14:textId="77777777" w:rsidTr="00050385">
        <w:tc>
          <w:tcPr>
            <w:tcW w:w="2442" w:type="pct"/>
          </w:tcPr>
          <w:p w14:paraId="35655CC3" w14:textId="77777777" w:rsidR="00454FDE" w:rsidRPr="002D112A" w:rsidRDefault="00454FDE" w:rsidP="00050385">
            <w:pPr>
              <w:pStyle w:val="gfff0"/>
            </w:pPr>
            <w:r w:rsidRPr="002D112A">
              <w:t>Открыть заявление и перевести в статус «Зачислено»</w:t>
            </w:r>
          </w:p>
        </w:tc>
        <w:tc>
          <w:tcPr>
            <w:tcW w:w="2558" w:type="pct"/>
          </w:tcPr>
          <w:p w14:paraId="0CA477A4" w14:textId="77777777" w:rsidR="00454FDE" w:rsidRPr="002D112A" w:rsidRDefault="00454FDE" w:rsidP="00050385">
            <w:pPr>
              <w:pStyle w:val="gfff0"/>
            </w:pPr>
            <w:r w:rsidRPr="002D112A">
              <w:t>Заявление успешно переведено в статус «Зачислено»</w:t>
            </w:r>
          </w:p>
        </w:tc>
      </w:tr>
      <w:tr w:rsidR="00454FDE" w:rsidRPr="002D112A" w14:paraId="2F48A811" w14:textId="77777777" w:rsidTr="00050385">
        <w:tc>
          <w:tcPr>
            <w:tcW w:w="2442" w:type="pct"/>
          </w:tcPr>
          <w:p w14:paraId="207997C5" w14:textId="77777777" w:rsidR="00454FDE" w:rsidRPr="002D112A" w:rsidRDefault="00454FDE" w:rsidP="00050385">
            <w:pPr>
              <w:pStyle w:val="gfff0"/>
            </w:pPr>
            <w:r w:rsidRPr="002D112A">
              <w:lastRenderedPageBreak/>
              <w:t>Выбрать действие «Создать», чтобы выпустить приказ о зачислении одного обучающегося сразу в конкретный класс</w:t>
            </w:r>
          </w:p>
        </w:tc>
        <w:tc>
          <w:tcPr>
            <w:tcW w:w="2558" w:type="pct"/>
          </w:tcPr>
          <w:p w14:paraId="73C031F0" w14:textId="77777777" w:rsidR="00454FDE" w:rsidRPr="002D112A" w:rsidRDefault="00454FDE" w:rsidP="00050385">
            <w:pPr>
              <w:pStyle w:val="gfff0"/>
            </w:pPr>
            <w:r w:rsidRPr="002D112A">
              <w:t>отроется страница создания приказа «О зачислении»</w:t>
            </w:r>
          </w:p>
        </w:tc>
      </w:tr>
      <w:tr w:rsidR="00454FDE" w:rsidRPr="002D112A" w14:paraId="559B1897" w14:textId="77777777" w:rsidTr="00050385">
        <w:tc>
          <w:tcPr>
            <w:tcW w:w="5000" w:type="pct"/>
            <w:gridSpan w:val="2"/>
          </w:tcPr>
          <w:p w14:paraId="116472F7" w14:textId="77777777" w:rsidR="00454FDE" w:rsidRPr="002D112A" w:rsidRDefault="00454FDE" w:rsidP="00050385">
            <w:pPr>
              <w:pStyle w:val="gfff0"/>
              <w:jc w:val="center"/>
            </w:pPr>
            <w:r w:rsidRPr="002D112A">
              <w:t xml:space="preserve">Работа с разделом </w:t>
            </w:r>
            <w:r w:rsidRPr="002D112A">
              <w:rPr>
                <w:rStyle w:val="gfff4"/>
              </w:rPr>
              <w:t>Приказы</w:t>
            </w:r>
          </w:p>
        </w:tc>
      </w:tr>
      <w:tr w:rsidR="00454FDE" w:rsidRPr="002D112A" w14:paraId="138D4252" w14:textId="77777777" w:rsidTr="00050385">
        <w:tc>
          <w:tcPr>
            <w:tcW w:w="2442" w:type="pct"/>
          </w:tcPr>
          <w:p w14:paraId="3A0B2ECD" w14:textId="77777777" w:rsidR="00454FDE" w:rsidRPr="002D112A" w:rsidRDefault="00454FDE" w:rsidP="00050385">
            <w:pPr>
              <w:pStyle w:val="gfff0"/>
            </w:pPr>
            <w:r w:rsidRPr="002D112A">
              <w:t xml:space="preserve">В разделе </w:t>
            </w:r>
            <w:r w:rsidRPr="002D112A">
              <w:rPr>
                <w:rStyle w:val="gfff4"/>
              </w:rPr>
              <w:t>Приказы</w:t>
            </w:r>
            <w:r w:rsidRPr="002D112A">
              <w:t xml:space="preserve"> нажать </w:t>
            </w:r>
            <w:proofErr w:type="gramStart"/>
            <w:r w:rsidRPr="002D112A">
              <w:t>на</w:t>
            </w:r>
            <w:proofErr w:type="gramEnd"/>
            <w:r w:rsidRPr="002D112A">
              <w:t xml:space="preserve"> </w:t>
            </w:r>
            <w:r w:rsidRPr="002D112A">
              <w:rPr>
                <w:rStyle w:val="gfff4"/>
              </w:rPr>
              <w:t>Создать приказ</w:t>
            </w:r>
          </w:p>
        </w:tc>
        <w:tc>
          <w:tcPr>
            <w:tcW w:w="2558" w:type="pct"/>
          </w:tcPr>
          <w:p w14:paraId="5A0F2F0F" w14:textId="77777777" w:rsidR="00454FDE" w:rsidRPr="002D112A" w:rsidRDefault="00454FDE" w:rsidP="00050385">
            <w:pPr>
              <w:pStyle w:val="gfff0"/>
            </w:pPr>
            <w:r w:rsidRPr="002D112A">
              <w:t>Успешно открылась страница с выбором типа приказа</w:t>
            </w:r>
          </w:p>
        </w:tc>
      </w:tr>
      <w:tr w:rsidR="00454FDE" w:rsidRPr="002D112A" w14:paraId="452B04A9" w14:textId="77777777" w:rsidTr="00050385">
        <w:tc>
          <w:tcPr>
            <w:tcW w:w="2442" w:type="pct"/>
          </w:tcPr>
          <w:p w14:paraId="2D35FE89" w14:textId="77777777" w:rsidR="00454FDE" w:rsidRPr="002D112A" w:rsidRDefault="00454FDE" w:rsidP="00050385">
            <w:pPr>
              <w:pStyle w:val="gfff0"/>
            </w:pPr>
            <w:r w:rsidRPr="002D112A">
              <w:t>Выбрать тип приказа «Об отчислении»</w:t>
            </w:r>
          </w:p>
        </w:tc>
        <w:tc>
          <w:tcPr>
            <w:tcW w:w="2558" w:type="pct"/>
          </w:tcPr>
          <w:p w14:paraId="0B7290D5" w14:textId="77777777" w:rsidR="00454FDE" w:rsidRPr="002D112A" w:rsidRDefault="00454FDE" w:rsidP="00050385">
            <w:pPr>
              <w:pStyle w:val="gfff0"/>
            </w:pPr>
            <w:r w:rsidRPr="002D112A">
              <w:t xml:space="preserve">Открылся блок </w:t>
            </w:r>
            <w:r w:rsidRPr="002D112A">
              <w:rPr>
                <w:rStyle w:val="gfff4"/>
              </w:rPr>
              <w:t>Данные по приказу</w:t>
            </w:r>
          </w:p>
        </w:tc>
      </w:tr>
      <w:tr w:rsidR="00454FDE" w:rsidRPr="002D112A" w14:paraId="1CDF28E3" w14:textId="77777777" w:rsidTr="00050385">
        <w:tc>
          <w:tcPr>
            <w:tcW w:w="2442" w:type="pct"/>
          </w:tcPr>
          <w:p w14:paraId="1E5E9399" w14:textId="77777777" w:rsidR="00454FDE" w:rsidRPr="002D112A" w:rsidRDefault="00454FDE" w:rsidP="00050385">
            <w:pPr>
              <w:pStyle w:val="gfff0"/>
              <w:rPr>
                <w:bCs/>
              </w:rPr>
            </w:pPr>
            <w:r w:rsidRPr="002D112A">
              <w:t xml:space="preserve">Заполнить блок </w:t>
            </w:r>
            <w:r w:rsidRPr="002D112A">
              <w:rPr>
                <w:rStyle w:val="gfff4"/>
              </w:rPr>
              <w:t>Данные по приказу</w:t>
            </w:r>
            <w:r w:rsidRPr="002D112A">
              <w:t>, н</w:t>
            </w:r>
            <w:r w:rsidRPr="002D112A">
              <w:rPr>
                <w:bCs/>
              </w:rPr>
              <w:t>ажать на кнопку</w:t>
            </w:r>
            <w:r w:rsidRPr="002D112A">
              <w:rPr>
                <w:rStyle w:val="gfff4"/>
                <w:bCs/>
              </w:rPr>
              <w:t xml:space="preserve"> </w:t>
            </w:r>
            <w:r w:rsidRPr="002D112A">
              <w:rPr>
                <w:rStyle w:val="gfff4"/>
              </w:rPr>
              <w:t>Сохранить</w:t>
            </w:r>
          </w:p>
        </w:tc>
        <w:tc>
          <w:tcPr>
            <w:tcW w:w="2558" w:type="pct"/>
          </w:tcPr>
          <w:p w14:paraId="2D512402" w14:textId="77777777" w:rsidR="00454FDE" w:rsidRPr="002D112A" w:rsidRDefault="00454FDE" w:rsidP="00050385">
            <w:pPr>
              <w:pStyle w:val="gfff0"/>
            </w:pPr>
            <w:r w:rsidRPr="002D112A">
              <w:t>Приказ сохранился в статусе «Проект» и будет доступен для редактирования</w:t>
            </w:r>
          </w:p>
        </w:tc>
      </w:tr>
      <w:tr w:rsidR="00454FDE" w:rsidRPr="002D112A" w14:paraId="2D9BF787" w14:textId="77777777" w:rsidTr="00050385">
        <w:tc>
          <w:tcPr>
            <w:tcW w:w="5000" w:type="pct"/>
            <w:gridSpan w:val="2"/>
          </w:tcPr>
          <w:p w14:paraId="38303CDF" w14:textId="77777777" w:rsidR="00454FDE" w:rsidRPr="002D112A" w:rsidRDefault="00454FDE" w:rsidP="00050385">
            <w:pPr>
              <w:pStyle w:val="gfff0"/>
              <w:jc w:val="center"/>
            </w:pPr>
            <w:r w:rsidRPr="002D112A">
              <w:t xml:space="preserve">Работа с разделом </w:t>
            </w:r>
            <w:r w:rsidRPr="002D112A">
              <w:rPr>
                <w:rStyle w:val="gfff4"/>
              </w:rPr>
              <w:t>Отчеты</w:t>
            </w:r>
          </w:p>
        </w:tc>
      </w:tr>
      <w:tr w:rsidR="00454FDE" w:rsidRPr="002D112A" w14:paraId="684FFB52" w14:textId="77777777" w:rsidTr="00050385">
        <w:tc>
          <w:tcPr>
            <w:tcW w:w="2442" w:type="pct"/>
          </w:tcPr>
          <w:p w14:paraId="5373B894" w14:textId="77777777" w:rsidR="00454FDE" w:rsidRPr="002D112A" w:rsidRDefault="00454FDE" w:rsidP="00050385">
            <w:pPr>
              <w:pStyle w:val="gfff0"/>
            </w:pPr>
            <w:r w:rsidRPr="002D112A">
              <w:t xml:space="preserve">В меню нажмите на </w:t>
            </w:r>
            <w:r w:rsidRPr="002D112A">
              <w:rPr>
                <w:rStyle w:val="gfff4"/>
              </w:rPr>
              <w:t>Отчеты</w:t>
            </w:r>
          </w:p>
        </w:tc>
        <w:tc>
          <w:tcPr>
            <w:tcW w:w="2558" w:type="pct"/>
          </w:tcPr>
          <w:p w14:paraId="197CEAFF" w14:textId="77777777" w:rsidR="00454FDE" w:rsidRPr="002D112A" w:rsidRDefault="00454FDE" w:rsidP="00050385">
            <w:pPr>
              <w:pStyle w:val="gfff0"/>
            </w:pPr>
            <w:r w:rsidRPr="002D112A">
              <w:t>Открылась форма построения отчёта</w:t>
            </w:r>
          </w:p>
        </w:tc>
      </w:tr>
      <w:tr w:rsidR="00454FDE" w:rsidRPr="002D112A" w14:paraId="659E1953" w14:textId="77777777" w:rsidTr="00050385">
        <w:tc>
          <w:tcPr>
            <w:tcW w:w="2442" w:type="pct"/>
          </w:tcPr>
          <w:p w14:paraId="5F696BF4" w14:textId="77777777" w:rsidR="00454FDE" w:rsidRPr="002D112A" w:rsidRDefault="00454FDE" w:rsidP="00050385">
            <w:pPr>
              <w:pStyle w:val="gfff0"/>
            </w:pPr>
            <w:r w:rsidRPr="002D112A">
              <w:t>Выберите фильтры в меню и учебный год</w:t>
            </w:r>
          </w:p>
        </w:tc>
        <w:tc>
          <w:tcPr>
            <w:tcW w:w="2558" w:type="pct"/>
          </w:tcPr>
          <w:p w14:paraId="6A5F5072" w14:textId="77777777" w:rsidR="00454FDE" w:rsidRPr="002D112A" w:rsidRDefault="00454FDE" w:rsidP="00050385">
            <w:pPr>
              <w:pStyle w:val="gfff0"/>
            </w:pPr>
            <w:r w:rsidRPr="002D112A">
              <w:t>Отображается форма построения отчёта с выбранными фильтрами</w:t>
            </w:r>
          </w:p>
        </w:tc>
      </w:tr>
      <w:tr w:rsidR="00454FDE" w:rsidRPr="002D112A" w14:paraId="2BFE0682" w14:textId="77777777" w:rsidTr="00050385">
        <w:tc>
          <w:tcPr>
            <w:tcW w:w="2442" w:type="pct"/>
          </w:tcPr>
          <w:p w14:paraId="7D3E8547" w14:textId="77777777" w:rsidR="00454FDE" w:rsidRPr="002D112A" w:rsidRDefault="00454FDE" w:rsidP="00050385">
            <w:pPr>
              <w:pStyle w:val="gfff0"/>
            </w:pPr>
            <w:proofErr w:type="gramStart"/>
            <w:r w:rsidRPr="002D112A">
              <w:t>Нажмите</w:t>
            </w:r>
            <w:proofErr w:type="gramEnd"/>
            <w:r w:rsidRPr="002D112A">
              <w:t xml:space="preserve"> </w:t>
            </w:r>
            <w:r w:rsidRPr="002D112A">
              <w:rPr>
                <w:rStyle w:val="gfff4"/>
              </w:rPr>
              <w:t>Применить</w:t>
            </w:r>
          </w:p>
        </w:tc>
        <w:tc>
          <w:tcPr>
            <w:tcW w:w="2558" w:type="pct"/>
          </w:tcPr>
          <w:p w14:paraId="628BE5DC" w14:textId="77777777" w:rsidR="00454FDE" w:rsidRPr="002D112A" w:rsidRDefault="00454FDE" w:rsidP="00050385">
            <w:pPr>
              <w:pStyle w:val="gfff0"/>
            </w:pPr>
            <w:r w:rsidRPr="002D112A">
              <w:t>Успешное построение отчёта</w:t>
            </w:r>
          </w:p>
        </w:tc>
      </w:tr>
    </w:tbl>
    <w:p w14:paraId="77FC8238" w14:textId="77777777" w:rsidR="00454FDE" w:rsidRPr="002D112A" w:rsidRDefault="00454FDE" w:rsidP="00795D88">
      <w:pPr>
        <w:pStyle w:val="gff0"/>
      </w:pPr>
    </w:p>
    <w:p w14:paraId="15747510" w14:textId="77777777" w:rsidR="001F3669" w:rsidRPr="002D112A" w:rsidRDefault="006F622F" w:rsidP="00795D88">
      <w:pPr>
        <w:pStyle w:val="g10"/>
      </w:pPr>
      <w:bookmarkStart w:id="165" w:name="_Toc61946934"/>
      <w:bookmarkStart w:id="166" w:name="_Toc438811793"/>
      <w:bookmarkStart w:id="167" w:name="_Toc439149802"/>
      <w:bookmarkStart w:id="168" w:name="_Toc485642271"/>
      <w:bookmarkStart w:id="169" w:name="_Toc309896257"/>
      <w:bookmarkStart w:id="170" w:name="_Toc311657315"/>
      <w:bookmarkStart w:id="171" w:name="_Toc373858136"/>
      <w:bookmarkStart w:id="172" w:name="_Toc146203625"/>
      <w:bookmarkEnd w:id="62"/>
      <w:bookmarkEnd w:id="63"/>
      <w:bookmarkEnd w:id="165"/>
      <w:r w:rsidRPr="002D112A">
        <w:lastRenderedPageBreak/>
        <w:t>Аварийные ситуации</w:t>
      </w:r>
      <w:bookmarkEnd w:id="166"/>
      <w:bookmarkEnd w:id="167"/>
      <w:bookmarkEnd w:id="168"/>
      <w:bookmarkEnd w:id="172"/>
    </w:p>
    <w:p w14:paraId="2FBBA454" w14:textId="77777777" w:rsidR="006F622F" w:rsidRPr="002D112A" w:rsidRDefault="006F622F" w:rsidP="00795D88">
      <w:pPr>
        <w:pStyle w:val="g20"/>
      </w:pPr>
      <w:bookmarkStart w:id="173" w:name="_Toc385323376"/>
      <w:bookmarkStart w:id="174" w:name="_Toc391383927"/>
      <w:bookmarkStart w:id="175" w:name="_Toc438811794"/>
      <w:bookmarkStart w:id="176" w:name="_Toc439149803"/>
      <w:bookmarkStart w:id="177" w:name="_Toc485642272"/>
      <w:bookmarkStart w:id="178" w:name="_Toc146203626"/>
      <w:r w:rsidRPr="002D112A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73"/>
      <w:bookmarkEnd w:id="174"/>
      <w:bookmarkEnd w:id="175"/>
      <w:bookmarkEnd w:id="176"/>
      <w:bookmarkEnd w:id="177"/>
      <w:bookmarkEnd w:id="178"/>
    </w:p>
    <w:p w14:paraId="4C9C0939" w14:textId="7C03DC80" w:rsidR="006F622F" w:rsidRPr="002D112A" w:rsidRDefault="006F622F">
      <w:pPr>
        <w:pStyle w:val="gff0"/>
      </w:pPr>
      <w:r w:rsidRPr="002D112A">
        <w:t xml:space="preserve">При сбое в работе аппаратного или программного обеспечения </w:t>
      </w:r>
      <w:r w:rsidR="0054042E" w:rsidRPr="002D112A">
        <w:t>АИС «Зачисление</w:t>
      </w:r>
      <w:r w:rsidR="007B401D" w:rsidRPr="002D112A">
        <w:t> </w:t>
      </w:r>
      <w:r w:rsidR="0054042E" w:rsidRPr="002D112A">
        <w:t>в</w:t>
      </w:r>
      <w:r w:rsidR="007406E5" w:rsidRPr="002D112A">
        <w:t> </w:t>
      </w:r>
      <w:r w:rsidR="0054042E" w:rsidRPr="002D112A">
        <w:t xml:space="preserve">ОО» </w:t>
      </w:r>
      <w:r w:rsidRPr="002D112A">
        <w:t xml:space="preserve">для продолжения работы </w:t>
      </w:r>
      <w:r w:rsidR="008F245F" w:rsidRPr="002D112A">
        <w:t xml:space="preserve">Пользователя </w:t>
      </w:r>
      <w:r w:rsidRPr="002D112A">
        <w:t xml:space="preserve">с </w:t>
      </w:r>
      <w:r w:rsidR="000F03BE" w:rsidRPr="002D112A">
        <w:t xml:space="preserve">АИС «Зачисление в </w:t>
      </w:r>
      <w:r w:rsidR="0054042E" w:rsidRPr="002D112A">
        <w:t xml:space="preserve">ОО» </w:t>
      </w:r>
      <w:r w:rsidRPr="002D112A">
        <w:t>обновит</w:t>
      </w:r>
      <w:r w:rsidR="00B431FB" w:rsidRPr="002D112A">
        <w:t>е</w:t>
      </w:r>
      <w:r w:rsidRPr="002D112A">
        <w:t xml:space="preserve"> страницу браузера с </w:t>
      </w:r>
      <w:r w:rsidR="00A75F25" w:rsidRPr="002D112A">
        <w:t>сайтом</w:t>
      </w:r>
      <w:r w:rsidRPr="002D112A">
        <w:t xml:space="preserve"> </w:t>
      </w:r>
      <w:r w:rsidR="000F03BE" w:rsidRPr="002D112A">
        <w:t xml:space="preserve">АИС «Зачисление в </w:t>
      </w:r>
      <w:r w:rsidR="0054042E" w:rsidRPr="002D112A">
        <w:t>ОО»</w:t>
      </w:r>
      <w:r w:rsidRPr="002D112A">
        <w:t>.</w:t>
      </w:r>
    </w:p>
    <w:p w14:paraId="191AC054" w14:textId="626F9C00" w:rsidR="006F622F" w:rsidRPr="002D112A" w:rsidRDefault="006F622F">
      <w:pPr>
        <w:pStyle w:val="gff0"/>
      </w:pPr>
      <w:r w:rsidRPr="002D112A">
        <w:t xml:space="preserve">При неверных действиях пользователей, неверных форматах или недопустимых значениях входных данных </w:t>
      </w:r>
      <w:r w:rsidR="007406E5" w:rsidRPr="002D112A">
        <w:t>будут отображены</w:t>
      </w:r>
      <w:r w:rsidRPr="002D112A">
        <w:t xml:space="preserve"> сообщения</w:t>
      </w:r>
      <w:r w:rsidR="007406E5" w:rsidRPr="002D112A">
        <w:t xml:space="preserve"> об ошибках</w:t>
      </w:r>
      <w:r w:rsidRPr="002D112A">
        <w:t xml:space="preserve">, после чего </w:t>
      </w:r>
      <w:r w:rsidR="000F03BE" w:rsidRPr="002D112A">
        <w:t xml:space="preserve">АИС «Зачисление в </w:t>
      </w:r>
      <w:r w:rsidR="007406E5" w:rsidRPr="002D112A">
        <w:t xml:space="preserve">ОО» </w:t>
      </w:r>
      <w:r w:rsidR="00A75F25" w:rsidRPr="002D112A">
        <w:t>вернётся</w:t>
      </w:r>
      <w:r w:rsidRPr="002D112A">
        <w:t xml:space="preserve"> в рабочее состояние, предшествовавшее неверной (недопустимой) команде или некорректному вводу данных.</w:t>
      </w:r>
    </w:p>
    <w:p w14:paraId="385B6B0D" w14:textId="649718F0" w:rsidR="00A75F25" w:rsidRPr="002D112A" w:rsidRDefault="00A75F25" w:rsidP="00795D88">
      <w:pPr>
        <w:pStyle w:val="g20"/>
      </w:pPr>
      <w:bookmarkStart w:id="179" w:name="_Toc338686674"/>
      <w:bookmarkStart w:id="180" w:name="_Toc385323378"/>
      <w:bookmarkStart w:id="181" w:name="_Toc391383929"/>
      <w:bookmarkStart w:id="182" w:name="_Toc438811796"/>
      <w:bookmarkStart w:id="183" w:name="_Toc439149805"/>
      <w:bookmarkStart w:id="184" w:name="_Toc485642273"/>
      <w:bookmarkStart w:id="185" w:name="_Toc146203627"/>
      <w:r w:rsidRPr="002D112A">
        <w:t>Действия по восстановлению данных при обнаружении ошибок в данных</w:t>
      </w:r>
      <w:bookmarkEnd w:id="185"/>
    </w:p>
    <w:p w14:paraId="360BF3EA" w14:textId="6DF4C604" w:rsidR="00A75F25" w:rsidRPr="002D112A" w:rsidRDefault="00A75F25" w:rsidP="00795D88">
      <w:pPr>
        <w:pStyle w:val="gff0"/>
      </w:pPr>
      <w:r w:rsidRPr="002D112A">
        <w:rPr>
          <w:shd w:val="clear" w:color="auto" w:fill="FFFFFF"/>
        </w:rPr>
        <w:t xml:space="preserve">В случае обнаружения ошибок в данных </w:t>
      </w:r>
      <w:r w:rsidR="000F03BE" w:rsidRPr="002D112A">
        <w:t xml:space="preserve">АИС «Зачисление в </w:t>
      </w:r>
      <w:r w:rsidRPr="002D112A">
        <w:t xml:space="preserve">ОО» </w:t>
      </w:r>
      <w:r w:rsidRPr="002D112A">
        <w:rPr>
          <w:shd w:val="clear" w:color="auto" w:fill="FFFFFF"/>
        </w:rPr>
        <w:t xml:space="preserve">обратитесь к Администратору. При этом укажите перечень данных, содержащих ошибки, </w:t>
      </w:r>
      <w:r w:rsidR="008720C6" w:rsidRPr="002D112A">
        <w:rPr>
          <w:shd w:val="clear" w:color="auto" w:fill="FFFFFF"/>
        </w:rPr>
        <w:t>и </w:t>
      </w:r>
      <w:r w:rsidRPr="002D112A">
        <w:rPr>
          <w:shd w:val="clear" w:color="auto" w:fill="FFFFFF"/>
        </w:rPr>
        <w:t>правильные значения этих данных.</w:t>
      </w:r>
    </w:p>
    <w:p w14:paraId="32510A38" w14:textId="789B0D68" w:rsidR="006F622F" w:rsidRPr="002D112A" w:rsidRDefault="006F622F" w:rsidP="00795D88">
      <w:pPr>
        <w:pStyle w:val="g20"/>
      </w:pPr>
      <w:bookmarkStart w:id="186" w:name="_Toc146203628"/>
      <w:r w:rsidRPr="002D112A">
        <w:t xml:space="preserve">Действия </w:t>
      </w:r>
      <w:r w:rsidR="00134F10" w:rsidRPr="002D112A">
        <w:t>при</w:t>
      </w:r>
      <w:r w:rsidRPr="002D112A">
        <w:t xml:space="preserve"> обнаружени</w:t>
      </w:r>
      <w:r w:rsidR="00134F10" w:rsidRPr="002D112A">
        <w:t>и</w:t>
      </w:r>
      <w:r w:rsidRPr="002D112A">
        <w:t xml:space="preserve"> несанкционированного вмешательства в</w:t>
      </w:r>
      <w:r w:rsidR="007406E5" w:rsidRPr="002D112A">
        <w:t> </w:t>
      </w:r>
      <w:r w:rsidRPr="002D112A">
        <w:t>данные</w:t>
      </w:r>
      <w:bookmarkEnd w:id="179"/>
      <w:bookmarkEnd w:id="180"/>
      <w:bookmarkEnd w:id="181"/>
      <w:bookmarkEnd w:id="182"/>
      <w:bookmarkEnd w:id="183"/>
      <w:bookmarkEnd w:id="184"/>
      <w:bookmarkEnd w:id="186"/>
    </w:p>
    <w:p w14:paraId="6A01C68E" w14:textId="0F22F40C" w:rsidR="001F3669" w:rsidRPr="002D112A" w:rsidRDefault="006F622F" w:rsidP="00795D88">
      <w:pPr>
        <w:pStyle w:val="gff0"/>
      </w:pPr>
      <w:r w:rsidRPr="002D112A">
        <w:t xml:space="preserve">В случае обнаружения несанкционированного вмешательства в данные </w:t>
      </w:r>
      <w:r w:rsidR="000F03BE" w:rsidRPr="002D112A">
        <w:t xml:space="preserve">АИС «Зачисление в </w:t>
      </w:r>
      <w:r w:rsidR="0054042E" w:rsidRPr="002D112A">
        <w:t xml:space="preserve">ОО» </w:t>
      </w:r>
      <w:r w:rsidRPr="002D112A">
        <w:t>обратит</w:t>
      </w:r>
      <w:r w:rsidR="008B77ED" w:rsidRPr="002D112A">
        <w:t>е</w:t>
      </w:r>
      <w:r w:rsidRPr="002D112A">
        <w:t>с</w:t>
      </w:r>
      <w:r w:rsidR="008B77ED" w:rsidRPr="002D112A">
        <w:t>ь</w:t>
      </w:r>
      <w:r w:rsidRPr="002D112A">
        <w:t xml:space="preserve"> к Администратору. При</w:t>
      </w:r>
      <w:r w:rsidR="007406E5" w:rsidRPr="002D112A">
        <w:t> </w:t>
      </w:r>
      <w:r w:rsidRPr="002D112A">
        <w:t xml:space="preserve">этом необходимо описать признаки и предполагаемый характер вмешательства, указать перечень </w:t>
      </w:r>
      <w:r w:rsidR="00A75F25" w:rsidRPr="002D112A">
        <w:lastRenderedPageBreak/>
        <w:t>затронутых данных</w:t>
      </w:r>
      <w:r w:rsidRPr="002D112A">
        <w:t xml:space="preserve"> и быть готовым по требованию Администратора описать признаки аварийной ситуации и</w:t>
      </w:r>
      <w:r w:rsidR="00A75F25" w:rsidRPr="002D112A">
        <w:t> </w:t>
      </w:r>
      <w:r w:rsidRPr="002D112A">
        <w:t xml:space="preserve">действия, которые были выполнены </w:t>
      </w:r>
      <w:r w:rsidR="008F245F" w:rsidRPr="002D112A">
        <w:t xml:space="preserve">Пользователем </w:t>
      </w:r>
      <w:r w:rsidRPr="002D112A">
        <w:t>непосредственно перед</w:t>
      </w:r>
      <w:r w:rsidR="00A75F25" w:rsidRPr="002D112A">
        <w:t> </w:t>
      </w:r>
      <w:r w:rsidRPr="002D112A">
        <w:t>воз</w:t>
      </w:r>
      <w:r w:rsidR="00A75F25" w:rsidRPr="002D112A">
        <w:t>никновением аварийной ситуации.</w:t>
      </w:r>
    </w:p>
    <w:p w14:paraId="612B28F9" w14:textId="77777777" w:rsidR="006F622F" w:rsidRPr="002D112A" w:rsidRDefault="006F622F" w:rsidP="00795D88">
      <w:pPr>
        <w:pStyle w:val="g20"/>
      </w:pPr>
      <w:bookmarkStart w:id="187" w:name="_Toc385323379"/>
      <w:bookmarkStart w:id="188" w:name="_Toc391383930"/>
      <w:bookmarkStart w:id="189" w:name="_Toc438811797"/>
      <w:bookmarkStart w:id="190" w:name="_Toc439149806"/>
      <w:bookmarkStart w:id="191" w:name="_Toc485642274"/>
      <w:bookmarkStart w:id="192" w:name="_Toc146203629"/>
      <w:r w:rsidRPr="002D112A">
        <w:t>Действия в других аварийных ситуациях</w:t>
      </w:r>
      <w:bookmarkEnd w:id="187"/>
      <w:bookmarkEnd w:id="188"/>
      <w:bookmarkEnd w:id="189"/>
      <w:bookmarkEnd w:id="190"/>
      <w:bookmarkEnd w:id="191"/>
      <w:bookmarkEnd w:id="192"/>
    </w:p>
    <w:p w14:paraId="4FCFCE2B" w14:textId="17D5ABF0" w:rsidR="006F622F" w:rsidRPr="002D112A" w:rsidRDefault="006F622F" w:rsidP="00795D88">
      <w:pPr>
        <w:pStyle w:val="gff0"/>
      </w:pPr>
      <w:r w:rsidRPr="002D112A">
        <w:t xml:space="preserve">В случае возникновения других аварийных ситуаций при работе с </w:t>
      </w:r>
      <w:r w:rsidR="000F03BE" w:rsidRPr="002D112A">
        <w:t>АИС «Зачисление</w:t>
      </w:r>
      <w:r w:rsidR="007B401D" w:rsidRPr="002D112A">
        <w:t> </w:t>
      </w:r>
      <w:r w:rsidR="000F03BE" w:rsidRPr="002D112A">
        <w:t xml:space="preserve">в </w:t>
      </w:r>
      <w:r w:rsidR="0054042E" w:rsidRPr="002D112A">
        <w:t xml:space="preserve">ОО» </w:t>
      </w:r>
      <w:r w:rsidR="008B77ED" w:rsidRPr="002D112A">
        <w:t xml:space="preserve">обратитесь </w:t>
      </w:r>
      <w:r w:rsidRPr="002D112A">
        <w:t xml:space="preserve">в </w:t>
      </w:r>
      <w:r w:rsidR="008F245F" w:rsidRPr="002D112A">
        <w:t xml:space="preserve">службу </w:t>
      </w:r>
      <w:r w:rsidRPr="002D112A">
        <w:t>техническ</w:t>
      </w:r>
      <w:r w:rsidR="008F245F" w:rsidRPr="002D112A">
        <w:t>ой</w:t>
      </w:r>
      <w:r w:rsidRPr="002D112A">
        <w:t xml:space="preserve"> поддержк</w:t>
      </w:r>
      <w:r w:rsidR="008F245F" w:rsidRPr="002D112A">
        <w:t>и</w:t>
      </w:r>
      <w:r w:rsidRPr="002D112A">
        <w:t>. При этом необходимо быть готовым по</w:t>
      </w:r>
      <w:r w:rsidR="007406E5" w:rsidRPr="002D112A">
        <w:t> </w:t>
      </w:r>
      <w:r w:rsidR="00A75F25" w:rsidRPr="002D112A">
        <w:t>требованию</w:t>
      </w:r>
      <w:r w:rsidRPr="002D112A">
        <w:t xml:space="preserve"> </w:t>
      </w:r>
      <w:r w:rsidR="00A75F25" w:rsidRPr="002D112A">
        <w:t>специалистов</w:t>
      </w:r>
      <w:r w:rsidRPr="002D112A">
        <w:t xml:space="preserve"> </w:t>
      </w:r>
      <w:r w:rsidR="008F245F" w:rsidRPr="002D112A">
        <w:t xml:space="preserve">службы </w:t>
      </w:r>
      <w:r w:rsidRPr="002D112A">
        <w:t>технической поддержки описать признаки аварийной ситуации и</w:t>
      </w:r>
      <w:r w:rsidR="007406E5" w:rsidRPr="002D112A">
        <w:t> </w:t>
      </w:r>
      <w:r w:rsidRPr="002D112A">
        <w:t xml:space="preserve">действия, которые были выполнены </w:t>
      </w:r>
      <w:r w:rsidR="008F245F" w:rsidRPr="002D112A">
        <w:t xml:space="preserve">Пользователем </w:t>
      </w:r>
      <w:r w:rsidRPr="002D112A">
        <w:t>непосредственно перед</w:t>
      </w:r>
      <w:r w:rsidR="007406E5" w:rsidRPr="002D112A">
        <w:t> </w:t>
      </w:r>
      <w:r w:rsidRPr="002D112A">
        <w:t xml:space="preserve">возникновением аварийной ситуации. В случае возникновения иных аварийных ситуаций, </w:t>
      </w:r>
      <w:r w:rsidR="008B77ED" w:rsidRPr="002D112A">
        <w:t xml:space="preserve">обратитесь </w:t>
      </w:r>
      <w:r w:rsidRPr="002D112A">
        <w:t xml:space="preserve">к </w:t>
      </w:r>
      <w:r w:rsidR="007406E5" w:rsidRPr="002D112A">
        <w:t xml:space="preserve">Системному </w:t>
      </w:r>
      <w:r w:rsidRPr="002D112A">
        <w:t>администратору или провайдеру интернета.</w:t>
      </w:r>
    </w:p>
    <w:p w14:paraId="72252F2B" w14:textId="4AB3F1D0" w:rsidR="006F622F" w:rsidRPr="002D112A" w:rsidRDefault="006D7102" w:rsidP="00795D88">
      <w:pPr>
        <w:pStyle w:val="g10"/>
      </w:pPr>
      <w:bookmarkStart w:id="193" w:name="_Toc485642275"/>
      <w:bookmarkStart w:id="194" w:name="_Toc146203630"/>
      <w:r w:rsidRPr="002D112A">
        <w:lastRenderedPageBreak/>
        <w:t>Перечень</w:t>
      </w:r>
      <w:r w:rsidR="006F622F" w:rsidRPr="002D112A">
        <w:t xml:space="preserve"> </w:t>
      </w:r>
      <w:r w:rsidR="006F7626" w:rsidRPr="002D112A">
        <w:t xml:space="preserve">и расшифровка </w:t>
      </w:r>
      <w:r w:rsidR="006F622F" w:rsidRPr="002D112A">
        <w:t>сокращений</w:t>
      </w:r>
      <w:bookmarkEnd w:id="169"/>
      <w:bookmarkEnd w:id="170"/>
      <w:bookmarkEnd w:id="171"/>
      <w:bookmarkEnd w:id="193"/>
      <w:bookmarkEnd w:id="194"/>
    </w:p>
    <w:p w14:paraId="178F85E0" w14:textId="74BDAE60" w:rsidR="006F7626" w:rsidRPr="002D112A" w:rsidRDefault="006F7626" w:rsidP="00795D88">
      <w:pPr>
        <w:pStyle w:val="gff0"/>
      </w:pPr>
      <w:r w:rsidRPr="002D112A">
        <w:t>Перечень и расшифровка сокращений, используемых в настоящем документе, прив</w:t>
      </w:r>
      <w:r w:rsidR="00822351" w:rsidRPr="002D112A">
        <w:t>едены в таблице</w:t>
      </w:r>
      <w:r w:rsidR="006D3F88" w:rsidRPr="002D112A">
        <w:fldChar w:fldCharType="begin"/>
      </w:r>
      <w:r w:rsidR="006D3F88" w:rsidRPr="002D112A">
        <w:instrText xml:space="preserve"> REF _Ref25679604 \h \# \ 0 </w:instrText>
      </w:r>
      <w:r w:rsidR="002D112A">
        <w:instrText xml:space="preserve"> \* MERGEFORMAT </w:instrText>
      </w:r>
      <w:r w:rsidR="006D3F88" w:rsidRPr="002D112A">
        <w:fldChar w:fldCharType="separate"/>
      </w:r>
      <w:r w:rsidR="00043F4F" w:rsidRPr="002D112A">
        <w:t xml:space="preserve"> </w:t>
      </w:r>
      <w:r w:rsidR="00043F4F">
        <w:t>2</w:t>
      </w:r>
      <w:r w:rsidR="006D3F88" w:rsidRPr="002D112A">
        <w:fldChar w:fldCharType="end"/>
      </w:r>
      <w:r w:rsidRPr="002D112A">
        <w:t>.</w:t>
      </w:r>
    </w:p>
    <w:p w14:paraId="7E14CDA8" w14:textId="382A48F5" w:rsidR="006D3F88" w:rsidRPr="002D112A" w:rsidRDefault="006D3F88" w:rsidP="00D431DE">
      <w:pPr>
        <w:pStyle w:val="gfff"/>
        <w:spacing w:before="0"/>
      </w:pPr>
      <w:bookmarkStart w:id="195" w:name="_Ref25679604"/>
      <w:r w:rsidRPr="002D112A">
        <w:t xml:space="preserve">Таблица </w:t>
      </w:r>
      <w:r w:rsidR="005E2CF6" w:rsidRPr="002D112A">
        <w:rPr>
          <w:noProof/>
        </w:rPr>
        <w:fldChar w:fldCharType="begin"/>
      </w:r>
      <w:r w:rsidR="005E2CF6" w:rsidRPr="002D112A">
        <w:rPr>
          <w:noProof/>
        </w:rPr>
        <w:instrText xml:space="preserve"> SEQ Таблица \* ARABIC </w:instrText>
      </w:r>
      <w:r w:rsidR="005E2CF6" w:rsidRPr="002D112A">
        <w:rPr>
          <w:noProof/>
        </w:rPr>
        <w:fldChar w:fldCharType="separate"/>
      </w:r>
      <w:r w:rsidR="00043F4F">
        <w:rPr>
          <w:noProof/>
        </w:rPr>
        <w:t>2</w:t>
      </w:r>
      <w:r w:rsidR="005E2CF6" w:rsidRPr="002D112A">
        <w:rPr>
          <w:noProof/>
        </w:rPr>
        <w:fldChar w:fldCharType="end"/>
      </w:r>
      <w:r w:rsidRPr="002D112A">
        <w:t xml:space="preserve"> – Перечень и расшифровка сокращений</w:t>
      </w:r>
      <w:bookmarkEnd w:id="195"/>
    </w:p>
    <w:tbl>
      <w:tblPr>
        <w:tblStyle w:val="afffff0"/>
        <w:tblW w:w="0" w:type="auto"/>
        <w:tblLook w:val="04A0" w:firstRow="1" w:lastRow="0" w:firstColumn="1" w:lastColumn="0" w:noHBand="0" w:noVBand="1"/>
      </w:tblPr>
      <w:tblGrid>
        <w:gridCol w:w="2750"/>
        <w:gridCol w:w="6594"/>
      </w:tblGrid>
      <w:tr w:rsidR="00B93720" w:rsidRPr="002D112A" w14:paraId="07EA2D58" w14:textId="77777777" w:rsidTr="00795D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50" w:type="dxa"/>
          </w:tcPr>
          <w:p w14:paraId="6403550C" w14:textId="77777777" w:rsidR="00B93720" w:rsidRPr="002D112A" w:rsidRDefault="00B93720" w:rsidP="00F85246">
            <w:pPr>
              <w:pStyle w:val="gfff2"/>
            </w:pPr>
            <w:r w:rsidRPr="002D112A">
              <w:t>Сокращение</w:t>
            </w:r>
          </w:p>
        </w:tc>
        <w:tc>
          <w:tcPr>
            <w:tcW w:w="6594" w:type="dxa"/>
          </w:tcPr>
          <w:p w14:paraId="6EE2A53E" w14:textId="77777777" w:rsidR="00B93720" w:rsidRPr="002D112A" w:rsidRDefault="00B93720" w:rsidP="00F85246">
            <w:pPr>
              <w:pStyle w:val="gfff2"/>
            </w:pPr>
            <w:r w:rsidRPr="002D112A">
              <w:t>Расшифровка</w:t>
            </w:r>
          </w:p>
        </w:tc>
      </w:tr>
      <w:tr w:rsidR="00B93720" w:rsidRPr="002D112A" w14:paraId="2C0C7A65" w14:textId="77777777" w:rsidTr="00B93720">
        <w:tc>
          <w:tcPr>
            <w:tcW w:w="2750" w:type="dxa"/>
          </w:tcPr>
          <w:p w14:paraId="40679496" w14:textId="5B9E3D18" w:rsidR="00B93720" w:rsidRPr="002D112A" w:rsidRDefault="00B93720" w:rsidP="00F85246">
            <w:pPr>
              <w:pStyle w:val="gfff0"/>
            </w:pPr>
            <w:r w:rsidRPr="002D112A">
              <w:t>Excel</w:t>
            </w:r>
          </w:p>
        </w:tc>
        <w:tc>
          <w:tcPr>
            <w:tcW w:w="6594" w:type="dxa"/>
          </w:tcPr>
          <w:p w14:paraId="60BC1F5F" w14:textId="609AB8C7" w:rsidR="00B93720" w:rsidRPr="002D112A" w:rsidRDefault="00B93720" w:rsidP="00F85246">
            <w:pPr>
              <w:pStyle w:val="gfff0"/>
            </w:pPr>
            <w:r w:rsidRPr="002D112A">
              <w:t>Программа для работы с электронными таблицами, созданная корпорацией Microsoft для Microsoft Windows, Windows NT и Mac OS, входит в пакет программного обеспечения MS Office</w:t>
            </w:r>
          </w:p>
        </w:tc>
      </w:tr>
      <w:tr w:rsidR="00B93720" w:rsidRPr="002D112A" w14:paraId="1D266B31" w14:textId="77777777" w:rsidTr="00B93720">
        <w:tc>
          <w:tcPr>
            <w:tcW w:w="2750" w:type="dxa"/>
          </w:tcPr>
          <w:p w14:paraId="39DEC049" w14:textId="2AAF9C30" w:rsidR="00B93720" w:rsidRPr="002D112A" w:rsidRDefault="00B93720" w:rsidP="00F85246">
            <w:pPr>
              <w:pStyle w:val="gfff0"/>
            </w:pPr>
            <w:r w:rsidRPr="002D112A">
              <w:t>PDF</w:t>
            </w:r>
          </w:p>
        </w:tc>
        <w:tc>
          <w:tcPr>
            <w:tcW w:w="6594" w:type="dxa"/>
          </w:tcPr>
          <w:p w14:paraId="31838231" w14:textId="2E079483" w:rsidR="00B93720" w:rsidRPr="002D112A" w:rsidRDefault="00B93720" w:rsidP="00F85246">
            <w:pPr>
              <w:pStyle w:val="gfff0"/>
            </w:pPr>
            <w:r w:rsidRPr="002D112A">
              <w:t>Portable Document Format – межплатформенный формат электронных документов, разработанный фирмой Adobe Systems с использованием ряда возможностей языка PostScript</w:t>
            </w:r>
          </w:p>
        </w:tc>
      </w:tr>
      <w:tr w:rsidR="00B93720" w:rsidRPr="002D112A" w14:paraId="2FA86201" w14:textId="77777777" w:rsidTr="00B93720">
        <w:tc>
          <w:tcPr>
            <w:tcW w:w="2750" w:type="dxa"/>
          </w:tcPr>
          <w:p w14:paraId="6A58238C" w14:textId="73D92C78" w:rsidR="00B93720" w:rsidRPr="002D112A" w:rsidRDefault="00B93720" w:rsidP="00F85246">
            <w:pPr>
              <w:pStyle w:val="gfff0"/>
            </w:pPr>
            <w:r w:rsidRPr="002D112A">
              <w:t>XLS</w:t>
            </w:r>
          </w:p>
        </w:tc>
        <w:tc>
          <w:tcPr>
            <w:tcW w:w="6594" w:type="dxa"/>
          </w:tcPr>
          <w:p w14:paraId="5258B1C3" w14:textId="6D8BF15A" w:rsidR="00B93720" w:rsidRPr="002D112A" w:rsidRDefault="00B93720" w:rsidP="00F85246">
            <w:pPr>
              <w:pStyle w:val="gfff0"/>
            </w:pPr>
            <w:r w:rsidRPr="002D112A">
              <w:t>Excel Spreadsheet – формат электронной таблицы, созданной в Microsoft Excel</w:t>
            </w:r>
          </w:p>
        </w:tc>
      </w:tr>
      <w:tr w:rsidR="00B93720" w:rsidRPr="002D112A" w14:paraId="63C1F931" w14:textId="77777777" w:rsidTr="00795D88">
        <w:tc>
          <w:tcPr>
            <w:tcW w:w="2750" w:type="dxa"/>
          </w:tcPr>
          <w:p w14:paraId="3DDA3926" w14:textId="77777777" w:rsidR="00B93720" w:rsidRPr="002D112A" w:rsidRDefault="00B93720" w:rsidP="00F85246">
            <w:pPr>
              <w:pStyle w:val="gfff0"/>
            </w:pPr>
            <w:r w:rsidRPr="002D112A">
              <w:t>АИС</w:t>
            </w:r>
          </w:p>
        </w:tc>
        <w:tc>
          <w:tcPr>
            <w:tcW w:w="6594" w:type="dxa"/>
          </w:tcPr>
          <w:p w14:paraId="77CF38C6" w14:textId="77777777" w:rsidR="00B93720" w:rsidRPr="002D112A" w:rsidRDefault="00B93720" w:rsidP="00F85246">
            <w:pPr>
              <w:pStyle w:val="gfff0"/>
            </w:pPr>
            <w:r w:rsidRPr="002D112A">
              <w:t>Автоматизированная информационная система</w:t>
            </w:r>
          </w:p>
        </w:tc>
      </w:tr>
      <w:tr w:rsidR="009A08A1" w:rsidRPr="002D112A" w14:paraId="1EFBCD5B" w14:textId="77777777" w:rsidTr="00795D88">
        <w:tc>
          <w:tcPr>
            <w:tcW w:w="2750" w:type="dxa"/>
          </w:tcPr>
          <w:p w14:paraId="46D29C66" w14:textId="18F66BE0" w:rsidR="009A08A1" w:rsidRPr="002D112A" w:rsidRDefault="009A08A1" w:rsidP="00F85246">
            <w:pPr>
              <w:pStyle w:val="gfff0"/>
            </w:pPr>
            <w:r w:rsidRPr="002D112A">
              <w:t>ГАР</w:t>
            </w:r>
          </w:p>
        </w:tc>
        <w:tc>
          <w:tcPr>
            <w:tcW w:w="6594" w:type="dxa"/>
          </w:tcPr>
          <w:p w14:paraId="18C6D591" w14:textId="0EB331E2" w:rsidR="009A08A1" w:rsidRPr="002D112A" w:rsidRDefault="009A08A1" w:rsidP="00F85246">
            <w:pPr>
              <w:pStyle w:val="gfff0"/>
            </w:pPr>
            <w:r w:rsidRPr="002D112A">
              <w:t>Государственный адресный реестр</w:t>
            </w:r>
          </w:p>
        </w:tc>
      </w:tr>
      <w:tr w:rsidR="00B93720" w:rsidRPr="002D112A" w14:paraId="1E74EB6E" w14:textId="77777777" w:rsidTr="00B93720">
        <w:tc>
          <w:tcPr>
            <w:tcW w:w="2750" w:type="dxa"/>
          </w:tcPr>
          <w:p w14:paraId="50C7A1C2" w14:textId="06789D20" w:rsidR="00B93720" w:rsidRPr="002D112A" w:rsidRDefault="00B93720" w:rsidP="00F85246">
            <w:pPr>
              <w:pStyle w:val="gfff0"/>
            </w:pPr>
            <w:r w:rsidRPr="002D112A">
              <w:t>ГУ</w:t>
            </w:r>
          </w:p>
        </w:tc>
        <w:tc>
          <w:tcPr>
            <w:tcW w:w="6594" w:type="dxa"/>
          </w:tcPr>
          <w:p w14:paraId="15955F47" w14:textId="5C309703" w:rsidR="00B93720" w:rsidRPr="002D112A" w:rsidRDefault="00B93720" w:rsidP="00F85246">
            <w:pPr>
              <w:pStyle w:val="gfff0"/>
            </w:pPr>
            <w:r w:rsidRPr="002D112A">
              <w:t>Государственные услуги</w:t>
            </w:r>
          </w:p>
        </w:tc>
      </w:tr>
      <w:tr w:rsidR="00B93720" w:rsidRPr="002D112A" w14:paraId="6BA42AE9" w14:textId="77777777" w:rsidTr="00795D88">
        <w:tc>
          <w:tcPr>
            <w:tcW w:w="2750" w:type="dxa"/>
          </w:tcPr>
          <w:p w14:paraId="7BE64C5B" w14:textId="77777777" w:rsidR="00B93720" w:rsidRPr="002D112A" w:rsidRDefault="00B93720" w:rsidP="00F85246">
            <w:pPr>
              <w:pStyle w:val="gfff0"/>
            </w:pPr>
            <w:r w:rsidRPr="002D112A">
              <w:t>ИНН</w:t>
            </w:r>
          </w:p>
        </w:tc>
        <w:tc>
          <w:tcPr>
            <w:tcW w:w="6594" w:type="dxa"/>
          </w:tcPr>
          <w:p w14:paraId="4D0C4AF3" w14:textId="77777777" w:rsidR="00B93720" w:rsidRPr="002D112A" w:rsidRDefault="00B93720" w:rsidP="00F85246">
            <w:pPr>
              <w:pStyle w:val="gfff0"/>
            </w:pPr>
            <w:r w:rsidRPr="002D112A">
              <w:t>Индивидуальный номер налогоплательщика</w:t>
            </w:r>
          </w:p>
        </w:tc>
      </w:tr>
      <w:tr w:rsidR="00B93720" w:rsidRPr="002D112A" w14:paraId="53FD36E7" w14:textId="77777777" w:rsidTr="00795D88">
        <w:tc>
          <w:tcPr>
            <w:tcW w:w="2750" w:type="dxa"/>
          </w:tcPr>
          <w:p w14:paraId="140F164C" w14:textId="77777777" w:rsidR="00B93720" w:rsidRPr="002D112A" w:rsidRDefault="00B93720" w:rsidP="00F85246">
            <w:pPr>
              <w:pStyle w:val="gfff0"/>
            </w:pPr>
            <w:r w:rsidRPr="002D112A">
              <w:t>МОУО</w:t>
            </w:r>
          </w:p>
        </w:tc>
        <w:tc>
          <w:tcPr>
            <w:tcW w:w="6594" w:type="dxa"/>
          </w:tcPr>
          <w:p w14:paraId="21D71995" w14:textId="77777777" w:rsidR="00B93720" w:rsidRPr="002D112A" w:rsidRDefault="00B93720" w:rsidP="00F85246">
            <w:pPr>
              <w:pStyle w:val="gfff0"/>
            </w:pPr>
            <w:r w:rsidRPr="002D112A">
              <w:t>Муниципальный орган управления образованием</w:t>
            </w:r>
          </w:p>
        </w:tc>
      </w:tr>
      <w:tr w:rsidR="00B93720" w:rsidRPr="002D112A" w14:paraId="33ACCA58" w14:textId="77777777" w:rsidTr="00795D88">
        <w:tc>
          <w:tcPr>
            <w:tcW w:w="2750" w:type="dxa"/>
          </w:tcPr>
          <w:p w14:paraId="0439F64D" w14:textId="77777777" w:rsidR="00B93720" w:rsidRPr="002D112A" w:rsidRDefault="00B93720" w:rsidP="00F85246">
            <w:pPr>
              <w:pStyle w:val="gfff0"/>
            </w:pPr>
            <w:r w:rsidRPr="002D112A">
              <w:t>ОКТМО</w:t>
            </w:r>
          </w:p>
        </w:tc>
        <w:tc>
          <w:tcPr>
            <w:tcW w:w="6594" w:type="dxa"/>
          </w:tcPr>
          <w:p w14:paraId="3EAAA5F0" w14:textId="77777777" w:rsidR="00B93720" w:rsidRPr="002D112A" w:rsidRDefault="00B93720" w:rsidP="00F85246">
            <w:pPr>
              <w:pStyle w:val="gfff0"/>
            </w:pPr>
            <w:r w:rsidRPr="002D112A">
              <w:t>Общероссийский классификатор территорий муниципальных образований</w:t>
            </w:r>
          </w:p>
        </w:tc>
      </w:tr>
      <w:tr w:rsidR="00B93720" w:rsidRPr="002D112A" w14:paraId="54FFBBD0" w14:textId="77777777" w:rsidTr="00795D88">
        <w:tc>
          <w:tcPr>
            <w:tcW w:w="2750" w:type="dxa"/>
          </w:tcPr>
          <w:p w14:paraId="1E8CE960" w14:textId="77777777" w:rsidR="00B93720" w:rsidRPr="002D112A" w:rsidRDefault="00B93720" w:rsidP="00F85246">
            <w:pPr>
              <w:pStyle w:val="gfff0"/>
            </w:pPr>
            <w:r w:rsidRPr="002D112A">
              <w:t>ОО</w:t>
            </w:r>
          </w:p>
        </w:tc>
        <w:tc>
          <w:tcPr>
            <w:tcW w:w="6594" w:type="dxa"/>
          </w:tcPr>
          <w:p w14:paraId="1EE1BC41" w14:textId="77777777" w:rsidR="00B93720" w:rsidRPr="002D112A" w:rsidRDefault="00B93720" w:rsidP="00F85246">
            <w:pPr>
              <w:pStyle w:val="gfff0"/>
            </w:pPr>
            <w:r w:rsidRPr="002D112A">
              <w:t>Общеобразовательная организация</w:t>
            </w:r>
          </w:p>
        </w:tc>
      </w:tr>
      <w:tr w:rsidR="00B93720" w:rsidRPr="002D112A" w14:paraId="00C9919B" w14:textId="77777777" w:rsidTr="00795D88">
        <w:tc>
          <w:tcPr>
            <w:tcW w:w="2750" w:type="dxa"/>
          </w:tcPr>
          <w:p w14:paraId="71D50F39" w14:textId="77777777" w:rsidR="00B93720" w:rsidRPr="002D112A" w:rsidRDefault="00B93720" w:rsidP="00F85246">
            <w:pPr>
              <w:pStyle w:val="gfff0"/>
            </w:pPr>
            <w:r w:rsidRPr="002D112A">
              <w:t>ОУО</w:t>
            </w:r>
          </w:p>
        </w:tc>
        <w:tc>
          <w:tcPr>
            <w:tcW w:w="6594" w:type="dxa"/>
          </w:tcPr>
          <w:p w14:paraId="15B5F6CB" w14:textId="77777777" w:rsidR="00B93720" w:rsidRPr="002D112A" w:rsidRDefault="00B93720" w:rsidP="00F85246">
            <w:pPr>
              <w:pStyle w:val="gfff0"/>
            </w:pPr>
            <w:r w:rsidRPr="002D112A">
              <w:t>Организация управления образованием</w:t>
            </w:r>
          </w:p>
        </w:tc>
      </w:tr>
      <w:tr w:rsidR="00F85246" w:rsidRPr="002D112A" w14:paraId="7EF65991" w14:textId="77777777" w:rsidTr="00795D88">
        <w:tc>
          <w:tcPr>
            <w:tcW w:w="2750" w:type="dxa"/>
          </w:tcPr>
          <w:p w14:paraId="01B4C88C" w14:textId="6A09D57B" w:rsidR="00F85246" w:rsidRPr="002D112A" w:rsidRDefault="00F85246" w:rsidP="00F85246">
            <w:pPr>
              <w:pStyle w:val="gfff0"/>
            </w:pPr>
            <w:r w:rsidRPr="002D112A">
              <w:t>ПГУ</w:t>
            </w:r>
          </w:p>
        </w:tc>
        <w:tc>
          <w:tcPr>
            <w:tcW w:w="6594" w:type="dxa"/>
          </w:tcPr>
          <w:p w14:paraId="0F7E6506" w14:textId="21D81DBD" w:rsidR="00F85246" w:rsidRPr="002D112A" w:rsidRDefault="00F85246" w:rsidP="00F85246">
            <w:pPr>
              <w:pStyle w:val="gfff0"/>
            </w:pPr>
            <w:r w:rsidRPr="002D112A">
              <w:t>Портал государственных услуг</w:t>
            </w:r>
          </w:p>
        </w:tc>
      </w:tr>
      <w:tr w:rsidR="00353E1D" w:rsidRPr="002D112A" w14:paraId="1B7D9D71" w14:textId="77777777" w:rsidTr="00795D88">
        <w:tc>
          <w:tcPr>
            <w:tcW w:w="2750" w:type="dxa"/>
          </w:tcPr>
          <w:p w14:paraId="1BBDCA77" w14:textId="54A77B9B" w:rsidR="00353E1D" w:rsidRPr="002D112A" w:rsidRDefault="00353E1D" w:rsidP="00F85246">
            <w:pPr>
              <w:pStyle w:val="gfff0"/>
            </w:pPr>
            <w:r w:rsidRPr="002D112A">
              <w:t>ПО</w:t>
            </w:r>
          </w:p>
        </w:tc>
        <w:tc>
          <w:tcPr>
            <w:tcW w:w="6594" w:type="dxa"/>
          </w:tcPr>
          <w:p w14:paraId="5B0CF771" w14:textId="3A799CCA" w:rsidR="00353E1D" w:rsidRPr="002D112A" w:rsidRDefault="00353E1D" w:rsidP="00F85246">
            <w:pPr>
              <w:pStyle w:val="gfff0"/>
            </w:pPr>
            <w:r w:rsidRPr="002D112A">
              <w:t>Программное обеспечение</w:t>
            </w:r>
          </w:p>
        </w:tc>
      </w:tr>
      <w:tr w:rsidR="00B93720" w:rsidRPr="002D112A" w14:paraId="0FAA1740" w14:textId="77777777" w:rsidTr="00795D88">
        <w:tc>
          <w:tcPr>
            <w:tcW w:w="2750" w:type="dxa"/>
          </w:tcPr>
          <w:p w14:paraId="0FB0CCE7" w14:textId="77777777" w:rsidR="00B93720" w:rsidRPr="002D112A" w:rsidRDefault="00B93720" w:rsidP="00F85246">
            <w:pPr>
              <w:pStyle w:val="gfff0"/>
            </w:pPr>
            <w:r w:rsidRPr="002D112A">
              <w:t>РОУО</w:t>
            </w:r>
          </w:p>
        </w:tc>
        <w:tc>
          <w:tcPr>
            <w:tcW w:w="6594" w:type="dxa"/>
          </w:tcPr>
          <w:p w14:paraId="0CB17A36" w14:textId="77777777" w:rsidR="00B93720" w:rsidRPr="002D112A" w:rsidRDefault="00B93720" w:rsidP="00F85246">
            <w:pPr>
              <w:pStyle w:val="gfff0"/>
            </w:pPr>
            <w:r w:rsidRPr="002D112A">
              <w:t>Региональный орган управления образованием</w:t>
            </w:r>
          </w:p>
        </w:tc>
      </w:tr>
      <w:tr w:rsidR="00F85246" w:rsidRPr="002D112A" w14:paraId="2A851FE0" w14:textId="77777777" w:rsidTr="00795D88">
        <w:tc>
          <w:tcPr>
            <w:tcW w:w="2750" w:type="dxa"/>
          </w:tcPr>
          <w:p w14:paraId="0BB28FFB" w14:textId="174789D1" w:rsidR="00F85246" w:rsidRPr="002D112A" w:rsidRDefault="00F85246" w:rsidP="00F85246">
            <w:pPr>
              <w:pStyle w:val="gfff0"/>
            </w:pPr>
            <w:r w:rsidRPr="002D112A">
              <w:t>РФ</w:t>
            </w:r>
          </w:p>
        </w:tc>
        <w:tc>
          <w:tcPr>
            <w:tcW w:w="6594" w:type="dxa"/>
          </w:tcPr>
          <w:p w14:paraId="5C4A53FE" w14:textId="11429516" w:rsidR="00F85246" w:rsidRPr="002D112A" w:rsidRDefault="00F85246" w:rsidP="00F85246">
            <w:pPr>
              <w:pStyle w:val="gfff0"/>
            </w:pPr>
            <w:r w:rsidRPr="002D112A">
              <w:t>Российская Федерация</w:t>
            </w:r>
          </w:p>
        </w:tc>
      </w:tr>
      <w:tr w:rsidR="00B93720" w:rsidRPr="002D112A" w14:paraId="24C21D41" w14:textId="77777777" w:rsidTr="00795D88">
        <w:tc>
          <w:tcPr>
            <w:tcW w:w="2750" w:type="dxa"/>
          </w:tcPr>
          <w:p w14:paraId="0B4ABD7B" w14:textId="77777777" w:rsidR="00B93720" w:rsidRPr="002D112A" w:rsidRDefault="00B93720" w:rsidP="00F85246">
            <w:pPr>
              <w:pStyle w:val="gfff0"/>
            </w:pPr>
            <w:r w:rsidRPr="002D112A">
              <w:t>РД</w:t>
            </w:r>
          </w:p>
        </w:tc>
        <w:tc>
          <w:tcPr>
            <w:tcW w:w="6594" w:type="dxa"/>
          </w:tcPr>
          <w:p w14:paraId="4D53D93F" w14:textId="77777777" w:rsidR="00B93720" w:rsidRPr="002D112A" w:rsidRDefault="00B93720" w:rsidP="00F85246">
            <w:pPr>
              <w:pStyle w:val="gfff0"/>
            </w:pPr>
            <w:r w:rsidRPr="002D112A">
              <w:t>Руководящий документ</w:t>
            </w:r>
          </w:p>
        </w:tc>
      </w:tr>
      <w:tr w:rsidR="00F85246" w14:paraId="43AE4929" w14:textId="77777777" w:rsidTr="00795D88">
        <w:tc>
          <w:tcPr>
            <w:tcW w:w="2750" w:type="dxa"/>
          </w:tcPr>
          <w:p w14:paraId="04671A9B" w14:textId="0D498A0A" w:rsidR="00F85246" w:rsidRPr="002D112A" w:rsidRDefault="00F85246" w:rsidP="00F85246">
            <w:pPr>
              <w:pStyle w:val="gfff0"/>
            </w:pPr>
            <w:r w:rsidRPr="002D112A">
              <w:t>ФИО</w:t>
            </w:r>
          </w:p>
        </w:tc>
        <w:tc>
          <w:tcPr>
            <w:tcW w:w="6594" w:type="dxa"/>
          </w:tcPr>
          <w:p w14:paraId="0274535A" w14:textId="5B7A8433" w:rsidR="00F85246" w:rsidRPr="00F85246" w:rsidRDefault="00F85246" w:rsidP="00F85246">
            <w:pPr>
              <w:pStyle w:val="gfff0"/>
            </w:pPr>
            <w:r w:rsidRPr="002D112A">
              <w:t>Фамилия, имя, отчество</w:t>
            </w:r>
          </w:p>
        </w:tc>
      </w:tr>
    </w:tbl>
    <w:p w14:paraId="2263A6D1" w14:textId="77777777" w:rsidR="00B93720" w:rsidRDefault="00B93720" w:rsidP="00795D88">
      <w:pPr>
        <w:pStyle w:val="gff0"/>
      </w:pPr>
    </w:p>
    <w:p w14:paraId="52F9CCFB" w14:textId="5BC790B3" w:rsidR="002E6678" w:rsidRPr="001F3669" w:rsidRDefault="002E6678" w:rsidP="00795D88">
      <w:pPr>
        <w:pStyle w:val="gff0"/>
      </w:pPr>
    </w:p>
    <w:sectPr w:rsidR="002E6678" w:rsidRPr="001F3669" w:rsidSect="006F7626">
      <w:headerReference w:type="default" r:id="rId110"/>
      <w:footerReference w:type="first" r:id="rId111"/>
      <w:pgSz w:w="11906" w:h="16838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9697A" w14:textId="77777777" w:rsidR="00691E43" w:rsidRDefault="00691E43" w:rsidP="006F622F">
      <w:pPr>
        <w:spacing w:line="240" w:lineRule="auto"/>
      </w:pPr>
      <w:r>
        <w:separator/>
      </w:r>
    </w:p>
    <w:p w14:paraId="4040310E" w14:textId="77777777" w:rsidR="00691E43" w:rsidRDefault="00691E43"/>
  </w:endnote>
  <w:endnote w:type="continuationSeparator" w:id="0">
    <w:p w14:paraId="0E48AB53" w14:textId="77777777" w:rsidR="00691E43" w:rsidRDefault="00691E43" w:rsidP="006F622F">
      <w:pPr>
        <w:spacing w:line="240" w:lineRule="auto"/>
      </w:pPr>
      <w:r>
        <w:continuationSeparator/>
      </w:r>
    </w:p>
    <w:p w14:paraId="14E13BBD" w14:textId="77777777" w:rsidR="00691E43" w:rsidRDefault="00691E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3AC3" w14:textId="190F20AF" w:rsidR="00050385" w:rsidRPr="00723E55" w:rsidRDefault="00706A5D">
    <w:pPr>
      <w:pStyle w:val="aff1"/>
      <w:rPr>
        <w:lang w:val="en-US"/>
      </w:rPr>
    </w:pPr>
    <w: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7AEA1" w14:textId="77777777" w:rsidR="00691E43" w:rsidRDefault="00691E43" w:rsidP="006F622F">
      <w:pPr>
        <w:spacing w:line="240" w:lineRule="auto"/>
      </w:pPr>
      <w:r>
        <w:separator/>
      </w:r>
    </w:p>
    <w:p w14:paraId="10031967" w14:textId="77777777" w:rsidR="00691E43" w:rsidRDefault="00691E43"/>
  </w:footnote>
  <w:footnote w:type="continuationSeparator" w:id="0">
    <w:p w14:paraId="2584F049" w14:textId="77777777" w:rsidR="00691E43" w:rsidRDefault="00691E43" w:rsidP="006F622F">
      <w:pPr>
        <w:spacing w:line="240" w:lineRule="auto"/>
      </w:pPr>
      <w:r>
        <w:continuationSeparator/>
      </w:r>
    </w:p>
    <w:p w14:paraId="7802EF31" w14:textId="77777777" w:rsidR="00691E43" w:rsidRDefault="00691E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6FBA" w14:textId="576CA5DA" w:rsidR="00050385" w:rsidRDefault="00050385" w:rsidP="00D12381">
    <w:pPr>
      <w:ind w:firstLine="0"/>
      <w:jc w:val="center"/>
    </w:pPr>
    <w:r w:rsidRPr="0013659B">
      <w:rPr>
        <w:sz w:val="22"/>
      </w:rPr>
      <w:fldChar w:fldCharType="begin"/>
    </w:r>
    <w:r w:rsidRPr="0013659B">
      <w:rPr>
        <w:sz w:val="22"/>
      </w:rPr>
      <w:instrText>PAGE   \* MERGEFORMAT</w:instrText>
    </w:r>
    <w:r w:rsidRPr="0013659B">
      <w:rPr>
        <w:sz w:val="22"/>
      </w:rPr>
      <w:fldChar w:fldCharType="separate"/>
    </w:r>
    <w:r w:rsidR="00532E96">
      <w:rPr>
        <w:noProof/>
        <w:sz w:val="22"/>
      </w:rPr>
      <w:t>7</w:t>
    </w:r>
    <w:r w:rsidRPr="0013659B">
      <w:rPr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437700E"/>
    <w:multiLevelType w:val="multilevel"/>
    <w:tmpl w:val="51CC906E"/>
    <w:numStyleLink w:val="a"/>
  </w:abstractNum>
  <w:abstractNum w:abstractNumId="2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5385F5C"/>
    <w:multiLevelType w:val="multilevel"/>
    <w:tmpl w:val="A3FA3CB2"/>
    <w:styleLink w:val="a0"/>
    <w:lvl w:ilvl="0">
      <w:start w:val="1"/>
      <w:numFmt w:val="decimal"/>
      <w:pStyle w:val="a1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5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6" w15:restartNumberingAfterBreak="0">
    <w:nsid w:val="0E0F0391"/>
    <w:multiLevelType w:val="multilevel"/>
    <w:tmpl w:val="581EFDBC"/>
    <w:styleLink w:val="LFO43"/>
    <w:lvl w:ilvl="0">
      <w:start w:val="1"/>
      <w:numFmt w:val="decimal"/>
      <w:pStyle w:val="a2"/>
      <w:lvlText w:val="%1."/>
      <w:lvlJc w:val="left"/>
      <w:pPr>
        <w:ind w:left="360" w:hanging="360"/>
      </w:pPr>
      <w:rPr>
        <w:rFonts w:ascii="Segoe UI" w:eastAsia="Calibri" w:hAnsi="Segoe UI" w:cs="Segoe U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56C80"/>
    <w:multiLevelType w:val="multilevel"/>
    <w:tmpl w:val="E05EF0A6"/>
    <w:numStyleLink w:val="a3"/>
  </w:abstractNum>
  <w:abstractNum w:abstractNumId="8" w15:restartNumberingAfterBreak="0">
    <w:nsid w:val="106053C2"/>
    <w:multiLevelType w:val="multilevel"/>
    <w:tmpl w:val="D9843B30"/>
    <w:numStyleLink w:val="g7"/>
  </w:abstractNum>
  <w:abstractNum w:abstractNumId="9" w15:restartNumberingAfterBreak="0">
    <w:nsid w:val="12340D25"/>
    <w:multiLevelType w:val="multilevel"/>
    <w:tmpl w:val="A3FA3CB2"/>
    <w:numStyleLink w:val="g8"/>
  </w:abstractNum>
  <w:abstractNum w:abstractNumId="10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11" w15:restartNumberingAfterBreak="0">
    <w:nsid w:val="150D404A"/>
    <w:multiLevelType w:val="multilevel"/>
    <w:tmpl w:val="7FF8B502"/>
    <w:styleLink w:val="a4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46198"/>
    <w:multiLevelType w:val="multilevel"/>
    <w:tmpl w:val="B226FFCA"/>
    <w:styleLink w:val="a5"/>
    <w:lvl w:ilvl="0">
      <w:start w:val="1"/>
      <w:numFmt w:val="decimal"/>
      <w:pStyle w:val="a6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5253B02"/>
    <w:multiLevelType w:val="multilevel"/>
    <w:tmpl w:val="E05EF0A6"/>
    <w:styleLink w:val="a3"/>
    <w:lvl w:ilvl="0">
      <w:start w:val="1"/>
      <w:numFmt w:val="bullet"/>
      <w:pStyle w:val="a7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6" w15:restartNumberingAfterBreak="0">
    <w:nsid w:val="2D3502F3"/>
    <w:multiLevelType w:val="multilevel"/>
    <w:tmpl w:val="51CC906E"/>
    <w:styleLink w:val="a"/>
    <w:lvl w:ilvl="0">
      <w:start w:val="1"/>
      <w:numFmt w:val="decimal"/>
      <w:pStyle w:val="a8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31007B99"/>
    <w:multiLevelType w:val="multilevel"/>
    <w:tmpl w:val="8416B2F0"/>
    <w:styleLink w:val="a9"/>
    <w:lvl w:ilvl="0">
      <w:start w:val="1"/>
      <w:numFmt w:val="bullet"/>
      <w:pStyle w:val="aa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92B73C8"/>
    <w:multiLevelType w:val="multilevel"/>
    <w:tmpl w:val="A3FA3CB2"/>
    <w:numStyleLink w:val="a0"/>
  </w:abstractNum>
  <w:abstractNum w:abstractNumId="20" w15:restartNumberingAfterBreak="0">
    <w:nsid w:val="460873BB"/>
    <w:multiLevelType w:val="multilevel"/>
    <w:tmpl w:val="3094F858"/>
    <w:styleLink w:val="ab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FD5774B"/>
    <w:multiLevelType w:val="multilevel"/>
    <w:tmpl w:val="75F22E5A"/>
    <w:numStyleLink w:val="gf"/>
  </w:abstractNum>
  <w:abstractNum w:abstractNumId="22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23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63516CD9"/>
    <w:multiLevelType w:val="multilevel"/>
    <w:tmpl w:val="96443EFA"/>
    <w:styleLink w:val="gf3"/>
    <w:lvl w:ilvl="0">
      <w:start w:val="1"/>
      <w:numFmt w:val="bullet"/>
      <w:pStyle w:val="gf4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5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9053E8A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6A283D15"/>
    <w:multiLevelType w:val="multilevel"/>
    <w:tmpl w:val="8CB23456"/>
    <w:styleLink w:val="gf5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A8E15E8"/>
    <w:multiLevelType w:val="multilevel"/>
    <w:tmpl w:val="8CB23456"/>
    <w:styleLink w:val="ac"/>
    <w:lvl w:ilvl="0">
      <w:start w:val="1"/>
      <w:numFmt w:val="decimal"/>
      <w:pStyle w:val="ad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ae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0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52377"/>
    <w:multiLevelType w:val="hybridMultilevel"/>
    <w:tmpl w:val="50C0651E"/>
    <w:lvl w:ilvl="0" w:tplc="98C44040">
      <w:start w:val="1"/>
      <w:numFmt w:val="decimal"/>
      <w:pStyle w:val="af"/>
      <w:suff w:val="nothing"/>
      <w:lvlText w:val="Таблица %1 – "/>
      <w:lvlJc w:val="left"/>
      <w:pPr>
        <w:ind w:left="644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939095219">
    <w:abstractNumId w:val="28"/>
  </w:num>
  <w:num w:numId="2" w16cid:durableId="769162607">
    <w:abstractNumId w:val="3"/>
  </w:num>
  <w:num w:numId="3" w16cid:durableId="1586843655">
    <w:abstractNumId w:val="19"/>
  </w:num>
  <w:num w:numId="4" w16cid:durableId="1678575346">
    <w:abstractNumId w:val="17"/>
  </w:num>
  <w:num w:numId="5" w16cid:durableId="28651730">
    <w:abstractNumId w:val="31"/>
  </w:num>
  <w:num w:numId="6" w16cid:durableId="884869577">
    <w:abstractNumId w:val="12"/>
  </w:num>
  <w:num w:numId="7" w16cid:durableId="1468746104">
    <w:abstractNumId w:val="14"/>
  </w:num>
  <w:num w:numId="8" w16cid:durableId="1619526904">
    <w:abstractNumId w:val="16"/>
  </w:num>
  <w:num w:numId="9" w16cid:durableId="116142535">
    <w:abstractNumId w:val="7"/>
  </w:num>
  <w:num w:numId="10" w16cid:durableId="1704553513">
    <w:abstractNumId w:val="1"/>
  </w:num>
  <w:num w:numId="11" w16cid:durableId="10648329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57481971">
    <w:abstractNumId w:val="6"/>
  </w:num>
  <w:num w:numId="13" w16cid:durableId="1923946892">
    <w:abstractNumId w:val="10"/>
  </w:num>
  <w:num w:numId="14" w16cid:durableId="8464029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434678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1239861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165150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3198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405485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130950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0286555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67862014">
    <w:abstractNumId w:val="29"/>
  </w:num>
  <w:num w:numId="23" w16cid:durableId="1468475854">
    <w:abstractNumId w:val="10"/>
  </w:num>
  <w:num w:numId="24" w16cid:durableId="3338745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046220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74710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384458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558917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268856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281462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2957887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8735164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1180194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125472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2243637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75212049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9220619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4582997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592192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9764962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8756000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5384748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7468993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451827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356653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72607635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5698007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15961217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96060628">
    <w:abstractNumId w:val="8"/>
  </w:num>
  <w:num w:numId="50" w16cid:durableId="1507163303">
    <w:abstractNumId w:val="15"/>
  </w:num>
  <w:num w:numId="51" w16cid:durableId="1402025370">
    <w:abstractNumId w:val="29"/>
  </w:num>
  <w:num w:numId="52" w16cid:durableId="1110855072">
    <w:abstractNumId w:val="10"/>
  </w:num>
  <w:num w:numId="53" w16cid:durableId="12748998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3563410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635453020">
    <w:abstractNumId w:val="30"/>
  </w:num>
  <w:num w:numId="56" w16cid:durableId="485823473">
    <w:abstractNumId w:val="25"/>
  </w:num>
  <w:num w:numId="57" w16cid:durableId="1557201708">
    <w:abstractNumId w:val="8"/>
  </w:num>
  <w:num w:numId="58" w16cid:durableId="961886613">
    <w:abstractNumId w:val="0"/>
  </w:num>
  <w:num w:numId="59" w16cid:durableId="1758667291">
    <w:abstractNumId w:val="27"/>
  </w:num>
  <w:num w:numId="60" w16cid:durableId="884682607">
    <w:abstractNumId w:val="23"/>
  </w:num>
  <w:num w:numId="61" w16cid:durableId="508251513">
    <w:abstractNumId w:val="29"/>
  </w:num>
  <w:num w:numId="62" w16cid:durableId="2074044308">
    <w:abstractNumId w:val="10"/>
  </w:num>
  <w:num w:numId="63" w16cid:durableId="1485395017">
    <w:abstractNumId w:val="24"/>
  </w:num>
  <w:num w:numId="64" w16cid:durableId="563948276">
    <w:abstractNumId w:val="4"/>
  </w:num>
  <w:num w:numId="65" w16cid:durableId="732124660">
    <w:abstractNumId w:val="9"/>
  </w:num>
  <w:num w:numId="66" w16cid:durableId="924801825">
    <w:abstractNumId w:val="15"/>
  </w:num>
  <w:num w:numId="67" w16cid:durableId="582839139">
    <w:abstractNumId w:val="13"/>
  </w:num>
  <w:num w:numId="68" w16cid:durableId="626278851">
    <w:abstractNumId w:val="13"/>
  </w:num>
  <w:num w:numId="69" w16cid:durableId="1609118373">
    <w:abstractNumId w:val="2"/>
  </w:num>
  <w:num w:numId="70" w16cid:durableId="1833909537">
    <w:abstractNumId w:val="18"/>
  </w:num>
  <w:num w:numId="71" w16cid:durableId="252594121">
    <w:abstractNumId w:val="5"/>
  </w:num>
  <w:num w:numId="72" w16cid:durableId="255946014">
    <w:abstractNumId w:val="21"/>
  </w:num>
  <w:num w:numId="73" w16cid:durableId="29688584">
    <w:abstractNumId w:val="22"/>
  </w:num>
  <w:num w:numId="74" w16cid:durableId="905380825">
    <w:abstractNumId w:val="26"/>
  </w:num>
  <w:num w:numId="75" w16cid:durableId="473181335">
    <w:abstractNumId w:val="11"/>
  </w:num>
  <w:num w:numId="76" w16cid:durableId="891186556">
    <w:abstractNumId w:val="20"/>
  </w:num>
  <w:num w:numId="77" w16cid:durableId="101627334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22F"/>
    <w:rsid w:val="000070B9"/>
    <w:rsid w:val="0000795F"/>
    <w:rsid w:val="00012B31"/>
    <w:rsid w:val="000171BF"/>
    <w:rsid w:val="0002127F"/>
    <w:rsid w:val="000217D7"/>
    <w:rsid w:val="000219EF"/>
    <w:rsid w:val="000264C0"/>
    <w:rsid w:val="000323FF"/>
    <w:rsid w:val="000371C2"/>
    <w:rsid w:val="00043F4F"/>
    <w:rsid w:val="00045C9B"/>
    <w:rsid w:val="00050385"/>
    <w:rsid w:val="00051983"/>
    <w:rsid w:val="00051B0F"/>
    <w:rsid w:val="00063D52"/>
    <w:rsid w:val="00067D6B"/>
    <w:rsid w:val="00070172"/>
    <w:rsid w:val="00070D94"/>
    <w:rsid w:val="00071E57"/>
    <w:rsid w:val="000809AE"/>
    <w:rsid w:val="00081FE3"/>
    <w:rsid w:val="00090072"/>
    <w:rsid w:val="00090109"/>
    <w:rsid w:val="0009313E"/>
    <w:rsid w:val="00096195"/>
    <w:rsid w:val="000A0ACC"/>
    <w:rsid w:val="000A44E2"/>
    <w:rsid w:val="000A533A"/>
    <w:rsid w:val="000B18A3"/>
    <w:rsid w:val="000B1EC0"/>
    <w:rsid w:val="000B5A42"/>
    <w:rsid w:val="000C6BF4"/>
    <w:rsid w:val="000D1FB3"/>
    <w:rsid w:val="000E102D"/>
    <w:rsid w:val="000E4AB2"/>
    <w:rsid w:val="000E5902"/>
    <w:rsid w:val="000F03BE"/>
    <w:rsid w:val="000F603A"/>
    <w:rsid w:val="000F65E1"/>
    <w:rsid w:val="00102223"/>
    <w:rsid w:val="001057B7"/>
    <w:rsid w:val="0010585B"/>
    <w:rsid w:val="00113038"/>
    <w:rsid w:val="00114870"/>
    <w:rsid w:val="0011524A"/>
    <w:rsid w:val="00116DE1"/>
    <w:rsid w:val="0012273D"/>
    <w:rsid w:val="00127AE5"/>
    <w:rsid w:val="00130B21"/>
    <w:rsid w:val="00134916"/>
    <w:rsid w:val="00134F10"/>
    <w:rsid w:val="0013738B"/>
    <w:rsid w:val="001373B2"/>
    <w:rsid w:val="001420ED"/>
    <w:rsid w:val="0014690B"/>
    <w:rsid w:val="0015638B"/>
    <w:rsid w:val="00157611"/>
    <w:rsid w:val="001623B3"/>
    <w:rsid w:val="001631D5"/>
    <w:rsid w:val="00164567"/>
    <w:rsid w:val="001660E2"/>
    <w:rsid w:val="001669B7"/>
    <w:rsid w:val="001675C2"/>
    <w:rsid w:val="00167D04"/>
    <w:rsid w:val="0017167C"/>
    <w:rsid w:val="00173DD6"/>
    <w:rsid w:val="00173DEE"/>
    <w:rsid w:val="001774A5"/>
    <w:rsid w:val="00177507"/>
    <w:rsid w:val="00180BBD"/>
    <w:rsid w:val="00183E90"/>
    <w:rsid w:val="00184453"/>
    <w:rsid w:val="0018578D"/>
    <w:rsid w:val="00193D79"/>
    <w:rsid w:val="00195A7F"/>
    <w:rsid w:val="00197009"/>
    <w:rsid w:val="001A334F"/>
    <w:rsid w:val="001A7375"/>
    <w:rsid w:val="001A7CF8"/>
    <w:rsid w:val="001B6537"/>
    <w:rsid w:val="001C06D2"/>
    <w:rsid w:val="001C1D7C"/>
    <w:rsid w:val="001C1E3F"/>
    <w:rsid w:val="001C2474"/>
    <w:rsid w:val="001E0048"/>
    <w:rsid w:val="001E0627"/>
    <w:rsid w:val="001E1853"/>
    <w:rsid w:val="001E2B20"/>
    <w:rsid w:val="001E3F55"/>
    <w:rsid w:val="001E4B50"/>
    <w:rsid w:val="001E5653"/>
    <w:rsid w:val="001F3669"/>
    <w:rsid w:val="001F3B1E"/>
    <w:rsid w:val="001F5404"/>
    <w:rsid w:val="00202BCF"/>
    <w:rsid w:val="00203FCD"/>
    <w:rsid w:val="00205C97"/>
    <w:rsid w:val="00206329"/>
    <w:rsid w:val="0021397D"/>
    <w:rsid w:val="00214AEA"/>
    <w:rsid w:val="00220643"/>
    <w:rsid w:val="00220A51"/>
    <w:rsid w:val="0023229D"/>
    <w:rsid w:val="00237D58"/>
    <w:rsid w:val="00242DB5"/>
    <w:rsid w:val="00245553"/>
    <w:rsid w:val="00246620"/>
    <w:rsid w:val="00247BAA"/>
    <w:rsid w:val="00254EEF"/>
    <w:rsid w:val="00260949"/>
    <w:rsid w:val="002651A1"/>
    <w:rsid w:val="00270564"/>
    <w:rsid w:val="00276425"/>
    <w:rsid w:val="002772DC"/>
    <w:rsid w:val="002839E8"/>
    <w:rsid w:val="00293598"/>
    <w:rsid w:val="00295211"/>
    <w:rsid w:val="0029791F"/>
    <w:rsid w:val="002A6AA3"/>
    <w:rsid w:val="002A7E70"/>
    <w:rsid w:val="002B2006"/>
    <w:rsid w:val="002B71A2"/>
    <w:rsid w:val="002B7A93"/>
    <w:rsid w:val="002C05D6"/>
    <w:rsid w:val="002C0B1B"/>
    <w:rsid w:val="002C3725"/>
    <w:rsid w:val="002D112A"/>
    <w:rsid w:val="002D212B"/>
    <w:rsid w:val="002E0C63"/>
    <w:rsid w:val="002E1B36"/>
    <w:rsid w:val="002E6678"/>
    <w:rsid w:val="002E6DA9"/>
    <w:rsid w:val="003013C3"/>
    <w:rsid w:val="00303243"/>
    <w:rsid w:val="00303BAF"/>
    <w:rsid w:val="00313428"/>
    <w:rsid w:val="00317990"/>
    <w:rsid w:val="003212B5"/>
    <w:rsid w:val="00344D8A"/>
    <w:rsid w:val="00346185"/>
    <w:rsid w:val="00351DF2"/>
    <w:rsid w:val="00353E1D"/>
    <w:rsid w:val="00355527"/>
    <w:rsid w:val="003555C5"/>
    <w:rsid w:val="0035612C"/>
    <w:rsid w:val="0036219E"/>
    <w:rsid w:val="0036253F"/>
    <w:rsid w:val="003638EA"/>
    <w:rsid w:val="00370F96"/>
    <w:rsid w:val="0037322A"/>
    <w:rsid w:val="003733F8"/>
    <w:rsid w:val="00376418"/>
    <w:rsid w:val="00381199"/>
    <w:rsid w:val="0038362A"/>
    <w:rsid w:val="00396D05"/>
    <w:rsid w:val="00397C59"/>
    <w:rsid w:val="003A00E9"/>
    <w:rsid w:val="003A1D6F"/>
    <w:rsid w:val="003A5827"/>
    <w:rsid w:val="003A73B8"/>
    <w:rsid w:val="003A777F"/>
    <w:rsid w:val="003B47CB"/>
    <w:rsid w:val="003B5730"/>
    <w:rsid w:val="003C2214"/>
    <w:rsid w:val="003C303B"/>
    <w:rsid w:val="003C34F6"/>
    <w:rsid w:val="003C376D"/>
    <w:rsid w:val="003C4D53"/>
    <w:rsid w:val="003C5B77"/>
    <w:rsid w:val="003D0649"/>
    <w:rsid w:val="003D0B1B"/>
    <w:rsid w:val="003D42BE"/>
    <w:rsid w:val="003E2A58"/>
    <w:rsid w:val="003E4EC3"/>
    <w:rsid w:val="003F1E09"/>
    <w:rsid w:val="003F223E"/>
    <w:rsid w:val="003F2488"/>
    <w:rsid w:val="003F4042"/>
    <w:rsid w:val="003F406F"/>
    <w:rsid w:val="003F4FD7"/>
    <w:rsid w:val="00400B87"/>
    <w:rsid w:val="0040107F"/>
    <w:rsid w:val="00407EE6"/>
    <w:rsid w:val="004118B7"/>
    <w:rsid w:val="00415984"/>
    <w:rsid w:val="0041739F"/>
    <w:rsid w:val="004225DC"/>
    <w:rsid w:val="00426DEA"/>
    <w:rsid w:val="00440721"/>
    <w:rsid w:val="00441BDD"/>
    <w:rsid w:val="004445B4"/>
    <w:rsid w:val="00454FDE"/>
    <w:rsid w:val="00455F84"/>
    <w:rsid w:val="00462CA4"/>
    <w:rsid w:val="00464769"/>
    <w:rsid w:val="004648D2"/>
    <w:rsid w:val="0046521D"/>
    <w:rsid w:val="00465BA1"/>
    <w:rsid w:val="00467164"/>
    <w:rsid w:val="00467271"/>
    <w:rsid w:val="004704D4"/>
    <w:rsid w:val="004721BE"/>
    <w:rsid w:val="00475D44"/>
    <w:rsid w:val="00484A40"/>
    <w:rsid w:val="00484D29"/>
    <w:rsid w:val="00490897"/>
    <w:rsid w:val="00497F08"/>
    <w:rsid w:val="004A4087"/>
    <w:rsid w:val="004A4C45"/>
    <w:rsid w:val="004A50E2"/>
    <w:rsid w:val="004B48CA"/>
    <w:rsid w:val="004C2BA8"/>
    <w:rsid w:val="004C5C31"/>
    <w:rsid w:val="004D35CB"/>
    <w:rsid w:val="004D4313"/>
    <w:rsid w:val="004D520F"/>
    <w:rsid w:val="004D64F8"/>
    <w:rsid w:val="004E7594"/>
    <w:rsid w:val="004F01C3"/>
    <w:rsid w:val="004F2F52"/>
    <w:rsid w:val="004F39D1"/>
    <w:rsid w:val="004F5FA0"/>
    <w:rsid w:val="005070DF"/>
    <w:rsid w:val="00511D94"/>
    <w:rsid w:val="005140D2"/>
    <w:rsid w:val="00516FE4"/>
    <w:rsid w:val="00517677"/>
    <w:rsid w:val="00517D16"/>
    <w:rsid w:val="00520356"/>
    <w:rsid w:val="005206A8"/>
    <w:rsid w:val="00520EB3"/>
    <w:rsid w:val="00522048"/>
    <w:rsid w:val="0052339D"/>
    <w:rsid w:val="005310CB"/>
    <w:rsid w:val="00532E96"/>
    <w:rsid w:val="0053356F"/>
    <w:rsid w:val="00534D69"/>
    <w:rsid w:val="00537AAD"/>
    <w:rsid w:val="0054042E"/>
    <w:rsid w:val="00543761"/>
    <w:rsid w:val="00543AC8"/>
    <w:rsid w:val="00544E9A"/>
    <w:rsid w:val="00550DEA"/>
    <w:rsid w:val="00551C12"/>
    <w:rsid w:val="0055271E"/>
    <w:rsid w:val="005552CB"/>
    <w:rsid w:val="00560EAE"/>
    <w:rsid w:val="00564E98"/>
    <w:rsid w:val="00573777"/>
    <w:rsid w:val="00581D48"/>
    <w:rsid w:val="0058315C"/>
    <w:rsid w:val="005934B3"/>
    <w:rsid w:val="00595F0E"/>
    <w:rsid w:val="005B4EE4"/>
    <w:rsid w:val="005B596C"/>
    <w:rsid w:val="005C16E5"/>
    <w:rsid w:val="005C28D1"/>
    <w:rsid w:val="005C43E9"/>
    <w:rsid w:val="005C51E6"/>
    <w:rsid w:val="005C7D9D"/>
    <w:rsid w:val="005D555D"/>
    <w:rsid w:val="005E1948"/>
    <w:rsid w:val="005E2CF6"/>
    <w:rsid w:val="005E76E0"/>
    <w:rsid w:val="005F0A28"/>
    <w:rsid w:val="005F0B51"/>
    <w:rsid w:val="005F0D7B"/>
    <w:rsid w:val="005F1D8F"/>
    <w:rsid w:val="005F71A5"/>
    <w:rsid w:val="005F7441"/>
    <w:rsid w:val="00605B8A"/>
    <w:rsid w:val="00610DE4"/>
    <w:rsid w:val="006128B7"/>
    <w:rsid w:val="00616B3D"/>
    <w:rsid w:val="0062287A"/>
    <w:rsid w:val="00623F4F"/>
    <w:rsid w:val="006243D9"/>
    <w:rsid w:val="006279D9"/>
    <w:rsid w:val="00630E67"/>
    <w:rsid w:val="006348DC"/>
    <w:rsid w:val="00637823"/>
    <w:rsid w:val="00642615"/>
    <w:rsid w:val="00643881"/>
    <w:rsid w:val="0064388D"/>
    <w:rsid w:val="00644363"/>
    <w:rsid w:val="00655E14"/>
    <w:rsid w:val="0065679E"/>
    <w:rsid w:val="00661597"/>
    <w:rsid w:val="00663830"/>
    <w:rsid w:val="00665960"/>
    <w:rsid w:val="0066622D"/>
    <w:rsid w:val="00667188"/>
    <w:rsid w:val="00676FDC"/>
    <w:rsid w:val="00680CBE"/>
    <w:rsid w:val="00687BB2"/>
    <w:rsid w:val="00691E43"/>
    <w:rsid w:val="00692BC2"/>
    <w:rsid w:val="006A2840"/>
    <w:rsid w:val="006A4E8D"/>
    <w:rsid w:val="006A7762"/>
    <w:rsid w:val="006B1A9D"/>
    <w:rsid w:val="006C3295"/>
    <w:rsid w:val="006C37A7"/>
    <w:rsid w:val="006C4244"/>
    <w:rsid w:val="006C640A"/>
    <w:rsid w:val="006C6D6F"/>
    <w:rsid w:val="006C76D6"/>
    <w:rsid w:val="006C7717"/>
    <w:rsid w:val="006D1DC9"/>
    <w:rsid w:val="006D1F10"/>
    <w:rsid w:val="006D3F88"/>
    <w:rsid w:val="006D566F"/>
    <w:rsid w:val="006D7102"/>
    <w:rsid w:val="006E1D4A"/>
    <w:rsid w:val="006E1F5C"/>
    <w:rsid w:val="006E366D"/>
    <w:rsid w:val="006E5C72"/>
    <w:rsid w:val="006F622F"/>
    <w:rsid w:val="006F7446"/>
    <w:rsid w:val="006F7626"/>
    <w:rsid w:val="007048E2"/>
    <w:rsid w:val="00706A5D"/>
    <w:rsid w:val="007077C5"/>
    <w:rsid w:val="00710349"/>
    <w:rsid w:val="00711B33"/>
    <w:rsid w:val="007154C2"/>
    <w:rsid w:val="00723650"/>
    <w:rsid w:val="00723E55"/>
    <w:rsid w:val="00725001"/>
    <w:rsid w:val="007267A7"/>
    <w:rsid w:val="007406E5"/>
    <w:rsid w:val="00741A0E"/>
    <w:rsid w:val="007459DB"/>
    <w:rsid w:val="00747DCB"/>
    <w:rsid w:val="00757BD7"/>
    <w:rsid w:val="007617FF"/>
    <w:rsid w:val="00765B08"/>
    <w:rsid w:val="00767F9E"/>
    <w:rsid w:val="00773887"/>
    <w:rsid w:val="00776B58"/>
    <w:rsid w:val="00777D0E"/>
    <w:rsid w:val="007849C1"/>
    <w:rsid w:val="00790663"/>
    <w:rsid w:val="007936B9"/>
    <w:rsid w:val="00793F94"/>
    <w:rsid w:val="007949AA"/>
    <w:rsid w:val="00795D88"/>
    <w:rsid w:val="007971A1"/>
    <w:rsid w:val="007A1974"/>
    <w:rsid w:val="007A7058"/>
    <w:rsid w:val="007B4003"/>
    <w:rsid w:val="007B401D"/>
    <w:rsid w:val="007B4470"/>
    <w:rsid w:val="007B4768"/>
    <w:rsid w:val="007B57A9"/>
    <w:rsid w:val="007B6202"/>
    <w:rsid w:val="007C3A91"/>
    <w:rsid w:val="007D6F21"/>
    <w:rsid w:val="007E3828"/>
    <w:rsid w:val="007E7276"/>
    <w:rsid w:val="007F007E"/>
    <w:rsid w:val="007F0AE9"/>
    <w:rsid w:val="008022C1"/>
    <w:rsid w:val="00820B66"/>
    <w:rsid w:val="00822351"/>
    <w:rsid w:val="00824953"/>
    <w:rsid w:val="00827041"/>
    <w:rsid w:val="00830CD6"/>
    <w:rsid w:val="00833580"/>
    <w:rsid w:val="00834142"/>
    <w:rsid w:val="0083419E"/>
    <w:rsid w:val="00835589"/>
    <w:rsid w:val="00835681"/>
    <w:rsid w:val="00840698"/>
    <w:rsid w:val="00840ACF"/>
    <w:rsid w:val="00842E34"/>
    <w:rsid w:val="0084390E"/>
    <w:rsid w:val="008457DF"/>
    <w:rsid w:val="00845EB7"/>
    <w:rsid w:val="00854FE4"/>
    <w:rsid w:val="00857BD9"/>
    <w:rsid w:val="00857F20"/>
    <w:rsid w:val="00863671"/>
    <w:rsid w:val="00865C93"/>
    <w:rsid w:val="0087161B"/>
    <w:rsid w:val="008720C6"/>
    <w:rsid w:val="008777E4"/>
    <w:rsid w:val="00880DD3"/>
    <w:rsid w:val="008926E1"/>
    <w:rsid w:val="008966F0"/>
    <w:rsid w:val="008A2777"/>
    <w:rsid w:val="008A7BFD"/>
    <w:rsid w:val="008B77ED"/>
    <w:rsid w:val="008B7E94"/>
    <w:rsid w:val="008C0389"/>
    <w:rsid w:val="008C0750"/>
    <w:rsid w:val="008C3B2F"/>
    <w:rsid w:val="008C66F1"/>
    <w:rsid w:val="008E6D16"/>
    <w:rsid w:val="008F05A5"/>
    <w:rsid w:val="008F245F"/>
    <w:rsid w:val="00905B13"/>
    <w:rsid w:val="00913BF9"/>
    <w:rsid w:val="0091541A"/>
    <w:rsid w:val="0091566F"/>
    <w:rsid w:val="00915FD6"/>
    <w:rsid w:val="009163F5"/>
    <w:rsid w:val="009168D5"/>
    <w:rsid w:val="009211B5"/>
    <w:rsid w:val="00921A6A"/>
    <w:rsid w:val="009223EE"/>
    <w:rsid w:val="009257C0"/>
    <w:rsid w:val="00930598"/>
    <w:rsid w:val="00930E80"/>
    <w:rsid w:val="00933780"/>
    <w:rsid w:val="00934CC4"/>
    <w:rsid w:val="009357BA"/>
    <w:rsid w:val="009362F9"/>
    <w:rsid w:val="009375D6"/>
    <w:rsid w:val="00940E8D"/>
    <w:rsid w:val="00953373"/>
    <w:rsid w:val="00953F28"/>
    <w:rsid w:val="00955532"/>
    <w:rsid w:val="00956868"/>
    <w:rsid w:val="00967662"/>
    <w:rsid w:val="00970545"/>
    <w:rsid w:val="00970BBD"/>
    <w:rsid w:val="00973582"/>
    <w:rsid w:val="00976BB1"/>
    <w:rsid w:val="00977471"/>
    <w:rsid w:val="009815DA"/>
    <w:rsid w:val="0099373C"/>
    <w:rsid w:val="009940AC"/>
    <w:rsid w:val="00997702"/>
    <w:rsid w:val="009A08A1"/>
    <w:rsid w:val="009A0CAF"/>
    <w:rsid w:val="009A4ADF"/>
    <w:rsid w:val="009B461D"/>
    <w:rsid w:val="009B4694"/>
    <w:rsid w:val="009B53EF"/>
    <w:rsid w:val="009C0DC4"/>
    <w:rsid w:val="009C3472"/>
    <w:rsid w:val="009C3A64"/>
    <w:rsid w:val="009C5724"/>
    <w:rsid w:val="009D0394"/>
    <w:rsid w:val="009D4CB6"/>
    <w:rsid w:val="009E0D6B"/>
    <w:rsid w:val="009F1A76"/>
    <w:rsid w:val="009F5F68"/>
    <w:rsid w:val="00A00EE6"/>
    <w:rsid w:val="00A0190E"/>
    <w:rsid w:val="00A03315"/>
    <w:rsid w:val="00A1302F"/>
    <w:rsid w:val="00A14E78"/>
    <w:rsid w:val="00A16010"/>
    <w:rsid w:val="00A207DC"/>
    <w:rsid w:val="00A24109"/>
    <w:rsid w:val="00A33C85"/>
    <w:rsid w:val="00A37906"/>
    <w:rsid w:val="00A40C93"/>
    <w:rsid w:val="00A415BA"/>
    <w:rsid w:val="00A4493C"/>
    <w:rsid w:val="00A45951"/>
    <w:rsid w:val="00A47E6C"/>
    <w:rsid w:val="00A511EB"/>
    <w:rsid w:val="00A642F9"/>
    <w:rsid w:val="00A75F25"/>
    <w:rsid w:val="00A82F0F"/>
    <w:rsid w:val="00A85DB9"/>
    <w:rsid w:val="00A861F8"/>
    <w:rsid w:val="00A905E2"/>
    <w:rsid w:val="00A90CDC"/>
    <w:rsid w:val="00A930D2"/>
    <w:rsid w:val="00AA2281"/>
    <w:rsid w:val="00AA2A7A"/>
    <w:rsid w:val="00AA45D5"/>
    <w:rsid w:val="00AA79EB"/>
    <w:rsid w:val="00AB0F28"/>
    <w:rsid w:val="00AB2195"/>
    <w:rsid w:val="00AB2753"/>
    <w:rsid w:val="00AB3A42"/>
    <w:rsid w:val="00AC0B0E"/>
    <w:rsid w:val="00AC7EDB"/>
    <w:rsid w:val="00AD1CDB"/>
    <w:rsid w:val="00AE0A33"/>
    <w:rsid w:val="00AE5DA0"/>
    <w:rsid w:val="00AF3FE3"/>
    <w:rsid w:val="00B009EB"/>
    <w:rsid w:val="00B026D3"/>
    <w:rsid w:val="00B11570"/>
    <w:rsid w:val="00B15388"/>
    <w:rsid w:val="00B16821"/>
    <w:rsid w:val="00B17546"/>
    <w:rsid w:val="00B236A8"/>
    <w:rsid w:val="00B24CF5"/>
    <w:rsid w:val="00B26940"/>
    <w:rsid w:val="00B27EB5"/>
    <w:rsid w:val="00B33490"/>
    <w:rsid w:val="00B35CE8"/>
    <w:rsid w:val="00B37FD1"/>
    <w:rsid w:val="00B431FB"/>
    <w:rsid w:val="00B4573D"/>
    <w:rsid w:val="00B47050"/>
    <w:rsid w:val="00B51B15"/>
    <w:rsid w:val="00B51DF8"/>
    <w:rsid w:val="00B5336E"/>
    <w:rsid w:val="00B5343B"/>
    <w:rsid w:val="00B538DA"/>
    <w:rsid w:val="00B53DC2"/>
    <w:rsid w:val="00B560E0"/>
    <w:rsid w:val="00B56F26"/>
    <w:rsid w:val="00B603C3"/>
    <w:rsid w:val="00B62443"/>
    <w:rsid w:val="00B6504B"/>
    <w:rsid w:val="00B65ACC"/>
    <w:rsid w:val="00B66222"/>
    <w:rsid w:val="00B67A39"/>
    <w:rsid w:val="00B8189A"/>
    <w:rsid w:val="00B91890"/>
    <w:rsid w:val="00B93720"/>
    <w:rsid w:val="00B97F3C"/>
    <w:rsid w:val="00BA05E5"/>
    <w:rsid w:val="00BA59B8"/>
    <w:rsid w:val="00BB1D64"/>
    <w:rsid w:val="00BB2313"/>
    <w:rsid w:val="00BB26D5"/>
    <w:rsid w:val="00BC55D6"/>
    <w:rsid w:val="00BC6FA9"/>
    <w:rsid w:val="00BD0099"/>
    <w:rsid w:val="00BD0A16"/>
    <w:rsid w:val="00BD2035"/>
    <w:rsid w:val="00BD4A9B"/>
    <w:rsid w:val="00BE2B1A"/>
    <w:rsid w:val="00BF4BDB"/>
    <w:rsid w:val="00BF52AE"/>
    <w:rsid w:val="00BF5750"/>
    <w:rsid w:val="00BF5D64"/>
    <w:rsid w:val="00C0173F"/>
    <w:rsid w:val="00C050C4"/>
    <w:rsid w:val="00C05DE8"/>
    <w:rsid w:val="00C0603F"/>
    <w:rsid w:val="00C06E01"/>
    <w:rsid w:val="00C11BA1"/>
    <w:rsid w:val="00C13985"/>
    <w:rsid w:val="00C147DF"/>
    <w:rsid w:val="00C15FB4"/>
    <w:rsid w:val="00C2036B"/>
    <w:rsid w:val="00C205F8"/>
    <w:rsid w:val="00C25D1E"/>
    <w:rsid w:val="00C414D4"/>
    <w:rsid w:val="00C44A82"/>
    <w:rsid w:val="00C44E6E"/>
    <w:rsid w:val="00C4611A"/>
    <w:rsid w:val="00C52EA7"/>
    <w:rsid w:val="00C54925"/>
    <w:rsid w:val="00C55F89"/>
    <w:rsid w:val="00C57D66"/>
    <w:rsid w:val="00C61089"/>
    <w:rsid w:val="00C64D05"/>
    <w:rsid w:val="00C8034A"/>
    <w:rsid w:val="00C80375"/>
    <w:rsid w:val="00C83E0D"/>
    <w:rsid w:val="00C84101"/>
    <w:rsid w:val="00C9187A"/>
    <w:rsid w:val="00C91A05"/>
    <w:rsid w:val="00C95C36"/>
    <w:rsid w:val="00CA4460"/>
    <w:rsid w:val="00CB2FA0"/>
    <w:rsid w:val="00CB5EF6"/>
    <w:rsid w:val="00CC1358"/>
    <w:rsid w:val="00CC4480"/>
    <w:rsid w:val="00CC6F32"/>
    <w:rsid w:val="00CD3216"/>
    <w:rsid w:val="00CD39F3"/>
    <w:rsid w:val="00CD51EC"/>
    <w:rsid w:val="00CE27B6"/>
    <w:rsid w:val="00CE4D8D"/>
    <w:rsid w:val="00CF0AE3"/>
    <w:rsid w:val="00CF44AF"/>
    <w:rsid w:val="00CF6D59"/>
    <w:rsid w:val="00D00FFE"/>
    <w:rsid w:val="00D026C3"/>
    <w:rsid w:val="00D050B7"/>
    <w:rsid w:val="00D10000"/>
    <w:rsid w:val="00D12381"/>
    <w:rsid w:val="00D148A8"/>
    <w:rsid w:val="00D20CC9"/>
    <w:rsid w:val="00D23C1D"/>
    <w:rsid w:val="00D23F0C"/>
    <w:rsid w:val="00D24419"/>
    <w:rsid w:val="00D40437"/>
    <w:rsid w:val="00D431DE"/>
    <w:rsid w:val="00D46247"/>
    <w:rsid w:val="00D51F74"/>
    <w:rsid w:val="00D65982"/>
    <w:rsid w:val="00D715CD"/>
    <w:rsid w:val="00D72DF9"/>
    <w:rsid w:val="00D81194"/>
    <w:rsid w:val="00D840A7"/>
    <w:rsid w:val="00D907F2"/>
    <w:rsid w:val="00D92133"/>
    <w:rsid w:val="00D95F64"/>
    <w:rsid w:val="00D96E80"/>
    <w:rsid w:val="00DA0BDB"/>
    <w:rsid w:val="00DA2528"/>
    <w:rsid w:val="00DA343C"/>
    <w:rsid w:val="00DA4B81"/>
    <w:rsid w:val="00DA5B21"/>
    <w:rsid w:val="00DB2060"/>
    <w:rsid w:val="00DB48E3"/>
    <w:rsid w:val="00DB5FA3"/>
    <w:rsid w:val="00DB7F74"/>
    <w:rsid w:val="00DC2FA5"/>
    <w:rsid w:val="00DC6E6C"/>
    <w:rsid w:val="00DC7B56"/>
    <w:rsid w:val="00DD6A67"/>
    <w:rsid w:val="00DE2734"/>
    <w:rsid w:val="00DE3002"/>
    <w:rsid w:val="00DE347C"/>
    <w:rsid w:val="00DE3713"/>
    <w:rsid w:val="00DE51CA"/>
    <w:rsid w:val="00DE7772"/>
    <w:rsid w:val="00DF0780"/>
    <w:rsid w:val="00DF0C6F"/>
    <w:rsid w:val="00E02AD8"/>
    <w:rsid w:val="00E03DA8"/>
    <w:rsid w:val="00E10898"/>
    <w:rsid w:val="00E11D10"/>
    <w:rsid w:val="00E138CB"/>
    <w:rsid w:val="00E16B02"/>
    <w:rsid w:val="00E2590B"/>
    <w:rsid w:val="00E273B9"/>
    <w:rsid w:val="00E3084A"/>
    <w:rsid w:val="00E4268D"/>
    <w:rsid w:val="00E62187"/>
    <w:rsid w:val="00E74316"/>
    <w:rsid w:val="00E75933"/>
    <w:rsid w:val="00E80760"/>
    <w:rsid w:val="00E815F1"/>
    <w:rsid w:val="00E843A8"/>
    <w:rsid w:val="00E874AF"/>
    <w:rsid w:val="00E87FF5"/>
    <w:rsid w:val="00E97941"/>
    <w:rsid w:val="00EA112D"/>
    <w:rsid w:val="00EB13BB"/>
    <w:rsid w:val="00EB3754"/>
    <w:rsid w:val="00EB4104"/>
    <w:rsid w:val="00EB5FF2"/>
    <w:rsid w:val="00ED0937"/>
    <w:rsid w:val="00ED0FCF"/>
    <w:rsid w:val="00ED1D8B"/>
    <w:rsid w:val="00ED20B3"/>
    <w:rsid w:val="00ED4F15"/>
    <w:rsid w:val="00EE28A4"/>
    <w:rsid w:val="00EE40AE"/>
    <w:rsid w:val="00F016B8"/>
    <w:rsid w:val="00F019A8"/>
    <w:rsid w:val="00F04568"/>
    <w:rsid w:val="00F045F0"/>
    <w:rsid w:val="00F05B87"/>
    <w:rsid w:val="00F13564"/>
    <w:rsid w:val="00F135C3"/>
    <w:rsid w:val="00F13D9D"/>
    <w:rsid w:val="00F17482"/>
    <w:rsid w:val="00F24997"/>
    <w:rsid w:val="00F30311"/>
    <w:rsid w:val="00F36C88"/>
    <w:rsid w:val="00F412CA"/>
    <w:rsid w:val="00F4322D"/>
    <w:rsid w:val="00F45DE2"/>
    <w:rsid w:val="00F51B2D"/>
    <w:rsid w:val="00F53D48"/>
    <w:rsid w:val="00F60150"/>
    <w:rsid w:val="00F638CB"/>
    <w:rsid w:val="00F64ECB"/>
    <w:rsid w:val="00F85246"/>
    <w:rsid w:val="00F91C66"/>
    <w:rsid w:val="00F92586"/>
    <w:rsid w:val="00FA108E"/>
    <w:rsid w:val="00FA2991"/>
    <w:rsid w:val="00FA4D78"/>
    <w:rsid w:val="00FA5003"/>
    <w:rsid w:val="00FA54D5"/>
    <w:rsid w:val="00FA7D74"/>
    <w:rsid w:val="00FB335A"/>
    <w:rsid w:val="00FB3B65"/>
    <w:rsid w:val="00FB6285"/>
    <w:rsid w:val="00FC11C3"/>
    <w:rsid w:val="00FC1E40"/>
    <w:rsid w:val="00FC33E8"/>
    <w:rsid w:val="00FC5663"/>
    <w:rsid w:val="00FD1805"/>
    <w:rsid w:val="00FD2931"/>
    <w:rsid w:val="00FE0F9F"/>
    <w:rsid w:val="00FE1D7D"/>
    <w:rsid w:val="00FF2571"/>
    <w:rsid w:val="00FF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25EBA"/>
  <w15:chartTrackingRefBased/>
  <w15:docId w15:val="{8F2ECEA0-6816-4A93-B450-540ACD624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0">
    <w:name w:val="Normal"/>
    <w:qFormat/>
    <w:rsid w:val="001E5653"/>
    <w:pPr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f0"/>
    <w:next w:val="af0"/>
    <w:link w:val="11"/>
    <w:autoRedefine/>
    <w:uiPriority w:val="9"/>
    <w:qFormat/>
    <w:rsid w:val="001E5653"/>
    <w:pPr>
      <w:keepNext/>
      <w:keepLines/>
      <w:pageBreakBefore/>
      <w:spacing w:before="240" w:after="240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f0"/>
    <w:next w:val="af0"/>
    <w:link w:val="20"/>
    <w:uiPriority w:val="9"/>
    <w:unhideWhenUsed/>
    <w:qFormat/>
    <w:rsid w:val="001E5653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f0"/>
    <w:next w:val="af0"/>
    <w:link w:val="30"/>
    <w:uiPriority w:val="9"/>
    <w:unhideWhenUsed/>
    <w:qFormat/>
    <w:rsid w:val="001E5653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f0"/>
    <w:next w:val="af0"/>
    <w:link w:val="40"/>
    <w:uiPriority w:val="9"/>
    <w:unhideWhenUsed/>
    <w:qFormat/>
    <w:rsid w:val="001E5653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f0"/>
    <w:next w:val="af0"/>
    <w:link w:val="50"/>
    <w:uiPriority w:val="9"/>
    <w:qFormat/>
    <w:rsid w:val="001E5653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f0"/>
    <w:next w:val="af0"/>
    <w:link w:val="60"/>
    <w:uiPriority w:val="9"/>
    <w:qFormat/>
    <w:rsid w:val="001E5653"/>
    <w:pPr>
      <w:keepNext/>
      <w:keepLines/>
      <w:spacing w:before="40"/>
      <w:ind w:firstLine="0"/>
      <w:outlineLvl w:val="5"/>
    </w:pPr>
    <w:rPr>
      <w:rFonts w:eastAsia="Times New Roman" w:cs="Times New Roman"/>
      <w:color w:val="1F4D78" w:themeColor="accent1" w:themeShade="7F"/>
    </w:rPr>
  </w:style>
  <w:style w:type="paragraph" w:styleId="7">
    <w:name w:val="heading 7"/>
    <w:basedOn w:val="af0"/>
    <w:next w:val="af0"/>
    <w:link w:val="70"/>
    <w:uiPriority w:val="9"/>
    <w:unhideWhenUsed/>
    <w:qFormat/>
    <w:rsid w:val="001E5653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1F4D78" w:themeColor="accent1" w:themeShade="7F"/>
    </w:rPr>
  </w:style>
  <w:style w:type="paragraph" w:styleId="8">
    <w:name w:val="heading 8"/>
    <w:basedOn w:val="af0"/>
    <w:next w:val="af0"/>
    <w:link w:val="80"/>
    <w:uiPriority w:val="9"/>
    <w:unhideWhenUsed/>
    <w:qFormat/>
    <w:rsid w:val="001E5653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f0"/>
    <w:next w:val="af0"/>
    <w:link w:val="90"/>
    <w:uiPriority w:val="9"/>
    <w:unhideWhenUsed/>
    <w:qFormat/>
    <w:rsid w:val="001E5653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f1">
    <w:name w:val="Default Paragraph Font"/>
    <w:uiPriority w:val="1"/>
    <w:semiHidden/>
    <w:unhideWhenUsed/>
  </w:style>
  <w:style w:type="table" w:default="1" w:styleId="af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3">
    <w:name w:val="No List"/>
    <w:uiPriority w:val="99"/>
    <w:semiHidden/>
    <w:unhideWhenUsed/>
  </w:style>
  <w:style w:type="paragraph" w:customStyle="1" w:styleId="af4">
    <w:name w:val="Таблица. Текст"/>
    <w:basedOn w:val="af0"/>
    <w:qFormat/>
    <w:rsid w:val="001F3669"/>
    <w:pPr>
      <w:spacing w:line="240" w:lineRule="auto"/>
      <w:ind w:firstLine="0"/>
      <w:jc w:val="left"/>
    </w:pPr>
    <w:rPr>
      <w:sz w:val="22"/>
    </w:rPr>
  </w:style>
  <w:style w:type="paragraph" w:customStyle="1" w:styleId="XML-">
    <w:name w:val="XML-файл"/>
    <w:basedOn w:val="af4"/>
    <w:qFormat/>
    <w:rsid w:val="001F3669"/>
    <w:rPr>
      <w:sz w:val="20"/>
    </w:rPr>
  </w:style>
  <w:style w:type="paragraph" w:styleId="af5">
    <w:name w:val="List Paragraph"/>
    <w:basedOn w:val="af0"/>
    <w:uiPriority w:val="34"/>
    <w:qFormat/>
    <w:rsid w:val="001E5653"/>
    <w:pPr>
      <w:ind w:left="720"/>
      <w:contextualSpacing/>
    </w:pPr>
  </w:style>
  <w:style w:type="paragraph" w:styleId="HTML">
    <w:name w:val="HTML Address"/>
    <w:basedOn w:val="af0"/>
    <w:link w:val="HTML0"/>
    <w:uiPriority w:val="99"/>
    <w:rsid w:val="001E5653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f1"/>
    <w:link w:val="HTML"/>
    <w:uiPriority w:val="99"/>
    <w:rsid w:val="001E5653"/>
    <w:rPr>
      <w:rFonts w:ascii="Times New Roman" w:hAnsi="Times New Roman"/>
      <w:i/>
      <w:iCs/>
      <w:sz w:val="24"/>
      <w:szCs w:val="24"/>
    </w:rPr>
  </w:style>
  <w:style w:type="paragraph" w:styleId="af6">
    <w:name w:val="header"/>
    <w:basedOn w:val="af0"/>
    <w:link w:val="af7"/>
    <w:uiPriority w:val="99"/>
    <w:unhideWhenUsed/>
    <w:rsid w:val="001E5653"/>
    <w:pPr>
      <w:ind w:firstLine="0"/>
      <w:jc w:val="center"/>
    </w:pPr>
  </w:style>
  <w:style w:type="character" w:customStyle="1" w:styleId="11">
    <w:name w:val="Заголовок 1 Знак"/>
    <w:basedOn w:val="af1"/>
    <w:link w:val="10"/>
    <w:uiPriority w:val="9"/>
    <w:rsid w:val="001E5653"/>
    <w:rPr>
      <w:rFonts w:ascii="Times New Roman" w:eastAsia="Times New Roman" w:hAnsi="Times New Roman" w:cs="Times New Roman"/>
      <w:b/>
      <w:sz w:val="34"/>
      <w:szCs w:val="32"/>
    </w:rPr>
  </w:style>
  <w:style w:type="character" w:customStyle="1" w:styleId="af7">
    <w:name w:val="Верхний колонтитул Знак"/>
    <w:basedOn w:val="af1"/>
    <w:link w:val="af6"/>
    <w:uiPriority w:val="99"/>
    <w:rsid w:val="001E5653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f1"/>
    <w:link w:val="2"/>
    <w:uiPriority w:val="9"/>
    <w:rsid w:val="001E5653"/>
    <w:rPr>
      <w:rFonts w:ascii="Times New Roman" w:eastAsia="Times New Roman" w:hAnsi="Times New Roman" w:cs="Times New Roman"/>
      <w:b/>
      <w:sz w:val="32"/>
      <w:szCs w:val="26"/>
    </w:rPr>
  </w:style>
  <w:style w:type="character" w:customStyle="1" w:styleId="af8">
    <w:name w:val="Выделение Курсив"/>
    <w:basedOn w:val="af1"/>
    <w:uiPriority w:val="1"/>
    <w:qFormat/>
    <w:rsid w:val="001F3669"/>
    <w:rPr>
      <w:i/>
    </w:rPr>
  </w:style>
  <w:style w:type="character" w:customStyle="1" w:styleId="30">
    <w:name w:val="Заголовок 3 Знак"/>
    <w:basedOn w:val="af1"/>
    <w:link w:val="3"/>
    <w:uiPriority w:val="9"/>
    <w:rsid w:val="001E5653"/>
    <w:rPr>
      <w:rFonts w:ascii="Times New Roman" w:eastAsia="Times New Roman" w:hAnsi="Times New Roman" w:cs="Times New Roman"/>
      <w:b/>
      <w:sz w:val="30"/>
      <w:szCs w:val="24"/>
    </w:rPr>
  </w:style>
  <w:style w:type="character" w:customStyle="1" w:styleId="af9">
    <w:name w:val="Выделение Полужирный"/>
    <w:basedOn w:val="af1"/>
    <w:uiPriority w:val="1"/>
    <w:qFormat/>
    <w:rsid w:val="001F3669"/>
    <w:rPr>
      <w:b/>
    </w:rPr>
  </w:style>
  <w:style w:type="character" w:customStyle="1" w:styleId="40">
    <w:name w:val="Заголовок 4 Знак"/>
    <w:basedOn w:val="af1"/>
    <w:link w:val="4"/>
    <w:uiPriority w:val="9"/>
    <w:rsid w:val="001E5653"/>
    <w:rPr>
      <w:rFonts w:ascii="Times New Roman" w:eastAsia="Times New Roman" w:hAnsi="Times New Roman" w:cs="Times New Roman"/>
      <w:b/>
      <w:iCs/>
      <w:sz w:val="28"/>
      <w:szCs w:val="24"/>
    </w:rPr>
  </w:style>
  <w:style w:type="paragraph" w:styleId="afa">
    <w:name w:val="Intense Quote"/>
    <w:basedOn w:val="af0"/>
    <w:next w:val="af0"/>
    <w:link w:val="afb"/>
    <w:uiPriority w:val="30"/>
    <w:qFormat/>
    <w:rsid w:val="001E565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50">
    <w:name w:val="Заголовок 5 Знак"/>
    <w:basedOn w:val="af1"/>
    <w:link w:val="5"/>
    <w:uiPriority w:val="9"/>
    <w:rsid w:val="001E5653"/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60">
    <w:name w:val="Заголовок 6 Знак"/>
    <w:basedOn w:val="af1"/>
    <w:link w:val="6"/>
    <w:uiPriority w:val="9"/>
    <w:rsid w:val="001E5653"/>
    <w:rPr>
      <w:rFonts w:ascii="Times New Roman" w:eastAsia="Times New Roman" w:hAnsi="Times New Roman" w:cs="Times New Roman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f1"/>
    <w:link w:val="7"/>
    <w:uiPriority w:val="9"/>
    <w:rsid w:val="001E5653"/>
    <w:rPr>
      <w:rFonts w:ascii="Times New Roman" w:eastAsia="Times New Roman" w:hAnsi="Times New Roman" w:cs="Times New Roman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f1"/>
    <w:link w:val="8"/>
    <w:uiPriority w:val="9"/>
    <w:rsid w:val="001E5653"/>
    <w:rPr>
      <w:rFonts w:ascii="Times New Roman" w:eastAsia="Times New Roman" w:hAnsi="Times New Roman" w:cs="Times New Roman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f1"/>
    <w:link w:val="9"/>
    <w:uiPriority w:val="9"/>
    <w:rsid w:val="001E5653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</w:rPr>
  </w:style>
  <w:style w:type="character" w:customStyle="1" w:styleId="afb">
    <w:name w:val="Выделенная цитата Знак"/>
    <w:basedOn w:val="af1"/>
    <w:link w:val="afa"/>
    <w:uiPriority w:val="30"/>
    <w:rsid w:val="001E5653"/>
    <w:rPr>
      <w:rFonts w:ascii="Times New Roman" w:hAnsi="Times New Roman"/>
      <w:i/>
      <w:iCs/>
      <w:color w:val="5B9BD5" w:themeColor="accent1"/>
      <w:sz w:val="24"/>
      <w:szCs w:val="24"/>
    </w:rPr>
  </w:style>
  <w:style w:type="character" w:styleId="afc">
    <w:name w:val="Hyperlink"/>
    <w:basedOn w:val="af1"/>
    <w:uiPriority w:val="99"/>
    <w:rsid w:val="001E5653"/>
    <w:rPr>
      <w:noProof/>
      <w:color w:val="0563C1" w:themeColor="hyperlink"/>
      <w:u w:val="single"/>
    </w:rPr>
  </w:style>
  <w:style w:type="paragraph" w:styleId="afd">
    <w:name w:val="Date"/>
    <w:basedOn w:val="af0"/>
    <w:next w:val="af0"/>
    <w:link w:val="afe"/>
    <w:uiPriority w:val="99"/>
    <w:rsid w:val="001E5653"/>
  </w:style>
  <w:style w:type="character" w:customStyle="1" w:styleId="afe">
    <w:name w:val="Дата Знак"/>
    <w:basedOn w:val="af1"/>
    <w:link w:val="afd"/>
    <w:uiPriority w:val="99"/>
    <w:rsid w:val="001E5653"/>
    <w:rPr>
      <w:rFonts w:ascii="Times New Roman" w:hAnsi="Times New Roman"/>
      <w:sz w:val="24"/>
      <w:szCs w:val="24"/>
    </w:rPr>
  </w:style>
  <w:style w:type="paragraph" w:customStyle="1" w:styleId="12">
    <w:name w:val="Заголовок 1 приложения"/>
    <w:basedOn w:val="af0"/>
    <w:qFormat/>
    <w:rsid w:val="001F3669"/>
    <w:pPr>
      <w:keepNext/>
      <w:pageBreakBefore/>
      <w:spacing w:before="240" w:after="240"/>
      <w:ind w:firstLine="0"/>
      <w:jc w:val="center"/>
      <w:outlineLvl w:val="0"/>
    </w:pPr>
    <w:rPr>
      <w:b/>
      <w:sz w:val="28"/>
    </w:rPr>
  </w:style>
  <w:style w:type="paragraph" w:customStyle="1" w:styleId="21">
    <w:name w:val="Заголовок 2 приложения"/>
    <w:basedOn w:val="2"/>
    <w:qFormat/>
    <w:rsid w:val="001F3669"/>
    <w:pPr>
      <w:spacing w:before="120" w:after="120"/>
    </w:pPr>
  </w:style>
  <w:style w:type="paragraph" w:customStyle="1" w:styleId="31">
    <w:name w:val="Заголовок 3 приложения"/>
    <w:basedOn w:val="3"/>
    <w:qFormat/>
    <w:rsid w:val="001F3669"/>
  </w:style>
  <w:style w:type="paragraph" w:customStyle="1" w:styleId="41">
    <w:name w:val="Заголовок 4 приложения"/>
    <w:basedOn w:val="4"/>
    <w:qFormat/>
    <w:rsid w:val="001F3669"/>
  </w:style>
  <w:style w:type="paragraph" w:styleId="aff">
    <w:name w:val="TOC Heading"/>
    <w:basedOn w:val="af0"/>
    <w:next w:val="af0"/>
    <w:uiPriority w:val="39"/>
    <w:qFormat/>
    <w:rsid w:val="001E5653"/>
    <w:pPr>
      <w:keepNext/>
      <w:pageBreakBefore/>
      <w:spacing w:before="240" w:after="240"/>
      <w:ind w:firstLine="0"/>
      <w:jc w:val="center"/>
    </w:pPr>
    <w:rPr>
      <w:b/>
      <w:sz w:val="34"/>
    </w:rPr>
  </w:style>
  <w:style w:type="paragraph" w:customStyle="1" w:styleId="ad">
    <w:name w:val="Заголовок раздела договора"/>
    <w:basedOn w:val="af0"/>
    <w:qFormat/>
    <w:rsid w:val="001F3669"/>
    <w:pPr>
      <w:keepNext/>
      <w:numPr>
        <w:numId w:val="1"/>
      </w:numPr>
      <w:spacing w:before="240" w:after="240"/>
      <w:jc w:val="center"/>
      <w:outlineLvl w:val="0"/>
    </w:pPr>
    <w:rPr>
      <w:b/>
      <w:caps/>
    </w:rPr>
  </w:style>
  <w:style w:type="paragraph" w:customStyle="1" w:styleId="aff0">
    <w:name w:val="Листинг"/>
    <w:autoRedefine/>
    <w:qFormat/>
    <w:rsid w:val="001F366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</w:pPr>
    <w:rPr>
      <w:rFonts w:ascii="Courier New" w:hAnsi="Courier New" w:cs="Courier New"/>
      <w:color w:val="000066"/>
      <w:lang w:val="en-US"/>
    </w:rPr>
  </w:style>
  <w:style w:type="paragraph" w:styleId="aff1">
    <w:name w:val="footer"/>
    <w:basedOn w:val="af0"/>
    <w:link w:val="aff2"/>
    <w:autoRedefine/>
    <w:uiPriority w:val="99"/>
    <w:unhideWhenUsed/>
    <w:rsid w:val="001E5653"/>
    <w:pPr>
      <w:ind w:firstLine="0"/>
      <w:jc w:val="center"/>
    </w:pPr>
  </w:style>
  <w:style w:type="character" w:customStyle="1" w:styleId="aff2">
    <w:name w:val="Нижний колонтитул Знак"/>
    <w:basedOn w:val="af1"/>
    <w:link w:val="aff1"/>
    <w:uiPriority w:val="99"/>
    <w:rsid w:val="001E5653"/>
    <w:rPr>
      <w:rFonts w:ascii="Times New Roman" w:hAnsi="Times New Roman"/>
      <w:sz w:val="24"/>
      <w:szCs w:val="24"/>
    </w:rPr>
  </w:style>
  <w:style w:type="character" w:styleId="aff3">
    <w:name w:val="page number"/>
    <w:basedOn w:val="af7"/>
    <w:uiPriority w:val="99"/>
    <w:semiHidden/>
    <w:unhideWhenUsed/>
    <w:rsid w:val="001E5653"/>
    <w:rPr>
      <w:rFonts w:ascii="Times New Roman" w:hAnsi="Times New Roman"/>
      <w:sz w:val="24"/>
      <w:szCs w:val="24"/>
    </w:rPr>
  </w:style>
  <w:style w:type="paragraph" w:customStyle="1" w:styleId="aff4">
    <w:name w:val="Обычный без отрыва от следующего"/>
    <w:basedOn w:val="af0"/>
    <w:qFormat/>
    <w:rsid w:val="001F3669"/>
    <w:pPr>
      <w:keepNext/>
    </w:pPr>
  </w:style>
  <w:style w:type="paragraph" w:customStyle="1" w:styleId="ae">
    <w:name w:val="Обычный для договора"/>
    <w:basedOn w:val="af0"/>
    <w:qFormat/>
    <w:rsid w:val="001F3669"/>
    <w:pPr>
      <w:numPr>
        <w:ilvl w:val="1"/>
        <w:numId w:val="1"/>
      </w:numPr>
      <w:spacing w:line="240" w:lineRule="auto"/>
    </w:pPr>
  </w:style>
  <w:style w:type="numbering" w:customStyle="1" w:styleId="ac">
    <w:name w:val="Обычный для договоров. Нумерованный"/>
    <w:uiPriority w:val="99"/>
    <w:rsid w:val="001F3669"/>
    <w:pPr>
      <w:numPr>
        <w:numId w:val="1"/>
      </w:numPr>
    </w:pPr>
  </w:style>
  <w:style w:type="numbering" w:customStyle="1" w:styleId="a0">
    <w:name w:val="Обычный для протокола. Нумерованный"/>
    <w:uiPriority w:val="99"/>
    <w:rsid w:val="001F3669"/>
    <w:pPr>
      <w:numPr>
        <w:numId w:val="2"/>
      </w:numPr>
    </w:pPr>
  </w:style>
  <w:style w:type="paragraph" w:customStyle="1" w:styleId="a1">
    <w:name w:val="Обычный для протоколов с нумерацией абзацев"/>
    <w:basedOn w:val="af0"/>
    <w:qFormat/>
    <w:rsid w:val="001F3669"/>
    <w:pPr>
      <w:numPr>
        <w:numId w:val="3"/>
      </w:numPr>
    </w:pPr>
  </w:style>
  <w:style w:type="paragraph" w:customStyle="1" w:styleId="aff5">
    <w:name w:val="Обычный с интервалом перед"/>
    <w:basedOn w:val="af0"/>
    <w:qFormat/>
    <w:rsid w:val="001F3669"/>
    <w:pPr>
      <w:spacing w:before="120"/>
    </w:pPr>
  </w:style>
  <w:style w:type="paragraph" w:customStyle="1" w:styleId="aff6">
    <w:name w:val="Обычный с интервалом перед и без отрыва от следующего"/>
    <w:basedOn w:val="aff5"/>
    <w:qFormat/>
    <w:rsid w:val="001F3669"/>
    <w:pPr>
      <w:keepNext/>
    </w:pPr>
  </w:style>
  <w:style w:type="paragraph" w:customStyle="1" w:styleId="aa">
    <w:name w:val="Обычный. Список маркированный"/>
    <w:basedOn w:val="af0"/>
    <w:qFormat/>
    <w:rsid w:val="001F3669"/>
    <w:pPr>
      <w:numPr>
        <w:numId w:val="4"/>
      </w:numPr>
    </w:pPr>
  </w:style>
  <w:style w:type="paragraph" w:customStyle="1" w:styleId="-11">
    <w:name w:val="Цветная заливка - Акцент 11"/>
    <w:hidden/>
    <w:uiPriority w:val="99"/>
    <w:semiHidden/>
    <w:rsid w:val="006F6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7">
    <w:name w:val="Revision"/>
    <w:hidden/>
    <w:uiPriority w:val="99"/>
    <w:semiHidden/>
    <w:rsid w:val="006F62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Обычный. Список нумерованный"/>
    <w:basedOn w:val="af0"/>
    <w:qFormat/>
    <w:rsid w:val="001F3669"/>
    <w:pPr>
      <w:ind w:firstLine="0"/>
    </w:pPr>
  </w:style>
  <w:style w:type="numbering" w:customStyle="1" w:styleId="a9">
    <w:name w:val="Обычный. Список. Маркированный"/>
    <w:uiPriority w:val="99"/>
    <w:rsid w:val="001F3669"/>
    <w:pPr>
      <w:numPr>
        <w:numId w:val="4"/>
      </w:numPr>
    </w:pPr>
  </w:style>
  <w:style w:type="numbering" w:customStyle="1" w:styleId="aff9">
    <w:name w:val="Обычный. Список. Нумерованный"/>
    <w:uiPriority w:val="99"/>
    <w:rsid w:val="001F3669"/>
  </w:style>
  <w:style w:type="paragraph" w:styleId="13">
    <w:name w:val="toc 1"/>
    <w:basedOn w:val="af0"/>
    <w:next w:val="af0"/>
    <w:autoRedefine/>
    <w:uiPriority w:val="39"/>
    <w:unhideWhenUsed/>
    <w:rsid w:val="004721BE"/>
    <w:pPr>
      <w:tabs>
        <w:tab w:val="right" w:leader="dot" w:pos="9639"/>
      </w:tabs>
      <w:ind w:left="284" w:hanging="284"/>
    </w:pPr>
    <w:rPr>
      <w:sz w:val="26"/>
    </w:rPr>
  </w:style>
  <w:style w:type="paragraph" w:styleId="22">
    <w:name w:val="toc 2"/>
    <w:basedOn w:val="af0"/>
    <w:next w:val="af0"/>
    <w:autoRedefine/>
    <w:uiPriority w:val="39"/>
    <w:unhideWhenUsed/>
    <w:rsid w:val="00676FDC"/>
    <w:pPr>
      <w:tabs>
        <w:tab w:val="right" w:leader="dot" w:pos="9639"/>
      </w:tabs>
      <w:ind w:left="715" w:hanging="431"/>
    </w:pPr>
    <w:rPr>
      <w:sz w:val="26"/>
    </w:rPr>
  </w:style>
  <w:style w:type="paragraph" w:styleId="32">
    <w:name w:val="toc 3"/>
    <w:basedOn w:val="af0"/>
    <w:next w:val="af0"/>
    <w:autoRedefine/>
    <w:uiPriority w:val="39"/>
    <w:unhideWhenUsed/>
    <w:rsid w:val="001E5653"/>
    <w:pPr>
      <w:tabs>
        <w:tab w:val="right" w:leader="dot" w:pos="9639"/>
      </w:tabs>
      <w:ind w:left="1928" w:hanging="1928"/>
    </w:pPr>
    <w:rPr>
      <w:sz w:val="26"/>
    </w:rPr>
  </w:style>
  <w:style w:type="paragraph" w:styleId="affa">
    <w:name w:val="Signature"/>
    <w:basedOn w:val="af0"/>
    <w:link w:val="affb"/>
    <w:uiPriority w:val="99"/>
    <w:semiHidden/>
    <w:unhideWhenUsed/>
    <w:rsid w:val="001F3669"/>
    <w:pPr>
      <w:keepNext/>
      <w:spacing w:before="240"/>
      <w:ind w:firstLine="0"/>
    </w:pPr>
    <w:rPr>
      <w:caps/>
    </w:rPr>
  </w:style>
  <w:style w:type="character" w:customStyle="1" w:styleId="affb">
    <w:name w:val="Подпись Знак"/>
    <w:basedOn w:val="af1"/>
    <w:link w:val="affa"/>
    <w:uiPriority w:val="99"/>
    <w:semiHidden/>
    <w:rsid w:val="001F3669"/>
    <w:rPr>
      <w:rFonts w:ascii="Times New Roman" w:hAnsi="Times New Roman"/>
      <w:caps/>
      <w:sz w:val="24"/>
    </w:rPr>
  </w:style>
  <w:style w:type="paragraph" w:customStyle="1" w:styleId="affc">
    <w:name w:val="Приложение договора. Номер"/>
    <w:basedOn w:val="af0"/>
    <w:qFormat/>
    <w:rsid w:val="001F3669"/>
    <w:pPr>
      <w:keepNext/>
      <w:pageBreakBefore/>
      <w:ind w:firstLine="0"/>
      <w:jc w:val="right"/>
      <w:outlineLvl w:val="0"/>
    </w:pPr>
  </w:style>
  <w:style w:type="paragraph" w:customStyle="1" w:styleId="affd">
    <w:name w:val="Приложение договора. Описание"/>
    <w:basedOn w:val="affc"/>
    <w:qFormat/>
    <w:rsid w:val="001F3669"/>
    <w:pPr>
      <w:keepNext w:val="0"/>
      <w:pageBreakBefore w:val="0"/>
      <w:outlineLvl w:val="9"/>
    </w:pPr>
  </w:style>
  <w:style w:type="paragraph" w:customStyle="1" w:styleId="affe">
    <w:name w:val="Рисунок"/>
    <w:basedOn w:val="af0"/>
    <w:qFormat/>
    <w:rsid w:val="001F3669"/>
    <w:pPr>
      <w:keepNext/>
      <w:ind w:firstLine="0"/>
      <w:jc w:val="center"/>
    </w:pPr>
  </w:style>
  <w:style w:type="paragraph" w:customStyle="1" w:styleId="afff">
    <w:name w:val="Рисунок. Название"/>
    <w:basedOn w:val="af0"/>
    <w:qFormat/>
    <w:rsid w:val="001F3669"/>
    <w:pPr>
      <w:ind w:firstLine="0"/>
      <w:jc w:val="center"/>
    </w:pPr>
  </w:style>
  <w:style w:type="table" w:styleId="afff0">
    <w:name w:val="Table Grid"/>
    <w:basedOn w:val="af2"/>
    <w:uiPriority w:val="39"/>
    <w:rsid w:val="001E5653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Таблица. № п/п"/>
    <w:basedOn w:val="af4"/>
    <w:qFormat/>
    <w:rsid w:val="001F3669"/>
    <w:pPr>
      <w:numPr>
        <w:numId w:val="6"/>
      </w:numPr>
    </w:pPr>
  </w:style>
  <w:style w:type="paragraph" w:customStyle="1" w:styleId="afff1">
    <w:name w:val="Таблица. Заголовки столбцов"/>
    <w:basedOn w:val="af4"/>
    <w:qFormat/>
    <w:rsid w:val="001F3669"/>
    <w:pPr>
      <w:keepNext/>
      <w:jc w:val="center"/>
    </w:pPr>
    <w:rPr>
      <w:b/>
    </w:rPr>
  </w:style>
  <w:style w:type="paragraph" w:customStyle="1" w:styleId="af">
    <w:name w:val="Таблица. Название"/>
    <w:basedOn w:val="af0"/>
    <w:qFormat/>
    <w:rsid w:val="00DA2528"/>
    <w:pPr>
      <w:keepNext/>
      <w:numPr>
        <w:numId w:val="5"/>
      </w:numPr>
      <w:spacing w:before="120"/>
      <w:ind w:left="0" w:firstLine="0"/>
      <w:outlineLvl w:val="4"/>
    </w:pPr>
  </w:style>
  <w:style w:type="paragraph" w:customStyle="1" w:styleId="afff2">
    <w:name w:val="Таблица. Подзаголовок как строка"/>
    <w:basedOn w:val="af4"/>
    <w:qFormat/>
    <w:rsid w:val="001F3669"/>
    <w:pPr>
      <w:keepNext/>
      <w:jc w:val="center"/>
    </w:pPr>
    <w:rPr>
      <w:b/>
    </w:rPr>
  </w:style>
  <w:style w:type="numbering" w:customStyle="1" w:styleId="a5">
    <w:name w:val="Таблица. Порядковый номер"/>
    <w:uiPriority w:val="99"/>
    <w:rsid w:val="001F3669"/>
    <w:pPr>
      <w:numPr>
        <w:numId w:val="6"/>
      </w:numPr>
    </w:pPr>
  </w:style>
  <w:style w:type="numbering" w:customStyle="1" w:styleId="a3">
    <w:name w:val="Таблица. Список. Маркированный"/>
    <w:uiPriority w:val="99"/>
    <w:rsid w:val="001F3669"/>
    <w:pPr>
      <w:numPr>
        <w:numId w:val="7"/>
      </w:numPr>
    </w:pPr>
  </w:style>
  <w:style w:type="numbering" w:customStyle="1" w:styleId="a">
    <w:name w:val="Таблица. Список. Нумерованный"/>
    <w:uiPriority w:val="99"/>
    <w:rsid w:val="001F3669"/>
    <w:pPr>
      <w:numPr>
        <w:numId w:val="8"/>
      </w:numPr>
    </w:pPr>
  </w:style>
  <w:style w:type="paragraph" w:customStyle="1" w:styleId="a7">
    <w:name w:val="Таблица. Текст. Список маркированный"/>
    <w:basedOn w:val="af4"/>
    <w:qFormat/>
    <w:rsid w:val="001F3669"/>
    <w:pPr>
      <w:numPr>
        <w:numId w:val="9"/>
      </w:numPr>
    </w:pPr>
  </w:style>
  <w:style w:type="paragraph" w:customStyle="1" w:styleId="a8">
    <w:name w:val="Таблица. Текст. Список нумерованный"/>
    <w:basedOn w:val="af4"/>
    <w:qFormat/>
    <w:rsid w:val="001F3669"/>
    <w:pPr>
      <w:numPr>
        <w:numId w:val="10"/>
      </w:numPr>
    </w:pPr>
  </w:style>
  <w:style w:type="paragraph" w:styleId="afff3">
    <w:name w:val="Plain Text"/>
    <w:basedOn w:val="af0"/>
    <w:link w:val="afff4"/>
    <w:uiPriority w:val="99"/>
    <w:rsid w:val="001E5653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f4">
    <w:name w:val="Текст Знак"/>
    <w:basedOn w:val="af1"/>
    <w:link w:val="afff3"/>
    <w:uiPriority w:val="99"/>
    <w:rsid w:val="001E5653"/>
    <w:rPr>
      <w:rFonts w:ascii="Consolas" w:hAnsi="Consolas" w:cs="Consolas"/>
      <w:sz w:val="21"/>
      <w:szCs w:val="21"/>
    </w:rPr>
  </w:style>
  <w:style w:type="paragraph" w:styleId="afff5">
    <w:name w:val="footnote text"/>
    <w:basedOn w:val="af0"/>
    <w:link w:val="afff6"/>
    <w:uiPriority w:val="99"/>
    <w:rsid w:val="001E5653"/>
    <w:pPr>
      <w:spacing w:line="240" w:lineRule="auto"/>
    </w:pPr>
    <w:rPr>
      <w:sz w:val="20"/>
      <w:szCs w:val="20"/>
    </w:rPr>
  </w:style>
  <w:style w:type="character" w:customStyle="1" w:styleId="afff6">
    <w:name w:val="Текст сноски Знак"/>
    <w:basedOn w:val="af1"/>
    <w:link w:val="afff5"/>
    <w:uiPriority w:val="99"/>
    <w:rsid w:val="001E5653"/>
    <w:rPr>
      <w:rFonts w:ascii="Times New Roman" w:hAnsi="Times New Roman"/>
      <w:sz w:val="20"/>
      <w:szCs w:val="20"/>
    </w:rPr>
  </w:style>
  <w:style w:type="paragraph" w:customStyle="1" w:styleId="-">
    <w:name w:val="Титульный. Кол-во листов"/>
    <w:basedOn w:val="af0"/>
    <w:qFormat/>
    <w:rsid w:val="001F3669"/>
    <w:pPr>
      <w:ind w:firstLine="0"/>
      <w:jc w:val="center"/>
    </w:pPr>
  </w:style>
  <w:style w:type="paragraph" w:customStyle="1" w:styleId="afff7">
    <w:name w:val="Титульный. Название системы"/>
    <w:basedOn w:val="af0"/>
    <w:qFormat/>
    <w:rsid w:val="001F3669"/>
    <w:pPr>
      <w:ind w:firstLine="0"/>
      <w:jc w:val="center"/>
    </w:pPr>
    <w:rPr>
      <w:b/>
      <w:caps/>
      <w:sz w:val="28"/>
    </w:rPr>
  </w:style>
  <w:style w:type="paragraph" w:customStyle="1" w:styleId="afff8">
    <w:name w:val="Титульный. Название документа"/>
    <w:basedOn w:val="afff7"/>
    <w:qFormat/>
    <w:rsid w:val="001F3669"/>
    <w:rPr>
      <w:caps w:val="0"/>
    </w:rPr>
  </w:style>
  <w:style w:type="character" w:customStyle="1" w:styleId="afff9">
    <w:name w:val="Элемент интерфейса"/>
    <w:basedOn w:val="af1"/>
    <w:uiPriority w:val="1"/>
    <w:qFormat/>
    <w:rsid w:val="001F3669"/>
    <w:rPr>
      <w:b/>
    </w:rPr>
  </w:style>
  <w:style w:type="character" w:customStyle="1" w:styleId="afffa">
    <w:name w:val="Элемент интерфейса. Значение"/>
    <w:basedOn w:val="afff9"/>
    <w:uiPriority w:val="1"/>
    <w:qFormat/>
    <w:rsid w:val="001F3669"/>
    <w:rPr>
      <w:b w:val="0"/>
      <w:i/>
    </w:rPr>
  </w:style>
  <w:style w:type="character" w:styleId="afffb">
    <w:name w:val="footnote reference"/>
    <w:basedOn w:val="af1"/>
    <w:uiPriority w:val="99"/>
    <w:unhideWhenUsed/>
    <w:rsid w:val="001E5653"/>
    <w:rPr>
      <w:vertAlign w:val="superscript"/>
    </w:rPr>
  </w:style>
  <w:style w:type="character" w:styleId="afffc">
    <w:name w:val="annotation reference"/>
    <w:basedOn w:val="af1"/>
    <w:uiPriority w:val="99"/>
    <w:unhideWhenUsed/>
    <w:rsid w:val="001E5653"/>
    <w:rPr>
      <w:sz w:val="16"/>
      <w:szCs w:val="16"/>
    </w:rPr>
  </w:style>
  <w:style w:type="paragraph" w:styleId="afffd">
    <w:name w:val="annotation text"/>
    <w:basedOn w:val="af0"/>
    <w:link w:val="afffe"/>
    <w:uiPriority w:val="99"/>
    <w:unhideWhenUsed/>
    <w:rsid w:val="001E5653"/>
    <w:pPr>
      <w:spacing w:line="240" w:lineRule="auto"/>
    </w:pPr>
    <w:rPr>
      <w:sz w:val="20"/>
      <w:szCs w:val="20"/>
    </w:rPr>
  </w:style>
  <w:style w:type="character" w:customStyle="1" w:styleId="afffe">
    <w:name w:val="Текст примечания Знак"/>
    <w:basedOn w:val="af1"/>
    <w:link w:val="afffd"/>
    <w:uiPriority w:val="99"/>
    <w:rsid w:val="001E5653"/>
    <w:rPr>
      <w:rFonts w:ascii="Times New Roman" w:hAnsi="Times New Roman"/>
      <w:sz w:val="20"/>
      <w:szCs w:val="20"/>
    </w:rPr>
  </w:style>
  <w:style w:type="paragraph" w:styleId="affff">
    <w:name w:val="Balloon Text"/>
    <w:basedOn w:val="af0"/>
    <w:link w:val="affff0"/>
    <w:uiPriority w:val="99"/>
    <w:semiHidden/>
    <w:unhideWhenUsed/>
    <w:rsid w:val="001E56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ff0">
    <w:name w:val="Текст выноски Знак"/>
    <w:basedOn w:val="af1"/>
    <w:link w:val="affff"/>
    <w:uiPriority w:val="99"/>
    <w:semiHidden/>
    <w:rsid w:val="001E5653"/>
    <w:rPr>
      <w:rFonts w:ascii="Segoe UI" w:hAnsi="Segoe UI" w:cs="Segoe UI"/>
      <w:sz w:val="18"/>
      <w:szCs w:val="18"/>
    </w:rPr>
  </w:style>
  <w:style w:type="paragraph" w:styleId="affff1">
    <w:name w:val="annotation subject"/>
    <w:basedOn w:val="afffd"/>
    <w:next w:val="afffd"/>
    <w:link w:val="affff2"/>
    <w:uiPriority w:val="99"/>
    <w:semiHidden/>
    <w:unhideWhenUsed/>
    <w:rsid w:val="001E5653"/>
    <w:rPr>
      <w:b/>
      <w:bCs/>
    </w:rPr>
  </w:style>
  <w:style w:type="character" w:customStyle="1" w:styleId="affff2">
    <w:name w:val="Тема примечания Знак"/>
    <w:basedOn w:val="afffe"/>
    <w:link w:val="affff1"/>
    <w:uiPriority w:val="99"/>
    <w:semiHidden/>
    <w:rsid w:val="001E5653"/>
    <w:rPr>
      <w:rFonts w:ascii="Times New Roman" w:hAnsi="Times New Roman"/>
      <w:b/>
      <w:bCs/>
      <w:sz w:val="20"/>
      <w:szCs w:val="20"/>
    </w:rPr>
  </w:style>
  <w:style w:type="character" w:styleId="affff3">
    <w:name w:val="Emphasis"/>
    <w:basedOn w:val="af1"/>
    <w:uiPriority w:val="20"/>
    <w:qFormat/>
    <w:rsid w:val="00A75F25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630E67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4">
    <w:name w:val="Body Text"/>
    <w:basedOn w:val="af0"/>
    <w:link w:val="affff5"/>
    <w:uiPriority w:val="1"/>
    <w:qFormat/>
    <w:rsid w:val="00630E67"/>
    <w:pPr>
      <w:widowControl w:val="0"/>
      <w:spacing w:line="240" w:lineRule="auto"/>
      <w:ind w:left="1554" w:hanging="360"/>
      <w:jc w:val="left"/>
    </w:pPr>
    <w:rPr>
      <w:rFonts w:eastAsia="Times New Roman"/>
      <w:sz w:val="22"/>
      <w:lang w:val="en-US"/>
    </w:rPr>
  </w:style>
  <w:style w:type="character" w:customStyle="1" w:styleId="affff5">
    <w:name w:val="Основной текст Знак"/>
    <w:basedOn w:val="af1"/>
    <w:link w:val="affff4"/>
    <w:uiPriority w:val="1"/>
    <w:rsid w:val="00630E67"/>
    <w:rPr>
      <w:rFonts w:ascii="Times New Roman" w:eastAsia="Times New Roman" w:hAnsi="Times New Roman"/>
      <w:lang w:val="en-US"/>
    </w:rPr>
  </w:style>
  <w:style w:type="paragraph" w:customStyle="1" w:styleId="TableParagraph">
    <w:name w:val="Table Paragraph"/>
    <w:basedOn w:val="af0"/>
    <w:uiPriority w:val="1"/>
    <w:qFormat/>
    <w:rsid w:val="00630E67"/>
    <w:pPr>
      <w:widowControl w:val="0"/>
      <w:spacing w:line="240" w:lineRule="auto"/>
      <w:ind w:firstLine="0"/>
      <w:jc w:val="left"/>
    </w:pPr>
    <w:rPr>
      <w:rFonts w:asciiTheme="minorHAnsi" w:hAnsiTheme="minorHAnsi"/>
      <w:sz w:val="22"/>
      <w:lang w:val="en-US"/>
    </w:rPr>
  </w:style>
  <w:style w:type="paragraph" w:styleId="affff6">
    <w:name w:val="caption"/>
    <w:basedOn w:val="af0"/>
    <w:next w:val="af0"/>
    <w:uiPriority w:val="35"/>
    <w:qFormat/>
    <w:rsid w:val="001E5653"/>
    <w:pPr>
      <w:keepNext/>
      <w:spacing w:before="120"/>
      <w:ind w:firstLine="0"/>
      <w:jc w:val="left"/>
      <w:outlineLvl w:val="4"/>
      <w15:collapsed/>
    </w:pPr>
    <w:rPr>
      <w:iCs/>
      <w:szCs w:val="18"/>
    </w:rPr>
  </w:style>
  <w:style w:type="paragraph" w:styleId="affff7">
    <w:name w:val="Title"/>
    <w:basedOn w:val="af0"/>
    <w:next w:val="af0"/>
    <w:link w:val="affff8"/>
    <w:uiPriority w:val="10"/>
    <w:qFormat/>
    <w:rsid w:val="00630E67"/>
    <w:pPr>
      <w:widowControl w:val="0"/>
      <w:spacing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affff8">
    <w:name w:val="Заголовок Знак"/>
    <w:basedOn w:val="af1"/>
    <w:link w:val="affff7"/>
    <w:uiPriority w:val="10"/>
    <w:rsid w:val="00630E6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ffff9">
    <w:name w:val="Subtitle"/>
    <w:basedOn w:val="af0"/>
    <w:next w:val="af0"/>
    <w:link w:val="affffa"/>
    <w:uiPriority w:val="11"/>
    <w:qFormat/>
    <w:rsid w:val="00630E67"/>
    <w:pPr>
      <w:widowControl w:val="0"/>
      <w:numPr>
        <w:ilvl w:val="1"/>
      </w:numPr>
      <w:spacing w:after="160" w:line="240" w:lineRule="auto"/>
      <w:ind w:firstLine="709"/>
      <w:jc w:val="left"/>
    </w:pPr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character" w:customStyle="1" w:styleId="affffa">
    <w:name w:val="Подзаголовок Знак"/>
    <w:basedOn w:val="af1"/>
    <w:link w:val="affff9"/>
    <w:uiPriority w:val="11"/>
    <w:rsid w:val="00630E67"/>
    <w:rPr>
      <w:rFonts w:eastAsiaTheme="minorEastAsia"/>
      <w:color w:val="5A5A5A" w:themeColor="text1" w:themeTint="A5"/>
      <w:spacing w:val="15"/>
      <w:lang w:val="en-US"/>
    </w:rPr>
  </w:style>
  <w:style w:type="character" w:styleId="affffb">
    <w:name w:val="FollowedHyperlink"/>
    <w:basedOn w:val="af1"/>
    <w:uiPriority w:val="99"/>
    <w:semiHidden/>
    <w:unhideWhenUsed/>
    <w:rsid w:val="00630E67"/>
    <w:rPr>
      <w:color w:val="954F72" w:themeColor="followedHyperlink"/>
      <w:u w:val="single"/>
    </w:rPr>
  </w:style>
  <w:style w:type="paragraph" w:styleId="affffc">
    <w:name w:val="No Spacing"/>
    <w:link w:val="affffd"/>
    <w:uiPriority w:val="1"/>
    <w:qFormat/>
    <w:rsid w:val="001E5653"/>
    <w:pPr>
      <w:spacing w:after="0" w:line="240" w:lineRule="auto"/>
      <w:ind w:firstLine="709"/>
      <w:jc w:val="both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2">
    <w:name w:val="Стиль нумерованный"/>
    <w:basedOn w:val="af5"/>
    <w:rsid w:val="00630E67"/>
    <w:pPr>
      <w:numPr>
        <w:numId w:val="12"/>
      </w:numPr>
      <w:suppressAutoHyphens/>
      <w:autoSpaceDN w:val="0"/>
      <w:spacing w:after="120" w:line="276" w:lineRule="auto"/>
      <w:ind w:left="720"/>
      <w:contextualSpacing w:val="0"/>
      <w:jc w:val="left"/>
      <w:textAlignment w:val="baseline"/>
    </w:pPr>
    <w:rPr>
      <w:rFonts w:ascii="Segoe UI" w:eastAsia="Calibri" w:hAnsi="Segoe UI" w:cs="Segoe UI"/>
      <w:sz w:val="20"/>
    </w:rPr>
  </w:style>
  <w:style w:type="character" w:customStyle="1" w:styleId="14">
    <w:name w:val="Текст примечания Знак1"/>
    <w:basedOn w:val="af1"/>
    <w:rsid w:val="00630E67"/>
    <w:rPr>
      <w:rFonts w:ascii="Segoe UI" w:hAnsi="Segoe UI"/>
      <w:lang w:eastAsia="en-US"/>
    </w:rPr>
  </w:style>
  <w:style w:type="numbering" w:customStyle="1" w:styleId="LFO43">
    <w:name w:val="LFO43"/>
    <w:basedOn w:val="af3"/>
    <w:rsid w:val="00630E67"/>
    <w:pPr>
      <w:numPr>
        <w:numId w:val="12"/>
      </w:numPr>
    </w:pPr>
  </w:style>
  <w:style w:type="paragraph" w:customStyle="1" w:styleId="-0">
    <w:name w:val="Дневник-текст"/>
    <w:basedOn w:val="af0"/>
    <w:link w:val="-1"/>
    <w:qFormat/>
    <w:rsid w:val="00630E67"/>
    <w:pPr>
      <w:suppressAutoHyphens/>
      <w:autoSpaceDN w:val="0"/>
      <w:spacing w:before="120" w:after="120" w:line="312" w:lineRule="auto"/>
      <w:ind w:firstLine="0"/>
      <w:textAlignment w:val="baseline"/>
    </w:pPr>
    <w:rPr>
      <w:rFonts w:ascii="Open Sans" w:eastAsia="Calibri" w:hAnsi="Open Sans" w:cs="Open Sans"/>
      <w:sz w:val="22"/>
    </w:rPr>
  </w:style>
  <w:style w:type="character" w:customStyle="1" w:styleId="-1">
    <w:name w:val="Дневник-текст Знак"/>
    <w:basedOn w:val="af1"/>
    <w:link w:val="-0"/>
    <w:rsid w:val="00630E67"/>
    <w:rPr>
      <w:rFonts w:ascii="Open Sans" w:eastAsia="Calibri" w:hAnsi="Open Sans" w:cs="Open Sans"/>
    </w:rPr>
  </w:style>
  <w:style w:type="character" w:customStyle="1" w:styleId="210">
    <w:name w:val="Заголовок 2 Знак1"/>
    <w:basedOn w:val="af1"/>
    <w:uiPriority w:val="1"/>
    <w:rsid w:val="00630E67"/>
    <w:rPr>
      <w:rFonts w:ascii="Open Sans" w:eastAsia="Times New Roman" w:hAnsi="Open Sans"/>
      <w:b/>
      <w:bCs/>
      <w:color w:val="1D71B7"/>
      <w:sz w:val="28"/>
      <w:szCs w:val="26"/>
      <w:lang w:eastAsia="en-US" w:bidi="en-US"/>
    </w:rPr>
  </w:style>
  <w:style w:type="paragraph" w:customStyle="1" w:styleId="Default">
    <w:name w:val="Default"/>
    <w:rsid w:val="00C11BA1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paragraph" w:customStyle="1" w:styleId="gXML-">
    <w:name w:val="g_XML-файл"/>
    <w:next w:val="gfb"/>
    <w:link w:val="gXML-0"/>
    <w:unhideWhenUsed/>
    <w:qFormat/>
    <w:rsid w:val="001E56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hAnsi="Times New Roman"/>
      <w:sz w:val="20"/>
      <w:szCs w:val="20"/>
      <w:lang w:val="en-US"/>
    </w:rPr>
  </w:style>
  <w:style w:type="character" w:customStyle="1" w:styleId="gfc">
    <w:name w:val="g_Выделение Курсив"/>
    <w:basedOn w:val="af1"/>
    <w:uiPriority w:val="1"/>
    <w:qFormat/>
    <w:rsid w:val="001E5653"/>
    <w:rPr>
      <w:rFonts w:ascii="Times New Roman" w:hAnsi="Times New Roman"/>
      <w:i/>
      <w:sz w:val="26"/>
    </w:rPr>
  </w:style>
  <w:style w:type="character" w:customStyle="1" w:styleId="gfd">
    <w:name w:val="g_Выделение Полужирный"/>
    <w:basedOn w:val="af1"/>
    <w:uiPriority w:val="1"/>
    <w:qFormat/>
    <w:rsid w:val="001E5653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1E5653"/>
    <w:pPr>
      <w:numPr>
        <w:ilvl w:val="1"/>
        <w:numId w:val="59"/>
      </w:num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customStyle="1" w:styleId="gfa">
    <w:name w:val="g_Договор. Приложение. Номер"/>
    <w:next w:val="gfe"/>
    <w:unhideWhenUsed/>
    <w:qFormat/>
    <w:rsid w:val="001E5653"/>
    <w:pPr>
      <w:keepNext/>
      <w:pageBreakBefore/>
      <w:numPr>
        <w:numId w:val="55"/>
      </w:numPr>
      <w:spacing w:after="0" w:line="360" w:lineRule="auto"/>
      <w:jc w:val="right"/>
      <w:outlineLvl w:val="0"/>
    </w:pPr>
    <w:rPr>
      <w:rFonts w:ascii="Times New Roman" w:hAnsi="Times New Roman"/>
      <w:sz w:val="26"/>
      <w:szCs w:val="24"/>
    </w:rPr>
  </w:style>
  <w:style w:type="paragraph" w:customStyle="1" w:styleId="gfe">
    <w:name w:val="g_Договор. Приложение. Описание"/>
    <w:next w:val="gff"/>
    <w:unhideWhenUsed/>
    <w:qFormat/>
    <w:rsid w:val="001E5653"/>
    <w:pPr>
      <w:spacing w:after="0" w:line="360" w:lineRule="auto"/>
      <w:ind w:firstLine="709"/>
      <w:jc w:val="right"/>
    </w:pPr>
    <w:rPr>
      <w:rFonts w:ascii="Times New Roman" w:hAnsi="Times New Roman"/>
      <w:sz w:val="26"/>
      <w:szCs w:val="24"/>
    </w:rPr>
  </w:style>
  <w:style w:type="numbering" w:customStyle="1" w:styleId="g7">
    <w:name w:val="g_Заголовки"/>
    <w:uiPriority w:val="99"/>
    <w:rsid w:val="001E5653"/>
    <w:pPr>
      <w:numPr>
        <w:numId w:val="56"/>
      </w:numPr>
    </w:pPr>
  </w:style>
  <w:style w:type="paragraph" w:customStyle="1" w:styleId="g10">
    <w:name w:val="g_Заголовок 1"/>
    <w:next w:val="gff0"/>
    <w:qFormat/>
    <w:rsid w:val="001E5653"/>
    <w:pPr>
      <w:keepNext/>
      <w:keepLines/>
      <w:pageBreakBefore/>
      <w:numPr>
        <w:numId w:val="57"/>
      </w:numPr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</w:rPr>
  </w:style>
  <w:style w:type="paragraph" w:customStyle="1" w:styleId="g1">
    <w:name w:val="g_Заголовок 1 приложения"/>
    <w:next w:val="gff1"/>
    <w:qFormat/>
    <w:rsid w:val="001E5653"/>
    <w:pPr>
      <w:keepNext/>
      <w:pageBreakBefore/>
      <w:numPr>
        <w:numId w:val="58"/>
      </w:numPr>
      <w:spacing w:after="0" w:line="360" w:lineRule="auto"/>
      <w:jc w:val="center"/>
      <w:outlineLvl w:val="0"/>
    </w:pPr>
    <w:rPr>
      <w:rFonts w:ascii="Times New Roman" w:hAnsi="Times New Roman"/>
      <w:b/>
      <w:sz w:val="34"/>
      <w:szCs w:val="24"/>
    </w:rPr>
  </w:style>
  <w:style w:type="paragraph" w:customStyle="1" w:styleId="g20">
    <w:name w:val="g_Заголовок 2"/>
    <w:next w:val="gff0"/>
    <w:qFormat/>
    <w:rsid w:val="001E5653"/>
    <w:pPr>
      <w:keepNext/>
      <w:keepLines/>
      <w:numPr>
        <w:ilvl w:val="1"/>
        <w:numId w:val="57"/>
      </w:numPr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</w:rPr>
  </w:style>
  <w:style w:type="paragraph" w:customStyle="1" w:styleId="g2">
    <w:name w:val="g_Заголовок 2 приложения"/>
    <w:next w:val="af0"/>
    <w:qFormat/>
    <w:rsid w:val="001E5653"/>
    <w:pPr>
      <w:keepNext/>
      <w:numPr>
        <w:ilvl w:val="1"/>
        <w:numId w:val="58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</w:rPr>
  </w:style>
  <w:style w:type="paragraph" w:customStyle="1" w:styleId="g30">
    <w:name w:val="g_Заголовок 3"/>
    <w:next w:val="gff0"/>
    <w:qFormat/>
    <w:rsid w:val="001E5653"/>
    <w:pPr>
      <w:keepNext/>
      <w:keepLines/>
      <w:numPr>
        <w:ilvl w:val="2"/>
        <w:numId w:val="57"/>
      </w:numPr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</w:rPr>
  </w:style>
  <w:style w:type="paragraph" w:customStyle="1" w:styleId="g3">
    <w:name w:val="g_Заголовок 3 приложения"/>
    <w:next w:val="af0"/>
    <w:qFormat/>
    <w:rsid w:val="001E5653"/>
    <w:pPr>
      <w:keepNext/>
      <w:numPr>
        <w:ilvl w:val="2"/>
        <w:numId w:val="58"/>
      </w:numPr>
      <w:spacing w:before="120"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</w:rPr>
  </w:style>
  <w:style w:type="paragraph" w:customStyle="1" w:styleId="g40">
    <w:name w:val="g_Заголовок 4"/>
    <w:next w:val="gff0"/>
    <w:qFormat/>
    <w:rsid w:val="001E5653"/>
    <w:pPr>
      <w:keepNext/>
      <w:keepLines/>
      <w:numPr>
        <w:ilvl w:val="3"/>
        <w:numId w:val="57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</w:rPr>
  </w:style>
  <w:style w:type="paragraph" w:customStyle="1" w:styleId="g4">
    <w:name w:val="g_Заголовок 4 приложения"/>
    <w:next w:val="af0"/>
    <w:qFormat/>
    <w:rsid w:val="001E5653"/>
    <w:pPr>
      <w:keepNext/>
      <w:numPr>
        <w:ilvl w:val="3"/>
        <w:numId w:val="58"/>
      </w:numPr>
      <w:spacing w:before="120" w:after="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</w:rPr>
  </w:style>
  <w:style w:type="paragraph" w:customStyle="1" w:styleId="g50">
    <w:name w:val="g_Заголовок 5"/>
    <w:next w:val="gff0"/>
    <w:qFormat/>
    <w:rsid w:val="001E5653"/>
    <w:pPr>
      <w:keepNext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</w:rPr>
  </w:style>
  <w:style w:type="paragraph" w:customStyle="1" w:styleId="gff">
    <w:name w:val="g_Заголовок общий"/>
    <w:next w:val="gff0"/>
    <w:qFormat/>
    <w:rsid w:val="001E5653"/>
    <w:pPr>
      <w:keepNext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</w:rPr>
  </w:style>
  <w:style w:type="paragraph" w:customStyle="1" w:styleId="gff2">
    <w:name w:val="g_Заголовок оглавления или аннотации"/>
    <w:next w:val="13"/>
    <w:qFormat/>
    <w:rsid w:val="001E5653"/>
    <w:pPr>
      <w:keepNext/>
      <w:pageBreakBefore/>
      <w:spacing w:before="240" w:after="240" w:line="360" w:lineRule="auto"/>
      <w:jc w:val="center"/>
    </w:pPr>
    <w:rPr>
      <w:rFonts w:ascii="Times New Roman" w:hAnsi="Times New Roman"/>
      <w:b/>
      <w:sz w:val="34"/>
      <w:szCs w:val="34"/>
    </w:rPr>
  </w:style>
  <w:style w:type="paragraph" w:customStyle="1" w:styleId="gf6">
    <w:name w:val="g_Заголовок раздела договора"/>
    <w:next w:val="gf7"/>
    <w:qFormat/>
    <w:rsid w:val="001E5653"/>
    <w:pPr>
      <w:keepNext/>
      <w:numPr>
        <w:numId w:val="59"/>
      </w:numPr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</w:rPr>
  </w:style>
  <w:style w:type="paragraph" w:customStyle="1" w:styleId="gff3">
    <w:name w:val="g_Колонтитул"/>
    <w:next w:val="gff0"/>
    <w:qFormat/>
    <w:rsid w:val="001E5653"/>
    <w:p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ff4">
    <w:name w:val="g_Листинг"/>
    <w:next w:val="gff0"/>
    <w:autoRedefine/>
    <w:unhideWhenUsed/>
    <w:qFormat/>
    <w:rsid w:val="001E56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60" w:after="60" w:line="240" w:lineRule="auto"/>
      <w:jc w:val="both"/>
    </w:pPr>
    <w:rPr>
      <w:rFonts w:ascii="Consolas" w:hAnsi="Consolas" w:cs="Courier New"/>
      <w:color w:val="260D00"/>
      <w:szCs w:val="24"/>
      <w:lang w:val="en-US"/>
    </w:rPr>
  </w:style>
  <w:style w:type="paragraph" w:customStyle="1" w:styleId="gff0">
    <w:name w:val="g_Обычный"/>
    <w:link w:val="gff5"/>
    <w:qFormat/>
    <w:rsid w:val="001E5653"/>
    <w:pPr>
      <w:spacing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character" w:customStyle="1" w:styleId="gff5">
    <w:name w:val="g_Обычный Знак"/>
    <w:basedOn w:val="af1"/>
    <w:link w:val="gff0"/>
    <w:rsid w:val="001E5653"/>
    <w:rPr>
      <w:rFonts w:ascii="Times New Roman" w:hAnsi="Times New Roman"/>
      <w:sz w:val="26"/>
      <w:szCs w:val="24"/>
    </w:rPr>
  </w:style>
  <w:style w:type="numbering" w:customStyle="1" w:styleId="gf5">
    <w:name w:val="g_Обычный для договоров. Нумерованный"/>
    <w:uiPriority w:val="99"/>
    <w:rsid w:val="001E5653"/>
    <w:pPr>
      <w:numPr>
        <w:numId w:val="59"/>
      </w:numPr>
    </w:pPr>
  </w:style>
  <w:style w:type="numbering" w:customStyle="1" w:styleId="g8">
    <w:name w:val="g_Обычный для протоколов. Нумерованный"/>
    <w:uiPriority w:val="99"/>
    <w:rsid w:val="001E5653"/>
    <w:pPr>
      <w:numPr>
        <w:numId w:val="60"/>
      </w:numPr>
    </w:pPr>
  </w:style>
  <w:style w:type="paragraph" w:customStyle="1" w:styleId="gff6">
    <w:name w:val="g_Обычный. Без отрыва от следующего"/>
    <w:next w:val="gf9"/>
    <w:link w:val="gff7"/>
    <w:qFormat/>
    <w:rsid w:val="001E5653"/>
    <w:pPr>
      <w:keepNext/>
      <w:spacing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character" w:customStyle="1" w:styleId="gff7">
    <w:name w:val="g_Обычный. Без отрыва от следующего Знак"/>
    <w:basedOn w:val="gff5"/>
    <w:link w:val="gff6"/>
    <w:rsid w:val="001E5653"/>
    <w:rPr>
      <w:rFonts w:ascii="Times New Roman" w:hAnsi="Times New Roman"/>
      <w:sz w:val="26"/>
      <w:szCs w:val="24"/>
    </w:rPr>
  </w:style>
  <w:style w:type="paragraph" w:customStyle="1" w:styleId="gfb">
    <w:name w:val="g_Обычный. Интервал перед"/>
    <w:next w:val="gff0"/>
    <w:link w:val="gff8"/>
    <w:qFormat/>
    <w:rsid w:val="001E5653"/>
    <w:pPr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paragraph" w:customStyle="1" w:styleId="gff9">
    <w:name w:val="g_Обычный. Интервал перед и без отрыва от следующего"/>
    <w:next w:val="gff0"/>
    <w:link w:val="gffa"/>
    <w:qFormat/>
    <w:rsid w:val="001E5653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6"/>
      <w:szCs w:val="24"/>
    </w:rPr>
  </w:style>
  <w:style w:type="paragraph" w:customStyle="1" w:styleId="gf9">
    <w:name w:val="g_Обычный. Список маркированный"/>
    <w:link w:val="gffb"/>
    <w:qFormat/>
    <w:rsid w:val="001E5653"/>
    <w:pPr>
      <w:numPr>
        <w:numId w:val="61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ga">
    <w:name w:val="g_Обычный. Список нумерованный"/>
    <w:link w:val="gffc"/>
    <w:qFormat/>
    <w:rsid w:val="001E5653"/>
    <w:pPr>
      <w:numPr>
        <w:numId w:val="62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numbering" w:customStyle="1" w:styleId="gf8">
    <w:name w:val="g_Обычный. Список. Маркированный"/>
    <w:uiPriority w:val="99"/>
    <w:rsid w:val="001E5653"/>
    <w:pPr>
      <w:numPr>
        <w:numId w:val="22"/>
      </w:numPr>
    </w:pPr>
  </w:style>
  <w:style w:type="numbering" w:customStyle="1" w:styleId="g9">
    <w:name w:val="g_Обычный. Список. Нумерованный"/>
    <w:uiPriority w:val="99"/>
    <w:rsid w:val="001E5653"/>
    <w:pPr>
      <w:numPr>
        <w:numId w:val="13"/>
      </w:numPr>
    </w:pPr>
  </w:style>
  <w:style w:type="paragraph" w:customStyle="1" w:styleId="gf2">
    <w:name w:val="g_Протокол. Обычный"/>
    <w:qFormat/>
    <w:rsid w:val="001E5653"/>
    <w:pPr>
      <w:numPr>
        <w:numId w:val="65"/>
      </w:numPr>
      <w:spacing w:after="0" w:line="360" w:lineRule="auto"/>
      <w:jc w:val="both"/>
    </w:pPr>
    <w:rPr>
      <w:rFonts w:ascii="Times New Roman" w:hAnsi="Times New Roman"/>
      <w:sz w:val="26"/>
      <w:szCs w:val="24"/>
    </w:rPr>
  </w:style>
  <w:style w:type="paragraph" w:customStyle="1" w:styleId="gffd">
    <w:name w:val="g_Рисунок"/>
    <w:next w:val="ge"/>
    <w:qFormat/>
    <w:rsid w:val="001E5653"/>
    <w:pPr>
      <w:keepNext/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e">
    <w:name w:val="g_Рисунок. Название"/>
    <w:next w:val="gff0"/>
    <w:qFormat/>
    <w:rsid w:val="001E5653"/>
    <w:pPr>
      <w:numPr>
        <w:numId w:val="66"/>
      </w:numPr>
      <w:spacing w:after="0" w:line="36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gffe">
    <w:name w:val="g_Сноска. Текст"/>
    <w:qFormat/>
    <w:rsid w:val="001E5653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0"/>
    </w:rPr>
  </w:style>
  <w:style w:type="numbering" w:customStyle="1" w:styleId="gb">
    <w:name w:val="g_Список. Таблица. № п/п"/>
    <w:uiPriority w:val="99"/>
    <w:rsid w:val="001E5653"/>
    <w:pPr>
      <w:numPr>
        <w:numId w:val="67"/>
      </w:numPr>
    </w:pPr>
  </w:style>
  <w:style w:type="paragraph" w:customStyle="1" w:styleId="gc">
    <w:name w:val="g_Таблица. № п/п"/>
    <w:qFormat/>
    <w:rsid w:val="001E5653"/>
    <w:pPr>
      <w:numPr>
        <w:numId w:val="68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gfff">
    <w:name w:val="g_Таблица. Название и номер"/>
    <w:next w:val="gff0"/>
    <w:qFormat/>
    <w:rsid w:val="001E5653"/>
    <w:pPr>
      <w:keepNext/>
      <w:spacing w:before="120" w:after="0" w:line="36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gfff0">
    <w:name w:val="g_Таблица. Текст"/>
    <w:link w:val="gfff1"/>
    <w:qFormat/>
    <w:rsid w:val="001E5653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gfff1">
    <w:name w:val="g_Таблица. Текст Знак"/>
    <w:basedOn w:val="af1"/>
    <w:link w:val="gfff0"/>
    <w:rsid w:val="001E5653"/>
    <w:rPr>
      <w:rFonts w:ascii="Times New Roman" w:hAnsi="Times New Roman"/>
      <w:sz w:val="24"/>
      <w:szCs w:val="24"/>
    </w:rPr>
  </w:style>
  <w:style w:type="paragraph" w:customStyle="1" w:styleId="gfff2">
    <w:name w:val="g_Таблица. Подзаголовок как строка"/>
    <w:basedOn w:val="gfff0"/>
    <w:link w:val="gfff3"/>
    <w:qFormat/>
    <w:rsid w:val="001E5653"/>
    <w:pPr>
      <w:keepNext/>
      <w:jc w:val="center"/>
    </w:pPr>
    <w:rPr>
      <w:b/>
      <w:szCs w:val="20"/>
      <w:lang w:val="en-US"/>
    </w:rPr>
  </w:style>
  <w:style w:type="character" w:customStyle="1" w:styleId="gfff3">
    <w:name w:val="g_Таблица. Подзаголовок как строка Знак"/>
    <w:basedOn w:val="gfff1"/>
    <w:link w:val="gfff2"/>
    <w:rsid w:val="001E5653"/>
    <w:rPr>
      <w:rFonts w:ascii="Times New Roman" w:hAnsi="Times New Roman"/>
      <w:b/>
      <w:sz w:val="24"/>
      <w:szCs w:val="20"/>
      <w:lang w:val="en-US"/>
    </w:rPr>
  </w:style>
  <w:style w:type="numbering" w:customStyle="1" w:styleId="gf">
    <w:name w:val="g_Таблица. Список. Маркированный"/>
    <w:uiPriority w:val="99"/>
    <w:rsid w:val="001E5653"/>
    <w:pPr>
      <w:numPr>
        <w:numId w:val="70"/>
      </w:numPr>
    </w:pPr>
  </w:style>
  <w:style w:type="numbering" w:customStyle="1" w:styleId="g6">
    <w:name w:val="g_Таблица. Список. Нумерованный"/>
    <w:uiPriority w:val="99"/>
    <w:rsid w:val="001E5653"/>
    <w:pPr>
      <w:numPr>
        <w:numId w:val="71"/>
      </w:numPr>
    </w:pPr>
  </w:style>
  <w:style w:type="paragraph" w:customStyle="1" w:styleId="gf0">
    <w:name w:val="g_Таблица. Текст. Список маркированный"/>
    <w:qFormat/>
    <w:rsid w:val="001E5653"/>
    <w:pPr>
      <w:numPr>
        <w:numId w:val="7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gf1">
    <w:name w:val="g_Таблица. Текст. Список нумерованный"/>
    <w:qFormat/>
    <w:rsid w:val="001E5653"/>
    <w:pPr>
      <w:numPr>
        <w:numId w:val="73"/>
      </w:numPr>
      <w:spacing w:before="60" w:after="60" w:line="240" w:lineRule="auto"/>
    </w:pPr>
    <w:rPr>
      <w:rFonts w:ascii="Times New Roman" w:hAnsi="Times New Roman"/>
      <w:sz w:val="24"/>
      <w:szCs w:val="24"/>
    </w:rPr>
  </w:style>
  <w:style w:type="character" w:customStyle="1" w:styleId="gfff4">
    <w:name w:val="g_Элемент интерфейса"/>
    <w:basedOn w:val="af1"/>
    <w:uiPriority w:val="1"/>
    <w:qFormat/>
    <w:rsid w:val="001E5653"/>
    <w:rPr>
      <w:rFonts w:ascii="Times New Roman" w:hAnsi="Times New Roman"/>
      <w:b/>
      <w:sz w:val="26"/>
    </w:rPr>
  </w:style>
  <w:style w:type="character" w:customStyle="1" w:styleId="gfff5">
    <w:name w:val="g_Элемент интерфейса. Значение"/>
    <w:basedOn w:val="af1"/>
    <w:uiPriority w:val="1"/>
    <w:qFormat/>
    <w:rsid w:val="001E5653"/>
    <w:rPr>
      <w:rFonts w:ascii="Times New Roman" w:hAnsi="Times New Roman"/>
      <w:i/>
    </w:rPr>
  </w:style>
  <w:style w:type="character" w:customStyle="1" w:styleId="affffd">
    <w:name w:val="Без интервала Знак"/>
    <w:basedOn w:val="af1"/>
    <w:link w:val="affffc"/>
    <w:uiPriority w:val="1"/>
    <w:rsid w:val="001E5653"/>
    <w:rPr>
      <w:rFonts w:ascii="Times New Roman" w:eastAsiaTheme="minorEastAsia" w:hAnsi="Times New Roman"/>
      <w:sz w:val="24"/>
      <w:szCs w:val="24"/>
      <w:lang w:eastAsia="ru-RU"/>
    </w:rPr>
  </w:style>
  <w:style w:type="character" w:styleId="affffe">
    <w:name w:val="Placeholder Text"/>
    <w:basedOn w:val="af1"/>
    <w:uiPriority w:val="99"/>
    <w:semiHidden/>
    <w:rsid w:val="001E5653"/>
    <w:rPr>
      <w:color w:val="808080"/>
    </w:rPr>
  </w:style>
  <w:style w:type="paragraph" w:styleId="afffff">
    <w:name w:val="table of figures"/>
    <w:basedOn w:val="af0"/>
    <w:next w:val="af0"/>
    <w:uiPriority w:val="99"/>
    <w:semiHidden/>
    <w:rsid w:val="001E5653"/>
  </w:style>
  <w:style w:type="table" w:customStyle="1" w:styleId="afffff0">
    <w:name w:val="Таблица"/>
    <w:basedOn w:val="af2"/>
    <w:uiPriority w:val="99"/>
    <w:rsid w:val="001E5653"/>
    <w:pPr>
      <w:spacing w:before="60" w:after="6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paragraph" w:styleId="afffff1">
    <w:name w:val="Normal (Web)"/>
    <w:basedOn w:val="af0"/>
    <w:uiPriority w:val="99"/>
    <w:semiHidden/>
    <w:unhideWhenUsed/>
    <w:rsid w:val="0055271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styleId="afffff2">
    <w:name w:val="Strong"/>
    <w:basedOn w:val="af1"/>
    <w:uiPriority w:val="22"/>
    <w:qFormat/>
    <w:rsid w:val="0055271E"/>
    <w:rPr>
      <w:b/>
      <w:bCs/>
    </w:rPr>
  </w:style>
  <w:style w:type="character" w:customStyle="1" w:styleId="inline-comment-marker">
    <w:name w:val="inline-comment-marker"/>
    <w:basedOn w:val="af1"/>
    <w:rsid w:val="0055271E"/>
  </w:style>
  <w:style w:type="paragraph" w:customStyle="1" w:styleId="wysiwyg-text-align-left">
    <w:name w:val="wysiwyg-text-align-left"/>
    <w:basedOn w:val="af0"/>
    <w:rsid w:val="006C640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lang w:eastAsia="ru-RU"/>
    </w:rPr>
  </w:style>
  <w:style w:type="character" w:customStyle="1" w:styleId="wysiwyg-color-black">
    <w:name w:val="wysiwyg-color-black"/>
    <w:basedOn w:val="af1"/>
    <w:rsid w:val="00180BBD"/>
  </w:style>
  <w:style w:type="character" w:customStyle="1" w:styleId="gXML-0">
    <w:name w:val="g_XML-файл Знак"/>
    <w:basedOn w:val="af1"/>
    <w:link w:val="gXML-"/>
    <w:rsid w:val="001E5653"/>
    <w:rPr>
      <w:rFonts w:ascii="Times New Roman" w:hAnsi="Times New Roman"/>
      <w:sz w:val="20"/>
      <w:szCs w:val="20"/>
      <w:lang w:val="en-US"/>
    </w:rPr>
  </w:style>
  <w:style w:type="character" w:customStyle="1" w:styleId="gff8">
    <w:name w:val="g_Обычный. Интервал перед Знак"/>
    <w:basedOn w:val="af1"/>
    <w:link w:val="gfb"/>
    <w:rsid w:val="001E5653"/>
    <w:rPr>
      <w:rFonts w:ascii="Times New Roman" w:hAnsi="Times New Roman"/>
      <w:sz w:val="26"/>
      <w:szCs w:val="24"/>
    </w:rPr>
  </w:style>
  <w:style w:type="character" w:customStyle="1" w:styleId="gffa">
    <w:name w:val="g_Обычный. Интервал перед и без отрыва от следующего Знак"/>
    <w:basedOn w:val="af1"/>
    <w:link w:val="gff9"/>
    <w:rsid w:val="001E5653"/>
    <w:rPr>
      <w:rFonts w:ascii="Times New Roman" w:hAnsi="Times New Roman"/>
      <w:sz w:val="26"/>
      <w:szCs w:val="24"/>
    </w:rPr>
  </w:style>
  <w:style w:type="character" w:customStyle="1" w:styleId="gffb">
    <w:name w:val="g_Обычный. Список маркированный Знак"/>
    <w:basedOn w:val="af1"/>
    <w:link w:val="gf9"/>
    <w:rsid w:val="001E5653"/>
    <w:rPr>
      <w:rFonts w:ascii="Times New Roman" w:hAnsi="Times New Roman"/>
      <w:sz w:val="26"/>
      <w:szCs w:val="24"/>
    </w:rPr>
  </w:style>
  <w:style w:type="character" w:customStyle="1" w:styleId="gffc">
    <w:name w:val="g_Обычный. Список нумерованный Знак"/>
    <w:basedOn w:val="af1"/>
    <w:link w:val="ga"/>
    <w:rsid w:val="001E5653"/>
    <w:rPr>
      <w:rFonts w:ascii="Times New Roman" w:hAnsi="Times New Roman"/>
      <w:sz w:val="26"/>
      <w:szCs w:val="24"/>
    </w:rPr>
  </w:style>
  <w:style w:type="paragraph" w:customStyle="1" w:styleId="gfff6">
    <w:name w:val="g_Приложение. Без отрыва от следующего"/>
    <w:next w:val="gf4"/>
    <w:link w:val="gfff7"/>
    <w:qFormat/>
    <w:rsid w:val="001E5653"/>
    <w:pPr>
      <w:keepNext/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7">
    <w:name w:val="g_Приложение. Без отрыва от следующего Знак"/>
    <w:basedOn w:val="gff7"/>
    <w:link w:val="gfff6"/>
    <w:rsid w:val="001E5653"/>
    <w:rPr>
      <w:rFonts w:ascii="Times New Roman" w:hAnsi="Times New Roman"/>
      <w:sz w:val="24"/>
      <w:szCs w:val="24"/>
    </w:rPr>
  </w:style>
  <w:style w:type="paragraph" w:customStyle="1" w:styleId="gfff8">
    <w:name w:val="g_Приложение. Интервал перед"/>
    <w:next w:val="gff1"/>
    <w:link w:val="gfff9"/>
    <w:qFormat/>
    <w:rsid w:val="001E5653"/>
    <w:pPr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9">
    <w:name w:val="g_Приложение. Интервал перед Знак"/>
    <w:basedOn w:val="gff8"/>
    <w:link w:val="gfff8"/>
    <w:rsid w:val="001E5653"/>
    <w:rPr>
      <w:rFonts w:ascii="Times New Roman" w:hAnsi="Times New Roman"/>
      <w:sz w:val="24"/>
      <w:szCs w:val="24"/>
    </w:rPr>
  </w:style>
  <w:style w:type="paragraph" w:customStyle="1" w:styleId="gfffa">
    <w:name w:val="g_Приложение. Интервал перед и без отрыва от следующего"/>
    <w:next w:val="gff1"/>
    <w:link w:val="gfffb"/>
    <w:qFormat/>
    <w:rsid w:val="001E5653"/>
    <w:pPr>
      <w:keepNext/>
      <w:spacing w:before="120"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b">
    <w:name w:val="g_Приложение. Интервал перед и без отрыва от следующего Знак"/>
    <w:basedOn w:val="gffa"/>
    <w:link w:val="gfffa"/>
    <w:rsid w:val="001E5653"/>
    <w:rPr>
      <w:rFonts w:ascii="Times New Roman" w:hAnsi="Times New Roman"/>
      <w:sz w:val="24"/>
      <w:szCs w:val="24"/>
    </w:rPr>
  </w:style>
  <w:style w:type="paragraph" w:customStyle="1" w:styleId="gf4">
    <w:name w:val="g_Приложение. Список маркированный"/>
    <w:link w:val="gfffc"/>
    <w:qFormat/>
    <w:rsid w:val="001E5653"/>
    <w:pPr>
      <w:numPr>
        <w:numId w:val="63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gfffc">
    <w:name w:val="g_Приложение. Список маркированный Знак"/>
    <w:basedOn w:val="gffb"/>
    <w:link w:val="gf4"/>
    <w:rsid w:val="001E5653"/>
    <w:rPr>
      <w:rFonts w:ascii="Times New Roman" w:hAnsi="Times New Roman"/>
      <w:sz w:val="24"/>
      <w:szCs w:val="24"/>
    </w:rPr>
  </w:style>
  <w:style w:type="paragraph" w:customStyle="1" w:styleId="g5">
    <w:name w:val="g_Приложение. Список нумерованный"/>
    <w:link w:val="gfffd"/>
    <w:qFormat/>
    <w:rsid w:val="001E5653"/>
    <w:pPr>
      <w:numPr>
        <w:numId w:val="64"/>
      </w:numPr>
      <w:spacing w:after="0" w:line="36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gfffd">
    <w:name w:val="g_Приложение. Список нумерованный Знак"/>
    <w:basedOn w:val="gffc"/>
    <w:link w:val="g5"/>
    <w:rsid w:val="001E5653"/>
    <w:rPr>
      <w:rFonts w:ascii="Times New Roman" w:hAnsi="Times New Roman"/>
      <w:sz w:val="24"/>
      <w:szCs w:val="24"/>
    </w:rPr>
  </w:style>
  <w:style w:type="numbering" w:customStyle="1" w:styleId="gf3">
    <w:name w:val="g_Приложение. Список. Маркированный"/>
    <w:uiPriority w:val="99"/>
    <w:rsid w:val="001E5653"/>
    <w:pPr>
      <w:numPr>
        <w:numId w:val="63"/>
      </w:numPr>
    </w:pPr>
  </w:style>
  <w:style w:type="paragraph" w:customStyle="1" w:styleId="gff1">
    <w:name w:val="g_Приложение. Текст"/>
    <w:link w:val="gfffe"/>
    <w:qFormat/>
    <w:rsid w:val="001E5653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gfffe">
    <w:name w:val="g_Приложение. Текст Знак"/>
    <w:basedOn w:val="gff5"/>
    <w:link w:val="gff1"/>
    <w:rsid w:val="001E5653"/>
    <w:rPr>
      <w:rFonts w:ascii="Times New Roman" w:hAnsi="Times New Roman"/>
      <w:sz w:val="24"/>
      <w:szCs w:val="24"/>
    </w:rPr>
  </w:style>
  <w:style w:type="numbering" w:customStyle="1" w:styleId="g0">
    <w:name w:val="g_Приложения. Список. Нумерованный"/>
    <w:uiPriority w:val="99"/>
    <w:rsid w:val="001E5653"/>
    <w:pPr>
      <w:numPr>
        <w:numId w:val="64"/>
      </w:numPr>
    </w:pPr>
  </w:style>
  <w:style w:type="character" w:customStyle="1" w:styleId="gffff">
    <w:name w:val="g_Примечание. Название"/>
    <w:basedOn w:val="af1"/>
    <w:uiPriority w:val="1"/>
    <w:qFormat/>
    <w:rsid w:val="001E5653"/>
    <w:rPr>
      <w:rFonts w:ascii="Times New Roman" w:hAnsi="Times New Roman"/>
      <w:spacing w:val="40"/>
      <w:sz w:val="24"/>
    </w:rPr>
  </w:style>
  <w:style w:type="paragraph" w:customStyle="1" w:styleId="gffff0">
    <w:name w:val="g_Примечание. Текст"/>
    <w:basedOn w:val="af0"/>
    <w:next w:val="gff0"/>
    <w:link w:val="gffff1"/>
    <w:qFormat/>
    <w:rsid w:val="001E5653"/>
    <w:pPr>
      <w:spacing w:before="0" w:after="0"/>
    </w:pPr>
  </w:style>
  <w:style w:type="character" w:customStyle="1" w:styleId="gffff1">
    <w:name w:val="g_Примечание. Текст Знак"/>
    <w:basedOn w:val="af1"/>
    <w:link w:val="gffff0"/>
    <w:rsid w:val="001E5653"/>
    <w:rPr>
      <w:rFonts w:ascii="Times New Roman" w:hAnsi="Times New Roman"/>
      <w:sz w:val="24"/>
      <w:szCs w:val="24"/>
    </w:rPr>
  </w:style>
  <w:style w:type="paragraph" w:customStyle="1" w:styleId="gffff2">
    <w:name w:val="g_Рисунок. Название для приложения"/>
    <w:next w:val="gff0"/>
    <w:qFormat/>
    <w:rsid w:val="001E5653"/>
    <w:pPr>
      <w:spacing w:after="0" w:line="360" w:lineRule="auto"/>
      <w:ind w:firstLine="709"/>
      <w:jc w:val="center"/>
    </w:pPr>
    <w:rPr>
      <w:rFonts w:ascii="Times New Roman" w:hAnsi="Times New Roman"/>
      <w:sz w:val="24"/>
      <w:szCs w:val="26"/>
    </w:rPr>
  </w:style>
  <w:style w:type="numbering" w:customStyle="1" w:styleId="gd">
    <w:name w:val="g_Рисунок.Название"/>
    <w:uiPriority w:val="99"/>
    <w:rsid w:val="001E5653"/>
    <w:pPr>
      <w:numPr>
        <w:numId w:val="50"/>
      </w:numPr>
    </w:pPr>
  </w:style>
  <w:style w:type="paragraph" w:customStyle="1" w:styleId="gffff3">
    <w:name w:val="g_Таблица. Значения"/>
    <w:basedOn w:val="gfff0"/>
    <w:link w:val="gffff4"/>
    <w:qFormat/>
    <w:rsid w:val="001E5653"/>
    <w:pPr>
      <w:spacing w:before="60" w:after="60" w:line="360" w:lineRule="auto"/>
      <w:jc w:val="center"/>
    </w:pPr>
  </w:style>
  <w:style w:type="character" w:customStyle="1" w:styleId="gffff4">
    <w:name w:val="g_Таблица. Значения Знак"/>
    <w:basedOn w:val="gfff1"/>
    <w:link w:val="gffff3"/>
    <w:rsid w:val="001E5653"/>
    <w:rPr>
      <w:rFonts w:ascii="Times New Roman" w:hAnsi="Times New Roman"/>
      <w:sz w:val="24"/>
      <w:szCs w:val="24"/>
    </w:rPr>
  </w:style>
  <w:style w:type="numbering" w:customStyle="1" w:styleId="G">
    <w:name w:val="G_Таблица. Название и номер"/>
    <w:basedOn w:val="af3"/>
    <w:uiPriority w:val="99"/>
    <w:rsid w:val="001E5653"/>
    <w:pPr>
      <w:numPr>
        <w:numId w:val="69"/>
      </w:numPr>
    </w:pPr>
  </w:style>
  <w:style w:type="paragraph" w:styleId="42">
    <w:name w:val="toc 4"/>
    <w:basedOn w:val="af0"/>
    <w:next w:val="af0"/>
    <w:autoRedefine/>
    <w:uiPriority w:val="39"/>
    <w:semiHidden/>
    <w:unhideWhenUsed/>
    <w:rsid w:val="001E5653"/>
    <w:pPr>
      <w:spacing w:after="100"/>
      <w:ind w:left="720"/>
    </w:pPr>
  </w:style>
  <w:style w:type="paragraph" w:styleId="81">
    <w:name w:val="toc 8"/>
    <w:basedOn w:val="af0"/>
    <w:next w:val="af0"/>
    <w:autoRedefine/>
    <w:uiPriority w:val="39"/>
    <w:semiHidden/>
    <w:unhideWhenUsed/>
    <w:rsid w:val="001E5653"/>
    <w:pPr>
      <w:spacing w:after="100"/>
      <w:ind w:left="1680"/>
    </w:pPr>
  </w:style>
  <w:style w:type="numbering" w:customStyle="1" w:styleId="1">
    <w:name w:val="Стиль1"/>
    <w:uiPriority w:val="99"/>
    <w:rsid w:val="001E5653"/>
    <w:pPr>
      <w:numPr>
        <w:numId w:val="74"/>
      </w:numPr>
    </w:pPr>
  </w:style>
  <w:style w:type="numbering" w:customStyle="1" w:styleId="a4">
    <w:name w:val="Таблица_номееер"/>
    <w:basedOn w:val="af3"/>
    <w:uiPriority w:val="99"/>
    <w:rsid w:val="001E5653"/>
    <w:pPr>
      <w:numPr>
        <w:numId w:val="75"/>
      </w:numPr>
    </w:pPr>
  </w:style>
  <w:style w:type="numbering" w:customStyle="1" w:styleId="ab">
    <w:name w:val="Таблицааааа"/>
    <w:basedOn w:val="G"/>
    <w:uiPriority w:val="99"/>
    <w:rsid w:val="001E5653"/>
    <w:pPr>
      <w:numPr>
        <w:numId w:val="7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theme" Target="theme/theme1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hyperlink" Target="https://www.gosuslugi.ru/help/faq/c-1/1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https://help.dnevnik.ru/hc/ru/categories/202660448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yperlink" Target="https://help.dnevnik.ru/hc/ru/articles/203483688" TargetMode="External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header" Target="header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34581-8AD7-407E-8D68-E6200136D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4</TotalTime>
  <Pages>87</Pages>
  <Words>11818</Words>
  <Characters>67365</Characters>
  <Application>Microsoft Office Word</Application>
  <DocSecurity>0</DocSecurity>
  <Lines>561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Страбыкина</dc:creator>
  <cp:keywords/>
  <dc:description/>
  <cp:lastModifiedBy>kristinapoliakova019@dnevnik.ru</cp:lastModifiedBy>
  <cp:revision>2</cp:revision>
  <cp:lastPrinted>2023-09-11T07:59:00Z</cp:lastPrinted>
  <dcterms:created xsi:type="dcterms:W3CDTF">2023-09-21T12:46:00Z</dcterms:created>
  <dcterms:modified xsi:type="dcterms:W3CDTF">2023-09-21T12:46:00Z</dcterms:modified>
</cp:coreProperties>
</file>