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7B2C0" w14:textId="77777777" w:rsidR="006F622F" w:rsidRPr="001F3669" w:rsidRDefault="006F622F" w:rsidP="00B85560">
      <w:pPr>
        <w:pStyle w:val="gff"/>
      </w:pPr>
    </w:p>
    <w:p w14:paraId="111145B2" w14:textId="77777777" w:rsidR="006F622F" w:rsidRPr="001F3669" w:rsidRDefault="006F622F" w:rsidP="00B85560">
      <w:pPr>
        <w:pStyle w:val="gff"/>
      </w:pPr>
    </w:p>
    <w:p w14:paraId="5EAB7E40" w14:textId="77777777" w:rsidR="006F622F" w:rsidRPr="001F3669" w:rsidRDefault="006F622F" w:rsidP="00B85560">
      <w:pPr>
        <w:pStyle w:val="gff"/>
      </w:pPr>
    </w:p>
    <w:p w14:paraId="74174D1D" w14:textId="77777777" w:rsidR="006F622F" w:rsidRPr="001F3669" w:rsidRDefault="006F622F" w:rsidP="00B85560">
      <w:pPr>
        <w:pStyle w:val="gff"/>
      </w:pPr>
    </w:p>
    <w:p w14:paraId="3CF65902" w14:textId="77777777" w:rsidR="006F622F" w:rsidRPr="001F3669" w:rsidRDefault="006F622F" w:rsidP="00B85560">
      <w:pPr>
        <w:pStyle w:val="gff"/>
      </w:pPr>
    </w:p>
    <w:p w14:paraId="51C164C9" w14:textId="77777777" w:rsidR="006F622F" w:rsidRPr="001F3669" w:rsidRDefault="006F622F" w:rsidP="00B85560">
      <w:pPr>
        <w:pStyle w:val="gff"/>
      </w:pPr>
    </w:p>
    <w:p w14:paraId="034462AB" w14:textId="77777777" w:rsidR="006F622F" w:rsidRDefault="006F622F" w:rsidP="00B85560">
      <w:pPr>
        <w:pStyle w:val="gff"/>
      </w:pPr>
    </w:p>
    <w:p w14:paraId="7189DFF5" w14:textId="77777777" w:rsidR="004C2BA8" w:rsidRPr="001F3669" w:rsidRDefault="004C2BA8" w:rsidP="00B85560">
      <w:pPr>
        <w:pStyle w:val="gff"/>
      </w:pPr>
    </w:p>
    <w:p w14:paraId="5161AFCB" w14:textId="77777777" w:rsidR="006F622F" w:rsidRPr="001F3669" w:rsidRDefault="006F622F" w:rsidP="00B85560">
      <w:pPr>
        <w:pStyle w:val="gff"/>
      </w:pPr>
    </w:p>
    <w:p w14:paraId="2BA1DDFB" w14:textId="77777777" w:rsidR="00351DF2" w:rsidRPr="001F3669" w:rsidRDefault="00351DF2" w:rsidP="00B85560">
      <w:pPr>
        <w:pStyle w:val="gff"/>
      </w:pPr>
    </w:p>
    <w:p w14:paraId="7BCDBAD9" w14:textId="483BF10D" w:rsidR="001F3669" w:rsidRPr="00F417ED" w:rsidRDefault="00B85560" w:rsidP="00B9198D">
      <w:pPr>
        <w:pStyle w:val="gfe"/>
        <w:outlineLvl w:val="9"/>
      </w:pPr>
      <w:r w:rsidRPr="00F417ED">
        <w:t>АВТОМАТИЗИРОВАННАЯ ИНФОРМАЦИОННАЯ СИСТЕМА</w:t>
      </w:r>
    </w:p>
    <w:p w14:paraId="1E8620C7" w14:textId="306D2E71" w:rsidR="00351DF2" w:rsidRPr="00F417ED" w:rsidRDefault="00351DF2" w:rsidP="00B9198D">
      <w:pPr>
        <w:pStyle w:val="gfe"/>
        <w:outlineLvl w:val="9"/>
      </w:pPr>
      <w:r w:rsidRPr="00F417ED">
        <w:t>«</w:t>
      </w:r>
      <w:r w:rsidR="00B85560" w:rsidRPr="00F417ED">
        <w:t>ЗАЧИСЛЕНИЕ В</w:t>
      </w:r>
      <w:r w:rsidRPr="00F417ED">
        <w:t xml:space="preserve"> ПОО»</w:t>
      </w:r>
    </w:p>
    <w:p w14:paraId="1AA43535" w14:textId="77777777" w:rsidR="004C2BA8" w:rsidRPr="00F417ED" w:rsidRDefault="004C2BA8">
      <w:pPr>
        <w:pStyle w:val="gff"/>
      </w:pPr>
    </w:p>
    <w:p w14:paraId="343CDB07" w14:textId="77777777" w:rsidR="004C2BA8" w:rsidRPr="00F417ED" w:rsidRDefault="004C2BA8">
      <w:pPr>
        <w:pStyle w:val="gff"/>
      </w:pPr>
    </w:p>
    <w:p w14:paraId="679B700D" w14:textId="77777777" w:rsidR="00B85560" w:rsidRPr="00F417ED" w:rsidRDefault="00B85560">
      <w:pPr>
        <w:pStyle w:val="gff"/>
      </w:pPr>
    </w:p>
    <w:p w14:paraId="1DAB6A38" w14:textId="77777777" w:rsidR="00351DF2" w:rsidRPr="00F417ED" w:rsidRDefault="00351DF2" w:rsidP="00B9198D">
      <w:pPr>
        <w:pStyle w:val="gfe"/>
        <w:outlineLvl w:val="9"/>
      </w:pPr>
      <w:r w:rsidRPr="00F417ED">
        <w:t>Руководство пользователя</w:t>
      </w:r>
    </w:p>
    <w:p w14:paraId="072C37BB" w14:textId="77777777" w:rsidR="006F622F" w:rsidRPr="00F417ED" w:rsidRDefault="006F622F" w:rsidP="00B85560">
      <w:pPr>
        <w:pStyle w:val="gff1"/>
      </w:pPr>
      <w:r w:rsidRPr="00F417ED">
        <w:lastRenderedPageBreak/>
        <w:t>Содержание</w:t>
      </w:r>
    </w:p>
    <w:p w14:paraId="30FA6127" w14:textId="70EF7368" w:rsidR="00D744AE" w:rsidRDefault="00FA72CC">
      <w:pPr>
        <w:pStyle w:val="13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r w:rsidRPr="00F417ED">
        <w:fldChar w:fldCharType="begin"/>
      </w:r>
      <w:r w:rsidRPr="00F417ED">
        <w:instrText xml:space="preserve"> TOC \o "1-2" \h \z \u </w:instrText>
      </w:r>
      <w:r w:rsidRPr="00F417ED">
        <w:fldChar w:fldCharType="separate"/>
      </w:r>
      <w:hyperlink w:anchor="_Toc146203603" w:history="1">
        <w:r w:rsidR="00D744AE" w:rsidRPr="008F2F1B">
          <w:rPr>
            <w:rStyle w:val="afb"/>
          </w:rPr>
          <w:t>1 Введение</w:t>
        </w:r>
        <w:r w:rsidR="00D744AE">
          <w:rPr>
            <w:noProof/>
            <w:webHidden/>
          </w:rPr>
          <w:tab/>
        </w:r>
        <w:r w:rsidR="00D744AE">
          <w:rPr>
            <w:noProof/>
            <w:webHidden/>
          </w:rPr>
          <w:fldChar w:fldCharType="begin"/>
        </w:r>
        <w:r w:rsidR="00D744AE">
          <w:rPr>
            <w:noProof/>
            <w:webHidden/>
          </w:rPr>
          <w:instrText xml:space="preserve"> PAGEREF _Toc146203603 \h </w:instrText>
        </w:r>
        <w:r w:rsidR="00D744AE">
          <w:rPr>
            <w:noProof/>
            <w:webHidden/>
          </w:rPr>
        </w:r>
        <w:r w:rsidR="00D744AE">
          <w:rPr>
            <w:noProof/>
            <w:webHidden/>
          </w:rPr>
          <w:fldChar w:fldCharType="separate"/>
        </w:r>
        <w:r w:rsidR="00D744AE">
          <w:rPr>
            <w:noProof/>
            <w:webHidden/>
          </w:rPr>
          <w:t>4</w:t>
        </w:r>
        <w:r w:rsidR="00D744AE">
          <w:rPr>
            <w:noProof/>
            <w:webHidden/>
          </w:rPr>
          <w:fldChar w:fldCharType="end"/>
        </w:r>
      </w:hyperlink>
    </w:p>
    <w:p w14:paraId="106DD3F6" w14:textId="38651691" w:rsidR="00D744AE" w:rsidRDefault="00D744AE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04" w:history="1">
        <w:r w:rsidRPr="008F2F1B">
          <w:rPr>
            <w:rStyle w:val="afb"/>
          </w:rPr>
          <w:t>1.1 Область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0694015" w14:textId="7260C954" w:rsidR="00D744AE" w:rsidRDefault="00D744AE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05" w:history="1">
        <w:r w:rsidRPr="008F2F1B">
          <w:rPr>
            <w:rStyle w:val="afb"/>
          </w:rPr>
          <w:t>1.2 Краткое описание возможностей АИС «Зачисление в ПОО»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0CC5CEA" w14:textId="18BEC71D" w:rsidR="00D744AE" w:rsidRDefault="00D744AE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06" w:history="1">
        <w:r w:rsidRPr="008F2F1B">
          <w:rPr>
            <w:rStyle w:val="afb"/>
          </w:rPr>
          <w:t>1.3 Уровень подготовки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B155D70" w14:textId="17EBCABC" w:rsidR="00D744AE" w:rsidRDefault="00D744AE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07" w:history="1">
        <w:r w:rsidRPr="008F2F1B">
          <w:rPr>
            <w:rStyle w:val="afb"/>
          </w:rPr>
          <w:t>1.4 Перечень эксплуатационной документации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DAE891F" w14:textId="53AACDCD" w:rsidR="00D744AE" w:rsidRDefault="00D744AE">
      <w:pPr>
        <w:pStyle w:val="13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08" w:history="1">
        <w:r w:rsidRPr="008F2F1B">
          <w:rPr>
            <w:rStyle w:val="afb"/>
          </w:rPr>
          <w:t>2 Назначение АИС «Зачисление в ПОО» и 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BCF58C8" w14:textId="2B1631E7" w:rsidR="00D744AE" w:rsidRDefault="00D744AE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09" w:history="1">
        <w:r w:rsidRPr="008F2F1B">
          <w:rPr>
            <w:rStyle w:val="afb"/>
            <w:lang w:eastAsia="ru-RU"/>
          </w:rPr>
          <w:t>2.1</w:t>
        </w:r>
        <w:r w:rsidRPr="008F2F1B">
          <w:rPr>
            <w:rStyle w:val="afb"/>
          </w:rPr>
          <w:t xml:space="preserve"> Назначение АИС «Зачисление в ПОО»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C8DC77F" w14:textId="0F65EE3F" w:rsidR="00D744AE" w:rsidRDefault="00D744AE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10" w:history="1">
        <w:r w:rsidRPr="008F2F1B">
          <w:rPr>
            <w:rStyle w:val="afb"/>
          </w:rPr>
          <w:t>2.2 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62B40FB" w14:textId="60E02314" w:rsidR="00D744AE" w:rsidRDefault="00D744AE">
      <w:pPr>
        <w:pStyle w:val="13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11" w:history="1">
        <w:r w:rsidRPr="008F2F1B">
          <w:rPr>
            <w:rStyle w:val="afb"/>
          </w:rPr>
          <w:t>3 Ролевая модель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468C1F6" w14:textId="581CEEF9" w:rsidR="00D744AE" w:rsidRDefault="00D744AE">
      <w:pPr>
        <w:pStyle w:val="13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12" w:history="1">
        <w:r w:rsidRPr="008F2F1B">
          <w:rPr>
            <w:rStyle w:val="afb"/>
          </w:rPr>
          <w:t>4 Подготовка к работе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1E5E00B" w14:textId="465B30BD" w:rsidR="00D744AE" w:rsidRDefault="00D744AE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13" w:history="1">
        <w:r w:rsidRPr="008F2F1B">
          <w:rPr>
            <w:rStyle w:val="afb"/>
          </w:rPr>
          <w:t>4.1 Запуск АИС «Зачисление в ПОО»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AD0F292" w14:textId="3ADC6543" w:rsidR="00D744AE" w:rsidRDefault="00D744AE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14" w:history="1">
        <w:r w:rsidRPr="008F2F1B">
          <w:rPr>
            <w:rStyle w:val="afb"/>
          </w:rPr>
          <w:t>4.2 Активация учётной записи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CF68628" w14:textId="55E17A2B" w:rsidR="00D744AE" w:rsidRDefault="00D744AE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15" w:history="1">
        <w:r w:rsidRPr="008F2F1B">
          <w:rPr>
            <w:rStyle w:val="afb"/>
          </w:rPr>
          <w:t>4.3 Вход (авторизация) в АИС</w:t>
        </w:r>
        <w:r w:rsidRPr="008F2F1B">
          <w:rPr>
            <w:rStyle w:val="afb"/>
            <w:lang w:val="en-US"/>
          </w:rPr>
          <w:t> </w:t>
        </w:r>
        <w:r w:rsidRPr="008F2F1B">
          <w:rPr>
            <w:rStyle w:val="afb"/>
          </w:rPr>
          <w:t>«Зачисление в ПОО»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885926E" w14:textId="42B8B66A" w:rsidR="00D744AE" w:rsidRDefault="00D744AE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16" w:history="1">
        <w:r w:rsidRPr="008F2F1B">
          <w:rPr>
            <w:rStyle w:val="afb"/>
          </w:rPr>
          <w:t>4.4 Восстановление пароля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74F875D" w14:textId="1A62A628" w:rsidR="00D744AE" w:rsidRDefault="00D744AE">
      <w:pPr>
        <w:pStyle w:val="13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17" w:history="1">
        <w:r w:rsidRPr="008F2F1B">
          <w:rPr>
            <w:rStyle w:val="afb"/>
          </w:rPr>
          <w:t>5 Описание операций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108C8F1" w14:textId="68C4416E" w:rsidR="00D744AE" w:rsidRDefault="00D744AE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18" w:history="1">
        <w:r w:rsidRPr="008F2F1B">
          <w:rPr>
            <w:rStyle w:val="afb"/>
          </w:rPr>
          <w:t>5.1 Раздел Реестр ПОО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91163F9" w14:textId="47CB88B9" w:rsidR="00D744AE" w:rsidRDefault="00D744AE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19" w:history="1">
        <w:r w:rsidRPr="008F2F1B">
          <w:rPr>
            <w:rStyle w:val="afb"/>
          </w:rPr>
          <w:t>5.2 Раздел Моя организация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3B35178F" w14:textId="33E0B184" w:rsidR="00D744AE" w:rsidRDefault="00D744AE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20" w:history="1">
        <w:r w:rsidRPr="008F2F1B">
          <w:rPr>
            <w:rStyle w:val="afb"/>
          </w:rPr>
          <w:t>5.3 Раздел Заявления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7ED58E8E" w14:textId="44A4A94D" w:rsidR="00D744AE" w:rsidRDefault="00D744AE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21" w:history="1">
        <w:r w:rsidRPr="008F2F1B">
          <w:rPr>
            <w:rStyle w:val="afb"/>
          </w:rPr>
          <w:t>5.4 Кнопка действия Создать заявление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61CAD3F9" w14:textId="6034FB86" w:rsidR="00D744AE" w:rsidRDefault="00D744AE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22" w:history="1">
        <w:r w:rsidRPr="008F2F1B">
          <w:rPr>
            <w:rStyle w:val="afb"/>
          </w:rPr>
          <w:t>5.5 Раздел Приказы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3D32D0FF" w14:textId="462DBDEE" w:rsidR="00D744AE" w:rsidRDefault="00D744AE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23" w:history="1">
        <w:r w:rsidRPr="008F2F1B">
          <w:rPr>
            <w:rStyle w:val="afb"/>
          </w:rPr>
          <w:t>5.6 Раздел Контингент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6188A2CC" w14:textId="6514DEDA" w:rsidR="00D744AE" w:rsidRDefault="00D744AE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24" w:history="1">
        <w:r w:rsidRPr="008F2F1B">
          <w:rPr>
            <w:rStyle w:val="afb"/>
          </w:rPr>
          <w:t>5.7 Раздел Отчёты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51DA55FB" w14:textId="244E9C7B" w:rsidR="00D744AE" w:rsidRDefault="00D744AE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25" w:history="1">
        <w:r w:rsidRPr="008F2F1B">
          <w:rPr>
            <w:rStyle w:val="afb"/>
          </w:rPr>
          <w:t>5.8 Раздел Справочники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40217146" w14:textId="29D4EDC2" w:rsidR="00D744AE" w:rsidRDefault="00D744AE">
      <w:pPr>
        <w:pStyle w:val="13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26" w:history="1">
        <w:r w:rsidRPr="008F2F1B">
          <w:rPr>
            <w:rStyle w:val="afb"/>
          </w:rPr>
          <w:t>6 Рекомендации по освоению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5E036444" w14:textId="01F0854E" w:rsidR="00D744AE" w:rsidRDefault="00D744AE">
      <w:pPr>
        <w:pStyle w:val="13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27" w:history="1">
        <w:r w:rsidRPr="008F2F1B">
          <w:rPr>
            <w:rStyle w:val="afb"/>
          </w:rPr>
          <w:t>7 Аварийные ситуации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432A7CBD" w14:textId="67B60847" w:rsidR="00D744AE" w:rsidRDefault="00D744AE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28" w:history="1">
        <w:r w:rsidRPr="008F2F1B">
          <w:rPr>
            <w:rStyle w:val="afb"/>
          </w:rPr>
          <w:t>7.1 Действия в случае несоблюдения условий выполнения технологического процесса, в том числе при длительных отказах технических средств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5000380D" w14:textId="5CCDB1E2" w:rsidR="00D744AE" w:rsidRDefault="00D744AE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29" w:history="1">
        <w:r w:rsidRPr="008F2F1B">
          <w:rPr>
            <w:rStyle w:val="afb"/>
          </w:rPr>
          <w:t>7.2 Действия по восстановлению данных при обнаружении ошибок в 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337318F3" w14:textId="294EF820" w:rsidR="00D744AE" w:rsidRDefault="00D744AE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30" w:history="1">
        <w:r w:rsidRPr="008F2F1B">
          <w:rPr>
            <w:rStyle w:val="afb"/>
          </w:rPr>
          <w:t>7.3 Действия при обнаружении несанкционированного вмешательства в данные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6190EE07" w14:textId="2440C654" w:rsidR="00D744AE" w:rsidRDefault="00D744AE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31" w:history="1">
        <w:r w:rsidRPr="008F2F1B">
          <w:rPr>
            <w:rStyle w:val="afb"/>
          </w:rPr>
          <w:t>7.4 Действия в других аварийных ситуациях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100874E3" w14:textId="181A186B" w:rsidR="00D744AE" w:rsidRDefault="00D744AE">
      <w:pPr>
        <w:pStyle w:val="13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32" w:history="1">
        <w:r w:rsidRPr="008F2F1B">
          <w:rPr>
            <w:rStyle w:val="afb"/>
          </w:rPr>
          <w:t>8 Перечень и расшифровка сокращений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541ECA16" w14:textId="2F78E2FC" w:rsidR="00960D67" w:rsidRPr="00F417ED" w:rsidRDefault="00FA72CC" w:rsidP="00E479EA">
      <w:pPr>
        <w:pStyle w:val="13"/>
      </w:pPr>
      <w:r w:rsidRPr="00F417ED">
        <w:fldChar w:fldCharType="end"/>
      </w:r>
    </w:p>
    <w:p w14:paraId="25CA8A92" w14:textId="6FA1B058" w:rsidR="006F622F" w:rsidRPr="00F417ED" w:rsidRDefault="00AB33EC" w:rsidP="00B85560">
      <w:pPr>
        <w:pStyle w:val="g10"/>
      </w:pPr>
      <w:bookmarkStart w:id="0" w:name="_Toc438460605"/>
      <w:bookmarkStart w:id="1" w:name="_Toc146203603"/>
      <w:r w:rsidRPr="00F417ED">
        <w:lastRenderedPageBreak/>
        <w:t>Введение</w:t>
      </w:r>
      <w:bookmarkEnd w:id="1"/>
    </w:p>
    <w:p w14:paraId="1801D46D" w14:textId="25CDE215" w:rsidR="00A75F25" w:rsidRPr="00F417ED" w:rsidRDefault="00A75F25" w:rsidP="00B85560">
      <w:pPr>
        <w:pStyle w:val="g20"/>
      </w:pPr>
      <w:bookmarkStart w:id="2" w:name="_Toc27404119"/>
      <w:bookmarkStart w:id="3" w:name="_Toc488947854"/>
      <w:bookmarkStart w:id="4" w:name="_Ref406354808"/>
      <w:bookmarkStart w:id="5" w:name="_Toc439024457"/>
      <w:bookmarkStart w:id="6" w:name="_Toc485642230"/>
      <w:bookmarkStart w:id="7" w:name="_Toc335386777"/>
      <w:bookmarkStart w:id="8" w:name="_Toc335645124"/>
      <w:bookmarkStart w:id="9" w:name="_Toc335645208"/>
      <w:bookmarkStart w:id="10" w:name="_Toc335645459"/>
      <w:bookmarkStart w:id="11" w:name="_Toc335645979"/>
      <w:bookmarkStart w:id="12" w:name="_Toc338590266"/>
      <w:bookmarkStart w:id="13" w:name="_Toc338686654"/>
      <w:bookmarkStart w:id="14" w:name="_Toc341978836"/>
      <w:bookmarkStart w:id="15" w:name="_Toc146203604"/>
      <w:r w:rsidRPr="00F417ED">
        <w:t>Область применения</w:t>
      </w:r>
      <w:bookmarkEnd w:id="2"/>
      <w:bookmarkEnd w:id="15"/>
    </w:p>
    <w:p w14:paraId="193F207C" w14:textId="45BB5181" w:rsidR="00A75F25" w:rsidRPr="00F417ED" w:rsidRDefault="00A75F25" w:rsidP="00B85560">
      <w:pPr>
        <w:pStyle w:val="gff"/>
        <w:rPr>
          <w:shd w:val="clear" w:color="auto" w:fill="FFFFFF"/>
        </w:rPr>
      </w:pPr>
      <w:r w:rsidRPr="00F417ED">
        <w:rPr>
          <w:shd w:val="clear" w:color="auto" w:fill="FFFFFF"/>
        </w:rPr>
        <w:t xml:space="preserve">Настоящий документ предназначен для использования при испытаниях </w:t>
      </w:r>
      <w:r w:rsidR="00AB33EC" w:rsidRPr="00F417ED">
        <w:rPr>
          <w:shd w:val="clear" w:color="auto" w:fill="FFFFFF"/>
        </w:rPr>
        <w:t xml:space="preserve">автоматизированной информационной системы </w:t>
      </w:r>
      <w:r w:rsidR="00AB33EC" w:rsidRPr="00F417ED">
        <w:t>«Зачисление в ПОО»</w:t>
      </w:r>
      <w:r w:rsidR="00AB33EC" w:rsidRPr="00F417ED">
        <w:rPr>
          <w:shd w:val="clear" w:color="auto" w:fill="FFFFFF"/>
        </w:rPr>
        <w:t xml:space="preserve"> (далее – </w:t>
      </w:r>
      <w:r w:rsidR="00E84E4C" w:rsidRPr="00F417ED">
        <w:t>АИС «Зачисление в ПОО»</w:t>
      </w:r>
      <w:r w:rsidR="00AB33EC" w:rsidRPr="00F417ED">
        <w:t>)</w:t>
      </w:r>
      <w:r w:rsidR="00E84E4C" w:rsidRPr="00F417ED">
        <w:rPr>
          <w:shd w:val="clear" w:color="auto" w:fill="FFFFFF"/>
        </w:rPr>
        <w:t xml:space="preserve"> </w:t>
      </w:r>
      <w:r w:rsidRPr="00F417ED">
        <w:rPr>
          <w:shd w:val="clear" w:color="auto" w:fill="FFFFFF"/>
        </w:rPr>
        <w:t>и при её эксплуатации.</w:t>
      </w:r>
    </w:p>
    <w:p w14:paraId="54D5E80C" w14:textId="7507087B" w:rsidR="00AB33EC" w:rsidRPr="00F417ED" w:rsidRDefault="00AB33EC" w:rsidP="00AB33EC">
      <w:pPr>
        <w:pStyle w:val="g20"/>
      </w:pPr>
      <w:bookmarkStart w:id="16" w:name="_Toc146203605"/>
      <w:r w:rsidRPr="00F417ED">
        <w:t>Краткое описание возможностей АИС «Зачисление в ПОО»</w:t>
      </w:r>
      <w:bookmarkEnd w:id="16"/>
    </w:p>
    <w:p w14:paraId="7C75B6DA" w14:textId="77777777" w:rsidR="005E3A97" w:rsidRPr="00F417ED" w:rsidRDefault="005E3A97" w:rsidP="00B9198D">
      <w:pPr>
        <w:pStyle w:val="gff5"/>
        <w:rPr>
          <w:lang w:eastAsia="ru-RU"/>
        </w:rPr>
      </w:pPr>
      <w:r w:rsidRPr="00F417ED">
        <w:rPr>
          <w:lang w:eastAsia="ru-RU"/>
        </w:rPr>
        <w:t>АИС «Зачисление в ПОО» обеспечивает решение следующих задач:</w:t>
      </w:r>
    </w:p>
    <w:p w14:paraId="5BC205F7" w14:textId="77777777" w:rsidR="00C04ECC" w:rsidRPr="00F417ED" w:rsidRDefault="00C04ECC" w:rsidP="00C04ECC">
      <w:pPr>
        <w:pStyle w:val="g9"/>
        <w:rPr>
          <w:lang w:eastAsia="ru-RU"/>
        </w:rPr>
      </w:pPr>
      <w:r w:rsidRPr="00F417ED">
        <w:rPr>
          <w:lang w:eastAsia="ru-RU"/>
        </w:rPr>
        <w:t>приём заявлений на зачисление;</w:t>
      </w:r>
    </w:p>
    <w:p w14:paraId="3D6BCDBD" w14:textId="77777777" w:rsidR="00C04ECC" w:rsidRPr="00F417ED" w:rsidRDefault="00C04ECC" w:rsidP="00C04ECC">
      <w:pPr>
        <w:pStyle w:val="g9"/>
        <w:rPr>
          <w:lang w:eastAsia="ru-RU"/>
        </w:rPr>
      </w:pPr>
      <w:r w:rsidRPr="00F417ED">
        <w:rPr>
          <w:lang w:eastAsia="ru-RU"/>
        </w:rPr>
        <w:t>ведение реестра заявлений;</w:t>
      </w:r>
    </w:p>
    <w:p w14:paraId="6BC0B2E9" w14:textId="77777777" w:rsidR="00C04ECC" w:rsidRPr="00F417ED" w:rsidRDefault="00C04ECC" w:rsidP="00C04ECC">
      <w:pPr>
        <w:pStyle w:val="g9"/>
        <w:rPr>
          <w:lang w:eastAsia="ru-RU"/>
        </w:rPr>
      </w:pPr>
      <w:r w:rsidRPr="00F417ED">
        <w:rPr>
          <w:lang w:eastAsia="ru-RU"/>
        </w:rPr>
        <w:t>формирование приказов «О зачислении»;</w:t>
      </w:r>
    </w:p>
    <w:p w14:paraId="5A9C7A05" w14:textId="77777777" w:rsidR="00C04ECC" w:rsidRPr="00F417ED" w:rsidRDefault="00C04ECC" w:rsidP="00C04ECC">
      <w:pPr>
        <w:pStyle w:val="g9"/>
        <w:rPr>
          <w:lang w:eastAsia="ru-RU"/>
        </w:rPr>
      </w:pPr>
      <w:r w:rsidRPr="00F417ED">
        <w:rPr>
          <w:lang w:eastAsia="ru-RU"/>
        </w:rPr>
        <w:t>формирование реестра личных дел;</w:t>
      </w:r>
    </w:p>
    <w:p w14:paraId="400208E1" w14:textId="77777777" w:rsidR="00C04ECC" w:rsidRPr="00F417ED" w:rsidRDefault="00C04ECC" w:rsidP="00C04ECC">
      <w:pPr>
        <w:pStyle w:val="g9"/>
        <w:rPr>
          <w:lang w:eastAsia="ru-RU"/>
        </w:rPr>
      </w:pPr>
      <w:r w:rsidRPr="00F417ED">
        <w:rPr>
          <w:lang w:eastAsia="ru-RU"/>
        </w:rPr>
        <w:t>ведение реестра ПОО;</w:t>
      </w:r>
    </w:p>
    <w:p w14:paraId="291B6B45" w14:textId="77777777" w:rsidR="00C04ECC" w:rsidRPr="00F417ED" w:rsidRDefault="00C04ECC" w:rsidP="00C04ECC">
      <w:pPr>
        <w:pStyle w:val="g9"/>
        <w:rPr>
          <w:lang w:eastAsia="ru-RU"/>
        </w:rPr>
      </w:pPr>
      <w:r w:rsidRPr="00F417ED">
        <w:rPr>
          <w:lang w:eastAsia="ru-RU"/>
        </w:rPr>
        <w:t>распределение зачисленных студентов в конкретные группы первого курса;</w:t>
      </w:r>
    </w:p>
    <w:p w14:paraId="1BEEED24" w14:textId="77777777" w:rsidR="00C04ECC" w:rsidRPr="00F417ED" w:rsidRDefault="00C04ECC" w:rsidP="00C04ECC">
      <w:pPr>
        <w:pStyle w:val="g9"/>
        <w:rPr>
          <w:lang w:eastAsia="ru-RU"/>
        </w:rPr>
      </w:pPr>
      <w:r w:rsidRPr="00F417ED">
        <w:rPr>
          <w:lang w:eastAsia="ru-RU"/>
        </w:rPr>
        <w:t>планирование приёма на следующий учебный год в ПОО;</w:t>
      </w:r>
    </w:p>
    <w:p w14:paraId="380C44F6" w14:textId="77777777" w:rsidR="00C04ECC" w:rsidRPr="00F417ED" w:rsidRDefault="00C04ECC" w:rsidP="00C04ECC">
      <w:pPr>
        <w:pStyle w:val="g9"/>
        <w:rPr>
          <w:lang w:eastAsia="ru-RU"/>
        </w:rPr>
      </w:pPr>
      <w:r w:rsidRPr="00F417ED">
        <w:rPr>
          <w:lang w:eastAsia="ru-RU"/>
        </w:rPr>
        <w:t>построение аналитической отчётности.</w:t>
      </w:r>
    </w:p>
    <w:p w14:paraId="09E00C3E" w14:textId="2026EDEF" w:rsidR="0091541A" w:rsidRPr="00F417ED" w:rsidRDefault="0091541A" w:rsidP="00B85560">
      <w:pPr>
        <w:pStyle w:val="g20"/>
      </w:pPr>
      <w:bookmarkStart w:id="17" w:name="_Toc27404120"/>
      <w:bookmarkStart w:id="18" w:name="_Toc146203606"/>
      <w:r w:rsidRPr="00F417ED">
        <w:t xml:space="preserve">Уровень подготовки </w:t>
      </w:r>
      <w:bookmarkEnd w:id="3"/>
      <w:r w:rsidRPr="00F417ED">
        <w:t>Пользователя</w:t>
      </w:r>
      <w:bookmarkEnd w:id="17"/>
      <w:bookmarkEnd w:id="18"/>
    </w:p>
    <w:p w14:paraId="7342544D" w14:textId="52733750" w:rsidR="0091541A" w:rsidRPr="00F417ED" w:rsidRDefault="00A75F25" w:rsidP="00B85560">
      <w:pPr>
        <w:pStyle w:val="gff"/>
      </w:pPr>
      <w:r w:rsidRPr="00F417ED">
        <w:rPr>
          <w:shd w:val="clear" w:color="auto" w:fill="FFFFFF"/>
        </w:rPr>
        <w:t>Пользователь должен владеть базовыми навыками работы с персональным компьютером и уметь пользоваться одним из браузеров, перечисленных в разделе </w:t>
      </w:r>
      <w:r w:rsidRPr="00F417ED">
        <w:rPr>
          <w:shd w:val="clear" w:color="auto" w:fill="FFFFFF"/>
        </w:rPr>
        <w:fldChar w:fldCharType="begin"/>
      </w:r>
      <w:r w:rsidRPr="00F417ED">
        <w:rPr>
          <w:shd w:val="clear" w:color="auto" w:fill="FFFFFF"/>
        </w:rPr>
        <w:instrText xml:space="preserve"> REF _Ref490043088 \n \h  \* MERGEFORMAT </w:instrText>
      </w:r>
      <w:r w:rsidRPr="00F417ED">
        <w:rPr>
          <w:shd w:val="clear" w:color="auto" w:fill="FFFFFF"/>
        </w:rPr>
      </w:r>
      <w:r w:rsidRPr="00F417ED">
        <w:rPr>
          <w:shd w:val="clear" w:color="auto" w:fill="FFFFFF"/>
        </w:rPr>
        <w:fldChar w:fldCharType="separate"/>
      </w:r>
      <w:r w:rsidR="00D744AE">
        <w:rPr>
          <w:shd w:val="clear" w:color="auto" w:fill="FFFFFF"/>
        </w:rPr>
        <w:t>2.2</w:t>
      </w:r>
      <w:r w:rsidRPr="00F417ED">
        <w:rPr>
          <w:shd w:val="clear" w:color="auto" w:fill="FFFFFF"/>
        </w:rPr>
        <w:fldChar w:fldCharType="end"/>
      </w:r>
      <w:r w:rsidRPr="00F417ED">
        <w:rPr>
          <w:shd w:val="clear" w:color="auto" w:fill="FFFFFF"/>
        </w:rPr>
        <w:t>, для</w:t>
      </w:r>
      <w:r w:rsidR="00467164" w:rsidRPr="00F417ED">
        <w:rPr>
          <w:shd w:val="clear" w:color="auto" w:fill="FFFFFF"/>
        </w:rPr>
        <w:t> </w:t>
      </w:r>
      <w:r w:rsidRPr="00F417ED">
        <w:rPr>
          <w:shd w:val="clear" w:color="auto" w:fill="FFFFFF"/>
        </w:rPr>
        <w:t>работы в сети Интернет.</w:t>
      </w:r>
    </w:p>
    <w:p w14:paraId="77E5D7E3" w14:textId="2F3AD4F1" w:rsidR="00A75F25" w:rsidRPr="00F417ED" w:rsidRDefault="00A75F25" w:rsidP="00B85560">
      <w:pPr>
        <w:pStyle w:val="g20"/>
      </w:pPr>
      <w:bookmarkStart w:id="19" w:name="_Toc438460607"/>
      <w:bookmarkStart w:id="20" w:name="_Toc485642233"/>
      <w:bookmarkStart w:id="21" w:name="_Toc439024459"/>
      <w:bookmarkStart w:id="22" w:name="_Toc146203607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F417ED">
        <w:lastRenderedPageBreak/>
        <w:t>Перечень эксплуатационной документации</w:t>
      </w:r>
      <w:bookmarkEnd w:id="22"/>
    </w:p>
    <w:p w14:paraId="47980D16" w14:textId="41E02DAD" w:rsidR="00A75F25" w:rsidRPr="00F417ED" w:rsidRDefault="00A75F25" w:rsidP="00B85560">
      <w:pPr>
        <w:pStyle w:val="gff"/>
      </w:pPr>
      <w:r w:rsidRPr="00F417ED">
        <w:rPr>
          <w:shd w:val="clear" w:color="auto" w:fill="FFFFFF"/>
        </w:rPr>
        <w:t>Перед началом работы Пользователю рекомендуется ознакомиться с настоящим документом.</w:t>
      </w:r>
    </w:p>
    <w:p w14:paraId="7836B78F" w14:textId="1B4E861B" w:rsidR="00A75F25" w:rsidRPr="00F417ED" w:rsidRDefault="00A75F25" w:rsidP="00B85560">
      <w:pPr>
        <w:pStyle w:val="g10"/>
      </w:pPr>
      <w:bookmarkStart w:id="23" w:name="_Toc27404123"/>
      <w:bookmarkStart w:id="24" w:name="_Toc146203608"/>
      <w:r w:rsidRPr="00F417ED">
        <w:lastRenderedPageBreak/>
        <w:t>Назначение АИС «Зачисление в ПОО»</w:t>
      </w:r>
      <w:bookmarkEnd w:id="23"/>
      <w:r w:rsidR="00914D9F" w:rsidRPr="00F417ED">
        <w:t xml:space="preserve"> и условия применения</w:t>
      </w:r>
      <w:bookmarkEnd w:id="24"/>
    </w:p>
    <w:p w14:paraId="6B6C5935" w14:textId="430612EB" w:rsidR="00914D9F" w:rsidRPr="00F417ED" w:rsidRDefault="00914D9F" w:rsidP="00B9198D">
      <w:pPr>
        <w:pStyle w:val="g20"/>
        <w:rPr>
          <w:lang w:eastAsia="ru-RU"/>
        </w:rPr>
      </w:pPr>
      <w:bookmarkStart w:id="25" w:name="_Toc438460610"/>
      <w:bookmarkStart w:id="26" w:name="_Toc485642237"/>
      <w:bookmarkStart w:id="27" w:name="_Toc27404124"/>
      <w:bookmarkStart w:id="28" w:name="_Toc485642236"/>
      <w:bookmarkStart w:id="29" w:name="_Toc146203609"/>
      <w:r w:rsidRPr="00F417ED">
        <w:t>Назначение АИС «Зачисление в ПОО»</w:t>
      </w:r>
      <w:bookmarkEnd w:id="29"/>
    </w:p>
    <w:p w14:paraId="2A00CAC2" w14:textId="4E609CCE" w:rsidR="00196BDB" w:rsidRPr="00F417ED" w:rsidRDefault="00196BDB" w:rsidP="00196BDB">
      <w:pPr>
        <w:pStyle w:val="gff"/>
        <w:rPr>
          <w:lang w:eastAsia="ru-RU"/>
        </w:rPr>
      </w:pPr>
      <w:r w:rsidRPr="00F417ED">
        <w:rPr>
          <w:lang w:eastAsia="ru-RU"/>
        </w:rPr>
        <w:t>АИС «Зачисление в ПОО» предназначена для автоматизации процессов оказания государственной (муниципальной) услуги «Зачисление в образовательную организацию» региона в электронном виде в части зачисления в профессиональные образовательные организации.</w:t>
      </w:r>
    </w:p>
    <w:p w14:paraId="7B6F2EEB" w14:textId="77777777" w:rsidR="00196BDB" w:rsidRPr="00F417ED" w:rsidRDefault="00196BDB" w:rsidP="00196BDB">
      <w:pPr>
        <w:pStyle w:val="gff5"/>
        <w:rPr>
          <w:lang w:eastAsia="ru-RU"/>
        </w:rPr>
      </w:pPr>
      <w:r w:rsidRPr="00F417ED">
        <w:rPr>
          <w:lang w:eastAsia="ru-RU"/>
        </w:rPr>
        <w:t>АИС «Зачисление в ПОО» обеспечивает решение следующих задач:</w:t>
      </w:r>
    </w:p>
    <w:p w14:paraId="7367E148" w14:textId="7D2D3E61" w:rsidR="00196BDB" w:rsidRPr="00F417ED" w:rsidRDefault="00196BDB">
      <w:pPr>
        <w:pStyle w:val="g9"/>
        <w:numPr>
          <w:ilvl w:val="0"/>
          <w:numId w:val="43"/>
        </w:numPr>
        <w:rPr>
          <w:lang w:eastAsia="ru-RU"/>
        </w:rPr>
      </w:pPr>
      <w:r w:rsidRPr="00F417ED">
        <w:rPr>
          <w:lang w:eastAsia="ru-RU"/>
        </w:rPr>
        <w:t xml:space="preserve">практическая реализация оказания в электронном виде услуги «Зачисление </w:t>
      </w:r>
      <w:r w:rsidR="00AC1F66" w:rsidRPr="00F417ED">
        <w:rPr>
          <w:lang w:eastAsia="ru-RU"/>
        </w:rPr>
        <w:t>в </w:t>
      </w:r>
      <w:r w:rsidRPr="00F417ED">
        <w:rPr>
          <w:lang w:eastAsia="ru-RU"/>
        </w:rPr>
        <w:t>образовательную организацию», входящей в сводный перечень первоочередных государственных и муниципальных услуг, предоставляемых органами исполнительной власти субъектов Российской Федерации (РОИВ) и МОУО в электронном виде, а также услуг, предоставляемых в электронном виде учреждениями и организациями субъектов Российской Федерации и муниципальными учреждениями и организациями в соответствии с Распоряжением Правительства РФ от 17 декабря 2009 г. № 1993</w:t>
      </w:r>
      <w:r w:rsidR="00F86BD9" w:rsidRPr="00F417ED">
        <w:rPr>
          <w:lang w:eastAsia="ru-RU"/>
        </w:rPr>
        <w:noBreakHyphen/>
      </w:r>
      <w:r w:rsidRPr="00F417ED">
        <w:rPr>
          <w:lang w:eastAsia="ru-RU"/>
        </w:rPr>
        <w:t>р;</w:t>
      </w:r>
    </w:p>
    <w:p w14:paraId="733A875B" w14:textId="341001C8" w:rsidR="00196BDB" w:rsidRPr="00F417ED" w:rsidRDefault="00196BDB" w:rsidP="00196BDB">
      <w:pPr>
        <w:pStyle w:val="g9"/>
        <w:rPr>
          <w:lang w:eastAsia="ru-RU"/>
        </w:rPr>
      </w:pPr>
      <w:r w:rsidRPr="00F417ED">
        <w:rPr>
          <w:lang w:eastAsia="ru-RU"/>
        </w:rPr>
        <w:t>автоматизация обработки заявлений на зачисление в ПОО, начиная </w:t>
      </w:r>
      <w:r w:rsidR="00AC1F66" w:rsidRPr="00F417ED">
        <w:rPr>
          <w:lang w:eastAsia="ru-RU"/>
        </w:rPr>
        <w:t>с </w:t>
      </w:r>
      <w:r w:rsidRPr="00F417ED">
        <w:rPr>
          <w:lang w:eastAsia="ru-RU"/>
        </w:rPr>
        <w:t xml:space="preserve">планирования приёма и регистрации заявления (как внесённого </w:t>
      </w:r>
      <w:r w:rsidR="00AC1F66" w:rsidRPr="00F417ED">
        <w:rPr>
          <w:lang w:eastAsia="ru-RU"/>
        </w:rPr>
        <w:t>с </w:t>
      </w:r>
      <w:r w:rsidRPr="00F417ED">
        <w:rPr>
          <w:lang w:eastAsia="ru-RU"/>
        </w:rPr>
        <w:t>АИС «Зачисление в ПОО» вручную сотрудником органа управления образования, так и полученного автоматически с ПГУ) до зачисления абитуриента в ПОО;</w:t>
      </w:r>
    </w:p>
    <w:p w14:paraId="2767A62C" w14:textId="19FE24F7" w:rsidR="00196BDB" w:rsidRPr="00F417ED" w:rsidRDefault="00196BDB" w:rsidP="00196BDB">
      <w:pPr>
        <w:pStyle w:val="g9"/>
        <w:rPr>
          <w:lang w:eastAsia="ru-RU"/>
        </w:rPr>
      </w:pPr>
      <w:r w:rsidRPr="00F417ED">
        <w:rPr>
          <w:lang w:eastAsia="ru-RU"/>
        </w:rPr>
        <w:t>построение отчёта о ходе приёма заявлений.</w:t>
      </w:r>
    </w:p>
    <w:p w14:paraId="0EDBDD9E" w14:textId="77777777" w:rsidR="00914D9F" w:rsidRPr="00F417ED" w:rsidRDefault="00914D9F">
      <w:pPr>
        <w:pStyle w:val="g20"/>
        <w:numPr>
          <w:ilvl w:val="1"/>
          <w:numId w:val="42"/>
        </w:numPr>
      </w:pPr>
      <w:bookmarkStart w:id="30" w:name="_Ref490043088"/>
      <w:bookmarkStart w:id="31" w:name="_Toc146203610"/>
      <w:r w:rsidRPr="00F417ED">
        <w:t>Условия применения</w:t>
      </w:r>
      <w:bookmarkEnd w:id="30"/>
      <w:bookmarkEnd w:id="31"/>
    </w:p>
    <w:p w14:paraId="23D1BAE3" w14:textId="77777777" w:rsidR="00914D9F" w:rsidRPr="00F417ED" w:rsidRDefault="00914D9F" w:rsidP="00914D9F">
      <w:pPr>
        <w:pStyle w:val="gff"/>
      </w:pPr>
      <w:r w:rsidRPr="00F417ED">
        <w:t>Рабочее место Пользователя должно быть оборудовано персональным компьютером с доступом к сети Интернет.</w:t>
      </w:r>
    </w:p>
    <w:p w14:paraId="3FFB4AB1" w14:textId="77777777" w:rsidR="00914D9F" w:rsidRPr="00F417ED" w:rsidRDefault="00914D9F" w:rsidP="00914D9F">
      <w:pPr>
        <w:pStyle w:val="gff5"/>
      </w:pPr>
      <w:r w:rsidRPr="00F417ED">
        <w:lastRenderedPageBreak/>
        <w:t>На компьютере Пользователя должен быть установлен браузер одного из следующих типов и версий:</w:t>
      </w:r>
    </w:p>
    <w:p w14:paraId="266D32EE" w14:textId="5F1867E1" w:rsidR="00914D9F" w:rsidRPr="00F417ED" w:rsidRDefault="00914D9F" w:rsidP="006E2D0B">
      <w:pPr>
        <w:pStyle w:val="gf8"/>
        <w:numPr>
          <w:ilvl w:val="0"/>
          <w:numId w:val="12"/>
        </w:numPr>
      </w:pPr>
      <w:r w:rsidRPr="00F417ED">
        <w:rPr>
          <w:lang w:val="en-US"/>
        </w:rPr>
        <w:t>Google Chrome</w:t>
      </w:r>
      <w:r w:rsidR="001B1B62" w:rsidRPr="00F417ED">
        <w:t xml:space="preserve"> с 114</w:t>
      </w:r>
      <w:r w:rsidRPr="00F417ED">
        <w:t xml:space="preserve"> </w:t>
      </w:r>
      <w:proofErr w:type="gramStart"/>
      <w:r w:rsidRPr="00F417ED">
        <w:t>версии;</w:t>
      </w:r>
      <w:proofErr w:type="gramEnd"/>
    </w:p>
    <w:p w14:paraId="45DCCE5A" w14:textId="5A1B7CFA" w:rsidR="00914D9F" w:rsidRPr="00F417ED" w:rsidRDefault="00914D9F" w:rsidP="001B1B62">
      <w:pPr>
        <w:pStyle w:val="gf8"/>
        <w:numPr>
          <w:ilvl w:val="0"/>
          <w:numId w:val="12"/>
        </w:numPr>
      </w:pPr>
      <w:r w:rsidRPr="00F417ED">
        <w:rPr>
          <w:lang w:val="en-US"/>
        </w:rPr>
        <w:t>YaBrowser</w:t>
      </w:r>
      <w:r w:rsidRPr="00F417ED">
        <w:t xml:space="preserve"> с </w:t>
      </w:r>
      <w:r w:rsidR="001B1B62" w:rsidRPr="00F417ED">
        <w:t>23.7 версии.</w:t>
      </w:r>
    </w:p>
    <w:p w14:paraId="6AEA4B65" w14:textId="77777777" w:rsidR="00A75F25" w:rsidRPr="00F417ED" w:rsidRDefault="00A75F25" w:rsidP="00B85560">
      <w:pPr>
        <w:pStyle w:val="g10"/>
      </w:pPr>
      <w:bookmarkStart w:id="32" w:name="_Toc146203611"/>
      <w:r w:rsidRPr="00F417ED">
        <w:lastRenderedPageBreak/>
        <w:t>Ролевая модель</w:t>
      </w:r>
      <w:bookmarkEnd w:id="25"/>
      <w:bookmarkEnd w:id="26"/>
      <w:bookmarkEnd w:id="27"/>
      <w:bookmarkEnd w:id="32"/>
    </w:p>
    <w:p w14:paraId="395B5B43" w14:textId="77777777" w:rsidR="00A75F25" w:rsidRPr="00F417ED" w:rsidRDefault="00A75F25" w:rsidP="00E84E4C">
      <w:pPr>
        <w:pStyle w:val="aff5"/>
      </w:pPr>
      <w:r w:rsidRPr="00F417ED">
        <w:t>Для каждой учётной записи Администратором определяется возможность доступа к информации, разделам, правам и возможностям АИС «Зачисление в ПОО», через механизм ролей и настройки прав доступа.</w:t>
      </w:r>
    </w:p>
    <w:p w14:paraId="55E35982" w14:textId="71D2CE7D" w:rsidR="00CB36D5" w:rsidRPr="00F417ED" w:rsidRDefault="00CB36D5" w:rsidP="00AC1F66">
      <w:pPr>
        <w:pStyle w:val="gff5"/>
      </w:pPr>
      <w:r w:rsidRPr="00F417ED">
        <w:t>В АИС «Зачисление в ПОО» для пользователей реализованы следующие роли:</w:t>
      </w:r>
    </w:p>
    <w:p w14:paraId="39622F28" w14:textId="77777777" w:rsidR="00A75F25" w:rsidRPr="00F417ED" w:rsidRDefault="00A75F25" w:rsidP="00B85560">
      <w:pPr>
        <w:pStyle w:val="gf8"/>
      </w:pPr>
      <w:r w:rsidRPr="00F417ED">
        <w:t>специалист регионального органа управления образованием, курирующий вопросы среднего профессионального образования (роль «Специалист РОУО»);</w:t>
      </w:r>
    </w:p>
    <w:p w14:paraId="06B7F1F8" w14:textId="5701B10D" w:rsidR="00A75F25" w:rsidRPr="00F417ED" w:rsidRDefault="00A75F25" w:rsidP="00B85560">
      <w:pPr>
        <w:pStyle w:val="gf8"/>
      </w:pPr>
      <w:r w:rsidRPr="00F417ED">
        <w:t>сотрудник приёмно</w:t>
      </w:r>
      <w:r w:rsidR="00F86BD9" w:rsidRPr="00F417ED">
        <w:noBreakHyphen/>
      </w:r>
      <w:r w:rsidRPr="00F417ED">
        <w:t>экзаменационной комиссии профессиональной образовательной организации (роль «Сотрудник ПОО (ПЭК)»);</w:t>
      </w:r>
    </w:p>
    <w:p w14:paraId="59CA6D44" w14:textId="77777777" w:rsidR="00A75F25" w:rsidRPr="00F417ED" w:rsidRDefault="00A75F25" w:rsidP="00B85560">
      <w:pPr>
        <w:pStyle w:val="gf8"/>
      </w:pPr>
      <w:r w:rsidRPr="00F417ED">
        <w:t>сотрудник учебной части ПОО, ответственный за выпуск приказов (роль «Сотрудник ПОО (приказы)»);</w:t>
      </w:r>
    </w:p>
    <w:p w14:paraId="45CEB00E" w14:textId="77777777" w:rsidR="00A75F25" w:rsidRPr="00F417ED" w:rsidRDefault="00A75F25" w:rsidP="00B85560">
      <w:pPr>
        <w:pStyle w:val="gf8"/>
      </w:pPr>
      <w:r w:rsidRPr="00F417ED">
        <w:t>администратор АИС «Зачисление в ПОО» (роль «Администратор»).</w:t>
      </w:r>
    </w:p>
    <w:p w14:paraId="5AF9E83B" w14:textId="4DCD4293" w:rsidR="00CB36D5" w:rsidRPr="00F417ED" w:rsidRDefault="00CB36D5" w:rsidP="00AC1F66">
      <w:pPr>
        <w:pStyle w:val="gff"/>
      </w:pPr>
      <w:r w:rsidRPr="00F417ED">
        <w:rPr>
          <w:shd w:val="clear" w:color="auto" w:fill="FFFFFF"/>
        </w:rPr>
        <w:t xml:space="preserve">Возможности пользователей с учётными записями всех ролей, кроме роли «Администратор», и работа с </w:t>
      </w:r>
      <w:r w:rsidRPr="00F417ED">
        <w:t xml:space="preserve">АИС «Зачисление в ПОО» </w:t>
      </w:r>
      <w:r w:rsidRPr="00F417ED">
        <w:rPr>
          <w:shd w:val="clear" w:color="auto" w:fill="FFFFFF"/>
        </w:rPr>
        <w:t>под этими учётными записями описаны в настоящем документе.</w:t>
      </w:r>
      <w:r w:rsidR="001F5948" w:rsidRPr="00F417ED">
        <w:t xml:space="preserve"> Работа с АИС «Зачисление в ПОО» для пользователей </w:t>
      </w:r>
      <w:r w:rsidR="00AC1F66" w:rsidRPr="00F417ED">
        <w:t>с </w:t>
      </w:r>
      <w:r w:rsidR="001F5948" w:rsidRPr="00F417ED">
        <w:t>ролью «Администратор» описана в документе «Руководство администратора» на АИС «Зачисление в ПОО».</w:t>
      </w:r>
    </w:p>
    <w:p w14:paraId="2544E793" w14:textId="74BBD880" w:rsidR="00A75F25" w:rsidRPr="00F417ED" w:rsidRDefault="00A75F25" w:rsidP="00AB3CA7">
      <w:pPr>
        <w:pStyle w:val="gff5"/>
      </w:pPr>
      <w:r w:rsidRPr="00F417ED">
        <w:t>Доступ к АИС «Зачисление в ПОО», настраиваемый в соответствии с ролевой моделью, определяется доступом к следующим разделам главного меню АИС «Зачисление в ПОО» (рисунок </w:t>
      </w:r>
      <w:r w:rsidRPr="00F417ED">
        <w:fldChar w:fldCharType="begin"/>
      </w:r>
      <w:r w:rsidRPr="00F417ED">
        <w:instrText xml:space="preserve"> REF \* arabic _Ref488855844 \r \h </w:instrText>
      </w:r>
      <w:r w:rsidR="00BB2D82" w:rsidRPr="00F417ED">
        <w:instrText xml:space="preserve"> \* MERGEFORMAT </w:instrText>
      </w:r>
      <w:r w:rsidRPr="00F417ED">
        <w:fldChar w:fldCharType="separate"/>
      </w:r>
      <w:r w:rsidR="00D744AE">
        <w:t>1</w:t>
      </w:r>
      <w:r w:rsidRPr="00F417ED">
        <w:fldChar w:fldCharType="end"/>
      </w:r>
      <w:r w:rsidRPr="00F417ED">
        <w:t>):</w:t>
      </w:r>
    </w:p>
    <w:p w14:paraId="5F74A7C0" w14:textId="106DF178" w:rsidR="00A75F25" w:rsidRPr="00F417ED" w:rsidRDefault="00A75F25" w:rsidP="00B85560">
      <w:pPr>
        <w:pStyle w:val="gf8"/>
      </w:pPr>
      <w:r w:rsidRPr="00F417ED">
        <w:t xml:space="preserve">раздел </w:t>
      </w:r>
      <w:r w:rsidRPr="00F417ED">
        <w:rPr>
          <w:b/>
        </w:rPr>
        <w:t>Заявления</w:t>
      </w:r>
      <w:r w:rsidRPr="00F417ED">
        <w:t>;</w:t>
      </w:r>
    </w:p>
    <w:p w14:paraId="1954572E" w14:textId="66486F5C" w:rsidR="00A75F25" w:rsidRPr="00F417ED" w:rsidRDefault="00A75F25" w:rsidP="00B85560">
      <w:pPr>
        <w:pStyle w:val="gf8"/>
      </w:pPr>
      <w:r w:rsidRPr="00F417ED">
        <w:t xml:space="preserve">раздел </w:t>
      </w:r>
      <w:r w:rsidRPr="00F417ED">
        <w:rPr>
          <w:b/>
        </w:rPr>
        <w:t>Реестр</w:t>
      </w:r>
      <w:r w:rsidRPr="00F417ED">
        <w:t xml:space="preserve"> </w:t>
      </w:r>
      <w:r w:rsidRPr="00F417ED">
        <w:rPr>
          <w:b/>
        </w:rPr>
        <w:t>ПОО</w:t>
      </w:r>
      <w:r w:rsidRPr="00F417ED">
        <w:t>;</w:t>
      </w:r>
    </w:p>
    <w:p w14:paraId="53A13ECD" w14:textId="05D30B75" w:rsidR="00A75F25" w:rsidRPr="00F417ED" w:rsidRDefault="00A75F25" w:rsidP="00B85560">
      <w:pPr>
        <w:pStyle w:val="gf8"/>
      </w:pPr>
      <w:r w:rsidRPr="00F417ED">
        <w:t xml:space="preserve">раздел </w:t>
      </w:r>
      <w:r w:rsidRPr="00F417ED">
        <w:rPr>
          <w:b/>
        </w:rPr>
        <w:t>Моя</w:t>
      </w:r>
      <w:r w:rsidRPr="00F417ED">
        <w:t xml:space="preserve"> </w:t>
      </w:r>
      <w:r w:rsidRPr="00F417ED">
        <w:rPr>
          <w:b/>
        </w:rPr>
        <w:t>организация</w:t>
      </w:r>
      <w:r w:rsidRPr="00F417ED">
        <w:t>;</w:t>
      </w:r>
    </w:p>
    <w:p w14:paraId="6BF31610" w14:textId="0A942BE9" w:rsidR="00A75F25" w:rsidRPr="00F417ED" w:rsidRDefault="00A75F25" w:rsidP="00B85560">
      <w:pPr>
        <w:pStyle w:val="gf8"/>
      </w:pPr>
      <w:r w:rsidRPr="00F417ED">
        <w:t xml:space="preserve">раздел </w:t>
      </w:r>
      <w:r w:rsidRPr="00F417ED">
        <w:rPr>
          <w:b/>
        </w:rPr>
        <w:t>Контингент</w:t>
      </w:r>
      <w:r w:rsidRPr="00F417ED">
        <w:t>;</w:t>
      </w:r>
    </w:p>
    <w:p w14:paraId="67A24A9D" w14:textId="51853B5A" w:rsidR="00A75F25" w:rsidRPr="00F417ED" w:rsidRDefault="00A75F25" w:rsidP="00B85560">
      <w:pPr>
        <w:pStyle w:val="gf8"/>
      </w:pPr>
      <w:r w:rsidRPr="00F417ED">
        <w:t xml:space="preserve">раздел </w:t>
      </w:r>
      <w:r w:rsidRPr="00F417ED">
        <w:rPr>
          <w:b/>
        </w:rPr>
        <w:t>Приказы</w:t>
      </w:r>
      <w:r w:rsidRPr="00F417ED">
        <w:t>;</w:t>
      </w:r>
    </w:p>
    <w:p w14:paraId="58154AF7" w14:textId="3E47F9F6" w:rsidR="00A75F25" w:rsidRPr="00F417ED" w:rsidRDefault="00A75F25" w:rsidP="00B85560">
      <w:pPr>
        <w:pStyle w:val="gf8"/>
      </w:pPr>
      <w:r w:rsidRPr="00F417ED">
        <w:t xml:space="preserve">раздел </w:t>
      </w:r>
      <w:r w:rsidRPr="00F417ED">
        <w:rPr>
          <w:b/>
        </w:rPr>
        <w:t>Отчёты</w:t>
      </w:r>
      <w:r w:rsidRPr="00F417ED">
        <w:t>;</w:t>
      </w:r>
    </w:p>
    <w:p w14:paraId="43E9CF14" w14:textId="2CF946B0" w:rsidR="00A75F25" w:rsidRPr="00F417ED" w:rsidRDefault="00A75F25" w:rsidP="00B85560">
      <w:pPr>
        <w:pStyle w:val="gf8"/>
      </w:pPr>
      <w:r w:rsidRPr="00F417ED">
        <w:t xml:space="preserve">раздел </w:t>
      </w:r>
      <w:r w:rsidRPr="00F417ED">
        <w:rPr>
          <w:b/>
        </w:rPr>
        <w:t>Справочники</w:t>
      </w:r>
      <w:r w:rsidRPr="00F417ED">
        <w:t>;</w:t>
      </w:r>
    </w:p>
    <w:p w14:paraId="57A3A935" w14:textId="77777777" w:rsidR="00C04ECC" w:rsidRPr="00F417ED" w:rsidRDefault="00C04ECC" w:rsidP="00C04ECC">
      <w:pPr>
        <w:pStyle w:val="gf8"/>
      </w:pPr>
      <w:r w:rsidRPr="00F417ED">
        <w:t xml:space="preserve">раздел </w:t>
      </w:r>
      <w:r w:rsidRPr="00F417ED">
        <w:rPr>
          <w:rStyle w:val="gfff3"/>
        </w:rPr>
        <w:t>Конкурсные списки</w:t>
      </w:r>
      <w:r w:rsidRPr="00F417ED">
        <w:t>;</w:t>
      </w:r>
    </w:p>
    <w:p w14:paraId="7BBA1AF0" w14:textId="5A04B478" w:rsidR="00A75F25" w:rsidRPr="00F417ED" w:rsidRDefault="00A75F25" w:rsidP="00B85560">
      <w:pPr>
        <w:pStyle w:val="gf8"/>
      </w:pPr>
      <w:r w:rsidRPr="00F417ED">
        <w:t xml:space="preserve">раздел </w:t>
      </w:r>
      <w:r w:rsidRPr="00F417ED">
        <w:rPr>
          <w:b/>
        </w:rPr>
        <w:t>Пользователи</w:t>
      </w:r>
      <w:r w:rsidRPr="00F417ED">
        <w:t>;</w:t>
      </w:r>
    </w:p>
    <w:p w14:paraId="2DA85FE0" w14:textId="77777777" w:rsidR="00A75F25" w:rsidRPr="00F417ED" w:rsidRDefault="00A75F25" w:rsidP="00AC1F66">
      <w:pPr>
        <w:pStyle w:val="gf8"/>
        <w:keepNext/>
      </w:pPr>
      <w:r w:rsidRPr="00F417ED">
        <w:lastRenderedPageBreak/>
        <w:t xml:space="preserve">кнопка </w:t>
      </w:r>
      <w:r w:rsidRPr="00F417ED">
        <w:rPr>
          <w:rStyle w:val="afff7"/>
        </w:rPr>
        <w:t>Создать заявление</w:t>
      </w:r>
      <w:r w:rsidRPr="00F417ED">
        <w:t>.</w:t>
      </w:r>
    </w:p>
    <w:p w14:paraId="2F72E36D" w14:textId="018C3ED5" w:rsidR="00A75F25" w:rsidRPr="00F417ED" w:rsidRDefault="00471286" w:rsidP="001C3426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63A86B05" wp14:editId="78AC4AE1">
            <wp:extent cx="5939790" cy="1186180"/>
            <wp:effectExtent l="19050" t="19050" r="22860" b="139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8618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58B9846" w14:textId="77777777" w:rsidR="00A75F25" w:rsidRPr="00F417ED" w:rsidRDefault="00A75F25" w:rsidP="00B85560">
      <w:pPr>
        <w:pStyle w:val="gd"/>
      </w:pPr>
      <w:bookmarkStart w:id="33" w:name="_Ref488855844"/>
      <w:r w:rsidRPr="00F417ED">
        <w:t>Главное меню АИС «Зачисление в ПОО» для роли «Специалист РОУО»</w:t>
      </w:r>
      <w:bookmarkEnd w:id="33"/>
    </w:p>
    <w:p w14:paraId="375DA0CE" w14:textId="7CB2800C" w:rsidR="00A75F25" w:rsidRPr="00F417ED" w:rsidRDefault="00A75F25" w:rsidP="00E84E4C">
      <w:pPr>
        <w:pStyle w:val="aff5"/>
      </w:pPr>
      <w:r w:rsidRPr="00F417ED">
        <w:t xml:space="preserve">Кнопки </w:t>
      </w:r>
      <w:r w:rsidRPr="00F417ED">
        <w:rPr>
          <w:rStyle w:val="afff7"/>
        </w:rPr>
        <w:t>О системе</w:t>
      </w:r>
      <w:r w:rsidRPr="00F417ED">
        <w:t xml:space="preserve">, </w:t>
      </w:r>
      <w:r w:rsidRPr="00F417ED">
        <w:rPr>
          <w:rStyle w:val="afff7"/>
        </w:rPr>
        <w:t>Помощь</w:t>
      </w:r>
      <w:r w:rsidRPr="00F417ED">
        <w:t xml:space="preserve"> </w:t>
      </w:r>
      <w:proofErr w:type="gramStart"/>
      <w:r w:rsidRPr="00F417ED">
        <w:t xml:space="preserve">и </w:t>
      </w:r>
      <w:r w:rsidRPr="00F417ED">
        <w:rPr>
          <w:rStyle w:val="afff7"/>
        </w:rPr>
        <w:t>Выйти</w:t>
      </w:r>
      <w:proofErr w:type="gramEnd"/>
      <w:r w:rsidR="0031032F" w:rsidRPr="00F417ED">
        <w:rPr>
          <w:rStyle w:val="afff7"/>
        </w:rPr>
        <w:t xml:space="preserve"> «</w:t>
      </w:r>
      <w:r w:rsidR="0031032F" w:rsidRPr="00F417ED">
        <w:rPr>
          <w:noProof/>
          <w:lang w:eastAsia="ru-RU"/>
        </w:rPr>
        <w:drawing>
          <wp:inline distT="0" distB="0" distL="0" distR="0" wp14:anchorId="66E734BC" wp14:editId="3CAD03D3">
            <wp:extent cx="190500" cy="200025"/>
            <wp:effectExtent l="19050" t="19050" r="19050" b="2857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="0031032F" w:rsidRPr="00F417ED">
        <w:rPr>
          <w:rStyle w:val="afff7"/>
        </w:rPr>
        <w:t>»</w:t>
      </w:r>
      <w:r w:rsidRPr="00F417ED">
        <w:rPr>
          <w:rStyle w:val="afff7"/>
          <w:b w:val="0"/>
        </w:rPr>
        <w:t xml:space="preserve"> из системы</w:t>
      </w:r>
      <w:r w:rsidRPr="00F417ED">
        <w:t xml:space="preserve"> доступны всем пользователям независимо от их роли.</w:t>
      </w:r>
    </w:p>
    <w:p w14:paraId="4FEECB8A" w14:textId="611FC690" w:rsidR="00471286" w:rsidRPr="00F417ED" w:rsidRDefault="00A75F25" w:rsidP="001C3426">
      <w:pPr>
        <w:pStyle w:val="aff5"/>
      </w:pPr>
      <w:r w:rsidRPr="00F417ED">
        <w:t>Отличия в доступе к различным разделам АИС «Зачисление в ПОО» для ролей «Специалист РОУО», «Сотрудник ПОО (ПЭК)», «Сотрудник ПОО (приказы)» приведены в таблице</w:t>
      </w:r>
      <w:r w:rsidR="001F5948" w:rsidRPr="00F417ED">
        <w:t xml:space="preserve"> </w:t>
      </w:r>
      <w:r w:rsidR="00D676D4" w:rsidRPr="00F417ED">
        <w:fldChar w:fldCharType="begin"/>
      </w:r>
      <w:r w:rsidR="00D676D4" w:rsidRPr="00F417ED">
        <w:instrText xml:space="preserve"> REF _Ref27496266 \h \# \0 </w:instrText>
      </w:r>
      <w:r w:rsidR="00F417ED">
        <w:instrText xml:space="preserve"> \* MERGEFORMAT </w:instrText>
      </w:r>
      <w:r w:rsidR="00D676D4" w:rsidRPr="00F417ED">
        <w:fldChar w:fldCharType="separate"/>
      </w:r>
      <w:r w:rsidR="00D744AE">
        <w:t>1</w:t>
      </w:r>
      <w:r w:rsidR="00D676D4" w:rsidRPr="00F417ED">
        <w:fldChar w:fldCharType="end"/>
      </w:r>
      <w:r w:rsidRPr="00F417ED">
        <w:t>.</w:t>
      </w:r>
    </w:p>
    <w:p w14:paraId="0B246357" w14:textId="5A977359" w:rsidR="00471286" w:rsidRPr="00F417ED" w:rsidRDefault="00471286" w:rsidP="00B9198D">
      <w:pPr>
        <w:pStyle w:val="gffe"/>
      </w:pPr>
      <w:bookmarkStart w:id="34" w:name="_Ref27496266"/>
      <w:r w:rsidRPr="00F417ED">
        <w:t xml:space="preserve">Таблица </w:t>
      </w:r>
      <w:r w:rsidR="004B3818" w:rsidRPr="00F417ED">
        <w:rPr>
          <w:noProof/>
        </w:rPr>
        <w:fldChar w:fldCharType="begin"/>
      </w:r>
      <w:r w:rsidR="004B3818" w:rsidRPr="00F417ED">
        <w:rPr>
          <w:noProof/>
        </w:rPr>
        <w:instrText xml:space="preserve"> SEQ Таблица \* ARABIC </w:instrText>
      </w:r>
      <w:r w:rsidR="004B3818" w:rsidRPr="00F417ED">
        <w:rPr>
          <w:noProof/>
        </w:rPr>
        <w:fldChar w:fldCharType="separate"/>
      </w:r>
      <w:r w:rsidR="00D744AE">
        <w:rPr>
          <w:noProof/>
        </w:rPr>
        <w:t>1</w:t>
      </w:r>
      <w:r w:rsidR="004B3818" w:rsidRPr="00F417ED">
        <w:rPr>
          <w:noProof/>
        </w:rPr>
        <w:fldChar w:fldCharType="end"/>
      </w:r>
      <w:r w:rsidRPr="00F417ED">
        <w:t xml:space="preserve"> – Доступ к различным разделам АИС «Зачисление в ПОО» в зависимости от роли</w:t>
      </w:r>
      <w:bookmarkEnd w:id="34"/>
    </w:p>
    <w:tbl>
      <w:tblPr>
        <w:tblStyle w:val="affff7"/>
        <w:tblW w:w="5000" w:type="pct"/>
        <w:tblLook w:val="0020" w:firstRow="1" w:lastRow="0" w:firstColumn="0" w:lastColumn="0" w:noHBand="0" w:noVBand="0"/>
      </w:tblPr>
      <w:tblGrid>
        <w:gridCol w:w="1755"/>
        <w:gridCol w:w="2115"/>
        <w:gridCol w:w="2527"/>
        <w:gridCol w:w="2947"/>
      </w:tblGrid>
      <w:tr w:rsidR="00471286" w:rsidRPr="00F417ED" w14:paraId="163FE97B" w14:textId="77777777" w:rsidTr="004712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9" w:type="pct"/>
          </w:tcPr>
          <w:p w14:paraId="588F3F65" w14:textId="7BC733CD" w:rsidR="00A75F25" w:rsidRPr="00F417ED" w:rsidRDefault="00471286" w:rsidP="00AC1F66">
            <w:pPr>
              <w:ind w:firstLine="0"/>
            </w:pPr>
            <w:r w:rsidRPr="00F417ED">
              <w:t>Раздел</w:t>
            </w:r>
          </w:p>
        </w:tc>
        <w:tc>
          <w:tcPr>
            <w:tcW w:w="1132" w:type="pct"/>
          </w:tcPr>
          <w:p w14:paraId="0A7FE587" w14:textId="77777777" w:rsidR="00A75F25" w:rsidRPr="00F417ED" w:rsidRDefault="00A75F25" w:rsidP="00AC1F66">
            <w:pPr>
              <w:pStyle w:val="gfff1"/>
              <w:rPr>
                <w:b w:val="0"/>
              </w:rPr>
            </w:pPr>
            <w:proofErr w:type="spellStart"/>
            <w:r w:rsidRPr="00F417ED">
              <w:t>Специалист</w:t>
            </w:r>
            <w:proofErr w:type="spellEnd"/>
            <w:r w:rsidRPr="00F417ED">
              <w:t xml:space="preserve"> РОУО</w:t>
            </w:r>
          </w:p>
        </w:tc>
        <w:tc>
          <w:tcPr>
            <w:tcW w:w="1352" w:type="pct"/>
          </w:tcPr>
          <w:p w14:paraId="67952BBB" w14:textId="77777777" w:rsidR="00A75F25" w:rsidRPr="00F417ED" w:rsidRDefault="00A75F25" w:rsidP="00AC1F66">
            <w:pPr>
              <w:pStyle w:val="gfff1"/>
              <w:rPr>
                <w:b w:val="0"/>
              </w:rPr>
            </w:pPr>
            <w:proofErr w:type="spellStart"/>
            <w:r w:rsidRPr="00F417ED">
              <w:t>Сотрудник</w:t>
            </w:r>
            <w:proofErr w:type="spellEnd"/>
            <w:r w:rsidRPr="00F417ED">
              <w:t xml:space="preserve"> ПОО (ПЭК)</w:t>
            </w:r>
          </w:p>
        </w:tc>
        <w:tc>
          <w:tcPr>
            <w:tcW w:w="1577" w:type="pct"/>
          </w:tcPr>
          <w:p w14:paraId="60BB8DE8" w14:textId="77777777" w:rsidR="00A75F25" w:rsidRPr="00F417ED" w:rsidRDefault="00A75F25" w:rsidP="00AC1F66">
            <w:pPr>
              <w:pStyle w:val="gfff1"/>
              <w:rPr>
                <w:b w:val="0"/>
              </w:rPr>
            </w:pPr>
            <w:proofErr w:type="spellStart"/>
            <w:r w:rsidRPr="00F417ED">
              <w:t>Сотрудник</w:t>
            </w:r>
            <w:proofErr w:type="spellEnd"/>
            <w:r w:rsidRPr="00F417ED">
              <w:t xml:space="preserve"> ПОО (</w:t>
            </w:r>
            <w:proofErr w:type="spellStart"/>
            <w:r w:rsidRPr="00F417ED">
              <w:t>приказы</w:t>
            </w:r>
            <w:proofErr w:type="spellEnd"/>
            <w:r w:rsidRPr="00F417ED">
              <w:t>)</w:t>
            </w:r>
          </w:p>
        </w:tc>
      </w:tr>
      <w:tr w:rsidR="00A75F25" w:rsidRPr="00F417ED" w14:paraId="3860E8C8" w14:textId="77777777" w:rsidTr="00AC1F66">
        <w:tc>
          <w:tcPr>
            <w:tcW w:w="939" w:type="pct"/>
            <w:shd w:val="clear" w:color="auto" w:fill="auto"/>
          </w:tcPr>
          <w:p w14:paraId="2CECD240" w14:textId="77777777" w:rsidR="00A75F25" w:rsidRPr="00F417ED" w:rsidRDefault="00A75F25" w:rsidP="00B85560">
            <w:pPr>
              <w:pStyle w:val="gfff"/>
              <w:rPr>
                <w:b/>
              </w:rPr>
            </w:pPr>
            <w:r w:rsidRPr="00F417ED">
              <w:rPr>
                <w:b/>
              </w:rPr>
              <w:t>Заявления</w:t>
            </w:r>
          </w:p>
        </w:tc>
        <w:tc>
          <w:tcPr>
            <w:tcW w:w="1132" w:type="pct"/>
            <w:shd w:val="clear" w:color="auto" w:fill="E2EFD9" w:themeFill="accent6" w:themeFillTint="33"/>
          </w:tcPr>
          <w:p w14:paraId="144AAE6E" w14:textId="77777777" w:rsidR="00A75F25" w:rsidRPr="00F417ED" w:rsidRDefault="00A75F25" w:rsidP="00B85560">
            <w:pPr>
              <w:pStyle w:val="gfff"/>
            </w:pPr>
            <w:r w:rsidRPr="00F417ED">
              <w:t>+</w:t>
            </w:r>
          </w:p>
        </w:tc>
        <w:tc>
          <w:tcPr>
            <w:tcW w:w="1352" w:type="pct"/>
            <w:shd w:val="clear" w:color="auto" w:fill="E2EFD9" w:themeFill="accent6" w:themeFillTint="33"/>
          </w:tcPr>
          <w:p w14:paraId="101268E3" w14:textId="77777777" w:rsidR="00A75F25" w:rsidRPr="00F417ED" w:rsidRDefault="00A75F25" w:rsidP="00B85560">
            <w:pPr>
              <w:pStyle w:val="gfff"/>
            </w:pPr>
            <w:r w:rsidRPr="00F417ED">
              <w:t>+</w:t>
            </w:r>
          </w:p>
        </w:tc>
        <w:tc>
          <w:tcPr>
            <w:tcW w:w="1577" w:type="pct"/>
            <w:shd w:val="clear" w:color="auto" w:fill="E2EFD9" w:themeFill="accent6" w:themeFillTint="33"/>
          </w:tcPr>
          <w:p w14:paraId="2D4E8569" w14:textId="77777777" w:rsidR="00A75F25" w:rsidRPr="00F417ED" w:rsidRDefault="00A75F25" w:rsidP="00B85560">
            <w:pPr>
              <w:pStyle w:val="gfff"/>
            </w:pPr>
            <w:r w:rsidRPr="00F417ED">
              <w:t>+</w:t>
            </w:r>
          </w:p>
        </w:tc>
      </w:tr>
      <w:tr w:rsidR="00A75F25" w:rsidRPr="00F417ED" w14:paraId="6BD78BF2" w14:textId="77777777" w:rsidTr="00AC1F66">
        <w:tc>
          <w:tcPr>
            <w:tcW w:w="939" w:type="pct"/>
          </w:tcPr>
          <w:p w14:paraId="78CF201D" w14:textId="77777777" w:rsidR="00A75F25" w:rsidRPr="00F417ED" w:rsidRDefault="00A75F25" w:rsidP="00B85560">
            <w:pPr>
              <w:pStyle w:val="gfff"/>
              <w:rPr>
                <w:b/>
              </w:rPr>
            </w:pPr>
            <w:r w:rsidRPr="00F417ED">
              <w:rPr>
                <w:b/>
              </w:rPr>
              <w:t>Реестр ПОО</w:t>
            </w:r>
          </w:p>
        </w:tc>
        <w:tc>
          <w:tcPr>
            <w:tcW w:w="1132" w:type="pct"/>
            <w:shd w:val="clear" w:color="auto" w:fill="E2EFD9" w:themeFill="accent6" w:themeFillTint="33"/>
          </w:tcPr>
          <w:p w14:paraId="3D0FE21C" w14:textId="77777777" w:rsidR="00A75F25" w:rsidRPr="00F417ED" w:rsidRDefault="00A75F25" w:rsidP="00B85560">
            <w:pPr>
              <w:pStyle w:val="gfff"/>
              <w:rPr>
                <w:lang w:val="en-US"/>
              </w:rPr>
            </w:pPr>
            <w:r w:rsidRPr="00F417ED">
              <w:t>+</w:t>
            </w:r>
          </w:p>
        </w:tc>
        <w:tc>
          <w:tcPr>
            <w:tcW w:w="1352" w:type="pct"/>
            <w:shd w:val="clear" w:color="auto" w:fill="FFDDDD"/>
          </w:tcPr>
          <w:p w14:paraId="25622377" w14:textId="77777777" w:rsidR="00A75F25" w:rsidRPr="00F417ED" w:rsidRDefault="00A75F25" w:rsidP="00B85560">
            <w:pPr>
              <w:pStyle w:val="gfff"/>
            </w:pPr>
            <w:r w:rsidRPr="00F417ED">
              <w:t>–</w:t>
            </w:r>
          </w:p>
        </w:tc>
        <w:tc>
          <w:tcPr>
            <w:tcW w:w="1577" w:type="pct"/>
            <w:shd w:val="clear" w:color="auto" w:fill="FFDDDD"/>
          </w:tcPr>
          <w:p w14:paraId="40F75729" w14:textId="77777777" w:rsidR="00A75F25" w:rsidRPr="00F417ED" w:rsidRDefault="00A75F25" w:rsidP="00B85560">
            <w:pPr>
              <w:pStyle w:val="gfff"/>
            </w:pPr>
            <w:r w:rsidRPr="00F417ED">
              <w:t>–</w:t>
            </w:r>
          </w:p>
        </w:tc>
      </w:tr>
      <w:tr w:rsidR="00A75F25" w:rsidRPr="00F417ED" w14:paraId="3FBBE1AC" w14:textId="77777777" w:rsidTr="00AC1F66">
        <w:tc>
          <w:tcPr>
            <w:tcW w:w="939" w:type="pct"/>
          </w:tcPr>
          <w:p w14:paraId="4720AAC4" w14:textId="77777777" w:rsidR="00A75F25" w:rsidRPr="00F417ED" w:rsidRDefault="00A75F25" w:rsidP="00B85560">
            <w:pPr>
              <w:pStyle w:val="gfff"/>
              <w:rPr>
                <w:b/>
              </w:rPr>
            </w:pPr>
            <w:r w:rsidRPr="00F417ED">
              <w:rPr>
                <w:b/>
              </w:rPr>
              <w:t>Моя организация</w:t>
            </w:r>
          </w:p>
        </w:tc>
        <w:tc>
          <w:tcPr>
            <w:tcW w:w="1132" w:type="pct"/>
            <w:shd w:val="clear" w:color="auto" w:fill="E2EFD9" w:themeFill="accent6" w:themeFillTint="33"/>
          </w:tcPr>
          <w:p w14:paraId="4B43F1C0" w14:textId="77777777" w:rsidR="00A75F25" w:rsidRPr="00F417ED" w:rsidRDefault="00A75F25" w:rsidP="00B85560">
            <w:pPr>
              <w:pStyle w:val="gfff"/>
              <w:rPr>
                <w:lang w:val="en-US"/>
              </w:rPr>
            </w:pPr>
            <w:r w:rsidRPr="00F417ED">
              <w:t>+</w:t>
            </w:r>
          </w:p>
        </w:tc>
        <w:tc>
          <w:tcPr>
            <w:tcW w:w="1352" w:type="pct"/>
            <w:shd w:val="clear" w:color="auto" w:fill="E2EFD9" w:themeFill="accent6" w:themeFillTint="33"/>
          </w:tcPr>
          <w:p w14:paraId="089E36B5" w14:textId="77777777" w:rsidR="00A75F25" w:rsidRPr="00F417ED" w:rsidRDefault="00A75F25" w:rsidP="00B85560">
            <w:pPr>
              <w:pStyle w:val="gfff"/>
              <w:rPr>
                <w:lang w:val="en-US"/>
              </w:rPr>
            </w:pPr>
            <w:r w:rsidRPr="00F417ED">
              <w:t>+</w:t>
            </w:r>
          </w:p>
        </w:tc>
        <w:tc>
          <w:tcPr>
            <w:tcW w:w="1577" w:type="pct"/>
            <w:shd w:val="clear" w:color="auto" w:fill="E2EFD9" w:themeFill="accent6" w:themeFillTint="33"/>
          </w:tcPr>
          <w:p w14:paraId="38A57D12" w14:textId="77777777" w:rsidR="00A75F25" w:rsidRPr="00F417ED" w:rsidRDefault="00A75F25" w:rsidP="00B85560">
            <w:pPr>
              <w:pStyle w:val="gfff"/>
              <w:rPr>
                <w:lang w:val="en-US"/>
              </w:rPr>
            </w:pPr>
            <w:r w:rsidRPr="00F417ED">
              <w:t>+</w:t>
            </w:r>
          </w:p>
        </w:tc>
      </w:tr>
      <w:tr w:rsidR="00A75F25" w:rsidRPr="00F417ED" w14:paraId="6E709F69" w14:textId="77777777" w:rsidTr="00AC1F66">
        <w:tc>
          <w:tcPr>
            <w:tcW w:w="939" w:type="pct"/>
          </w:tcPr>
          <w:p w14:paraId="25CD5DED" w14:textId="77777777" w:rsidR="00A75F25" w:rsidRPr="00F417ED" w:rsidRDefault="00A75F25" w:rsidP="00B85560">
            <w:pPr>
              <w:pStyle w:val="gfff"/>
              <w:rPr>
                <w:b/>
              </w:rPr>
            </w:pPr>
            <w:r w:rsidRPr="00F417ED">
              <w:rPr>
                <w:b/>
              </w:rPr>
              <w:t>Контингент</w:t>
            </w:r>
          </w:p>
        </w:tc>
        <w:tc>
          <w:tcPr>
            <w:tcW w:w="1132" w:type="pct"/>
            <w:shd w:val="clear" w:color="auto" w:fill="E2EFD9" w:themeFill="accent6" w:themeFillTint="33"/>
          </w:tcPr>
          <w:p w14:paraId="529909CA" w14:textId="77777777" w:rsidR="00A75F25" w:rsidRPr="00F417ED" w:rsidRDefault="00A75F25" w:rsidP="00B85560">
            <w:pPr>
              <w:pStyle w:val="gfff"/>
            </w:pPr>
            <w:r w:rsidRPr="00F417ED">
              <w:t>+</w:t>
            </w:r>
          </w:p>
        </w:tc>
        <w:tc>
          <w:tcPr>
            <w:tcW w:w="1352" w:type="pct"/>
            <w:shd w:val="clear" w:color="auto" w:fill="E2EFD9" w:themeFill="accent6" w:themeFillTint="33"/>
          </w:tcPr>
          <w:p w14:paraId="5419692B" w14:textId="77777777" w:rsidR="00A75F25" w:rsidRPr="00F417ED" w:rsidRDefault="00A75F25" w:rsidP="00B85560">
            <w:pPr>
              <w:pStyle w:val="gfff"/>
              <w:rPr>
                <w:lang w:val="en-US"/>
              </w:rPr>
            </w:pPr>
            <w:r w:rsidRPr="00F417ED">
              <w:t>+</w:t>
            </w:r>
          </w:p>
        </w:tc>
        <w:tc>
          <w:tcPr>
            <w:tcW w:w="1577" w:type="pct"/>
            <w:shd w:val="clear" w:color="auto" w:fill="E2EFD9" w:themeFill="accent6" w:themeFillTint="33"/>
          </w:tcPr>
          <w:p w14:paraId="6DE467D7" w14:textId="77777777" w:rsidR="00A75F25" w:rsidRPr="00F417ED" w:rsidRDefault="00A75F25" w:rsidP="00B85560">
            <w:pPr>
              <w:pStyle w:val="gfff"/>
              <w:rPr>
                <w:lang w:val="en-US"/>
              </w:rPr>
            </w:pPr>
            <w:r w:rsidRPr="00F417ED">
              <w:t>+</w:t>
            </w:r>
          </w:p>
        </w:tc>
      </w:tr>
      <w:tr w:rsidR="00A75F25" w:rsidRPr="00F417ED" w14:paraId="149C8E1E" w14:textId="77777777" w:rsidTr="00AC1F66">
        <w:tc>
          <w:tcPr>
            <w:tcW w:w="939" w:type="pct"/>
          </w:tcPr>
          <w:p w14:paraId="17AA8D69" w14:textId="77777777" w:rsidR="00A75F25" w:rsidRPr="00F417ED" w:rsidRDefault="00A75F25" w:rsidP="00B85560">
            <w:pPr>
              <w:pStyle w:val="gfff"/>
              <w:rPr>
                <w:b/>
              </w:rPr>
            </w:pPr>
            <w:r w:rsidRPr="00F417ED">
              <w:rPr>
                <w:b/>
              </w:rPr>
              <w:t>Приказы</w:t>
            </w:r>
          </w:p>
        </w:tc>
        <w:tc>
          <w:tcPr>
            <w:tcW w:w="1132" w:type="pct"/>
            <w:shd w:val="clear" w:color="auto" w:fill="FFDDDD"/>
          </w:tcPr>
          <w:p w14:paraId="04FFAE52" w14:textId="77777777" w:rsidR="00A75F25" w:rsidRPr="00F417ED" w:rsidRDefault="00A75F25" w:rsidP="00B85560">
            <w:pPr>
              <w:pStyle w:val="gfff"/>
            </w:pPr>
            <w:r w:rsidRPr="00F417ED">
              <w:t>–</w:t>
            </w:r>
          </w:p>
        </w:tc>
        <w:tc>
          <w:tcPr>
            <w:tcW w:w="1352" w:type="pct"/>
            <w:shd w:val="clear" w:color="auto" w:fill="E2EFD9" w:themeFill="accent6" w:themeFillTint="33"/>
          </w:tcPr>
          <w:p w14:paraId="5FCF239A" w14:textId="77777777" w:rsidR="00A75F25" w:rsidRPr="00F417ED" w:rsidRDefault="00A75F25" w:rsidP="00B85560">
            <w:pPr>
              <w:pStyle w:val="gfff"/>
              <w:rPr>
                <w:lang w:val="en-US"/>
              </w:rPr>
            </w:pPr>
            <w:r w:rsidRPr="00F417ED">
              <w:t>+</w:t>
            </w:r>
          </w:p>
        </w:tc>
        <w:tc>
          <w:tcPr>
            <w:tcW w:w="1577" w:type="pct"/>
            <w:shd w:val="clear" w:color="auto" w:fill="E2EFD9" w:themeFill="accent6" w:themeFillTint="33"/>
          </w:tcPr>
          <w:p w14:paraId="2895C468" w14:textId="77777777" w:rsidR="00A75F25" w:rsidRPr="00F417ED" w:rsidRDefault="00A75F25" w:rsidP="00B85560">
            <w:pPr>
              <w:pStyle w:val="gfff"/>
              <w:rPr>
                <w:lang w:val="en-US"/>
              </w:rPr>
            </w:pPr>
            <w:r w:rsidRPr="00F417ED">
              <w:t>+</w:t>
            </w:r>
          </w:p>
        </w:tc>
      </w:tr>
      <w:tr w:rsidR="00A75F25" w:rsidRPr="00F417ED" w14:paraId="64F5310E" w14:textId="77777777" w:rsidTr="00AC1F66">
        <w:tc>
          <w:tcPr>
            <w:tcW w:w="939" w:type="pct"/>
          </w:tcPr>
          <w:p w14:paraId="5504E18D" w14:textId="77777777" w:rsidR="00A75F25" w:rsidRPr="00F417ED" w:rsidRDefault="00A75F25" w:rsidP="00B85560">
            <w:pPr>
              <w:pStyle w:val="gfff"/>
              <w:rPr>
                <w:b/>
              </w:rPr>
            </w:pPr>
            <w:r w:rsidRPr="00F417ED">
              <w:rPr>
                <w:b/>
              </w:rPr>
              <w:t>Отчёты</w:t>
            </w:r>
          </w:p>
        </w:tc>
        <w:tc>
          <w:tcPr>
            <w:tcW w:w="1132" w:type="pct"/>
            <w:shd w:val="clear" w:color="auto" w:fill="E2EFD9" w:themeFill="accent6" w:themeFillTint="33"/>
          </w:tcPr>
          <w:p w14:paraId="374DB118" w14:textId="77777777" w:rsidR="00A75F25" w:rsidRPr="00F417ED" w:rsidRDefault="00A75F25" w:rsidP="00B85560">
            <w:pPr>
              <w:pStyle w:val="gfff"/>
              <w:rPr>
                <w:lang w:val="en-US"/>
              </w:rPr>
            </w:pPr>
            <w:r w:rsidRPr="00F417ED">
              <w:t>+</w:t>
            </w:r>
          </w:p>
        </w:tc>
        <w:tc>
          <w:tcPr>
            <w:tcW w:w="1352" w:type="pct"/>
            <w:shd w:val="clear" w:color="auto" w:fill="E2EFD9" w:themeFill="accent6" w:themeFillTint="33"/>
          </w:tcPr>
          <w:p w14:paraId="3A8FBB83" w14:textId="77777777" w:rsidR="00A75F25" w:rsidRPr="00F417ED" w:rsidRDefault="00A75F25" w:rsidP="00B85560">
            <w:pPr>
              <w:pStyle w:val="gfff"/>
              <w:rPr>
                <w:lang w:val="en-US"/>
              </w:rPr>
            </w:pPr>
            <w:r w:rsidRPr="00F417ED">
              <w:t>+</w:t>
            </w:r>
          </w:p>
        </w:tc>
        <w:tc>
          <w:tcPr>
            <w:tcW w:w="1577" w:type="pct"/>
            <w:shd w:val="clear" w:color="auto" w:fill="E2EFD9" w:themeFill="accent6" w:themeFillTint="33"/>
          </w:tcPr>
          <w:p w14:paraId="3719699B" w14:textId="77777777" w:rsidR="00A75F25" w:rsidRPr="00F417ED" w:rsidRDefault="00A75F25" w:rsidP="00B85560">
            <w:pPr>
              <w:pStyle w:val="gfff"/>
              <w:rPr>
                <w:lang w:val="en-US"/>
              </w:rPr>
            </w:pPr>
            <w:r w:rsidRPr="00F417ED">
              <w:t>+</w:t>
            </w:r>
          </w:p>
        </w:tc>
      </w:tr>
      <w:tr w:rsidR="002213D0" w:rsidRPr="00F417ED" w14:paraId="7CEC3C5E" w14:textId="77777777" w:rsidTr="00AC1F66">
        <w:tc>
          <w:tcPr>
            <w:tcW w:w="939" w:type="pct"/>
          </w:tcPr>
          <w:p w14:paraId="12A1E043" w14:textId="679AA1F6" w:rsidR="002213D0" w:rsidRPr="00F417ED" w:rsidRDefault="002213D0" w:rsidP="00B85560">
            <w:pPr>
              <w:pStyle w:val="gfff"/>
              <w:rPr>
                <w:b/>
              </w:rPr>
            </w:pPr>
            <w:r w:rsidRPr="00F417ED">
              <w:rPr>
                <w:b/>
              </w:rPr>
              <w:t>Конкурсные списки</w:t>
            </w:r>
          </w:p>
        </w:tc>
        <w:tc>
          <w:tcPr>
            <w:tcW w:w="1132" w:type="pct"/>
            <w:shd w:val="clear" w:color="auto" w:fill="E2EFD9" w:themeFill="accent6" w:themeFillTint="33"/>
          </w:tcPr>
          <w:p w14:paraId="67252B00" w14:textId="7956789E" w:rsidR="002213D0" w:rsidRPr="00F417ED" w:rsidRDefault="00C04ECC" w:rsidP="00B85560">
            <w:pPr>
              <w:pStyle w:val="gfff"/>
            </w:pPr>
            <w:r w:rsidRPr="00F417ED">
              <w:t>+</w:t>
            </w:r>
          </w:p>
        </w:tc>
        <w:tc>
          <w:tcPr>
            <w:tcW w:w="1352" w:type="pct"/>
            <w:shd w:val="clear" w:color="auto" w:fill="E2EFD9" w:themeFill="accent6" w:themeFillTint="33"/>
          </w:tcPr>
          <w:p w14:paraId="17EF95D7" w14:textId="5590176A" w:rsidR="002213D0" w:rsidRPr="00F417ED" w:rsidRDefault="002213D0" w:rsidP="00B85560">
            <w:pPr>
              <w:pStyle w:val="gfff"/>
            </w:pPr>
            <w:r w:rsidRPr="00F417ED">
              <w:t>+</w:t>
            </w:r>
          </w:p>
        </w:tc>
        <w:tc>
          <w:tcPr>
            <w:tcW w:w="1577" w:type="pct"/>
            <w:shd w:val="clear" w:color="auto" w:fill="E2EFD9" w:themeFill="accent6" w:themeFillTint="33"/>
          </w:tcPr>
          <w:p w14:paraId="5D540FBA" w14:textId="13DF1135" w:rsidR="002213D0" w:rsidRPr="00F417ED" w:rsidRDefault="002213D0" w:rsidP="00B85560">
            <w:pPr>
              <w:pStyle w:val="gfff"/>
            </w:pPr>
            <w:r w:rsidRPr="00F417ED">
              <w:t>+</w:t>
            </w:r>
          </w:p>
        </w:tc>
      </w:tr>
      <w:tr w:rsidR="00A75F25" w:rsidRPr="00F417ED" w14:paraId="5D0996C0" w14:textId="77777777" w:rsidTr="00AC1F66">
        <w:tc>
          <w:tcPr>
            <w:tcW w:w="939" w:type="pct"/>
          </w:tcPr>
          <w:p w14:paraId="2D67C672" w14:textId="77777777" w:rsidR="00A75F25" w:rsidRPr="00F417ED" w:rsidRDefault="00A75F25" w:rsidP="00B85560">
            <w:pPr>
              <w:pStyle w:val="gfff"/>
              <w:rPr>
                <w:b/>
              </w:rPr>
            </w:pPr>
            <w:r w:rsidRPr="00F417ED">
              <w:rPr>
                <w:b/>
              </w:rPr>
              <w:t>Справочники</w:t>
            </w:r>
          </w:p>
        </w:tc>
        <w:tc>
          <w:tcPr>
            <w:tcW w:w="1132" w:type="pct"/>
            <w:shd w:val="clear" w:color="auto" w:fill="E2EFD9" w:themeFill="accent6" w:themeFillTint="33"/>
          </w:tcPr>
          <w:p w14:paraId="0134CD86" w14:textId="77777777" w:rsidR="00A75F25" w:rsidRPr="00F417ED" w:rsidRDefault="00A75F25" w:rsidP="00B85560">
            <w:pPr>
              <w:pStyle w:val="gfff"/>
              <w:rPr>
                <w:lang w:val="en-US"/>
              </w:rPr>
            </w:pPr>
            <w:r w:rsidRPr="00F417ED">
              <w:t>+</w:t>
            </w:r>
          </w:p>
        </w:tc>
        <w:tc>
          <w:tcPr>
            <w:tcW w:w="1352" w:type="pct"/>
            <w:shd w:val="clear" w:color="auto" w:fill="E2EFD9" w:themeFill="accent6" w:themeFillTint="33"/>
          </w:tcPr>
          <w:p w14:paraId="61BD3371" w14:textId="77777777" w:rsidR="00A75F25" w:rsidRPr="00F417ED" w:rsidRDefault="00A75F25" w:rsidP="00B85560">
            <w:pPr>
              <w:pStyle w:val="gfff"/>
              <w:rPr>
                <w:lang w:val="en-US"/>
              </w:rPr>
            </w:pPr>
            <w:r w:rsidRPr="00F417ED">
              <w:t>+</w:t>
            </w:r>
          </w:p>
        </w:tc>
        <w:tc>
          <w:tcPr>
            <w:tcW w:w="1577" w:type="pct"/>
            <w:shd w:val="clear" w:color="auto" w:fill="E2EFD9" w:themeFill="accent6" w:themeFillTint="33"/>
          </w:tcPr>
          <w:p w14:paraId="326B64DF" w14:textId="77777777" w:rsidR="00A75F25" w:rsidRPr="00F417ED" w:rsidRDefault="00A75F25" w:rsidP="00B85560">
            <w:pPr>
              <w:pStyle w:val="gfff"/>
              <w:rPr>
                <w:lang w:val="en-US"/>
              </w:rPr>
            </w:pPr>
            <w:r w:rsidRPr="00F417ED">
              <w:t>+</w:t>
            </w:r>
          </w:p>
        </w:tc>
      </w:tr>
      <w:tr w:rsidR="00A75F25" w:rsidRPr="00F417ED" w14:paraId="5E7B3D85" w14:textId="77777777" w:rsidTr="00AC1F66">
        <w:tc>
          <w:tcPr>
            <w:tcW w:w="939" w:type="pct"/>
          </w:tcPr>
          <w:p w14:paraId="53E9387D" w14:textId="1DA8DCE5" w:rsidR="00A75F25" w:rsidRPr="00F417ED" w:rsidRDefault="004C2D34" w:rsidP="00B85560">
            <w:pPr>
              <w:pStyle w:val="gfff"/>
            </w:pPr>
            <w:r w:rsidRPr="00F417ED">
              <w:t>К</w:t>
            </w:r>
            <w:r w:rsidR="00A75F25" w:rsidRPr="00F417ED">
              <w:t xml:space="preserve">нопка </w:t>
            </w:r>
            <w:r w:rsidR="00A75F25" w:rsidRPr="00F417ED">
              <w:rPr>
                <w:rStyle w:val="afff7"/>
              </w:rPr>
              <w:t>Создать заявление</w:t>
            </w:r>
          </w:p>
        </w:tc>
        <w:tc>
          <w:tcPr>
            <w:tcW w:w="1132" w:type="pct"/>
            <w:shd w:val="clear" w:color="auto" w:fill="E2EFD9" w:themeFill="accent6" w:themeFillTint="33"/>
          </w:tcPr>
          <w:p w14:paraId="3528ED1A" w14:textId="77777777" w:rsidR="00A75F25" w:rsidRPr="00F417ED" w:rsidRDefault="00A75F25" w:rsidP="00B85560">
            <w:pPr>
              <w:pStyle w:val="gfff"/>
              <w:rPr>
                <w:lang w:val="en-US"/>
              </w:rPr>
            </w:pPr>
            <w:r w:rsidRPr="00F417ED">
              <w:t>+</w:t>
            </w:r>
          </w:p>
        </w:tc>
        <w:tc>
          <w:tcPr>
            <w:tcW w:w="1352" w:type="pct"/>
            <w:shd w:val="clear" w:color="auto" w:fill="E2EFD9" w:themeFill="accent6" w:themeFillTint="33"/>
          </w:tcPr>
          <w:p w14:paraId="7E1CC22D" w14:textId="77777777" w:rsidR="00A75F25" w:rsidRPr="00F417ED" w:rsidRDefault="00A75F25" w:rsidP="00B85560">
            <w:pPr>
              <w:pStyle w:val="gfff"/>
            </w:pPr>
            <w:r w:rsidRPr="00F417ED">
              <w:t>+</w:t>
            </w:r>
          </w:p>
        </w:tc>
        <w:tc>
          <w:tcPr>
            <w:tcW w:w="1577" w:type="pct"/>
            <w:shd w:val="clear" w:color="auto" w:fill="FFDDDD"/>
          </w:tcPr>
          <w:p w14:paraId="30524058" w14:textId="76F21EBB" w:rsidR="00A75F25" w:rsidRPr="00F417ED" w:rsidRDefault="00F86BD9" w:rsidP="00B85560">
            <w:pPr>
              <w:pStyle w:val="gfff"/>
            </w:pPr>
            <w:r w:rsidRPr="00F417ED">
              <w:noBreakHyphen/>
            </w:r>
          </w:p>
        </w:tc>
      </w:tr>
    </w:tbl>
    <w:p w14:paraId="38F3F115" w14:textId="56E33269" w:rsidR="00A75F25" w:rsidRPr="00F417ED" w:rsidRDefault="00AB3CA7" w:rsidP="00E84E4C">
      <w:pPr>
        <w:pStyle w:val="aff5"/>
      </w:pPr>
      <w:r w:rsidRPr="00F417ED">
        <w:t>Р</w:t>
      </w:r>
      <w:r w:rsidR="00A75F25" w:rsidRPr="00F417ED">
        <w:t xml:space="preserve">аздел </w:t>
      </w:r>
      <w:r w:rsidR="00A75F25" w:rsidRPr="00F417ED">
        <w:rPr>
          <w:b/>
        </w:rPr>
        <w:t>Пользователи</w:t>
      </w:r>
      <w:r w:rsidRPr="00F417ED">
        <w:t xml:space="preserve"> доступен только пользователю с ролью «Администратор»</w:t>
      </w:r>
      <w:r w:rsidR="00A75F25" w:rsidRPr="00F417ED">
        <w:t>.</w:t>
      </w:r>
    </w:p>
    <w:p w14:paraId="3CEA5114" w14:textId="2B2CC65D" w:rsidR="0091541A" w:rsidRPr="00F417ED" w:rsidRDefault="00A75F25" w:rsidP="00B85560">
      <w:pPr>
        <w:pStyle w:val="g10"/>
      </w:pPr>
      <w:bookmarkStart w:id="35" w:name="_Toc27468732"/>
      <w:bookmarkStart w:id="36" w:name="_Toc27468780"/>
      <w:bookmarkStart w:id="37" w:name="_Toc27473625"/>
      <w:bookmarkStart w:id="38" w:name="_Toc27474688"/>
      <w:bookmarkStart w:id="39" w:name="_Toc27486368"/>
      <w:bookmarkStart w:id="40" w:name="_Toc27489161"/>
      <w:bookmarkStart w:id="41" w:name="_Toc27495064"/>
      <w:bookmarkStart w:id="42" w:name="_Toc27404125"/>
      <w:bookmarkStart w:id="43" w:name="_Toc146203612"/>
      <w:bookmarkEnd w:id="28"/>
      <w:bookmarkEnd w:id="35"/>
      <w:bookmarkEnd w:id="36"/>
      <w:bookmarkEnd w:id="37"/>
      <w:bookmarkEnd w:id="38"/>
      <w:bookmarkEnd w:id="39"/>
      <w:bookmarkEnd w:id="40"/>
      <w:bookmarkEnd w:id="41"/>
      <w:r w:rsidRPr="00F417ED">
        <w:lastRenderedPageBreak/>
        <w:t>Подготовка к</w:t>
      </w:r>
      <w:r w:rsidR="0091541A" w:rsidRPr="00F417ED">
        <w:t xml:space="preserve"> работ</w:t>
      </w:r>
      <w:r w:rsidRPr="00F417ED">
        <w:t>е</w:t>
      </w:r>
      <w:bookmarkEnd w:id="42"/>
      <w:bookmarkEnd w:id="43"/>
    </w:p>
    <w:p w14:paraId="65B06938" w14:textId="77777777" w:rsidR="00A75F25" w:rsidRPr="00F417ED" w:rsidRDefault="00A75F25" w:rsidP="00B85560">
      <w:pPr>
        <w:pStyle w:val="g20"/>
      </w:pPr>
      <w:bookmarkStart w:id="44" w:name="_Toc27404126"/>
      <w:bookmarkStart w:id="45" w:name="_Toc447814083"/>
      <w:bookmarkStart w:id="46" w:name="_Toc485642238"/>
      <w:bookmarkStart w:id="47" w:name="_Toc146203613"/>
      <w:r w:rsidRPr="00F417ED">
        <w:t>Запуск АИС «Зачисление в ПОО»</w:t>
      </w:r>
      <w:bookmarkEnd w:id="44"/>
      <w:bookmarkEnd w:id="47"/>
    </w:p>
    <w:p w14:paraId="274D873D" w14:textId="77777777" w:rsidR="00CB7705" w:rsidRPr="00F417ED" w:rsidRDefault="00CB7705" w:rsidP="00CB7705">
      <w:pPr>
        <w:pStyle w:val="gff"/>
      </w:pPr>
      <w:r w:rsidRPr="00F417ED">
        <w:t>Установка программного обеспечения пользователями не требуется, ПО устанавливается на инфраструктуре Региона без участия Пользователя.</w:t>
      </w:r>
    </w:p>
    <w:p w14:paraId="3BC17132" w14:textId="14AC5E56" w:rsidR="00A75F25" w:rsidRPr="00F417ED" w:rsidRDefault="00A75F25" w:rsidP="00AC1F66">
      <w:pPr>
        <w:pStyle w:val="gff"/>
        <w:keepNext/>
      </w:pPr>
      <w:r w:rsidRPr="00F417ED">
        <w:t xml:space="preserve">Для запуска АИС «Зачисление в ПОО» запустите браузер, установленный </w:t>
      </w:r>
      <w:r w:rsidR="00AC1F66" w:rsidRPr="00F417ED">
        <w:t>на </w:t>
      </w:r>
      <w:r w:rsidRPr="00F417ED">
        <w:t>компьютере, и откройте сайт АИС «Зачисление в ПОО». Откроется страница авторизации (рисунок </w:t>
      </w:r>
      <w:r w:rsidRPr="00F417ED">
        <w:fldChar w:fldCharType="begin"/>
      </w:r>
      <w:r w:rsidRPr="00F417ED">
        <w:instrText xml:space="preserve"> REF \* </w:instrText>
      </w:r>
      <w:r w:rsidRPr="00F417ED">
        <w:rPr>
          <w:lang w:val="en-US"/>
        </w:rPr>
        <w:instrText>arabic</w:instrText>
      </w:r>
      <w:r w:rsidRPr="00F417ED">
        <w:instrText xml:space="preserve"> _Ref438200998 \n \h </w:instrText>
      </w:r>
      <w:r w:rsidR="00F417ED">
        <w:instrText xml:space="preserve"> \* MERGEFORMAT </w:instrText>
      </w:r>
      <w:r w:rsidRPr="00F417ED">
        <w:fldChar w:fldCharType="separate"/>
      </w:r>
      <w:r w:rsidR="00D744AE">
        <w:t>2</w:t>
      </w:r>
      <w:r w:rsidRPr="00F417ED">
        <w:fldChar w:fldCharType="end"/>
      </w:r>
      <w:r w:rsidRPr="00F417ED">
        <w:t>).</w:t>
      </w:r>
    </w:p>
    <w:p w14:paraId="07205B91" w14:textId="1DABE106" w:rsidR="00A75F25" w:rsidRPr="00F417ED" w:rsidRDefault="00F333A0" w:rsidP="00F333A0">
      <w:pPr>
        <w:pStyle w:val="gff"/>
        <w:keepNext/>
      </w:pPr>
      <w:r w:rsidRPr="00F417ED">
        <w:rPr>
          <w:noProof/>
          <w:lang w:eastAsia="ru-RU"/>
        </w:rPr>
        <w:drawing>
          <wp:inline distT="0" distB="0" distL="0" distR="0" wp14:anchorId="18304E6F" wp14:editId="6523F07A">
            <wp:extent cx="4693646" cy="5772150"/>
            <wp:effectExtent l="19050" t="19050" r="12065" b="19050"/>
            <wp:docPr id="922011910" name="Рисунок 1" descr="Изображение выглядит как текст, снимок экрана, Шрифт, логотип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11910" name="Рисунок 1" descr="Изображение выглядит как текст, снимок экрана, Шрифт, логотип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1462" cy="5781761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F657954" w14:textId="51D2FA03" w:rsidR="00A75F25" w:rsidRPr="00F417ED" w:rsidRDefault="00A75F25" w:rsidP="00B85560">
      <w:pPr>
        <w:pStyle w:val="gd"/>
      </w:pPr>
      <w:bookmarkStart w:id="48" w:name="_Ref438200998"/>
      <w:r w:rsidRPr="00F417ED">
        <w:t>Страница авторизации</w:t>
      </w:r>
      <w:bookmarkEnd w:id="48"/>
    </w:p>
    <w:p w14:paraId="2699570C" w14:textId="77777777" w:rsidR="00A75F25" w:rsidRPr="00F417ED" w:rsidRDefault="00A75F25" w:rsidP="00B85560">
      <w:pPr>
        <w:pStyle w:val="g20"/>
      </w:pPr>
      <w:bookmarkStart w:id="49" w:name="_Toc27404127"/>
      <w:bookmarkStart w:id="50" w:name="_Toc146203614"/>
      <w:r w:rsidRPr="00F417ED">
        <w:lastRenderedPageBreak/>
        <w:t>Активация учётной записи Пользователя</w:t>
      </w:r>
      <w:bookmarkEnd w:id="49"/>
      <w:bookmarkEnd w:id="50"/>
    </w:p>
    <w:p w14:paraId="63AD3FEC" w14:textId="77777777" w:rsidR="00A75F25" w:rsidRPr="00F417ED" w:rsidRDefault="00A75F25" w:rsidP="00B85560">
      <w:pPr>
        <w:pStyle w:val="gff"/>
      </w:pPr>
      <w:bookmarkStart w:id="51" w:name="_Активация_пользователей"/>
      <w:bookmarkEnd w:id="51"/>
      <w:r w:rsidRPr="00F417ED">
        <w:t>После создания Администратором учётной записи Пользователя на электронную почту, указанную в профиле Пользователя, автоматически высылается письмо со ссылкой для активации учётной записи в АИС «Зачисление в ПОО». Активация выполняется Пользователем самостоятельно.</w:t>
      </w:r>
    </w:p>
    <w:p w14:paraId="25742763" w14:textId="77777777" w:rsidR="00C04ECC" w:rsidRPr="00F417ED" w:rsidRDefault="00C04ECC" w:rsidP="00C04ECC">
      <w:pPr>
        <w:pStyle w:val="gff"/>
        <w:rPr>
          <w:rStyle w:val="gffff1"/>
        </w:rPr>
      </w:pPr>
      <w:r w:rsidRPr="00F417ED">
        <w:rPr>
          <w:rStyle w:val="gffff"/>
          <w:noProof/>
          <w:lang w:eastAsia="ru-RU"/>
        </w:rPr>
        <w:drawing>
          <wp:inline distT="0" distB="0" distL="0" distR="0" wp14:anchorId="7417B736" wp14:editId="4CDC7FF0">
            <wp:extent cx="171450" cy="17145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7ED">
        <w:rPr>
          <w:rStyle w:val="gffff"/>
        </w:rPr>
        <w:t xml:space="preserve"> Примечание</w:t>
      </w:r>
      <w:r w:rsidRPr="00F417ED">
        <w:t xml:space="preserve"> – </w:t>
      </w:r>
      <w:r w:rsidRPr="00F417ED">
        <w:rPr>
          <w:rStyle w:val="gffff1"/>
        </w:rPr>
        <w:t>Если изменился адрес электронной почты, и нет возможности активировать свою учётную запись по ссылке, обратитесь к Администратору для изменения адреса электронной почты в профиле и повторной отправки письма со ссылкой для активации учётной записи.</w:t>
      </w:r>
    </w:p>
    <w:p w14:paraId="535F5CC6" w14:textId="77777777" w:rsidR="00A75F25" w:rsidRPr="00F417ED" w:rsidRDefault="00A75F25">
      <w:pPr>
        <w:pStyle w:val="gff5"/>
      </w:pPr>
      <w:r w:rsidRPr="00F417ED">
        <w:t>Для активации учётной записи выполните следующие действия:</w:t>
      </w:r>
    </w:p>
    <w:p w14:paraId="0C770627" w14:textId="77777777" w:rsidR="00A75F25" w:rsidRPr="00F417ED" w:rsidRDefault="00A75F25" w:rsidP="006E2D0B">
      <w:pPr>
        <w:pStyle w:val="g9"/>
        <w:numPr>
          <w:ilvl w:val="0"/>
          <w:numId w:val="15"/>
        </w:numPr>
      </w:pPr>
      <w:r w:rsidRPr="00F417ED">
        <w:t>перейдите по ссылке из письма;</w:t>
      </w:r>
    </w:p>
    <w:p w14:paraId="4D33C110" w14:textId="51B00460" w:rsidR="00A75F25" w:rsidRPr="00F417ED" w:rsidRDefault="00A75F25" w:rsidP="00B85560">
      <w:pPr>
        <w:pStyle w:val="g9"/>
      </w:pPr>
      <w:r w:rsidRPr="00F417ED">
        <w:t>в открывшемся окне на шаге «1. Проверка данных» проверьте информацию о себе (рисунок </w:t>
      </w:r>
      <w:r w:rsidRPr="00F417ED">
        <w:fldChar w:fldCharType="begin"/>
      </w:r>
      <w:r w:rsidRPr="00F417ED">
        <w:instrText xml:space="preserve"> REF \* </w:instrText>
      </w:r>
      <w:r w:rsidRPr="00F417ED">
        <w:rPr>
          <w:lang w:val="en-US"/>
        </w:rPr>
        <w:instrText>arabic</w:instrText>
      </w:r>
      <w:r w:rsidRPr="00F417ED">
        <w:instrText xml:space="preserve"> _Ref488840100 \n \h </w:instrText>
      </w:r>
      <w:r w:rsidR="00F417ED">
        <w:instrText xml:space="preserve"> \* MERGEFORMAT </w:instrText>
      </w:r>
      <w:r w:rsidRPr="00F417ED">
        <w:fldChar w:fldCharType="separate"/>
      </w:r>
      <w:r w:rsidR="00D744AE">
        <w:t>3</w:t>
      </w:r>
      <w:r w:rsidRPr="00F417ED">
        <w:fldChar w:fldCharType="end"/>
      </w:r>
      <w:r w:rsidRPr="00F417ED">
        <w:t>);</w:t>
      </w:r>
    </w:p>
    <w:p w14:paraId="4A486848" w14:textId="77777777" w:rsidR="00C04ECC" w:rsidRPr="00F417ED" w:rsidRDefault="00C04ECC" w:rsidP="00C04ECC">
      <w:pPr>
        <w:pStyle w:val="gffff0"/>
        <w:rPr>
          <w:rStyle w:val="gffff1"/>
        </w:rPr>
      </w:pPr>
      <w:r w:rsidRPr="00F417ED">
        <w:rPr>
          <w:rStyle w:val="gffff"/>
          <w:noProof/>
          <w:lang w:eastAsia="ru-RU"/>
        </w:rPr>
        <w:drawing>
          <wp:inline distT="0" distB="0" distL="0" distR="0" wp14:anchorId="56D57330" wp14:editId="55B0DAE4">
            <wp:extent cx="171450" cy="17145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7ED">
        <w:rPr>
          <w:rStyle w:val="gffff"/>
        </w:rPr>
        <w:t xml:space="preserve"> Примечание</w:t>
      </w:r>
      <w:r w:rsidRPr="00F417ED">
        <w:t xml:space="preserve"> – </w:t>
      </w:r>
      <w:r w:rsidRPr="00F417ED">
        <w:rPr>
          <w:rStyle w:val="gffff1"/>
        </w:rPr>
        <w:t>При обнаружении ошибок в данных обратитесь к Администратору для редактирования информации в профиле пользователя.</w:t>
      </w:r>
    </w:p>
    <w:p w14:paraId="03D6139B" w14:textId="77777777" w:rsidR="00A75F25" w:rsidRPr="00F417ED" w:rsidRDefault="00A75F25" w:rsidP="00B85560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0194B410" wp14:editId="59FC33D0">
            <wp:extent cx="2447925" cy="4029075"/>
            <wp:effectExtent l="19050" t="19050" r="28575" b="2857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029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6BAC7E6" w14:textId="77777777" w:rsidR="00A75F25" w:rsidRPr="00F417ED" w:rsidRDefault="00A75F25" w:rsidP="00B85560">
      <w:pPr>
        <w:pStyle w:val="gd"/>
      </w:pPr>
      <w:bookmarkStart w:id="52" w:name="_Ref488840100"/>
      <w:r w:rsidRPr="00F417ED">
        <w:t>Окно активации, шаг «1. Проверка данных»</w:t>
      </w:r>
      <w:bookmarkEnd w:id="52"/>
    </w:p>
    <w:p w14:paraId="06938AF0" w14:textId="77777777" w:rsidR="00A75F25" w:rsidRPr="00F417ED" w:rsidRDefault="00A75F25" w:rsidP="00B85560">
      <w:pPr>
        <w:pStyle w:val="g9"/>
      </w:pPr>
      <w:r w:rsidRPr="00F417ED">
        <w:lastRenderedPageBreak/>
        <w:t xml:space="preserve">нажмите на кнопку </w:t>
      </w:r>
      <w:r w:rsidRPr="00F417ED">
        <w:rPr>
          <w:rStyle w:val="afff7"/>
        </w:rPr>
        <w:t>Далее</w:t>
      </w:r>
      <w:r w:rsidRPr="00F417ED">
        <w:t>;</w:t>
      </w:r>
    </w:p>
    <w:p w14:paraId="6545DE7F" w14:textId="1987ECD1" w:rsidR="00A75F25" w:rsidRPr="00F417ED" w:rsidRDefault="00A75F25" w:rsidP="00B85560">
      <w:pPr>
        <w:pStyle w:val="g9"/>
      </w:pPr>
      <w:r w:rsidRPr="00F417ED">
        <w:t>на шаге «2. Логин и пароль» укажите логин и пароль (рисунок </w:t>
      </w:r>
      <w:r w:rsidRPr="00F417ED">
        <w:fldChar w:fldCharType="begin"/>
      </w:r>
      <w:r w:rsidRPr="00F417ED">
        <w:instrText xml:space="preserve"> REF \* </w:instrText>
      </w:r>
      <w:r w:rsidRPr="00F417ED">
        <w:rPr>
          <w:lang w:val="en-US"/>
        </w:rPr>
        <w:instrText>arabic</w:instrText>
      </w:r>
      <w:r w:rsidRPr="00F417ED">
        <w:instrText xml:space="preserve"> _Ref488840106 \n \h </w:instrText>
      </w:r>
      <w:r w:rsidR="00F417ED">
        <w:instrText xml:space="preserve"> \* MERGEFORMAT </w:instrText>
      </w:r>
      <w:r w:rsidRPr="00F417ED">
        <w:fldChar w:fldCharType="separate"/>
      </w:r>
      <w:r w:rsidR="00D744AE">
        <w:t>4</w:t>
      </w:r>
      <w:r w:rsidRPr="00F417ED">
        <w:fldChar w:fldCharType="end"/>
      </w:r>
      <w:r w:rsidRPr="00F417ED">
        <w:t>);</w:t>
      </w:r>
    </w:p>
    <w:p w14:paraId="447588A6" w14:textId="77777777" w:rsidR="00A75F25" w:rsidRPr="00F417ED" w:rsidRDefault="00A75F25" w:rsidP="00B85560">
      <w:pPr>
        <w:pStyle w:val="gff5"/>
        <w:rPr>
          <w:rStyle w:val="gffff"/>
        </w:rPr>
      </w:pPr>
      <w:r w:rsidRPr="00F417ED">
        <w:rPr>
          <w:rStyle w:val="gffff"/>
          <w:noProof/>
          <w:lang w:eastAsia="ru-RU"/>
        </w:rPr>
        <w:drawing>
          <wp:inline distT="0" distB="0" distL="0" distR="0" wp14:anchorId="0150E1A7" wp14:editId="16ED79FE">
            <wp:extent cx="171450" cy="171450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7ED">
        <w:rPr>
          <w:rStyle w:val="gffff"/>
        </w:rPr>
        <w:t xml:space="preserve"> Примечания:</w:t>
      </w:r>
    </w:p>
    <w:p w14:paraId="4EA1B1DB" w14:textId="77777777" w:rsidR="00C04ECC" w:rsidRPr="00F417ED" w:rsidRDefault="00C04ECC" w:rsidP="00C04ECC">
      <w:pPr>
        <w:pStyle w:val="gfffc"/>
        <w:numPr>
          <w:ilvl w:val="0"/>
          <w:numId w:val="119"/>
        </w:numPr>
        <w:tabs>
          <w:tab w:val="left" w:pos="993"/>
        </w:tabs>
      </w:pPr>
      <w:r w:rsidRPr="00F417ED">
        <w:t>Логин должен содержать от 6 до 20 символов латинского алфавита, цифр, знаков дефис (</w:t>
      </w:r>
      <w:r w:rsidRPr="00F417ED">
        <w:noBreakHyphen/>
        <w:t>), точка (.) или подчёркивание (_).</w:t>
      </w:r>
    </w:p>
    <w:p w14:paraId="500FC30E" w14:textId="7A49F041" w:rsidR="00C04ECC" w:rsidRPr="00F417ED" w:rsidRDefault="00C04ECC" w:rsidP="00C04ECC">
      <w:pPr>
        <w:pStyle w:val="gfffc"/>
        <w:numPr>
          <w:ilvl w:val="0"/>
          <w:numId w:val="119"/>
        </w:numPr>
        <w:tabs>
          <w:tab w:val="left" w:pos="993"/>
        </w:tabs>
      </w:pPr>
      <w:r w:rsidRPr="00F417ED">
        <w:t>Пароль должен содержать от 8 до 30 символов латинского алфавита, цифр, специальных символов: !@#$%^&amp;*()_</w:t>
      </w:r>
      <w:proofErr w:type="gramStart"/>
      <w:r w:rsidRPr="00F417ED">
        <w:t>+?.</w:t>
      </w:r>
      <w:proofErr w:type="gramEnd"/>
    </w:p>
    <w:p w14:paraId="67710575" w14:textId="77777777" w:rsidR="00A75F25" w:rsidRPr="00F417ED" w:rsidRDefault="00A75F25" w:rsidP="00B85560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2F6DD334" wp14:editId="5E461517">
            <wp:extent cx="2876550" cy="4257675"/>
            <wp:effectExtent l="19050" t="19050" r="19050" b="2857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2576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5EB39DC" w14:textId="77777777" w:rsidR="00A75F25" w:rsidRPr="00F417ED" w:rsidRDefault="00A75F25" w:rsidP="00B85560">
      <w:pPr>
        <w:pStyle w:val="gd"/>
      </w:pPr>
      <w:bookmarkStart w:id="53" w:name="_Ref488840106"/>
      <w:r w:rsidRPr="00F417ED">
        <w:t>Окно активации, шаг «2. Логин и пароль»</w:t>
      </w:r>
      <w:bookmarkEnd w:id="53"/>
    </w:p>
    <w:p w14:paraId="5C179D63" w14:textId="77777777" w:rsidR="00A75F25" w:rsidRPr="00F417ED" w:rsidRDefault="00A75F25" w:rsidP="00B85560">
      <w:pPr>
        <w:pStyle w:val="g9"/>
      </w:pPr>
      <w:r w:rsidRPr="00F417ED">
        <w:t xml:space="preserve">нажмите на кнопку </w:t>
      </w:r>
      <w:r w:rsidRPr="00F417ED">
        <w:rPr>
          <w:rStyle w:val="afff7"/>
        </w:rPr>
        <w:t>Зарегистрироваться</w:t>
      </w:r>
      <w:r w:rsidRPr="00F417ED">
        <w:t>;</w:t>
      </w:r>
    </w:p>
    <w:p w14:paraId="10FDD189" w14:textId="6DBDD3BE" w:rsidR="00A75F25" w:rsidRPr="00F417ED" w:rsidRDefault="00A75F25" w:rsidP="00B85560">
      <w:pPr>
        <w:pStyle w:val="g9"/>
      </w:pPr>
      <w:r w:rsidRPr="00F417ED">
        <w:t>в открывшемся окне выберите «Зачисление в ПОО» (рисунок </w:t>
      </w:r>
      <w:r w:rsidRPr="00F417ED">
        <w:fldChar w:fldCharType="begin"/>
      </w:r>
      <w:r w:rsidRPr="00F417ED">
        <w:instrText xml:space="preserve"> REF \* </w:instrText>
      </w:r>
      <w:r w:rsidRPr="00F417ED">
        <w:rPr>
          <w:lang w:val="en-US"/>
        </w:rPr>
        <w:instrText>arabic</w:instrText>
      </w:r>
      <w:r w:rsidRPr="00F417ED">
        <w:instrText xml:space="preserve"> _Ref488840111 \n \h </w:instrText>
      </w:r>
      <w:r w:rsidR="00F417ED">
        <w:instrText xml:space="preserve"> \* MERGEFORMAT </w:instrText>
      </w:r>
      <w:r w:rsidRPr="00F417ED">
        <w:fldChar w:fldCharType="separate"/>
      </w:r>
      <w:r w:rsidR="00D744AE">
        <w:t>5</w:t>
      </w:r>
      <w:r w:rsidRPr="00F417ED">
        <w:fldChar w:fldCharType="end"/>
      </w:r>
      <w:r w:rsidRPr="00F417ED">
        <w:t>).</w:t>
      </w:r>
    </w:p>
    <w:p w14:paraId="745C1DD4" w14:textId="77777777" w:rsidR="00A75F25" w:rsidRPr="00F417ED" w:rsidRDefault="00A75F25" w:rsidP="00B85560">
      <w:pPr>
        <w:pStyle w:val="gffc"/>
      </w:pPr>
      <w:r w:rsidRPr="00F417ED">
        <w:rPr>
          <w:noProof/>
          <w:lang w:eastAsia="ru-RU"/>
        </w:rPr>
        <w:lastRenderedPageBreak/>
        <w:drawing>
          <wp:inline distT="0" distB="0" distL="0" distR="0" wp14:anchorId="3C719B2D" wp14:editId="144372A9">
            <wp:extent cx="6076950" cy="1857375"/>
            <wp:effectExtent l="19050" t="19050" r="19050" b="28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857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CF13C8A" w14:textId="77777777" w:rsidR="00A75F25" w:rsidRPr="00F417ED" w:rsidRDefault="00A75F25" w:rsidP="00B85560">
      <w:pPr>
        <w:pStyle w:val="gd"/>
      </w:pPr>
      <w:bookmarkStart w:id="54" w:name="_Ref488840111"/>
      <w:r w:rsidRPr="00F417ED">
        <w:t xml:space="preserve">Окно </w:t>
      </w:r>
      <w:bookmarkEnd w:id="54"/>
      <w:r w:rsidRPr="00F417ED">
        <w:t>АИС «Зачисление в ПОО»</w:t>
      </w:r>
    </w:p>
    <w:p w14:paraId="1DAC2A9D" w14:textId="603A95D0" w:rsidR="00A75F25" w:rsidRPr="00F417ED" w:rsidRDefault="00A75F25" w:rsidP="00B85560">
      <w:pPr>
        <w:pStyle w:val="gff"/>
      </w:pPr>
      <w:r w:rsidRPr="00F417ED">
        <w:t xml:space="preserve">В результате учётной записи Пользователя в АИС «Зачисление в ПОО» будет задан статус </w:t>
      </w:r>
      <w:r w:rsidR="00C04ECC" w:rsidRPr="00F417ED">
        <w:t>«</w:t>
      </w:r>
      <w:r w:rsidR="00C04ECC" w:rsidRPr="00F417ED">
        <w:rPr>
          <w:rStyle w:val="afff8"/>
          <w:i w:val="0"/>
          <w:iCs/>
        </w:rPr>
        <w:t>Активен»</w:t>
      </w:r>
      <w:r w:rsidRPr="00F417ED">
        <w:t>, и откроется стартовая страница АИС «Зачисление в ПОО».</w:t>
      </w:r>
    </w:p>
    <w:p w14:paraId="544873DD" w14:textId="096B17EF" w:rsidR="00A75F25" w:rsidRPr="00F417ED" w:rsidRDefault="00A75F25" w:rsidP="00B85560">
      <w:pPr>
        <w:pStyle w:val="g20"/>
      </w:pPr>
      <w:bookmarkStart w:id="55" w:name="_Toc27404128"/>
      <w:bookmarkStart w:id="56" w:name="_Toc146203615"/>
      <w:r w:rsidRPr="00F417ED">
        <w:t>Вход (авторизация) в АИС</w:t>
      </w:r>
      <w:r w:rsidRPr="00F417ED">
        <w:rPr>
          <w:lang w:val="en-US"/>
        </w:rPr>
        <w:t> </w:t>
      </w:r>
      <w:r w:rsidRPr="00F417ED">
        <w:t>«Зачисление в ПОО»</w:t>
      </w:r>
      <w:bookmarkEnd w:id="55"/>
      <w:bookmarkEnd w:id="56"/>
    </w:p>
    <w:p w14:paraId="72EC796F" w14:textId="377E7778" w:rsidR="00A75F25" w:rsidRPr="00F417ED" w:rsidRDefault="00A75F25" w:rsidP="00B85560">
      <w:pPr>
        <w:pStyle w:val="gff"/>
      </w:pPr>
      <w:r w:rsidRPr="00F417ED">
        <w:t>Для входа (авторизации) в АИС</w:t>
      </w:r>
      <w:r w:rsidRPr="00F417ED">
        <w:rPr>
          <w:lang w:val="en-US"/>
        </w:rPr>
        <w:t> </w:t>
      </w:r>
      <w:r w:rsidRPr="00F417ED">
        <w:t>«Зачисление в ПОО»</w:t>
      </w:r>
      <w:r w:rsidR="00B47C2C" w:rsidRPr="00F417ED">
        <w:t xml:space="preserve"> введите данные учётной записи п</w:t>
      </w:r>
      <w:r w:rsidRPr="00F417ED">
        <w:t xml:space="preserve">ользователя с ролью «Администратор» в поля </w:t>
      </w:r>
      <w:r w:rsidRPr="00F417ED">
        <w:rPr>
          <w:rStyle w:val="afff7"/>
        </w:rPr>
        <w:t>Логин</w:t>
      </w:r>
      <w:r w:rsidRPr="00F417ED">
        <w:t xml:space="preserve"> и </w:t>
      </w:r>
      <w:r w:rsidRPr="00F417ED">
        <w:rPr>
          <w:rStyle w:val="afff7"/>
        </w:rPr>
        <w:t>Пароль</w:t>
      </w:r>
      <w:r w:rsidRPr="00F417ED">
        <w:t xml:space="preserve"> и нажмите на кнопку </w:t>
      </w:r>
      <w:r w:rsidRPr="00F417ED">
        <w:rPr>
          <w:rStyle w:val="afff7"/>
        </w:rPr>
        <w:t>Войти</w:t>
      </w:r>
      <w:r w:rsidRPr="00F417ED">
        <w:t xml:space="preserve"> или клавишу «Enter» на клавиатуре.</w:t>
      </w:r>
    </w:p>
    <w:p w14:paraId="58BF9765" w14:textId="77777777" w:rsidR="00C04ECC" w:rsidRPr="00F417ED" w:rsidRDefault="00C04ECC" w:rsidP="00C04ECC">
      <w:pPr>
        <w:rPr>
          <w:rStyle w:val="gffff1"/>
        </w:rPr>
      </w:pPr>
      <w:r w:rsidRPr="00F417ED">
        <w:rPr>
          <w:rStyle w:val="gffff"/>
          <w:noProof/>
          <w:lang w:eastAsia="ru-RU"/>
        </w:rPr>
        <w:drawing>
          <wp:inline distT="0" distB="0" distL="0" distR="0" wp14:anchorId="491FD49C" wp14:editId="652C331F">
            <wp:extent cx="171450" cy="1714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7ED">
        <w:rPr>
          <w:rStyle w:val="gffff"/>
        </w:rPr>
        <w:t xml:space="preserve"> Примечание</w:t>
      </w:r>
      <w:r w:rsidRPr="00F417ED">
        <w:t xml:space="preserve"> </w:t>
      </w:r>
      <w:r w:rsidRPr="00F417ED">
        <w:rPr>
          <w:rStyle w:val="gffff1"/>
        </w:rPr>
        <w:t>– Пароль должен указываться с учётом регистра и раскладки клавиатуры.</w:t>
      </w:r>
    </w:p>
    <w:p w14:paraId="04F26924" w14:textId="77777777" w:rsidR="00F333A0" w:rsidRPr="00F417ED" w:rsidRDefault="00F333A0" w:rsidP="00F333A0">
      <w:pPr>
        <w:pStyle w:val="gff"/>
      </w:pPr>
      <w:r w:rsidRPr="00F417ED">
        <w:t xml:space="preserve">Для входа с помощью учётной записи ЕСИА нажмите на кнопку </w:t>
      </w:r>
      <w:r w:rsidRPr="00F417ED">
        <w:rPr>
          <w:rStyle w:val="gfff3"/>
        </w:rPr>
        <w:t>Войти через Госуслуги</w:t>
      </w:r>
      <w:r w:rsidRPr="00F417ED">
        <w:t xml:space="preserve">, введите данные для входа в ЕСИА в соответствующие поля ввода и нажмите на кнопку </w:t>
      </w:r>
      <w:r w:rsidRPr="00F417ED">
        <w:rPr>
          <w:rStyle w:val="gfff3"/>
        </w:rPr>
        <w:t>Войти</w:t>
      </w:r>
      <w:r w:rsidRPr="00F417ED">
        <w:t>.</w:t>
      </w:r>
    </w:p>
    <w:p w14:paraId="62B83576" w14:textId="58CF3234" w:rsidR="00F333A0" w:rsidRPr="00F417ED" w:rsidRDefault="00F333A0" w:rsidP="00F333A0">
      <w:pPr>
        <w:pStyle w:val="gff"/>
      </w:pPr>
      <w:r w:rsidRPr="00F417ED">
        <w:rPr>
          <w:noProof/>
          <w:lang w:eastAsia="ru-RU"/>
        </w:rPr>
        <w:drawing>
          <wp:inline distT="0" distB="0" distL="0" distR="0" wp14:anchorId="4FE7D039" wp14:editId="0B2C0B2E">
            <wp:extent cx="180975" cy="180975"/>
            <wp:effectExtent l="0" t="0" r="9525" b="9525"/>
            <wp:docPr id="776680484" name="Рисунок 77668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7ED">
        <w:t xml:space="preserve"> </w:t>
      </w:r>
      <w:r w:rsidRPr="00F417ED">
        <w:rPr>
          <w:rStyle w:val="gffff"/>
        </w:rPr>
        <w:t>Примечание</w:t>
      </w:r>
      <w:r w:rsidRPr="00F417ED">
        <w:t xml:space="preserve"> </w:t>
      </w:r>
      <w:r w:rsidRPr="00F417ED">
        <w:rPr>
          <w:rStyle w:val="gffff1"/>
        </w:rPr>
        <w:t>– Данные для входа в ЕСИА пользователи получают после регистрации на сайте Госуслуг. При этом учётная запись Пользователя должна быть не меньше уровня Стандартная. Подробную информацию о способе получения такой учётной записи можно найти по ссылке:</w:t>
      </w:r>
      <w:r w:rsidRPr="00F417ED">
        <w:t xml:space="preserve"> </w:t>
      </w:r>
      <w:hyperlink r:id="rId15" w:history="1">
        <w:r w:rsidRPr="00F417ED">
          <w:rPr>
            <w:rStyle w:val="afb"/>
          </w:rPr>
          <w:t>https://www.gosuslugi.ru/help/faq/c</w:t>
        </w:r>
        <w:r w:rsidRPr="00F417ED">
          <w:rPr>
            <w:rStyle w:val="afb"/>
          </w:rPr>
          <w:noBreakHyphen/>
          <w:t>1/1</w:t>
        </w:r>
      </w:hyperlink>
      <w:r w:rsidRPr="00F417ED">
        <w:t>.</w:t>
      </w:r>
    </w:p>
    <w:p w14:paraId="6FE30AF7" w14:textId="5E937809" w:rsidR="00A75F25" w:rsidRPr="00F417ED" w:rsidRDefault="00A75F25" w:rsidP="00B85560">
      <w:pPr>
        <w:pStyle w:val="gff"/>
      </w:pPr>
      <w:r w:rsidRPr="00F417ED">
        <w:t>Откроется стартовая страница АИС «Зачисление в ПОО» (рисунок </w:t>
      </w:r>
      <w:r w:rsidRPr="00F417ED">
        <w:fldChar w:fldCharType="begin"/>
      </w:r>
      <w:r w:rsidRPr="00F417ED">
        <w:instrText xml:space="preserve"> REF \* </w:instrText>
      </w:r>
      <w:r w:rsidRPr="00F417ED">
        <w:rPr>
          <w:lang w:val="en-US"/>
        </w:rPr>
        <w:instrText>arabic</w:instrText>
      </w:r>
      <w:r w:rsidRPr="00F417ED">
        <w:instrText xml:space="preserve"> _Ref488855806 \n \h </w:instrText>
      </w:r>
      <w:r w:rsidR="00F417ED">
        <w:instrText xml:space="preserve"> \* MERGEFORMAT </w:instrText>
      </w:r>
      <w:r w:rsidRPr="00F417ED">
        <w:fldChar w:fldCharType="separate"/>
      </w:r>
      <w:r w:rsidR="00D744AE">
        <w:t>6</w:t>
      </w:r>
      <w:r w:rsidRPr="00F417ED">
        <w:fldChar w:fldCharType="end"/>
      </w:r>
      <w:r w:rsidRPr="00F417ED">
        <w:t>).</w:t>
      </w:r>
    </w:p>
    <w:p w14:paraId="74288E8D" w14:textId="0CF5EDF1" w:rsidR="00A75F25" w:rsidRPr="00F417ED" w:rsidRDefault="00460DC6" w:rsidP="00B85560">
      <w:pPr>
        <w:pStyle w:val="gffc"/>
      </w:pPr>
      <w:r w:rsidRPr="00F417ED">
        <w:rPr>
          <w:noProof/>
          <w:lang w:eastAsia="ru-RU"/>
        </w:rPr>
        <w:lastRenderedPageBreak/>
        <w:drawing>
          <wp:inline distT="0" distB="0" distL="0" distR="0" wp14:anchorId="7AC25DA9" wp14:editId="7D07BDB2">
            <wp:extent cx="5939790" cy="2466975"/>
            <wp:effectExtent l="19050" t="19050" r="22860" b="28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YEebsDMQ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6697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2F1BBEB" w14:textId="77777777" w:rsidR="00A75F25" w:rsidRPr="00F417ED" w:rsidRDefault="00A75F25" w:rsidP="00B85560">
      <w:pPr>
        <w:pStyle w:val="gd"/>
      </w:pPr>
      <w:bookmarkStart w:id="57" w:name="_Ref488855806"/>
      <w:r w:rsidRPr="00F417ED">
        <w:t>Стартовая страница АИС «Зачисление в ПОО» для роли «Сотрудник ПОО (ПЭК)»</w:t>
      </w:r>
      <w:bookmarkEnd w:id="57"/>
    </w:p>
    <w:p w14:paraId="1EC31A96" w14:textId="2E615E86" w:rsidR="00A75F25" w:rsidRPr="00F417ED" w:rsidRDefault="00A75F25" w:rsidP="00FD1382">
      <w:pPr>
        <w:pStyle w:val="gff"/>
        <w:keepNext/>
      </w:pPr>
      <w:r w:rsidRPr="00F417ED">
        <w:t>Если на странице авторизации Пользователя при входе в АИС</w:t>
      </w:r>
      <w:r w:rsidRPr="00F417ED">
        <w:rPr>
          <w:lang w:val="en-US"/>
        </w:rPr>
        <w:t> </w:t>
      </w:r>
      <w:r w:rsidRPr="00F417ED">
        <w:t xml:space="preserve">«Зачисление в ПОО» были неверно указаны учётные данные, то отобразится сообщение об ошибке </w:t>
      </w:r>
      <w:r w:rsidRPr="00F417ED">
        <w:lastRenderedPageBreak/>
        <w:t>подключения к АИС</w:t>
      </w:r>
      <w:r w:rsidRPr="00F417ED">
        <w:rPr>
          <w:lang w:val="en-US"/>
        </w:rPr>
        <w:t> </w:t>
      </w:r>
      <w:r w:rsidRPr="00F417ED">
        <w:t>«Зачисление в ПОО» с указанием причины ошибки: неверное указание логина или пароля (рисунок </w:t>
      </w:r>
      <w:r w:rsidRPr="00F417ED">
        <w:fldChar w:fldCharType="begin"/>
      </w:r>
      <w:r w:rsidRPr="00F417ED">
        <w:instrText xml:space="preserve"> REF \* </w:instrText>
      </w:r>
      <w:r w:rsidRPr="00F417ED">
        <w:rPr>
          <w:lang w:val="en-US"/>
        </w:rPr>
        <w:instrText>arabic</w:instrText>
      </w:r>
      <w:r w:rsidRPr="00F417ED">
        <w:instrText xml:space="preserve"> _Ref488855812 \r \h </w:instrText>
      </w:r>
      <w:r w:rsidR="00F417ED">
        <w:instrText xml:space="preserve"> \* MERGEFORMAT </w:instrText>
      </w:r>
      <w:r w:rsidRPr="00F417ED">
        <w:fldChar w:fldCharType="separate"/>
      </w:r>
      <w:r w:rsidR="00D744AE">
        <w:t>7</w:t>
      </w:r>
      <w:r w:rsidRPr="00F417ED">
        <w:fldChar w:fldCharType="end"/>
      </w:r>
      <w:r w:rsidRPr="00F417ED">
        <w:t>).</w:t>
      </w:r>
    </w:p>
    <w:p w14:paraId="3DDFBBC4" w14:textId="5F622D7A" w:rsidR="00A75F25" w:rsidRPr="00F417ED" w:rsidRDefault="00F333A0" w:rsidP="00B85560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64625251" wp14:editId="53E3004D">
            <wp:extent cx="3759200" cy="5309604"/>
            <wp:effectExtent l="19050" t="19050" r="12700" b="24765"/>
            <wp:docPr id="254989291" name="Рисунок 1" descr="Изображение выглядит как текст, снимок экрана, Шрифт, логотип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989291" name="Рисунок 1" descr="Изображение выглядит как текст, снимок экрана, Шрифт, логотип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63362" cy="5315482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B332EC9" w14:textId="77777777" w:rsidR="00A75F25" w:rsidRPr="00F417ED" w:rsidRDefault="00A75F25" w:rsidP="00B85560">
      <w:pPr>
        <w:pStyle w:val="gd"/>
      </w:pPr>
      <w:bookmarkStart w:id="58" w:name="_Ref488855812"/>
      <w:r w:rsidRPr="00F417ED">
        <w:t>Страница авторизации в АИС «Зачисление в ПОО» с сообщением об ошибке</w:t>
      </w:r>
      <w:bookmarkEnd w:id="58"/>
    </w:p>
    <w:p w14:paraId="0596B408" w14:textId="77777777" w:rsidR="00A75F25" w:rsidRPr="00F417ED" w:rsidRDefault="00A75F25" w:rsidP="00B85560">
      <w:pPr>
        <w:pStyle w:val="gff"/>
      </w:pPr>
      <w:r w:rsidRPr="00F417ED">
        <w:t>Для повторной попытки подключения к АИС</w:t>
      </w:r>
      <w:r w:rsidRPr="00F417ED">
        <w:rPr>
          <w:lang w:val="en-US"/>
        </w:rPr>
        <w:t> </w:t>
      </w:r>
      <w:r w:rsidRPr="00F417ED">
        <w:t xml:space="preserve">«Зачисление в ПОО» укажите корректные учётные данные и нажмите на кнопку </w:t>
      </w:r>
      <w:r w:rsidRPr="00F417ED">
        <w:rPr>
          <w:rStyle w:val="afff7"/>
        </w:rPr>
        <w:t>Войти</w:t>
      </w:r>
      <w:r w:rsidRPr="00F417ED">
        <w:t>.</w:t>
      </w:r>
    </w:p>
    <w:p w14:paraId="6C81DE40" w14:textId="4D382074" w:rsidR="00A75F25" w:rsidRPr="00F417ED" w:rsidRDefault="00A75F25" w:rsidP="00B85560">
      <w:pPr>
        <w:pStyle w:val="g20"/>
      </w:pPr>
      <w:bookmarkStart w:id="59" w:name="_Toc27404129"/>
      <w:bookmarkStart w:id="60" w:name="_Toc146203616"/>
      <w:bookmarkEnd w:id="45"/>
      <w:bookmarkEnd w:id="46"/>
      <w:r w:rsidRPr="00F417ED">
        <w:t>Восстановление пароля</w:t>
      </w:r>
      <w:bookmarkEnd w:id="59"/>
      <w:bookmarkEnd w:id="60"/>
    </w:p>
    <w:p w14:paraId="4ECD632E" w14:textId="6DC737EF" w:rsidR="009223EE" w:rsidRPr="00F417ED" w:rsidRDefault="009223EE" w:rsidP="00B85560">
      <w:pPr>
        <w:pStyle w:val="gff5"/>
      </w:pPr>
      <w:r w:rsidRPr="00F417ED">
        <w:t>Если утерян пароль, то для восстановления пароля выполните следующие действия:</w:t>
      </w:r>
    </w:p>
    <w:p w14:paraId="3862A823" w14:textId="3322AB53" w:rsidR="009223EE" w:rsidRPr="00F417ED" w:rsidRDefault="009223EE" w:rsidP="006E2D0B">
      <w:pPr>
        <w:pStyle w:val="g9"/>
        <w:numPr>
          <w:ilvl w:val="0"/>
          <w:numId w:val="16"/>
        </w:numPr>
      </w:pPr>
      <w:r w:rsidRPr="00F417ED">
        <w:t xml:space="preserve">перейдите по ссылке </w:t>
      </w:r>
      <w:r w:rsidRPr="00F417ED">
        <w:rPr>
          <w:rStyle w:val="afff7"/>
        </w:rPr>
        <w:t>Забыли пароль?</w:t>
      </w:r>
      <w:r w:rsidRPr="00F417ED">
        <w:t xml:space="preserve"> (см. рисунок </w:t>
      </w:r>
      <w:r w:rsidRPr="00F417ED">
        <w:fldChar w:fldCharType="begin"/>
      </w:r>
      <w:r w:rsidRPr="00F417ED">
        <w:instrText xml:space="preserve"> REF \* </w:instrText>
      </w:r>
      <w:r w:rsidRPr="00F417ED">
        <w:rPr>
          <w:lang w:val="en-US"/>
        </w:rPr>
        <w:instrText>arabic</w:instrText>
      </w:r>
      <w:r w:rsidRPr="00F417ED">
        <w:instrText xml:space="preserve"> _Ref488855812 \r \h </w:instrText>
      </w:r>
      <w:r w:rsidR="00F417ED">
        <w:instrText xml:space="preserve"> \* MERGEFORMAT </w:instrText>
      </w:r>
      <w:r w:rsidRPr="00F417ED">
        <w:fldChar w:fldCharType="separate"/>
      </w:r>
      <w:r w:rsidR="00D744AE">
        <w:t>7</w:t>
      </w:r>
      <w:r w:rsidRPr="00F417ED">
        <w:fldChar w:fldCharType="end"/>
      </w:r>
      <w:r w:rsidRPr="00F417ED">
        <w:t>);</w:t>
      </w:r>
    </w:p>
    <w:p w14:paraId="3BD92B0B" w14:textId="3E79243B" w:rsidR="009223EE" w:rsidRPr="00F417ED" w:rsidRDefault="009223EE" w:rsidP="00FD1382">
      <w:pPr>
        <w:pStyle w:val="g9"/>
        <w:keepNext/>
      </w:pPr>
      <w:r w:rsidRPr="00F417ED">
        <w:lastRenderedPageBreak/>
        <w:t xml:space="preserve">в открывшейся странице введите логин и нажмите на кнопку </w:t>
      </w:r>
      <w:r w:rsidRPr="00F417ED">
        <w:rPr>
          <w:rStyle w:val="afff7"/>
        </w:rPr>
        <w:t>Сбросить пароль</w:t>
      </w:r>
      <w:r w:rsidRPr="00F417ED">
        <w:t xml:space="preserve"> (рисунок </w:t>
      </w:r>
      <w:r w:rsidRPr="00F417ED">
        <w:fldChar w:fldCharType="begin"/>
      </w:r>
      <w:r w:rsidRPr="00F417ED">
        <w:instrText xml:space="preserve"> REF \* </w:instrText>
      </w:r>
      <w:r w:rsidRPr="00F417ED">
        <w:rPr>
          <w:lang w:val="en-US"/>
        </w:rPr>
        <w:instrText>arabic</w:instrText>
      </w:r>
      <w:r w:rsidRPr="00F417ED">
        <w:instrText xml:space="preserve"> _Ref488855819 \r \h </w:instrText>
      </w:r>
      <w:r w:rsidR="00F417ED">
        <w:instrText xml:space="preserve"> \* MERGEFORMAT </w:instrText>
      </w:r>
      <w:r w:rsidRPr="00F417ED">
        <w:fldChar w:fldCharType="separate"/>
      </w:r>
      <w:r w:rsidR="00D744AE">
        <w:t>8</w:t>
      </w:r>
      <w:r w:rsidRPr="00F417ED">
        <w:fldChar w:fldCharType="end"/>
      </w:r>
      <w:r w:rsidRPr="00F417ED">
        <w:t xml:space="preserve">): на указанный в профиле </w:t>
      </w:r>
      <w:r w:rsidR="007406E5" w:rsidRPr="00F417ED">
        <w:t xml:space="preserve">Пользователя </w:t>
      </w:r>
      <w:r w:rsidRPr="00F417ED">
        <w:t>адрес электронной почты придёт письмо со ссылкой для восстановления пароля;</w:t>
      </w:r>
    </w:p>
    <w:p w14:paraId="15552728" w14:textId="77777777" w:rsidR="009223EE" w:rsidRPr="00F417ED" w:rsidRDefault="009223EE" w:rsidP="00B85560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17FBFF41" wp14:editId="01998B69">
            <wp:extent cx="3230880" cy="944880"/>
            <wp:effectExtent l="19050" t="19050" r="26670" b="266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9448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ECBDB0E" w14:textId="77777777" w:rsidR="009223EE" w:rsidRPr="00F417ED" w:rsidRDefault="009223EE" w:rsidP="00B85560">
      <w:pPr>
        <w:pStyle w:val="gd"/>
      </w:pPr>
      <w:bookmarkStart w:id="61" w:name="_Ref488855819"/>
      <w:r w:rsidRPr="00F417ED">
        <w:t>Восстановление пароля</w:t>
      </w:r>
      <w:bookmarkEnd w:id="61"/>
    </w:p>
    <w:p w14:paraId="2166CC4A" w14:textId="092DD4C5" w:rsidR="009223EE" w:rsidRPr="00F417ED" w:rsidRDefault="009223EE" w:rsidP="00B85560">
      <w:pPr>
        <w:pStyle w:val="g9"/>
      </w:pPr>
      <w:r w:rsidRPr="00F417ED">
        <w:t>перейдите по ссылке из письма;</w:t>
      </w:r>
    </w:p>
    <w:p w14:paraId="7FB7F770" w14:textId="1A4B8929" w:rsidR="009223EE" w:rsidRPr="00F417ED" w:rsidRDefault="009223EE" w:rsidP="00FD1382">
      <w:pPr>
        <w:pStyle w:val="g9"/>
        <w:keepNext/>
      </w:pPr>
      <w:r w:rsidRPr="00F417ED">
        <w:t xml:space="preserve">введите новый пароль дважды и нажмите на кнопку </w:t>
      </w:r>
      <w:r w:rsidRPr="00F417ED">
        <w:rPr>
          <w:rStyle w:val="afff7"/>
        </w:rPr>
        <w:t>Сохранить</w:t>
      </w:r>
      <w:r w:rsidRPr="00F417ED">
        <w:t xml:space="preserve"> (рисунок </w:t>
      </w:r>
      <w:r w:rsidRPr="00F417ED">
        <w:fldChar w:fldCharType="begin"/>
      </w:r>
      <w:r w:rsidRPr="00F417ED">
        <w:instrText xml:space="preserve"> REF \* </w:instrText>
      </w:r>
      <w:r w:rsidRPr="00F417ED">
        <w:rPr>
          <w:lang w:val="en-US"/>
        </w:rPr>
        <w:instrText>arabic</w:instrText>
      </w:r>
      <w:r w:rsidRPr="00F417ED">
        <w:instrText xml:space="preserve"> _Ref488855827 \r \h </w:instrText>
      </w:r>
      <w:r w:rsidR="00F417ED">
        <w:instrText xml:space="preserve"> \* MERGEFORMAT </w:instrText>
      </w:r>
      <w:r w:rsidRPr="00F417ED">
        <w:fldChar w:fldCharType="separate"/>
      </w:r>
      <w:r w:rsidR="00D744AE">
        <w:t>9</w:t>
      </w:r>
      <w:r w:rsidRPr="00F417ED">
        <w:fldChar w:fldCharType="end"/>
      </w:r>
      <w:r w:rsidRPr="00F417ED">
        <w:t>).</w:t>
      </w:r>
    </w:p>
    <w:p w14:paraId="4F9C8B9B" w14:textId="77777777" w:rsidR="009223EE" w:rsidRPr="00F417ED" w:rsidRDefault="009223EE" w:rsidP="00B85560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68DEFF3B" wp14:editId="4BBF1EF0">
            <wp:extent cx="3304614" cy="1367704"/>
            <wp:effectExtent l="19050" t="19050" r="10160" b="23495"/>
            <wp:docPr id="8" name="Рисунок 14" descr="http://i.gyazo.com/68bacb13b9b9ad0e91c8a0591b493f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4614" cy="136770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14:paraId="43A4A654" w14:textId="77777777" w:rsidR="009223EE" w:rsidRPr="00F417ED" w:rsidRDefault="009223EE" w:rsidP="00B85560">
      <w:pPr>
        <w:pStyle w:val="gd"/>
      </w:pPr>
      <w:bookmarkStart w:id="62" w:name="_Ref488855827"/>
      <w:r w:rsidRPr="00F417ED">
        <w:t>Ввод нового пароля</w:t>
      </w:r>
      <w:bookmarkEnd w:id="62"/>
    </w:p>
    <w:p w14:paraId="1E8DC95F" w14:textId="3EE3CD4D" w:rsidR="009223EE" w:rsidRPr="00F417ED" w:rsidRDefault="009223EE" w:rsidP="00B85560">
      <w:pPr>
        <w:pStyle w:val="g9"/>
      </w:pPr>
      <w:r w:rsidRPr="00F417ED">
        <w:t>войдите в АИС «Зачисление в ПОО», используя новые данные для авторизации.</w:t>
      </w:r>
    </w:p>
    <w:p w14:paraId="407307B8" w14:textId="3303ACC1" w:rsidR="009223EE" w:rsidRPr="00F417ED" w:rsidRDefault="009223EE" w:rsidP="00B85560">
      <w:pPr>
        <w:pStyle w:val="gff"/>
      </w:pPr>
      <w:r w:rsidRPr="00F417ED">
        <w:t>Если утерян логин</w:t>
      </w:r>
      <w:r w:rsidR="0062287A" w:rsidRPr="00F417ED">
        <w:t>,</w:t>
      </w:r>
      <w:r w:rsidRPr="00F417ED">
        <w:t xml:space="preserve"> обратитесь к Администратору</w:t>
      </w:r>
      <w:r w:rsidR="00F51B2D" w:rsidRPr="00F417ED">
        <w:t xml:space="preserve"> для его восстановления</w:t>
      </w:r>
      <w:r w:rsidRPr="00F417ED">
        <w:t>.</w:t>
      </w:r>
    </w:p>
    <w:p w14:paraId="7D41EEDC" w14:textId="65755D43" w:rsidR="00A75F25" w:rsidRPr="00F417ED" w:rsidRDefault="00A75F25" w:rsidP="00B85560">
      <w:pPr>
        <w:pStyle w:val="g10"/>
      </w:pPr>
      <w:bookmarkStart w:id="63" w:name="_Toc27468739"/>
      <w:bookmarkStart w:id="64" w:name="_Toc27468787"/>
      <w:bookmarkStart w:id="65" w:name="_Toc27473631"/>
      <w:bookmarkStart w:id="66" w:name="_Toc27474694"/>
      <w:bookmarkStart w:id="67" w:name="_Toc27486374"/>
      <w:bookmarkStart w:id="68" w:name="_Toc27489167"/>
      <w:bookmarkStart w:id="69" w:name="_Toc27495070"/>
      <w:bookmarkStart w:id="70" w:name="_Toc27404130"/>
      <w:bookmarkStart w:id="71" w:name="_Toc485642240"/>
      <w:bookmarkStart w:id="72" w:name="_Toc341978863"/>
      <w:bookmarkStart w:id="73" w:name="_Toc146203617"/>
      <w:bookmarkEnd w:id="0"/>
      <w:bookmarkEnd w:id="19"/>
      <w:bookmarkEnd w:id="20"/>
      <w:bookmarkEnd w:id="21"/>
      <w:bookmarkEnd w:id="63"/>
      <w:bookmarkEnd w:id="64"/>
      <w:bookmarkEnd w:id="65"/>
      <w:bookmarkEnd w:id="66"/>
      <w:bookmarkEnd w:id="67"/>
      <w:bookmarkEnd w:id="68"/>
      <w:bookmarkEnd w:id="69"/>
      <w:r w:rsidRPr="00F417ED">
        <w:lastRenderedPageBreak/>
        <w:t>Описание операций</w:t>
      </w:r>
      <w:bookmarkEnd w:id="70"/>
      <w:bookmarkEnd w:id="73"/>
    </w:p>
    <w:p w14:paraId="42A5C806" w14:textId="4155C4F9" w:rsidR="006F622F" w:rsidRPr="00F417ED" w:rsidRDefault="006F622F" w:rsidP="00B85560">
      <w:pPr>
        <w:pStyle w:val="g20"/>
      </w:pPr>
      <w:bookmarkStart w:id="74" w:name="_Toc27404131"/>
      <w:bookmarkStart w:id="75" w:name="_Toc146203618"/>
      <w:r w:rsidRPr="00F417ED">
        <w:t>Раздел Реестр ПОО</w:t>
      </w:r>
      <w:bookmarkEnd w:id="71"/>
      <w:bookmarkEnd w:id="74"/>
      <w:bookmarkEnd w:id="75"/>
    </w:p>
    <w:p w14:paraId="5812F641" w14:textId="7820346A" w:rsidR="008F245F" w:rsidRPr="00F417ED" w:rsidRDefault="008F245F" w:rsidP="00BD1E63">
      <w:pPr>
        <w:pStyle w:val="gff"/>
      </w:pPr>
      <w:r w:rsidRPr="00F417ED">
        <w:t>Просмотр реестра профессиональных образовательных организаций осуществляется в раздел</w:t>
      </w:r>
      <w:r w:rsidR="00A85DB9" w:rsidRPr="00F417ED">
        <w:t>е</w:t>
      </w:r>
      <w:r w:rsidRPr="00F417ED">
        <w:t xml:space="preserve"> </w:t>
      </w:r>
      <w:r w:rsidRPr="00F417ED">
        <w:rPr>
          <w:b/>
        </w:rPr>
        <w:t>Реестр ПОО</w:t>
      </w:r>
      <w:r w:rsidR="00BD1E63" w:rsidRPr="00F417ED">
        <w:t xml:space="preserve">. </w:t>
      </w:r>
      <w:r w:rsidRPr="00F417ED">
        <w:t>Раздел доступен пользователю с ролью «Специалист РОУО».</w:t>
      </w:r>
    </w:p>
    <w:p w14:paraId="6CD99CE8" w14:textId="0FB73535" w:rsidR="006F622F" w:rsidRPr="00F417ED" w:rsidRDefault="00A85DB9" w:rsidP="00B85560">
      <w:pPr>
        <w:pStyle w:val="gff"/>
      </w:pPr>
      <w:r w:rsidRPr="00F417ED">
        <w:t xml:space="preserve">После </w:t>
      </w:r>
      <w:r w:rsidR="007B4768" w:rsidRPr="00F417ED">
        <w:t>открытия</w:t>
      </w:r>
      <w:r w:rsidRPr="00F417ED">
        <w:t xml:space="preserve"> раздела </w:t>
      </w:r>
      <w:r w:rsidR="006F622F" w:rsidRPr="00F417ED">
        <w:t xml:space="preserve">отобразится реестр </w:t>
      </w:r>
      <w:r w:rsidRPr="00F417ED">
        <w:t>ПОО</w:t>
      </w:r>
      <w:r w:rsidR="006F622F" w:rsidRPr="00F417ED">
        <w:t xml:space="preserve"> (</w:t>
      </w:r>
      <w:r w:rsidR="00773887" w:rsidRPr="00F417ED">
        <w:t>рисунок</w:t>
      </w:r>
      <w:r w:rsidR="00270564" w:rsidRPr="00F417ED">
        <w:t> </w:t>
      </w:r>
      <w:r w:rsidR="00270564" w:rsidRPr="00F417ED">
        <w:fldChar w:fldCharType="begin"/>
      </w:r>
      <w:r w:rsidR="00270564" w:rsidRPr="00F417ED">
        <w:instrText xml:space="preserve"> REF </w:instrText>
      </w:r>
      <w:r w:rsidR="009C0DC4" w:rsidRPr="00F417ED">
        <w:instrText xml:space="preserve">\* </w:instrText>
      </w:r>
      <w:r w:rsidR="009C0DC4" w:rsidRPr="00F417ED">
        <w:rPr>
          <w:lang w:val="en-US"/>
        </w:rPr>
        <w:instrText>arabic</w:instrText>
      </w:r>
      <w:r w:rsidR="009C0DC4" w:rsidRPr="00F417ED">
        <w:instrText xml:space="preserve"> </w:instrText>
      </w:r>
      <w:r w:rsidR="00270564" w:rsidRPr="00F417ED">
        <w:instrText xml:space="preserve">_Ref488855851 \r \h </w:instrText>
      </w:r>
      <w:r w:rsidR="00F417ED">
        <w:instrText xml:space="preserve"> \* MERGEFORMAT </w:instrText>
      </w:r>
      <w:r w:rsidR="00270564" w:rsidRPr="00F417ED">
        <w:fldChar w:fldCharType="separate"/>
      </w:r>
      <w:r w:rsidR="00D744AE">
        <w:t>10</w:t>
      </w:r>
      <w:r w:rsidR="00270564" w:rsidRPr="00F417ED">
        <w:fldChar w:fldCharType="end"/>
      </w:r>
      <w:r w:rsidR="006F622F" w:rsidRPr="00F417ED">
        <w:t>).</w:t>
      </w:r>
    </w:p>
    <w:p w14:paraId="0731BD06" w14:textId="06312621" w:rsidR="003D6471" w:rsidRPr="00F417ED" w:rsidRDefault="003D6471" w:rsidP="001C3426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35183533" wp14:editId="24E912FC">
            <wp:extent cx="5939790" cy="3651250"/>
            <wp:effectExtent l="19050" t="19050" r="22860" b="2540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5125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11494875" w14:textId="1022FCF7" w:rsidR="006F622F" w:rsidRPr="00F417ED" w:rsidRDefault="006F622F" w:rsidP="00B85560">
      <w:pPr>
        <w:pStyle w:val="gd"/>
      </w:pPr>
      <w:bookmarkStart w:id="76" w:name="_Ref488855851"/>
      <w:r w:rsidRPr="00F417ED">
        <w:t xml:space="preserve">Раздел </w:t>
      </w:r>
      <w:r w:rsidRPr="00F417ED">
        <w:rPr>
          <w:b/>
        </w:rPr>
        <w:t>Реестр ПОО</w:t>
      </w:r>
      <w:bookmarkEnd w:id="76"/>
    </w:p>
    <w:p w14:paraId="436D742A" w14:textId="60567F7C" w:rsidR="006F622F" w:rsidRPr="00F417ED" w:rsidRDefault="006F622F" w:rsidP="00B85560">
      <w:pPr>
        <w:pStyle w:val="gff5"/>
      </w:pPr>
      <w:r w:rsidRPr="00F417ED">
        <w:t xml:space="preserve">В </w:t>
      </w:r>
      <w:r w:rsidR="005D7199" w:rsidRPr="00F417ED">
        <w:t xml:space="preserve">разделе </w:t>
      </w:r>
      <w:r w:rsidR="005D7199" w:rsidRPr="00F417ED">
        <w:rPr>
          <w:b/>
        </w:rPr>
        <w:t>Р</w:t>
      </w:r>
      <w:r w:rsidRPr="00F417ED">
        <w:rPr>
          <w:b/>
        </w:rPr>
        <w:t xml:space="preserve">еестр </w:t>
      </w:r>
      <w:r w:rsidR="00773887" w:rsidRPr="00F417ED">
        <w:rPr>
          <w:b/>
        </w:rPr>
        <w:t>ПОО</w:t>
      </w:r>
      <w:r w:rsidRPr="00F417ED">
        <w:t xml:space="preserve"> содержатся следующие элементы:</w:t>
      </w:r>
    </w:p>
    <w:p w14:paraId="590E49EB" w14:textId="10711D82" w:rsidR="006F622F" w:rsidRPr="00F417ED" w:rsidRDefault="006F622F" w:rsidP="00B85560">
      <w:pPr>
        <w:pStyle w:val="gf8"/>
      </w:pPr>
      <w:r w:rsidRPr="00F417ED">
        <w:t>поисковая панель (</w:t>
      </w:r>
      <w:r w:rsidR="00270564" w:rsidRPr="00F417ED">
        <w:t>рисунок </w:t>
      </w:r>
      <w:r w:rsidR="00270564" w:rsidRPr="00F417ED">
        <w:fldChar w:fldCharType="begin"/>
      </w:r>
      <w:r w:rsidR="00270564" w:rsidRPr="00F417ED">
        <w:instrText xml:space="preserve"> REF </w:instrText>
      </w:r>
      <w:r w:rsidR="009C0DC4" w:rsidRPr="00F417ED">
        <w:instrText xml:space="preserve">\* </w:instrText>
      </w:r>
      <w:r w:rsidR="009C0DC4" w:rsidRPr="00F417ED">
        <w:rPr>
          <w:lang w:val="en-US"/>
        </w:rPr>
        <w:instrText>arabic</w:instrText>
      </w:r>
      <w:r w:rsidR="009C0DC4" w:rsidRPr="00F417ED">
        <w:instrText xml:space="preserve"> </w:instrText>
      </w:r>
      <w:r w:rsidR="00270564" w:rsidRPr="00F417ED">
        <w:instrText xml:space="preserve">_Ref488855851 \r \h </w:instrText>
      </w:r>
      <w:r w:rsidR="002C3725" w:rsidRPr="00F417ED">
        <w:instrText xml:space="preserve"> \* MERGEFORMAT </w:instrText>
      </w:r>
      <w:r w:rsidR="00270564" w:rsidRPr="00F417ED">
        <w:fldChar w:fldCharType="separate"/>
      </w:r>
      <w:r w:rsidR="00D744AE">
        <w:t>10</w:t>
      </w:r>
      <w:r w:rsidR="00270564" w:rsidRPr="00F417ED">
        <w:fldChar w:fldCharType="end"/>
      </w:r>
      <w:r w:rsidRPr="00F417ED">
        <w:t>, область 1);</w:t>
      </w:r>
    </w:p>
    <w:p w14:paraId="1436B456" w14:textId="5C0337CB" w:rsidR="006F622F" w:rsidRPr="00F417ED" w:rsidRDefault="006F622F" w:rsidP="00AC1F66">
      <w:pPr>
        <w:pStyle w:val="gf8"/>
        <w:keepNext/>
      </w:pPr>
      <w:r w:rsidRPr="00F417ED">
        <w:t xml:space="preserve">реестр </w:t>
      </w:r>
      <w:r w:rsidR="00A85DB9" w:rsidRPr="00F417ED">
        <w:t>ПОО</w:t>
      </w:r>
      <w:r w:rsidRPr="00F417ED">
        <w:t xml:space="preserve">, содержащий следующие параметры о </w:t>
      </w:r>
      <w:r w:rsidR="00A85DB9" w:rsidRPr="00F417ED">
        <w:t>ПОО</w:t>
      </w:r>
      <w:r w:rsidRPr="00F417ED">
        <w:t xml:space="preserve"> (</w:t>
      </w:r>
      <w:r w:rsidR="00270564" w:rsidRPr="00F417ED">
        <w:t>рисунок </w:t>
      </w:r>
      <w:r w:rsidR="00270564" w:rsidRPr="00F417ED">
        <w:fldChar w:fldCharType="begin"/>
      </w:r>
      <w:r w:rsidR="00270564" w:rsidRPr="00F417ED">
        <w:instrText xml:space="preserve"> REF </w:instrText>
      </w:r>
      <w:r w:rsidR="009C0DC4" w:rsidRPr="00F417ED">
        <w:instrText xml:space="preserve">\* </w:instrText>
      </w:r>
      <w:r w:rsidR="009C0DC4" w:rsidRPr="00F417ED">
        <w:rPr>
          <w:lang w:val="en-US"/>
        </w:rPr>
        <w:instrText>arabic</w:instrText>
      </w:r>
      <w:r w:rsidR="009C0DC4" w:rsidRPr="00F417ED">
        <w:instrText xml:space="preserve"> </w:instrText>
      </w:r>
      <w:r w:rsidR="00270564" w:rsidRPr="00F417ED">
        <w:instrText xml:space="preserve">_Ref488855851 \r \h </w:instrText>
      </w:r>
      <w:r w:rsidR="002C3725" w:rsidRPr="00F417ED">
        <w:instrText xml:space="preserve"> \* MERGEFORMAT </w:instrText>
      </w:r>
      <w:r w:rsidR="00270564" w:rsidRPr="00F417ED">
        <w:fldChar w:fldCharType="separate"/>
      </w:r>
      <w:r w:rsidR="00D744AE">
        <w:t>10</w:t>
      </w:r>
      <w:r w:rsidR="00270564" w:rsidRPr="00F417ED">
        <w:fldChar w:fldCharType="end"/>
      </w:r>
      <w:r w:rsidRPr="00F417ED">
        <w:t>, область 2):</w:t>
      </w:r>
    </w:p>
    <w:p w14:paraId="11B0F34E" w14:textId="77777777" w:rsidR="006F622F" w:rsidRPr="00F417ED" w:rsidRDefault="006F622F" w:rsidP="006E2D0B">
      <w:pPr>
        <w:pStyle w:val="gf8"/>
        <w:numPr>
          <w:ilvl w:val="1"/>
          <w:numId w:val="12"/>
        </w:numPr>
      </w:pPr>
      <w:r w:rsidRPr="00F417ED">
        <w:t>наименование;</w:t>
      </w:r>
    </w:p>
    <w:p w14:paraId="4C72A352" w14:textId="77777777" w:rsidR="006F622F" w:rsidRPr="00F417ED" w:rsidRDefault="006F622F" w:rsidP="006E2D0B">
      <w:pPr>
        <w:pStyle w:val="gf8"/>
        <w:numPr>
          <w:ilvl w:val="1"/>
          <w:numId w:val="12"/>
        </w:numPr>
      </w:pPr>
      <w:r w:rsidRPr="00F417ED">
        <w:t>директор;</w:t>
      </w:r>
    </w:p>
    <w:p w14:paraId="64F04C2A" w14:textId="77777777" w:rsidR="006F622F" w:rsidRPr="00F417ED" w:rsidRDefault="006F622F" w:rsidP="006E2D0B">
      <w:pPr>
        <w:pStyle w:val="gf8"/>
        <w:numPr>
          <w:ilvl w:val="1"/>
          <w:numId w:val="12"/>
        </w:numPr>
      </w:pPr>
      <w:r w:rsidRPr="00F417ED">
        <w:t>телефон;</w:t>
      </w:r>
    </w:p>
    <w:p w14:paraId="71A6DD1E" w14:textId="77777777" w:rsidR="006F622F" w:rsidRPr="00F417ED" w:rsidRDefault="00376418" w:rsidP="006E2D0B">
      <w:pPr>
        <w:pStyle w:val="gf8"/>
        <w:numPr>
          <w:ilvl w:val="1"/>
          <w:numId w:val="12"/>
        </w:numPr>
      </w:pPr>
      <w:proofErr w:type="spellStart"/>
      <w:r w:rsidRPr="00F417ED">
        <w:t>Email</w:t>
      </w:r>
      <w:proofErr w:type="spellEnd"/>
      <w:r w:rsidR="006F622F" w:rsidRPr="00F417ED">
        <w:t>.</w:t>
      </w:r>
    </w:p>
    <w:p w14:paraId="297DBD63" w14:textId="4E2FDD30" w:rsidR="001F3669" w:rsidRPr="00F417ED" w:rsidRDefault="006F622F" w:rsidP="00B85560">
      <w:pPr>
        <w:pStyle w:val="gff5"/>
      </w:pPr>
      <w:r w:rsidRPr="00F417ED">
        <w:lastRenderedPageBreak/>
        <w:t xml:space="preserve">Для поиска </w:t>
      </w:r>
      <w:r w:rsidR="003D6471" w:rsidRPr="00F417ED">
        <w:t xml:space="preserve">организации </w:t>
      </w:r>
      <w:r w:rsidRPr="00F417ED">
        <w:t xml:space="preserve">в реестре </w:t>
      </w:r>
      <w:r w:rsidR="00773887" w:rsidRPr="00F417ED">
        <w:t>ПОО</w:t>
      </w:r>
      <w:r w:rsidRPr="00F417ED">
        <w:t xml:space="preserve"> </w:t>
      </w:r>
      <w:r w:rsidR="008B77ED" w:rsidRPr="00F417ED">
        <w:t xml:space="preserve">выполните </w:t>
      </w:r>
      <w:r w:rsidRPr="00F417ED">
        <w:t>следующие действия:</w:t>
      </w:r>
    </w:p>
    <w:p w14:paraId="57D7519C" w14:textId="4AF3BBF7" w:rsidR="006F622F" w:rsidRPr="00F417ED" w:rsidRDefault="001C2474" w:rsidP="006E2D0B">
      <w:pPr>
        <w:pStyle w:val="g9"/>
        <w:numPr>
          <w:ilvl w:val="0"/>
          <w:numId w:val="35"/>
        </w:numPr>
      </w:pPr>
      <w:r w:rsidRPr="00F417ED">
        <w:t>откройте</w:t>
      </w:r>
      <w:r w:rsidR="006F622F" w:rsidRPr="00F417ED">
        <w:t xml:space="preserve"> раздел </w:t>
      </w:r>
      <w:r w:rsidR="006F622F" w:rsidRPr="00F417ED">
        <w:rPr>
          <w:b/>
        </w:rPr>
        <w:t>Реестр ПОО</w:t>
      </w:r>
      <w:r w:rsidR="00196BDB" w:rsidRPr="00F417ED">
        <w:t>;</w:t>
      </w:r>
    </w:p>
    <w:p w14:paraId="7A62B4EB" w14:textId="010BFED3" w:rsidR="006F622F" w:rsidRPr="00F417ED" w:rsidRDefault="006F622F" w:rsidP="00AC1F66">
      <w:pPr>
        <w:pStyle w:val="g9"/>
        <w:keepNext/>
      </w:pPr>
      <w:r w:rsidRPr="00F417ED">
        <w:t>зада</w:t>
      </w:r>
      <w:r w:rsidR="003D6471" w:rsidRPr="00F417ED">
        <w:t>йте</w:t>
      </w:r>
      <w:r w:rsidRPr="00F417ED">
        <w:t xml:space="preserve"> </w:t>
      </w:r>
      <w:r w:rsidR="00A86D2C" w:rsidRPr="00F417ED">
        <w:t xml:space="preserve">известные </w:t>
      </w:r>
      <w:r w:rsidRPr="00F417ED">
        <w:t xml:space="preserve">параметры </w:t>
      </w:r>
      <w:r w:rsidR="00A86D2C" w:rsidRPr="00F417ED">
        <w:t xml:space="preserve">для </w:t>
      </w:r>
      <w:r w:rsidRPr="00F417ED">
        <w:t xml:space="preserve">поиска </w:t>
      </w:r>
      <w:r w:rsidR="00773887" w:rsidRPr="00F417ED">
        <w:t xml:space="preserve">в блоке </w:t>
      </w:r>
      <w:r w:rsidR="00773887" w:rsidRPr="00F417ED">
        <w:rPr>
          <w:b/>
        </w:rPr>
        <w:t>Поиск</w:t>
      </w:r>
      <w:r w:rsidRPr="00F417ED">
        <w:t>:</w:t>
      </w:r>
    </w:p>
    <w:p w14:paraId="4DC6838F" w14:textId="77777777" w:rsidR="00A86D2C" w:rsidRPr="00F417ED" w:rsidRDefault="00A86D2C">
      <w:pPr>
        <w:pStyle w:val="g9"/>
        <w:numPr>
          <w:ilvl w:val="1"/>
          <w:numId w:val="51"/>
        </w:numPr>
      </w:pPr>
      <w:r w:rsidRPr="00F417ED">
        <w:t>категория;</w:t>
      </w:r>
    </w:p>
    <w:p w14:paraId="4D3D8FE8" w14:textId="443B8805" w:rsidR="00A86D2C" w:rsidRPr="00F417ED" w:rsidRDefault="00A86D2C">
      <w:pPr>
        <w:pStyle w:val="g9"/>
        <w:numPr>
          <w:ilvl w:val="1"/>
          <w:numId w:val="51"/>
        </w:numPr>
      </w:pPr>
      <w:r w:rsidRPr="00F417ED">
        <w:t>статус;</w:t>
      </w:r>
    </w:p>
    <w:p w14:paraId="37C3A71D" w14:textId="77777777" w:rsidR="006F622F" w:rsidRPr="00F417ED" w:rsidRDefault="006F622F">
      <w:pPr>
        <w:pStyle w:val="g9"/>
        <w:numPr>
          <w:ilvl w:val="1"/>
          <w:numId w:val="51"/>
        </w:numPr>
      </w:pPr>
      <w:r w:rsidRPr="00F417ED">
        <w:t>наименование;</w:t>
      </w:r>
    </w:p>
    <w:p w14:paraId="67EED43B" w14:textId="77777777" w:rsidR="006F622F" w:rsidRPr="00F417ED" w:rsidRDefault="006F622F">
      <w:pPr>
        <w:pStyle w:val="g9"/>
        <w:numPr>
          <w:ilvl w:val="1"/>
          <w:numId w:val="51"/>
        </w:numPr>
      </w:pPr>
      <w:r w:rsidRPr="00F417ED">
        <w:t>адрес;</w:t>
      </w:r>
    </w:p>
    <w:p w14:paraId="5050CD53" w14:textId="77777777" w:rsidR="006F622F" w:rsidRPr="00F417ED" w:rsidRDefault="006F622F">
      <w:pPr>
        <w:pStyle w:val="g9"/>
        <w:numPr>
          <w:ilvl w:val="1"/>
          <w:numId w:val="51"/>
        </w:numPr>
      </w:pPr>
      <w:r w:rsidRPr="00F417ED">
        <w:t>директор;</w:t>
      </w:r>
    </w:p>
    <w:p w14:paraId="767042BD" w14:textId="2006E2FC" w:rsidR="00A86D2C" w:rsidRPr="00F417ED" w:rsidRDefault="00A86D2C">
      <w:pPr>
        <w:pStyle w:val="g9"/>
        <w:numPr>
          <w:ilvl w:val="1"/>
          <w:numId w:val="51"/>
        </w:numPr>
      </w:pPr>
      <w:r w:rsidRPr="00F417ED">
        <w:t>значения ИНН, КПП, ОКТМО.</w:t>
      </w:r>
    </w:p>
    <w:p w14:paraId="48C2070E" w14:textId="6A6E7593" w:rsidR="006F622F" w:rsidRPr="00F417ED" w:rsidRDefault="001C2474" w:rsidP="00B85560">
      <w:pPr>
        <w:pStyle w:val="g9"/>
      </w:pPr>
      <w:r w:rsidRPr="00F417ED">
        <w:t xml:space="preserve">нажмите </w:t>
      </w:r>
      <w:r w:rsidR="006F622F" w:rsidRPr="00F417ED">
        <w:t xml:space="preserve">на кнопку </w:t>
      </w:r>
      <w:r w:rsidR="006F622F" w:rsidRPr="00F417ED">
        <w:rPr>
          <w:rStyle w:val="afff7"/>
        </w:rPr>
        <w:t>Найти</w:t>
      </w:r>
      <w:r w:rsidR="006F622F" w:rsidRPr="00F417ED">
        <w:t xml:space="preserve">. Результаты поиска отобразятся в реестре </w:t>
      </w:r>
      <w:r w:rsidR="00773887" w:rsidRPr="00F417ED">
        <w:t>ПОО</w:t>
      </w:r>
      <w:r w:rsidR="006F622F" w:rsidRPr="00F417ED">
        <w:t>.</w:t>
      </w:r>
    </w:p>
    <w:p w14:paraId="5695844B" w14:textId="380FC0FD" w:rsidR="006F622F" w:rsidRPr="00F417ED" w:rsidRDefault="006F622F" w:rsidP="00B85560">
      <w:pPr>
        <w:pStyle w:val="g30"/>
      </w:pPr>
      <w:bookmarkStart w:id="77" w:name="_Toc485642241"/>
      <w:bookmarkStart w:id="78" w:name="_Toc27404132"/>
      <w:r w:rsidRPr="00F417ED">
        <w:t xml:space="preserve">Создание </w:t>
      </w:r>
      <w:bookmarkEnd w:id="77"/>
      <w:r w:rsidR="00D00FFE" w:rsidRPr="00F417ED">
        <w:t>ПОО</w:t>
      </w:r>
      <w:bookmarkEnd w:id="78"/>
    </w:p>
    <w:p w14:paraId="61608DA9" w14:textId="4785B6DE" w:rsidR="006F622F" w:rsidRPr="00F417ED" w:rsidRDefault="006F622F" w:rsidP="00B85560">
      <w:pPr>
        <w:pStyle w:val="gff5"/>
      </w:pPr>
      <w:r w:rsidRPr="00F417ED">
        <w:t xml:space="preserve">Для создания </w:t>
      </w:r>
      <w:r w:rsidR="00A85DB9" w:rsidRPr="00F417ED">
        <w:t>ПОО</w:t>
      </w:r>
      <w:r w:rsidRPr="00F417ED">
        <w:t xml:space="preserve"> </w:t>
      </w:r>
      <w:r w:rsidR="008B77ED" w:rsidRPr="00F417ED">
        <w:t>выполните</w:t>
      </w:r>
      <w:r w:rsidRPr="00F417ED">
        <w:t xml:space="preserve"> следующие действия:</w:t>
      </w:r>
    </w:p>
    <w:p w14:paraId="50277A77" w14:textId="706B78C1" w:rsidR="00644363" w:rsidRPr="00F417ED" w:rsidRDefault="001C2474" w:rsidP="006E2D0B">
      <w:pPr>
        <w:pStyle w:val="g9"/>
        <w:numPr>
          <w:ilvl w:val="0"/>
          <w:numId w:val="24"/>
        </w:numPr>
      </w:pPr>
      <w:r w:rsidRPr="00F417ED">
        <w:t>откройте</w:t>
      </w:r>
      <w:r w:rsidR="00644363" w:rsidRPr="00F417ED">
        <w:t xml:space="preserve"> раздел </w:t>
      </w:r>
      <w:r w:rsidR="00644363" w:rsidRPr="00F417ED">
        <w:rPr>
          <w:b/>
        </w:rPr>
        <w:t>Реестр ПОО</w:t>
      </w:r>
      <w:r w:rsidR="00644363" w:rsidRPr="00F417ED">
        <w:t>;</w:t>
      </w:r>
    </w:p>
    <w:p w14:paraId="1591FA8E" w14:textId="424FCC06" w:rsidR="006F622F" w:rsidRPr="00F417ED" w:rsidRDefault="001C2474" w:rsidP="00B85560">
      <w:pPr>
        <w:pStyle w:val="g9"/>
      </w:pPr>
      <w:r w:rsidRPr="00F417ED">
        <w:t xml:space="preserve">нажмите </w:t>
      </w:r>
      <w:r w:rsidR="00644363" w:rsidRPr="00F417ED">
        <w:t xml:space="preserve">на кнопку </w:t>
      </w:r>
      <w:r w:rsidR="006F622F" w:rsidRPr="00F417ED">
        <w:rPr>
          <w:rStyle w:val="afff7"/>
        </w:rPr>
        <w:t>Создать ПОО</w:t>
      </w:r>
      <w:r w:rsidR="006F622F" w:rsidRPr="00F417ED">
        <w:t xml:space="preserve"> (</w:t>
      </w:r>
      <w:r w:rsidR="00644363" w:rsidRPr="00F417ED">
        <w:t>рисунок</w:t>
      </w:r>
      <w:r w:rsidR="00270564" w:rsidRPr="00F417ED">
        <w:t> </w:t>
      </w:r>
      <w:r w:rsidR="00270564" w:rsidRPr="00F417ED">
        <w:fldChar w:fldCharType="begin"/>
      </w:r>
      <w:r w:rsidR="00270564" w:rsidRPr="00F417ED">
        <w:instrText xml:space="preserve"> REF </w:instrText>
      </w:r>
      <w:r w:rsidR="009C0DC4" w:rsidRPr="00F417ED">
        <w:instrText xml:space="preserve">\* </w:instrText>
      </w:r>
      <w:r w:rsidR="009C0DC4" w:rsidRPr="00F417ED">
        <w:rPr>
          <w:lang w:val="en-US"/>
        </w:rPr>
        <w:instrText>arabic</w:instrText>
      </w:r>
      <w:r w:rsidR="009C0DC4" w:rsidRPr="00F417ED">
        <w:instrText xml:space="preserve"> </w:instrText>
      </w:r>
      <w:r w:rsidR="00270564" w:rsidRPr="00F417ED">
        <w:instrText xml:space="preserve">_Ref488855863 \r \h </w:instrText>
      </w:r>
      <w:r w:rsidR="00F417ED">
        <w:instrText xml:space="preserve"> \* MERGEFORMAT </w:instrText>
      </w:r>
      <w:r w:rsidR="00270564" w:rsidRPr="00F417ED">
        <w:fldChar w:fldCharType="separate"/>
      </w:r>
      <w:r w:rsidR="00D744AE">
        <w:t>11</w:t>
      </w:r>
      <w:r w:rsidR="00270564" w:rsidRPr="00F417ED">
        <w:fldChar w:fldCharType="end"/>
      </w:r>
      <w:r w:rsidR="006F622F" w:rsidRPr="00F417ED">
        <w:t>);</w:t>
      </w:r>
    </w:p>
    <w:p w14:paraId="1C45CC77" w14:textId="77777777" w:rsidR="006F622F" w:rsidRPr="00F417ED" w:rsidRDefault="006F622F" w:rsidP="00B85560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1A59D8CF" wp14:editId="36412A7D">
            <wp:extent cx="4962525" cy="947325"/>
            <wp:effectExtent l="19050" t="19050" r="9525" b="2476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385" cy="95378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CC1B185" w14:textId="100C3947" w:rsidR="006F622F" w:rsidRPr="00F417ED" w:rsidRDefault="006F622F" w:rsidP="00B85560">
      <w:pPr>
        <w:pStyle w:val="gd"/>
      </w:pPr>
      <w:bookmarkStart w:id="79" w:name="_Ref488855863"/>
      <w:r w:rsidRPr="00F417ED">
        <w:t xml:space="preserve">Создание </w:t>
      </w:r>
      <w:bookmarkEnd w:id="79"/>
      <w:r w:rsidR="00A85DB9" w:rsidRPr="00F417ED">
        <w:t>ПОО</w:t>
      </w:r>
    </w:p>
    <w:p w14:paraId="6DC40F4F" w14:textId="483BA788" w:rsidR="001F3669" w:rsidRPr="00F417ED" w:rsidRDefault="005D7199" w:rsidP="0071168C">
      <w:pPr>
        <w:pStyle w:val="g9"/>
      </w:pPr>
      <w:r w:rsidRPr="00F417ED">
        <w:t xml:space="preserve">в открывшемся окне </w:t>
      </w:r>
      <w:r w:rsidR="00A86D2C" w:rsidRPr="00F417ED">
        <w:t>укажите ИНН и филиальную принадлежность (при наличии установить флажок и ввести название головной организации)</w:t>
      </w:r>
      <w:r w:rsidR="006F622F" w:rsidRPr="00F417ED">
        <w:t xml:space="preserve"> (</w:t>
      </w:r>
      <w:r w:rsidR="00644363" w:rsidRPr="00F417ED">
        <w:t>рисунок</w:t>
      </w:r>
      <w:r w:rsidR="00270564" w:rsidRPr="00F417ED">
        <w:t> </w:t>
      </w:r>
      <w:r w:rsidR="00270564" w:rsidRPr="00F417ED">
        <w:fldChar w:fldCharType="begin"/>
      </w:r>
      <w:r w:rsidR="00270564" w:rsidRPr="00F417ED">
        <w:instrText xml:space="preserve"> REF </w:instrText>
      </w:r>
      <w:r w:rsidR="009C0DC4" w:rsidRPr="00F417ED">
        <w:instrText xml:space="preserve">\* </w:instrText>
      </w:r>
      <w:r w:rsidR="009C0DC4" w:rsidRPr="00F417ED">
        <w:rPr>
          <w:lang w:val="en-US"/>
        </w:rPr>
        <w:instrText>arabic</w:instrText>
      </w:r>
      <w:r w:rsidR="009C0DC4" w:rsidRPr="00F417ED">
        <w:instrText xml:space="preserve"> </w:instrText>
      </w:r>
      <w:r w:rsidR="00270564" w:rsidRPr="00F417ED">
        <w:instrText xml:space="preserve">_Ref488855871 \r \h </w:instrText>
      </w:r>
      <w:r w:rsidR="00F417ED">
        <w:instrText xml:space="preserve"> \* MERGEFORMAT </w:instrText>
      </w:r>
      <w:r w:rsidR="00270564" w:rsidRPr="00F417ED">
        <w:fldChar w:fldCharType="separate"/>
      </w:r>
      <w:r w:rsidR="00D744AE">
        <w:t>12</w:t>
      </w:r>
      <w:r w:rsidR="00270564" w:rsidRPr="00F417ED">
        <w:fldChar w:fldCharType="end"/>
      </w:r>
      <w:r w:rsidR="006F622F" w:rsidRPr="00F417ED">
        <w:t>)</w:t>
      </w:r>
      <w:r w:rsidR="00A86D2C" w:rsidRPr="00F417ED">
        <w:t>;</w:t>
      </w:r>
    </w:p>
    <w:p w14:paraId="15EB0D93" w14:textId="559D28BA" w:rsidR="006F622F" w:rsidRPr="00F417ED" w:rsidRDefault="001C2474">
      <w:pPr>
        <w:pStyle w:val="g9"/>
      </w:pPr>
      <w:r w:rsidRPr="00F417ED">
        <w:t xml:space="preserve">нажмите </w:t>
      </w:r>
      <w:r w:rsidR="006F622F" w:rsidRPr="00F417ED">
        <w:t xml:space="preserve">на кнопку </w:t>
      </w:r>
      <w:r w:rsidR="006F622F" w:rsidRPr="00F417ED">
        <w:rPr>
          <w:rStyle w:val="afff7"/>
        </w:rPr>
        <w:t>Продолжить</w:t>
      </w:r>
      <w:r w:rsidR="006F622F" w:rsidRPr="00F417ED">
        <w:t>;</w:t>
      </w:r>
    </w:p>
    <w:p w14:paraId="75748868" w14:textId="3A8BEBF1" w:rsidR="006F622F" w:rsidRPr="00F417ED" w:rsidRDefault="00A86D2C" w:rsidP="001C3426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2FC8016E" wp14:editId="79D0B025">
            <wp:extent cx="5939790" cy="2263140"/>
            <wp:effectExtent l="19050" t="19050" r="22860" b="2286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6314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12A1ECFA" w14:textId="0436267C" w:rsidR="006F622F" w:rsidRPr="00F417ED" w:rsidRDefault="006F622F" w:rsidP="00B85560">
      <w:pPr>
        <w:pStyle w:val="gd"/>
      </w:pPr>
      <w:bookmarkStart w:id="80" w:name="_Ref488855871"/>
      <w:r w:rsidRPr="00F417ED">
        <w:t xml:space="preserve">Окно создания </w:t>
      </w:r>
      <w:bookmarkEnd w:id="80"/>
      <w:r w:rsidR="00A85DB9" w:rsidRPr="00F417ED">
        <w:t>ПОО</w:t>
      </w:r>
    </w:p>
    <w:p w14:paraId="690CFB93" w14:textId="5C2BA91D" w:rsidR="006F622F" w:rsidRPr="00F417ED" w:rsidRDefault="005D7199" w:rsidP="00AC1F66">
      <w:pPr>
        <w:pStyle w:val="g9"/>
        <w:keepNext/>
      </w:pPr>
      <w:r w:rsidRPr="00F417ED">
        <w:lastRenderedPageBreak/>
        <w:t xml:space="preserve">заполните </w:t>
      </w:r>
      <w:r w:rsidR="006F622F" w:rsidRPr="00F417ED">
        <w:t>обязательные поля (</w:t>
      </w:r>
      <w:r w:rsidR="00644363" w:rsidRPr="00F417ED">
        <w:t>рисунок</w:t>
      </w:r>
      <w:r w:rsidR="00270564" w:rsidRPr="00F417ED">
        <w:t> </w:t>
      </w:r>
      <w:r w:rsidR="00270564" w:rsidRPr="00F417ED">
        <w:fldChar w:fldCharType="begin"/>
      </w:r>
      <w:r w:rsidR="00270564" w:rsidRPr="00F417ED">
        <w:instrText xml:space="preserve"> REF </w:instrText>
      </w:r>
      <w:r w:rsidR="009C0DC4" w:rsidRPr="00F417ED">
        <w:instrText xml:space="preserve">\* </w:instrText>
      </w:r>
      <w:r w:rsidR="009C0DC4" w:rsidRPr="00F417ED">
        <w:rPr>
          <w:lang w:val="en-US"/>
        </w:rPr>
        <w:instrText>arabic</w:instrText>
      </w:r>
      <w:r w:rsidR="009C0DC4" w:rsidRPr="00F417ED">
        <w:instrText xml:space="preserve"> </w:instrText>
      </w:r>
      <w:r w:rsidR="00270564" w:rsidRPr="00F417ED">
        <w:instrText xml:space="preserve">_Ref488855876 \r \h </w:instrText>
      </w:r>
      <w:r w:rsidR="002C3725" w:rsidRPr="00F417ED">
        <w:instrText xml:space="preserve"> \* MERGEFORMAT </w:instrText>
      </w:r>
      <w:r w:rsidR="00270564" w:rsidRPr="00F417ED">
        <w:fldChar w:fldCharType="separate"/>
      </w:r>
      <w:r w:rsidR="00D744AE">
        <w:t>13</w:t>
      </w:r>
      <w:r w:rsidR="00270564" w:rsidRPr="00F417ED">
        <w:fldChar w:fldCharType="end"/>
      </w:r>
      <w:r w:rsidR="006F622F" w:rsidRPr="00F417ED">
        <w:t>):</w:t>
      </w:r>
    </w:p>
    <w:p w14:paraId="321C1E8E" w14:textId="1826120B" w:rsidR="006F622F" w:rsidRPr="00F417ED" w:rsidRDefault="00644363">
      <w:pPr>
        <w:pStyle w:val="g9"/>
        <w:numPr>
          <w:ilvl w:val="1"/>
          <w:numId w:val="51"/>
        </w:numPr>
      </w:pPr>
      <w:r w:rsidRPr="00F417ED">
        <w:t>в</w:t>
      </w:r>
      <w:r w:rsidR="006F622F" w:rsidRPr="00F417ED">
        <w:t xml:space="preserve"> блоке</w:t>
      </w:r>
      <w:r w:rsidR="006F622F" w:rsidRPr="00F417ED">
        <w:rPr>
          <w:b/>
        </w:rPr>
        <w:t xml:space="preserve"> Общее</w:t>
      </w:r>
      <w:r w:rsidR="006F622F" w:rsidRPr="00F417ED">
        <w:t>:</w:t>
      </w:r>
    </w:p>
    <w:p w14:paraId="77EB8E1D" w14:textId="078EFE26" w:rsidR="00EE0CFA" w:rsidRPr="00F417ED" w:rsidRDefault="006F622F" w:rsidP="006E2D0B">
      <w:pPr>
        <w:pStyle w:val="g9"/>
        <w:numPr>
          <w:ilvl w:val="2"/>
          <w:numId w:val="13"/>
        </w:numPr>
      </w:pPr>
      <w:r w:rsidRPr="00F417ED">
        <w:t>краткое наименование;</w:t>
      </w:r>
    </w:p>
    <w:p w14:paraId="7E73D389" w14:textId="3B80D2B5" w:rsidR="001F3669" w:rsidRPr="00F417ED" w:rsidRDefault="006F622F" w:rsidP="006E2D0B">
      <w:pPr>
        <w:pStyle w:val="g9"/>
        <w:numPr>
          <w:ilvl w:val="2"/>
          <w:numId w:val="13"/>
        </w:numPr>
      </w:pPr>
      <w:r w:rsidRPr="00F417ED">
        <w:t>КПП;</w:t>
      </w:r>
    </w:p>
    <w:p w14:paraId="2E1E8287" w14:textId="17520877" w:rsidR="00A76D52" w:rsidRPr="00F417ED" w:rsidRDefault="00A76D52" w:rsidP="006E2D0B">
      <w:pPr>
        <w:pStyle w:val="g9"/>
        <w:numPr>
          <w:ilvl w:val="2"/>
          <w:numId w:val="13"/>
        </w:numPr>
      </w:pPr>
      <w:r w:rsidRPr="00F417ED">
        <w:t>ОКПО;</w:t>
      </w:r>
    </w:p>
    <w:p w14:paraId="3C8732CB" w14:textId="21A37AA5" w:rsidR="001F3669" w:rsidRPr="00F417ED" w:rsidRDefault="006F622F" w:rsidP="006E2D0B">
      <w:pPr>
        <w:pStyle w:val="g9"/>
        <w:numPr>
          <w:ilvl w:val="2"/>
          <w:numId w:val="13"/>
        </w:numPr>
      </w:pPr>
      <w:r w:rsidRPr="00F417ED">
        <w:t xml:space="preserve">категория </w:t>
      </w:r>
      <w:r w:rsidR="00A85DB9" w:rsidRPr="00F417ED">
        <w:t>ПОО</w:t>
      </w:r>
      <w:r w:rsidRPr="00F417ED">
        <w:t>;</w:t>
      </w:r>
    </w:p>
    <w:p w14:paraId="4ACB0F69" w14:textId="7C3DCF50" w:rsidR="00A86D2C" w:rsidRPr="00F417ED" w:rsidRDefault="006F622F" w:rsidP="006E2D0B">
      <w:pPr>
        <w:pStyle w:val="g9"/>
        <w:numPr>
          <w:ilvl w:val="2"/>
          <w:numId w:val="13"/>
        </w:numPr>
      </w:pPr>
      <w:r w:rsidRPr="00F417ED">
        <w:t xml:space="preserve">статус действия </w:t>
      </w:r>
      <w:r w:rsidR="00A85DB9" w:rsidRPr="00F417ED">
        <w:t>ПОО</w:t>
      </w:r>
      <w:r w:rsidR="00EE0CFA" w:rsidRPr="00F417ED">
        <w:t>.</w:t>
      </w:r>
    </w:p>
    <w:p w14:paraId="0C2F07E4" w14:textId="04CD32D9" w:rsidR="006F622F" w:rsidRPr="00F417ED" w:rsidRDefault="00644363">
      <w:pPr>
        <w:pStyle w:val="g9"/>
        <w:numPr>
          <w:ilvl w:val="1"/>
          <w:numId w:val="51"/>
        </w:numPr>
      </w:pPr>
      <w:r w:rsidRPr="00F417ED">
        <w:t>в</w:t>
      </w:r>
      <w:r w:rsidR="006F622F" w:rsidRPr="00F417ED">
        <w:t xml:space="preserve"> блоке Контактные данные:</w:t>
      </w:r>
    </w:p>
    <w:p w14:paraId="571515C3" w14:textId="33597B6E" w:rsidR="0003175F" w:rsidRPr="00F417ED" w:rsidRDefault="006F622F" w:rsidP="006E2D0B">
      <w:pPr>
        <w:pStyle w:val="g9"/>
        <w:numPr>
          <w:ilvl w:val="2"/>
          <w:numId w:val="13"/>
        </w:numPr>
      </w:pPr>
      <w:r w:rsidRPr="00F417ED">
        <w:t xml:space="preserve">адрес </w:t>
      </w:r>
      <w:r w:rsidR="00AF3FE3" w:rsidRPr="00F417ED">
        <w:t>П</w:t>
      </w:r>
      <w:r w:rsidRPr="00F417ED">
        <w:t>ОО (</w:t>
      </w:r>
      <w:r w:rsidR="00644363" w:rsidRPr="00F417ED">
        <w:t xml:space="preserve">см. п. </w:t>
      </w:r>
      <w:r w:rsidR="00C2619F" w:rsidRPr="00F417ED">
        <w:fldChar w:fldCharType="begin"/>
      </w:r>
      <w:r w:rsidR="00C2619F" w:rsidRPr="00F417ED">
        <w:instrText xml:space="preserve"> REF _Ref27472613 \r \h  \* MERGEFORMAT </w:instrText>
      </w:r>
      <w:r w:rsidR="00C2619F" w:rsidRPr="00F417ED">
        <w:fldChar w:fldCharType="separate"/>
      </w:r>
      <w:r w:rsidR="00D744AE">
        <w:t>5.1.2</w:t>
      </w:r>
      <w:r w:rsidR="00C2619F" w:rsidRPr="00F417ED">
        <w:fldChar w:fldCharType="end"/>
      </w:r>
      <w:r w:rsidR="00644363" w:rsidRPr="00F417ED">
        <w:t>)</w:t>
      </w:r>
      <w:r w:rsidR="00C2619F" w:rsidRPr="00F417ED">
        <w:t xml:space="preserve"> </w:t>
      </w:r>
      <w:r w:rsidR="0003175F" w:rsidRPr="00F417ED">
        <w:t>(код ОКТМО заполнится автоматически);</w:t>
      </w:r>
    </w:p>
    <w:p w14:paraId="3C603095" w14:textId="688E81BC" w:rsidR="006F622F" w:rsidRPr="00F417ED" w:rsidRDefault="00644363" w:rsidP="001C3426">
      <w:pPr>
        <w:pStyle w:val="g9"/>
      </w:pPr>
      <w:r w:rsidRPr="00F417ED">
        <w:t>в</w:t>
      </w:r>
      <w:r w:rsidR="006F622F" w:rsidRPr="00F417ED">
        <w:t xml:space="preserve"> </w:t>
      </w:r>
      <w:proofErr w:type="gramStart"/>
      <w:r w:rsidR="006F622F" w:rsidRPr="00F417ED">
        <w:t xml:space="preserve">блоке </w:t>
      </w:r>
      <w:r w:rsidR="006F622F" w:rsidRPr="00F417ED">
        <w:rPr>
          <w:b/>
        </w:rPr>
        <w:t>Дополнительно</w:t>
      </w:r>
      <w:proofErr w:type="gramEnd"/>
      <w:r w:rsidR="006F622F" w:rsidRPr="00F417ED">
        <w:t xml:space="preserve">: </w:t>
      </w:r>
      <w:r w:rsidR="00B47C2C" w:rsidRPr="00F417ED">
        <w:t xml:space="preserve">укажите </w:t>
      </w:r>
      <w:r w:rsidR="006F622F" w:rsidRPr="00F417ED">
        <w:t>головн</w:t>
      </w:r>
      <w:r w:rsidR="00B47C2C" w:rsidRPr="00F417ED">
        <w:t>ую</w:t>
      </w:r>
      <w:r w:rsidR="006F622F" w:rsidRPr="00F417ED">
        <w:t xml:space="preserve"> организация</w:t>
      </w:r>
      <w:r w:rsidR="00B47C2C" w:rsidRPr="00F417ED">
        <w:t>,</w:t>
      </w:r>
      <w:r w:rsidR="006F622F" w:rsidRPr="00F417ED">
        <w:t xml:space="preserve"> если была указана филиальная принадлежность;</w:t>
      </w:r>
    </w:p>
    <w:p w14:paraId="51348D09" w14:textId="5DDA8C45" w:rsidR="006F622F" w:rsidRPr="00F417ED" w:rsidRDefault="001C2474" w:rsidP="00B85560">
      <w:pPr>
        <w:pStyle w:val="g9"/>
      </w:pPr>
      <w:r w:rsidRPr="00F417ED">
        <w:t xml:space="preserve">нажмите </w:t>
      </w:r>
      <w:r w:rsidR="006F622F" w:rsidRPr="00F417ED">
        <w:t xml:space="preserve">на кнопку </w:t>
      </w:r>
      <w:r w:rsidR="006F622F" w:rsidRPr="00F417ED">
        <w:rPr>
          <w:rStyle w:val="afff7"/>
        </w:rPr>
        <w:t>Сохранить</w:t>
      </w:r>
      <w:r w:rsidR="006F622F" w:rsidRPr="00F417ED">
        <w:t>. Новая ПОО появится в реестре ПОО.</w:t>
      </w:r>
    </w:p>
    <w:p w14:paraId="343C30AC" w14:textId="77777777" w:rsidR="00143B21" w:rsidRPr="00F417ED" w:rsidRDefault="00143B21" w:rsidP="00143B21">
      <w:pPr>
        <w:pStyle w:val="gff"/>
        <w:rPr>
          <w:rStyle w:val="gffff1"/>
        </w:rPr>
      </w:pPr>
      <w:r w:rsidRPr="00F417ED">
        <w:rPr>
          <w:rStyle w:val="gffff"/>
          <w:noProof/>
          <w:lang w:eastAsia="ru-RU"/>
        </w:rPr>
        <w:drawing>
          <wp:inline distT="0" distB="0" distL="0" distR="0" wp14:anchorId="0424138D" wp14:editId="770EAC43">
            <wp:extent cx="171450" cy="1714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7ED">
        <w:rPr>
          <w:rStyle w:val="gffff"/>
        </w:rPr>
        <w:t xml:space="preserve"> Примечание</w:t>
      </w:r>
      <w:r w:rsidRPr="00F417ED">
        <w:t xml:space="preserve"> – </w:t>
      </w:r>
      <w:r w:rsidRPr="00F417ED">
        <w:rPr>
          <w:rStyle w:val="gffff1"/>
        </w:rPr>
        <w:t>Остальную информацию о ПОО может заполнить сотрудник ПОО.</w:t>
      </w:r>
    </w:p>
    <w:p w14:paraId="4AA3314D" w14:textId="5E7120B8" w:rsidR="006F622F" w:rsidRPr="00F417ED" w:rsidRDefault="00A76D52" w:rsidP="00B85560">
      <w:pPr>
        <w:pStyle w:val="gffc"/>
      </w:pPr>
      <w:r w:rsidRPr="00F417ED">
        <w:rPr>
          <w:noProof/>
          <w:lang w:eastAsia="ru-RU"/>
        </w:rPr>
        <w:lastRenderedPageBreak/>
        <w:drawing>
          <wp:inline distT="0" distB="0" distL="0" distR="0" wp14:anchorId="2ED497F6" wp14:editId="6FE13E01">
            <wp:extent cx="5939790" cy="7016115"/>
            <wp:effectExtent l="19050" t="19050" r="22860" b="133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Без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01611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1A7439E" w14:textId="5F3C9E23" w:rsidR="006F622F" w:rsidRPr="00F417ED" w:rsidRDefault="006F622F" w:rsidP="00B85560">
      <w:pPr>
        <w:pStyle w:val="gd"/>
      </w:pPr>
      <w:bookmarkStart w:id="81" w:name="_Ref488855876"/>
      <w:r w:rsidRPr="00F417ED">
        <w:t>Создание ПОО</w:t>
      </w:r>
      <w:bookmarkEnd w:id="81"/>
    </w:p>
    <w:p w14:paraId="38D9ECC6" w14:textId="4F6B8566" w:rsidR="006F622F" w:rsidRPr="00F417ED" w:rsidRDefault="006F622F" w:rsidP="00B85560">
      <w:pPr>
        <w:pStyle w:val="g30"/>
      </w:pPr>
      <w:bookmarkStart w:id="82" w:name="_Toc485642242"/>
      <w:bookmarkStart w:id="83" w:name="_Toc27404133"/>
      <w:bookmarkStart w:id="84" w:name="_Ref27472580"/>
      <w:bookmarkStart w:id="85" w:name="_Ref27472613"/>
      <w:bookmarkStart w:id="86" w:name="_Ref28101737"/>
      <w:r w:rsidRPr="00F417ED">
        <w:t xml:space="preserve">Заполнение адреса </w:t>
      </w:r>
      <w:r w:rsidR="00D00FFE" w:rsidRPr="00F417ED">
        <w:t>П</w:t>
      </w:r>
      <w:r w:rsidRPr="00F417ED">
        <w:t>ОО</w:t>
      </w:r>
      <w:bookmarkEnd w:id="82"/>
      <w:bookmarkEnd w:id="83"/>
      <w:bookmarkEnd w:id="84"/>
      <w:bookmarkEnd w:id="85"/>
      <w:bookmarkEnd w:id="86"/>
    </w:p>
    <w:p w14:paraId="1B5D42D2" w14:textId="4CA71E5D" w:rsidR="001F3669" w:rsidRPr="00F417ED" w:rsidRDefault="006F622F" w:rsidP="00B85560">
      <w:pPr>
        <w:pStyle w:val="gff"/>
      </w:pPr>
      <w:r w:rsidRPr="00F417ED">
        <w:t xml:space="preserve">Поле </w:t>
      </w:r>
      <w:r w:rsidRPr="00F417ED">
        <w:rPr>
          <w:rStyle w:val="afff7"/>
        </w:rPr>
        <w:t>Адрес ОО</w:t>
      </w:r>
      <w:r w:rsidRPr="00F417ED">
        <w:t xml:space="preserve"> является обязательным для заполнения. В соответствии с введённым адресом </w:t>
      </w:r>
      <w:r w:rsidR="00A85DB9" w:rsidRPr="00F417ED">
        <w:t>ПОО</w:t>
      </w:r>
      <w:r w:rsidRPr="00F417ED">
        <w:t xml:space="preserve"> будет присвоен код ОКТМО.</w:t>
      </w:r>
    </w:p>
    <w:p w14:paraId="63D9326D" w14:textId="0896ADAB" w:rsidR="006F622F" w:rsidRPr="00F417ED" w:rsidRDefault="006F622F" w:rsidP="00B85560">
      <w:pPr>
        <w:pStyle w:val="gff5"/>
      </w:pPr>
      <w:r w:rsidRPr="00F417ED">
        <w:lastRenderedPageBreak/>
        <w:t xml:space="preserve">В </w:t>
      </w:r>
      <w:r w:rsidR="0054042E" w:rsidRPr="00F417ED">
        <w:t xml:space="preserve">АИС «Зачисление в ПОО» </w:t>
      </w:r>
      <w:r w:rsidRPr="00F417ED">
        <w:t xml:space="preserve">поиск адреса проводится по базе данных </w:t>
      </w:r>
      <w:r w:rsidR="00E54387" w:rsidRPr="00F417ED">
        <w:t>ГАР</w:t>
      </w:r>
      <w:r w:rsidRPr="00F417ED">
        <w:t xml:space="preserve">. Для указания адреса </w:t>
      </w:r>
      <w:r w:rsidR="00AF3FE3" w:rsidRPr="00F417ED">
        <w:t>П</w:t>
      </w:r>
      <w:r w:rsidRPr="00F417ED">
        <w:t xml:space="preserve">ОО </w:t>
      </w:r>
      <w:r w:rsidR="008B77ED" w:rsidRPr="00F417ED">
        <w:t>выполните</w:t>
      </w:r>
      <w:r w:rsidRPr="00F417ED">
        <w:t xml:space="preserve"> следующие действия:</w:t>
      </w:r>
    </w:p>
    <w:p w14:paraId="1E706C05" w14:textId="77777777" w:rsidR="006F622F" w:rsidRPr="00F417ED" w:rsidRDefault="006F622F" w:rsidP="006E2D0B">
      <w:pPr>
        <w:pStyle w:val="g9"/>
        <w:numPr>
          <w:ilvl w:val="0"/>
          <w:numId w:val="25"/>
        </w:numPr>
      </w:pPr>
      <w:r w:rsidRPr="00F417ED">
        <w:t>ввести основные параметры адреса через пробел (область, район, населённый пункт, улица);</w:t>
      </w:r>
    </w:p>
    <w:p w14:paraId="59ECCF49" w14:textId="6A14EC53" w:rsidR="00644363" w:rsidRPr="00F417ED" w:rsidRDefault="00376418" w:rsidP="00B47C2C">
      <w:pPr>
        <w:pStyle w:val="gff"/>
        <w:keepNext/>
      </w:pPr>
      <w:r w:rsidRPr="00F417ED">
        <w:t>Например,</w:t>
      </w:r>
      <w:r w:rsidR="00644363" w:rsidRPr="00F417ED">
        <w:t xml:space="preserve"> </w:t>
      </w:r>
      <w:r w:rsidR="00B47050" w:rsidRPr="00F417ED">
        <w:t>для</w:t>
      </w:r>
      <w:r w:rsidR="00644363" w:rsidRPr="00F417ED">
        <w:t xml:space="preserve"> вв</w:t>
      </w:r>
      <w:r w:rsidR="00B47050" w:rsidRPr="00F417ED">
        <w:t>ода</w:t>
      </w:r>
      <w:r w:rsidR="00644363" w:rsidRPr="00F417ED">
        <w:t xml:space="preserve"> адрес</w:t>
      </w:r>
      <w:r w:rsidR="00B47050" w:rsidRPr="00F417ED">
        <w:t>а</w:t>
      </w:r>
      <w:r w:rsidR="00644363" w:rsidRPr="00F417ED">
        <w:t xml:space="preserve"> «</w:t>
      </w:r>
      <w:r w:rsidR="00BF52AE" w:rsidRPr="00F417ED">
        <w:t>Архангельская</w:t>
      </w:r>
      <w:r w:rsidR="00644363" w:rsidRPr="00F417ED">
        <w:t xml:space="preserve"> область, </w:t>
      </w:r>
      <w:r w:rsidR="0052339D" w:rsidRPr="00F417ED">
        <w:t>Архангельск город, Гагарина улица</w:t>
      </w:r>
      <w:r w:rsidR="00B47050" w:rsidRPr="00F417ED">
        <w:t xml:space="preserve">» </w:t>
      </w:r>
      <w:r w:rsidR="00644363" w:rsidRPr="00F417ED">
        <w:t>достаточно ввести ключевые значения адреса через пробел: «</w:t>
      </w:r>
      <w:proofErr w:type="spellStart"/>
      <w:r w:rsidR="00BF52AE" w:rsidRPr="00F417ED">
        <w:t>Арханг</w:t>
      </w:r>
      <w:proofErr w:type="spellEnd"/>
      <w:r w:rsidR="00644363" w:rsidRPr="00F417ED">
        <w:t xml:space="preserve"> </w:t>
      </w:r>
      <w:proofErr w:type="spellStart"/>
      <w:r w:rsidR="00BF52AE" w:rsidRPr="00F417ED">
        <w:t>Арха</w:t>
      </w:r>
      <w:proofErr w:type="spellEnd"/>
      <w:r w:rsidR="00644363" w:rsidRPr="00F417ED">
        <w:t xml:space="preserve"> </w:t>
      </w:r>
      <w:r w:rsidR="00BF52AE" w:rsidRPr="00F417ED">
        <w:t>Гага</w:t>
      </w:r>
      <w:r w:rsidR="00644363" w:rsidRPr="00F417ED">
        <w:t>» (рисунок</w:t>
      </w:r>
      <w:r w:rsidR="00270564" w:rsidRPr="00F417ED">
        <w:t> </w:t>
      </w:r>
      <w:r w:rsidR="00270564" w:rsidRPr="00F417ED">
        <w:fldChar w:fldCharType="begin"/>
      </w:r>
      <w:r w:rsidR="00270564" w:rsidRPr="00F417ED">
        <w:instrText xml:space="preserve"> REF </w:instrText>
      </w:r>
      <w:r w:rsidR="009C0DC4" w:rsidRPr="00F417ED">
        <w:instrText xml:space="preserve">\* </w:instrText>
      </w:r>
      <w:r w:rsidR="009C0DC4" w:rsidRPr="00F417ED">
        <w:rPr>
          <w:lang w:val="en-US"/>
        </w:rPr>
        <w:instrText>arabic</w:instrText>
      </w:r>
      <w:r w:rsidR="009C0DC4" w:rsidRPr="00F417ED">
        <w:instrText xml:space="preserve"> </w:instrText>
      </w:r>
      <w:r w:rsidR="00270564" w:rsidRPr="00F417ED">
        <w:instrText xml:space="preserve">_Ref488855884 \r \h </w:instrText>
      </w:r>
      <w:r w:rsidR="00F417ED">
        <w:instrText xml:space="preserve"> \* MERGEFORMAT </w:instrText>
      </w:r>
      <w:r w:rsidR="00270564" w:rsidRPr="00F417ED">
        <w:fldChar w:fldCharType="separate"/>
      </w:r>
      <w:r w:rsidR="00D744AE">
        <w:t>14</w:t>
      </w:r>
      <w:r w:rsidR="00270564" w:rsidRPr="00F417ED">
        <w:fldChar w:fldCharType="end"/>
      </w:r>
      <w:r w:rsidR="00644363" w:rsidRPr="00F417ED">
        <w:t xml:space="preserve">). </w:t>
      </w:r>
      <w:r w:rsidR="00B47050" w:rsidRPr="00F417ED">
        <w:t>После</w:t>
      </w:r>
      <w:r w:rsidR="00644363" w:rsidRPr="00F417ED">
        <w:t xml:space="preserve"> поиск</w:t>
      </w:r>
      <w:r w:rsidR="00B47050" w:rsidRPr="00F417ED">
        <w:t>а</w:t>
      </w:r>
      <w:r w:rsidR="00644363" w:rsidRPr="00F417ED">
        <w:t xml:space="preserve"> введённой информации в </w:t>
      </w:r>
      <w:r w:rsidR="00E54387" w:rsidRPr="00F417ED">
        <w:t>ГАР</w:t>
      </w:r>
      <w:r w:rsidR="00644363" w:rsidRPr="00F417ED">
        <w:t xml:space="preserve"> найденные значения </w:t>
      </w:r>
      <w:r w:rsidR="00B47050" w:rsidRPr="00F417ED">
        <w:t xml:space="preserve">отобразятся </w:t>
      </w:r>
      <w:r w:rsidR="00644363" w:rsidRPr="00F417ED">
        <w:t>списком.</w:t>
      </w:r>
    </w:p>
    <w:p w14:paraId="6CD90AB2" w14:textId="77777777" w:rsidR="006F622F" w:rsidRPr="00F417ED" w:rsidRDefault="00BF52AE" w:rsidP="00B85560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4E7350A8" wp14:editId="30DB8164">
            <wp:extent cx="5581650" cy="1738986"/>
            <wp:effectExtent l="19050" t="19050" r="19050" b="1397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95137" cy="1743188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D7C2D12" w14:textId="2567B259" w:rsidR="006F622F" w:rsidRPr="00F417ED" w:rsidRDefault="006F622F" w:rsidP="00B85560">
      <w:pPr>
        <w:pStyle w:val="gd"/>
      </w:pPr>
      <w:bookmarkStart w:id="87" w:name="_Ref488855884"/>
      <w:r w:rsidRPr="00F417ED">
        <w:t xml:space="preserve">Заполнение адреса </w:t>
      </w:r>
      <w:r w:rsidR="00AF3FE3" w:rsidRPr="00F417ED">
        <w:t>П</w:t>
      </w:r>
      <w:r w:rsidRPr="00F417ED">
        <w:t>ОО</w:t>
      </w:r>
      <w:bookmarkEnd w:id="87"/>
    </w:p>
    <w:p w14:paraId="7FDA06A5" w14:textId="607A2B6F" w:rsidR="006F622F" w:rsidRPr="00F417ED" w:rsidRDefault="007B4768" w:rsidP="00B85560">
      <w:pPr>
        <w:pStyle w:val="g9"/>
      </w:pPr>
      <w:r w:rsidRPr="00F417ED">
        <w:t xml:space="preserve">выберите </w:t>
      </w:r>
      <w:r w:rsidR="006F622F" w:rsidRPr="00F417ED">
        <w:t>из списка адрес;</w:t>
      </w:r>
    </w:p>
    <w:p w14:paraId="6A3DD27D" w14:textId="4C0EDFB0" w:rsidR="006F622F" w:rsidRPr="00F417ED" w:rsidRDefault="007B4768" w:rsidP="00B85560">
      <w:pPr>
        <w:pStyle w:val="g9"/>
      </w:pPr>
      <w:r w:rsidRPr="00F417ED">
        <w:t xml:space="preserve">выберите </w:t>
      </w:r>
      <w:r w:rsidR="006F622F" w:rsidRPr="00F417ED">
        <w:t>из списка дом.</w:t>
      </w:r>
    </w:p>
    <w:p w14:paraId="60C0EAA3" w14:textId="39AD6121" w:rsidR="006F622F" w:rsidRPr="00F417ED" w:rsidRDefault="006F622F" w:rsidP="00B85560">
      <w:pPr>
        <w:pStyle w:val="gff5"/>
      </w:pPr>
      <w:r w:rsidRPr="00F417ED">
        <w:t xml:space="preserve">Если адрес отсутствует в базе </w:t>
      </w:r>
      <w:r w:rsidR="00E54387" w:rsidRPr="00F417ED">
        <w:t xml:space="preserve">ГАР </w:t>
      </w:r>
      <w:r w:rsidRPr="00F417ED">
        <w:t>(при поиске не отображается нужная улица и / или дом), вве</w:t>
      </w:r>
      <w:r w:rsidR="00B47050" w:rsidRPr="00F417ED">
        <w:t>дите</w:t>
      </w:r>
      <w:r w:rsidRPr="00F417ED">
        <w:t xml:space="preserve"> адрес вручную. Для этого </w:t>
      </w:r>
      <w:r w:rsidR="008B77ED" w:rsidRPr="00F417ED">
        <w:t xml:space="preserve">выполните </w:t>
      </w:r>
      <w:r w:rsidRPr="00F417ED">
        <w:t>следующие действия:</w:t>
      </w:r>
    </w:p>
    <w:p w14:paraId="63F65843" w14:textId="0524D0E2" w:rsidR="006F622F" w:rsidRPr="00F417ED" w:rsidRDefault="001C2474" w:rsidP="006E2D0B">
      <w:pPr>
        <w:pStyle w:val="g9"/>
        <w:numPr>
          <w:ilvl w:val="0"/>
          <w:numId w:val="26"/>
        </w:numPr>
      </w:pPr>
      <w:r w:rsidRPr="00F417ED">
        <w:t xml:space="preserve">нажмите </w:t>
      </w:r>
      <w:r w:rsidR="00644363" w:rsidRPr="00F417ED">
        <w:t>на кнопку</w:t>
      </w:r>
      <w:r w:rsidR="006F622F" w:rsidRPr="00F417ED">
        <w:t xml:space="preserve"> </w:t>
      </w:r>
      <w:r w:rsidR="006F622F" w:rsidRPr="00F417ED">
        <w:rPr>
          <w:rStyle w:val="afff7"/>
        </w:rPr>
        <w:t>Ввести адрес вручную</w:t>
      </w:r>
      <w:r w:rsidR="006F622F" w:rsidRPr="00F417ED">
        <w:t xml:space="preserve"> под полем </w:t>
      </w:r>
      <w:r w:rsidR="006F622F" w:rsidRPr="00F417ED">
        <w:rPr>
          <w:rStyle w:val="afff7"/>
        </w:rPr>
        <w:t>Адрес ОО</w:t>
      </w:r>
      <w:r w:rsidR="006F622F" w:rsidRPr="00F417ED">
        <w:t xml:space="preserve"> (</w:t>
      </w:r>
      <w:r w:rsidR="00644363" w:rsidRPr="00F417ED">
        <w:t>рисунок</w:t>
      </w:r>
      <w:r w:rsidR="00270564" w:rsidRPr="00F417ED">
        <w:t> </w:t>
      </w:r>
      <w:r w:rsidR="00270564" w:rsidRPr="00F417ED">
        <w:fldChar w:fldCharType="begin"/>
      </w:r>
      <w:r w:rsidR="00270564" w:rsidRPr="00F417ED">
        <w:instrText xml:space="preserve"> REF </w:instrText>
      </w:r>
      <w:r w:rsidR="009C0DC4" w:rsidRPr="00F417ED">
        <w:instrText xml:space="preserve">\* </w:instrText>
      </w:r>
      <w:r w:rsidR="009C0DC4" w:rsidRPr="00F417ED">
        <w:rPr>
          <w:lang w:val="en-US"/>
        </w:rPr>
        <w:instrText>arabic</w:instrText>
      </w:r>
      <w:r w:rsidR="009C0DC4" w:rsidRPr="00F417ED">
        <w:instrText xml:space="preserve"> </w:instrText>
      </w:r>
      <w:r w:rsidR="00270564" w:rsidRPr="00F417ED">
        <w:instrText xml:space="preserve">_Ref488855893 \r \h </w:instrText>
      </w:r>
      <w:r w:rsidR="002C3725" w:rsidRPr="00F417ED">
        <w:instrText xml:space="preserve"> \* MERGEFORMAT </w:instrText>
      </w:r>
      <w:r w:rsidR="00270564" w:rsidRPr="00F417ED">
        <w:fldChar w:fldCharType="separate"/>
      </w:r>
      <w:r w:rsidR="00D744AE">
        <w:t>15</w:t>
      </w:r>
      <w:r w:rsidR="00270564" w:rsidRPr="00F417ED">
        <w:fldChar w:fldCharType="end"/>
      </w:r>
      <w:r w:rsidR="006F622F" w:rsidRPr="00F417ED">
        <w:t>);</w:t>
      </w:r>
    </w:p>
    <w:p w14:paraId="7CA4F580" w14:textId="337DCB58" w:rsidR="006F622F" w:rsidRPr="00F417ED" w:rsidRDefault="006F622F" w:rsidP="00B85560">
      <w:pPr>
        <w:pStyle w:val="g9"/>
      </w:pPr>
      <w:r w:rsidRPr="00F417ED">
        <w:t xml:space="preserve">ввести </w:t>
      </w:r>
      <w:r w:rsidR="00644363" w:rsidRPr="00F417ED">
        <w:t xml:space="preserve">с клавиатуры </w:t>
      </w:r>
      <w:r w:rsidRPr="00F417ED">
        <w:t xml:space="preserve">адрес </w:t>
      </w:r>
      <w:r w:rsidR="00644363" w:rsidRPr="00F417ED">
        <w:t xml:space="preserve">в форме </w:t>
      </w:r>
      <w:r w:rsidRPr="00F417ED">
        <w:t>(</w:t>
      </w:r>
      <w:r w:rsidR="00644363" w:rsidRPr="00F417ED">
        <w:t>рисунок</w:t>
      </w:r>
      <w:r w:rsidR="00270564" w:rsidRPr="00F417ED">
        <w:t> </w:t>
      </w:r>
      <w:r w:rsidR="00270564" w:rsidRPr="00F417ED">
        <w:fldChar w:fldCharType="begin"/>
      </w:r>
      <w:r w:rsidR="00270564" w:rsidRPr="00F417ED">
        <w:instrText xml:space="preserve"> REF </w:instrText>
      </w:r>
      <w:r w:rsidR="009C0DC4" w:rsidRPr="00F417ED">
        <w:instrText xml:space="preserve">\* </w:instrText>
      </w:r>
      <w:r w:rsidR="009C0DC4" w:rsidRPr="00F417ED">
        <w:rPr>
          <w:lang w:val="en-US"/>
        </w:rPr>
        <w:instrText>arabic</w:instrText>
      </w:r>
      <w:r w:rsidR="009C0DC4" w:rsidRPr="00F417ED">
        <w:instrText xml:space="preserve"> </w:instrText>
      </w:r>
      <w:r w:rsidR="00270564" w:rsidRPr="00F417ED">
        <w:instrText xml:space="preserve">_Ref488855899 \r \h </w:instrText>
      </w:r>
      <w:r w:rsidR="00F417ED">
        <w:instrText xml:space="preserve"> \* MERGEFORMAT </w:instrText>
      </w:r>
      <w:r w:rsidR="00270564" w:rsidRPr="00F417ED">
        <w:fldChar w:fldCharType="separate"/>
      </w:r>
      <w:r w:rsidR="00D744AE">
        <w:t>16</w:t>
      </w:r>
      <w:r w:rsidR="00270564" w:rsidRPr="00F417ED">
        <w:fldChar w:fldCharType="end"/>
      </w:r>
      <w:r w:rsidRPr="00F417ED">
        <w:t>).</w:t>
      </w:r>
    </w:p>
    <w:p w14:paraId="78DDFB38" w14:textId="77777777" w:rsidR="00143B21" w:rsidRPr="00F417ED" w:rsidRDefault="00143B21" w:rsidP="00143B21">
      <w:pPr>
        <w:pStyle w:val="gff"/>
        <w:rPr>
          <w:rStyle w:val="gffff1"/>
        </w:rPr>
      </w:pPr>
      <w:r w:rsidRPr="00F417ED">
        <w:rPr>
          <w:rStyle w:val="gffff"/>
          <w:noProof/>
          <w:lang w:eastAsia="ru-RU"/>
        </w:rPr>
        <w:drawing>
          <wp:inline distT="0" distB="0" distL="0" distR="0" wp14:anchorId="76FB9471" wp14:editId="2C7AB20E">
            <wp:extent cx="171450" cy="1714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7ED">
        <w:rPr>
          <w:rStyle w:val="gffff"/>
        </w:rPr>
        <w:t xml:space="preserve"> Примечание</w:t>
      </w:r>
      <w:r w:rsidRPr="00F417ED">
        <w:t xml:space="preserve"> – </w:t>
      </w:r>
      <w:r w:rsidRPr="00F417ED">
        <w:rPr>
          <w:rStyle w:val="gffff1"/>
        </w:rPr>
        <w:t xml:space="preserve">Для возврата в автоматический режим ввода адреса нажмите на кнопку </w:t>
      </w:r>
      <w:r w:rsidRPr="00F417ED">
        <w:rPr>
          <w:rStyle w:val="gffff1"/>
          <w:b/>
          <w:bCs/>
        </w:rPr>
        <w:t>Ввести адрес в автоматическом режиме</w:t>
      </w:r>
      <w:r w:rsidRPr="00F417ED">
        <w:rPr>
          <w:rStyle w:val="gffff1"/>
        </w:rPr>
        <w:t>.</w:t>
      </w:r>
    </w:p>
    <w:p w14:paraId="2F1D3209" w14:textId="77777777" w:rsidR="006F622F" w:rsidRPr="00F417ED" w:rsidRDefault="006F622F" w:rsidP="00B85560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07D8368D" wp14:editId="02FB32A0">
            <wp:extent cx="5276850" cy="742826"/>
            <wp:effectExtent l="19050" t="19050" r="19050" b="1968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000" cy="74805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E155D09" w14:textId="22CFE0F2" w:rsidR="006F622F" w:rsidRPr="00F417ED" w:rsidRDefault="006F622F" w:rsidP="00B85560">
      <w:pPr>
        <w:pStyle w:val="gd"/>
      </w:pPr>
      <w:bookmarkStart w:id="88" w:name="_Ref488855893"/>
      <w:proofErr w:type="gramStart"/>
      <w:r w:rsidRPr="00F417ED">
        <w:t>Действие</w:t>
      </w:r>
      <w:proofErr w:type="gramEnd"/>
      <w:r w:rsidRPr="00F417ED">
        <w:t xml:space="preserve"> </w:t>
      </w:r>
      <w:r w:rsidRPr="00F417ED">
        <w:rPr>
          <w:b/>
          <w:bCs/>
        </w:rPr>
        <w:t>Ввести адрес вручную</w:t>
      </w:r>
      <w:bookmarkEnd w:id="88"/>
    </w:p>
    <w:p w14:paraId="649EECF9" w14:textId="77777777" w:rsidR="006F622F" w:rsidRPr="00F417ED" w:rsidRDefault="006F622F" w:rsidP="00B85560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0BF4EC73" wp14:editId="0234E187">
            <wp:extent cx="5381625" cy="657661"/>
            <wp:effectExtent l="19050" t="19050" r="9525" b="2857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48" cy="6637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FF5E9F8" w14:textId="77777777" w:rsidR="006F622F" w:rsidRPr="00F417ED" w:rsidRDefault="006F622F" w:rsidP="00B85560">
      <w:pPr>
        <w:pStyle w:val="gd"/>
      </w:pPr>
      <w:bookmarkStart w:id="89" w:name="_Ref488855899"/>
      <w:r w:rsidRPr="00F417ED">
        <w:t>Ручной ввод адреса</w:t>
      </w:r>
      <w:bookmarkEnd w:id="89"/>
    </w:p>
    <w:p w14:paraId="4425515D" w14:textId="77777777" w:rsidR="006F622F" w:rsidRPr="00F417ED" w:rsidRDefault="006F622F" w:rsidP="00B85560">
      <w:pPr>
        <w:pStyle w:val="g30"/>
      </w:pPr>
      <w:bookmarkStart w:id="90" w:name="_Toc447814077"/>
      <w:bookmarkStart w:id="91" w:name="_Toc485642244"/>
      <w:bookmarkStart w:id="92" w:name="_Toc27404135"/>
      <w:r w:rsidRPr="00F417ED">
        <w:lastRenderedPageBreak/>
        <w:t>Просмотр профиля ПОО</w:t>
      </w:r>
      <w:bookmarkEnd w:id="90"/>
      <w:bookmarkEnd w:id="91"/>
      <w:bookmarkEnd w:id="92"/>
    </w:p>
    <w:p w14:paraId="66AF2996" w14:textId="2EB7DA81" w:rsidR="001F3669" w:rsidRPr="00F417ED" w:rsidRDefault="006F622F" w:rsidP="00B85560">
      <w:pPr>
        <w:pStyle w:val="gff5"/>
      </w:pPr>
      <w:r w:rsidRPr="00F417ED">
        <w:t xml:space="preserve">При </w:t>
      </w:r>
      <w:r w:rsidR="00247BAA" w:rsidRPr="00F417ED">
        <w:t>выборе</w:t>
      </w:r>
      <w:r w:rsidRPr="00F417ED">
        <w:t xml:space="preserve"> ПОО в разделе </w:t>
      </w:r>
      <w:r w:rsidRPr="00F417ED">
        <w:rPr>
          <w:b/>
        </w:rPr>
        <w:t>Реестр ПОО</w:t>
      </w:r>
      <w:r w:rsidRPr="00F417ED">
        <w:t xml:space="preserve"> открывается профиль </w:t>
      </w:r>
      <w:r w:rsidR="00A85DB9" w:rsidRPr="00F417ED">
        <w:t>ПОО</w:t>
      </w:r>
      <w:r w:rsidR="00B47050" w:rsidRPr="00F417ED">
        <w:t xml:space="preserve"> со</w:t>
      </w:r>
      <w:r w:rsidRPr="00F417ED">
        <w:t xml:space="preserve"> вкладка</w:t>
      </w:r>
      <w:r w:rsidR="00B47050" w:rsidRPr="00F417ED">
        <w:t>ми</w:t>
      </w:r>
      <w:r w:rsidRPr="00F417ED">
        <w:t>:</w:t>
      </w:r>
    </w:p>
    <w:p w14:paraId="68DB404C" w14:textId="58952548" w:rsidR="006F622F" w:rsidRPr="00F417ED" w:rsidRDefault="006F622F" w:rsidP="00B85560">
      <w:pPr>
        <w:pStyle w:val="gf8"/>
      </w:pPr>
      <w:r w:rsidRPr="00F417ED">
        <w:rPr>
          <w:rStyle w:val="afff7"/>
        </w:rPr>
        <w:t>Общая информация</w:t>
      </w:r>
      <w:r w:rsidRPr="00F417ED">
        <w:t xml:space="preserve"> (</w:t>
      </w:r>
      <w:r w:rsidR="00247BAA" w:rsidRPr="00F417ED">
        <w:t>рисунок</w:t>
      </w:r>
      <w:r w:rsidR="00270564" w:rsidRPr="00F417ED">
        <w:t> </w:t>
      </w:r>
      <w:r w:rsidR="00270564" w:rsidRPr="00F417ED">
        <w:fldChar w:fldCharType="begin"/>
      </w:r>
      <w:r w:rsidR="00270564" w:rsidRPr="00F417ED">
        <w:instrText xml:space="preserve"> REF </w:instrText>
      </w:r>
      <w:r w:rsidR="009C0DC4" w:rsidRPr="00F417ED">
        <w:instrText xml:space="preserve">\* </w:instrText>
      </w:r>
      <w:r w:rsidR="009C0DC4" w:rsidRPr="00F417ED">
        <w:rPr>
          <w:lang w:val="en-US"/>
        </w:rPr>
        <w:instrText>arabic</w:instrText>
      </w:r>
      <w:r w:rsidR="009C0DC4" w:rsidRPr="00F417ED">
        <w:instrText xml:space="preserve"> </w:instrText>
      </w:r>
      <w:r w:rsidR="00270564" w:rsidRPr="00F417ED">
        <w:instrText xml:space="preserve">_Ref488855908 \r \h </w:instrText>
      </w:r>
      <w:r w:rsidR="002C3725" w:rsidRPr="00F417ED">
        <w:instrText xml:space="preserve"> \* MERGEFORMAT </w:instrText>
      </w:r>
      <w:r w:rsidR="00270564" w:rsidRPr="00F417ED">
        <w:fldChar w:fldCharType="separate"/>
      </w:r>
      <w:r w:rsidR="00D744AE">
        <w:t>17</w:t>
      </w:r>
      <w:r w:rsidR="00270564" w:rsidRPr="00F417ED">
        <w:fldChar w:fldCharType="end"/>
      </w:r>
      <w:r w:rsidRPr="00F417ED">
        <w:t xml:space="preserve">) – подробные данные о </w:t>
      </w:r>
      <w:r w:rsidR="00247BAA" w:rsidRPr="00F417ED">
        <w:t>ПОО</w:t>
      </w:r>
      <w:r w:rsidRPr="00F417ED">
        <w:t>;</w:t>
      </w:r>
    </w:p>
    <w:p w14:paraId="57C363F2" w14:textId="167873F3" w:rsidR="00DE1330" w:rsidRPr="00F417ED" w:rsidRDefault="00DE1330" w:rsidP="00B85560">
      <w:pPr>
        <w:pStyle w:val="gf8"/>
      </w:pPr>
      <w:r w:rsidRPr="00F417ED">
        <w:rPr>
          <w:rStyle w:val="afff7"/>
        </w:rPr>
        <w:t>Группы 1</w:t>
      </w:r>
      <w:r w:rsidR="00F86BD9" w:rsidRPr="00F417ED">
        <w:rPr>
          <w:rStyle w:val="afff7"/>
        </w:rPr>
        <w:noBreakHyphen/>
      </w:r>
      <w:r w:rsidRPr="00F417ED">
        <w:rPr>
          <w:rStyle w:val="afff7"/>
        </w:rPr>
        <w:t>го курса</w:t>
      </w:r>
      <w:r w:rsidR="00E23F69" w:rsidRPr="00F417ED">
        <w:rPr>
          <w:rStyle w:val="afff7"/>
        </w:rPr>
        <w:t xml:space="preserve"> </w:t>
      </w:r>
      <w:r w:rsidR="00E23F69" w:rsidRPr="00F417ED">
        <w:rPr>
          <w:rStyle w:val="afff7"/>
          <w:b w:val="0"/>
        </w:rPr>
        <w:t xml:space="preserve">(рисунок </w:t>
      </w:r>
      <w:r w:rsidR="00E23F69" w:rsidRPr="00F417ED">
        <w:rPr>
          <w:rStyle w:val="afff7"/>
          <w:b w:val="0"/>
        </w:rPr>
        <w:fldChar w:fldCharType="begin"/>
      </w:r>
      <w:r w:rsidR="00E23F69" w:rsidRPr="00F417ED">
        <w:rPr>
          <w:rStyle w:val="afff7"/>
          <w:b w:val="0"/>
        </w:rPr>
        <w:instrText xml:space="preserve"> REF _Ref27474656 \r \h \# \0  \* MERGEFORMAT </w:instrText>
      </w:r>
      <w:r w:rsidR="00E23F69" w:rsidRPr="00F417ED">
        <w:rPr>
          <w:rStyle w:val="afff7"/>
          <w:b w:val="0"/>
        </w:rPr>
      </w:r>
      <w:r w:rsidR="00E23F69" w:rsidRPr="00F417ED">
        <w:rPr>
          <w:rStyle w:val="afff7"/>
          <w:b w:val="0"/>
        </w:rPr>
        <w:fldChar w:fldCharType="separate"/>
      </w:r>
      <w:r w:rsidR="00D744AE">
        <w:rPr>
          <w:rStyle w:val="afff7"/>
          <w:b w:val="0"/>
        </w:rPr>
        <w:t>18</w:t>
      </w:r>
      <w:r w:rsidR="00E23F69" w:rsidRPr="00F417ED">
        <w:rPr>
          <w:rStyle w:val="afff7"/>
          <w:b w:val="0"/>
        </w:rPr>
        <w:fldChar w:fldCharType="end"/>
      </w:r>
      <w:r w:rsidR="00E23F69" w:rsidRPr="00F417ED">
        <w:rPr>
          <w:rStyle w:val="afff7"/>
          <w:b w:val="0"/>
        </w:rPr>
        <w:t>)</w:t>
      </w:r>
      <w:r w:rsidRPr="00F417ED">
        <w:rPr>
          <w:rStyle w:val="afff7"/>
          <w:b w:val="0"/>
        </w:rPr>
        <w:t xml:space="preserve"> –</w:t>
      </w:r>
      <w:r w:rsidRPr="00F417ED">
        <w:rPr>
          <w:rStyle w:val="afff7"/>
        </w:rPr>
        <w:t xml:space="preserve"> </w:t>
      </w:r>
      <w:r w:rsidRPr="00F417ED">
        <w:rPr>
          <w:rStyle w:val="afff7"/>
          <w:b w:val="0"/>
        </w:rPr>
        <w:t>список учебных групп 1</w:t>
      </w:r>
      <w:r w:rsidR="00F86BD9" w:rsidRPr="00F417ED">
        <w:rPr>
          <w:rStyle w:val="afff7"/>
          <w:b w:val="0"/>
        </w:rPr>
        <w:noBreakHyphen/>
      </w:r>
      <w:r w:rsidRPr="00F417ED">
        <w:rPr>
          <w:rStyle w:val="afff7"/>
          <w:b w:val="0"/>
        </w:rPr>
        <w:t xml:space="preserve">го курса за </w:t>
      </w:r>
      <w:r w:rsidR="005D7199" w:rsidRPr="00F417ED">
        <w:rPr>
          <w:rStyle w:val="afff7"/>
          <w:b w:val="0"/>
        </w:rPr>
        <w:t>учебные</w:t>
      </w:r>
      <w:r w:rsidRPr="00F417ED">
        <w:rPr>
          <w:rStyle w:val="afff7"/>
          <w:b w:val="0"/>
        </w:rPr>
        <w:t xml:space="preserve"> год</w:t>
      </w:r>
      <w:r w:rsidR="005D7199" w:rsidRPr="00F417ED">
        <w:rPr>
          <w:rStyle w:val="afff7"/>
          <w:b w:val="0"/>
        </w:rPr>
        <w:t>а</w:t>
      </w:r>
      <w:r w:rsidRPr="00F417ED">
        <w:rPr>
          <w:rStyle w:val="afff7"/>
          <w:b w:val="0"/>
        </w:rPr>
        <w:t>, с информацией о количестве студентов и специальностях;</w:t>
      </w:r>
    </w:p>
    <w:p w14:paraId="3E3E9786" w14:textId="42869F0F" w:rsidR="006F622F" w:rsidRPr="00F417ED" w:rsidRDefault="006F622F" w:rsidP="00B85560">
      <w:pPr>
        <w:pStyle w:val="gf8"/>
      </w:pPr>
      <w:r w:rsidRPr="00F417ED">
        <w:rPr>
          <w:rStyle w:val="afff7"/>
        </w:rPr>
        <w:t>Учебные года</w:t>
      </w:r>
      <w:r w:rsidRPr="00F417ED">
        <w:t xml:space="preserve"> (</w:t>
      </w:r>
      <w:r w:rsidR="00247BAA" w:rsidRPr="00F417ED">
        <w:t>рисунок</w:t>
      </w:r>
      <w:r w:rsidR="00270564" w:rsidRPr="00F417ED">
        <w:t> </w:t>
      </w:r>
      <w:r w:rsidR="00270564" w:rsidRPr="00F417ED">
        <w:fldChar w:fldCharType="begin"/>
      </w:r>
      <w:r w:rsidR="00270564" w:rsidRPr="00F417ED">
        <w:instrText xml:space="preserve"> REF </w:instrText>
      </w:r>
      <w:r w:rsidR="009C0DC4" w:rsidRPr="00F417ED">
        <w:instrText xml:space="preserve">\* </w:instrText>
      </w:r>
      <w:r w:rsidR="009C0DC4" w:rsidRPr="00F417ED">
        <w:rPr>
          <w:lang w:val="en-US"/>
        </w:rPr>
        <w:instrText>arabic</w:instrText>
      </w:r>
      <w:r w:rsidR="009C0DC4" w:rsidRPr="00F417ED">
        <w:instrText xml:space="preserve"> </w:instrText>
      </w:r>
      <w:r w:rsidR="00270564" w:rsidRPr="00F417ED">
        <w:instrText xml:space="preserve">_Ref488855914 \r \h </w:instrText>
      </w:r>
      <w:r w:rsidR="002C3725" w:rsidRPr="00F417ED">
        <w:instrText xml:space="preserve"> \* MERGEFORMAT </w:instrText>
      </w:r>
      <w:r w:rsidR="00270564" w:rsidRPr="00F417ED">
        <w:fldChar w:fldCharType="separate"/>
      </w:r>
      <w:r w:rsidR="00D744AE">
        <w:t>19</w:t>
      </w:r>
      <w:r w:rsidR="00270564" w:rsidRPr="00F417ED">
        <w:fldChar w:fldCharType="end"/>
      </w:r>
      <w:r w:rsidRPr="00F417ED">
        <w:t>) – реестр учебных годов в ПОО, с информацией о</w:t>
      </w:r>
      <w:r w:rsidR="001C2474" w:rsidRPr="00F417ED">
        <w:t> </w:t>
      </w:r>
      <w:r w:rsidRPr="00F417ED">
        <w:t xml:space="preserve">текущем статусе учебного года </w:t>
      </w:r>
      <w:r w:rsidR="00143B21" w:rsidRPr="00F417ED">
        <w:t>(«</w:t>
      </w:r>
      <w:r w:rsidR="00143B21" w:rsidRPr="00F417ED">
        <w:rPr>
          <w:rStyle w:val="afff8"/>
          <w:i w:val="0"/>
        </w:rPr>
        <w:t>Планирование приёма»</w:t>
      </w:r>
      <w:r w:rsidR="00143B21" w:rsidRPr="00F417ED">
        <w:t xml:space="preserve"> / «</w:t>
      </w:r>
      <w:r w:rsidR="00143B21" w:rsidRPr="00F417ED">
        <w:rPr>
          <w:rStyle w:val="afff8"/>
          <w:i w:val="0"/>
        </w:rPr>
        <w:t>Приём»</w:t>
      </w:r>
      <w:r w:rsidR="00143B21" w:rsidRPr="00F417ED">
        <w:t xml:space="preserve"> / «</w:t>
      </w:r>
      <w:r w:rsidR="00143B21" w:rsidRPr="00F417ED">
        <w:rPr>
          <w:rStyle w:val="afff8"/>
          <w:i w:val="0"/>
        </w:rPr>
        <w:t>Открыт»</w:t>
      </w:r>
      <w:r w:rsidR="00143B21" w:rsidRPr="00F417ED">
        <w:t xml:space="preserve"> / «</w:t>
      </w:r>
      <w:r w:rsidR="00143B21" w:rsidRPr="00F417ED">
        <w:rPr>
          <w:rStyle w:val="afff8"/>
          <w:i w:val="0"/>
        </w:rPr>
        <w:t>Закрыт»</w:t>
      </w:r>
      <w:r w:rsidR="00143B21" w:rsidRPr="00F417ED">
        <w:t>)</w:t>
      </w:r>
      <w:r w:rsidRPr="00F417ED">
        <w:t>;</w:t>
      </w:r>
    </w:p>
    <w:p w14:paraId="0247C973" w14:textId="5F3562B4" w:rsidR="006F622F" w:rsidRPr="00F417ED" w:rsidRDefault="006F622F" w:rsidP="00AC1F66">
      <w:pPr>
        <w:pStyle w:val="gf8"/>
        <w:keepNext/>
      </w:pPr>
      <w:r w:rsidRPr="00F417ED">
        <w:rPr>
          <w:rStyle w:val="afff7"/>
        </w:rPr>
        <w:t>План приёма на уч. год</w:t>
      </w:r>
      <w:r w:rsidRPr="00F417ED">
        <w:t xml:space="preserve"> (</w:t>
      </w:r>
      <w:r w:rsidR="00247BAA" w:rsidRPr="00F417ED">
        <w:t>рисунок</w:t>
      </w:r>
      <w:r w:rsidR="00270564" w:rsidRPr="00F417ED">
        <w:t> </w:t>
      </w:r>
      <w:r w:rsidR="00270564" w:rsidRPr="00F417ED">
        <w:fldChar w:fldCharType="begin"/>
      </w:r>
      <w:r w:rsidR="00270564" w:rsidRPr="00F417ED">
        <w:instrText xml:space="preserve"> REF </w:instrText>
      </w:r>
      <w:r w:rsidR="009C0DC4" w:rsidRPr="00F417ED">
        <w:instrText xml:space="preserve">\* </w:instrText>
      </w:r>
      <w:r w:rsidR="009C0DC4" w:rsidRPr="00F417ED">
        <w:rPr>
          <w:lang w:val="en-US"/>
        </w:rPr>
        <w:instrText>arabic</w:instrText>
      </w:r>
      <w:r w:rsidR="009C0DC4" w:rsidRPr="00F417ED">
        <w:instrText xml:space="preserve"> </w:instrText>
      </w:r>
      <w:r w:rsidR="00270564" w:rsidRPr="00F417ED">
        <w:instrText xml:space="preserve">_Ref488855920 \r \h </w:instrText>
      </w:r>
      <w:r w:rsidR="002C3725" w:rsidRPr="00F417ED">
        <w:instrText xml:space="preserve"> \* MERGEFORMAT </w:instrText>
      </w:r>
      <w:r w:rsidR="00270564" w:rsidRPr="00F417ED">
        <w:fldChar w:fldCharType="separate"/>
      </w:r>
      <w:r w:rsidR="00D744AE">
        <w:t>20</w:t>
      </w:r>
      <w:r w:rsidR="00270564" w:rsidRPr="00F417ED">
        <w:fldChar w:fldCharType="end"/>
      </w:r>
      <w:r w:rsidRPr="00F417ED">
        <w:t>) – данные о пла</w:t>
      </w:r>
      <w:r w:rsidR="00247BAA" w:rsidRPr="00F417ED">
        <w:t>нах приёма в конкретном учебном </w:t>
      </w:r>
      <w:r w:rsidRPr="00F417ED">
        <w:t>году:</w:t>
      </w:r>
    </w:p>
    <w:p w14:paraId="1707E51F" w14:textId="77777777" w:rsidR="006F622F" w:rsidRPr="00F417ED" w:rsidRDefault="006F622F" w:rsidP="006E2D0B">
      <w:pPr>
        <w:pStyle w:val="gf8"/>
        <w:numPr>
          <w:ilvl w:val="1"/>
          <w:numId w:val="12"/>
        </w:numPr>
      </w:pPr>
      <w:r w:rsidRPr="00F417ED">
        <w:t>учебный год;</w:t>
      </w:r>
    </w:p>
    <w:p w14:paraId="24ED8D6A" w14:textId="3FFF9B0B" w:rsidR="006F622F" w:rsidRPr="00F417ED" w:rsidRDefault="006F622F" w:rsidP="006E2D0B">
      <w:pPr>
        <w:pStyle w:val="gf8"/>
        <w:numPr>
          <w:ilvl w:val="1"/>
          <w:numId w:val="12"/>
        </w:numPr>
      </w:pPr>
      <w:r w:rsidRPr="00F417ED">
        <w:t>специальности, по которым производится / производился приём в ПОО</w:t>
      </w:r>
      <w:r w:rsidR="000F4A5D" w:rsidRPr="00F417ED">
        <w:t>;</w:t>
      </w:r>
    </w:p>
    <w:p w14:paraId="6B83AF43" w14:textId="5339C566" w:rsidR="00E23F69" w:rsidRPr="00F417ED" w:rsidRDefault="00E23F69" w:rsidP="00B85560">
      <w:pPr>
        <w:pStyle w:val="gf8"/>
        <w:rPr>
          <w:b/>
        </w:rPr>
      </w:pPr>
      <w:r w:rsidRPr="00F417ED">
        <w:rPr>
          <w:b/>
        </w:rPr>
        <w:t>Интеграция с Дневник.ру</w:t>
      </w:r>
      <w:r w:rsidR="00B47C2C" w:rsidRPr="00F417ED">
        <w:rPr>
          <w:b/>
        </w:rPr>
        <w:t xml:space="preserve"> </w:t>
      </w:r>
      <w:r w:rsidR="00B47C2C" w:rsidRPr="00F417ED">
        <w:t xml:space="preserve">(рисунок </w:t>
      </w:r>
      <w:r w:rsidR="00B47C2C" w:rsidRPr="00F417ED">
        <w:fldChar w:fldCharType="begin"/>
      </w:r>
      <w:r w:rsidR="00B47C2C" w:rsidRPr="00F417ED">
        <w:instrText xml:space="preserve"> REF _Ref28420230 \r \h \# \0 \* MERGEFORMAT </w:instrText>
      </w:r>
      <w:r w:rsidR="00B47C2C" w:rsidRPr="00F417ED">
        <w:fldChar w:fldCharType="separate"/>
      </w:r>
      <w:r w:rsidR="00D744AE">
        <w:t>21</w:t>
      </w:r>
      <w:r w:rsidR="00B47C2C" w:rsidRPr="00F417ED">
        <w:fldChar w:fldCharType="end"/>
      </w:r>
      <w:r w:rsidR="00B47C2C" w:rsidRPr="00F417ED">
        <w:t>)</w:t>
      </w:r>
      <w:r w:rsidRPr="00F417ED">
        <w:t xml:space="preserve"> –</w:t>
      </w:r>
      <w:r w:rsidRPr="00F417ED">
        <w:rPr>
          <w:b/>
        </w:rPr>
        <w:t xml:space="preserve"> </w:t>
      </w:r>
      <w:r w:rsidRPr="00F417ED">
        <w:rPr>
          <w:lang w:eastAsia="ru-RU"/>
        </w:rPr>
        <w:t>привязка ПОО в системе к ее профилю в АИС «Дневник.ру» и экспорт контингента</w:t>
      </w:r>
      <w:r w:rsidRPr="00F417ED">
        <w:rPr>
          <w:bCs/>
          <w:lang w:eastAsia="ru-RU"/>
        </w:rPr>
        <w:t xml:space="preserve"> 1</w:t>
      </w:r>
      <w:r w:rsidR="00F86BD9" w:rsidRPr="00F417ED">
        <w:rPr>
          <w:bCs/>
          <w:lang w:eastAsia="ru-RU"/>
        </w:rPr>
        <w:noBreakHyphen/>
      </w:r>
      <w:r w:rsidRPr="00F417ED">
        <w:rPr>
          <w:bCs/>
          <w:lang w:eastAsia="ru-RU"/>
        </w:rPr>
        <w:t xml:space="preserve">х курсов </w:t>
      </w:r>
      <w:r w:rsidRPr="00F417ED">
        <w:rPr>
          <w:lang w:eastAsia="ru-RU"/>
        </w:rPr>
        <w:t>ПОО</w:t>
      </w:r>
      <w:r w:rsidRPr="00F417ED">
        <w:rPr>
          <w:b/>
          <w:bCs/>
          <w:lang w:eastAsia="ru-RU"/>
        </w:rPr>
        <w:t xml:space="preserve"> </w:t>
      </w:r>
      <w:r w:rsidRPr="00F417ED">
        <w:rPr>
          <w:lang w:eastAsia="ru-RU"/>
        </w:rPr>
        <w:t>из системы в соответствующий профиль ПОО в АИС «Дневник.ру».</w:t>
      </w:r>
    </w:p>
    <w:p w14:paraId="4856D9FF" w14:textId="42CF636A" w:rsidR="006F622F" w:rsidRPr="00F417ED" w:rsidRDefault="00AD028C" w:rsidP="00B85560">
      <w:pPr>
        <w:pStyle w:val="gffc"/>
      </w:pPr>
      <w:r w:rsidRPr="00F417ED">
        <w:rPr>
          <w:noProof/>
          <w:lang w:eastAsia="ru-RU"/>
        </w:rPr>
        <w:lastRenderedPageBreak/>
        <w:drawing>
          <wp:inline distT="0" distB="0" distL="0" distR="0" wp14:anchorId="422DF152" wp14:editId="3A26E342">
            <wp:extent cx="4979155" cy="4581525"/>
            <wp:effectExtent l="19050" t="19050" r="1206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12ZzLfch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69" cy="458439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6F5F835" w14:textId="452FBB22" w:rsidR="006F622F" w:rsidRPr="00F417ED" w:rsidRDefault="006F622F" w:rsidP="00B85560">
      <w:pPr>
        <w:pStyle w:val="gd"/>
        <w:rPr>
          <w:rStyle w:val="afff7"/>
        </w:rPr>
      </w:pPr>
      <w:bookmarkStart w:id="93" w:name="_Ref488855908"/>
      <w:r w:rsidRPr="00F417ED">
        <w:t xml:space="preserve">Вкладка </w:t>
      </w:r>
      <w:r w:rsidRPr="00F417ED">
        <w:rPr>
          <w:rStyle w:val="afff7"/>
        </w:rPr>
        <w:t>Общая информация</w:t>
      </w:r>
      <w:bookmarkEnd w:id="93"/>
    </w:p>
    <w:p w14:paraId="7715C9B3" w14:textId="31CE17AA" w:rsidR="00DE1330" w:rsidRPr="00F417ED" w:rsidRDefault="00DE1330" w:rsidP="00AC1F66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4A6EAE72" wp14:editId="09D1E4E2">
            <wp:extent cx="5939790" cy="1568450"/>
            <wp:effectExtent l="19050" t="19050" r="22860" b="1270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6845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4465D1D" w14:textId="017F4DAC" w:rsidR="00DE1330" w:rsidRPr="00F417ED" w:rsidRDefault="00DE1330">
      <w:pPr>
        <w:pStyle w:val="gd"/>
      </w:pPr>
      <w:bookmarkStart w:id="94" w:name="_Ref27474656"/>
      <w:r w:rsidRPr="00F417ED">
        <w:t xml:space="preserve">Вкладка </w:t>
      </w:r>
      <w:r w:rsidR="00E23F69" w:rsidRPr="00F417ED">
        <w:rPr>
          <w:b/>
        </w:rPr>
        <w:t>Г</w:t>
      </w:r>
      <w:r w:rsidRPr="00F417ED">
        <w:rPr>
          <w:b/>
        </w:rPr>
        <w:t>руппы 1</w:t>
      </w:r>
      <w:r w:rsidR="00F86BD9" w:rsidRPr="00F417ED">
        <w:rPr>
          <w:b/>
        </w:rPr>
        <w:noBreakHyphen/>
      </w:r>
      <w:r w:rsidRPr="00F417ED">
        <w:rPr>
          <w:b/>
        </w:rPr>
        <w:t>го курса</w:t>
      </w:r>
      <w:bookmarkEnd w:id="94"/>
    </w:p>
    <w:p w14:paraId="653FEAA9" w14:textId="754A0B5F" w:rsidR="006F622F" w:rsidRPr="00F417ED" w:rsidRDefault="000923C4" w:rsidP="00B85560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46D63603" wp14:editId="172B062B">
            <wp:extent cx="5939790" cy="1910080"/>
            <wp:effectExtent l="19050" t="19050" r="22860" b="139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1008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01A3454" w14:textId="29457440" w:rsidR="006F622F" w:rsidRPr="00F417ED" w:rsidRDefault="006F622F" w:rsidP="00B85560">
      <w:pPr>
        <w:pStyle w:val="gd"/>
      </w:pPr>
      <w:bookmarkStart w:id="95" w:name="_Ref488855914"/>
      <w:r w:rsidRPr="00F417ED">
        <w:t xml:space="preserve">Вкладка </w:t>
      </w:r>
      <w:r w:rsidRPr="00F417ED">
        <w:rPr>
          <w:rStyle w:val="afff7"/>
        </w:rPr>
        <w:t>Учебные года</w:t>
      </w:r>
      <w:bookmarkEnd w:id="95"/>
    </w:p>
    <w:p w14:paraId="685659AC" w14:textId="34A32E61" w:rsidR="006F622F" w:rsidRPr="00F417ED" w:rsidRDefault="000923C4" w:rsidP="00B85560">
      <w:pPr>
        <w:pStyle w:val="gffc"/>
      </w:pPr>
      <w:r w:rsidRPr="00F417ED">
        <w:rPr>
          <w:noProof/>
          <w:lang w:eastAsia="ru-RU"/>
        </w:rPr>
        <w:lastRenderedPageBreak/>
        <w:drawing>
          <wp:inline distT="0" distB="0" distL="0" distR="0" wp14:anchorId="10217EA0" wp14:editId="76730128">
            <wp:extent cx="5939790" cy="1178560"/>
            <wp:effectExtent l="19050" t="19050" r="22860" b="215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7856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3BB0F8C" w14:textId="4757B855" w:rsidR="006F622F" w:rsidRPr="00F417ED" w:rsidRDefault="005F71A5" w:rsidP="00B85560">
      <w:pPr>
        <w:pStyle w:val="gd"/>
        <w:rPr>
          <w:rStyle w:val="afff7"/>
        </w:rPr>
      </w:pPr>
      <w:bookmarkStart w:id="96" w:name="_Ref488855920"/>
      <w:r w:rsidRPr="00F417ED">
        <w:t xml:space="preserve">Вкладка </w:t>
      </w:r>
      <w:r w:rsidR="006F622F" w:rsidRPr="00F417ED">
        <w:rPr>
          <w:rStyle w:val="afff7"/>
        </w:rPr>
        <w:t xml:space="preserve">План приёма на уч. </w:t>
      </w:r>
      <w:r w:rsidR="000923C4" w:rsidRPr="00F417ED">
        <w:rPr>
          <w:rStyle w:val="afff7"/>
        </w:rPr>
        <w:t>Г</w:t>
      </w:r>
      <w:r w:rsidR="006F622F" w:rsidRPr="00F417ED">
        <w:rPr>
          <w:rStyle w:val="afff7"/>
        </w:rPr>
        <w:t>од</w:t>
      </w:r>
      <w:bookmarkEnd w:id="96"/>
    </w:p>
    <w:p w14:paraId="3A7C8FA7" w14:textId="21E60FDB" w:rsidR="000923C4" w:rsidRPr="00F417ED" w:rsidRDefault="000923C4" w:rsidP="00AC1F66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11FB1350" wp14:editId="610AC958">
            <wp:extent cx="5939790" cy="1213485"/>
            <wp:effectExtent l="19050" t="19050" r="22860" b="2476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1348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5005165" w14:textId="75DB2D27" w:rsidR="000923C4" w:rsidRPr="00F417ED" w:rsidRDefault="000923C4">
      <w:pPr>
        <w:pStyle w:val="gd"/>
        <w:rPr>
          <w:b/>
        </w:rPr>
      </w:pPr>
      <w:bookmarkStart w:id="97" w:name="_Ref28420230"/>
      <w:r w:rsidRPr="00F417ED">
        <w:t xml:space="preserve">Вкладка </w:t>
      </w:r>
      <w:r w:rsidRPr="00F417ED">
        <w:rPr>
          <w:b/>
        </w:rPr>
        <w:t>Интеграция с Дневник.ру</w:t>
      </w:r>
      <w:bookmarkEnd w:id="97"/>
    </w:p>
    <w:p w14:paraId="1F2B9F76" w14:textId="77777777" w:rsidR="00B47C2C" w:rsidRPr="00F417ED" w:rsidRDefault="00B47C2C" w:rsidP="00B47C2C">
      <w:pPr>
        <w:pStyle w:val="g30"/>
      </w:pPr>
      <w:bookmarkStart w:id="98" w:name="_Toc485642243"/>
      <w:bookmarkStart w:id="99" w:name="_Toc27404134"/>
      <w:r w:rsidRPr="00F417ED">
        <w:t>Редактирование общей информации ПОО</w:t>
      </w:r>
      <w:bookmarkEnd w:id="98"/>
      <w:bookmarkEnd w:id="99"/>
    </w:p>
    <w:p w14:paraId="67912C29" w14:textId="77777777" w:rsidR="00B47C2C" w:rsidRPr="00F417ED" w:rsidRDefault="00B47C2C" w:rsidP="00B47C2C">
      <w:pPr>
        <w:pStyle w:val="gff5"/>
      </w:pPr>
      <w:r w:rsidRPr="00F417ED">
        <w:t>Для редактирования данных ПОО выполните следующие действия:</w:t>
      </w:r>
    </w:p>
    <w:p w14:paraId="475806DF" w14:textId="77777777" w:rsidR="00B47C2C" w:rsidRPr="00F417ED" w:rsidRDefault="00B47C2C" w:rsidP="006E2D0B">
      <w:pPr>
        <w:pStyle w:val="g9"/>
        <w:numPr>
          <w:ilvl w:val="0"/>
          <w:numId w:val="27"/>
        </w:numPr>
      </w:pPr>
      <w:r w:rsidRPr="00F417ED">
        <w:t xml:space="preserve">откройте раздел </w:t>
      </w:r>
      <w:r w:rsidRPr="00F417ED">
        <w:rPr>
          <w:b/>
        </w:rPr>
        <w:t>Реестр ПОО</w:t>
      </w:r>
      <w:r w:rsidRPr="00F417ED">
        <w:t>;</w:t>
      </w:r>
    </w:p>
    <w:p w14:paraId="170C7B05" w14:textId="77777777" w:rsidR="00B47C2C" w:rsidRPr="00F417ED" w:rsidRDefault="00B47C2C" w:rsidP="00B47C2C">
      <w:pPr>
        <w:pStyle w:val="g9"/>
      </w:pPr>
      <w:r w:rsidRPr="00F417ED">
        <w:t>нажмите на наименование ПОО. Откроется страница профиля ПОО;</w:t>
      </w:r>
    </w:p>
    <w:p w14:paraId="54D838C5" w14:textId="77777777" w:rsidR="00B47C2C" w:rsidRPr="00F417ED" w:rsidRDefault="00B47C2C" w:rsidP="00B47C2C">
      <w:pPr>
        <w:pStyle w:val="g9"/>
      </w:pPr>
      <w:r w:rsidRPr="00F417ED">
        <w:t xml:space="preserve">перейдите на вкладку </w:t>
      </w:r>
      <w:r w:rsidRPr="00F417ED">
        <w:rPr>
          <w:rStyle w:val="afff7"/>
        </w:rPr>
        <w:t>Общая информация</w:t>
      </w:r>
      <w:r w:rsidRPr="00F417ED">
        <w:t>;</w:t>
      </w:r>
    </w:p>
    <w:p w14:paraId="0606C220" w14:textId="77777777" w:rsidR="00B47C2C" w:rsidRPr="00F417ED" w:rsidRDefault="00B47C2C" w:rsidP="00B47C2C">
      <w:pPr>
        <w:pStyle w:val="g9"/>
      </w:pPr>
      <w:r w:rsidRPr="00F417ED">
        <w:t xml:space="preserve">нажмите на кнопку </w:t>
      </w:r>
      <w:r w:rsidRPr="00F417ED">
        <w:rPr>
          <w:rStyle w:val="afff7"/>
        </w:rPr>
        <w:t>Редактировать</w:t>
      </w:r>
      <w:r w:rsidRPr="00F417ED">
        <w:t>;</w:t>
      </w:r>
    </w:p>
    <w:p w14:paraId="4C51EFF6" w14:textId="77777777" w:rsidR="00B47C2C" w:rsidRPr="00F417ED" w:rsidRDefault="00B47C2C" w:rsidP="00B47C2C">
      <w:pPr>
        <w:pStyle w:val="g9"/>
      </w:pPr>
      <w:r w:rsidRPr="00F417ED">
        <w:t>внесите изменения;</w:t>
      </w:r>
    </w:p>
    <w:p w14:paraId="64AEC0E9" w14:textId="13BD66AD" w:rsidR="00B47C2C" w:rsidRPr="00F417ED" w:rsidRDefault="00B47C2C" w:rsidP="00B47C2C">
      <w:pPr>
        <w:pStyle w:val="g9"/>
      </w:pPr>
      <w:r w:rsidRPr="00F417ED">
        <w:t xml:space="preserve">нажмите на кнопку </w:t>
      </w:r>
      <w:r w:rsidRPr="00F417ED">
        <w:rPr>
          <w:rStyle w:val="afff7"/>
        </w:rPr>
        <w:t>Сохранить</w:t>
      </w:r>
      <w:r w:rsidRPr="00F417ED">
        <w:t>.</w:t>
      </w:r>
    </w:p>
    <w:p w14:paraId="4A50558F" w14:textId="531003F9" w:rsidR="006F622F" w:rsidRPr="00F417ED" w:rsidRDefault="006F622F" w:rsidP="00B85560">
      <w:pPr>
        <w:pStyle w:val="g20"/>
      </w:pPr>
      <w:bookmarkStart w:id="100" w:name="_Toc485642245"/>
      <w:bookmarkStart w:id="101" w:name="_Toc27404136"/>
      <w:bookmarkStart w:id="102" w:name="_Toc146203619"/>
      <w:r w:rsidRPr="00F417ED">
        <w:t>Раздел Моя организация</w:t>
      </w:r>
      <w:bookmarkEnd w:id="100"/>
      <w:bookmarkEnd w:id="101"/>
      <w:bookmarkEnd w:id="102"/>
    </w:p>
    <w:p w14:paraId="0AA1D73C" w14:textId="7536990E" w:rsidR="00A415BA" w:rsidRPr="00F417ED" w:rsidRDefault="00F50CAE" w:rsidP="00BD1E63">
      <w:pPr>
        <w:pStyle w:val="gff"/>
      </w:pPr>
      <w:r w:rsidRPr="00F417ED">
        <w:t xml:space="preserve">Просмотр и редактирование информации о ПОО осуществляется в разделе </w:t>
      </w:r>
      <w:r w:rsidRPr="00F417ED">
        <w:rPr>
          <w:b/>
        </w:rPr>
        <w:t>Моя организация</w:t>
      </w:r>
      <w:r w:rsidR="00BD1E63" w:rsidRPr="00F417ED">
        <w:t xml:space="preserve">. </w:t>
      </w:r>
      <w:r w:rsidR="00A415BA" w:rsidRPr="00F417ED">
        <w:t xml:space="preserve">Раздел доступен для просмотра и редактирования </w:t>
      </w:r>
      <w:r w:rsidR="0003175F" w:rsidRPr="00F417ED">
        <w:t xml:space="preserve">пользователям </w:t>
      </w:r>
      <w:r w:rsidR="00A415BA" w:rsidRPr="00F417ED">
        <w:t xml:space="preserve">с </w:t>
      </w:r>
      <w:r w:rsidR="0003175F" w:rsidRPr="00F417ED">
        <w:t xml:space="preserve">ролями </w:t>
      </w:r>
      <w:r w:rsidR="00A415BA" w:rsidRPr="00F417ED">
        <w:t>«</w:t>
      </w:r>
      <w:r w:rsidR="003F4A0C" w:rsidRPr="00F417ED">
        <w:t>Сотрудник </w:t>
      </w:r>
      <w:r w:rsidR="00A415BA" w:rsidRPr="00F417ED">
        <w:t>ПОО (ПЭК)» и «Сотрудник ПОО (приказы)».</w:t>
      </w:r>
    </w:p>
    <w:p w14:paraId="06EF37C7" w14:textId="22F28070" w:rsidR="006F622F" w:rsidRPr="00F417ED" w:rsidRDefault="006F622F" w:rsidP="00B85560">
      <w:pPr>
        <w:pStyle w:val="g30"/>
      </w:pPr>
      <w:bookmarkStart w:id="103" w:name="_Toc485642246"/>
      <w:bookmarkStart w:id="104" w:name="_Toc27404137"/>
      <w:r w:rsidRPr="00F417ED">
        <w:t xml:space="preserve">Общая информация о </w:t>
      </w:r>
      <w:bookmarkEnd w:id="103"/>
      <w:r w:rsidR="00D00FFE" w:rsidRPr="00F417ED">
        <w:t>ПОО</w:t>
      </w:r>
      <w:bookmarkEnd w:id="104"/>
    </w:p>
    <w:p w14:paraId="60716F9B" w14:textId="23428B8E" w:rsidR="006F622F" w:rsidRPr="00F417ED" w:rsidRDefault="006F622F" w:rsidP="00B85560">
      <w:pPr>
        <w:pStyle w:val="gff5"/>
      </w:pPr>
      <w:r w:rsidRPr="00F417ED">
        <w:t xml:space="preserve">Перед началом работы в </w:t>
      </w:r>
      <w:r w:rsidR="0054042E" w:rsidRPr="00F417ED">
        <w:t xml:space="preserve">АИС «Зачисление в ПОО» </w:t>
      </w:r>
      <w:r w:rsidRPr="00F417ED">
        <w:t>заполнит</w:t>
      </w:r>
      <w:r w:rsidR="00B47050" w:rsidRPr="00F417ED">
        <w:t>е</w:t>
      </w:r>
      <w:r w:rsidRPr="00F417ED">
        <w:t xml:space="preserve"> информацию о </w:t>
      </w:r>
      <w:r w:rsidR="00A85DB9" w:rsidRPr="00F417ED">
        <w:t>ПОО</w:t>
      </w:r>
      <w:r w:rsidRPr="00F417ED">
        <w:t xml:space="preserve">. Для этого </w:t>
      </w:r>
      <w:r w:rsidR="008B77ED" w:rsidRPr="00F417ED">
        <w:t>выполните</w:t>
      </w:r>
      <w:r w:rsidRPr="00F417ED">
        <w:t xml:space="preserve"> следующие действия:</w:t>
      </w:r>
    </w:p>
    <w:p w14:paraId="7AD38018" w14:textId="0FEFBE28" w:rsidR="006F622F" w:rsidRPr="00F417ED" w:rsidRDefault="001C2474" w:rsidP="006E2D0B">
      <w:pPr>
        <w:pStyle w:val="g9"/>
        <w:numPr>
          <w:ilvl w:val="0"/>
          <w:numId w:val="14"/>
        </w:numPr>
        <w:rPr>
          <w:bCs/>
        </w:rPr>
      </w:pPr>
      <w:r w:rsidRPr="00F417ED">
        <w:t>откройте</w:t>
      </w:r>
      <w:r w:rsidR="006F622F" w:rsidRPr="00F417ED">
        <w:t xml:space="preserve"> раздел </w:t>
      </w:r>
      <w:r w:rsidR="006F622F" w:rsidRPr="00F417ED">
        <w:rPr>
          <w:b/>
        </w:rPr>
        <w:t>Моя организация</w:t>
      </w:r>
      <w:r w:rsidR="006F622F" w:rsidRPr="00F417ED">
        <w:rPr>
          <w:bCs/>
        </w:rPr>
        <w:t>;</w:t>
      </w:r>
    </w:p>
    <w:p w14:paraId="1EE6236A" w14:textId="0FE358DF" w:rsidR="006F622F" w:rsidRPr="00F417ED" w:rsidRDefault="001C2474" w:rsidP="00B85560">
      <w:pPr>
        <w:pStyle w:val="g9"/>
      </w:pPr>
      <w:r w:rsidRPr="00F417ED">
        <w:t>нажмите</w:t>
      </w:r>
      <w:r w:rsidR="006F622F" w:rsidRPr="00F417ED">
        <w:t xml:space="preserve"> на кнопку</w:t>
      </w:r>
      <w:r w:rsidR="00A905E2" w:rsidRPr="00F417ED">
        <w:t xml:space="preserve"> </w:t>
      </w:r>
      <w:r w:rsidR="006F622F" w:rsidRPr="00F417ED">
        <w:rPr>
          <w:rStyle w:val="afff7"/>
        </w:rPr>
        <w:t>Редактировать</w:t>
      </w:r>
      <w:r w:rsidR="00247BAA" w:rsidRPr="00F417ED">
        <w:t xml:space="preserve"> в открывшейся вкладке </w:t>
      </w:r>
      <w:r w:rsidR="00247BAA" w:rsidRPr="00F417ED">
        <w:rPr>
          <w:rStyle w:val="afff7"/>
        </w:rPr>
        <w:t>Общая информация</w:t>
      </w:r>
      <w:r w:rsidR="006F622F" w:rsidRPr="00F417ED">
        <w:t>;</w:t>
      </w:r>
    </w:p>
    <w:p w14:paraId="7DE9555F" w14:textId="7B5EB109" w:rsidR="006F622F" w:rsidRPr="00F417ED" w:rsidRDefault="00646468" w:rsidP="00AC1F66">
      <w:pPr>
        <w:pStyle w:val="g9"/>
        <w:keepNext/>
      </w:pPr>
      <w:r w:rsidRPr="00F417ED">
        <w:lastRenderedPageBreak/>
        <w:t xml:space="preserve">заполните </w:t>
      </w:r>
      <w:r w:rsidR="006F622F" w:rsidRPr="00F417ED">
        <w:t>данные</w:t>
      </w:r>
      <w:r w:rsidRPr="00F417ED">
        <w:t>, которые не были указаны при создании ПОО,</w:t>
      </w:r>
      <w:r w:rsidR="006F622F" w:rsidRPr="00F417ED">
        <w:t xml:space="preserve"> в следующих полях:</w:t>
      </w:r>
    </w:p>
    <w:p w14:paraId="7B7D22BB" w14:textId="64F608AF" w:rsidR="006F622F" w:rsidRPr="00F417ED" w:rsidRDefault="006F622F" w:rsidP="006E2D0B">
      <w:pPr>
        <w:pStyle w:val="g9"/>
        <w:keepNext/>
        <w:numPr>
          <w:ilvl w:val="1"/>
          <w:numId w:val="13"/>
        </w:numPr>
      </w:pPr>
      <w:r w:rsidRPr="00F417ED">
        <w:t xml:space="preserve">в блоке </w:t>
      </w:r>
      <w:r w:rsidRPr="00F417ED">
        <w:rPr>
          <w:b/>
        </w:rPr>
        <w:t>Общее:</w:t>
      </w:r>
    </w:p>
    <w:p w14:paraId="0AAA5EA4" w14:textId="5356B52D" w:rsidR="006F622F" w:rsidRPr="00F417ED" w:rsidRDefault="006F622F" w:rsidP="006E2D0B">
      <w:pPr>
        <w:pStyle w:val="g9"/>
        <w:numPr>
          <w:ilvl w:val="2"/>
          <w:numId w:val="13"/>
        </w:numPr>
      </w:pPr>
      <w:r w:rsidRPr="00F417ED">
        <w:t>полное</w:t>
      </w:r>
      <w:r w:rsidR="0003175F" w:rsidRPr="00F417ED">
        <w:t xml:space="preserve"> и краткое</w:t>
      </w:r>
      <w:r w:rsidRPr="00F417ED">
        <w:t xml:space="preserve"> наименование;</w:t>
      </w:r>
    </w:p>
    <w:p w14:paraId="4A337969" w14:textId="77777777" w:rsidR="006F622F" w:rsidRPr="00F417ED" w:rsidRDefault="006F622F" w:rsidP="006E2D0B">
      <w:pPr>
        <w:pStyle w:val="g9"/>
        <w:numPr>
          <w:ilvl w:val="2"/>
          <w:numId w:val="13"/>
        </w:numPr>
      </w:pPr>
      <w:r w:rsidRPr="00F417ED">
        <w:t>ФИО директора;</w:t>
      </w:r>
    </w:p>
    <w:p w14:paraId="33C59A1F" w14:textId="6C2C39E3" w:rsidR="001F3669" w:rsidRPr="00F417ED" w:rsidRDefault="006F622F" w:rsidP="006E2D0B">
      <w:pPr>
        <w:pStyle w:val="g9"/>
        <w:numPr>
          <w:ilvl w:val="2"/>
          <w:numId w:val="13"/>
        </w:numPr>
      </w:pPr>
      <w:r w:rsidRPr="00F417ED">
        <w:t>дата начала функционирования;</w:t>
      </w:r>
    </w:p>
    <w:p w14:paraId="3EB65D18" w14:textId="115DEAD8" w:rsidR="001F3669" w:rsidRPr="00F417ED" w:rsidRDefault="006F622F" w:rsidP="006E2D0B">
      <w:pPr>
        <w:pStyle w:val="g9"/>
        <w:numPr>
          <w:ilvl w:val="2"/>
          <w:numId w:val="13"/>
        </w:numPr>
      </w:pPr>
      <w:r w:rsidRPr="00F417ED">
        <w:t>ИНН;</w:t>
      </w:r>
    </w:p>
    <w:p w14:paraId="751E46A5" w14:textId="6884F426" w:rsidR="001F3669" w:rsidRPr="00F417ED" w:rsidRDefault="006F622F" w:rsidP="006E2D0B">
      <w:pPr>
        <w:pStyle w:val="g9"/>
        <w:numPr>
          <w:ilvl w:val="2"/>
          <w:numId w:val="13"/>
        </w:numPr>
      </w:pPr>
      <w:r w:rsidRPr="00F417ED">
        <w:t>КПП;</w:t>
      </w:r>
    </w:p>
    <w:p w14:paraId="25891B7C" w14:textId="4F97503D" w:rsidR="006F622F" w:rsidRPr="00F417ED" w:rsidRDefault="006F622F" w:rsidP="006E2D0B">
      <w:pPr>
        <w:pStyle w:val="g9"/>
        <w:numPr>
          <w:ilvl w:val="2"/>
          <w:numId w:val="13"/>
        </w:numPr>
      </w:pPr>
      <w:r w:rsidRPr="00F417ED">
        <w:t>ОГРН;</w:t>
      </w:r>
    </w:p>
    <w:p w14:paraId="3F5F79DD" w14:textId="4E725633" w:rsidR="00AD028C" w:rsidRPr="00F417ED" w:rsidRDefault="00AD028C" w:rsidP="006E2D0B">
      <w:pPr>
        <w:pStyle w:val="g9"/>
        <w:numPr>
          <w:ilvl w:val="2"/>
          <w:numId w:val="13"/>
        </w:numPr>
      </w:pPr>
      <w:r w:rsidRPr="00F417ED">
        <w:t>ОКПО;</w:t>
      </w:r>
    </w:p>
    <w:p w14:paraId="714D3B24" w14:textId="197C31C8" w:rsidR="006F622F" w:rsidRPr="00F417ED" w:rsidRDefault="006F622F" w:rsidP="006E2D0B">
      <w:pPr>
        <w:pStyle w:val="g9"/>
        <w:numPr>
          <w:ilvl w:val="2"/>
          <w:numId w:val="13"/>
        </w:numPr>
      </w:pPr>
      <w:r w:rsidRPr="00F417ED">
        <w:t>организационная форма;</w:t>
      </w:r>
    </w:p>
    <w:p w14:paraId="3AE2CDD6" w14:textId="57F16D4E" w:rsidR="006F622F" w:rsidRPr="00F417ED" w:rsidRDefault="006F622F" w:rsidP="006E2D0B">
      <w:pPr>
        <w:pStyle w:val="g9"/>
        <w:numPr>
          <w:ilvl w:val="2"/>
          <w:numId w:val="13"/>
        </w:numPr>
      </w:pPr>
      <w:r w:rsidRPr="00F417ED">
        <w:t xml:space="preserve">статус действия </w:t>
      </w:r>
      <w:r w:rsidR="00A85DB9" w:rsidRPr="00F417ED">
        <w:t>ПОО</w:t>
      </w:r>
      <w:r w:rsidRPr="00F417ED">
        <w:t>;</w:t>
      </w:r>
    </w:p>
    <w:p w14:paraId="29FF6B07" w14:textId="5AF632A6" w:rsidR="006F622F" w:rsidRPr="00F417ED" w:rsidRDefault="006F622F" w:rsidP="006E2D0B">
      <w:pPr>
        <w:pStyle w:val="g9"/>
        <w:keepNext/>
        <w:numPr>
          <w:ilvl w:val="1"/>
          <w:numId w:val="13"/>
        </w:numPr>
      </w:pPr>
      <w:r w:rsidRPr="00F417ED">
        <w:t xml:space="preserve">в блоке </w:t>
      </w:r>
      <w:r w:rsidRPr="00F417ED">
        <w:rPr>
          <w:b/>
        </w:rPr>
        <w:t>Лицензия</w:t>
      </w:r>
      <w:r w:rsidRPr="00F417ED">
        <w:t xml:space="preserve"> – </w:t>
      </w:r>
      <w:r w:rsidR="001C2474" w:rsidRPr="00F417ED">
        <w:t xml:space="preserve">нажмите </w:t>
      </w:r>
      <w:r w:rsidR="00247BAA" w:rsidRPr="00F417ED">
        <w:t>на кнопку</w:t>
      </w:r>
      <w:r w:rsidRPr="00F417ED">
        <w:t xml:space="preserve"> </w:t>
      </w:r>
      <w:r w:rsidRPr="00F417ED">
        <w:rPr>
          <w:rStyle w:val="afff7"/>
        </w:rPr>
        <w:t>Добавить лицензию</w:t>
      </w:r>
      <w:r w:rsidRPr="00F417ED">
        <w:t xml:space="preserve"> и </w:t>
      </w:r>
      <w:r w:rsidR="00B47050" w:rsidRPr="00F417ED">
        <w:t xml:space="preserve">укажите </w:t>
      </w:r>
      <w:r w:rsidR="00247BAA" w:rsidRPr="00F417ED">
        <w:t>следующую информацию</w:t>
      </w:r>
      <w:r w:rsidRPr="00F417ED">
        <w:t>:</w:t>
      </w:r>
    </w:p>
    <w:p w14:paraId="46B9AEAE" w14:textId="77777777" w:rsidR="006F622F" w:rsidRPr="00F417ED" w:rsidRDefault="006F622F" w:rsidP="006E2D0B">
      <w:pPr>
        <w:pStyle w:val="g9"/>
        <w:numPr>
          <w:ilvl w:val="2"/>
          <w:numId w:val="13"/>
        </w:numPr>
      </w:pPr>
      <w:r w:rsidRPr="00F417ED">
        <w:t>регистрационный номер;</w:t>
      </w:r>
    </w:p>
    <w:p w14:paraId="5C6F1975" w14:textId="77777777" w:rsidR="006F622F" w:rsidRPr="00F417ED" w:rsidRDefault="006F622F" w:rsidP="006E2D0B">
      <w:pPr>
        <w:pStyle w:val="g9"/>
        <w:numPr>
          <w:ilvl w:val="2"/>
          <w:numId w:val="13"/>
        </w:numPr>
      </w:pPr>
      <w:r w:rsidRPr="00F417ED">
        <w:t>серия;</w:t>
      </w:r>
    </w:p>
    <w:p w14:paraId="2D308BF3" w14:textId="77777777" w:rsidR="006F622F" w:rsidRPr="00F417ED" w:rsidRDefault="006F622F" w:rsidP="006E2D0B">
      <w:pPr>
        <w:pStyle w:val="g9"/>
        <w:numPr>
          <w:ilvl w:val="2"/>
          <w:numId w:val="13"/>
        </w:numPr>
      </w:pPr>
      <w:r w:rsidRPr="00F417ED">
        <w:t>номер;</w:t>
      </w:r>
    </w:p>
    <w:p w14:paraId="3A75B914" w14:textId="0A4A9A02" w:rsidR="006F622F" w:rsidRPr="00F417ED" w:rsidRDefault="007B4768" w:rsidP="006E2D0B">
      <w:pPr>
        <w:pStyle w:val="g9"/>
        <w:numPr>
          <w:ilvl w:val="2"/>
          <w:numId w:val="13"/>
        </w:numPr>
      </w:pPr>
      <w:r w:rsidRPr="00F417ED">
        <w:t>дата выдачи</w:t>
      </w:r>
      <w:r w:rsidR="006F622F" w:rsidRPr="00F417ED">
        <w:t>;</w:t>
      </w:r>
    </w:p>
    <w:p w14:paraId="5149F8E6" w14:textId="6B02F98B" w:rsidR="006F622F" w:rsidRPr="00F417ED" w:rsidRDefault="006F622F" w:rsidP="006E2D0B">
      <w:pPr>
        <w:pStyle w:val="g9"/>
        <w:numPr>
          <w:ilvl w:val="2"/>
          <w:numId w:val="13"/>
        </w:numPr>
      </w:pPr>
      <w:r w:rsidRPr="00F417ED">
        <w:t>действительна до;</w:t>
      </w:r>
    </w:p>
    <w:p w14:paraId="1DDE7815" w14:textId="77777777" w:rsidR="006F622F" w:rsidRPr="00F417ED" w:rsidRDefault="006F622F" w:rsidP="006E2D0B">
      <w:pPr>
        <w:pStyle w:val="g9"/>
        <w:numPr>
          <w:ilvl w:val="2"/>
          <w:numId w:val="13"/>
        </w:numPr>
      </w:pPr>
      <w:r w:rsidRPr="00F417ED">
        <w:t>номер приложения;</w:t>
      </w:r>
    </w:p>
    <w:p w14:paraId="7AB18003" w14:textId="77777777" w:rsidR="006F622F" w:rsidRPr="00F417ED" w:rsidRDefault="006F622F" w:rsidP="006E2D0B">
      <w:pPr>
        <w:pStyle w:val="g9"/>
        <w:numPr>
          <w:ilvl w:val="2"/>
          <w:numId w:val="13"/>
        </w:numPr>
      </w:pPr>
      <w:r w:rsidRPr="00F417ED">
        <w:t>серия бланка;</w:t>
      </w:r>
    </w:p>
    <w:p w14:paraId="0688F0C0" w14:textId="77777777" w:rsidR="006F622F" w:rsidRPr="00F417ED" w:rsidRDefault="006F622F" w:rsidP="006E2D0B">
      <w:pPr>
        <w:pStyle w:val="g9"/>
        <w:numPr>
          <w:ilvl w:val="2"/>
          <w:numId w:val="13"/>
        </w:numPr>
      </w:pPr>
      <w:r w:rsidRPr="00F417ED">
        <w:t>номер бланка.</w:t>
      </w:r>
    </w:p>
    <w:p w14:paraId="1B2E5F6E" w14:textId="77777777" w:rsidR="00143B21" w:rsidRPr="00F417ED" w:rsidRDefault="00143B21" w:rsidP="00143B21">
      <w:pPr>
        <w:pStyle w:val="gff"/>
        <w:rPr>
          <w:sz w:val="24"/>
        </w:rPr>
      </w:pPr>
      <w:r w:rsidRPr="00F417ED">
        <w:rPr>
          <w:noProof/>
          <w:sz w:val="24"/>
          <w:lang w:eastAsia="ru-RU"/>
        </w:rPr>
        <w:drawing>
          <wp:inline distT="0" distB="0" distL="0" distR="0" wp14:anchorId="5D0FC9BD" wp14:editId="41BB3C24">
            <wp:extent cx="171450" cy="1714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7ED">
        <w:rPr>
          <w:sz w:val="24"/>
        </w:rPr>
        <w:t xml:space="preserve"> </w:t>
      </w:r>
      <w:r w:rsidRPr="00F417ED">
        <w:rPr>
          <w:rStyle w:val="gffff"/>
        </w:rPr>
        <w:t>Примечание</w:t>
      </w:r>
      <w:r w:rsidRPr="00F417ED">
        <w:rPr>
          <w:sz w:val="24"/>
        </w:rPr>
        <w:t xml:space="preserve"> – Для удаления информации о лицензии нажмите на кнопку </w:t>
      </w:r>
      <w:r w:rsidRPr="00F417ED">
        <w:rPr>
          <w:rStyle w:val="afff7"/>
          <w:sz w:val="24"/>
        </w:rPr>
        <w:t>Удалить</w:t>
      </w:r>
      <w:r w:rsidRPr="00F417ED">
        <w:rPr>
          <w:sz w:val="24"/>
        </w:rPr>
        <w:t xml:space="preserve">; для добавления другой лицензии – на кнопку </w:t>
      </w:r>
      <w:r w:rsidRPr="00F417ED">
        <w:rPr>
          <w:rStyle w:val="afff7"/>
          <w:sz w:val="24"/>
        </w:rPr>
        <w:t>Добавить ещё лицензию</w:t>
      </w:r>
      <w:r w:rsidRPr="00F417ED">
        <w:rPr>
          <w:sz w:val="24"/>
        </w:rPr>
        <w:t>.</w:t>
      </w:r>
    </w:p>
    <w:p w14:paraId="6997C159" w14:textId="10D32C00" w:rsidR="006F622F" w:rsidRPr="00F417ED" w:rsidRDefault="006F622F" w:rsidP="006E2D0B">
      <w:pPr>
        <w:pStyle w:val="g9"/>
        <w:keepNext/>
        <w:numPr>
          <w:ilvl w:val="1"/>
          <w:numId w:val="13"/>
        </w:numPr>
      </w:pPr>
      <w:r w:rsidRPr="00F417ED">
        <w:t xml:space="preserve">в блоке </w:t>
      </w:r>
      <w:r w:rsidRPr="00F417ED">
        <w:rPr>
          <w:b/>
        </w:rPr>
        <w:t>Контактные данные</w:t>
      </w:r>
      <w:r w:rsidRPr="00F417ED">
        <w:t>:</w:t>
      </w:r>
    </w:p>
    <w:p w14:paraId="48D5D196" w14:textId="1B8526C3" w:rsidR="006F622F" w:rsidRPr="00F417ED" w:rsidRDefault="006F622F" w:rsidP="006E2D0B">
      <w:pPr>
        <w:pStyle w:val="g9"/>
        <w:numPr>
          <w:ilvl w:val="2"/>
          <w:numId w:val="13"/>
        </w:numPr>
      </w:pPr>
      <w:r w:rsidRPr="00F417ED">
        <w:t xml:space="preserve">адрес </w:t>
      </w:r>
      <w:r w:rsidR="00AF3FE3" w:rsidRPr="00F417ED">
        <w:t>П</w:t>
      </w:r>
      <w:r w:rsidRPr="00F417ED">
        <w:t>ОО (</w:t>
      </w:r>
      <w:r w:rsidR="00247BAA" w:rsidRPr="00F417ED">
        <w:t>см. п</w:t>
      </w:r>
      <w:r w:rsidR="007B4768" w:rsidRPr="00F417ED">
        <w:t>одраздел</w:t>
      </w:r>
      <w:r w:rsidR="00001094" w:rsidRPr="00F417ED">
        <w:t xml:space="preserve"> </w:t>
      </w:r>
      <w:r w:rsidR="00001094" w:rsidRPr="00F417ED">
        <w:fldChar w:fldCharType="begin"/>
      </w:r>
      <w:r w:rsidR="00001094" w:rsidRPr="00F417ED">
        <w:instrText xml:space="preserve"> REF _Ref28101737 \r \h </w:instrText>
      </w:r>
      <w:r w:rsidR="00F417ED">
        <w:instrText xml:space="preserve"> \* MERGEFORMAT </w:instrText>
      </w:r>
      <w:r w:rsidR="00001094" w:rsidRPr="00F417ED">
        <w:fldChar w:fldCharType="separate"/>
      </w:r>
      <w:r w:rsidR="00D744AE">
        <w:t>5.1.2</w:t>
      </w:r>
      <w:r w:rsidR="00001094" w:rsidRPr="00F417ED">
        <w:fldChar w:fldCharType="end"/>
      </w:r>
      <w:r w:rsidR="00247BAA" w:rsidRPr="00F417ED">
        <w:t>)</w:t>
      </w:r>
      <w:r w:rsidR="0003175F" w:rsidRPr="00F417ED">
        <w:t xml:space="preserve"> (</w:t>
      </w:r>
      <w:r w:rsidRPr="00F417ED">
        <w:t>код ОКТМО</w:t>
      </w:r>
      <w:r w:rsidR="0003175F" w:rsidRPr="00F417ED">
        <w:t xml:space="preserve"> заполнится автоматически);</w:t>
      </w:r>
    </w:p>
    <w:p w14:paraId="4DD63A23" w14:textId="77777777" w:rsidR="006F622F" w:rsidRPr="00F417ED" w:rsidRDefault="006F622F" w:rsidP="006E2D0B">
      <w:pPr>
        <w:pStyle w:val="g9"/>
        <w:numPr>
          <w:ilvl w:val="2"/>
          <w:numId w:val="13"/>
        </w:numPr>
      </w:pPr>
      <w:r w:rsidRPr="00F417ED">
        <w:t>контактное лицо;</w:t>
      </w:r>
    </w:p>
    <w:p w14:paraId="2E8137F8" w14:textId="77777777" w:rsidR="006F622F" w:rsidRPr="00F417ED" w:rsidRDefault="006F622F" w:rsidP="006E2D0B">
      <w:pPr>
        <w:pStyle w:val="g9"/>
        <w:numPr>
          <w:ilvl w:val="2"/>
          <w:numId w:val="13"/>
        </w:numPr>
      </w:pPr>
      <w:r w:rsidRPr="00F417ED">
        <w:t>адрес электронной почты;</w:t>
      </w:r>
    </w:p>
    <w:p w14:paraId="2E4CE41C" w14:textId="0BD36EC5" w:rsidR="006F622F" w:rsidRPr="00F417ED" w:rsidRDefault="006F622F" w:rsidP="006E2D0B">
      <w:pPr>
        <w:pStyle w:val="g9"/>
        <w:numPr>
          <w:ilvl w:val="2"/>
          <w:numId w:val="13"/>
        </w:numPr>
      </w:pPr>
      <w:r w:rsidRPr="00F417ED">
        <w:t>веб</w:t>
      </w:r>
      <w:r w:rsidR="00F86BD9" w:rsidRPr="00F417ED">
        <w:noBreakHyphen/>
      </w:r>
      <w:r w:rsidRPr="00F417ED">
        <w:t>сайт;</w:t>
      </w:r>
    </w:p>
    <w:p w14:paraId="56D7D6CB" w14:textId="77777777" w:rsidR="006F622F" w:rsidRPr="00F417ED" w:rsidRDefault="006F622F" w:rsidP="006E2D0B">
      <w:pPr>
        <w:pStyle w:val="g9"/>
        <w:numPr>
          <w:ilvl w:val="2"/>
          <w:numId w:val="13"/>
        </w:numPr>
      </w:pPr>
      <w:r w:rsidRPr="00F417ED">
        <w:t>телефон;</w:t>
      </w:r>
    </w:p>
    <w:p w14:paraId="315814AC" w14:textId="443FA216" w:rsidR="006F622F" w:rsidRPr="00F417ED" w:rsidRDefault="001C2474" w:rsidP="00B85560">
      <w:pPr>
        <w:pStyle w:val="g9"/>
      </w:pPr>
      <w:r w:rsidRPr="00F417ED">
        <w:t xml:space="preserve">нажмите </w:t>
      </w:r>
      <w:r w:rsidR="006F622F" w:rsidRPr="00F417ED">
        <w:t xml:space="preserve">на кнопку </w:t>
      </w:r>
      <w:r w:rsidR="006F622F" w:rsidRPr="00F417ED">
        <w:rPr>
          <w:rStyle w:val="afff7"/>
        </w:rPr>
        <w:t>Сохранить</w:t>
      </w:r>
      <w:r w:rsidR="006F622F" w:rsidRPr="00F417ED">
        <w:t>.</w:t>
      </w:r>
    </w:p>
    <w:p w14:paraId="74E9560C" w14:textId="494D2048" w:rsidR="00331A04" w:rsidRPr="00F417ED" w:rsidRDefault="00513978" w:rsidP="00AC1F66">
      <w:pPr>
        <w:pStyle w:val="g30"/>
      </w:pPr>
      <w:r w:rsidRPr="00F417ED">
        <w:lastRenderedPageBreak/>
        <w:t>Учебные г</w:t>
      </w:r>
      <w:r w:rsidR="00331A04" w:rsidRPr="00F417ED">
        <w:t>руппы 1</w:t>
      </w:r>
      <w:r w:rsidR="00F86BD9" w:rsidRPr="00F417ED">
        <w:noBreakHyphen/>
      </w:r>
      <w:r w:rsidR="00331A04" w:rsidRPr="00F417ED">
        <w:t>го курса</w:t>
      </w:r>
    </w:p>
    <w:p w14:paraId="0D9B58CD" w14:textId="3C5D6017" w:rsidR="00513978" w:rsidRPr="00F417ED" w:rsidRDefault="00513978" w:rsidP="00AC1F66">
      <w:pPr>
        <w:pStyle w:val="gff5"/>
      </w:pPr>
      <w:r w:rsidRPr="00F417ED">
        <w:t>После выпуска приказов о зачислении необходимо распределить студентов в группы первого курса ПОО, придерживаясь следующей последовательности действий:</w:t>
      </w:r>
    </w:p>
    <w:p w14:paraId="3B8E01C9" w14:textId="2EDC4FA6" w:rsidR="00513978" w:rsidRPr="00F417ED" w:rsidRDefault="00951F8B" w:rsidP="006E2D0B">
      <w:pPr>
        <w:pStyle w:val="g9"/>
        <w:numPr>
          <w:ilvl w:val="0"/>
          <w:numId w:val="39"/>
        </w:numPr>
      </w:pPr>
      <w:r w:rsidRPr="00F417ED">
        <w:t>с</w:t>
      </w:r>
      <w:r w:rsidR="00513978" w:rsidRPr="00F417ED">
        <w:t xml:space="preserve">оздать </w:t>
      </w:r>
      <w:r w:rsidRPr="00F417ED">
        <w:t>учебные группы 1</w:t>
      </w:r>
      <w:r w:rsidR="00F86BD9" w:rsidRPr="00F417ED">
        <w:noBreakHyphen/>
      </w:r>
      <w:r w:rsidRPr="00F417ED">
        <w:t>го курса;</w:t>
      </w:r>
    </w:p>
    <w:p w14:paraId="653C1A6F" w14:textId="1A8C0B31" w:rsidR="00513978" w:rsidRPr="00F417ED" w:rsidRDefault="00951F8B">
      <w:pPr>
        <w:pStyle w:val="g9"/>
      </w:pPr>
      <w:r w:rsidRPr="00F417ED">
        <w:t>р</w:t>
      </w:r>
      <w:r w:rsidR="00513978" w:rsidRPr="00F417ED">
        <w:t>аспределить студентов по группам.</w:t>
      </w:r>
    </w:p>
    <w:p w14:paraId="3DE149A6" w14:textId="6BCF3A3C" w:rsidR="00331A04" w:rsidRPr="00F417ED" w:rsidRDefault="00AF7442" w:rsidP="00AC1F66">
      <w:pPr>
        <w:pStyle w:val="gff5"/>
      </w:pPr>
      <w:r w:rsidRPr="00F417ED">
        <w:t xml:space="preserve">На вкладке </w:t>
      </w:r>
      <w:r w:rsidRPr="00F417ED">
        <w:rPr>
          <w:b/>
        </w:rPr>
        <w:t>Группы 1</w:t>
      </w:r>
      <w:r w:rsidR="00F86BD9" w:rsidRPr="00F417ED">
        <w:rPr>
          <w:b/>
        </w:rPr>
        <w:noBreakHyphen/>
      </w:r>
      <w:r w:rsidRPr="00F417ED">
        <w:rPr>
          <w:b/>
        </w:rPr>
        <w:t>го курса</w:t>
      </w:r>
      <w:r w:rsidRPr="00F417ED">
        <w:t xml:space="preserve"> отображается </w:t>
      </w:r>
      <w:r w:rsidR="00513978" w:rsidRPr="00F417ED">
        <w:t xml:space="preserve">реестр учебных годов в ПОО </w:t>
      </w:r>
      <w:r w:rsidR="00AC1F66" w:rsidRPr="00F417ED">
        <w:t>со </w:t>
      </w:r>
      <w:r w:rsidR="00741276" w:rsidRPr="00F417ED">
        <w:t>следующей информацией (</w:t>
      </w:r>
      <w:r w:rsidRPr="00F417ED">
        <w:t xml:space="preserve">рисунок </w:t>
      </w:r>
      <w:r w:rsidRPr="00F417ED">
        <w:fldChar w:fldCharType="begin"/>
      </w:r>
      <w:r w:rsidRPr="00F417ED">
        <w:instrText xml:space="preserve"> REF _Ref27555657 \n \h \# \0 </w:instrText>
      </w:r>
      <w:r w:rsidR="00951F8B" w:rsidRPr="00F417ED">
        <w:instrText xml:space="preserve"> \* MERGEFORMAT </w:instrText>
      </w:r>
      <w:r w:rsidRPr="00F417ED">
        <w:fldChar w:fldCharType="separate"/>
      </w:r>
      <w:r w:rsidR="00D744AE">
        <w:t>22</w:t>
      </w:r>
      <w:r w:rsidRPr="00F417ED">
        <w:fldChar w:fldCharType="end"/>
      </w:r>
      <w:r w:rsidRPr="00F417ED">
        <w:t>):</w:t>
      </w:r>
    </w:p>
    <w:p w14:paraId="1BAA8704" w14:textId="4E77D46C" w:rsidR="00AF7442" w:rsidRPr="00F417ED" w:rsidRDefault="00741276" w:rsidP="00AC1F66">
      <w:pPr>
        <w:pStyle w:val="gf8"/>
      </w:pPr>
      <w:r w:rsidRPr="00F417ED">
        <w:t>у</w:t>
      </w:r>
      <w:r w:rsidR="00AF7442" w:rsidRPr="00F417ED">
        <w:t>чебный год;</w:t>
      </w:r>
    </w:p>
    <w:p w14:paraId="1EE14102" w14:textId="0582CD20" w:rsidR="00AF7442" w:rsidRPr="00F417ED" w:rsidRDefault="00741276" w:rsidP="00AC1F66">
      <w:pPr>
        <w:pStyle w:val="gf8"/>
      </w:pPr>
      <w:r w:rsidRPr="00F417ED">
        <w:t>к</w:t>
      </w:r>
      <w:r w:rsidR="00AF7442" w:rsidRPr="00F417ED">
        <w:t xml:space="preserve">оличество </w:t>
      </w:r>
      <w:r w:rsidRPr="00F417ED">
        <w:t>личных дел в статусе «Студент»</w:t>
      </w:r>
      <w:r w:rsidR="00AF7442" w:rsidRPr="00F417ED">
        <w:t>;</w:t>
      </w:r>
    </w:p>
    <w:p w14:paraId="6224E722" w14:textId="0CF514A1" w:rsidR="00AF7442" w:rsidRPr="00F417ED" w:rsidRDefault="00741276" w:rsidP="00AC1F66">
      <w:pPr>
        <w:pStyle w:val="gf8"/>
      </w:pPr>
      <w:r w:rsidRPr="00F417ED">
        <w:t>к</w:t>
      </w:r>
      <w:r w:rsidR="00AF7442" w:rsidRPr="00F417ED">
        <w:t>оличество групп</w:t>
      </w:r>
      <w:r w:rsidRPr="00F417ED">
        <w:t xml:space="preserve"> в ПОО</w:t>
      </w:r>
      <w:r w:rsidR="00AF7442" w:rsidRPr="00F417ED">
        <w:t>;</w:t>
      </w:r>
    </w:p>
    <w:p w14:paraId="35AEE9BC" w14:textId="728A9FEB" w:rsidR="00AF7442" w:rsidRPr="00F417ED" w:rsidRDefault="00741276" w:rsidP="00AC1F66">
      <w:pPr>
        <w:pStyle w:val="gf8"/>
      </w:pPr>
      <w:r w:rsidRPr="00F417ED">
        <w:t>к</w:t>
      </w:r>
      <w:r w:rsidR="00AF7442" w:rsidRPr="00F417ED">
        <w:t xml:space="preserve">оличество </w:t>
      </w:r>
      <w:r w:rsidRPr="00F417ED">
        <w:t>личных дел в статусе «Студент», не распределенных в группы.</w:t>
      </w:r>
    </w:p>
    <w:p w14:paraId="2434FA7D" w14:textId="77777777" w:rsidR="00143B21" w:rsidRPr="00F417ED" w:rsidRDefault="00143B21" w:rsidP="00143B21">
      <w:pPr>
        <w:pStyle w:val="gff"/>
        <w:rPr>
          <w:sz w:val="24"/>
        </w:rPr>
      </w:pPr>
      <w:r w:rsidRPr="00F417ED">
        <w:rPr>
          <w:noProof/>
          <w:lang w:eastAsia="ru-RU"/>
        </w:rPr>
        <w:drawing>
          <wp:inline distT="0" distB="0" distL="0" distR="0" wp14:anchorId="1F7A43A9" wp14:editId="3082715A">
            <wp:extent cx="171450" cy="17145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7ED">
        <w:t xml:space="preserve"> </w:t>
      </w:r>
      <w:r w:rsidRPr="00F417ED">
        <w:rPr>
          <w:rStyle w:val="gffff"/>
        </w:rPr>
        <w:t>Примечание</w:t>
      </w:r>
      <w:r w:rsidRPr="00F417ED">
        <w:t xml:space="preserve"> – </w:t>
      </w:r>
      <w:r w:rsidRPr="00F417ED">
        <w:rPr>
          <w:sz w:val="24"/>
        </w:rPr>
        <w:t>значок «</w:t>
      </w:r>
      <w:r w:rsidRPr="00F417ED">
        <w:rPr>
          <w:noProof/>
          <w:sz w:val="24"/>
          <w:lang w:eastAsia="ru-RU"/>
        </w:rPr>
        <w:drawing>
          <wp:inline distT="0" distB="0" distL="0" distR="0" wp14:anchorId="17436410" wp14:editId="0F626F8A">
            <wp:extent cx="276225" cy="247650"/>
            <wp:effectExtent l="19050" t="19050" r="28575" b="1905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Pr="00F417ED">
        <w:rPr>
          <w:sz w:val="24"/>
        </w:rPr>
        <w:t>» обозначает, что по распределенным студентам н выпущен приказ о формировании групп.</w:t>
      </w:r>
    </w:p>
    <w:p w14:paraId="6973347F" w14:textId="51944979" w:rsidR="00AF7442" w:rsidRPr="00F417ED" w:rsidRDefault="00AF7442" w:rsidP="00AC1F66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40D381EC" wp14:editId="779A085F">
            <wp:extent cx="5939790" cy="1485265"/>
            <wp:effectExtent l="19050" t="19050" r="22860" b="1968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8526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ADE99A0" w14:textId="7100F505" w:rsidR="00AF7442" w:rsidRPr="00F417ED" w:rsidRDefault="00AF7442" w:rsidP="00AC1F66">
      <w:pPr>
        <w:pStyle w:val="gd"/>
      </w:pPr>
      <w:bookmarkStart w:id="105" w:name="_Ref27555657"/>
      <w:r w:rsidRPr="00F417ED">
        <w:t>Учебные группы 1</w:t>
      </w:r>
      <w:r w:rsidR="00F86BD9" w:rsidRPr="00F417ED">
        <w:noBreakHyphen/>
      </w:r>
      <w:r w:rsidRPr="00F417ED">
        <w:t>го курса</w:t>
      </w:r>
      <w:bookmarkEnd w:id="105"/>
    </w:p>
    <w:p w14:paraId="3D041E97" w14:textId="0EE76595" w:rsidR="004500C2" w:rsidRPr="00F417ED" w:rsidRDefault="004500C2" w:rsidP="00AC1F66">
      <w:pPr>
        <w:pStyle w:val="g40"/>
      </w:pPr>
      <w:r w:rsidRPr="00F417ED">
        <w:t>Создание учебных групп</w:t>
      </w:r>
    </w:p>
    <w:p w14:paraId="08A024A6" w14:textId="4CC4B40E" w:rsidR="00AF7442" w:rsidRPr="00F417ED" w:rsidRDefault="00AF7442" w:rsidP="00AC1F66">
      <w:pPr>
        <w:pStyle w:val="gff5"/>
      </w:pPr>
      <w:r w:rsidRPr="00F417ED">
        <w:t xml:space="preserve">Для </w:t>
      </w:r>
      <w:r w:rsidR="0050436B" w:rsidRPr="00F417ED">
        <w:t>создания учебной группы 1</w:t>
      </w:r>
      <w:r w:rsidR="00F86BD9" w:rsidRPr="00F417ED">
        <w:noBreakHyphen/>
      </w:r>
      <w:r w:rsidR="0050436B" w:rsidRPr="00F417ED">
        <w:t>курса</w:t>
      </w:r>
      <w:r w:rsidRPr="00F417ED">
        <w:t xml:space="preserve"> </w:t>
      </w:r>
      <w:r w:rsidR="0050436B" w:rsidRPr="00F417ED">
        <w:t>необходимо</w:t>
      </w:r>
      <w:r w:rsidRPr="00F417ED">
        <w:t>:</w:t>
      </w:r>
    </w:p>
    <w:p w14:paraId="48E34985" w14:textId="653A9CBE" w:rsidR="00AF7442" w:rsidRPr="00F417ED" w:rsidRDefault="00AF7442" w:rsidP="006E2D0B">
      <w:pPr>
        <w:pStyle w:val="g9"/>
        <w:numPr>
          <w:ilvl w:val="0"/>
          <w:numId w:val="30"/>
        </w:numPr>
      </w:pPr>
      <w:r w:rsidRPr="00F417ED">
        <w:t>откр</w:t>
      </w:r>
      <w:r w:rsidR="0050436B" w:rsidRPr="00F417ED">
        <w:t>ыть</w:t>
      </w:r>
      <w:r w:rsidRPr="00F417ED">
        <w:t xml:space="preserve"> раздел </w:t>
      </w:r>
      <w:r w:rsidRPr="00F417ED">
        <w:rPr>
          <w:b/>
        </w:rPr>
        <w:t>Моя организация</w:t>
      </w:r>
      <w:r w:rsidRPr="00F417ED">
        <w:t>;</w:t>
      </w:r>
    </w:p>
    <w:p w14:paraId="52885C71" w14:textId="313C6503" w:rsidR="00AF7442" w:rsidRPr="00F417ED" w:rsidRDefault="00AF7442" w:rsidP="00AF7442">
      <w:pPr>
        <w:pStyle w:val="g9"/>
      </w:pPr>
      <w:r w:rsidRPr="00F417ED">
        <w:t>перей</w:t>
      </w:r>
      <w:r w:rsidR="0050436B" w:rsidRPr="00F417ED">
        <w:t>ти</w:t>
      </w:r>
      <w:r w:rsidRPr="00F417ED">
        <w:t xml:space="preserve"> на вкладку </w:t>
      </w:r>
      <w:r w:rsidRPr="00F417ED">
        <w:rPr>
          <w:b/>
        </w:rPr>
        <w:t>Группы 1</w:t>
      </w:r>
      <w:r w:rsidR="00F86BD9" w:rsidRPr="00F417ED">
        <w:rPr>
          <w:b/>
        </w:rPr>
        <w:noBreakHyphen/>
      </w:r>
      <w:r w:rsidRPr="00F417ED">
        <w:rPr>
          <w:b/>
        </w:rPr>
        <w:t>го курса</w:t>
      </w:r>
      <w:r w:rsidRPr="00F417ED">
        <w:t>;</w:t>
      </w:r>
    </w:p>
    <w:p w14:paraId="7CC40AF9" w14:textId="7359020B" w:rsidR="00AF7442" w:rsidRPr="00F417ED" w:rsidRDefault="0050436B" w:rsidP="00AC1F66">
      <w:pPr>
        <w:pStyle w:val="g9"/>
      </w:pPr>
      <w:r w:rsidRPr="00F417ED">
        <w:t>выбрать</w:t>
      </w:r>
      <w:r w:rsidR="004178D7" w:rsidRPr="00F417ED">
        <w:t xml:space="preserve"> учебны</w:t>
      </w:r>
      <w:r w:rsidRPr="00F417ED">
        <w:t>й год</w:t>
      </w:r>
      <w:r w:rsidR="00AF7442" w:rsidRPr="00F417ED">
        <w:t>;</w:t>
      </w:r>
    </w:p>
    <w:p w14:paraId="7DB1EB0B" w14:textId="469D15AF" w:rsidR="00DF69AC" w:rsidRPr="00F417ED" w:rsidRDefault="00DF69AC" w:rsidP="00AC1F66">
      <w:pPr>
        <w:pStyle w:val="g9"/>
        <w:keepNext/>
      </w:pPr>
      <w:r w:rsidRPr="00F417ED">
        <w:lastRenderedPageBreak/>
        <w:t xml:space="preserve">в блоке с наименованием необходимой специальности выбрать </w:t>
      </w:r>
      <w:proofErr w:type="gramStart"/>
      <w:r w:rsidRPr="00F417ED">
        <w:t>действие</w:t>
      </w:r>
      <w:proofErr w:type="gramEnd"/>
      <w:r w:rsidRPr="00F417ED">
        <w:t xml:space="preserve"> </w:t>
      </w:r>
      <w:r w:rsidR="00143B21" w:rsidRPr="00F417ED">
        <w:rPr>
          <w:b/>
          <w:bCs/>
        </w:rPr>
        <w:t>Добавить группы</w:t>
      </w:r>
      <w:r w:rsidR="00143B21" w:rsidRPr="00F417ED">
        <w:t xml:space="preserve"> </w:t>
      </w:r>
      <w:r w:rsidR="00FA0597" w:rsidRPr="00F417ED">
        <w:t xml:space="preserve">(рисунок </w:t>
      </w:r>
      <w:r w:rsidR="00FA0597" w:rsidRPr="00F417ED">
        <w:fldChar w:fldCharType="begin"/>
      </w:r>
      <w:r w:rsidR="00FA0597" w:rsidRPr="00F417ED">
        <w:instrText xml:space="preserve"> REF _Ref27559768 \n \h \# \0 </w:instrText>
      </w:r>
      <w:r w:rsidR="00F417ED">
        <w:instrText xml:space="preserve"> \* MERGEFORMAT </w:instrText>
      </w:r>
      <w:r w:rsidR="00FA0597" w:rsidRPr="00F417ED">
        <w:fldChar w:fldCharType="separate"/>
      </w:r>
      <w:r w:rsidR="00D744AE">
        <w:t>23</w:t>
      </w:r>
      <w:r w:rsidR="00FA0597" w:rsidRPr="00F417ED">
        <w:fldChar w:fldCharType="end"/>
      </w:r>
      <w:r w:rsidR="00FA0597" w:rsidRPr="00F417ED">
        <w:t>)</w:t>
      </w:r>
      <w:r w:rsidRPr="00F417ED">
        <w:t>. Откроется страница распределения студентов по группам (рисунок</w:t>
      </w:r>
      <w:r w:rsidR="00FA0597" w:rsidRPr="00F417ED">
        <w:rPr>
          <w:lang w:val="en-US"/>
        </w:rPr>
        <w:t> </w:t>
      </w:r>
      <w:r w:rsidR="00FA0597" w:rsidRPr="00F417ED">
        <w:fldChar w:fldCharType="begin"/>
      </w:r>
      <w:r w:rsidR="00FA0597" w:rsidRPr="00F417ED">
        <w:instrText xml:space="preserve"> REF _Ref27559711 \n \h \# \0 </w:instrText>
      </w:r>
      <w:r w:rsidR="00F417ED">
        <w:instrText xml:space="preserve"> \* MERGEFORMAT </w:instrText>
      </w:r>
      <w:r w:rsidR="00FA0597" w:rsidRPr="00F417ED">
        <w:fldChar w:fldCharType="separate"/>
      </w:r>
      <w:r w:rsidR="00D744AE">
        <w:t>24</w:t>
      </w:r>
      <w:r w:rsidR="00FA0597" w:rsidRPr="00F417ED">
        <w:fldChar w:fldCharType="end"/>
      </w:r>
      <w:r w:rsidRPr="00F417ED">
        <w:t>);</w:t>
      </w:r>
    </w:p>
    <w:p w14:paraId="602B4514" w14:textId="74C2B4AF" w:rsidR="00DF69AC" w:rsidRPr="00F417ED" w:rsidRDefault="00DF69AC" w:rsidP="00AC1F66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6C9A881F" wp14:editId="1BCDE16E">
            <wp:extent cx="5939790" cy="1174750"/>
            <wp:effectExtent l="19050" t="19050" r="22860" b="2540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7475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526976F" w14:textId="4BF9E0EB" w:rsidR="00DF69AC" w:rsidRPr="00F417ED" w:rsidRDefault="00DF69AC" w:rsidP="00AC1F66">
      <w:pPr>
        <w:pStyle w:val="gd"/>
      </w:pPr>
      <w:bookmarkStart w:id="106" w:name="_Ref27559768"/>
      <w:proofErr w:type="gramStart"/>
      <w:r w:rsidRPr="00F417ED">
        <w:t>Действие</w:t>
      </w:r>
      <w:proofErr w:type="gramEnd"/>
      <w:r w:rsidRPr="00F417ED">
        <w:t xml:space="preserve"> </w:t>
      </w:r>
      <w:r w:rsidRPr="00F417ED">
        <w:rPr>
          <w:b/>
          <w:bCs/>
        </w:rPr>
        <w:t>Добавить группы</w:t>
      </w:r>
      <w:bookmarkEnd w:id="106"/>
    </w:p>
    <w:p w14:paraId="50E001D6" w14:textId="24F062E8" w:rsidR="00DF69AC" w:rsidRPr="00F417ED" w:rsidRDefault="00DF69AC" w:rsidP="00AC1F66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350F1B59" wp14:editId="74E377F5">
            <wp:extent cx="5939790" cy="2257425"/>
            <wp:effectExtent l="19050" t="19050" r="22860" b="285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5742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57DF67A" w14:textId="184F7CEA" w:rsidR="00DF69AC" w:rsidRPr="00F417ED" w:rsidRDefault="00FA0597" w:rsidP="00AC1F66">
      <w:pPr>
        <w:pStyle w:val="gd"/>
      </w:pPr>
      <w:bookmarkStart w:id="107" w:name="_Ref27559711"/>
      <w:r w:rsidRPr="00F417ED">
        <w:t>Страница распределения студентов по группам</w:t>
      </w:r>
      <w:bookmarkEnd w:id="107"/>
    </w:p>
    <w:p w14:paraId="50090179" w14:textId="10986419" w:rsidR="00DF69AC" w:rsidRPr="00F417ED" w:rsidRDefault="00143B21" w:rsidP="00AC1F66">
      <w:pPr>
        <w:pStyle w:val="g9"/>
        <w:rPr>
          <w:bCs/>
        </w:rPr>
      </w:pPr>
      <w:r w:rsidRPr="00F417ED">
        <w:t xml:space="preserve">нажать </w:t>
      </w:r>
      <w:r w:rsidR="00DF69AC" w:rsidRPr="00F417ED">
        <w:t xml:space="preserve">на кнопку </w:t>
      </w:r>
      <w:r w:rsidR="00DF69AC" w:rsidRPr="00F417ED">
        <w:rPr>
          <w:b/>
        </w:rPr>
        <w:t xml:space="preserve">Новая группа. </w:t>
      </w:r>
      <w:r w:rsidR="00DF69AC" w:rsidRPr="00F417ED">
        <w:t>В открывшемся окне</w:t>
      </w:r>
      <w:r w:rsidR="00FA0597" w:rsidRPr="00F417ED">
        <w:t xml:space="preserve"> (рисунок </w:t>
      </w:r>
      <w:r w:rsidR="00FA0597" w:rsidRPr="00F417ED">
        <w:fldChar w:fldCharType="begin"/>
      </w:r>
      <w:r w:rsidR="00FA0597" w:rsidRPr="00F417ED">
        <w:instrText xml:space="preserve"> REF _Ref27559611 \n \h \# \0 </w:instrText>
      </w:r>
      <w:r w:rsidR="00F417ED">
        <w:instrText xml:space="preserve"> \* MERGEFORMAT </w:instrText>
      </w:r>
      <w:r w:rsidR="00FA0597" w:rsidRPr="00F417ED">
        <w:fldChar w:fldCharType="separate"/>
      </w:r>
      <w:r w:rsidR="00D744AE">
        <w:t>25</w:t>
      </w:r>
      <w:r w:rsidR="00FA0597" w:rsidRPr="00F417ED">
        <w:fldChar w:fldCharType="end"/>
      </w:r>
      <w:r w:rsidR="00FA0597" w:rsidRPr="00F417ED">
        <w:t>)</w:t>
      </w:r>
      <w:r w:rsidR="00DF69AC" w:rsidRPr="00F417ED">
        <w:t>:</w:t>
      </w:r>
    </w:p>
    <w:p w14:paraId="15F3FAE9" w14:textId="6AEB9E67" w:rsidR="00DF69AC" w:rsidRPr="00F417ED" w:rsidRDefault="00DF69AC">
      <w:pPr>
        <w:pStyle w:val="g9"/>
        <w:numPr>
          <w:ilvl w:val="1"/>
          <w:numId w:val="51"/>
        </w:numPr>
      </w:pPr>
      <w:r w:rsidRPr="00F417ED">
        <w:t>ввести код группы и выбрать форму получения образования;</w:t>
      </w:r>
    </w:p>
    <w:p w14:paraId="64D67C17" w14:textId="3616F5BF" w:rsidR="00DF69AC" w:rsidRPr="00F417ED" w:rsidRDefault="00DF69AC">
      <w:pPr>
        <w:pStyle w:val="g9"/>
        <w:numPr>
          <w:ilvl w:val="1"/>
          <w:numId w:val="51"/>
        </w:numPr>
      </w:pPr>
      <w:r w:rsidRPr="00F417ED">
        <w:t xml:space="preserve">нажать на кнопку </w:t>
      </w:r>
      <w:r w:rsidRPr="00F417ED">
        <w:rPr>
          <w:b/>
          <w:bCs/>
        </w:rPr>
        <w:t>Создать</w:t>
      </w:r>
      <w:r w:rsidRPr="00F417ED">
        <w:t>.</w:t>
      </w:r>
    </w:p>
    <w:p w14:paraId="5E541160" w14:textId="71EDC0F7" w:rsidR="00FA0597" w:rsidRPr="00F417ED" w:rsidRDefault="00FA0597" w:rsidP="00AC1F66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4910C701" wp14:editId="5CE122F1">
            <wp:extent cx="5939790" cy="1475105"/>
            <wp:effectExtent l="19050" t="19050" r="22860" b="1079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7510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406536A" w14:textId="41BAD782" w:rsidR="00FA0597" w:rsidRPr="00F417ED" w:rsidRDefault="00FA0597" w:rsidP="00AC1F66">
      <w:pPr>
        <w:pStyle w:val="gd"/>
      </w:pPr>
      <w:bookmarkStart w:id="108" w:name="_Ref27559611"/>
      <w:r w:rsidRPr="00F417ED">
        <w:t>Создание новой группы</w:t>
      </w:r>
      <w:bookmarkEnd w:id="108"/>
    </w:p>
    <w:p w14:paraId="246F1521" w14:textId="0759C3ED" w:rsidR="00143B21" w:rsidRPr="00F417ED" w:rsidRDefault="00143B21" w:rsidP="00143B21">
      <w:pPr>
        <w:pStyle w:val="gff5"/>
        <w:rPr>
          <w:sz w:val="24"/>
        </w:rPr>
      </w:pPr>
      <w:r w:rsidRPr="00F417ED">
        <w:rPr>
          <w:rStyle w:val="gffff"/>
          <w:noProof/>
          <w:lang w:eastAsia="ru-RU"/>
        </w:rPr>
        <w:lastRenderedPageBreak/>
        <w:drawing>
          <wp:inline distT="0" distB="0" distL="0" distR="0" wp14:anchorId="5861365B" wp14:editId="3FA362C3">
            <wp:extent cx="173990" cy="17399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7ED">
        <w:rPr>
          <w:rStyle w:val="gffff"/>
        </w:rPr>
        <w:t xml:space="preserve"> Примечание</w:t>
      </w:r>
      <w:r w:rsidRPr="00F417ED">
        <w:t xml:space="preserve"> – </w:t>
      </w:r>
      <w:r w:rsidRPr="00F417ED">
        <w:rPr>
          <w:rStyle w:val="gff4"/>
          <w:sz w:val="24"/>
        </w:rPr>
        <w:t xml:space="preserve">для добавления других групп необходимо в режиме редактирования группы (см. пункт </w:t>
      </w:r>
      <w:r w:rsidRPr="00F417ED">
        <w:rPr>
          <w:rStyle w:val="gff4"/>
          <w:sz w:val="24"/>
        </w:rPr>
        <w:fldChar w:fldCharType="begin"/>
      </w:r>
      <w:r w:rsidRPr="00F417ED">
        <w:rPr>
          <w:rStyle w:val="gff4"/>
          <w:sz w:val="24"/>
        </w:rPr>
        <w:instrText xml:space="preserve"> REF _Ref27729138 \r \h  \* MERGEFORMAT </w:instrText>
      </w:r>
      <w:r w:rsidRPr="00F417ED">
        <w:rPr>
          <w:rStyle w:val="gff4"/>
          <w:sz w:val="24"/>
        </w:rPr>
      </w:r>
      <w:r w:rsidRPr="00F417ED">
        <w:rPr>
          <w:rStyle w:val="gff4"/>
          <w:sz w:val="24"/>
        </w:rPr>
        <w:fldChar w:fldCharType="separate"/>
      </w:r>
      <w:r w:rsidR="00D744AE">
        <w:rPr>
          <w:rStyle w:val="gff4"/>
          <w:sz w:val="24"/>
        </w:rPr>
        <w:t>5.2.2.3</w:t>
      </w:r>
      <w:r w:rsidRPr="00F417ED">
        <w:rPr>
          <w:rStyle w:val="gff4"/>
          <w:sz w:val="24"/>
        </w:rPr>
        <w:fldChar w:fldCharType="end"/>
      </w:r>
      <w:r w:rsidRPr="00F417ED">
        <w:rPr>
          <w:rStyle w:val="gff4"/>
          <w:sz w:val="24"/>
        </w:rPr>
        <w:t xml:space="preserve">) в поле </w:t>
      </w:r>
      <w:r w:rsidRPr="00F417ED">
        <w:rPr>
          <w:rStyle w:val="gff4"/>
          <w:b/>
          <w:sz w:val="24"/>
        </w:rPr>
        <w:t>Группа</w:t>
      </w:r>
      <w:r w:rsidRPr="00F417ED">
        <w:rPr>
          <w:rStyle w:val="gff4"/>
          <w:sz w:val="24"/>
        </w:rPr>
        <w:t xml:space="preserve"> в выпадающем списке выбрать </w:t>
      </w:r>
      <w:r w:rsidRPr="00F417ED">
        <w:rPr>
          <w:rStyle w:val="gff4"/>
          <w:b/>
          <w:sz w:val="24"/>
        </w:rPr>
        <w:t>Новая группа</w:t>
      </w:r>
      <w:r w:rsidRPr="00F417ED">
        <w:rPr>
          <w:rStyle w:val="gff4"/>
          <w:sz w:val="24"/>
        </w:rPr>
        <w:t>.</w:t>
      </w:r>
    </w:p>
    <w:p w14:paraId="5E30B8C1" w14:textId="0E2CA3BA" w:rsidR="004500C2" w:rsidRPr="00F417ED" w:rsidRDefault="004500C2" w:rsidP="00AC1F66">
      <w:pPr>
        <w:pStyle w:val="g40"/>
      </w:pPr>
      <w:r w:rsidRPr="00F417ED">
        <w:t>Распределение студентов по группам</w:t>
      </w:r>
    </w:p>
    <w:p w14:paraId="7EE31205" w14:textId="77777777" w:rsidR="004500C2" w:rsidRPr="00F417ED" w:rsidRDefault="004500C2" w:rsidP="00AC1F66">
      <w:pPr>
        <w:pStyle w:val="gff5"/>
      </w:pPr>
      <w:r w:rsidRPr="00F417ED">
        <w:t xml:space="preserve">Для распределения студентов необходимо: </w:t>
      </w:r>
    </w:p>
    <w:p w14:paraId="2FAE1759" w14:textId="018AAE8C" w:rsidR="004500C2" w:rsidRPr="00F417ED" w:rsidRDefault="004500C2" w:rsidP="006E2D0B">
      <w:pPr>
        <w:pStyle w:val="g9"/>
        <w:numPr>
          <w:ilvl w:val="0"/>
          <w:numId w:val="40"/>
        </w:numPr>
      </w:pPr>
      <w:r w:rsidRPr="00F417ED">
        <w:t xml:space="preserve">открыть раздел </w:t>
      </w:r>
      <w:r w:rsidRPr="00F417ED">
        <w:rPr>
          <w:b/>
        </w:rPr>
        <w:t>Моя организация</w:t>
      </w:r>
      <w:r w:rsidR="00E04FD2" w:rsidRPr="00F417ED">
        <w:rPr>
          <w:b/>
        </w:rPr>
        <w:t>;</w:t>
      </w:r>
    </w:p>
    <w:p w14:paraId="72CA120A" w14:textId="74FBFB74" w:rsidR="004500C2" w:rsidRPr="00F417ED" w:rsidRDefault="004500C2" w:rsidP="00AC1F66">
      <w:pPr>
        <w:pStyle w:val="g9"/>
      </w:pPr>
      <w:r w:rsidRPr="00F417ED">
        <w:t xml:space="preserve">нажать на вкладку </w:t>
      </w:r>
      <w:r w:rsidRPr="00F417ED">
        <w:rPr>
          <w:b/>
        </w:rPr>
        <w:t>Группы 1</w:t>
      </w:r>
      <w:r w:rsidR="00F86BD9" w:rsidRPr="00F417ED">
        <w:rPr>
          <w:b/>
        </w:rPr>
        <w:noBreakHyphen/>
      </w:r>
      <w:r w:rsidRPr="00F417ED">
        <w:rPr>
          <w:b/>
        </w:rPr>
        <w:t>го курса</w:t>
      </w:r>
      <w:r w:rsidR="00E04FD2" w:rsidRPr="00F417ED">
        <w:rPr>
          <w:b/>
        </w:rPr>
        <w:t>;</w:t>
      </w:r>
    </w:p>
    <w:p w14:paraId="5B9C4B69" w14:textId="5EFB9A80" w:rsidR="004500C2" w:rsidRPr="00F417ED" w:rsidRDefault="004500C2" w:rsidP="00AC1F66">
      <w:pPr>
        <w:pStyle w:val="g9"/>
      </w:pPr>
      <w:r w:rsidRPr="00F417ED">
        <w:t>выбрать учебный год</w:t>
      </w:r>
      <w:r w:rsidR="00E04FD2" w:rsidRPr="00F417ED">
        <w:t>;</w:t>
      </w:r>
    </w:p>
    <w:p w14:paraId="7B1E7E51" w14:textId="4D9D5A3E" w:rsidR="004500C2" w:rsidRPr="00F417ED" w:rsidRDefault="004500C2" w:rsidP="00AC1F66">
      <w:pPr>
        <w:pStyle w:val="g9"/>
      </w:pPr>
      <w:r w:rsidRPr="00F417ED">
        <w:t xml:space="preserve">в блоке с наименованием необходимой специальности выбрать </w:t>
      </w:r>
      <w:proofErr w:type="gramStart"/>
      <w:r w:rsidRPr="00F417ED">
        <w:t>действие</w:t>
      </w:r>
      <w:proofErr w:type="gramEnd"/>
      <w:r w:rsidRPr="00F417ED">
        <w:t xml:space="preserve"> </w:t>
      </w:r>
      <w:r w:rsidRPr="00F417ED">
        <w:rPr>
          <w:b/>
          <w:bCs/>
        </w:rPr>
        <w:t>Редактировать группы</w:t>
      </w:r>
      <w:r w:rsidR="00E04FD2" w:rsidRPr="00F417ED">
        <w:t>;</w:t>
      </w:r>
    </w:p>
    <w:p w14:paraId="6E1E5EF1" w14:textId="19F2415F" w:rsidR="004500C2" w:rsidRPr="00F417ED" w:rsidRDefault="004500C2" w:rsidP="004B3818">
      <w:pPr>
        <w:pStyle w:val="g9"/>
        <w:keepNext/>
      </w:pPr>
      <w:r w:rsidRPr="00F417ED">
        <w:t xml:space="preserve">на странице распределения </w:t>
      </w:r>
      <w:r w:rsidR="00E04FD2" w:rsidRPr="00F417ED">
        <w:t xml:space="preserve">студентов по группам (Рисунок </w:t>
      </w:r>
      <w:r w:rsidR="00E04FD2" w:rsidRPr="00F417ED">
        <w:fldChar w:fldCharType="begin"/>
      </w:r>
      <w:r w:rsidR="00E04FD2" w:rsidRPr="00F417ED">
        <w:instrText xml:space="preserve"> REF _Ref27670305 \n \h \# \0 </w:instrText>
      </w:r>
      <w:r w:rsidR="00F417ED">
        <w:instrText xml:space="preserve"> \* MERGEFORMAT </w:instrText>
      </w:r>
      <w:r w:rsidR="00E04FD2" w:rsidRPr="00F417ED">
        <w:fldChar w:fldCharType="separate"/>
      </w:r>
      <w:r w:rsidR="00D744AE">
        <w:t>26</w:t>
      </w:r>
      <w:r w:rsidR="00E04FD2" w:rsidRPr="00F417ED">
        <w:fldChar w:fldCharType="end"/>
      </w:r>
      <w:r w:rsidRPr="00F417ED">
        <w:t xml:space="preserve">): </w:t>
      </w:r>
    </w:p>
    <w:p w14:paraId="49D0A1DC" w14:textId="1A4F3531" w:rsidR="004500C2" w:rsidRPr="00F417ED" w:rsidRDefault="004500C2" w:rsidP="006E2D0B">
      <w:pPr>
        <w:pStyle w:val="g9"/>
        <w:numPr>
          <w:ilvl w:val="1"/>
          <w:numId w:val="13"/>
        </w:numPr>
      </w:pPr>
      <w:r w:rsidRPr="00F417ED">
        <w:t xml:space="preserve">в поле </w:t>
      </w:r>
      <w:r w:rsidRPr="00F417ED">
        <w:rPr>
          <w:b/>
        </w:rPr>
        <w:t>Группа</w:t>
      </w:r>
      <w:r w:rsidR="00E04FD2" w:rsidRPr="00F417ED">
        <w:t xml:space="preserve"> выбрать группу;</w:t>
      </w:r>
    </w:p>
    <w:p w14:paraId="60FC51F8" w14:textId="6BB868E6" w:rsidR="004500C2" w:rsidRPr="00F417ED" w:rsidRDefault="004500C2" w:rsidP="006E2D0B">
      <w:pPr>
        <w:pStyle w:val="g9"/>
        <w:numPr>
          <w:ilvl w:val="1"/>
          <w:numId w:val="13"/>
        </w:numPr>
      </w:pPr>
      <w:r w:rsidRPr="00F417ED">
        <w:t>отмети</w:t>
      </w:r>
      <w:r w:rsidR="00E04FD2" w:rsidRPr="00F417ED">
        <w:t>ть студентов для распределения;</w:t>
      </w:r>
    </w:p>
    <w:p w14:paraId="3D2F3650" w14:textId="56D88CFF" w:rsidR="004500C2" w:rsidRPr="00F417ED" w:rsidRDefault="004500C2" w:rsidP="006E2D0B">
      <w:pPr>
        <w:pStyle w:val="g9"/>
        <w:keepNext/>
        <w:numPr>
          <w:ilvl w:val="1"/>
          <w:numId w:val="13"/>
        </w:numPr>
      </w:pPr>
      <w:r w:rsidRPr="00F417ED">
        <w:t xml:space="preserve">нажать на кнопку </w:t>
      </w:r>
      <w:r w:rsidRPr="00F417ED">
        <w:rPr>
          <w:b/>
        </w:rPr>
        <w:t>Добавить.</w:t>
      </w:r>
    </w:p>
    <w:p w14:paraId="765211EA" w14:textId="7701B60F" w:rsidR="00E04FD2" w:rsidRPr="00F417ED" w:rsidRDefault="00E04FD2" w:rsidP="00AC1F66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17B245D4" wp14:editId="08BE2F17">
            <wp:extent cx="5939790" cy="2233295"/>
            <wp:effectExtent l="19050" t="19050" r="22860" b="1460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3329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951B313" w14:textId="01ADD8F4" w:rsidR="00E04FD2" w:rsidRPr="00F417ED" w:rsidRDefault="00243630" w:rsidP="00AC1F66">
      <w:pPr>
        <w:pStyle w:val="gd"/>
      </w:pPr>
      <w:bookmarkStart w:id="109" w:name="_Ref27670305"/>
      <w:r w:rsidRPr="00F417ED">
        <w:t>Р</w:t>
      </w:r>
      <w:r w:rsidR="00E04FD2" w:rsidRPr="00F417ED">
        <w:t>аспределени</w:t>
      </w:r>
      <w:r w:rsidRPr="00F417ED">
        <w:t>е</w:t>
      </w:r>
      <w:r w:rsidR="00E04FD2" w:rsidRPr="00F417ED">
        <w:t xml:space="preserve"> студентов по группам</w:t>
      </w:r>
      <w:bookmarkEnd w:id="109"/>
    </w:p>
    <w:p w14:paraId="0AFB5849" w14:textId="6776A5F5" w:rsidR="00E04FD2" w:rsidRPr="00F417ED" w:rsidRDefault="00E04FD2" w:rsidP="00AC1F66">
      <w:pPr>
        <w:pStyle w:val="g40"/>
      </w:pPr>
      <w:bookmarkStart w:id="110" w:name="_Ref27729138"/>
      <w:r w:rsidRPr="00F417ED">
        <w:t>Редактирование учебных групп</w:t>
      </w:r>
      <w:bookmarkEnd w:id="110"/>
    </w:p>
    <w:p w14:paraId="0536DD22" w14:textId="01EA8968" w:rsidR="00E04FD2" w:rsidRPr="00F417ED" w:rsidRDefault="00E04FD2" w:rsidP="004B3818">
      <w:pPr>
        <w:pStyle w:val="gff5"/>
      </w:pPr>
      <w:r w:rsidRPr="00F417ED">
        <w:t>Для редактирования групп 1</w:t>
      </w:r>
      <w:r w:rsidR="00F86BD9" w:rsidRPr="00F417ED">
        <w:noBreakHyphen/>
      </w:r>
      <w:r w:rsidRPr="00F417ED">
        <w:t xml:space="preserve">го курса необходимо: </w:t>
      </w:r>
    </w:p>
    <w:p w14:paraId="0EABF597" w14:textId="2B46965D" w:rsidR="00E04FD2" w:rsidRPr="00F417ED" w:rsidRDefault="00E04FD2">
      <w:pPr>
        <w:pStyle w:val="g9"/>
        <w:numPr>
          <w:ilvl w:val="0"/>
          <w:numId w:val="88"/>
        </w:numPr>
      </w:pPr>
      <w:r w:rsidRPr="00F417ED">
        <w:t xml:space="preserve">открыть раздел </w:t>
      </w:r>
      <w:r w:rsidRPr="00F417ED">
        <w:rPr>
          <w:b/>
        </w:rPr>
        <w:t>Моя организация</w:t>
      </w:r>
      <w:r w:rsidRPr="00F417ED">
        <w:t>;</w:t>
      </w:r>
    </w:p>
    <w:p w14:paraId="7B341990" w14:textId="1DA5FC6D" w:rsidR="00E04FD2" w:rsidRPr="00F417ED" w:rsidRDefault="00E04FD2" w:rsidP="00E479EA">
      <w:pPr>
        <w:pStyle w:val="g9"/>
      </w:pPr>
      <w:r w:rsidRPr="00F417ED">
        <w:t xml:space="preserve">нажать на вкладку </w:t>
      </w:r>
      <w:r w:rsidRPr="00F417ED">
        <w:rPr>
          <w:b/>
        </w:rPr>
        <w:t>Группы 1</w:t>
      </w:r>
      <w:r w:rsidR="00F86BD9" w:rsidRPr="00F417ED">
        <w:rPr>
          <w:b/>
        </w:rPr>
        <w:noBreakHyphen/>
      </w:r>
      <w:r w:rsidRPr="00F417ED">
        <w:rPr>
          <w:b/>
        </w:rPr>
        <w:t>го курса;</w:t>
      </w:r>
    </w:p>
    <w:p w14:paraId="46CF38D5" w14:textId="3324AF3D" w:rsidR="00E04FD2" w:rsidRPr="00F417ED" w:rsidRDefault="00E04FD2" w:rsidP="00E479EA">
      <w:pPr>
        <w:pStyle w:val="g9"/>
      </w:pPr>
      <w:r w:rsidRPr="00F417ED">
        <w:t>выбрать учебный год;</w:t>
      </w:r>
    </w:p>
    <w:p w14:paraId="707290CE" w14:textId="289BE919" w:rsidR="00E04FD2" w:rsidRPr="00F417ED" w:rsidRDefault="00E04FD2" w:rsidP="00E479EA">
      <w:pPr>
        <w:pStyle w:val="g9"/>
      </w:pPr>
      <w:r w:rsidRPr="00F417ED">
        <w:t xml:space="preserve">в блоке с наименованием необходимой специальности выбрать </w:t>
      </w:r>
      <w:proofErr w:type="gramStart"/>
      <w:r w:rsidRPr="00F417ED">
        <w:t>действие</w:t>
      </w:r>
      <w:proofErr w:type="gramEnd"/>
      <w:r w:rsidRPr="00F417ED">
        <w:t xml:space="preserve"> </w:t>
      </w:r>
      <w:r w:rsidR="00143B21" w:rsidRPr="00F417ED">
        <w:rPr>
          <w:b/>
          <w:bCs/>
        </w:rPr>
        <w:t>Редактировать группы</w:t>
      </w:r>
      <w:r w:rsidRPr="00F417ED">
        <w:t>;</w:t>
      </w:r>
    </w:p>
    <w:p w14:paraId="7BD2C853" w14:textId="4E0193DA" w:rsidR="00E04FD2" w:rsidRPr="00F417ED" w:rsidRDefault="00E04FD2" w:rsidP="00E479EA">
      <w:pPr>
        <w:pStyle w:val="g9"/>
      </w:pPr>
      <w:r w:rsidRPr="00F417ED">
        <w:t>в</w:t>
      </w:r>
      <w:r w:rsidR="009407B5" w:rsidRPr="00F417ED">
        <w:t xml:space="preserve"> поле </w:t>
      </w:r>
      <w:r w:rsidR="009407B5" w:rsidRPr="00F417ED">
        <w:rPr>
          <w:b/>
        </w:rPr>
        <w:t>Группа</w:t>
      </w:r>
      <w:r w:rsidRPr="00F417ED">
        <w:t xml:space="preserve"> выбрать группу;</w:t>
      </w:r>
    </w:p>
    <w:p w14:paraId="3B430FE8" w14:textId="775619C4" w:rsidR="00E04FD2" w:rsidRPr="00F417ED" w:rsidRDefault="00E04FD2" w:rsidP="00862FD3">
      <w:pPr>
        <w:pStyle w:val="g9"/>
      </w:pPr>
      <w:r w:rsidRPr="00F417ED">
        <w:t>внести необходимые изменения, испол</w:t>
      </w:r>
      <w:r w:rsidR="009407B5" w:rsidRPr="00F417ED">
        <w:t xml:space="preserve">ьзуя кнопки действий (Рисунок </w:t>
      </w:r>
      <w:r w:rsidR="009407B5" w:rsidRPr="00F417ED">
        <w:fldChar w:fldCharType="begin"/>
      </w:r>
      <w:r w:rsidR="009407B5" w:rsidRPr="00F417ED">
        <w:instrText xml:space="preserve"> REF _Ref27670305 \n \h \# \0 </w:instrText>
      </w:r>
      <w:r w:rsidR="00E479EA" w:rsidRPr="00F417ED">
        <w:instrText xml:space="preserve"> \* MERGEFORMAT </w:instrText>
      </w:r>
      <w:r w:rsidR="009407B5" w:rsidRPr="00F417ED">
        <w:fldChar w:fldCharType="separate"/>
      </w:r>
      <w:r w:rsidR="00D744AE">
        <w:t>26</w:t>
      </w:r>
      <w:r w:rsidR="009407B5" w:rsidRPr="00F417ED">
        <w:fldChar w:fldCharType="end"/>
      </w:r>
      <w:r w:rsidRPr="00F417ED">
        <w:t>):</w:t>
      </w:r>
    </w:p>
    <w:p w14:paraId="2D48C01C" w14:textId="77777777" w:rsidR="00DF3063" w:rsidRPr="00F417ED" w:rsidRDefault="00DF3063" w:rsidP="00DF3063">
      <w:pPr>
        <w:pStyle w:val="g9"/>
        <w:numPr>
          <w:ilvl w:val="1"/>
          <w:numId w:val="51"/>
        </w:numPr>
      </w:pPr>
      <w:r w:rsidRPr="00F417ED">
        <w:rPr>
          <w:b/>
          <w:bCs/>
        </w:rPr>
        <w:lastRenderedPageBreak/>
        <w:t>Добавить</w:t>
      </w:r>
      <w:r w:rsidRPr="00F417ED">
        <w:t xml:space="preserve"> – позволяет включить студентов в группу;</w:t>
      </w:r>
    </w:p>
    <w:p w14:paraId="5AFEAABE" w14:textId="77777777" w:rsidR="00DF3063" w:rsidRPr="00F417ED" w:rsidRDefault="00DF3063" w:rsidP="00DF3063">
      <w:pPr>
        <w:pStyle w:val="g9"/>
        <w:numPr>
          <w:ilvl w:val="1"/>
          <w:numId w:val="51"/>
        </w:numPr>
      </w:pPr>
      <w:r w:rsidRPr="00F417ED">
        <w:rPr>
          <w:b/>
          <w:bCs/>
        </w:rPr>
        <w:t>Исключить</w:t>
      </w:r>
      <w:r w:rsidRPr="00F417ED">
        <w:t xml:space="preserve"> – позволяет убрать из списка ошибочно распределенных студентов;</w:t>
      </w:r>
    </w:p>
    <w:p w14:paraId="76E91A2E" w14:textId="77777777" w:rsidR="00DF3063" w:rsidRPr="00F417ED" w:rsidRDefault="00DF3063" w:rsidP="00DF3063">
      <w:pPr>
        <w:pStyle w:val="g9"/>
        <w:numPr>
          <w:ilvl w:val="1"/>
          <w:numId w:val="51"/>
        </w:numPr>
      </w:pPr>
      <w:r w:rsidRPr="00F417ED">
        <w:rPr>
          <w:b/>
          <w:bCs/>
        </w:rPr>
        <w:t>Удалить группу</w:t>
      </w:r>
      <w:r w:rsidRPr="00F417ED">
        <w:t xml:space="preserve"> – позволяет расформировать студентов и удалить группу;</w:t>
      </w:r>
    </w:p>
    <w:p w14:paraId="679E4AC6" w14:textId="77777777" w:rsidR="00DF3063" w:rsidRPr="00F417ED" w:rsidRDefault="00DF3063" w:rsidP="00DF3063">
      <w:pPr>
        <w:pStyle w:val="g9"/>
        <w:numPr>
          <w:ilvl w:val="1"/>
          <w:numId w:val="51"/>
        </w:numPr>
      </w:pPr>
      <w:r w:rsidRPr="00F417ED">
        <w:rPr>
          <w:b/>
          <w:bCs/>
        </w:rPr>
        <w:t>Изменить</w:t>
      </w:r>
      <w:r w:rsidRPr="00F417ED">
        <w:t xml:space="preserve"> – позволяет отредактировать код и форму получения образования группы.</w:t>
      </w:r>
    </w:p>
    <w:p w14:paraId="31E845FE" w14:textId="2C453310" w:rsidR="006F622F" w:rsidRPr="00F417ED" w:rsidRDefault="006F622F" w:rsidP="00B85560">
      <w:pPr>
        <w:pStyle w:val="g30"/>
      </w:pPr>
      <w:bookmarkStart w:id="111" w:name="_Toc485642248"/>
      <w:bookmarkStart w:id="112" w:name="_Toc27404139"/>
      <w:r w:rsidRPr="00F417ED">
        <w:t>Учебные года</w:t>
      </w:r>
      <w:bookmarkEnd w:id="111"/>
      <w:bookmarkEnd w:id="112"/>
    </w:p>
    <w:p w14:paraId="36D1F797" w14:textId="7352D3CE" w:rsidR="006F622F" w:rsidRPr="00F417ED" w:rsidRDefault="00C15FB4" w:rsidP="00B85560">
      <w:pPr>
        <w:pStyle w:val="gff5"/>
      </w:pPr>
      <w:r w:rsidRPr="00F417ED">
        <w:t>На</w:t>
      </w:r>
      <w:r w:rsidR="006F622F" w:rsidRPr="00F417ED">
        <w:t xml:space="preserve"> вкладке </w:t>
      </w:r>
      <w:r w:rsidR="006F622F" w:rsidRPr="00F417ED">
        <w:rPr>
          <w:rStyle w:val="afff7"/>
        </w:rPr>
        <w:t>Учебные года</w:t>
      </w:r>
      <w:r w:rsidR="006F622F" w:rsidRPr="00F417ED">
        <w:t xml:space="preserve"> отображается реестр учебных годов в ПОО с</w:t>
      </w:r>
      <w:r w:rsidRPr="00F417ED">
        <w:t>о следующей</w:t>
      </w:r>
      <w:r w:rsidR="006F622F" w:rsidRPr="00F417ED">
        <w:t xml:space="preserve"> информацией (</w:t>
      </w:r>
      <w:r w:rsidRPr="00F417ED">
        <w:t>рисунок</w:t>
      </w:r>
      <w:r w:rsidR="00270564" w:rsidRPr="00F417ED">
        <w:t> </w:t>
      </w:r>
      <w:r w:rsidR="00270564" w:rsidRPr="00F417ED">
        <w:fldChar w:fldCharType="begin"/>
      </w:r>
      <w:r w:rsidR="00270564" w:rsidRPr="00F417ED">
        <w:instrText xml:space="preserve"> REF </w:instrText>
      </w:r>
      <w:r w:rsidR="009C0DC4" w:rsidRPr="00F417ED">
        <w:instrText xml:space="preserve">\* </w:instrText>
      </w:r>
      <w:r w:rsidR="009C0DC4" w:rsidRPr="00F417ED">
        <w:rPr>
          <w:lang w:val="en-US"/>
        </w:rPr>
        <w:instrText>arabic</w:instrText>
      </w:r>
      <w:r w:rsidR="009C0DC4" w:rsidRPr="00F417ED">
        <w:instrText xml:space="preserve"> </w:instrText>
      </w:r>
      <w:r w:rsidR="00270564" w:rsidRPr="00F417ED">
        <w:instrText xml:space="preserve">_Ref488855986 \r \h </w:instrText>
      </w:r>
      <w:r w:rsidR="00F417ED">
        <w:instrText xml:space="preserve"> \* MERGEFORMAT </w:instrText>
      </w:r>
      <w:r w:rsidR="00270564" w:rsidRPr="00F417ED">
        <w:fldChar w:fldCharType="separate"/>
      </w:r>
      <w:r w:rsidR="00D744AE">
        <w:t>27</w:t>
      </w:r>
      <w:r w:rsidR="00270564" w:rsidRPr="00F417ED">
        <w:fldChar w:fldCharType="end"/>
      </w:r>
      <w:r w:rsidR="006F622F" w:rsidRPr="00F417ED">
        <w:t>):</w:t>
      </w:r>
    </w:p>
    <w:p w14:paraId="30143F49" w14:textId="77777777" w:rsidR="006F622F" w:rsidRPr="00F417ED" w:rsidRDefault="006F622F" w:rsidP="00B85560">
      <w:pPr>
        <w:pStyle w:val="gf8"/>
      </w:pPr>
      <w:r w:rsidRPr="00F417ED">
        <w:t>учебный год;</w:t>
      </w:r>
    </w:p>
    <w:p w14:paraId="13CCAEC9" w14:textId="65BC9833" w:rsidR="006F622F" w:rsidRPr="00F417ED" w:rsidRDefault="006F622F" w:rsidP="00B85560">
      <w:pPr>
        <w:pStyle w:val="gf8"/>
      </w:pPr>
      <w:r w:rsidRPr="00F417ED">
        <w:t>текущий статус учебного года (</w:t>
      </w:r>
      <w:r w:rsidR="00DF3063" w:rsidRPr="00F417ED">
        <w:t>«</w:t>
      </w:r>
      <w:r w:rsidR="00DF3063" w:rsidRPr="00F417ED">
        <w:rPr>
          <w:rStyle w:val="afff8"/>
          <w:i w:val="0"/>
        </w:rPr>
        <w:t xml:space="preserve">Планирование приёма» </w:t>
      </w:r>
      <w:r w:rsidR="00DF3063" w:rsidRPr="00F417ED">
        <w:t>/ «</w:t>
      </w:r>
      <w:r w:rsidR="00DF3063" w:rsidRPr="00F417ED">
        <w:rPr>
          <w:rStyle w:val="afff8"/>
          <w:i w:val="0"/>
        </w:rPr>
        <w:t xml:space="preserve">Приём» </w:t>
      </w:r>
      <w:r w:rsidR="00DF3063" w:rsidRPr="00F417ED">
        <w:t>/ «</w:t>
      </w:r>
      <w:r w:rsidR="00DF3063" w:rsidRPr="00F417ED">
        <w:rPr>
          <w:rStyle w:val="afff8"/>
          <w:i w:val="0"/>
        </w:rPr>
        <w:t xml:space="preserve">Открыт» </w:t>
      </w:r>
      <w:r w:rsidR="00DF3063" w:rsidRPr="00F417ED">
        <w:t>/ «</w:t>
      </w:r>
      <w:r w:rsidR="00DF3063" w:rsidRPr="00F417ED">
        <w:rPr>
          <w:rStyle w:val="afff8"/>
          <w:i w:val="0"/>
        </w:rPr>
        <w:t>Закрыт»</w:t>
      </w:r>
      <w:r w:rsidRPr="00F417ED">
        <w:t>);</w:t>
      </w:r>
    </w:p>
    <w:p w14:paraId="2E5A11A3" w14:textId="154E5126" w:rsidR="006F622F" w:rsidRPr="00F417ED" w:rsidRDefault="006F622F" w:rsidP="00AC1F66">
      <w:pPr>
        <w:pStyle w:val="gf8"/>
        <w:keepNext/>
      </w:pPr>
      <w:r w:rsidRPr="00F417ED">
        <w:t>возможные действия с учебным годом (</w:t>
      </w:r>
      <w:r w:rsidR="00513978" w:rsidRPr="00F417ED">
        <w:t>«</w:t>
      </w:r>
      <w:r w:rsidRPr="00F417ED">
        <w:rPr>
          <w:rStyle w:val="afff7"/>
          <w:b w:val="0"/>
        </w:rPr>
        <w:t>Закончить приём</w:t>
      </w:r>
      <w:r w:rsidR="00513978" w:rsidRPr="00F417ED">
        <w:rPr>
          <w:rStyle w:val="afff7"/>
          <w:b w:val="0"/>
        </w:rPr>
        <w:t>»</w:t>
      </w:r>
      <w:r w:rsidR="006128B7" w:rsidRPr="00F417ED">
        <w:t xml:space="preserve"> / </w:t>
      </w:r>
      <w:r w:rsidR="00513978" w:rsidRPr="00F417ED">
        <w:t>«</w:t>
      </w:r>
      <w:r w:rsidRPr="00F417ED">
        <w:rPr>
          <w:rStyle w:val="afff7"/>
          <w:b w:val="0"/>
        </w:rPr>
        <w:t xml:space="preserve">Закрыть уч. </w:t>
      </w:r>
      <w:r w:rsidR="00513978" w:rsidRPr="00F417ED">
        <w:rPr>
          <w:rStyle w:val="afff7"/>
          <w:b w:val="0"/>
        </w:rPr>
        <w:t>г</w:t>
      </w:r>
      <w:r w:rsidRPr="00F417ED">
        <w:rPr>
          <w:rStyle w:val="afff7"/>
          <w:b w:val="0"/>
        </w:rPr>
        <w:t>од</w:t>
      </w:r>
      <w:r w:rsidR="00513978" w:rsidRPr="00F417ED">
        <w:rPr>
          <w:rStyle w:val="afff7"/>
          <w:b w:val="0"/>
        </w:rPr>
        <w:t>»</w:t>
      </w:r>
      <w:r w:rsidRPr="00F417ED">
        <w:t>).</w:t>
      </w:r>
    </w:p>
    <w:p w14:paraId="50637208" w14:textId="788BE742" w:rsidR="006F622F" w:rsidRPr="00F417ED" w:rsidRDefault="004D6CA6" w:rsidP="00B85560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469324F9" wp14:editId="27383D66">
            <wp:extent cx="5939790" cy="1583055"/>
            <wp:effectExtent l="19050" t="19050" r="22860" b="171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8305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121A7241" w14:textId="6FCD9B37" w:rsidR="006F622F" w:rsidRPr="00F417ED" w:rsidRDefault="006F622F" w:rsidP="00B85560">
      <w:pPr>
        <w:pStyle w:val="gd"/>
      </w:pPr>
      <w:bookmarkStart w:id="113" w:name="_Ref488855986"/>
      <w:r w:rsidRPr="00F417ED">
        <w:t xml:space="preserve">Вкладка </w:t>
      </w:r>
      <w:r w:rsidRPr="00F417ED">
        <w:rPr>
          <w:rStyle w:val="afff7"/>
        </w:rPr>
        <w:t>Учебные года</w:t>
      </w:r>
      <w:bookmarkEnd w:id="113"/>
    </w:p>
    <w:p w14:paraId="1B9DD6D2" w14:textId="32AE1CFB" w:rsidR="006F622F" w:rsidRPr="00F417ED" w:rsidRDefault="00254EEF" w:rsidP="00B85560">
      <w:pPr>
        <w:pStyle w:val="gff5"/>
      </w:pPr>
      <w:r w:rsidRPr="00F417ED">
        <w:t>Учебные года в ПОО могут находиться в</w:t>
      </w:r>
      <w:r w:rsidR="006F622F" w:rsidRPr="00F417ED">
        <w:t xml:space="preserve"> статус</w:t>
      </w:r>
      <w:r w:rsidRPr="00F417ED">
        <w:t>ах, описанных в таблице </w:t>
      </w:r>
      <w:r w:rsidR="00646468" w:rsidRPr="00F417ED">
        <w:fldChar w:fldCharType="begin"/>
      </w:r>
      <w:r w:rsidR="00646468" w:rsidRPr="00F417ED">
        <w:instrText xml:space="preserve"> REF _Ref27489048 \h \# \0 </w:instrText>
      </w:r>
      <w:r w:rsidR="00F417ED">
        <w:instrText xml:space="preserve"> \* MERGEFORMAT </w:instrText>
      </w:r>
      <w:r w:rsidR="00646468" w:rsidRPr="00F417ED">
        <w:fldChar w:fldCharType="separate"/>
      </w:r>
      <w:r w:rsidR="00D744AE">
        <w:t>2</w:t>
      </w:r>
      <w:r w:rsidR="00646468" w:rsidRPr="00F417ED">
        <w:fldChar w:fldCharType="end"/>
      </w:r>
      <w:r w:rsidR="00FA2B37" w:rsidRPr="00F417ED">
        <w:t>.</w:t>
      </w:r>
    </w:p>
    <w:p w14:paraId="41CD7EFB" w14:textId="202E01E2" w:rsidR="003E45F4" w:rsidRPr="00F417ED" w:rsidRDefault="003E45F4" w:rsidP="00E479EA">
      <w:pPr>
        <w:pStyle w:val="gffe"/>
      </w:pPr>
      <w:bookmarkStart w:id="114" w:name="_Ref27489048"/>
      <w:r w:rsidRPr="00F417ED">
        <w:t xml:space="preserve">Таблица </w:t>
      </w:r>
      <w:r w:rsidR="004B3818" w:rsidRPr="00F417ED">
        <w:rPr>
          <w:noProof/>
        </w:rPr>
        <w:fldChar w:fldCharType="begin"/>
      </w:r>
      <w:r w:rsidR="004B3818" w:rsidRPr="00F417ED">
        <w:rPr>
          <w:noProof/>
        </w:rPr>
        <w:instrText xml:space="preserve"> SEQ Таблица \* ARABIC </w:instrText>
      </w:r>
      <w:r w:rsidR="004B3818" w:rsidRPr="00F417ED">
        <w:rPr>
          <w:noProof/>
        </w:rPr>
        <w:fldChar w:fldCharType="separate"/>
      </w:r>
      <w:r w:rsidR="00D744AE">
        <w:rPr>
          <w:noProof/>
        </w:rPr>
        <w:t>2</w:t>
      </w:r>
      <w:r w:rsidR="004B3818" w:rsidRPr="00F417ED">
        <w:rPr>
          <w:noProof/>
        </w:rPr>
        <w:fldChar w:fldCharType="end"/>
      </w:r>
      <w:r w:rsidRPr="00F417ED">
        <w:t xml:space="preserve"> – Статусы учебных годов</w:t>
      </w:r>
      <w:bookmarkEnd w:id="114"/>
    </w:p>
    <w:tbl>
      <w:tblPr>
        <w:tblStyle w:val="affff7"/>
        <w:tblW w:w="5006" w:type="pct"/>
        <w:tblLayout w:type="fixed"/>
        <w:tblLook w:val="0020" w:firstRow="1" w:lastRow="0" w:firstColumn="0" w:lastColumn="0" w:noHBand="0" w:noVBand="0"/>
      </w:tblPr>
      <w:tblGrid>
        <w:gridCol w:w="1577"/>
        <w:gridCol w:w="5907"/>
        <w:gridCol w:w="1871"/>
      </w:tblGrid>
      <w:tr w:rsidR="00DF3063" w:rsidRPr="00F417ED" w14:paraId="4308415D" w14:textId="77777777" w:rsidTr="000F4A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43" w:type="pct"/>
          </w:tcPr>
          <w:p w14:paraId="4DE72509" w14:textId="77777777" w:rsidR="00DF3063" w:rsidRPr="00F417ED" w:rsidRDefault="00DF3063" w:rsidP="00940575">
            <w:pPr>
              <w:pStyle w:val="gfff1"/>
              <w:rPr>
                <w:b w:val="0"/>
              </w:rPr>
            </w:pPr>
            <w:proofErr w:type="spellStart"/>
            <w:r w:rsidRPr="00F417ED">
              <w:t>Статус</w:t>
            </w:r>
            <w:proofErr w:type="spellEnd"/>
          </w:p>
        </w:tc>
        <w:tc>
          <w:tcPr>
            <w:tcW w:w="3157" w:type="pct"/>
          </w:tcPr>
          <w:p w14:paraId="3784B019" w14:textId="77777777" w:rsidR="00DF3063" w:rsidRPr="00F417ED" w:rsidRDefault="00DF3063" w:rsidP="00940575">
            <w:pPr>
              <w:pStyle w:val="gfff1"/>
              <w:rPr>
                <w:b w:val="0"/>
              </w:rPr>
            </w:pPr>
            <w:r w:rsidRPr="00F417ED">
              <w:t>Описание</w:t>
            </w:r>
          </w:p>
        </w:tc>
        <w:tc>
          <w:tcPr>
            <w:tcW w:w="1000" w:type="pct"/>
          </w:tcPr>
          <w:p w14:paraId="78648326" w14:textId="77777777" w:rsidR="00DF3063" w:rsidRPr="00F417ED" w:rsidRDefault="00DF3063" w:rsidP="00940575">
            <w:pPr>
              <w:pStyle w:val="gfff1"/>
              <w:rPr>
                <w:b w:val="0"/>
                <w:lang w:val="ru-RU"/>
              </w:rPr>
            </w:pPr>
            <w:r w:rsidRPr="00F417ED">
              <w:rPr>
                <w:lang w:val="ru-RU"/>
              </w:rPr>
              <w:t>Можно перейти в статус</w:t>
            </w:r>
          </w:p>
        </w:tc>
      </w:tr>
      <w:tr w:rsidR="00DF3063" w:rsidRPr="00F417ED" w14:paraId="5FEE37E5" w14:textId="77777777" w:rsidTr="000F4A5D">
        <w:tc>
          <w:tcPr>
            <w:tcW w:w="843" w:type="pct"/>
          </w:tcPr>
          <w:p w14:paraId="2EC070AA" w14:textId="77777777" w:rsidR="00DF3063" w:rsidRPr="00F417ED" w:rsidRDefault="00DF3063" w:rsidP="00940575">
            <w:pPr>
              <w:pStyle w:val="gfff"/>
            </w:pPr>
            <w:r w:rsidRPr="00F417ED">
              <w:t>«Планирование приёма»</w:t>
            </w:r>
          </w:p>
        </w:tc>
        <w:tc>
          <w:tcPr>
            <w:tcW w:w="3157" w:type="pct"/>
          </w:tcPr>
          <w:p w14:paraId="27AF0878" w14:textId="77777777" w:rsidR="00DF3063" w:rsidRPr="00F417ED" w:rsidRDefault="00DF3063" w:rsidP="00940575">
            <w:pPr>
              <w:pStyle w:val="gfff"/>
            </w:pPr>
            <w:r w:rsidRPr="00F417ED">
              <w:t>При создании учебному году присваивается данный статус, в нём определяются параметры приема (можно создавать и редактировать специальности, вступительные испытания и т. п.)</w:t>
            </w:r>
          </w:p>
        </w:tc>
        <w:tc>
          <w:tcPr>
            <w:tcW w:w="1000" w:type="pct"/>
          </w:tcPr>
          <w:p w14:paraId="00E4ADDA" w14:textId="77777777" w:rsidR="00DF3063" w:rsidRPr="00F417ED" w:rsidRDefault="00DF3063" w:rsidP="00940575">
            <w:pPr>
              <w:pStyle w:val="gfff"/>
            </w:pPr>
            <w:r w:rsidRPr="00F417ED">
              <w:t>Прием</w:t>
            </w:r>
          </w:p>
        </w:tc>
      </w:tr>
      <w:tr w:rsidR="00DF3063" w:rsidRPr="00F417ED" w14:paraId="31ADC580" w14:textId="77777777" w:rsidTr="000F4A5D">
        <w:tc>
          <w:tcPr>
            <w:tcW w:w="843" w:type="pct"/>
          </w:tcPr>
          <w:p w14:paraId="50E332C5" w14:textId="77777777" w:rsidR="00DF3063" w:rsidRPr="00F417ED" w:rsidRDefault="00DF3063" w:rsidP="00940575">
            <w:pPr>
              <w:pStyle w:val="gfff"/>
            </w:pPr>
            <w:r w:rsidRPr="00F417ED">
              <w:t>«Приём»</w:t>
            </w:r>
          </w:p>
        </w:tc>
        <w:tc>
          <w:tcPr>
            <w:tcW w:w="3157" w:type="pct"/>
          </w:tcPr>
          <w:p w14:paraId="371F880F" w14:textId="77777777" w:rsidR="00DF3063" w:rsidRPr="00F417ED" w:rsidRDefault="00DF3063" w:rsidP="00940575">
            <w:pPr>
              <w:pStyle w:val="gfff"/>
            </w:pPr>
            <w:r w:rsidRPr="00F417ED">
              <w:t>В этом статусе принимаются и обрабатываются заявления на зачисление, выпускаются приказы, при необходимости корректируется план приема</w:t>
            </w:r>
          </w:p>
        </w:tc>
        <w:tc>
          <w:tcPr>
            <w:tcW w:w="1000" w:type="pct"/>
          </w:tcPr>
          <w:p w14:paraId="4FB36EC8" w14:textId="77777777" w:rsidR="00DF3063" w:rsidRPr="00F417ED" w:rsidRDefault="00DF3063" w:rsidP="00940575">
            <w:pPr>
              <w:pStyle w:val="gfff"/>
            </w:pPr>
            <w:r w:rsidRPr="00F417ED">
              <w:t>Открыт</w:t>
            </w:r>
          </w:p>
        </w:tc>
      </w:tr>
      <w:tr w:rsidR="00DF3063" w:rsidRPr="00F417ED" w14:paraId="49215091" w14:textId="77777777" w:rsidTr="000F4A5D">
        <w:tc>
          <w:tcPr>
            <w:tcW w:w="843" w:type="pct"/>
          </w:tcPr>
          <w:p w14:paraId="727E86FB" w14:textId="77777777" w:rsidR="00DF3063" w:rsidRPr="00F417ED" w:rsidRDefault="00DF3063" w:rsidP="00940575">
            <w:pPr>
              <w:pStyle w:val="gfff"/>
            </w:pPr>
            <w:r w:rsidRPr="00F417ED">
              <w:t>«Открыт»</w:t>
            </w:r>
          </w:p>
        </w:tc>
        <w:tc>
          <w:tcPr>
            <w:tcW w:w="3157" w:type="pct"/>
          </w:tcPr>
          <w:p w14:paraId="7B0D2FF5" w14:textId="77777777" w:rsidR="00DF3063" w:rsidRPr="00F417ED" w:rsidRDefault="00DF3063" w:rsidP="00940575">
            <w:pPr>
              <w:pStyle w:val="gfff"/>
            </w:pPr>
            <w:r w:rsidRPr="00F417ED">
              <w:t>В этом статусе завершается обработка заявлений, выпускаются приказы </w:t>
            </w:r>
          </w:p>
        </w:tc>
        <w:tc>
          <w:tcPr>
            <w:tcW w:w="1000" w:type="pct"/>
          </w:tcPr>
          <w:p w14:paraId="43F5D60C" w14:textId="77777777" w:rsidR="00DF3063" w:rsidRPr="00F417ED" w:rsidRDefault="00DF3063" w:rsidP="00940575">
            <w:pPr>
              <w:pStyle w:val="gfff"/>
            </w:pPr>
            <w:r w:rsidRPr="00F417ED">
              <w:t>Закрыт</w:t>
            </w:r>
          </w:p>
        </w:tc>
      </w:tr>
      <w:tr w:rsidR="00DF3063" w:rsidRPr="00F417ED" w14:paraId="632B36A8" w14:textId="77777777" w:rsidTr="000F4A5D">
        <w:tc>
          <w:tcPr>
            <w:tcW w:w="843" w:type="pct"/>
          </w:tcPr>
          <w:p w14:paraId="1E1CAC16" w14:textId="77777777" w:rsidR="00DF3063" w:rsidRPr="00F417ED" w:rsidRDefault="00DF3063" w:rsidP="00940575">
            <w:pPr>
              <w:pStyle w:val="gfff"/>
            </w:pPr>
            <w:r w:rsidRPr="00F417ED">
              <w:lastRenderedPageBreak/>
              <w:t>«Закрыт»</w:t>
            </w:r>
          </w:p>
        </w:tc>
        <w:tc>
          <w:tcPr>
            <w:tcW w:w="3157" w:type="pct"/>
          </w:tcPr>
          <w:p w14:paraId="4D028090" w14:textId="77777777" w:rsidR="00DF3063" w:rsidRPr="00F417ED" w:rsidRDefault="00DF3063" w:rsidP="00940575">
            <w:pPr>
              <w:pStyle w:val="gfff"/>
            </w:pPr>
            <w:r w:rsidRPr="00F417ED">
              <w:t>Прием заявлений и выпуск приказов завершены</w:t>
            </w:r>
          </w:p>
        </w:tc>
        <w:tc>
          <w:tcPr>
            <w:tcW w:w="1000" w:type="pct"/>
          </w:tcPr>
          <w:p w14:paraId="740AF378" w14:textId="77777777" w:rsidR="00DF3063" w:rsidRPr="00F417ED" w:rsidRDefault="00DF3063" w:rsidP="00940575">
            <w:pPr>
              <w:pStyle w:val="gfff"/>
            </w:pPr>
            <w:r w:rsidRPr="00F417ED">
              <w:t>–</w:t>
            </w:r>
          </w:p>
        </w:tc>
      </w:tr>
    </w:tbl>
    <w:p w14:paraId="0E6F17D8" w14:textId="64A6E052" w:rsidR="00F24997" w:rsidRPr="00F417ED" w:rsidRDefault="00F24997" w:rsidP="00AC1F66">
      <w:pPr>
        <w:pStyle w:val="aff5"/>
        <w:keepNext/>
      </w:pPr>
      <w:r w:rsidRPr="00F417ED">
        <w:t>Схема переходов между статусами приведена на рисунке </w:t>
      </w:r>
      <w:r w:rsidRPr="00F417ED">
        <w:fldChar w:fldCharType="begin"/>
      </w:r>
      <w:r w:rsidRPr="00F417ED">
        <w:instrText xml:space="preserve"> REF \* </w:instrText>
      </w:r>
      <w:r w:rsidRPr="00F417ED">
        <w:rPr>
          <w:lang w:val="en-US"/>
        </w:rPr>
        <w:instrText>arabic</w:instrText>
      </w:r>
      <w:r w:rsidRPr="00F417ED">
        <w:instrText xml:space="preserve"> _Ref489352013 \n \h </w:instrText>
      </w:r>
      <w:r w:rsidR="00F417ED">
        <w:instrText xml:space="preserve"> \* MERGEFORMAT </w:instrText>
      </w:r>
      <w:r w:rsidRPr="00F417ED">
        <w:fldChar w:fldCharType="separate"/>
      </w:r>
      <w:r w:rsidR="00D744AE">
        <w:t>28</w:t>
      </w:r>
      <w:r w:rsidRPr="00F417ED">
        <w:fldChar w:fldCharType="end"/>
      </w:r>
      <w:r w:rsidRPr="00F417ED">
        <w:t>.</w:t>
      </w:r>
    </w:p>
    <w:p w14:paraId="57D93F01" w14:textId="2FE887FA" w:rsidR="00F24997" w:rsidRPr="00F417ED" w:rsidRDefault="00F24997" w:rsidP="00B85560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06B54389" wp14:editId="1B708738">
            <wp:extent cx="4428571" cy="2114286"/>
            <wp:effectExtent l="19050" t="19050" r="10160" b="196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28571" cy="2114286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6F2635A" w14:textId="096117FB" w:rsidR="00F24997" w:rsidRPr="00F417ED" w:rsidRDefault="00F24997" w:rsidP="00B85560">
      <w:pPr>
        <w:pStyle w:val="gd"/>
      </w:pPr>
      <w:bookmarkStart w:id="115" w:name="_Ref489352013"/>
      <w:r w:rsidRPr="00F417ED">
        <w:t>Схема переходов между статусами учебных годов</w:t>
      </w:r>
      <w:bookmarkEnd w:id="115"/>
    </w:p>
    <w:p w14:paraId="245A5AC3" w14:textId="77777777" w:rsidR="006F622F" w:rsidRPr="00F417ED" w:rsidRDefault="006F622F">
      <w:pPr>
        <w:pStyle w:val="gff5"/>
      </w:pPr>
      <w:r w:rsidRPr="00F417ED">
        <w:t xml:space="preserve">Для изменения статуса учебного года </w:t>
      </w:r>
      <w:r w:rsidR="008B77ED" w:rsidRPr="00F417ED">
        <w:t xml:space="preserve">выполните </w:t>
      </w:r>
      <w:r w:rsidRPr="00F417ED">
        <w:t>следующие действия:</w:t>
      </w:r>
    </w:p>
    <w:p w14:paraId="3958B70B" w14:textId="393E4D98" w:rsidR="006F622F" w:rsidRPr="00F417ED" w:rsidRDefault="001C2474">
      <w:pPr>
        <w:pStyle w:val="g9"/>
        <w:numPr>
          <w:ilvl w:val="0"/>
          <w:numId w:val="41"/>
        </w:numPr>
      </w:pPr>
      <w:r w:rsidRPr="00F417ED">
        <w:t xml:space="preserve">откройте </w:t>
      </w:r>
      <w:r w:rsidR="006F622F" w:rsidRPr="00F417ED">
        <w:t xml:space="preserve">раздел </w:t>
      </w:r>
      <w:r w:rsidR="006F622F" w:rsidRPr="00F417ED">
        <w:rPr>
          <w:b/>
        </w:rPr>
        <w:t>Моя организация</w:t>
      </w:r>
      <w:r w:rsidR="006F622F" w:rsidRPr="00F417ED">
        <w:t>;</w:t>
      </w:r>
    </w:p>
    <w:p w14:paraId="1B72F06C" w14:textId="6A02E9E0" w:rsidR="006F622F" w:rsidRPr="00F417ED" w:rsidRDefault="001C2474" w:rsidP="00B85560">
      <w:pPr>
        <w:pStyle w:val="g9"/>
      </w:pPr>
      <w:r w:rsidRPr="00F417ED">
        <w:t>перейдите на</w:t>
      </w:r>
      <w:r w:rsidR="006F622F" w:rsidRPr="00F417ED">
        <w:t xml:space="preserve"> вкладку </w:t>
      </w:r>
      <w:r w:rsidR="006F622F" w:rsidRPr="00F417ED">
        <w:rPr>
          <w:rStyle w:val="afff7"/>
        </w:rPr>
        <w:t>Учебные года</w:t>
      </w:r>
      <w:r w:rsidR="006F622F" w:rsidRPr="00F417ED">
        <w:t>;</w:t>
      </w:r>
    </w:p>
    <w:p w14:paraId="237E2764" w14:textId="2A8904DE" w:rsidR="006F622F" w:rsidRPr="00F417ED" w:rsidRDefault="007B4768" w:rsidP="00B85560">
      <w:pPr>
        <w:pStyle w:val="g9"/>
      </w:pPr>
      <w:r w:rsidRPr="00F417ED">
        <w:t xml:space="preserve">выберите </w:t>
      </w:r>
      <w:r w:rsidR="00254EEF" w:rsidRPr="00F417ED">
        <w:t>действие;</w:t>
      </w:r>
    </w:p>
    <w:p w14:paraId="5EA093AF" w14:textId="09460482" w:rsidR="00DF3063" w:rsidRPr="00F417ED" w:rsidRDefault="00DF3063" w:rsidP="00DF3063">
      <w:pPr>
        <w:pStyle w:val="g9"/>
        <w:numPr>
          <w:ilvl w:val="0"/>
          <w:numId w:val="0"/>
        </w:numPr>
        <w:ind w:firstLine="709"/>
        <w:rPr>
          <w:sz w:val="24"/>
        </w:rPr>
      </w:pPr>
      <w:r w:rsidRPr="00F417ED">
        <w:rPr>
          <w:rStyle w:val="gffff"/>
          <w:noProof/>
          <w:lang w:eastAsia="ru-RU"/>
        </w:rPr>
        <w:drawing>
          <wp:inline distT="0" distB="0" distL="0" distR="0" wp14:anchorId="514E7817" wp14:editId="4A61EA30">
            <wp:extent cx="171450" cy="1714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7ED">
        <w:rPr>
          <w:rStyle w:val="gffff"/>
        </w:rPr>
        <w:t xml:space="preserve"> Примечание</w:t>
      </w:r>
      <w:r w:rsidRPr="00F417ED">
        <w:t xml:space="preserve"> – </w:t>
      </w:r>
      <w:r w:rsidRPr="00F417ED">
        <w:rPr>
          <w:sz w:val="24"/>
        </w:rPr>
        <w:t>Для перевода учебного года в статус «</w:t>
      </w:r>
      <w:r w:rsidRPr="00F417ED">
        <w:rPr>
          <w:rStyle w:val="afff8"/>
          <w:i w:val="0"/>
          <w:iCs/>
          <w:sz w:val="24"/>
        </w:rPr>
        <w:t>Приём»</w:t>
      </w:r>
      <w:r w:rsidRPr="00F417ED">
        <w:rPr>
          <w:sz w:val="24"/>
        </w:rPr>
        <w:t xml:space="preserve"> начните приём на вкладке </w:t>
      </w:r>
      <w:r w:rsidRPr="00F417ED">
        <w:rPr>
          <w:rStyle w:val="afff7"/>
          <w:sz w:val="24"/>
        </w:rPr>
        <w:t xml:space="preserve">План приёма на уч. Год </w:t>
      </w:r>
      <w:r w:rsidRPr="00F417ED">
        <w:rPr>
          <w:rStyle w:val="afff7"/>
          <w:b w:val="0"/>
          <w:sz w:val="24"/>
        </w:rPr>
        <w:t xml:space="preserve">(см. пункт </w:t>
      </w:r>
      <w:r w:rsidRPr="00F417ED">
        <w:rPr>
          <w:rStyle w:val="afff7"/>
          <w:b w:val="0"/>
          <w:sz w:val="24"/>
        </w:rPr>
        <w:fldChar w:fldCharType="begin"/>
      </w:r>
      <w:r w:rsidRPr="00F417ED">
        <w:rPr>
          <w:rStyle w:val="afff7"/>
          <w:b w:val="0"/>
          <w:sz w:val="24"/>
        </w:rPr>
        <w:instrText xml:space="preserve"> REF _Ref27729907 \r \h  \* MERGEFORMAT </w:instrText>
      </w:r>
      <w:r w:rsidRPr="00F417ED">
        <w:rPr>
          <w:rStyle w:val="afff7"/>
          <w:b w:val="0"/>
          <w:sz w:val="24"/>
        </w:rPr>
      </w:r>
      <w:r w:rsidRPr="00F417ED">
        <w:rPr>
          <w:rStyle w:val="afff7"/>
          <w:b w:val="0"/>
          <w:sz w:val="24"/>
        </w:rPr>
        <w:fldChar w:fldCharType="separate"/>
      </w:r>
      <w:r w:rsidR="00D744AE">
        <w:rPr>
          <w:rStyle w:val="afff7"/>
          <w:b w:val="0"/>
          <w:sz w:val="24"/>
        </w:rPr>
        <w:t>5.2.4</w:t>
      </w:r>
      <w:r w:rsidRPr="00F417ED">
        <w:rPr>
          <w:rStyle w:val="afff7"/>
          <w:b w:val="0"/>
          <w:sz w:val="24"/>
        </w:rPr>
        <w:fldChar w:fldCharType="end"/>
      </w:r>
      <w:r w:rsidRPr="00F417ED">
        <w:rPr>
          <w:rStyle w:val="afff7"/>
          <w:b w:val="0"/>
          <w:sz w:val="24"/>
        </w:rPr>
        <w:t>)</w:t>
      </w:r>
      <w:r w:rsidRPr="00F417ED">
        <w:rPr>
          <w:b/>
          <w:sz w:val="24"/>
        </w:rPr>
        <w:t>.</w:t>
      </w:r>
    </w:p>
    <w:p w14:paraId="3AF10121" w14:textId="789E361A" w:rsidR="006F622F" w:rsidRPr="00F417ED" w:rsidRDefault="006F622F" w:rsidP="00B85560">
      <w:pPr>
        <w:pStyle w:val="g9"/>
      </w:pPr>
      <w:r w:rsidRPr="00F417ED">
        <w:t>подтвердить изменения.</w:t>
      </w:r>
    </w:p>
    <w:p w14:paraId="7B86CA98" w14:textId="77777777" w:rsidR="00DF3063" w:rsidRPr="00F417ED" w:rsidRDefault="00DF3063" w:rsidP="00DF3063">
      <w:pPr>
        <w:pStyle w:val="gff"/>
        <w:rPr>
          <w:rStyle w:val="gffff"/>
          <w:noProof/>
        </w:rPr>
      </w:pPr>
      <w:r w:rsidRPr="00F417ED">
        <w:rPr>
          <w:noProof/>
          <w:lang w:eastAsia="ru-RU"/>
        </w:rPr>
        <w:drawing>
          <wp:inline distT="0" distB="0" distL="0" distR="0" wp14:anchorId="7D171257" wp14:editId="79278DCF">
            <wp:extent cx="171450" cy="1714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7ED">
        <w:t xml:space="preserve"> </w:t>
      </w:r>
      <w:r w:rsidRPr="00F417ED">
        <w:rPr>
          <w:rStyle w:val="gffff"/>
          <w:noProof/>
        </w:rPr>
        <w:t xml:space="preserve">Примечание – </w:t>
      </w:r>
      <w:r w:rsidRPr="00F417ED">
        <w:t xml:space="preserve">Для возврата к реестру учебных годов без сохранения изменений нажмите на кнопку </w:t>
      </w:r>
      <w:r w:rsidRPr="00F417ED">
        <w:rPr>
          <w:b/>
          <w:bCs/>
        </w:rPr>
        <w:t>Отмена</w:t>
      </w:r>
      <w:r w:rsidRPr="00F417ED">
        <w:t>.</w:t>
      </w:r>
    </w:p>
    <w:p w14:paraId="03E76E7C" w14:textId="77777777" w:rsidR="00331A04" w:rsidRPr="00F417ED" w:rsidRDefault="00331A04" w:rsidP="00331A04">
      <w:pPr>
        <w:pStyle w:val="g30"/>
      </w:pPr>
      <w:bookmarkStart w:id="116" w:name="_Ref27729907"/>
      <w:bookmarkStart w:id="117" w:name="_Toc485642249"/>
      <w:bookmarkStart w:id="118" w:name="_Toc27404140"/>
      <w:r w:rsidRPr="00F417ED">
        <w:t>Планирование приёма. Добавление специальности</w:t>
      </w:r>
      <w:bookmarkEnd w:id="116"/>
    </w:p>
    <w:p w14:paraId="6086475D" w14:textId="77777777" w:rsidR="00331A04" w:rsidRPr="00F417ED" w:rsidRDefault="00331A04" w:rsidP="00331A04">
      <w:pPr>
        <w:pStyle w:val="gff"/>
      </w:pPr>
      <w:r w:rsidRPr="00F417ED">
        <w:t>План приёма на учебный год – это правила приёма в ПОО, содержащие набор специальностей, по которым будет вестись приём заявлений в следующем учебном году.</w:t>
      </w:r>
    </w:p>
    <w:p w14:paraId="1A6C9D18" w14:textId="77777777" w:rsidR="00331A04" w:rsidRPr="00F417ED" w:rsidRDefault="00331A04" w:rsidP="00331A04">
      <w:pPr>
        <w:pStyle w:val="gff"/>
      </w:pPr>
      <w:r w:rsidRPr="00F417ED">
        <w:t>Для начала планирования приёма в ПОО на конкретный учебный год добавьте специальности, на которые будет вестись приём.</w:t>
      </w:r>
    </w:p>
    <w:p w14:paraId="0D40E7C0" w14:textId="77777777" w:rsidR="00DF3063" w:rsidRPr="00F417ED" w:rsidRDefault="00DF3063" w:rsidP="00DF3063">
      <w:pPr>
        <w:pStyle w:val="gff"/>
        <w:rPr>
          <w:iCs/>
          <w:sz w:val="24"/>
        </w:rPr>
      </w:pPr>
      <w:r w:rsidRPr="00F417ED">
        <w:rPr>
          <w:noProof/>
          <w:lang w:eastAsia="ru-RU"/>
        </w:rPr>
        <w:drawing>
          <wp:inline distT="0" distB="0" distL="0" distR="0" wp14:anchorId="0E077679" wp14:editId="4F58B042">
            <wp:extent cx="171450" cy="17145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7ED">
        <w:t xml:space="preserve"> </w:t>
      </w:r>
      <w:r w:rsidRPr="00F417ED">
        <w:rPr>
          <w:rStyle w:val="gffff"/>
          <w:noProof/>
        </w:rPr>
        <w:t xml:space="preserve">Примечание </w:t>
      </w:r>
      <w:r w:rsidRPr="00F417ED">
        <w:t xml:space="preserve">– </w:t>
      </w:r>
      <w:r w:rsidRPr="00F417ED">
        <w:rPr>
          <w:sz w:val="24"/>
        </w:rPr>
        <w:t>Добавить специальность можно только если статус учебного года в ПОО «</w:t>
      </w:r>
      <w:r w:rsidRPr="00F417ED">
        <w:rPr>
          <w:iCs/>
          <w:sz w:val="24"/>
        </w:rPr>
        <w:t>Планирование приёма» и «Прием».</w:t>
      </w:r>
    </w:p>
    <w:p w14:paraId="6F441C24" w14:textId="07727FAA" w:rsidR="00331A04" w:rsidRPr="00F417ED" w:rsidRDefault="00331A04" w:rsidP="00331A04">
      <w:pPr>
        <w:pStyle w:val="gff5"/>
      </w:pPr>
      <w:r w:rsidRPr="00F417ED">
        <w:t>Для добавления специальности выполните следующие действия (рисунок </w:t>
      </w:r>
      <w:r w:rsidR="00FA2B37" w:rsidRPr="00F417ED">
        <w:fldChar w:fldCharType="begin"/>
      </w:r>
      <w:r w:rsidR="00FA2B37" w:rsidRPr="00F417ED">
        <w:instrText xml:space="preserve"> REF _Ref28095259 \r \h \# \0 </w:instrText>
      </w:r>
      <w:r w:rsidR="00F417ED">
        <w:instrText xml:space="preserve"> \* MERGEFORMAT </w:instrText>
      </w:r>
      <w:r w:rsidR="00FA2B37" w:rsidRPr="00F417ED">
        <w:fldChar w:fldCharType="separate"/>
      </w:r>
      <w:r w:rsidR="00D744AE">
        <w:t>29</w:t>
      </w:r>
      <w:r w:rsidR="00FA2B37" w:rsidRPr="00F417ED">
        <w:fldChar w:fldCharType="end"/>
      </w:r>
      <w:r w:rsidRPr="00F417ED">
        <w:t>):</w:t>
      </w:r>
    </w:p>
    <w:p w14:paraId="22F889A4" w14:textId="77777777" w:rsidR="00331A04" w:rsidRPr="00F417ED" w:rsidRDefault="00331A04" w:rsidP="006E2D0B">
      <w:pPr>
        <w:pStyle w:val="g9"/>
        <w:numPr>
          <w:ilvl w:val="0"/>
          <w:numId w:val="28"/>
        </w:numPr>
      </w:pPr>
      <w:r w:rsidRPr="00F417ED">
        <w:t xml:space="preserve">откройте раздел </w:t>
      </w:r>
      <w:r w:rsidRPr="00F417ED">
        <w:rPr>
          <w:b/>
        </w:rPr>
        <w:t>Моя организация;</w:t>
      </w:r>
    </w:p>
    <w:p w14:paraId="33C51618" w14:textId="77777777" w:rsidR="00331A04" w:rsidRPr="00F417ED" w:rsidRDefault="00331A04" w:rsidP="00331A04">
      <w:pPr>
        <w:pStyle w:val="g9"/>
      </w:pPr>
      <w:r w:rsidRPr="00F417ED">
        <w:t xml:space="preserve">перейдите на вкладку </w:t>
      </w:r>
      <w:r w:rsidRPr="00F417ED">
        <w:rPr>
          <w:rStyle w:val="afff7"/>
        </w:rPr>
        <w:t>План приёма на учебный год</w:t>
      </w:r>
      <w:r w:rsidRPr="00F417ED">
        <w:t>;</w:t>
      </w:r>
    </w:p>
    <w:p w14:paraId="2AED756E" w14:textId="77777777" w:rsidR="00331A04" w:rsidRPr="00F417ED" w:rsidRDefault="00331A04" w:rsidP="00331A04">
      <w:pPr>
        <w:pStyle w:val="g9"/>
      </w:pPr>
      <w:r w:rsidRPr="00F417ED">
        <w:lastRenderedPageBreak/>
        <w:t>выберите учебный год;</w:t>
      </w:r>
    </w:p>
    <w:p w14:paraId="72BEC736" w14:textId="77777777" w:rsidR="00331A04" w:rsidRPr="00F417ED" w:rsidRDefault="00331A04" w:rsidP="00331A04">
      <w:pPr>
        <w:pStyle w:val="g9"/>
      </w:pPr>
      <w:r w:rsidRPr="00F417ED">
        <w:t xml:space="preserve">нажмите на кнопку </w:t>
      </w:r>
      <w:r w:rsidRPr="00F417ED">
        <w:rPr>
          <w:rStyle w:val="afff7"/>
        </w:rPr>
        <w:t>Добавить специальность</w:t>
      </w:r>
      <w:r w:rsidRPr="00F417ED">
        <w:t>.</w:t>
      </w:r>
    </w:p>
    <w:p w14:paraId="735B4134" w14:textId="77777777" w:rsidR="00DF3063" w:rsidRPr="00F417ED" w:rsidRDefault="00DF3063" w:rsidP="00DF3063">
      <w:pPr>
        <w:pStyle w:val="gff"/>
        <w:keepNext/>
        <w:rPr>
          <w:sz w:val="24"/>
        </w:rPr>
      </w:pPr>
      <w:r w:rsidRPr="00F417ED">
        <w:rPr>
          <w:noProof/>
          <w:lang w:eastAsia="ru-RU"/>
        </w:rPr>
        <w:drawing>
          <wp:inline distT="0" distB="0" distL="0" distR="0" wp14:anchorId="0EE1682C" wp14:editId="78661242">
            <wp:extent cx="171450" cy="17145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7ED">
        <w:t xml:space="preserve"> </w:t>
      </w:r>
      <w:r w:rsidRPr="00F417ED">
        <w:rPr>
          <w:rStyle w:val="gffff"/>
          <w:noProof/>
        </w:rPr>
        <w:t>Примечание</w:t>
      </w:r>
      <w:r w:rsidRPr="00F417ED">
        <w:t xml:space="preserve"> – </w:t>
      </w:r>
      <w:r w:rsidRPr="00F417ED">
        <w:rPr>
          <w:sz w:val="24"/>
        </w:rPr>
        <w:t xml:space="preserve">Для ознакомления с инструкцией по работе с планом приёма перед планированием нажмите на кнопку </w:t>
      </w:r>
      <w:r w:rsidRPr="00F417ED">
        <w:rPr>
          <w:rStyle w:val="afff7"/>
          <w:sz w:val="24"/>
        </w:rPr>
        <w:t>Подробная инструкция</w:t>
      </w:r>
      <w:r w:rsidRPr="00F417ED">
        <w:rPr>
          <w:sz w:val="24"/>
        </w:rPr>
        <w:t>.</w:t>
      </w:r>
    </w:p>
    <w:p w14:paraId="7CFD83B8" w14:textId="157F828A" w:rsidR="00331A04" w:rsidRPr="00F417ED" w:rsidRDefault="006F1DFF" w:rsidP="00331A04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1E2A96A3" wp14:editId="2617918B">
            <wp:extent cx="5939790" cy="1663700"/>
            <wp:effectExtent l="19050" t="19050" r="22860" b="127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WnneEBn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6370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24B32B2C" w14:textId="77777777" w:rsidR="00331A04" w:rsidRPr="00F417ED" w:rsidRDefault="00331A04" w:rsidP="00331A04">
      <w:pPr>
        <w:pStyle w:val="gd"/>
      </w:pPr>
      <w:bookmarkStart w:id="119" w:name="_Ref28095259"/>
      <w:r w:rsidRPr="00F417ED">
        <w:t xml:space="preserve">Кнопка </w:t>
      </w:r>
      <w:r w:rsidRPr="00F417ED">
        <w:rPr>
          <w:rStyle w:val="afff7"/>
        </w:rPr>
        <w:t>Добавить специальность</w:t>
      </w:r>
      <w:bookmarkEnd w:id="119"/>
    </w:p>
    <w:p w14:paraId="088BFE3F" w14:textId="77777777" w:rsidR="00331A04" w:rsidRPr="00F417ED" w:rsidRDefault="00331A04" w:rsidP="00331A04">
      <w:pPr>
        <w:pStyle w:val="gff5"/>
      </w:pPr>
      <w:r w:rsidRPr="00F417ED">
        <w:t>В открывшейся форме выполните следующие действия:</w:t>
      </w:r>
    </w:p>
    <w:p w14:paraId="7DA56065" w14:textId="4A54BDDC" w:rsidR="00331A04" w:rsidRPr="00F417ED" w:rsidRDefault="00331A04" w:rsidP="006E2D0B">
      <w:pPr>
        <w:pStyle w:val="g9"/>
        <w:numPr>
          <w:ilvl w:val="0"/>
          <w:numId w:val="29"/>
        </w:numPr>
      </w:pPr>
      <w:r w:rsidRPr="00F417ED">
        <w:t xml:space="preserve">укажите </w:t>
      </w:r>
      <w:r w:rsidRPr="00F417ED">
        <w:rPr>
          <w:b/>
        </w:rPr>
        <w:t>Код специальности</w:t>
      </w:r>
      <w:r w:rsidRPr="00F417ED">
        <w:t xml:space="preserve"> (рисунок </w:t>
      </w:r>
      <w:r w:rsidR="004B3818" w:rsidRPr="00F417ED">
        <w:fldChar w:fldCharType="begin"/>
      </w:r>
      <w:r w:rsidR="004B3818" w:rsidRPr="00F417ED">
        <w:instrText xml:space="preserve"> REF _Ref28089915 \r \h \# \0 </w:instrText>
      </w:r>
      <w:r w:rsidR="00F417ED">
        <w:instrText xml:space="preserve"> \* MERGEFORMAT </w:instrText>
      </w:r>
      <w:r w:rsidR="004B3818" w:rsidRPr="00F417ED">
        <w:fldChar w:fldCharType="separate"/>
      </w:r>
      <w:r w:rsidR="00D744AE">
        <w:t>30</w:t>
      </w:r>
      <w:r w:rsidR="004B3818" w:rsidRPr="00F417ED">
        <w:fldChar w:fldCharType="end"/>
      </w:r>
      <w:r w:rsidRPr="00F417ED">
        <w:t>) – начните вводить код / наименование специальности, и выберите значение из списка;</w:t>
      </w:r>
    </w:p>
    <w:p w14:paraId="7565B7F5" w14:textId="4740ACE3" w:rsidR="006F1DFF" w:rsidRPr="00F417ED" w:rsidRDefault="00DF3063" w:rsidP="006F1DFF">
      <w:pPr>
        <w:pStyle w:val="g9"/>
        <w:numPr>
          <w:ilvl w:val="0"/>
          <w:numId w:val="29"/>
        </w:numPr>
      </w:pPr>
      <w:r w:rsidRPr="00F417ED">
        <w:t>укажите</w:t>
      </w:r>
      <w:r w:rsidR="006F1DFF" w:rsidRPr="00F417ED">
        <w:t xml:space="preserve"> даты начала и окончания приема (рисунок </w:t>
      </w:r>
      <w:r w:rsidR="006F1DFF" w:rsidRPr="00F417ED">
        <w:fldChar w:fldCharType="begin"/>
      </w:r>
      <w:r w:rsidR="006F1DFF" w:rsidRPr="00F417ED">
        <w:instrText xml:space="preserve"> REF _Ref28089915 \r \h \# \0 </w:instrText>
      </w:r>
      <w:r w:rsidR="00F417ED">
        <w:instrText xml:space="preserve"> \* MERGEFORMAT </w:instrText>
      </w:r>
      <w:r w:rsidR="006F1DFF" w:rsidRPr="00F417ED">
        <w:fldChar w:fldCharType="separate"/>
      </w:r>
      <w:r w:rsidR="00D744AE">
        <w:t>30</w:t>
      </w:r>
      <w:r w:rsidR="006F1DFF" w:rsidRPr="00F417ED">
        <w:fldChar w:fldCharType="end"/>
      </w:r>
      <w:r w:rsidR="006F1DFF" w:rsidRPr="00F417ED">
        <w:t>);</w:t>
      </w:r>
    </w:p>
    <w:p w14:paraId="4C6FF4A8" w14:textId="32E080B3" w:rsidR="00331A04" w:rsidRPr="00F417ED" w:rsidRDefault="00331A04" w:rsidP="00331A04">
      <w:pPr>
        <w:pStyle w:val="g9"/>
        <w:keepNext/>
      </w:pPr>
      <w:r w:rsidRPr="00F417ED">
        <w:t xml:space="preserve">в блоке </w:t>
      </w:r>
      <w:r w:rsidRPr="00F417ED">
        <w:rPr>
          <w:b/>
        </w:rPr>
        <w:t>Уровни и места</w:t>
      </w:r>
      <w:r w:rsidRPr="00F417ED">
        <w:t xml:space="preserve"> (рисунок </w:t>
      </w:r>
      <w:r w:rsidR="004B3818" w:rsidRPr="00F417ED">
        <w:fldChar w:fldCharType="begin"/>
      </w:r>
      <w:r w:rsidR="004B3818" w:rsidRPr="00F417ED">
        <w:instrText xml:space="preserve"> REF _Ref28089915 \r \h \# \0 </w:instrText>
      </w:r>
      <w:r w:rsidR="00F417ED">
        <w:instrText xml:space="preserve"> \* MERGEFORMAT </w:instrText>
      </w:r>
      <w:r w:rsidR="004B3818" w:rsidRPr="00F417ED">
        <w:fldChar w:fldCharType="separate"/>
      </w:r>
      <w:r w:rsidR="00D744AE">
        <w:t>30</w:t>
      </w:r>
      <w:r w:rsidR="004B3818" w:rsidRPr="00F417ED">
        <w:fldChar w:fldCharType="end"/>
      </w:r>
      <w:r w:rsidRPr="00F417ED">
        <w:t>):</w:t>
      </w:r>
    </w:p>
    <w:p w14:paraId="7E09B582" w14:textId="77777777" w:rsidR="00331A04" w:rsidRPr="00F417ED" w:rsidRDefault="00331A04">
      <w:pPr>
        <w:pStyle w:val="g9"/>
        <w:numPr>
          <w:ilvl w:val="1"/>
          <w:numId w:val="51"/>
        </w:numPr>
      </w:pPr>
      <w:r w:rsidRPr="00F417ED">
        <w:t xml:space="preserve">выберите </w:t>
      </w:r>
      <w:r w:rsidRPr="00F417ED">
        <w:rPr>
          <w:b/>
          <w:bCs/>
        </w:rPr>
        <w:t>Уровень базового образования</w:t>
      </w:r>
      <w:r w:rsidRPr="00F417ED">
        <w:t xml:space="preserve"> (установить флажок);</w:t>
      </w:r>
    </w:p>
    <w:p w14:paraId="55852C51" w14:textId="77777777" w:rsidR="00331A04" w:rsidRPr="00F417ED" w:rsidRDefault="00331A04">
      <w:pPr>
        <w:pStyle w:val="g9"/>
        <w:numPr>
          <w:ilvl w:val="1"/>
          <w:numId w:val="51"/>
        </w:numPr>
      </w:pPr>
      <w:r w:rsidRPr="00F417ED">
        <w:t xml:space="preserve">укажите </w:t>
      </w:r>
      <w:r w:rsidRPr="00F417ED">
        <w:rPr>
          <w:b/>
          <w:bCs/>
        </w:rPr>
        <w:t>Места</w:t>
      </w:r>
      <w:r w:rsidRPr="00F417ED">
        <w:t xml:space="preserve"> – количество бюджетных и коммерческих мест.</w:t>
      </w:r>
    </w:p>
    <w:p w14:paraId="7102156F" w14:textId="16A8E361" w:rsidR="00331A04" w:rsidRPr="00F417ED" w:rsidRDefault="00331A04" w:rsidP="00331A04">
      <w:pPr>
        <w:pStyle w:val="gff"/>
      </w:pPr>
      <w:r w:rsidRPr="00F417ED">
        <w:t xml:space="preserve">В зависимости от количества выбранных уровней базового образования под блоком </w:t>
      </w:r>
      <w:r w:rsidRPr="00F417ED">
        <w:rPr>
          <w:b/>
        </w:rPr>
        <w:t>Уровни и места</w:t>
      </w:r>
      <w:r w:rsidRPr="00F417ED">
        <w:t xml:space="preserve"> отобразится соответствующее количество блоков </w:t>
      </w:r>
      <w:r w:rsidR="00AC1F66" w:rsidRPr="00F417ED">
        <w:rPr>
          <w:b/>
        </w:rPr>
        <w:t>Уровень … </w:t>
      </w:r>
      <w:r w:rsidRPr="00F417ED">
        <w:rPr>
          <w:b/>
        </w:rPr>
        <w:t>образования.</w:t>
      </w:r>
    </w:p>
    <w:p w14:paraId="77FD46BF" w14:textId="4E221B48" w:rsidR="00331A04" w:rsidRPr="00F417ED" w:rsidRDefault="00331A04" w:rsidP="00331A04">
      <w:pPr>
        <w:pStyle w:val="g9"/>
        <w:keepNext/>
      </w:pPr>
      <w:r w:rsidRPr="00F417ED">
        <w:t xml:space="preserve">в блоке </w:t>
      </w:r>
      <w:r w:rsidRPr="00F417ED">
        <w:rPr>
          <w:b/>
        </w:rPr>
        <w:t>Уровень … образования</w:t>
      </w:r>
      <w:r w:rsidRPr="00F417ED">
        <w:t xml:space="preserve"> (рисунок </w:t>
      </w:r>
      <w:r w:rsidR="004B3818" w:rsidRPr="00F417ED">
        <w:fldChar w:fldCharType="begin"/>
      </w:r>
      <w:r w:rsidR="004B3818" w:rsidRPr="00F417ED">
        <w:instrText xml:space="preserve"> REF _Ref28089873 \r \h \# \0</w:instrText>
      </w:r>
      <w:r w:rsidR="00F417ED">
        <w:instrText xml:space="preserve"> \* MERGEFORMAT </w:instrText>
      </w:r>
      <w:r w:rsidR="004B3818" w:rsidRPr="00F417ED">
        <w:fldChar w:fldCharType="separate"/>
      </w:r>
      <w:r w:rsidR="00D744AE">
        <w:t>31</w:t>
      </w:r>
      <w:r w:rsidR="004B3818" w:rsidRPr="00F417ED">
        <w:fldChar w:fldCharType="end"/>
      </w:r>
      <w:r w:rsidRPr="00F417ED">
        <w:t>):</w:t>
      </w:r>
    </w:p>
    <w:p w14:paraId="4A8FFE4E" w14:textId="1B8C69FB" w:rsidR="00331A04" w:rsidRPr="00F417ED" w:rsidRDefault="00331A04">
      <w:pPr>
        <w:pStyle w:val="g9"/>
        <w:numPr>
          <w:ilvl w:val="1"/>
          <w:numId w:val="51"/>
        </w:numPr>
      </w:pPr>
      <w:r w:rsidRPr="00F417ED">
        <w:t>выберите</w:t>
      </w:r>
      <w:r w:rsidR="00121F61" w:rsidRPr="00F417ED">
        <w:t xml:space="preserve"> значение в поле</w:t>
      </w:r>
      <w:r w:rsidRPr="00F417ED">
        <w:t xml:space="preserve"> </w:t>
      </w:r>
      <w:r w:rsidR="00121F61" w:rsidRPr="00F417ED">
        <w:t>Форма</w:t>
      </w:r>
      <w:r w:rsidRPr="00F417ED">
        <w:t xml:space="preserve"> получения образования (установить флажок);</w:t>
      </w:r>
    </w:p>
    <w:p w14:paraId="1119CC1C" w14:textId="688D2442" w:rsidR="00F307B6" w:rsidRPr="00F417ED" w:rsidRDefault="00F307B6" w:rsidP="00F307B6">
      <w:pPr>
        <w:pStyle w:val="g9"/>
        <w:numPr>
          <w:ilvl w:val="1"/>
          <w:numId w:val="51"/>
        </w:numPr>
      </w:pPr>
      <w:r w:rsidRPr="00F417ED">
        <w:t>срок обучения;</w:t>
      </w:r>
    </w:p>
    <w:p w14:paraId="111BC5FD" w14:textId="77777777" w:rsidR="00331A04" w:rsidRPr="00F417ED" w:rsidRDefault="00331A04">
      <w:pPr>
        <w:pStyle w:val="g9"/>
        <w:numPr>
          <w:ilvl w:val="1"/>
          <w:numId w:val="51"/>
        </w:numPr>
      </w:pPr>
      <w:r w:rsidRPr="00F417ED">
        <w:t xml:space="preserve">укажите </w:t>
      </w:r>
      <w:r w:rsidRPr="00F417ED">
        <w:rPr>
          <w:b/>
          <w:bCs/>
        </w:rPr>
        <w:t>Вступительные испытания</w:t>
      </w:r>
      <w:r w:rsidRPr="00F417ED">
        <w:t>, при их наличии для специальности.</w:t>
      </w:r>
    </w:p>
    <w:p w14:paraId="7187319B" w14:textId="77777777" w:rsidR="00331A04" w:rsidRPr="00F417ED" w:rsidRDefault="00331A04">
      <w:pPr>
        <w:pStyle w:val="g9"/>
        <w:numPr>
          <w:ilvl w:val="1"/>
          <w:numId w:val="51"/>
        </w:numPr>
      </w:pPr>
      <w:r w:rsidRPr="00F417ED">
        <w:t>если поступающим на данную специальность предоставляется общежитие, установите флажок;</w:t>
      </w:r>
    </w:p>
    <w:p w14:paraId="09B4F6FC" w14:textId="6B6890DC" w:rsidR="00F307B6" w:rsidRPr="00F417ED" w:rsidRDefault="00DF3063" w:rsidP="00F307B6">
      <w:pPr>
        <w:pStyle w:val="g9"/>
        <w:numPr>
          <w:ilvl w:val="1"/>
          <w:numId w:val="51"/>
        </w:numPr>
      </w:pPr>
      <w:r w:rsidRPr="00F417ED">
        <w:t>е</w:t>
      </w:r>
      <w:r w:rsidR="00F307B6" w:rsidRPr="00F417ED">
        <w:t>сли поступающим необходима справка, необходимо проставить галочку;</w:t>
      </w:r>
    </w:p>
    <w:p w14:paraId="6A86F813" w14:textId="51DB622D" w:rsidR="00331A04" w:rsidRPr="00F417ED" w:rsidRDefault="00331A04" w:rsidP="00331A04">
      <w:pPr>
        <w:pStyle w:val="g9"/>
      </w:pPr>
      <w:r w:rsidRPr="00F417ED">
        <w:t xml:space="preserve">нажмите на кнопку </w:t>
      </w:r>
      <w:r w:rsidRPr="00F417ED">
        <w:rPr>
          <w:rStyle w:val="afff7"/>
        </w:rPr>
        <w:t>Сохранить</w:t>
      </w:r>
      <w:r w:rsidRPr="00F417ED">
        <w:t>.</w:t>
      </w:r>
    </w:p>
    <w:p w14:paraId="1680D75C" w14:textId="77777777" w:rsidR="00DF3063" w:rsidRPr="00F417ED" w:rsidRDefault="00DF3063" w:rsidP="00DF3063">
      <w:pPr>
        <w:pStyle w:val="gffc"/>
        <w:numPr>
          <w:ilvl w:val="0"/>
          <w:numId w:val="121"/>
        </w:numPr>
        <w:tabs>
          <w:tab w:val="clear" w:pos="720"/>
          <w:tab w:val="num" w:pos="426"/>
        </w:tabs>
        <w:ind w:left="0" w:firstLine="709"/>
        <w:jc w:val="both"/>
        <w:rPr>
          <w:rStyle w:val="gffff"/>
        </w:rPr>
      </w:pPr>
      <w:r w:rsidRPr="00F417ED">
        <w:rPr>
          <w:rStyle w:val="gffff"/>
        </w:rPr>
        <w:lastRenderedPageBreak/>
        <w:t>Примечания:</w:t>
      </w:r>
    </w:p>
    <w:p w14:paraId="67D2919A" w14:textId="77777777" w:rsidR="00DF3063" w:rsidRPr="00F417ED" w:rsidRDefault="00DF3063" w:rsidP="00DF3063">
      <w:pPr>
        <w:pStyle w:val="af4"/>
        <w:numPr>
          <w:ilvl w:val="0"/>
          <w:numId w:val="122"/>
        </w:numPr>
        <w:tabs>
          <w:tab w:val="left" w:pos="993"/>
        </w:tabs>
        <w:spacing w:before="0" w:after="0"/>
        <w:ind w:left="0" w:firstLine="709"/>
      </w:pPr>
      <w:r w:rsidRPr="00F417ED">
        <w:t xml:space="preserve">При наличии вступительных испытаний для поступления на указанную специальность сотрудник может добавить информацию об этом, нажав на кнопку </w:t>
      </w:r>
      <w:r w:rsidRPr="00F417ED">
        <w:rPr>
          <w:b/>
          <w:bCs/>
        </w:rPr>
        <w:t>Добавить ВИ</w:t>
      </w:r>
      <w:r w:rsidRPr="00F417ED">
        <w:t xml:space="preserve"> или на кнопку «+» напротив соответствующей специальности.</w:t>
      </w:r>
    </w:p>
    <w:p w14:paraId="1428AF18" w14:textId="3C7777CC" w:rsidR="00DF3063" w:rsidRPr="00F417ED" w:rsidRDefault="00DF3063" w:rsidP="00DF3063">
      <w:pPr>
        <w:pStyle w:val="af4"/>
        <w:numPr>
          <w:ilvl w:val="0"/>
          <w:numId w:val="122"/>
        </w:numPr>
        <w:tabs>
          <w:tab w:val="left" w:pos="993"/>
        </w:tabs>
        <w:spacing w:before="0" w:after="0"/>
        <w:ind w:left="0" w:firstLine="709"/>
      </w:pPr>
      <w:r w:rsidRPr="00F417ED">
        <w:t xml:space="preserve">Удалить созданные ВИ можно только до нажатия кнопки </w:t>
      </w:r>
      <w:r w:rsidRPr="00F417ED">
        <w:rPr>
          <w:b/>
          <w:bCs/>
        </w:rPr>
        <w:t>Сохранить</w:t>
      </w:r>
      <w:r w:rsidRPr="00F417ED">
        <w:t>, сохраненные ранее ВИ удалить нельзя, можно только отредактировать. (рисунок </w:t>
      </w:r>
      <w:r w:rsidRPr="00F417ED">
        <w:fldChar w:fldCharType="begin"/>
      </w:r>
      <w:r w:rsidRPr="00F417ED">
        <w:instrText xml:space="preserve"> REF _Ref28089873 \r \h \# \0 \* MERGEFORMAT </w:instrText>
      </w:r>
      <w:r w:rsidRPr="00F417ED">
        <w:fldChar w:fldCharType="separate"/>
      </w:r>
      <w:r w:rsidR="00D744AE">
        <w:t>31</w:t>
      </w:r>
      <w:r w:rsidRPr="00F417ED">
        <w:fldChar w:fldCharType="end"/>
      </w:r>
      <w:r w:rsidRPr="00F417ED">
        <w:t>):</w:t>
      </w:r>
    </w:p>
    <w:p w14:paraId="134CD226" w14:textId="171E49DC" w:rsidR="00331A04" w:rsidRPr="00F417ED" w:rsidRDefault="00F307B6" w:rsidP="00001094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0D405491" wp14:editId="383BDA7D">
            <wp:extent cx="5939790" cy="3852545"/>
            <wp:effectExtent l="19050" t="19050" r="22860" b="146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пец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5254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526C863" w14:textId="77777777" w:rsidR="00331A04" w:rsidRPr="00F417ED" w:rsidRDefault="00331A04" w:rsidP="00331A04">
      <w:pPr>
        <w:pStyle w:val="gd"/>
      </w:pPr>
      <w:bookmarkStart w:id="120" w:name="_Ref28089915"/>
      <w:r w:rsidRPr="00F417ED">
        <w:t>Добавление специальности</w:t>
      </w:r>
      <w:bookmarkEnd w:id="120"/>
    </w:p>
    <w:p w14:paraId="3BE22381" w14:textId="00042B9B" w:rsidR="00331A04" w:rsidRPr="00F417ED" w:rsidRDefault="00EE5303" w:rsidP="00331A04">
      <w:pPr>
        <w:pStyle w:val="gffc"/>
        <w:rPr>
          <w:lang w:val="en-US"/>
        </w:rPr>
      </w:pPr>
      <w:r w:rsidRPr="00F417ED">
        <w:rPr>
          <w:noProof/>
          <w:lang w:eastAsia="ru-RU"/>
        </w:rPr>
        <w:lastRenderedPageBreak/>
        <w:drawing>
          <wp:inline distT="0" distB="0" distL="0" distR="0" wp14:anchorId="1559C8F0" wp14:editId="1393F5E6">
            <wp:extent cx="5939790" cy="3355340"/>
            <wp:effectExtent l="19050" t="19050" r="22860" b="165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paFFceK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5534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D78E5C6" w14:textId="750FDE79" w:rsidR="00331A04" w:rsidRPr="00F417ED" w:rsidRDefault="00331A04" w:rsidP="00331A04">
      <w:pPr>
        <w:pStyle w:val="gd"/>
        <w:rPr>
          <w:b/>
        </w:rPr>
      </w:pPr>
      <w:bookmarkStart w:id="121" w:name="_Ref28089873"/>
      <w:r w:rsidRPr="00F417ED">
        <w:rPr>
          <w:b/>
        </w:rPr>
        <w:t>Уровень … образования</w:t>
      </w:r>
      <w:r w:rsidR="00EE5303" w:rsidRPr="00F417ED">
        <w:rPr>
          <w:b/>
          <w:lang w:val="en-US"/>
        </w:rPr>
        <w:t>.</w:t>
      </w:r>
      <w:bookmarkEnd w:id="121"/>
    </w:p>
    <w:p w14:paraId="64F3078D" w14:textId="6CCF8103" w:rsidR="0069715F" w:rsidRPr="00F417ED" w:rsidRDefault="0069715F" w:rsidP="00AC1F66">
      <w:pPr>
        <w:pStyle w:val="g30"/>
      </w:pPr>
      <w:r w:rsidRPr="00F417ED">
        <w:t>Интеграция с Дневник.ру</w:t>
      </w:r>
    </w:p>
    <w:p w14:paraId="54941363" w14:textId="26CCD6FF" w:rsidR="0069715F" w:rsidRPr="00F417ED" w:rsidRDefault="0069715F" w:rsidP="00AC1F66">
      <w:pPr>
        <w:pStyle w:val="gff5"/>
        <w:rPr>
          <w:lang w:eastAsia="ru-RU"/>
        </w:rPr>
      </w:pPr>
      <w:r w:rsidRPr="00F417ED">
        <w:rPr>
          <w:lang w:eastAsia="ru-RU"/>
        </w:rPr>
        <w:t xml:space="preserve">Модуль интеграции между АИС «Зачисление в ПОО» и </w:t>
      </w:r>
      <w:r w:rsidR="00B537B5" w:rsidRPr="00F417ED">
        <w:rPr>
          <w:lang w:eastAsia="ru-RU"/>
        </w:rPr>
        <w:t>АИС «Дневник.ру</w:t>
      </w:r>
      <w:r w:rsidRPr="00F417ED">
        <w:rPr>
          <w:lang w:eastAsia="ru-RU"/>
        </w:rPr>
        <w:t>» позволяет:</w:t>
      </w:r>
    </w:p>
    <w:p w14:paraId="4FB88D4A" w14:textId="694E8D7A" w:rsidR="0069715F" w:rsidRPr="00F417ED" w:rsidRDefault="0069715F" w:rsidP="00AC1F66">
      <w:pPr>
        <w:pStyle w:val="gf8"/>
        <w:rPr>
          <w:lang w:eastAsia="ru-RU"/>
        </w:rPr>
      </w:pPr>
      <w:r w:rsidRPr="00F417ED">
        <w:rPr>
          <w:lang w:eastAsia="ru-RU"/>
        </w:rPr>
        <w:t xml:space="preserve">осуществить привязку профессиональной образовательной организации (далее – ПОО) в АИС «Зачисление в ПОО» к ее профилю в </w:t>
      </w:r>
      <w:r w:rsidR="00B537B5" w:rsidRPr="00F417ED">
        <w:rPr>
          <w:lang w:eastAsia="ru-RU"/>
        </w:rPr>
        <w:t>АИС «Дневник.ру</w:t>
      </w:r>
      <w:r w:rsidRPr="00F417ED">
        <w:rPr>
          <w:lang w:eastAsia="ru-RU"/>
        </w:rPr>
        <w:t>»;</w:t>
      </w:r>
    </w:p>
    <w:p w14:paraId="76111EEE" w14:textId="6827B79C" w:rsidR="0069715F" w:rsidRPr="00F417ED" w:rsidRDefault="0069715F" w:rsidP="00AC1F66">
      <w:pPr>
        <w:pStyle w:val="gf8"/>
        <w:rPr>
          <w:lang w:eastAsia="ru-RU"/>
        </w:rPr>
      </w:pPr>
      <w:r w:rsidRPr="00F417ED">
        <w:rPr>
          <w:lang w:eastAsia="ru-RU"/>
        </w:rPr>
        <w:t>экспортировать контингент </w:t>
      </w:r>
      <w:r w:rsidRPr="00F417ED">
        <w:rPr>
          <w:b/>
          <w:bCs/>
          <w:lang w:eastAsia="ru-RU"/>
        </w:rPr>
        <w:t>студентов </w:t>
      </w:r>
      <w:r w:rsidR="00672EF0" w:rsidRPr="00F417ED">
        <w:rPr>
          <w:lang w:eastAsia="ru-RU"/>
        </w:rPr>
        <w:t>ПОО</w:t>
      </w:r>
      <w:r w:rsidRPr="00F417ED">
        <w:rPr>
          <w:b/>
          <w:bCs/>
          <w:lang w:eastAsia="ru-RU"/>
        </w:rPr>
        <w:t> </w:t>
      </w:r>
      <w:r w:rsidRPr="00F417ED">
        <w:rPr>
          <w:lang w:eastAsia="ru-RU"/>
        </w:rPr>
        <w:t xml:space="preserve">из АИС «Зачисление в ПОО» </w:t>
      </w:r>
      <w:r w:rsidR="00AC1F66" w:rsidRPr="00F417ED">
        <w:rPr>
          <w:lang w:eastAsia="ru-RU"/>
        </w:rPr>
        <w:t>в </w:t>
      </w:r>
      <w:r w:rsidRPr="00F417ED">
        <w:rPr>
          <w:lang w:eastAsia="ru-RU"/>
        </w:rPr>
        <w:t xml:space="preserve">соответствующий профиль ПОО в </w:t>
      </w:r>
      <w:r w:rsidR="00B537B5" w:rsidRPr="00F417ED">
        <w:rPr>
          <w:lang w:eastAsia="ru-RU"/>
        </w:rPr>
        <w:t>АИС «Дневник.ру</w:t>
      </w:r>
      <w:r w:rsidRPr="00F417ED">
        <w:rPr>
          <w:lang w:eastAsia="ru-RU"/>
        </w:rPr>
        <w:t>».</w:t>
      </w:r>
    </w:p>
    <w:p w14:paraId="4DA19106" w14:textId="77777777" w:rsidR="00B537B5" w:rsidRPr="00F417ED" w:rsidRDefault="00B537B5" w:rsidP="00AC1F66">
      <w:pPr>
        <w:pStyle w:val="gff5"/>
        <w:rPr>
          <w:color w:val="333333"/>
          <w:lang w:eastAsia="ru-RU"/>
        </w:rPr>
      </w:pPr>
      <w:r w:rsidRPr="00F417ED">
        <w:rPr>
          <w:lang w:eastAsia="ru-RU"/>
        </w:rPr>
        <w:t>Функция «Интеграция с Дневник.ру» доступна:</w:t>
      </w:r>
    </w:p>
    <w:p w14:paraId="4A457BDB" w14:textId="114A286A" w:rsidR="00B537B5" w:rsidRPr="00F417ED" w:rsidRDefault="00B537B5" w:rsidP="00AC1F66">
      <w:pPr>
        <w:pStyle w:val="gf8"/>
        <w:rPr>
          <w:lang w:eastAsia="ru-RU"/>
        </w:rPr>
      </w:pPr>
      <w:r w:rsidRPr="00F417ED">
        <w:rPr>
          <w:lang w:eastAsia="ru-RU"/>
        </w:rPr>
        <w:t>для просмотра и мониторинга</w:t>
      </w:r>
      <w:r w:rsidRPr="00F417ED">
        <w:t xml:space="preserve"> – </w:t>
      </w:r>
      <w:r w:rsidRPr="00F417ED">
        <w:rPr>
          <w:lang w:eastAsia="ru-RU"/>
        </w:rPr>
        <w:t>сотруднику с ролью </w:t>
      </w:r>
      <w:r w:rsidRPr="00F417ED">
        <w:rPr>
          <w:bCs/>
          <w:lang w:eastAsia="ru-RU"/>
        </w:rPr>
        <w:t>«Специалист РОУО»</w:t>
      </w:r>
      <w:r w:rsidRPr="00F417ED">
        <w:rPr>
          <w:lang w:eastAsia="ru-RU"/>
        </w:rPr>
        <w:t>;</w:t>
      </w:r>
    </w:p>
    <w:p w14:paraId="66AD50E1" w14:textId="6412DF9B" w:rsidR="00B537B5" w:rsidRPr="00F417ED" w:rsidRDefault="00B537B5" w:rsidP="00AC1F66">
      <w:pPr>
        <w:pStyle w:val="gf8"/>
        <w:rPr>
          <w:lang w:eastAsia="ru-RU"/>
        </w:rPr>
      </w:pPr>
      <w:r w:rsidRPr="00F417ED">
        <w:rPr>
          <w:lang w:eastAsia="ru-RU"/>
        </w:rPr>
        <w:t>для выполнения</w:t>
      </w:r>
      <w:r w:rsidRPr="00F417ED">
        <w:t xml:space="preserve"> –</w:t>
      </w:r>
      <w:r w:rsidRPr="00F417ED">
        <w:rPr>
          <w:lang w:eastAsia="ru-RU"/>
        </w:rPr>
        <w:t>сотрудник</w:t>
      </w:r>
      <w:r w:rsidR="00C049EE" w:rsidRPr="00F417ED">
        <w:rPr>
          <w:lang w:eastAsia="ru-RU"/>
        </w:rPr>
        <w:t>ам</w:t>
      </w:r>
      <w:r w:rsidRPr="00F417ED">
        <w:rPr>
          <w:lang w:eastAsia="ru-RU"/>
        </w:rPr>
        <w:t xml:space="preserve"> с рол</w:t>
      </w:r>
      <w:r w:rsidR="00C049EE" w:rsidRPr="00F417ED">
        <w:rPr>
          <w:lang w:eastAsia="ru-RU"/>
        </w:rPr>
        <w:t>ями</w:t>
      </w:r>
      <w:r w:rsidRPr="00F417ED">
        <w:rPr>
          <w:lang w:eastAsia="ru-RU"/>
        </w:rPr>
        <w:t> </w:t>
      </w:r>
      <w:r w:rsidRPr="00F417ED">
        <w:rPr>
          <w:bCs/>
          <w:lang w:eastAsia="ru-RU"/>
        </w:rPr>
        <w:t>«</w:t>
      </w:r>
      <w:r w:rsidR="00C049EE" w:rsidRPr="00F417ED">
        <w:rPr>
          <w:bCs/>
          <w:lang w:eastAsia="ru-RU"/>
        </w:rPr>
        <w:t>Сотрудник ПОО (ПЭК)» и</w:t>
      </w:r>
      <w:r w:rsidR="00121F61" w:rsidRPr="00F417ED">
        <w:rPr>
          <w:bCs/>
          <w:lang w:eastAsia="ru-RU"/>
        </w:rPr>
        <w:t> </w:t>
      </w:r>
      <w:r w:rsidRPr="00F417ED">
        <w:rPr>
          <w:bCs/>
          <w:lang w:eastAsia="ru-RU"/>
        </w:rPr>
        <w:t>«Сотрудник ПОО (приказы)»</w:t>
      </w:r>
      <w:r w:rsidRPr="00F417ED">
        <w:rPr>
          <w:lang w:eastAsia="ru-RU"/>
        </w:rPr>
        <w:t>.</w:t>
      </w:r>
    </w:p>
    <w:p w14:paraId="31629373" w14:textId="77777777" w:rsidR="00B537B5" w:rsidRPr="00F417ED" w:rsidRDefault="00B537B5" w:rsidP="00B537B5">
      <w:pPr>
        <w:pStyle w:val="gff5"/>
      </w:pPr>
      <w:r w:rsidRPr="00F417ED">
        <w:t>Процедура интеграции между системой и АИС «Дневник.ру» состоит из следующих шагов:</w:t>
      </w:r>
    </w:p>
    <w:p w14:paraId="2DBF7281" w14:textId="59426610" w:rsidR="00B537B5" w:rsidRPr="00F417ED" w:rsidRDefault="00B537B5">
      <w:pPr>
        <w:pStyle w:val="g9"/>
        <w:numPr>
          <w:ilvl w:val="0"/>
          <w:numId w:val="66"/>
        </w:numPr>
      </w:pPr>
      <w:r w:rsidRPr="00F417ED">
        <w:t>Шаг 1</w:t>
      </w:r>
      <w:r w:rsidR="005C728D" w:rsidRPr="00F417ED">
        <w:t xml:space="preserve">. </w:t>
      </w:r>
      <w:r w:rsidRPr="00F417ED">
        <w:t xml:space="preserve">Привязка ПОО в АИС «Зачисление в ПОО» к её профилю в </w:t>
      </w:r>
      <w:r w:rsidR="00AC1F66" w:rsidRPr="00F417ED">
        <w:t>АИС </w:t>
      </w:r>
      <w:r w:rsidRPr="00F417ED">
        <w:t>«Дневник.ру»</w:t>
      </w:r>
      <w:r w:rsidR="00615221" w:rsidRPr="00F417ED">
        <w:t xml:space="preserve"> (рисунок </w:t>
      </w:r>
      <w:r w:rsidR="00615221" w:rsidRPr="00F417ED">
        <w:fldChar w:fldCharType="begin"/>
      </w:r>
      <w:r w:rsidR="00615221" w:rsidRPr="00F417ED">
        <w:instrText xml:space="preserve"> REF _Ref27739551 \r \h \# \0 </w:instrText>
      </w:r>
      <w:r w:rsidR="00C049EE" w:rsidRPr="00F417ED">
        <w:instrText xml:space="preserve"> \* MERGEFORMAT </w:instrText>
      </w:r>
      <w:r w:rsidR="00615221" w:rsidRPr="00F417ED">
        <w:fldChar w:fldCharType="separate"/>
      </w:r>
      <w:r w:rsidR="00D744AE">
        <w:t>32</w:t>
      </w:r>
      <w:r w:rsidR="00615221" w:rsidRPr="00F417ED">
        <w:fldChar w:fldCharType="end"/>
      </w:r>
      <w:r w:rsidR="00615221" w:rsidRPr="00F417ED">
        <w:t>)</w:t>
      </w:r>
      <w:r w:rsidRPr="00F417ED">
        <w:t>. Для этого необходимо:</w:t>
      </w:r>
    </w:p>
    <w:p w14:paraId="326A46D8" w14:textId="77777777" w:rsidR="00DF3063" w:rsidRPr="00F417ED" w:rsidRDefault="00DF3063" w:rsidP="00DF3063">
      <w:pPr>
        <w:pStyle w:val="g9"/>
        <w:numPr>
          <w:ilvl w:val="1"/>
          <w:numId w:val="66"/>
        </w:numPr>
      </w:pPr>
      <w:r w:rsidRPr="00F417ED">
        <w:t xml:space="preserve">перейти в раздел </w:t>
      </w:r>
      <w:r w:rsidRPr="00F417ED">
        <w:rPr>
          <w:b/>
          <w:bCs/>
        </w:rPr>
        <w:t>Моя организация</w:t>
      </w:r>
      <w:r w:rsidRPr="00F417ED">
        <w:t>;</w:t>
      </w:r>
    </w:p>
    <w:p w14:paraId="5FA2C205" w14:textId="77777777" w:rsidR="00DF3063" w:rsidRPr="00F417ED" w:rsidRDefault="00DF3063" w:rsidP="00B51BC1">
      <w:pPr>
        <w:pStyle w:val="g9"/>
        <w:numPr>
          <w:ilvl w:val="1"/>
          <w:numId w:val="66"/>
        </w:numPr>
      </w:pPr>
      <w:r w:rsidRPr="00F417ED">
        <w:t xml:space="preserve">нажать на вкладку </w:t>
      </w:r>
      <w:r w:rsidRPr="00F417ED">
        <w:rPr>
          <w:b/>
          <w:bCs/>
        </w:rPr>
        <w:t>Интеграция с Дневник.ру</w:t>
      </w:r>
      <w:r w:rsidRPr="00F417ED">
        <w:t>;</w:t>
      </w:r>
    </w:p>
    <w:p w14:paraId="72843EAE" w14:textId="13274D69" w:rsidR="00DF3063" w:rsidRPr="00F417ED" w:rsidRDefault="00DF3063" w:rsidP="00F207AB">
      <w:pPr>
        <w:pStyle w:val="g9"/>
        <w:numPr>
          <w:ilvl w:val="1"/>
          <w:numId w:val="66"/>
        </w:numPr>
      </w:pPr>
      <w:r w:rsidRPr="00F417ED">
        <w:t xml:space="preserve">нажмите на кнопку </w:t>
      </w:r>
      <w:r w:rsidRPr="00F417ED">
        <w:rPr>
          <w:b/>
          <w:bCs/>
        </w:rPr>
        <w:t>Привязать</w:t>
      </w:r>
      <w:r w:rsidRPr="00F417ED">
        <w:t xml:space="preserve"> (рисунок </w:t>
      </w:r>
      <w:r w:rsidRPr="00F417ED">
        <w:fldChar w:fldCharType="begin"/>
      </w:r>
      <w:r w:rsidRPr="00F417ED">
        <w:instrText xml:space="preserve"> REF _Ref27739551 \r \h \# \0  \* MERGEFORMAT </w:instrText>
      </w:r>
      <w:r w:rsidRPr="00F417ED">
        <w:fldChar w:fldCharType="separate"/>
      </w:r>
      <w:r w:rsidR="00D744AE">
        <w:t>32</w:t>
      </w:r>
      <w:r w:rsidRPr="00F417ED">
        <w:fldChar w:fldCharType="end"/>
      </w:r>
      <w:r w:rsidRPr="00F417ED">
        <w:t>);</w:t>
      </w:r>
    </w:p>
    <w:p w14:paraId="6F95449A" w14:textId="7AD5AE14" w:rsidR="0069715F" w:rsidRPr="00F417ED" w:rsidRDefault="005C728D" w:rsidP="00DF3063">
      <w:pPr>
        <w:pStyle w:val="gffc"/>
      </w:pPr>
      <w:r w:rsidRPr="00F417ED">
        <w:rPr>
          <w:noProof/>
          <w:lang w:eastAsia="ru-RU"/>
        </w:rPr>
        <w:lastRenderedPageBreak/>
        <w:drawing>
          <wp:inline distT="0" distB="0" distL="0" distR="0" wp14:anchorId="399263C3" wp14:editId="5E4A39DB">
            <wp:extent cx="5939790" cy="1161415"/>
            <wp:effectExtent l="19050" t="19050" r="22860" b="1968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61415"/>
                    </a:xfrm>
                    <a:prstGeom prst="rect">
                      <a:avLst/>
                    </a:prstGeom>
                    <a:ln w="9525"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780338E" w14:textId="7BFAEC4D" w:rsidR="005C728D" w:rsidRPr="00F417ED" w:rsidRDefault="005C728D" w:rsidP="00C049EE">
      <w:pPr>
        <w:pStyle w:val="gd"/>
      </w:pPr>
      <w:bookmarkStart w:id="122" w:name="_Ref27739551"/>
      <w:r w:rsidRPr="00F417ED">
        <w:t>Привязка ПОО</w:t>
      </w:r>
      <w:bookmarkEnd w:id="122"/>
    </w:p>
    <w:p w14:paraId="6E2F2CCD" w14:textId="4C683F98" w:rsidR="005C728D" w:rsidRPr="00F417ED" w:rsidRDefault="005C728D">
      <w:pPr>
        <w:pStyle w:val="g9"/>
        <w:numPr>
          <w:ilvl w:val="1"/>
          <w:numId w:val="51"/>
        </w:numPr>
      </w:pPr>
      <w:r w:rsidRPr="00F417ED">
        <w:rPr>
          <w:color w:val="333333"/>
          <w:lang w:eastAsia="ru-RU"/>
        </w:rPr>
        <w:t>в </w:t>
      </w:r>
      <w:r w:rsidRPr="00F417ED">
        <w:t>открывшейся форме авторизации необходимо указать логин и пароль администратора ПОО в Дневник.ру;</w:t>
      </w:r>
    </w:p>
    <w:p w14:paraId="22D6992E" w14:textId="5DDACD56" w:rsidR="005C728D" w:rsidRPr="00F417ED" w:rsidRDefault="005C728D">
      <w:pPr>
        <w:pStyle w:val="g9"/>
        <w:numPr>
          <w:ilvl w:val="1"/>
          <w:numId w:val="51"/>
        </w:numPr>
      </w:pPr>
      <w:r w:rsidRPr="00F417ED">
        <w:t>после ввода данных нажать на кнопку </w:t>
      </w:r>
      <w:r w:rsidRPr="00F417ED">
        <w:rPr>
          <w:b/>
          <w:bCs/>
        </w:rPr>
        <w:t>Разрешить</w:t>
      </w:r>
      <w:r w:rsidRPr="00F417ED">
        <w:t>;</w:t>
      </w:r>
    </w:p>
    <w:p w14:paraId="13A2E5A8" w14:textId="77777777" w:rsidR="005C728D" w:rsidRPr="00F417ED" w:rsidRDefault="005C728D">
      <w:pPr>
        <w:pStyle w:val="g9"/>
        <w:numPr>
          <w:ilvl w:val="1"/>
          <w:numId w:val="51"/>
        </w:numPr>
      </w:pPr>
      <w:r w:rsidRPr="00F417ED">
        <w:t>выбрать ПОО для интеграции;</w:t>
      </w:r>
    </w:p>
    <w:p w14:paraId="6B5114F4" w14:textId="36ACD2FF" w:rsidR="005C728D" w:rsidRPr="00F417ED" w:rsidRDefault="005C728D">
      <w:pPr>
        <w:pStyle w:val="g9"/>
        <w:numPr>
          <w:ilvl w:val="1"/>
          <w:numId w:val="51"/>
        </w:numPr>
      </w:pPr>
      <w:r w:rsidRPr="00F417ED">
        <w:t>нажать на кнопку </w:t>
      </w:r>
      <w:r w:rsidRPr="00F417ED">
        <w:rPr>
          <w:b/>
          <w:bCs/>
        </w:rPr>
        <w:t>Привязать организацию</w:t>
      </w:r>
      <w:r w:rsidRPr="00F417ED">
        <w:t>.</w:t>
      </w:r>
    </w:p>
    <w:p w14:paraId="0C8E7A54" w14:textId="77777777" w:rsidR="005C728D" w:rsidRPr="00F417ED" w:rsidRDefault="005C728D" w:rsidP="00AC1F66">
      <w:pPr>
        <w:pStyle w:val="gff"/>
      </w:pPr>
      <w:r w:rsidRPr="00F417ED">
        <w:rPr>
          <w:noProof/>
          <w:lang w:eastAsia="ru-RU"/>
        </w:rPr>
        <w:drawing>
          <wp:inline distT="0" distB="0" distL="0" distR="0" wp14:anchorId="50F7A668" wp14:editId="47B7BEF8">
            <wp:extent cx="182880" cy="182880"/>
            <wp:effectExtent l="0" t="0" r="7620" b="762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7ED">
        <w:t xml:space="preserve"> </w:t>
      </w:r>
      <w:r w:rsidRPr="00F417ED">
        <w:rPr>
          <w:rStyle w:val="af8"/>
        </w:rPr>
        <w:t xml:space="preserve">Внимание! </w:t>
      </w:r>
    </w:p>
    <w:p w14:paraId="56CC2E5A" w14:textId="77777777" w:rsidR="005C728D" w:rsidRPr="00F417ED" w:rsidRDefault="005C728D" w:rsidP="005C728D">
      <w:pPr>
        <w:pStyle w:val="gf8"/>
        <w:rPr>
          <w:sz w:val="24"/>
        </w:rPr>
      </w:pPr>
      <w:r w:rsidRPr="00F417ED">
        <w:rPr>
          <w:sz w:val="24"/>
        </w:rPr>
        <w:t>Отменить связь нельзя. Необходимо внимательно выполнять привязку профиля.</w:t>
      </w:r>
      <w:r w:rsidRPr="00F417ED">
        <w:rPr>
          <w:rStyle w:val="affff1"/>
          <w:i w:val="0"/>
          <w:iCs w:val="0"/>
          <w:sz w:val="24"/>
        </w:rPr>
        <w:t> </w:t>
      </w:r>
    </w:p>
    <w:p w14:paraId="721B240F" w14:textId="7B8544DE" w:rsidR="005C728D" w:rsidRPr="00F417ED" w:rsidRDefault="005C728D" w:rsidP="005C728D">
      <w:pPr>
        <w:pStyle w:val="gf8"/>
        <w:rPr>
          <w:rStyle w:val="affff1"/>
          <w:i w:val="0"/>
          <w:iCs w:val="0"/>
          <w:sz w:val="24"/>
        </w:rPr>
      </w:pPr>
      <w:r w:rsidRPr="00F417ED">
        <w:rPr>
          <w:rStyle w:val="affff1"/>
          <w:i w:val="0"/>
          <w:iCs w:val="0"/>
          <w:sz w:val="24"/>
        </w:rPr>
        <w:t xml:space="preserve">Если администратор числится в двух или более образовательных организациях, необходимо выбрать именно ту ПОО, в которую будет осуществляться экспорт данных </w:t>
      </w:r>
      <w:r w:rsidR="00AC1F66" w:rsidRPr="00F417ED">
        <w:rPr>
          <w:rStyle w:val="affff1"/>
          <w:i w:val="0"/>
          <w:iCs w:val="0"/>
          <w:sz w:val="24"/>
        </w:rPr>
        <w:t>из </w:t>
      </w:r>
      <w:r w:rsidRPr="00F417ED">
        <w:rPr>
          <w:rStyle w:val="affff1"/>
          <w:i w:val="0"/>
          <w:iCs w:val="0"/>
          <w:sz w:val="24"/>
        </w:rPr>
        <w:t>текущего аккаунта в АИС «Зачисление в ПОО».</w:t>
      </w:r>
    </w:p>
    <w:p w14:paraId="7D533E3A" w14:textId="60D84DFB" w:rsidR="005C728D" w:rsidRPr="00F417ED" w:rsidRDefault="005C728D" w:rsidP="00C049EE">
      <w:pPr>
        <w:pStyle w:val="g9"/>
        <w:rPr>
          <w:rStyle w:val="gff6"/>
        </w:rPr>
      </w:pPr>
      <w:r w:rsidRPr="00F417ED">
        <w:t xml:space="preserve">Шаг 2. </w:t>
      </w:r>
      <w:r w:rsidRPr="00F417ED">
        <w:rPr>
          <w:rStyle w:val="gff6"/>
        </w:rPr>
        <w:t>Экспорт контингента студентов в Дневник.ру</w:t>
      </w:r>
      <w:r w:rsidR="00615221" w:rsidRPr="00F417ED">
        <w:rPr>
          <w:rStyle w:val="gff6"/>
        </w:rPr>
        <w:t xml:space="preserve"> (рисунок </w:t>
      </w:r>
      <w:r w:rsidR="00615221" w:rsidRPr="00F417ED">
        <w:rPr>
          <w:rStyle w:val="gff6"/>
        </w:rPr>
        <w:fldChar w:fldCharType="begin"/>
      </w:r>
      <w:r w:rsidR="00615221" w:rsidRPr="00F417ED">
        <w:rPr>
          <w:rStyle w:val="gff6"/>
        </w:rPr>
        <w:instrText xml:space="preserve"> REF _Ref27739339 \r \h \# \0  \* MERGEFORMAT </w:instrText>
      </w:r>
      <w:r w:rsidR="00615221" w:rsidRPr="00F417ED">
        <w:rPr>
          <w:rStyle w:val="gff6"/>
        </w:rPr>
      </w:r>
      <w:r w:rsidR="00615221" w:rsidRPr="00F417ED">
        <w:rPr>
          <w:rStyle w:val="gff6"/>
        </w:rPr>
        <w:fldChar w:fldCharType="separate"/>
      </w:r>
      <w:r w:rsidR="00D744AE">
        <w:rPr>
          <w:rStyle w:val="gff6"/>
        </w:rPr>
        <w:t>33</w:t>
      </w:r>
      <w:r w:rsidR="00615221" w:rsidRPr="00F417ED">
        <w:rPr>
          <w:rStyle w:val="gff6"/>
        </w:rPr>
        <w:fldChar w:fldCharType="end"/>
      </w:r>
      <w:r w:rsidR="00615221" w:rsidRPr="00F417ED">
        <w:rPr>
          <w:rStyle w:val="gff6"/>
        </w:rPr>
        <w:t>)</w:t>
      </w:r>
      <w:r w:rsidRPr="00F417ED">
        <w:t>. Для этого необходимо:</w:t>
      </w:r>
    </w:p>
    <w:p w14:paraId="59C2E407" w14:textId="1F60652F" w:rsidR="005C728D" w:rsidRPr="00F417ED" w:rsidRDefault="005C728D">
      <w:pPr>
        <w:pStyle w:val="g9"/>
        <w:numPr>
          <w:ilvl w:val="1"/>
          <w:numId w:val="51"/>
        </w:numPr>
      </w:pPr>
      <w:r w:rsidRPr="00F417ED">
        <w:t xml:space="preserve">перейти в раздел </w:t>
      </w:r>
      <w:r w:rsidRPr="00F417ED">
        <w:rPr>
          <w:b/>
        </w:rPr>
        <w:t>Моя организация</w:t>
      </w:r>
      <w:r w:rsidRPr="00F417ED">
        <w:t>;</w:t>
      </w:r>
    </w:p>
    <w:p w14:paraId="24B2BBF5" w14:textId="2CBD0AFA" w:rsidR="005C728D" w:rsidRPr="00F417ED" w:rsidRDefault="005C728D">
      <w:pPr>
        <w:pStyle w:val="g9"/>
        <w:numPr>
          <w:ilvl w:val="1"/>
          <w:numId w:val="51"/>
        </w:numPr>
      </w:pPr>
      <w:r w:rsidRPr="00F417ED">
        <w:t xml:space="preserve">нажать на вкладку </w:t>
      </w:r>
      <w:r w:rsidRPr="00F417ED">
        <w:rPr>
          <w:b/>
          <w:bCs/>
        </w:rPr>
        <w:t>Интеграция с Дневник.ру</w:t>
      </w:r>
      <w:r w:rsidRPr="00F417ED">
        <w:t>;</w:t>
      </w:r>
    </w:p>
    <w:p w14:paraId="77E1708E" w14:textId="787F426B" w:rsidR="005C728D" w:rsidRPr="00F417ED" w:rsidRDefault="005C728D">
      <w:pPr>
        <w:pStyle w:val="g9"/>
        <w:numPr>
          <w:ilvl w:val="1"/>
          <w:numId w:val="51"/>
        </w:numPr>
      </w:pPr>
      <w:r w:rsidRPr="00F417ED">
        <w:t>выбрать учебный год, в который будет произведен экспорт (текущий</w:t>
      </w:r>
      <w:r w:rsidR="00C049EE" w:rsidRPr="00F417ED">
        <w:t> </w:t>
      </w:r>
      <w:r w:rsidRPr="00F417ED">
        <w:t>/</w:t>
      </w:r>
      <w:r w:rsidR="00C049EE" w:rsidRPr="00F417ED">
        <w:t> </w:t>
      </w:r>
      <w:r w:rsidRPr="00F417ED">
        <w:t>следующий);</w:t>
      </w:r>
    </w:p>
    <w:p w14:paraId="1EA7ED87" w14:textId="0ABB414A" w:rsidR="005C728D" w:rsidRPr="00F417ED" w:rsidRDefault="005C728D">
      <w:pPr>
        <w:pStyle w:val="g9"/>
        <w:numPr>
          <w:ilvl w:val="1"/>
          <w:numId w:val="51"/>
        </w:numPr>
      </w:pPr>
      <w:r w:rsidRPr="00F417ED">
        <w:t>нажать на кнопку </w:t>
      </w:r>
      <w:r w:rsidRPr="00F417ED">
        <w:rPr>
          <w:b/>
          <w:bCs/>
        </w:rPr>
        <w:t>Экспортировать</w:t>
      </w:r>
      <w:r w:rsidRPr="00F417ED">
        <w:t>.</w:t>
      </w:r>
    </w:p>
    <w:p w14:paraId="0D33DE25" w14:textId="77777777" w:rsidR="00DF3063" w:rsidRPr="00F417ED" w:rsidRDefault="00DF3063" w:rsidP="00DF3063">
      <w:pPr>
        <w:pStyle w:val="gff"/>
        <w:rPr>
          <w:sz w:val="24"/>
        </w:rPr>
      </w:pPr>
      <w:r w:rsidRPr="00F417ED">
        <w:rPr>
          <w:noProof/>
          <w:lang w:eastAsia="ru-RU"/>
        </w:rPr>
        <w:drawing>
          <wp:inline distT="0" distB="0" distL="0" distR="0" wp14:anchorId="19DDF016" wp14:editId="725029C5">
            <wp:extent cx="171450" cy="17145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7ED">
        <w:t xml:space="preserve"> </w:t>
      </w:r>
      <w:r w:rsidRPr="00F417ED">
        <w:rPr>
          <w:rStyle w:val="gffff"/>
        </w:rPr>
        <w:t>Примечание</w:t>
      </w:r>
      <w:r w:rsidRPr="00F417ED">
        <w:t xml:space="preserve"> – </w:t>
      </w:r>
      <w:r w:rsidRPr="00F417ED">
        <w:rPr>
          <w:sz w:val="24"/>
        </w:rPr>
        <w:t>в АИС «Дневник.ру» не нужно предварительно создавать группы 1</w:t>
      </w:r>
      <w:r w:rsidRPr="00F417ED">
        <w:rPr>
          <w:sz w:val="24"/>
        </w:rPr>
        <w:noBreakHyphen/>
        <w:t>го курса для успешного экспорта данных – группы будут созданы автоматически, согласно имеющимся в АИС «Зачисление в ПОО».</w:t>
      </w:r>
    </w:p>
    <w:p w14:paraId="019D2E1F" w14:textId="2F5E6D89" w:rsidR="005C728D" w:rsidRPr="00F417ED" w:rsidRDefault="00615221" w:rsidP="00AC1F66">
      <w:pPr>
        <w:pStyle w:val="gffc"/>
        <w:rPr>
          <w:rStyle w:val="gff6"/>
        </w:rPr>
      </w:pPr>
      <w:r w:rsidRPr="00F417ED">
        <w:rPr>
          <w:noProof/>
          <w:lang w:eastAsia="ru-RU"/>
        </w:rPr>
        <w:lastRenderedPageBreak/>
        <w:drawing>
          <wp:inline distT="0" distB="0" distL="0" distR="0" wp14:anchorId="549CF1EA" wp14:editId="23ED52E4">
            <wp:extent cx="5939790" cy="1948180"/>
            <wp:effectExtent l="19050" t="19050" r="22860" b="1397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4818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4C5C146" w14:textId="0CD7FD23" w:rsidR="00615221" w:rsidRPr="00F417ED" w:rsidRDefault="00615221" w:rsidP="00AC1F66">
      <w:pPr>
        <w:pStyle w:val="gd"/>
      </w:pPr>
      <w:bookmarkStart w:id="123" w:name="_Ref27739339"/>
      <w:r w:rsidRPr="00F417ED">
        <w:t>Экспорт контингента студентов в Дневник.ру</w:t>
      </w:r>
      <w:bookmarkEnd w:id="123"/>
    </w:p>
    <w:p w14:paraId="7A02E001" w14:textId="77777777" w:rsidR="00DF3063" w:rsidRPr="00F417ED" w:rsidRDefault="00DF3063" w:rsidP="00DF3063">
      <w:pPr>
        <w:pStyle w:val="gff5"/>
        <w:rPr>
          <w:sz w:val="24"/>
          <w:lang w:eastAsia="ru-RU"/>
        </w:rPr>
      </w:pPr>
      <w:r w:rsidRPr="00F417ED">
        <w:rPr>
          <w:noProof/>
          <w:lang w:eastAsia="ru-RU"/>
        </w:rPr>
        <w:drawing>
          <wp:inline distT="0" distB="0" distL="0" distR="0" wp14:anchorId="5B5886CA" wp14:editId="6E37DA1B">
            <wp:extent cx="171450" cy="17145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7ED">
        <w:t xml:space="preserve"> </w:t>
      </w:r>
      <w:r w:rsidRPr="00F417ED">
        <w:rPr>
          <w:rStyle w:val="gffff"/>
        </w:rPr>
        <w:t xml:space="preserve">Примечание </w:t>
      </w:r>
      <w:r w:rsidRPr="00F417ED">
        <w:t xml:space="preserve">– </w:t>
      </w:r>
      <w:r w:rsidRPr="00F417ED">
        <w:rPr>
          <w:sz w:val="24"/>
          <w:lang w:eastAsia="ru-RU"/>
        </w:rPr>
        <w:t>Экспортировать контингент студентов из АИС «Зачисление</w:t>
      </w:r>
      <w:r w:rsidRPr="00F417ED">
        <w:rPr>
          <w:sz w:val="24"/>
          <w:lang w:val="en-US" w:eastAsia="ru-RU"/>
        </w:rPr>
        <w:t> </w:t>
      </w:r>
      <w:r w:rsidRPr="00F417ED">
        <w:rPr>
          <w:sz w:val="24"/>
          <w:lang w:eastAsia="ru-RU"/>
        </w:rPr>
        <w:t>в</w:t>
      </w:r>
      <w:r w:rsidRPr="00F417ED">
        <w:rPr>
          <w:sz w:val="24"/>
          <w:lang w:val="en-US" w:eastAsia="ru-RU"/>
        </w:rPr>
        <w:t> </w:t>
      </w:r>
      <w:r w:rsidRPr="00F417ED">
        <w:rPr>
          <w:sz w:val="24"/>
          <w:lang w:eastAsia="ru-RU"/>
        </w:rPr>
        <w:t>ПОО» в АИС «Дневник.ру» можно, если выполняются сразу </w:t>
      </w:r>
      <w:r w:rsidRPr="00F417ED">
        <w:rPr>
          <w:bCs/>
          <w:sz w:val="24"/>
          <w:lang w:eastAsia="ru-RU"/>
        </w:rPr>
        <w:t>три условия</w:t>
      </w:r>
      <w:r w:rsidRPr="00F417ED">
        <w:rPr>
          <w:sz w:val="24"/>
          <w:lang w:eastAsia="ru-RU"/>
        </w:rPr>
        <w:t>:</w:t>
      </w:r>
    </w:p>
    <w:p w14:paraId="1D7B0D3D" w14:textId="77777777" w:rsidR="00615221" w:rsidRPr="00F417ED" w:rsidRDefault="00615221" w:rsidP="00AC1F66">
      <w:pPr>
        <w:pStyle w:val="gf8"/>
        <w:rPr>
          <w:sz w:val="24"/>
          <w:lang w:eastAsia="ru-RU"/>
        </w:rPr>
      </w:pPr>
      <w:r w:rsidRPr="00F417ED">
        <w:rPr>
          <w:sz w:val="24"/>
          <w:lang w:eastAsia="ru-RU"/>
        </w:rPr>
        <w:t>на контингент студентов выпущен приказ «О зачислении на первый курс»;</w:t>
      </w:r>
    </w:p>
    <w:p w14:paraId="14B792F6" w14:textId="1D841DB9" w:rsidR="00615221" w:rsidRPr="00F417ED" w:rsidRDefault="00615221" w:rsidP="00AC1F66">
      <w:pPr>
        <w:pStyle w:val="gf8"/>
        <w:rPr>
          <w:sz w:val="24"/>
          <w:lang w:eastAsia="ru-RU"/>
        </w:rPr>
      </w:pPr>
      <w:r w:rsidRPr="00F417ED">
        <w:rPr>
          <w:sz w:val="24"/>
          <w:lang w:eastAsia="ru-RU"/>
        </w:rPr>
        <w:t xml:space="preserve">контингент студентов распределен по группам в разделе </w:t>
      </w:r>
      <w:r w:rsidRPr="00F417ED">
        <w:rPr>
          <w:b/>
          <w:sz w:val="24"/>
          <w:lang w:eastAsia="ru-RU"/>
        </w:rPr>
        <w:t>Моя организация</w:t>
      </w:r>
      <w:r w:rsidRPr="00F417ED">
        <w:rPr>
          <w:sz w:val="24"/>
          <w:lang w:eastAsia="ru-RU"/>
        </w:rPr>
        <w:t xml:space="preserve">, вкладка </w:t>
      </w:r>
      <w:r w:rsidRPr="00F417ED">
        <w:rPr>
          <w:b/>
          <w:sz w:val="24"/>
          <w:lang w:eastAsia="ru-RU"/>
        </w:rPr>
        <w:t>Группы 1</w:t>
      </w:r>
      <w:r w:rsidR="00F86BD9" w:rsidRPr="00F417ED">
        <w:rPr>
          <w:b/>
          <w:sz w:val="24"/>
          <w:lang w:eastAsia="ru-RU"/>
        </w:rPr>
        <w:noBreakHyphen/>
      </w:r>
      <w:r w:rsidRPr="00F417ED">
        <w:rPr>
          <w:b/>
          <w:sz w:val="24"/>
          <w:lang w:eastAsia="ru-RU"/>
        </w:rPr>
        <w:t>го курса;</w:t>
      </w:r>
    </w:p>
    <w:p w14:paraId="618DAAE0" w14:textId="77777777" w:rsidR="00615221" w:rsidRPr="00F417ED" w:rsidRDefault="00615221" w:rsidP="00AC1F66">
      <w:pPr>
        <w:pStyle w:val="gf8"/>
        <w:rPr>
          <w:sz w:val="24"/>
          <w:lang w:eastAsia="ru-RU"/>
        </w:rPr>
      </w:pPr>
      <w:r w:rsidRPr="00F417ED">
        <w:rPr>
          <w:sz w:val="24"/>
          <w:lang w:eastAsia="ru-RU"/>
        </w:rPr>
        <w:t>на контингент студентов выпущен приказ «О формировании групп первого курса».</w:t>
      </w:r>
    </w:p>
    <w:p w14:paraId="12E14678" w14:textId="77777777" w:rsidR="00615221" w:rsidRPr="00F417ED" w:rsidRDefault="00615221" w:rsidP="00AC1F66">
      <w:pPr>
        <w:pStyle w:val="gff5"/>
        <w:rPr>
          <w:lang w:eastAsia="ru-RU"/>
        </w:rPr>
      </w:pPr>
      <w:r w:rsidRPr="00F417ED">
        <w:rPr>
          <w:lang w:eastAsia="ru-RU"/>
        </w:rPr>
        <w:t>В результате успешного экспорта контингента:</w:t>
      </w:r>
    </w:p>
    <w:p w14:paraId="67591D11" w14:textId="77777777" w:rsidR="00615221" w:rsidRPr="00F417ED" w:rsidRDefault="00615221" w:rsidP="00AC1F66">
      <w:pPr>
        <w:pStyle w:val="gf8"/>
        <w:rPr>
          <w:lang w:eastAsia="ru-RU"/>
        </w:rPr>
      </w:pPr>
      <w:r w:rsidRPr="00F417ED">
        <w:rPr>
          <w:lang w:eastAsia="ru-RU"/>
        </w:rPr>
        <w:t>в АИС «Зачисление в ПОО» отобразится окно с результатами экспорта; </w:t>
      </w:r>
    </w:p>
    <w:p w14:paraId="60BD0D36" w14:textId="77777777" w:rsidR="00615221" w:rsidRPr="00F417ED" w:rsidRDefault="00615221" w:rsidP="00AC1F66">
      <w:pPr>
        <w:pStyle w:val="gf8"/>
        <w:keepNext/>
        <w:rPr>
          <w:lang w:eastAsia="ru-RU"/>
        </w:rPr>
      </w:pPr>
      <w:r w:rsidRPr="00F417ED">
        <w:rPr>
          <w:lang w:eastAsia="ru-RU"/>
        </w:rPr>
        <w:t>в АИС «Дневник.ру»:</w:t>
      </w:r>
    </w:p>
    <w:p w14:paraId="4FB0AA02" w14:textId="0613B97A" w:rsidR="00615221" w:rsidRPr="00F417ED" w:rsidRDefault="00615221" w:rsidP="006E2D0B">
      <w:pPr>
        <w:pStyle w:val="gf8"/>
        <w:numPr>
          <w:ilvl w:val="1"/>
          <w:numId w:val="12"/>
        </w:numPr>
        <w:rPr>
          <w:lang w:eastAsia="ru-RU"/>
        </w:rPr>
      </w:pPr>
      <w:r w:rsidRPr="00F417ED">
        <w:rPr>
          <w:lang w:eastAsia="ru-RU"/>
        </w:rPr>
        <w:t xml:space="preserve">у ПОО в разделе </w:t>
      </w:r>
      <w:r w:rsidRPr="00F417ED">
        <w:rPr>
          <w:b/>
          <w:lang w:eastAsia="ru-RU"/>
        </w:rPr>
        <w:t>Списки групп</w:t>
      </w:r>
      <w:r w:rsidRPr="00F417ED">
        <w:rPr>
          <w:lang w:eastAsia="ru-RU"/>
        </w:rPr>
        <w:t xml:space="preserve"> появятся </w:t>
      </w:r>
      <w:r w:rsidRPr="00F417ED">
        <w:t>экспортированные группы;</w:t>
      </w:r>
    </w:p>
    <w:p w14:paraId="4776DCF4" w14:textId="77777777" w:rsidR="00615221" w:rsidRPr="00F417ED" w:rsidRDefault="00615221" w:rsidP="006E2D0B">
      <w:pPr>
        <w:pStyle w:val="gf8"/>
        <w:numPr>
          <w:ilvl w:val="1"/>
          <w:numId w:val="12"/>
        </w:numPr>
        <w:rPr>
          <w:lang w:eastAsia="ru-RU"/>
        </w:rPr>
      </w:pPr>
      <w:r w:rsidRPr="00F417ED">
        <w:rPr>
          <w:lang w:eastAsia="ru-RU"/>
        </w:rPr>
        <w:t>в </w:t>
      </w:r>
      <w:r w:rsidRPr="00F417ED">
        <w:t>экспортированных группах будут автоматически созданы персоны для вновь прибывших студентов;</w:t>
      </w:r>
    </w:p>
    <w:p w14:paraId="36074865" w14:textId="77777777" w:rsidR="00615221" w:rsidRPr="00F417ED" w:rsidRDefault="00615221" w:rsidP="006E2D0B">
      <w:pPr>
        <w:pStyle w:val="gf8"/>
        <w:numPr>
          <w:ilvl w:val="1"/>
          <w:numId w:val="12"/>
        </w:numPr>
        <w:rPr>
          <w:lang w:eastAsia="ru-RU"/>
        </w:rPr>
      </w:pPr>
      <w:r w:rsidRPr="00F417ED">
        <w:rPr>
          <w:lang w:eastAsia="ru-RU"/>
        </w:rPr>
        <w:t xml:space="preserve">будут </w:t>
      </w:r>
      <w:r w:rsidRPr="00F417ED">
        <w:t>автоматически созданы персоны родителей.</w:t>
      </w:r>
    </w:p>
    <w:p w14:paraId="4623CE0C" w14:textId="2B357FC3" w:rsidR="0069715F" w:rsidRPr="00F417ED" w:rsidRDefault="0069715F" w:rsidP="0069715F">
      <w:pPr>
        <w:pStyle w:val="gff"/>
      </w:pPr>
      <w:r w:rsidRPr="00F417ED">
        <w:t xml:space="preserve">Ознакомиться с подробной информацией можно в статье «Интеграция между АИС «Зачисление в </w:t>
      </w:r>
      <w:r w:rsidR="00615221" w:rsidRPr="00F417ED">
        <w:t>ПОО» и АИС «Дневник</w:t>
      </w:r>
      <w:r w:rsidR="00F86BD9" w:rsidRPr="00F417ED">
        <w:noBreakHyphen/>
      </w:r>
      <w:r w:rsidR="00615221" w:rsidRPr="00F417ED">
        <w:t>ПОО</w:t>
      </w:r>
      <w:r w:rsidRPr="00F417ED">
        <w:t>», опубликованной на портале службы поддержки (</w:t>
      </w:r>
      <w:hyperlink r:id="rId46" w:history="1">
        <w:r w:rsidR="00615221" w:rsidRPr="00F417ED">
          <w:rPr>
            <w:rStyle w:val="afb"/>
          </w:rPr>
          <w:t>https://help.dnevnik.ru/hc/ru/articles/230016448</w:t>
        </w:r>
      </w:hyperlink>
      <w:r w:rsidRPr="00F417ED">
        <w:t>).</w:t>
      </w:r>
    </w:p>
    <w:p w14:paraId="2AF6F06B" w14:textId="24DDC0CC" w:rsidR="00F50CAE" w:rsidRPr="00F417ED" w:rsidRDefault="003F4A0C" w:rsidP="00B85560">
      <w:pPr>
        <w:pStyle w:val="g20"/>
      </w:pPr>
      <w:bookmarkStart w:id="124" w:name="_Toc146203620"/>
      <w:r w:rsidRPr="00F417ED">
        <w:t>Раздел</w:t>
      </w:r>
      <w:r w:rsidR="006F622F" w:rsidRPr="00F417ED">
        <w:t xml:space="preserve"> Заявления</w:t>
      </w:r>
      <w:bookmarkEnd w:id="124"/>
    </w:p>
    <w:p w14:paraId="6F9BE1A9" w14:textId="22686E7A" w:rsidR="0008297C" w:rsidRPr="00F417ED" w:rsidRDefault="00EA3E03" w:rsidP="0008297C">
      <w:pPr>
        <w:pStyle w:val="gff"/>
      </w:pPr>
      <w:r w:rsidRPr="00F417ED">
        <w:t xml:space="preserve">Работа с заявлениями осуществляется в разделе </w:t>
      </w:r>
      <w:r w:rsidRPr="00F417ED">
        <w:rPr>
          <w:b/>
        </w:rPr>
        <w:t>Заявления</w:t>
      </w:r>
      <w:r w:rsidRPr="00F417ED">
        <w:t xml:space="preserve">. </w:t>
      </w:r>
      <w:r w:rsidR="00F50CAE" w:rsidRPr="00F417ED">
        <w:t>Раздел доступен для пользователей со всеми ролями.</w:t>
      </w:r>
      <w:r w:rsidR="0008297C" w:rsidRPr="00F417ED">
        <w:t xml:space="preserve"> В Системе </w:t>
      </w:r>
      <w:r w:rsidR="00DF3063" w:rsidRPr="00F417ED">
        <w:t>с</w:t>
      </w:r>
      <w:r w:rsidR="0008297C" w:rsidRPr="00F417ED">
        <w:t>уществует два вида заявлений:</w:t>
      </w:r>
    </w:p>
    <w:p w14:paraId="10CC12BD" w14:textId="77777777" w:rsidR="00DF3063" w:rsidRPr="00F417ED" w:rsidRDefault="00DF3063" w:rsidP="00DF3063">
      <w:pPr>
        <w:pStyle w:val="gf8"/>
        <w:numPr>
          <w:ilvl w:val="0"/>
          <w:numId w:val="12"/>
        </w:numPr>
      </w:pPr>
      <w:r w:rsidRPr="00F417ED">
        <w:t>поданные абитуриентом с портала ЕПГУ;</w:t>
      </w:r>
    </w:p>
    <w:p w14:paraId="7FF79527" w14:textId="77777777" w:rsidR="00DF3063" w:rsidRPr="00F417ED" w:rsidRDefault="00DF3063" w:rsidP="00DF3063">
      <w:pPr>
        <w:pStyle w:val="gf8"/>
        <w:numPr>
          <w:ilvl w:val="0"/>
          <w:numId w:val="12"/>
        </w:numPr>
      </w:pPr>
      <w:r w:rsidRPr="00F417ED">
        <w:t>созданные оператором приемной комиссии.</w:t>
      </w:r>
    </w:p>
    <w:p w14:paraId="09CD6D2A" w14:textId="77777777" w:rsidR="008E1A53" w:rsidRPr="00F417ED" w:rsidRDefault="008E1A53" w:rsidP="008E1A53">
      <w:pPr>
        <w:pStyle w:val="g30"/>
      </w:pPr>
      <w:r w:rsidRPr="00F417ED">
        <w:lastRenderedPageBreak/>
        <w:t>Просмотр реестра заявлений</w:t>
      </w:r>
    </w:p>
    <w:p w14:paraId="28E1938A" w14:textId="75186749" w:rsidR="008E1A53" w:rsidRPr="00F417ED" w:rsidRDefault="008E1A53" w:rsidP="008E1A53">
      <w:pPr>
        <w:pStyle w:val="gff"/>
      </w:pPr>
      <w:r w:rsidRPr="00F417ED">
        <w:t xml:space="preserve">Пользователю с ролью «Специалист РОУО» доступны для просмотра заявления, поданные во все ПОО региона. Пользователю с ролью «Сотрудник ПОО (ПЭК)» </w:t>
      </w:r>
      <w:r w:rsidR="00AC1F66" w:rsidRPr="00F417ED">
        <w:t>или </w:t>
      </w:r>
      <w:r w:rsidRPr="00F417ED">
        <w:t>«Сотрудник ПОО (приказы)» – только заявления, поданные в конкретную ПОО, указанную в учётной записи Пользователя.</w:t>
      </w:r>
    </w:p>
    <w:p w14:paraId="70E5E035" w14:textId="33CA9E10" w:rsidR="008E1A53" w:rsidRPr="00F417ED" w:rsidRDefault="008E1A53" w:rsidP="008E1A53">
      <w:pPr>
        <w:pStyle w:val="gff"/>
      </w:pPr>
      <w:r w:rsidRPr="00F417ED">
        <w:t xml:space="preserve">Для просмотра реестра заявлений откройте раздел </w:t>
      </w:r>
      <w:r w:rsidRPr="00F417ED">
        <w:rPr>
          <w:b/>
        </w:rPr>
        <w:t>Заявления</w:t>
      </w:r>
      <w:r w:rsidRPr="00F417ED">
        <w:t>. В рабочей области АИС «Зачисление в ПОО» отобразится реестр заявлений (рисунок </w:t>
      </w:r>
      <w:r w:rsidR="0000061D" w:rsidRPr="00F417ED">
        <w:fldChar w:fldCharType="begin"/>
      </w:r>
      <w:r w:rsidR="0000061D" w:rsidRPr="00F417ED">
        <w:instrText xml:space="preserve"> REF _Ref27740988 \r \h \# \0 </w:instrText>
      </w:r>
      <w:r w:rsidR="00F417ED">
        <w:instrText xml:space="preserve"> \* MERGEFORMAT </w:instrText>
      </w:r>
      <w:r w:rsidR="0000061D" w:rsidRPr="00F417ED">
        <w:fldChar w:fldCharType="separate"/>
      </w:r>
      <w:r w:rsidR="00D744AE">
        <w:t>34</w:t>
      </w:r>
      <w:r w:rsidR="0000061D" w:rsidRPr="00F417ED">
        <w:fldChar w:fldCharType="end"/>
      </w:r>
      <w:r w:rsidRPr="00F417ED">
        <w:t>).</w:t>
      </w:r>
    </w:p>
    <w:p w14:paraId="3DD7519B" w14:textId="77777777" w:rsidR="008E1A53" w:rsidRPr="00F417ED" w:rsidRDefault="008E1A53" w:rsidP="008E1A53">
      <w:pPr>
        <w:pStyle w:val="gff5"/>
      </w:pPr>
      <w:r w:rsidRPr="00F417ED">
        <w:t>В реестре заявлений содержатся следующие элементы:</w:t>
      </w:r>
    </w:p>
    <w:p w14:paraId="086286FF" w14:textId="7C498C8D" w:rsidR="008E1A53" w:rsidRPr="00F417ED" w:rsidRDefault="008E1A53" w:rsidP="008E1A53">
      <w:pPr>
        <w:pStyle w:val="gf8"/>
      </w:pPr>
      <w:r w:rsidRPr="00F417ED">
        <w:t>поисковая панель (</w:t>
      </w:r>
      <w:r w:rsidR="0000061D" w:rsidRPr="00F417ED">
        <w:t>рисунок </w:t>
      </w:r>
      <w:r w:rsidR="0000061D" w:rsidRPr="00F417ED">
        <w:fldChar w:fldCharType="begin"/>
      </w:r>
      <w:r w:rsidR="0000061D" w:rsidRPr="00F417ED">
        <w:instrText xml:space="preserve"> REF _Ref27740988 \r \h \# \0 </w:instrText>
      </w:r>
      <w:r w:rsidR="00F417ED">
        <w:instrText xml:space="preserve"> \* MERGEFORMAT </w:instrText>
      </w:r>
      <w:r w:rsidR="0000061D" w:rsidRPr="00F417ED">
        <w:fldChar w:fldCharType="separate"/>
      </w:r>
      <w:r w:rsidR="00D744AE">
        <w:t>34</w:t>
      </w:r>
      <w:r w:rsidR="0000061D" w:rsidRPr="00F417ED">
        <w:fldChar w:fldCharType="end"/>
      </w:r>
      <w:r w:rsidRPr="00F417ED">
        <w:t>, область 1);</w:t>
      </w:r>
    </w:p>
    <w:p w14:paraId="46E19664" w14:textId="42BF99F0" w:rsidR="008E1A53" w:rsidRPr="00F417ED" w:rsidRDefault="008E1A53" w:rsidP="004B3818">
      <w:pPr>
        <w:pStyle w:val="gf8"/>
        <w:keepNext/>
      </w:pPr>
      <w:r w:rsidRPr="00F417ED">
        <w:t>реестр заявлений, содержащий следующие параметры (</w:t>
      </w:r>
      <w:r w:rsidR="0000061D" w:rsidRPr="00F417ED">
        <w:t>рисунок </w:t>
      </w:r>
      <w:r w:rsidR="0000061D" w:rsidRPr="00F417ED">
        <w:fldChar w:fldCharType="begin"/>
      </w:r>
      <w:r w:rsidR="0000061D" w:rsidRPr="00F417ED">
        <w:instrText xml:space="preserve"> REF _Ref27740988 \r \h \# \0 </w:instrText>
      </w:r>
      <w:r w:rsidR="00F417ED">
        <w:instrText xml:space="preserve"> \* MERGEFORMAT </w:instrText>
      </w:r>
      <w:r w:rsidR="0000061D" w:rsidRPr="00F417ED">
        <w:fldChar w:fldCharType="separate"/>
      </w:r>
      <w:r w:rsidR="00D744AE">
        <w:t>34</w:t>
      </w:r>
      <w:r w:rsidR="0000061D" w:rsidRPr="00F417ED">
        <w:fldChar w:fldCharType="end"/>
      </w:r>
      <w:r w:rsidRPr="00F417ED">
        <w:t>, область 2):</w:t>
      </w:r>
    </w:p>
    <w:p w14:paraId="5753452E" w14:textId="77777777" w:rsidR="008E1A53" w:rsidRPr="00F417ED" w:rsidRDefault="008E1A53" w:rsidP="006E2D0B">
      <w:pPr>
        <w:pStyle w:val="gf8"/>
        <w:numPr>
          <w:ilvl w:val="1"/>
          <w:numId w:val="12"/>
        </w:numPr>
      </w:pPr>
      <w:r w:rsidRPr="00F417ED">
        <w:t>номер заявления;</w:t>
      </w:r>
    </w:p>
    <w:p w14:paraId="3091E129" w14:textId="77777777" w:rsidR="008E1A53" w:rsidRPr="00F417ED" w:rsidRDefault="008E1A53" w:rsidP="006E2D0B">
      <w:pPr>
        <w:pStyle w:val="gf8"/>
        <w:numPr>
          <w:ilvl w:val="1"/>
          <w:numId w:val="12"/>
        </w:numPr>
      </w:pPr>
      <w:r w:rsidRPr="00F417ED">
        <w:t>ФИО поступающего;</w:t>
      </w:r>
    </w:p>
    <w:p w14:paraId="6777A780" w14:textId="77777777" w:rsidR="008E1A53" w:rsidRPr="00F417ED" w:rsidRDefault="008E1A53" w:rsidP="006E2D0B">
      <w:pPr>
        <w:pStyle w:val="gf8"/>
        <w:numPr>
          <w:ilvl w:val="1"/>
          <w:numId w:val="12"/>
        </w:numPr>
      </w:pPr>
      <w:r w:rsidRPr="00F417ED">
        <w:t>специальность;</w:t>
      </w:r>
    </w:p>
    <w:p w14:paraId="757D3209" w14:textId="5EF58AF7" w:rsidR="008E1A53" w:rsidRPr="00F417ED" w:rsidRDefault="008E1A53" w:rsidP="006E2D0B">
      <w:pPr>
        <w:pStyle w:val="gf8"/>
        <w:numPr>
          <w:ilvl w:val="1"/>
          <w:numId w:val="12"/>
        </w:numPr>
      </w:pPr>
      <w:r w:rsidRPr="00F417ED">
        <w:t>средний балл;</w:t>
      </w:r>
    </w:p>
    <w:p w14:paraId="7461CFE2" w14:textId="2E7458D1" w:rsidR="008E1A53" w:rsidRPr="00F417ED" w:rsidRDefault="008E1A53" w:rsidP="006E2D0B">
      <w:pPr>
        <w:pStyle w:val="gf8"/>
        <w:numPr>
          <w:ilvl w:val="1"/>
          <w:numId w:val="12"/>
        </w:numPr>
      </w:pPr>
      <w:r w:rsidRPr="00F417ED">
        <w:t>дата подачи.</w:t>
      </w:r>
    </w:p>
    <w:p w14:paraId="67711101" w14:textId="77777777" w:rsidR="008E1A53" w:rsidRPr="00F417ED" w:rsidRDefault="008E1A53" w:rsidP="00AC1F66">
      <w:pPr>
        <w:pStyle w:val="gff5"/>
      </w:pPr>
      <w:r w:rsidRPr="00F417ED">
        <w:t>Для поиска в реестре заявлений выполните следующие действия:</w:t>
      </w:r>
    </w:p>
    <w:p w14:paraId="77A62F99" w14:textId="77777777" w:rsidR="008E1A53" w:rsidRPr="00F417ED" w:rsidRDefault="008E1A53" w:rsidP="006E2D0B">
      <w:pPr>
        <w:pStyle w:val="g9"/>
        <w:numPr>
          <w:ilvl w:val="0"/>
          <w:numId w:val="31"/>
        </w:numPr>
      </w:pPr>
      <w:r w:rsidRPr="00F417ED">
        <w:t xml:space="preserve">откройте раздел </w:t>
      </w:r>
      <w:r w:rsidRPr="00F417ED">
        <w:rPr>
          <w:b/>
        </w:rPr>
        <w:t>Заявления;</w:t>
      </w:r>
    </w:p>
    <w:p w14:paraId="3D7CF16D" w14:textId="33D069A9" w:rsidR="008E1A53" w:rsidRPr="00F417ED" w:rsidRDefault="00121F61" w:rsidP="008E1A53">
      <w:pPr>
        <w:pStyle w:val="g9"/>
      </w:pPr>
      <w:r w:rsidRPr="00F417ED">
        <w:t>задайте</w:t>
      </w:r>
      <w:r w:rsidR="008E1A53" w:rsidRPr="00F417ED">
        <w:t xml:space="preserve"> параметры поиска в блоке </w:t>
      </w:r>
      <w:r w:rsidR="008E1A53" w:rsidRPr="00F417ED">
        <w:rPr>
          <w:b/>
        </w:rPr>
        <w:t>Поиск;</w:t>
      </w:r>
    </w:p>
    <w:p w14:paraId="7D46AB5A" w14:textId="77777777" w:rsidR="008E1A53" w:rsidRPr="00F417ED" w:rsidRDefault="008E1A53" w:rsidP="008E1A53">
      <w:pPr>
        <w:pStyle w:val="g9"/>
      </w:pPr>
      <w:r w:rsidRPr="00F417ED">
        <w:t xml:space="preserve">нажмите на кнопку </w:t>
      </w:r>
      <w:r w:rsidRPr="00F417ED">
        <w:rPr>
          <w:rStyle w:val="afff7"/>
        </w:rPr>
        <w:t>Найти</w:t>
      </w:r>
      <w:r w:rsidRPr="00F417ED">
        <w:t>. Результаты поиска отобразятся в реестре заявлений.</w:t>
      </w:r>
    </w:p>
    <w:p w14:paraId="1B2883D9" w14:textId="77777777" w:rsidR="008E1A53" w:rsidRPr="00F417ED" w:rsidRDefault="008E1A53" w:rsidP="00AC1F66">
      <w:pPr>
        <w:pStyle w:val="gff5"/>
      </w:pPr>
      <w:r w:rsidRPr="00F417ED">
        <w:t>Для экспорта реестра заявлений выполните следующие действия:</w:t>
      </w:r>
    </w:p>
    <w:p w14:paraId="7C56E1E3" w14:textId="77777777" w:rsidR="008E1A53" w:rsidRPr="00F417ED" w:rsidRDefault="008E1A53" w:rsidP="006E2D0B">
      <w:pPr>
        <w:pStyle w:val="g9"/>
        <w:numPr>
          <w:ilvl w:val="0"/>
          <w:numId w:val="32"/>
        </w:numPr>
      </w:pPr>
      <w:r w:rsidRPr="00F417ED">
        <w:t xml:space="preserve">откройте раздел </w:t>
      </w:r>
      <w:r w:rsidRPr="00F417ED">
        <w:rPr>
          <w:b/>
        </w:rPr>
        <w:t>Заявления</w:t>
      </w:r>
      <w:r w:rsidRPr="00F417ED">
        <w:t>;</w:t>
      </w:r>
    </w:p>
    <w:p w14:paraId="2C24BB4D" w14:textId="77777777" w:rsidR="008E1A53" w:rsidRPr="00F417ED" w:rsidRDefault="008E1A53" w:rsidP="008E1A53">
      <w:pPr>
        <w:pStyle w:val="g9"/>
      </w:pPr>
      <w:r w:rsidRPr="00F417ED">
        <w:t xml:space="preserve">нажмите на кнопку </w:t>
      </w:r>
      <w:r w:rsidRPr="00F417ED">
        <w:rPr>
          <w:noProof/>
          <w:lang w:eastAsia="ru-RU"/>
        </w:rPr>
        <w:drawing>
          <wp:inline distT="0" distB="0" distL="0" distR="0" wp14:anchorId="5A535658" wp14:editId="4A244C01">
            <wp:extent cx="457200" cy="174812"/>
            <wp:effectExtent l="19050" t="19050" r="19050" b="1587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0969" cy="180077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Pr="00F417ED">
        <w:t>;</w:t>
      </w:r>
    </w:p>
    <w:p w14:paraId="183239F0" w14:textId="070B8AFD" w:rsidR="008E1A53" w:rsidRPr="00F417ED" w:rsidRDefault="00121F61" w:rsidP="008E1A53">
      <w:pPr>
        <w:pStyle w:val="g9"/>
        <w:keepNext/>
      </w:pPr>
      <w:r w:rsidRPr="00F417ED">
        <w:lastRenderedPageBreak/>
        <w:t>подтвердите</w:t>
      </w:r>
      <w:r w:rsidR="008E1A53" w:rsidRPr="00F417ED">
        <w:t xml:space="preserve"> сохранение документа на компьютере.</w:t>
      </w:r>
    </w:p>
    <w:p w14:paraId="59E5722B" w14:textId="7537A3C0" w:rsidR="008E1A53" w:rsidRPr="00F417ED" w:rsidRDefault="0008297C" w:rsidP="008E1A53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34B89F08" wp14:editId="10379434">
            <wp:extent cx="5939790" cy="7219315"/>
            <wp:effectExtent l="19050" t="19050" r="22860" b="196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езымянный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21931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D4ABF0B" w14:textId="7CF85FE7" w:rsidR="004C33F8" w:rsidRPr="00F417ED" w:rsidRDefault="008E1A53" w:rsidP="004C33F8">
      <w:pPr>
        <w:pStyle w:val="gd"/>
      </w:pPr>
      <w:bookmarkStart w:id="125" w:name="_Ref27740988"/>
      <w:r w:rsidRPr="00F417ED">
        <w:t xml:space="preserve">Раздел </w:t>
      </w:r>
      <w:r w:rsidRPr="00F417ED">
        <w:rPr>
          <w:b/>
        </w:rPr>
        <w:t>Заявления</w:t>
      </w:r>
      <w:r w:rsidRPr="00F417ED">
        <w:t xml:space="preserve"> у пользователя с ролью «Специалист РОУО»</w:t>
      </w:r>
      <w:bookmarkEnd w:id="125"/>
    </w:p>
    <w:p w14:paraId="36AE5600" w14:textId="625FD6BC" w:rsidR="0008297C" w:rsidRPr="00F417ED" w:rsidRDefault="0008297C" w:rsidP="0008297C">
      <w:pPr>
        <w:pStyle w:val="g30"/>
      </w:pPr>
      <w:bookmarkStart w:id="126" w:name="_Toc27486386"/>
      <w:bookmarkStart w:id="127" w:name="_Toc27489180"/>
      <w:bookmarkStart w:id="128" w:name="_Toc27495083"/>
      <w:bookmarkEnd w:id="117"/>
      <w:bookmarkEnd w:id="118"/>
      <w:bookmarkEnd w:id="126"/>
      <w:bookmarkEnd w:id="127"/>
      <w:bookmarkEnd w:id="128"/>
      <w:r w:rsidRPr="00F417ED">
        <w:t>Статусы заявлений с ЕПГУ</w:t>
      </w:r>
    </w:p>
    <w:p w14:paraId="263D6FCA" w14:textId="77777777" w:rsidR="00944743" w:rsidRPr="00F417ED" w:rsidRDefault="00944743" w:rsidP="00944743">
      <w:pPr>
        <w:pStyle w:val="gff5"/>
      </w:pPr>
      <w:r w:rsidRPr="00F417ED">
        <w:t>Заявление, принятое с ЕПГУ, может находиться в следующих статусах:</w:t>
      </w:r>
    </w:p>
    <w:p w14:paraId="1DF6638A" w14:textId="77777777" w:rsidR="00944743" w:rsidRPr="00F417ED" w:rsidRDefault="00944743" w:rsidP="00944743">
      <w:pPr>
        <w:pStyle w:val="gf8"/>
        <w:numPr>
          <w:ilvl w:val="0"/>
          <w:numId w:val="12"/>
        </w:numPr>
      </w:pPr>
      <w:r w:rsidRPr="00F417ED">
        <w:t>«Зарегистрировано»;</w:t>
      </w:r>
    </w:p>
    <w:p w14:paraId="10555FBB" w14:textId="77777777" w:rsidR="00944743" w:rsidRPr="00F417ED" w:rsidRDefault="00944743" w:rsidP="00944743">
      <w:pPr>
        <w:pStyle w:val="gf8"/>
        <w:numPr>
          <w:ilvl w:val="0"/>
          <w:numId w:val="12"/>
        </w:numPr>
      </w:pPr>
      <w:r w:rsidRPr="00F417ED">
        <w:t>«Принято к рассмотрению»;</w:t>
      </w:r>
    </w:p>
    <w:p w14:paraId="36463E0F" w14:textId="77777777" w:rsidR="00944743" w:rsidRPr="00F417ED" w:rsidRDefault="00944743" w:rsidP="00944743">
      <w:pPr>
        <w:pStyle w:val="gf8"/>
        <w:numPr>
          <w:ilvl w:val="0"/>
          <w:numId w:val="12"/>
        </w:numPr>
      </w:pPr>
      <w:r w:rsidRPr="00F417ED">
        <w:lastRenderedPageBreak/>
        <w:t>«Зачислено»;</w:t>
      </w:r>
    </w:p>
    <w:p w14:paraId="3FC796F9" w14:textId="77777777" w:rsidR="00944743" w:rsidRPr="00F417ED" w:rsidRDefault="00944743" w:rsidP="00944743">
      <w:pPr>
        <w:pStyle w:val="gf8"/>
        <w:numPr>
          <w:ilvl w:val="0"/>
          <w:numId w:val="12"/>
        </w:numPr>
      </w:pPr>
      <w:r w:rsidRPr="00F417ED">
        <w:t>«Отклонено».</w:t>
      </w:r>
    </w:p>
    <w:p w14:paraId="344E0BD6" w14:textId="66421BFF" w:rsidR="00D24A16" w:rsidRPr="00F417ED" w:rsidRDefault="00345E3C" w:rsidP="00F207AB">
      <w:pPr>
        <w:pStyle w:val="gff"/>
      </w:pPr>
      <w:r w:rsidRPr="00F417ED">
        <w:t xml:space="preserve">В Системе у заявлений, поданных с ЕПГУ, существует два вида статусов: статус заявления и статус специальности. Статус заявления </w:t>
      </w:r>
      <w:r w:rsidR="000F4A5D" w:rsidRPr="00F417ED">
        <w:t>— это</w:t>
      </w:r>
      <w:r w:rsidRPr="00F417ED">
        <w:t xml:space="preserve"> признак, который отражает текущее состояние оказания услуги заявителю. Так как абитуриент может подать с портала несколько заявлений на разные специальности, в Системе предусмотрен статус специальности, который является дополнительным признаком, отражающим состояние оказания услуги для отдельно взятой специальности. Такие заявления связаны между собой и имеют один и тот же статус заявления, но могут иметь разные статусы специальности.</w:t>
      </w:r>
    </w:p>
    <w:p w14:paraId="596E2CF5" w14:textId="77777777" w:rsidR="00944743" w:rsidRPr="00F417ED" w:rsidRDefault="004C33F8" w:rsidP="00944743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6FF34DC9" wp14:editId="2179E9D3">
            <wp:extent cx="2481580" cy="4261485"/>
            <wp:effectExtent l="19050" t="19050" r="13970" b="2476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42614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039A0C2" w14:textId="65C53424" w:rsidR="004C33F8" w:rsidRPr="00F417ED" w:rsidRDefault="004C33F8" w:rsidP="00F207AB">
      <w:pPr>
        <w:pStyle w:val="gd"/>
      </w:pPr>
      <w:r w:rsidRPr="00F417ED">
        <w:t>Статусы специальности в заявлениях, поданных с ЕПГУ</w:t>
      </w:r>
    </w:p>
    <w:p w14:paraId="6EBBA133" w14:textId="3D593DE6" w:rsidR="0035497A" w:rsidRPr="00F417ED" w:rsidRDefault="0035497A" w:rsidP="00944743">
      <w:pPr>
        <w:pStyle w:val="g30"/>
      </w:pPr>
      <w:r w:rsidRPr="00F417ED">
        <w:t>Цикл работы с заявлениями с ЕПГУ</w:t>
      </w:r>
    </w:p>
    <w:p w14:paraId="5CDFC441" w14:textId="4A6D3844" w:rsidR="0035497A" w:rsidRPr="00F417ED" w:rsidRDefault="0035497A" w:rsidP="0035497A">
      <w:pPr>
        <w:pStyle w:val="gff"/>
      </w:pPr>
      <w:r w:rsidRPr="00F417ED">
        <w:t xml:space="preserve">Статус «Зарегистрировано» (Рисунок 36) - первоначальный статус заявления в Системе. Присваивается, если заявление поступило с ЕПГУ и еще не было рассмотрено специалистом приёмной комиссии ПОО. </w:t>
      </w:r>
    </w:p>
    <w:p w14:paraId="3C0B1083" w14:textId="77777777" w:rsidR="00944743" w:rsidRPr="00F417ED" w:rsidRDefault="00944743" w:rsidP="00944743">
      <w:pPr>
        <w:pStyle w:val="gff"/>
        <w:keepNext/>
        <w:rPr>
          <w:rStyle w:val="gffff"/>
        </w:rPr>
      </w:pPr>
      <w:r w:rsidRPr="00F417ED">
        <w:rPr>
          <w:noProof/>
          <w:lang w:eastAsia="ru-RU"/>
        </w:rPr>
        <w:lastRenderedPageBreak/>
        <w:drawing>
          <wp:inline distT="0" distB="0" distL="0" distR="0" wp14:anchorId="6CF89259" wp14:editId="1713548C">
            <wp:extent cx="177800" cy="1778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7ED">
        <w:t xml:space="preserve"> </w:t>
      </w:r>
      <w:r w:rsidRPr="00F417ED">
        <w:rPr>
          <w:rStyle w:val="gffff"/>
        </w:rPr>
        <w:t>Примечание:</w:t>
      </w:r>
    </w:p>
    <w:p w14:paraId="0F854B5B" w14:textId="77777777" w:rsidR="00944743" w:rsidRPr="00F417ED" w:rsidRDefault="00944743" w:rsidP="00944743">
      <w:pPr>
        <w:pStyle w:val="gf8"/>
        <w:numPr>
          <w:ilvl w:val="0"/>
          <w:numId w:val="124"/>
        </w:numPr>
        <w:tabs>
          <w:tab w:val="left" w:pos="851"/>
          <w:tab w:val="left" w:pos="1134"/>
        </w:tabs>
        <w:rPr>
          <w:sz w:val="24"/>
        </w:rPr>
      </w:pPr>
      <w:r w:rsidRPr="00F417ED">
        <w:rPr>
          <w:sz w:val="24"/>
        </w:rPr>
        <w:t xml:space="preserve">В случае, если заявление поступило с ЕПГУ, возможно редактирование только поля «Средний балл». Другая информация в заявлении не редактируется. </w:t>
      </w:r>
    </w:p>
    <w:p w14:paraId="07A8ACC4" w14:textId="77777777" w:rsidR="00944743" w:rsidRPr="00F417ED" w:rsidRDefault="00944743" w:rsidP="00944743">
      <w:pPr>
        <w:pStyle w:val="gf8"/>
        <w:numPr>
          <w:ilvl w:val="0"/>
          <w:numId w:val="124"/>
        </w:numPr>
        <w:tabs>
          <w:tab w:val="left" w:pos="851"/>
          <w:tab w:val="left" w:pos="1134"/>
        </w:tabs>
        <w:rPr>
          <w:sz w:val="24"/>
        </w:rPr>
      </w:pPr>
      <w:r w:rsidRPr="00F417ED">
        <w:rPr>
          <w:sz w:val="24"/>
        </w:rPr>
        <w:t>При подаче с портала «ЕПГУ» двух и более заявлений в одну ПОО, связанные заявления отображаются в шапке окна.</w:t>
      </w:r>
    </w:p>
    <w:p w14:paraId="3BC6B94E" w14:textId="2317CEF7" w:rsidR="0035497A" w:rsidRPr="00F417ED" w:rsidRDefault="0035497A" w:rsidP="00F207AB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2AE917C1" wp14:editId="53A78CA9">
            <wp:extent cx="5651500" cy="1292225"/>
            <wp:effectExtent l="19050" t="19050" r="25400" b="222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1292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23A86E42" w14:textId="10B3B61E" w:rsidR="0035497A" w:rsidRPr="00F417ED" w:rsidRDefault="0035497A" w:rsidP="00F207AB">
      <w:pPr>
        <w:pStyle w:val="gd"/>
      </w:pPr>
      <w:r w:rsidRPr="00F417ED">
        <w:t>Заявление в статусе «Зарегистрировано»</w:t>
      </w:r>
    </w:p>
    <w:p w14:paraId="63349A40" w14:textId="501CB914" w:rsidR="0035497A" w:rsidRPr="00F417ED" w:rsidRDefault="0035497A" w:rsidP="00F207AB">
      <w:pPr>
        <w:pStyle w:val="gf8"/>
        <w:numPr>
          <w:ilvl w:val="0"/>
          <w:numId w:val="124"/>
        </w:numPr>
        <w:tabs>
          <w:tab w:val="left" w:pos="851"/>
          <w:tab w:val="left" w:pos="1134"/>
        </w:tabs>
        <w:rPr>
          <w:sz w:val="24"/>
        </w:rPr>
      </w:pPr>
      <w:r w:rsidRPr="00F417ED">
        <w:rPr>
          <w:sz w:val="24"/>
        </w:rPr>
        <w:t>Заявление в статусе «Зарегистрировано» можно перевести в статус «Принято к рассмотрению» / «Отклонено».</w:t>
      </w:r>
    </w:p>
    <w:p w14:paraId="031EE8C7" w14:textId="15C88788" w:rsidR="0035497A" w:rsidRPr="00F417ED" w:rsidRDefault="0035497A" w:rsidP="0035497A">
      <w:pPr>
        <w:pStyle w:val="gff"/>
      </w:pPr>
      <w:r w:rsidRPr="00F417ED">
        <w:t>Статус «Принято к рассмотрению» (Рисунок 37) - присваивается заявлению в случае его корректного заполнения. При переходе заявления в статус "Принято к рассмотрению", все связанные заявления по другим специальностям автоматически перейдут в статус «Принято к рассмотрению».</w:t>
      </w:r>
    </w:p>
    <w:p w14:paraId="1B63103F" w14:textId="77777777" w:rsidR="00944743" w:rsidRPr="00F417ED" w:rsidRDefault="00944743" w:rsidP="00944743">
      <w:pPr>
        <w:pStyle w:val="gff"/>
        <w:keepNext/>
        <w:rPr>
          <w:rStyle w:val="gffff"/>
        </w:rPr>
      </w:pPr>
      <w:r w:rsidRPr="00F417ED">
        <w:rPr>
          <w:noProof/>
          <w:lang w:eastAsia="ru-RU"/>
        </w:rPr>
        <w:drawing>
          <wp:inline distT="0" distB="0" distL="0" distR="0" wp14:anchorId="15008764" wp14:editId="5056CFEF">
            <wp:extent cx="177800" cy="1778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7ED">
        <w:t xml:space="preserve"> </w:t>
      </w:r>
      <w:r w:rsidRPr="00F417ED">
        <w:rPr>
          <w:rStyle w:val="gffff"/>
        </w:rPr>
        <w:t>Примечание:</w:t>
      </w:r>
    </w:p>
    <w:p w14:paraId="4272F39D" w14:textId="77777777" w:rsidR="00944743" w:rsidRPr="00F417ED" w:rsidRDefault="00944743" w:rsidP="00944743">
      <w:pPr>
        <w:pStyle w:val="gf8"/>
        <w:numPr>
          <w:ilvl w:val="0"/>
          <w:numId w:val="126"/>
        </w:numPr>
        <w:tabs>
          <w:tab w:val="left" w:pos="851"/>
          <w:tab w:val="left" w:pos="1134"/>
        </w:tabs>
        <w:rPr>
          <w:sz w:val="24"/>
        </w:rPr>
      </w:pPr>
      <w:r w:rsidRPr="00F417ED">
        <w:rPr>
          <w:sz w:val="24"/>
        </w:rPr>
        <w:t xml:space="preserve">При переводе заявления из статуса «Зарегистрировано» в статус «Принято к рассмотрению» необходимо в блоке </w:t>
      </w:r>
      <w:r w:rsidRPr="00F417ED">
        <w:rPr>
          <w:b/>
          <w:bCs/>
          <w:sz w:val="24"/>
        </w:rPr>
        <w:t>Дополнительные данные абитуриента</w:t>
      </w:r>
      <w:r w:rsidRPr="00F417ED">
        <w:rPr>
          <w:sz w:val="24"/>
        </w:rPr>
        <w:t xml:space="preserve"> заполнить поле </w:t>
      </w:r>
      <w:r w:rsidRPr="00F417ED">
        <w:rPr>
          <w:b/>
          <w:bCs/>
          <w:sz w:val="24"/>
        </w:rPr>
        <w:t>Средний балл</w:t>
      </w:r>
      <w:r w:rsidRPr="00F417ED">
        <w:rPr>
          <w:sz w:val="24"/>
        </w:rPr>
        <w:t>.</w:t>
      </w:r>
    </w:p>
    <w:p w14:paraId="4EF8A6C0" w14:textId="77777777" w:rsidR="00944743" w:rsidRPr="00F417ED" w:rsidRDefault="00944743" w:rsidP="00944743">
      <w:pPr>
        <w:pStyle w:val="gf8"/>
        <w:numPr>
          <w:ilvl w:val="0"/>
          <w:numId w:val="126"/>
        </w:numPr>
        <w:tabs>
          <w:tab w:val="left" w:pos="851"/>
          <w:tab w:val="left" w:pos="1134"/>
        </w:tabs>
        <w:rPr>
          <w:sz w:val="24"/>
        </w:rPr>
      </w:pPr>
      <w:r w:rsidRPr="00F417ED">
        <w:rPr>
          <w:sz w:val="24"/>
        </w:rPr>
        <w:t xml:space="preserve">В случае предоставления некорректных данных заявление в статусе «Принято к рассмотрению» можно перевести в статус «Отклонено», нажав на кнопку </w:t>
      </w:r>
      <w:r w:rsidRPr="00F417ED">
        <w:rPr>
          <w:b/>
          <w:bCs/>
          <w:sz w:val="24"/>
        </w:rPr>
        <w:t>Отклонить</w:t>
      </w:r>
      <w:r w:rsidRPr="00F417ED">
        <w:rPr>
          <w:sz w:val="24"/>
        </w:rPr>
        <w:t xml:space="preserve">. При ее нажатии все связанные заявления так же отправляются в статус «Отклонено». </w:t>
      </w:r>
    </w:p>
    <w:p w14:paraId="3421EFFD" w14:textId="77777777" w:rsidR="00944743" w:rsidRPr="00F417ED" w:rsidRDefault="00944743" w:rsidP="00944743">
      <w:pPr>
        <w:pStyle w:val="gf8"/>
        <w:numPr>
          <w:ilvl w:val="0"/>
          <w:numId w:val="126"/>
        </w:numPr>
        <w:tabs>
          <w:tab w:val="left" w:pos="851"/>
          <w:tab w:val="left" w:pos="1134"/>
        </w:tabs>
        <w:rPr>
          <w:sz w:val="24"/>
        </w:rPr>
      </w:pPr>
      <w:r w:rsidRPr="00F417ED">
        <w:rPr>
          <w:sz w:val="24"/>
        </w:rPr>
        <w:t xml:space="preserve">Если системой был обнаружен дубликат заявления, для его устранения необходимо нажать кнопку </w:t>
      </w:r>
      <w:r w:rsidRPr="00F417ED">
        <w:rPr>
          <w:b/>
          <w:bCs/>
          <w:sz w:val="24"/>
        </w:rPr>
        <w:t>Отклонено по специальности</w:t>
      </w:r>
      <w:r w:rsidRPr="00F417ED">
        <w:rPr>
          <w:sz w:val="24"/>
        </w:rPr>
        <w:t>. Оповещение о дубликате пропадет, статусы остальных заявлений останутся неизменными.</w:t>
      </w:r>
    </w:p>
    <w:p w14:paraId="05E45BCF" w14:textId="3F6C7B92" w:rsidR="0035497A" w:rsidRPr="00F417ED" w:rsidRDefault="004C33F8" w:rsidP="00F207AB">
      <w:pPr>
        <w:pStyle w:val="gffc"/>
      </w:pPr>
      <w:r w:rsidRPr="00F417ED">
        <w:rPr>
          <w:noProof/>
          <w:lang w:eastAsia="ru-RU"/>
        </w:rPr>
        <w:lastRenderedPageBreak/>
        <w:drawing>
          <wp:inline distT="0" distB="0" distL="0" distR="0" wp14:anchorId="129662B8" wp14:editId="10B300C5">
            <wp:extent cx="5285740" cy="1676400"/>
            <wp:effectExtent l="19050" t="19050" r="10160" b="190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1676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3E58B1F" w14:textId="27984FC1" w:rsidR="004C33F8" w:rsidRPr="00F417ED" w:rsidRDefault="004C33F8" w:rsidP="00F207AB">
      <w:pPr>
        <w:pStyle w:val="gd"/>
      </w:pPr>
      <w:r w:rsidRPr="00F417ED">
        <w:t>Заявление в статусе «Принято к рассмотрению»</w:t>
      </w:r>
    </w:p>
    <w:p w14:paraId="418058F2" w14:textId="77777777" w:rsidR="00944743" w:rsidRPr="00F417ED" w:rsidRDefault="00944743" w:rsidP="00944743">
      <w:pPr>
        <w:pStyle w:val="gff"/>
      </w:pPr>
      <w:r w:rsidRPr="00F417ED">
        <w:t>У заявлений в статусе «Принято к рассмотрению» могут быть следующие статусы специальности:</w:t>
      </w:r>
    </w:p>
    <w:p w14:paraId="73E10BC9" w14:textId="77777777" w:rsidR="00944743" w:rsidRPr="00F417ED" w:rsidRDefault="00944743" w:rsidP="00944743">
      <w:pPr>
        <w:pStyle w:val="gf8"/>
        <w:numPr>
          <w:ilvl w:val="0"/>
          <w:numId w:val="12"/>
        </w:numPr>
      </w:pPr>
      <w:r w:rsidRPr="00F417ED">
        <w:t>«Решение не принято»;</w:t>
      </w:r>
    </w:p>
    <w:p w14:paraId="1B8E0FFD" w14:textId="77777777" w:rsidR="00944743" w:rsidRPr="00F417ED" w:rsidRDefault="00944743" w:rsidP="00944743">
      <w:pPr>
        <w:pStyle w:val="gf8"/>
        <w:numPr>
          <w:ilvl w:val="0"/>
          <w:numId w:val="12"/>
        </w:numPr>
      </w:pPr>
      <w:r w:rsidRPr="00F417ED">
        <w:t>«Ожидание результатов ВИ»;</w:t>
      </w:r>
    </w:p>
    <w:p w14:paraId="34081B07" w14:textId="77777777" w:rsidR="00944743" w:rsidRPr="00F417ED" w:rsidRDefault="00944743" w:rsidP="00944743">
      <w:pPr>
        <w:pStyle w:val="gf8"/>
        <w:numPr>
          <w:ilvl w:val="0"/>
          <w:numId w:val="12"/>
        </w:numPr>
      </w:pPr>
      <w:r w:rsidRPr="00F417ED">
        <w:t>«Допущен к конкурсу»;</w:t>
      </w:r>
    </w:p>
    <w:p w14:paraId="3601A546" w14:textId="77777777" w:rsidR="00944743" w:rsidRPr="00F417ED" w:rsidRDefault="00944743" w:rsidP="00944743">
      <w:pPr>
        <w:pStyle w:val="gf8"/>
        <w:numPr>
          <w:ilvl w:val="0"/>
          <w:numId w:val="12"/>
        </w:numPr>
      </w:pPr>
      <w:r w:rsidRPr="00F417ED">
        <w:t>«Рекомендован»;</w:t>
      </w:r>
    </w:p>
    <w:p w14:paraId="782E3E13" w14:textId="77777777" w:rsidR="00944743" w:rsidRPr="00F417ED" w:rsidRDefault="00944743" w:rsidP="00944743">
      <w:pPr>
        <w:pStyle w:val="gf8"/>
        <w:numPr>
          <w:ilvl w:val="0"/>
          <w:numId w:val="12"/>
        </w:numPr>
      </w:pPr>
      <w:r w:rsidRPr="00F417ED">
        <w:t>«Оригиналы получены»;</w:t>
      </w:r>
    </w:p>
    <w:p w14:paraId="21106254" w14:textId="77777777" w:rsidR="00944743" w:rsidRPr="00F417ED" w:rsidRDefault="00944743" w:rsidP="00944743">
      <w:pPr>
        <w:pStyle w:val="gf8"/>
        <w:numPr>
          <w:ilvl w:val="0"/>
          <w:numId w:val="12"/>
        </w:numPr>
      </w:pPr>
      <w:r w:rsidRPr="00F417ED">
        <w:t>«Отклонено по специальности».</w:t>
      </w:r>
    </w:p>
    <w:p w14:paraId="341DCBBA" w14:textId="77777777" w:rsidR="00944743" w:rsidRPr="00F417ED" w:rsidRDefault="00944743" w:rsidP="00944743">
      <w:pPr>
        <w:pStyle w:val="gff"/>
      </w:pPr>
      <w:r w:rsidRPr="00F417ED">
        <w:t>Статус специальности «Решение не принято» (Рисунок 38) присваивается автоматически заявлениям, по которым решение об участии в конкурсе по специальности не принято.</w:t>
      </w:r>
    </w:p>
    <w:p w14:paraId="761D5DF5" w14:textId="77777777" w:rsidR="00944743" w:rsidRPr="00F417ED" w:rsidRDefault="00944743" w:rsidP="00944743">
      <w:pPr>
        <w:pStyle w:val="gff"/>
      </w:pPr>
      <w:r w:rsidRPr="00F417ED">
        <w:t xml:space="preserve">При нажатии на кнопку </w:t>
      </w:r>
      <w:r w:rsidRPr="00F417ED">
        <w:rPr>
          <w:b/>
          <w:bCs/>
        </w:rPr>
        <w:t>Добавить ВИ</w:t>
      </w:r>
      <w:r w:rsidRPr="00F417ED">
        <w:t xml:space="preserve"> оператор выбирает необходимые ВИ. Система автоматически направляет абитуриенту на ЕПГУ информацию о ВИ, а заявление переходит в статус «Ожидание результатов ВИ».</w:t>
      </w:r>
    </w:p>
    <w:p w14:paraId="5FAA7378" w14:textId="77777777" w:rsidR="00944743" w:rsidRPr="00F417ED" w:rsidRDefault="00944743" w:rsidP="00944743">
      <w:pPr>
        <w:pStyle w:val="gff"/>
      </w:pPr>
      <w:r w:rsidRPr="00F417ED">
        <w:t xml:space="preserve">Если на выбранной абитуриентом специальности нет ВИ, то при нажатии на кнопку </w:t>
      </w:r>
      <w:r w:rsidRPr="00F417ED">
        <w:rPr>
          <w:b/>
          <w:bCs/>
        </w:rPr>
        <w:t>Допущен к конкурсу</w:t>
      </w:r>
      <w:r w:rsidRPr="00F417ED">
        <w:t xml:space="preserve"> оператор переводит статус специальности в «Допущен к конкурсу».</w:t>
      </w:r>
    </w:p>
    <w:p w14:paraId="15F365C6" w14:textId="35942A7B" w:rsidR="004C33F8" w:rsidRPr="00F417ED" w:rsidRDefault="004C33F8" w:rsidP="00F207AB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102E8A73" wp14:editId="27A25C97">
            <wp:extent cx="5747385" cy="760095"/>
            <wp:effectExtent l="19050" t="19050" r="24765" b="20955"/>
            <wp:docPr id="90" name="Рисунок 90" descr="Решение не приян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Решение не приянто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7600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057D431" w14:textId="49A9AA9E" w:rsidR="004C33F8" w:rsidRPr="00F417ED" w:rsidRDefault="004C33F8" w:rsidP="00F207AB">
      <w:pPr>
        <w:pStyle w:val="gd"/>
      </w:pPr>
      <w:r w:rsidRPr="00F417ED">
        <w:t>Статус специальности «Решение не принято.»</w:t>
      </w:r>
    </w:p>
    <w:p w14:paraId="0B3CE3A2" w14:textId="76BF08C0" w:rsidR="00944743" w:rsidRPr="00F417ED" w:rsidRDefault="00944743" w:rsidP="00944743">
      <w:pPr>
        <w:pStyle w:val="gff"/>
      </w:pPr>
      <w:r w:rsidRPr="00F417ED">
        <w:rPr>
          <w:noProof/>
          <w:lang w:eastAsia="ru-RU"/>
        </w:rPr>
        <w:drawing>
          <wp:inline distT="0" distB="0" distL="0" distR="0" wp14:anchorId="39F5742D" wp14:editId="1876B047">
            <wp:extent cx="173990" cy="17399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7ED">
        <w:t xml:space="preserve"> </w:t>
      </w:r>
      <w:r w:rsidRPr="00F417ED">
        <w:rPr>
          <w:rStyle w:val="gffff"/>
        </w:rPr>
        <w:t>Примечание</w:t>
      </w:r>
      <w:r w:rsidRPr="00F417ED">
        <w:t xml:space="preserve"> </w:t>
      </w:r>
      <w:r w:rsidRPr="00F417ED">
        <w:rPr>
          <w:rStyle w:val="gffff"/>
        </w:rPr>
        <w:t>–</w:t>
      </w:r>
      <w:r w:rsidRPr="00F417ED">
        <w:t xml:space="preserve"> Если у абитуриента есть связанные заявления их статус специальности остается неизменным.</w:t>
      </w:r>
    </w:p>
    <w:p w14:paraId="5B819A84" w14:textId="447684E7" w:rsidR="00EC147F" w:rsidRPr="00F417ED" w:rsidRDefault="00EC147F" w:rsidP="00EC147F">
      <w:pPr>
        <w:pStyle w:val="gff"/>
      </w:pPr>
      <w:r w:rsidRPr="00F417ED">
        <w:lastRenderedPageBreak/>
        <w:t>Статус специальности «Ожидание результатов ВИ» (Рисунок 39) присваивается заявлениям, поданным на специальность, для поступления на которую необходимо прохождение вступительных испытаний.</w:t>
      </w:r>
    </w:p>
    <w:p w14:paraId="2C9434E4" w14:textId="77777777" w:rsidR="00944743" w:rsidRPr="00F417ED" w:rsidRDefault="00944743" w:rsidP="00944743">
      <w:pPr>
        <w:pStyle w:val="gff"/>
      </w:pPr>
      <w:r w:rsidRPr="00F417ED">
        <w:t xml:space="preserve">При успешном прохождении ВИ оператор переводит заявление в статус специальности «Допущен к конкурсу» нажатием соответствующей кнопки. </w:t>
      </w:r>
    </w:p>
    <w:p w14:paraId="4CBDD4BC" w14:textId="77777777" w:rsidR="00944743" w:rsidRPr="00F417ED" w:rsidRDefault="00944743" w:rsidP="00944743">
      <w:pPr>
        <w:pStyle w:val="gff"/>
      </w:pPr>
      <w:r w:rsidRPr="00F417ED">
        <w:t xml:space="preserve">При нажатии на кнопку </w:t>
      </w:r>
      <w:r w:rsidRPr="00F417ED">
        <w:rPr>
          <w:b/>
          <w:bCs/>
        </w:rPr>
        <w:t>Отклонить по специальности</w:t>
      </w:r>
      <w:r w:rsidRPr="00F417ED">
        <w:t xml:space="preserve"> оператор переводит статус заявления в «Отклонено по специальности». Данная специальность в заявлении становится не доступной для редактирования и зачисления.</w:t>
      </w:r>
    </w:p>
    <w:p w14:paraId="3FDED178" w14:textId="0E0B518A" w:rsidR="00EC147F" w:rsidRPr="00F417ED" w:rsidRDefault="00EC147F" w:rsidP="00F207AB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6343E430" wp14:editId="0E1CCD9E">
            <wp:extent cx="5723890" cy="962025"/>
            <wp:effectExtent l="19050" t="19050" r="10160" b="28575"/>
            <wp:docPr id="89" name="Рисунок 89" descr="Ожидает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Ожидает решения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9620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173611DF" w14:textId="640941E4" w:rsidR="00EC147F" w:rsidRPr="00F417ED" w:rsidRDefault="00EC147F" w:rsidP="00F207AB">
      <w:pPr>
        <w:pStyle w:val="gd"/>
      </w:pPr>
      <w:r w:rsidRPr="00F417ED">
        <w:t>Статус специальности «Ожидание результатов ВИ»</w:t>
      </w:r>
    </w:p>
    <w:p w14:paraId="0A7344D8" w14:textId="77777777" w:rsidR="00944743" w:rsidRPr="00F417ED" w:rsidRDefault="00944743" w:rsidP="00944743">
      <w:pPr>
        <w:pStyle w:val="gff"/>
      </w:pPr>
      <w:r w:rsidRPr="00F417ED">
        <w:t xml:space="preserve">Статус специальности «Допущен к конкурсу» (Рисунок 40) присваивается заявлениям абитуриентов, которые были допущены к конкурсу на поступление в ПОО. </w:t>
      </w:r>
    </w:p>
    <w:p w14:paraId="0324BC48" w14:textId="77777777" w:rsidR="00944743" w:rsidRPr="00F417ED" w:rsidRDefault="00944743" w:rsidP="00944743">
      <w:pPr>
        <w:pStyle w:val="gff"/>
      </w:pPr>
      <w:r w:rsidRPr="00F417ED">
        <w:t xml:space="preserve">При нажатии кнопки </w:t>
      </w:r>
      <w:r w:rsidRPr="00F417ED">
        <w:rPr>
          <w:b/>
          <w:bCs/>
        </w:rPr>
        <w:t>Рекомендовать к зачислению</w:t>
      </w:r>
      <w:r w:rsidRPr="00F417ED">
        <w:t xml:space="preserve"> оператор переводит статус специальности в «Рекомендован».</w:t>
      </w:r>
    </w:p>
    <w:p w14:paraId="6541A4BB" w14:textId="5DA88A10" w:rsidR="00EC147F" w:rsidRPr="00F417ED" w:rsidRDefault="00EC147F" w:rsidP="00F207AB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25C55DAF" wp14:editId="01634EAD">
            <wp:extent cx="5939790" cy="853342"/>
            <wp:effectExtent l="19050" t="19050" r="22860" b="23495"/>
            <wp:docPr id="88" name="Рисунок 88" descr="Допущен к конкур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Допущен к конкурсу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334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11A04596" w14:textId="244F104E" w:rsidR="00EC147F" w:rsidRPr="00F417ED" w:rsidRDefault="00EC147F" w:rsidP="00F207AB">
      <w:pPr>
        <w:pStyle w:val="gd"/>
      </w:pPr>
      <w:r w:rsidRPr="00F417ED">
        <w:t>Статус специальности «Допущен к конкурсу»</w:t>
      </w:r>
    </w:p>
    <w:p w14:paraId="03CACF56" w14:textId="77777777" w:rsidR="00944743" w:rsidRPr="00F417ED" w:rsidRDefault="00944743" w:rsidP="00944743">
      <w:pPr>
        <w:pStyle w:val="gff"/>
      </w:pPr>
      <w:r w:rsidRPr="00F417ED">
        <w:t>Статус специальности «Отклонено по специальности» (рисунок 41) присваивается заявлениям в том случае, если абитуриент не допущен к конкурсу или отказался от участия в конкурсе по специальности.</w:t>
      </w:r>
    </w:p>
    <w:p w14:paraId="1680D496" w14:textId="77777777" w:rsidR="00944743" w:rsidRPr="00F417ED" w:rsidRDefault="00944743" w:rsidP="00944743">
      <w:pPr>
        <w:pStyle w:val="gff"/>
      </w:pPr>
      <w:r w:rsidRPr="00F417ED">
        <w:t>Если всем заявлениям абитуриента присвоен статус специальности «Отклонено по специальности», то заявлению автоматически присваивается статус «Отклонено».</w:t>
      </w:r>
    </w:p>
    <w:p w14:paraId="676836C3" w14:textId="77777777" w:rsidR="00944743" w:rsidRPr="00F417ED" w:rsidRDefault="00944743" w:rsidP="00944743">
      <w:pPr>
        <w:pStyle w:val="gff"/>
      </w:pPr>
      <w:r w:rsidRPr="00F417ED">
        <w:t>Если у абитуриента несколько заявлений, то при присвоении одному или нескольким из них статуса специальности «Отклонено по специальности», статус оставшихся остается неизменным.</w:t>
      </w:r>
    </w:p>
    <w:p w14:paraId="2409C07E" w14:textId="77777777" w:rsidR="00944743" w:rsidRPr="00F417ED" w:rsidRDefault="00944743" w:rsidP="00944743">
      <w:pPr>
        <w:pStyle w:val="gff"/>
      </w:pPr>
      <w:r w:rsidRPr="00F417ED">
        <w:lastRenderedPageBreak/>
        <w:t>В случае присвоения статуса специальности «Отклонено по специальности» всем поданным абитуриентом заявлениям, их статус автоматически меняется на «Отклонено».</w:t>
      </w:r>
    </w:p>
    <w:p w14:paraId="252A5999" w14:textId="77777777" w:rsidR="00944743" w:rsidRPr="00F417ED" w:rsidRDefault="00944743" w:rsidP="00944743">
      <w:pPr>
        <w:pStyle w:val="gff"/>
      </w:pPr>
      <w:r w:rsidRPr="00F417ED">
        <w:t>Для устранения из системы дубликата заявления ему необходимо присвоить статус специальности «Отклонено по специальности».</w:t>
      </w:r>
    </w:p>
    <w:p w14:paraId="25AC0CC1" w14:textId="54720913" w:rsidR="00EC147F" w:rsidRPr="00F417ED" w:rsidRDefault="00EC147F" w:rsidP="00F207AB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35D30A40" wp14:editId="2CFF7650">
            <wp:extent cx="5747385" cy="819150"/>
            <wp:effectExtent l="19050" t="19050" r="24765" b="19050"/>
            <wp:docPr id="87" name="Рисунок 87" descr="Отклонен по специа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Отклонен по специальности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191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C12820C" w14:textId="5E492C09" w:rsidR="00EC147F" w:rsidRPr="00F417ED" w:rsidRDefault="00EC147F" w:rsidP="00F207AB">
      <w:pPr>
        <w:pStyle w:val="gd"/>
      </w:pPr>
      <w:r w:rsidRPr="00F417ED">
        <w:t>Статус специальности «Отклонено по специальности»</w:t>
      </w:r>
    </w:p>
    <w:p w14:paraId="3A63A3AE" w14:textId="3DE9DD15" w:rsidR="00EC147F" w:rsidRPr="00F417ED" w:rsidRDefault="00EC147F" w:rsidP="00F207AB">
      <w:pPr>
        <w:pStyle w:val="gff"/>
      </w:pPr>
      <w:r w:rsidRPr="00F417ED">
        <w:t xml:space="preserve">Статус специальности «Рекомендован» (Рисунок 42) </w:t>
      </w:r>
      <w:proofErr w:type="gramStart"/>
      <w:r w:rsidRPr="00F417ED">
        <w:t>присваивается</w:t>
      </w:r>
      <w:proofErr w:type="gramEnd"/>
      <w:r w:rsidRPr="00F417ED">
        <w:t xml:space="preserve"> заявлениям в случае, если абитуриент проходит по конкурсу и рекомендован к зачислению.</w:t>
      </w:r>
    </w:p>
    <w:p w14:paraId="4FD349D1" w14:textId="504CC52E" w:rsidR="00EC147F" w:rsidRPr="00F417ED" w:rsidRDefault="00EC147F" w:rsidP="00F207AB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2C354A4E" wp14:editId="03C0E459">
            <wp:extent cx="5866130" cy="890905"/>
            <wp:effectExtent l="19050" t="19050" r="20320" b="23495"/>
            <wp:docPr id="86" name="Рисунок 86" descr="Рекомендов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Рекомендован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8909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B5D273C" w14:textId="382B2C0A" w:rsidR="00EC147F" w:rsidRPr="00F417ED" w:rsidRDefault="00EC147F" w:rsidP="00F207AB">
      <w:pPr>
        <w:pStyle w:val="gd"/>
      </w:pPr>
      <w:r w:rsidRPr="00F417ED">
        <w:t>Статус специальности «Рекомендован»</w:t>
      </w:r>
    </w:p>
    <w:p w14:paraId="740F1DE3" w14:textId="7D09B7CA" w:rsidR="00EC147F" w:rsidRPr="00F417ED" w:rsidRDefault="00EC147F">
      <w:pPr>
        <w:pStyle w:val="gff"/>
      </w:pPr>
      <w:r w:rsidRPr="00F417ED">
        <w:t>Статус специальности «Оригиналы получены» (Рисунок 43) присваивается заявлениям в том случае, если абитуриент предоставил сотруднику ПОО оригиналы документов. В статус по специальности «Оригиналы получены» можно перейти только из заявлений по специальности в статусе «Рекомендован».</w:t>
      </w:r>
    </w:p>
    <w:p w14:paraId="22EBFD40" w14:textId="77777777" w:rsidR="00944743" w:rsidRPr="00F417ED" w:rsidRDefault="00944743" w:rsidP="00944743">
      <w:pPr>
        <w:pStyle w:val="gff"/>
      </w:pPr>
      <w:r w:rsidRPr="00F417ED">
        <w:t xml:space="preserve">При нажатии на кнопку </w:t>
      </w:r>
      <w:r w:rsidRPr="00F417ED">
        <w:rPr>
          <w:rStyle w:val="gfff3"/>
        </w:rPr>
        <w:t>Зачислить</w:t>
      </w:r>
      <w:r w:rsidRPr="00F417ED">
        <w:t xml:space="preserve"> оператор переводит статус заявления из «Принято к рассмотрению» в «Зачислено», а остальные специальности автоматически переводятся в статус «Отклонено по специальности».</w:t>
      </w:r>
    </w:p>
    <w:p w14:paraId="2B7C79CD" w14:textId="61597C85" w:rsidR="00EC147F" w:rsidRPr="00F417ED" w:rsidRDefault="00EC147F" w:rsidP="00F207AB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410AEC5C" wp14:editId="4256EDC9">
            <wp:extent cx="5939790" cy="822185"/>
            <wp:effectExtent l="19050" t="19050" r="22860" b="16510"/>
            <wp:docPr id="85" name="Рисунок 85" descr="Оригиналы получе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Оригиналы получены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21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C6628F7" w14:textId="215747DF" w:rsidR="00EC147F" w:rsidRPr="00F417ED" w:rsidRDefault="00EC147F" w:rsidP="00F207AB">
      <w:pPr>
        <w:pStyle w:val="gd"/>
      </w:pPr>
      <w:r w:rsidRPr="00F417ED">
        <w:t>Статус специальности «Оригиналы получены».</w:t>
      </w:r>
    </w:p>
    <w:p w14:paraId="6902C0A3" w14:textId="77777777" w:rsidR="00944743" w:rsidRPr="00F417ED" w:rsidRDefault="00944743" w:rsidP="00944743">
      <w:pPr>
        <w:pStyle w:val="gff0"/>
      </w:pPr>
      <w:r w:rsidRPr="00F417ED">
        <w:rPr>
          <w:noProof/>
          <w:lang w:eastAsia="ru-RU"/>
        </w:rPr>
        <w:drawing>
          <wp:inline distT="0" distB="0" distL="0" distR="0" wp14:anchorId="29A5125F" wp14:editId="3CBE823B">
            <wp:extent cx="173990" cy="17399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7ED">
        <w:t xml:space="preserve"> </w:t>
      </w:r>
      <w:r w:rsidRPr="00F417ED">
        <w:rPr>
          <w:rStyle w:val="gffff"/>
        </w:rPr>
        <w:t xml:space="preserve">Примечание – </w:t>
      </w:r>
      <w:r w:rsidRPr="00F417ED">
        <w:t xml:space="preserve">При переводе заявления из статуса в статус необходимо в поле </w:t>
      </w:r>
      <w:r w:rsidRPr="00F417ED">
        <w:rPr>
          <w:b/>
          <w:bCs/>
        </w:rPr>
        <w:t>Комментарий</w:t>
      </w:r>
      <w:r w:rsidRPr="00F417ED">
        <w:t xml:space="preserve"> указать основание перевода.</w:t>
      </w:r>
    </w:p>
    <w:p w14:paraId="505BF9D0" w14:textId="77777777" w:rsidR="00944743" w:rsidRPr="00F417ED" w:rsidRDefault="00944743" w:rsidP="00944743">
      <w:pPr>
        <w:pStyle w:val="gff"/>
      </w:pPr>
      <w:r w:rsidRPr="00F417ED">
        <w:lastRenderedPageBreak/>
        <w:t xml:space="preserve">Статус «Отклонено» (рисунок 44) – присваивается заявлению при нажатии кнопки </w:t>
      </w:r>
      <w:r w:rsidRPr="00F417ED">
        <w:rPr>
          <w:b/>
          <w:bCs/>
        </w:rPr>
        <w:t>Отклонить</w:t>
      </w:r>
      <w:r w:rsidRPr="00F417ED">
        <w:t xml:space="preserve"> в случае, если абитуриенту отказано в дальнейшем рассмотрении заявления и зачислении в ПОО.</w:t>
      </w:r>
    </w:p>
    <w:p w14:paraId="43E9DF02" w14:textId="77777777" w:rsidR="00944743" w:rsidRPr="00F417ED" w:rsidRDefault="00944743" w:rsidP="00944743">
      <w:pPr>
        <w:pStyle w:val="gff"/>
        <w:rPr>
          <w:noProof/>
        </w:rPr>
      </w:pPr>
      <w:r w:rsidRPr="00F417ED">
        <w:rPr>
          <w:rStyle w:val="gffff"/>
          <w:noProof/>
          <w:lang w:eastAsia="ru-RU"/>
        </w:rPr>
        <w:drawing>
          <wp:inline distT="0" distB="0" distL="0" distR="0" wp14:anchorId="3A5C859C" wp14:editId="0A7E73B0">
            <wp:extent cx="173990" cy="17399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7ED">
        <w:rPr>
          <w:rStyle w:val="gffff"/>
        </w:rPr>
        <w:t xml:space="preserve"> Примечания</w:t>
      </w:r>
      <w:r w:rsidRPr="00F417ED">
        <w:rPr>
          <w:noProof/>
        </w:rPr>
        <w:t>:</w:t>
      </w:r>
    </w:p>
    <w:p w14:paraId="7E1D18A1" w14:textId="77777777" w:rsidR="00944743" w:rsidRPr="00F417ED" w:rsidRDefault="00944743" w:rsidP="00944743">
      <w:pPr>
        <w:pStyle w:val="gf8"/>
        <w:numPr>
          <w:ilvl w:val="0"/>
          <w:numId w:val="127"/>
        </w:numPr>
        <w:tabs>
          <w:tab w:val="left" w:pos="851"/>
          <w:tab w:val="left" w:pos="1134"/>
        </w:tabs>
        <w:rPr>
          <w:sz w:val="24"/>
        </w:rPr>
      </w:pPr>
      <w:r w:rsidRPr="00F417ED">
        <w:rPr>
          <w:sz w:val="24"/>
        </w:rPr>
        <w:t>Заявление в статусе «Отклонено» недоступно для редактирования.</w:t>
      </w:r>
    </w:p>
    <w:p w14:paraId="3D46CE93" w14:textId="77777777" w:rsidR="00944743" w:rsidRPr="00F417ED" w:rsidRDefault="00944743" w:rsidP="00944743">
      <w:pPr>
        <w:pStyle w:val="gf8"/>
        <w:numPr>
          <w:ilvl w:val="0"/>
          <w:numId w:val="127"/>
        </w:numPr>
        <w:tabs>
          <w:tab w:val="left" w:pos="851"/>
          <w:tab w:val="left" w:pos="1134"/>
        </w:tabs>
        <w:rPr>
          <w:sz w:val="24"/>
        </w:rPr>
      </w:pPr>
      <w:r w:rsidRPr="00F417ED">
        <w:rPr>
          <w:sz w:val="24"/>
        </w:rPr>
        <w:t>Заявление в статусе «Отклонено» нельзя перевести в другие статусы.</w:t>
      </w:r>
    </w:p>
    <w:p w14:paraId="606FC16E" w14:textId="77777777" w:rsidR="00944743" w:rsidRPr="00F417ED" w:rsidRDefault="00944743" w:rsidP="00944743">
      <w:pPr>
        <w:pStyle w:val="gf8"/>
        <w:numPr>
          <w:ilvl w:val="0"/>
          <w:numId w:val="127"/>
        </w:numPr>
        <w:tabs>
          <w:tab w:val="left" w:pos="851"/>
          <w:tab w:val="left" w:pos="1134"/>
        </w:tabs>
        <w:rPr>
          <w:sz w:val="24"/>
        </w:rPr>
      </w:pPr>
      <w:r w:rsidRPr="00F417ED">
        <w:rPr>
          <w:sz w:val="24"/>
        </w:rPr>
        <w:t>Все связанные заявления автоматически переходят в статус «Отклонено», если присвоить всем поданным заявлениям статус специальности «Отклонено по специальности».</w:t>
      </w:r>
    </w:p>
    <w:p w14:paraId="3E68D5EA" w14:textId="56E341A8" w:rsidR="00EC147F" w:rsidRPr="00F417ED" w:rsidRDefault="00EC147F" w:rsidP="00F207AB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675AA717" wp14:editId="5BCF3BED">
            <wp:extent cx="5939790" cy="835199"/>
            <wp:effectExtent l="19050" t="19050" r="22860" b="2222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5199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C297FAA" w14:textId="6880CA60" w:rsidR="00EC147F" w:rsidRPr="00F417ED" w:rsidRDefault="00EC147F" w:rsidP="00F207AB">
      <w:pPr>
        <w:pStyle w:val="gd"/>
      </w:pPr>
      <w:r w:rsidRPr="00F417ED">
        <w:t>Заявление в статусе «Отклонено»</w:t>
      </w:r>
    </w:p>
    <w:p w14:paraId="7A510966" w14:textId="528DE731" w:rsidR="00EC147F" w:rsidRPr="00F417ED" w:rsidRDefault="00EC147F" w:rsidP="00EC147F">
      <w:pPr>
        <w:pStyle w:val="gff"/>
      </w:pPr>
      <w:r w:rsidRPr="00F417ED">
        <w:t xml:space="preserve">Статус «Зачислено» (Рисунок 34) </w:t>
      </w:r>
      <w:r w:rsidR="000F4A5D" w:rsidRPr="00F417ED">
        <w:t>–</w:t>
      </w:r>
      <w:r w:rsidRPr="00F417ED">
        <w:t xml:space="preserve"> присваивается</w:t>
      </w:r>
      <w:r w:rsidR="000F4A5D" w:rsidRPr="00F417ED">
        <w:t xml:space="preserve"> </w:t>
      </w:r>
      <w:r w:rsidRPr="00F417ED">
        <w:t>заявлению, когда принято решение о зачислении абитуриента в ПОО.</w:t>
      </w:r>
    </w:p>
    <w:p w14:paraId="71EBAA73" w14:textId="28EB282E" w:rsidR="00944743" w:rsidRPr="00F417ED" w:rsidRDefault="00944743" w:rsidP="00944743">
      <w:pPr>
        <w:pStyle w:val="gffff0"/>
      </w:pPr>
      <w:r w:rsidRPr="00F417ED">
        <w:rPr>
          <w:noProof/>
          <w:lang w:eastAsia="ru-RU"/>
        </w:rPr>
        <w:drawing>
          <wp:inline distT="0" distB="0" distL="0" distR="0" wp14:anchorId="78F701B9" wp14:editId="370A1177">
            <wp:extent cx="173990" cy="17399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7ED">
        <w:t xml:space="preserve"> </w:t>
      </w:r>
      <w:r w:rsidRPr="00F417ED">
        <w:rPr>
          <w:rStyle w:val="gffff"/>
        </w:rPr>
        <w:t xml:space="preserve">Примечание </w:t>
      </w:r>
      <w:r w:rsidR="000F4A5D" w:rsidRPr="00F417ED">
        <w:rPr>
          <w:rStyle w:val="gffff"/>
        </w:rPr>
        <w:t>–</w:t>
      </w:r>
      <w:r w:rsidRPr="00F417ED">
        <w:rPr>
          <w:rStyle w:val="gffff"/>
        </w:rPr>
        <w:t xml:space="preserve"> </w:t>
      </w:r>
      <w:r w:rsidRPr="00F417ED">
        <w:t>Заявление в статусе «Зачислено» недоступно для редактирования.</w:t>
      </w:r>
    </w:p>
    <w:p w14:paraId="49FE8BFB" w14:textId="59DC5138" w:rsidR="00EC147F" w:rsidRPr="00F417ED" w:rsidRDefault="00EC147F" w:rsidP="00F207AB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7424B43F" wp14:editId="6E1D26E2">
            <wp:extent cx="5939790" cy="1455211"/>
            <wp:effectExtent l="19050" t="19050" r="22860" b="12065"/>
            <wp:docPr id="84" name="Рисунок 84" descr="Зачисле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Зачислено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5521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55899E4" w14:textId="393B77C8" w:rsidR="00EC147F" w:rsidRPr="00F417ED" w:rsidRDefault="00EC147F" w:rsidP="00F207AB">
      <w:pPr>
        <w:pStyle w:val="gd"/>
      </w:pPr>
      <w:r w:rsidRPr="00F417ED">
        <w:t>Заявление в статусе «Зачислено»</w:t>
      </w:r>
    </w:p>
    <w:p w14:paraId="0676E102" w14:textId="77777777" w:rsidR="00944743" w:rsidRPr="00F417ED" w:rsidRDefault="00944743" w:rsidP="00944743">
      <w:pPr>
        <w:pStyle w:val="gff"/>
      </w:pPr>
      <w:r w:rsidRPr="00F417ED">
        <w:t>У заявлений в статусе «Зачислено» могут быть следующие статусы специальности:</w:t>
      </w:r>
    </w:p>
    <w:p w14:paraId="19A2C645" w14:textId="77777777" w:rsidR="00944743" w:rsidRPr="00F417ED" w:rsidRDefault="00944743" w:rsidP="00944743">
      <w:pPr>
        <w:pStyle w:val="gf8"/>
        <w:numPr>
          <w:ilvl w:val="0"/>
          <w:numId w:val="12"/>
        </w:numPr>
      </w:pPr>
      <w:r w:rsidRPr="00F417ED">
        <w:t>«Зачислен»;</w:t>
      </w:r>
    </w:p>
    <w:p w14:paraId="149D15EB" w14:textId="77777777" w:rsidR="00944743" w:rsidRPr="00F417ED" w:rsidRDefault="00944743" w:rsidP="00944743">
      <w:pPr>
        <w:pStyle w:val="gf8"/>
        <w:numPr>
          <w:ilvl w:val="0"/>
          <w:numId w:val="12"/>
        </w:numPr>
      </w:pPr>
      <w:r w:rsidRPr="00F417ED">
        <w:t>«Отклонено по специальности».</w:t>
      </w:r>
    </w:p>
    <w:p w14:paraId="695E8B78" w14:textId="77777777" w:rsidR="00944743" w:rsidRPr="00F417ED" w:rsidRDefault="00944743" w:rsidP="00944743">
      <w:pPr>
        <w:pStyle w:val="gff"/>
      </w:pPr>
      <w:r w:rsidRPr="00F417ED">
        <w:t>Статус специальности «Зачислен» (Рисунок 46) присваивается заявлениям абитуриентов, зачисленным по данной специальности.</w:t>
      </w:r>
    </w:p>
    <w:p w14:paraId="35B3C329" w14:textId="162E8286" w:rsidR="00EC147F" w:rsidRPr="00F417ED" w:rsidRDefault="00EC147F" w:rsidP="00F207AB">
      <w:pPr>
        <w:pStyle w:val="gffc"/>
      </w:pPr>
      <w:r w:rsidRPr="00F417ED">
        <w:rPr>
          <w:noProof/>
          <w:lang w:eastAsia="ru-RU"/>
        </w:rPr>
        <w:lastRenderedPageBreak/>
        <w:drawing>
          <wp:inline distT="0" distB="0" distL="0" distR="0" wp14:anchorId="11520A40" wp14:editId="5A47860D">
            <wp:extent cx="5753100" cy="1019175"/>
            <wp:effectExtent l="19050" t="19050" r="19050" b="28575"/>
            <wp:docPr id="229" name="Рисунок 229" descr="зачислено хзазазазаза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зачислено хзазазазазаэ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191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45C7278" w14:textId="477E6285" w:rsidR="00EC147F" w:rsidRPr="00F417ED" w:rsidRDefault="00EC147F" w:rsidP="00F207AB">
      <w:pPr>
        <w:pStyle w:val="gd"/>
      </w:pPr>
      <w:r w:rsidRPr="00F417ED">
        <w:t>Статус специальности «Зачислен».</w:t>
      </w:r>
    </w:p>
    <w:p w14:paraId="268FF704" w14:textId="3D536A6B" w:rsidR="00EC147F" w:rsidRPr="00F417ED" w:rsidRDefault="00EC147F" w:rsidP="00F207AB">
      <w:pPr>
        <w:pStyle w:val="gff"/>
      </w:pPr>
      <w:r w:rsidRPr="00F417ED">
        <w:t>Статус специальности «Отклонено по специальности» (Рисунок 47) при статусе заявления «Зачислено» присваивается только если одно из связанных заявлений было переведено в статус «Зачислено».</w:t>
      </w:r>
    </w:p>
    <w:p w14:paraId="44266CF4" w14:textId="110E4BE0" w:rsidR="00EC147F" w:rsidRPr="00F417ED" w:rsidRDefault="00EC147F" w:rsidP="00F207AB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6C819934" wp14:editId="2A643CE8">
            <wp:extent cx="5939790" cy="811344"/>
            <wp:effectExtent l="19050" t="19050" r="22860" b="27305"/>
            <wp:docPr id="83" name="Рисунок 83" descr="Зачисле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Зачислено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134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496CBED" w14:textId="7D53FEF4" w:rsidR="00EC147F" w:rsidRPr="00F417ED" w:rsidRDefault="00EC147F" w:rsidP="00F207AB">
      <w:pPr>
        <w:pStyle w:val="gd"/>
      </w:pPr>
      <w:r w:rsidRPr="00F417ED">
        <w:t>Статус специальности «Отклонено по специальности».</w:t>
      </w:r>
    </w:p>
    <w:p w14:paraId="0DEA8F20" w14:textId="1593BDFB" w:rsidR="0008297C" w:rsidRPr="00F417ED" w:rsidRDefault="0008297C" w:rsidP="00D24A16">
      <w:pPr>
        <w:pStyle w:val="g30"/>
        <w:rPr>
          <w:rFonts w:eastAsiaTheme="minorHAnsi" w:cstheme="minorBidi"/>
          <w:b w:val="0"/>
          <w:sz w:val="24"/>
          <w:szCs w:val="24"/>
        </w:rPr>
      </w:pPr>
      <w:r w:rsidRPr="00F417ED">
        <w:t>Статусы заявлений, созданных в системе</w:t>
      </w:r>
    </w:p>
    <w:p w14:paraId="6F8BD915" w14:textId="55A76736" w:rsidR="006F622F" w:rsidRPr="00F417ED" w:rsidRDefault="006F622F" w:rsidP="00B85560">
      <w:pPr>
        <w:pStyle w:val="gff5"/>
      </w:pPr>
      <w:r w:rsidRPr="00F417ED">
        <w:t xml:space="preserve">В </w:t>
      </w:r>
      <w:r w:rsidR="0054042E" w:rsidRPr="00F417ED">
        <w:t xml:space="preserve">АИС «Зачисление в ПОО» </w:t>
      </w:r>
      <w:r w:rsidRPr="00F417ED">
        <w:t>заявлени</w:t>
      </w:r>
      <w:r w:rsidR="0035497A" w:rsidRPr="00F417ED">
        <w:t>я, созданные в системе</w:t>
      </w:r>
      <w:r w:rsidRPr="00F417ED">
        <w:t xml:space="preserve"> мо</w:t>
      </w:r>
      <w:r w:rsidR="0035497A" w:rsidRPr="00F417ED">
        <w:t>гут</w:t>
      </w:r>
      <w:r w:rsidRPr="00F417ED">
        <w:t xml:space="preserve"> находится в </w:t>
      </w:r>
      <w:r w:rsidR="000070B9" w:rsidRPr="00F417ED">
        <w:t>статусах, описание которых приведено в таблице </w:t>
      </w:r>
      <w:r w:rsidR="004D6CA6" w:rsidRPr="00F417ED">
        <w:fldChar w:fldCharType="begin"/>
      </w:r>
      <w:r w:rsidR="004D6CA6" w:rsidRPr="00F417ED">
        <w:instrText xml:space="preserve"> REF _Ref27479788 \h \# \0 </w:instrText>
      </w:r>
      <w:r w:rsidR="00F417ED">
        <w:instrText xml:space="preserve"> \* MERGEFORMAT </w:instrText>
      </w:r>
      <w:r w:rsidR="004D6CA6" w:rsidRPr="00F417ED">
        <w:fldChar w:fldCharType="separate"/>
      </w:r>
      <w:r w:rsidR="00D744AE">
        <w:t>3</w:t>
      </w:r>
      <w:r w:rsidR="004D6CA6" w:rsidRPr="00F417ED">
        <w:fldChar w:fldCharType="end"/>
      </w:r>
      <w:r w:rsidR="000070B9" w:rsidRPr="00F417ED">
        <w:t>.</w:t>
      </w:r>
    </w:p>
    <w:p w14:paraId="54D988D5" w14:textId="50ADD21B" w:rsidR="00FD1382" w:rsidRPr="00F417ED" w:rsidRDefault="00FD1382" w:rsidP="00E479EA">
      <w:pPr>
        <w:pStyle w:val="gffe"/>
      </w:pPr>
      <w:bookmarkStart w:id="129" w:name="_Ref27479788"/>
      <w:r w:rsidRPr="00F417ED">
        <w:t xml:space="preserve">Таблица </w:t>
      </w:r>
      <w:r w:rsidR="004B3818" w:rsidRPr="00F417ED">
        <w:rPr>
          <w:noProof/>
        </w:rPr>
        <w:fldChar w:fldCharType="begin"/>
      </w:r>
      <w:r w:rsidR="004B3818" w:rsidRPr="00F417ED">
        <w:rPr>
          <w:noProof/>
        </w:rPr>
        <w:instrText xml:space="preserve"> SEQ Таблица \* ARABIC </w:instrText>
      </w:r>
      <w:r w:rsidR="004B3818" w:rsidRPr="00F417ED">
        <w:rPr>
          <w:noProof/>
        </w:rPr>
        <w:fldChar w:fldCharType="separate"/>
      </w:r>
      <w:r w:rsidR="00D744AE">
        <w:rPr>
          <w:noProof/>
        </w:rPr>
        <w:t>3</w:t>
      </w:r>
      <w:r w:rsidR="004B3818" w:rsidRPr="00F417ED">
        <w:rPr>
          <w:noProof/>
        </w:rPr>
        <w:fldChar w:fldCharType="end"/>
      </w:r>
      <w:r w:rsidRPr="00F417ED">
        <w:t xml:space="preserve"> – Статусы заявлений</w:t>
      </w:r>
      <w:bookmarkEnd w:id="129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20" w:firstRow="1" w:lastRow="0" w:firstColumn="0" w:lastColumn="0" w:noHBand="0" w:noVBand="0"/>
      </w:tblPr>
      <w:tblGrid>
        <w:gridCol w:w="1963"/>
        <w:gridCol w:w="4382"/>
        <w:gridCol w:w="2999"/>
      </w:tblGrid>
      <w:tr w:rsidR="00665960" w:rsidRPr="00F417ED" w14:paraId="4050C810" w14:textId="77777777" w:rsidTr="0016776A">
        <w:trPr>
          <w:cantSplit/>
          <w:tblHeader/>
          <w:jc w:val="center"/>
        </w:trPr>
        <w:tc>
          <w:tcPr>
            <w:tcW w:w="1050" w:type="pct"/>
            <w:shd w:val="clear" w:color="auto" w:fill="auto"/>
            <w:vAlign w:val="center"/>
          </w:tcPr>
          <w:p w14:paraId="0208DAEB" w14:textId="27334833" w:rsidR="00665960" w:rsidRPr="00F417ED" w:rsidRDefault="00665960" w:rsidP="00AC1F66">
            <w:pPr>
              <w:pStyle w:val="gfff1"/>
            </w:pPr>
            <w:proofErr w:type="spellStart"/>
            <w:r w:rsidRPr="00F417ED">
              <w:t>Статус</w:t>
            </w:r>
            <w:proofErr w:type="spellEnd"/>
          </w:p>
        </w:tc>
        <w:tc>
          <w:tcPr>
            <w:tcW w:w="2345" w:type="pct"/>
            <w:shd w:val="clear" w:color="auto" w:fill="auto"/>
            <w:vAlign w:val="center"/>
          </w:tcPr>
          <w:p w14:paraId="28C3156E" w14:textId="2FE68985" w:rsidR="00665960" w:rsidRPr="00F417ED" w:rsidRDefault="00665960" w:rsidP="00AC1F66">
            <w:pPr>
              <w:pStyle w:val="gfff1"/>
            </w:pPr>
            <w:r w:rsidRPr="00F417ED">
              <w:t>Описание</w:t>
            </w:r>
          </w:p>
        </w:tc>
        <w:tc>
          <w:tcPr>
            <w:tcW w:w="1605" w:type="pct"/>
            <w:shd w:val="clear" w:color="auto" w:fill="auto"/>
            <w:vAlign w:val="center"/>
          </w:tcPr>
          <w:p w14:paraId="5F19EF4F" w14:textId="1E509A41" w:rsidR="00665960" w:rsidRPr="00F417ED" w:rsidRDefault="001C3426" w:rsidP="00AC1F66">
            <w:pPr>
              <w:pStyle w:val="gfff1"/>
              <w:rPr>
                <w:lang w:val="ru-RU"/>
              </w:rPr>
            </w:pPr>
            <w:r w:rsidRPr="00F417ED">
              <w:rPr>
                <w:lang w:val="ru-RU"/>
              </w:rPr>
              <w:t>Возможность редактирования заявления</w:t>
            </w:r>
            <w:r w:rsidR="00076C32" w:rsidRPr="00F417ED">
              <w:rPr>
                <w:lang w:val="ru-RU"/>
              </w:rPr>
              <w:t xml:space="preserve"> </w:t>
            </w:r>
            <w:r w:rsidRPr="00F417ED">
              <w:rPr>
                <w:lang w:val="ru-RU"/>
              </w:rPr>
              <w:t>(для роли «Сотрудник</w:t>
            </w:r>
            <w:r w:rsidR="00076C32" w:rsidRPr="00F417ED">
              <w:t> </w:t>
            </w:r>
            <w:r w:rsidRPr="00F417ED">
              <w:rPr>
                <w:lang w:val="ru-RU"/>
              </w:rPr>
              <w:t>ПОО</w:t>
            </w:r>
            <w:r w:rsidRPr="00F417ED">
              <w:t> </w:t>
            </w:r>
            <w:r w:rsidRPr="00F417ED">
              <w:rPr>
                <w:lang w:val="ru-RU"/>
              </w:rPr>
              <w:t>(ПЭК)»)</w:t>
            </w:r>
          </w:p>
        </w:tc>
      </w:tr>
      <w:tr w:rsidR="00665960" w:rsidRPr="00F417ED" w14:paraId="145FEB66" w14:textId="77777777" w:rsidTr="0016776A">
        <w:trPr>
          <w:cantSplit/>
          <w:jc w:val="center"/>
        </w:trPr>
        <w:tc>
          <w:tcPr>
            <w:tcW w:w="1050" w:type="pct"/>
            <w:shd w:val="clear" w:color="auto" w:fill="auto"/>
          </w:tcPr>
          <w:p w14:paraId="7617DDC2" w14:textId="77F05843" w:rsidR="00665960" w:rsidRPr="00F417ED" w:rsidRDefault="00665960">
            <w:pPr>
              <w:pStyle w:val="gfff"/>
            </w:pPr>
            <w:r w:rsidRPr="00F417ED">
              <w:rPr>
                <w:rStyle w:val="afff8"/>
                <w:i w:val="0"/>
              </w:rPr>
              <w:t>Зарегистрировано</w:t>
            </w:r>
          </w:p>
        </w:tc>
        <w:tc>
          <w:tcPr>
            <w:tcW w:w="2345" w:type="pct"/>
            <w:shd w:val="clear" w:color="auto" w:fill="auto"/>
          </w:tcPr>
          <w:p w14:paraId="0CA35FE1" w14:textId="48572966" w:rsidR="00665960" w:rsidRPr="00F417ED" w:rsidRDefault="00665960">
            <w:pPr>
              <w:pStyle w:val="gfff"/>
            </w:pPr>
            <w:r w:rsidRPr="00F417ED">
              <w:t>Первоначальный статус заявления; информацию в</w:t>
            </w:r>
            <w:r w:rsidR="003B5730" w:rsidRPr="00F417ED">
              <w:t> </w:t>
            </w:r>
            <w:r w:rsidRPr="00F417ED">
              <w:t>заявлении необходимо уточнить и внести исправления</w:t>
            </w:r>
          </w:p>
        </w:tc>
        <w:tc>
          <w:tcPr>
            <w:tcW w:w="1605" w:type="pct"/>
            <w:shd w:val="clear" w:color="auto" w:fill="auto"/>
          </w:tcPr>
          <w:p w14:paraId="72A1ECB6" w14:textId="595A1ACF" w:rsidR="00665960" w:rsidRPr="00F417ED" w:rsidRDefault="00665960">
            <w:pPr>
              <w:pStyle w:val="gfff"/>
            </w:pPr>
            <w:r w:rsidRPr="00F417ED">
              <w:t>+</w:t>
            </w:r>
          </w:p>
        </w:tc>
      </w:tr>
      <w:tr w:rsidR="00665960" w:rsidRPr="00F417ED" w14:paraId="51985603" w14:textId="77777777" w:rsidTr="0016776A">
        <w:trPr>
          <w:cantSplit/>
          <w:jc w:val="center"/>
        </w:trPr>
        <w:tc>
          <w:tcPr>
            <w:tcW w:w="1050" w:type="pct"/>
            <w:shd w:val="clear" w:color="auto" w:fill="auto"/>
          </w:tcPr>
          <w:p w14:paraId="42A1C08E" w14:textId="7D0E9743" w:rsidR="00665960" w:rsidRPr="00F417ED" w:rsidRDefault="00665960">
            <w:pPr>
              <w:pStyle w:val="gfff"/>
              <w:rPr>
                <w:rStyle w:val="afff8"/>
                <w:i w:val="0"/>
              </w:rPr>
            </w:pPr>
            <w:r w:rsidRPr="00F417ED">
              <w:rPr>
                <w:rStyle w:val="afff8"/>
                <w:i w:val="0"/>
              </w:rPr>
              <w:t>Принято к рассмотрению</w:t>
            </w:r>
          </w:p>
        </w:tc>
        <w:tc>
          <w:tcPr>
            <w:tcW w:w="2345" w:type="pct"/>
            <w:shd w:val="clear" w:color="auto" w:fill="auto"/>
          </w:tcPr>
          <w:p w14:paraId="5264CDF1" w14:textId="5378BD99" w:rsidR="00665960" w:rsidRPr="00F417ED" w:rsidRDefault="00665960">
            <w:pPr>
              <w:pStyle w:val="gfff"/>
            </w:pPr>
            <w:r w:rsidRPr="00F417ED">
              <w:t xml:space="preserve">Заявление корректно заполнено; подтверждено дальнейшее рассмотрение. Присваивается заявлению при указании и сохранении данных в поле </w:t>
            </w:r>
            <w:r w:rsidRPr="00F417ED">
              <w:rPr>
                <w:rStyle w:val="afff7"/>
              </w:rPr>
              <w:t>Дата подтверждения документов</w:t>
            </w:r>
            <w:r w:rsidRPr="00F417ED">
              <w:t xml:space="preserve"> на странице редактирования заявления в блоке </w:t>
            </w:r>
            <w:r w:rsidRPr="00F417ED">
              <w:rPr>
                <w:rStyle w:val="afff7"/>
              </w:rPr>
              <w:t>Данные о поступлении</w:t>
            </w:r>
          </w:p>
        </w:tc>
        <w:tc>
          <w:tcPr>
            <w:tcW w:w="1605" w:type="pct"/>
            <w:shd w:val="clear" w:color="auto" w:fill="auto"/>
          </w:tcPr>
          <w:p w14:paraId="003D85E6" w14:textId="10459FEB" w:rsidR="00665960" w:rsidRPr="00F417ED" w:rsidRDefault="00665960">
            <w:pPr>
              <w:pStyle w:val="gfff"/>
            </w:pPr>
            <w:r w:rsidRPr="00F417ED">
              <w:t>–</w:t>
            </w:r>
          </w:p>
        </w:tc>
      </w:tr>
      <w:tr w:rsidR="00665960" w:rsidRPr="00F417ED" w14:paraId="4E342C1B" w14:textId="77777777" w:rsidTr="0016776A">
        <w:trPr>
          <w:cantSplit/>
          <w:jc w:val="center"/>
        </w:trPr>
        <w:tc>
          <w:tcPr>
            <w:tcW w:w="1050" w:type="pct"/>
            <w:shd w:val="clear" w:color="auto" w:fill="auto"/>
          </w:tcPr>
          <w:p w14:paraId="626D4853" w14:textId="67A4E98B" w:rsidR="00665960" w:rsidRPr="00F417ED" w:rsidRDefault="00665960">
            <w:pPr>
              <w:pStyle w:val="gfff"/>
              <w:rPr>
                <w:rStyle w:val="afff8"/>
                <w:i w:val="0"/>
              </w:rPr>
            </w:pPr>
            <w:r w:rsidRPr="00F417ED">
              <w:rPr>
                <w:rStyle w:val="afff8"/>
                <w:i w:val="0"/>
              </w:rPr>
              <w:t>Проверка сведений</w:t>
            </w:r>
          </w:p>
        </w:tc>
        <w:tc>
          <w:tcPr>
            <w:tcW w:w="2345" w:type="pct"/>
            <w:shd w:val="clear" w:color="auto" w:fill="auto"/>
          </w:tcPr>
          <w:p w14:paraId="157C8626" w14:textId="4A426033" w:rsidR="00665960" w:rsidRPr="00F417ED" w:rsidRDefault="00665960">
            <w:pPr>
              <w:pStyle w:val="gfff"/>
            </w:pPr>
            <w:r w:rsidRPr="00F417ED">
              <w:t>Информацию в заявлении необходимо проверить и внести исправления</w:t>
            </w:r>
          </w:p>
        </w:tc>
        <w:tc>
          <w:tcPr>
            <w:tcW w:w="1605" w:type="pct"/>
            <w:shd w:val="clear" w:color="auto" w:fill="auto"/>
          </w:tcPr>
          <w:p w14:paraId="65332C28" w14:textId="3CA0725B" w:rsidR="00665960" w:rsidRPr="00F417ED" w:rsidRDefault="00665960">
            <w:pPr>
              <w:pStyle w:val="gfff"/>
            </w:pPr>
            <w:r w:rsidRPr="00F417ED">
              <w:t>+</w:t>
            </w:r>
          </w:p>
        </w:tc>
      </w:tr>
      <w:tr w:rsidR="000D1FB3" w:rsidRPr="00F417ED" w14:paraId="106F2003" w14:textId="77777777" w:rsidTr="0016776A">
        <w:trPr>
          <w:cantSplit/>
          <w:jc w:val="center"/>
        </w:trPr>
        <w:tc>
          <w:tcPr>
            <w:tcW w:w="1050" w:type="pct"/>
            <w:shd w:val="clear" w:color="auto" w:fill="auto"/>
          </w:tcPr>
          <w:p w14:paraId="50D1A030" w14:textId="153A785F" w:rsidR="000D1FB3" w:rsidRPr="00F417ED" w:rsidRDefault="000D1FB3">
            <w:pPr>
              <w:pStyle w:val="gfff"/>
              <w:rPr>
                <w:rStyle w:val="afff8"/>
                <w:i w:val="0"/>
              </w:rPr>
            </w:pPr>
            <w:r w:rsidRPr="00F417ED">
              <w:rPr>
                <w:rStyle w:val="afff8"/>
                <w:i w:val="0"/>
              </w:rPr>
              <w:t>Отк</w:t>
            </w:r>
            <w:r w:rsidR="004D6CA6" w:rsidRPr="00F417ED">
              <w:rPr>
                <w:rStyle w:val="afff8"/>
                <w:i w:val="0"/>
              </w:rPr>
              <w:t>лонено</w:t>
            </w:r>
          </w:p>
        </w:tc>
        <w:tc>
          <w:tcPr>
            <w:tcW w:w="2345" w:type="pct"/>
            <w:shd w:val="clear" w:color="auto" w:fill="auto"/>
          </w:tcPr>
          <w:p w14:paraId="14FB28F5" w14:textId="77777777" w:rsidR="000D1FB3" w:rsidRPr="00F417ED" w:rsidRDefault="000D1FB3">
            <w:pPr>
              <w:pStyle w:val="gfff"/>
            </w:pPr>
            <w:r w:rsidRPr="00F417ED">
              <w:t xml:space="preserve">Абитуриенту отказано в дальнейшем рассмотрении заявления и зачислении в ПОО. Присваивается заявлению при нажатии на кнопку </w:t>
            </w:r>
            <w:r w:rsidRPr="00F417ED">
              <w:rPr>
                <w:rStyle w:val="afff7"/>
              </w:rPr>
              <w:t>Отклонить</w:t>
            </w:r>
          </w:p>
        </w:tc>
        <w:tc>
          <w:tcPr>
            <w:tcW w:w="1605" w:type="pct"/>
            <w:shd w:val="clear" w:color="auto" w:fill="auto"/>
          </w:tcPr>
          <w:p w14:paraId="025EF87A" w14:textId="77777777" w:rsidR="000D1FB3" w:rsidRPr="00F417ED" w:rsidRDefault="000D1FB3">
            <w:pPr>
              <w:pStyle w:val="gfff"/>
            </w:pPr>
            <w:r w:rsidRPr="00F417ED">
              <w:t>–</w:t>
            </w:r>
          </w:p>
        </w:tc>
      </w:tr>
      <w:tr w:rsidR="00665960" w:rsidRPr="00F417ED" w14:paraId="58DEAFC2" w14:textId="77777777" w:rsidTr="0016776A">
        <w:trPr>
          <w:cantSplit/>
          <w:jc w:val="center"/>
        </w:trPr>
        <w:tc>
          <w:tcPr>
            <w:tcW w:w="1050" w:type="pct"/>
            <w:shd w:val="clear" w:color="auto" w:fill="auto"/>
          </w:tcPr>
          <w:p w14:paraId="75091426" w14:textId="0650DF6C" w:rsidR="00665960" w:rsidRPr="00F417ED" w:rsidRDefault="00665960">
            <w:pPr>
              <w:pStyle w:val="gfff"/>
              <w:rPr>
                <w:rStyle w:val="afff8"/>
                <w:i w:val="0"/>
              </w:rPr>
            </w:pPr>
            <w:r w:rsidRPr="00F417ED">
              <w:rPr>
                <w:rStyle w:val="afff8"/>
                <w:i w:val="0"/>
              </w:rPr>
              <w:t>Рекомендован</w:t>
            </w:r>
          </w:p>
        </w:tc>
        <w:tc>
          <w:tcPr>
            <w:tcW w:w="2345" w:type="pct"/>
            <w:shd w:val="clear" w:color="auto" w:fill="auto"/>
          </w:tcPr>
          <w:p w14:paraId="7856EC7D" w14:textId="5A0E6734" w:rsidR="00665960" w:rsidRPr="00F417ED" w:rsidRDefault="00665960">
            <w:pPr>
              <w:pStyle w:val="gfff"/>
            </w:pPr>
            <w:r w:rsidRPr="00F417ED">
              <w:t>Абитуриент успешно сдал вступительные испытания и может быть зачислен в ПОО после предоставления оригиналов документов</w:t>
            </w:r>
          </w:p>
        </w:tc>
        <w:tc>
          <w:tcPr>
            <w:tcW w:w="1605" w:type="pct"/>
            <w:shd w:val="clear" w:color="auto" w:fill="auto"/>
          </w:tcPr>
          <w:p w14:paraId="39BB6CD3" w14:textId="7D0C2DBC" w:rsidR="00665960" w:rsidRPr="00F417ED" w:rsidRDefault="00665960">
            <w:pPr>
              <w:pStyle w:val="gfff"/>
            </w:pPr>
            <w:r w:rsidRPr="00F417ED">
              <w:t>–</w:t>
            </w:r>
          </w:p>
        </w:tc>
      </w:tr>
      <w:tr w:rsidR="00665960" w:rsidRPr="00F417ED" w14:paraId="0008F9D8" w14:textId="77777777" w:rsidTr="0016776A">
        <w:trPr>
          <w:cantSplit/>
          <w:jc w:val="center"/>
        </w:trPr>
        <w:tc>
          <w:tcPr>
            <w:tcW w:w="1050" w:type="pct"/>
            <w:shd w:val="clear" w:color="auto" w:fill="auto"/>
          </w:tcPr>
          <w:p w14:paraId="2600CB76" w14:textId="5C455AFF" w:rsidR="00665960" w:rsidRPr="00F417ED" w:rsidRDefault="00665960">
            <w:pPr>
              <w:pStyle w:val="gfff"/>
              <w:rPr>
                <w:rStyle w:val="afff8"/>
                <w:i w:val="0"/>
              </w:rPr>
            </w:pPr>
            <w:r w:rsidRPr="00F417ED">
              <w:rPr>
                <w:rStyle w:val="afff8"/>
                <w:i w:val="0"/>
              </w:rPr>
              <w:lastRenderedPageBreak/>
              <w:t>Сдал оригиналы</w:t>
            </w:r>
          </w:p>
        </w:tc>
        <w:tc>
          <w:tcPr>
            <w:tcW w:w="2345" w:type="pct"/>
            <w:shd w:val="clear" w:color="auto" w:fill="auto"/>
          </w:tcPr>
          <w:p w14:paraId="078A2A0A" w14:textId="6D463CD6" w:rsidR="00665960" w:rsidRPr="00F417ED" w:rsidRDefault="00665960">
            <w:pPr>
              <w:pStyle w:val="gfff"/>
            </w:pPr>
            <w:r w:rsidRPr="00F417ED">
              <w:t>Абитуриент предоставил в ПОО оригиналы документов, необходимых для зачисления</w:t>
            </w:r>
          </w:p>
        </w:tc>
        <w:tc>
          <w:tcPr>
            <w:tcW w:w="1605" w:type="pct"/>
            <w:shd w:val="clear" w:color="auto" w:fill="auto"/>
          </w:tcPr>
          <w:p w14:paraId="5A7B6FA3" w14:textId="21D014C8" w:rsidR="00665960" w:rsidRPr="00F417ED" w:rsidRDefault="00665960">
            <w:pPr>
              <w:pStyle w:val="gfff"/>
            </w:pPr>
            <w:r w:rsidRPr="00F417ED">
              <w:t>–</w:t>
            </w:r>
          </w:p>
        </w:tc>
      </w:tr>
      <w:tr w:rsidR="00665960" w:rsidRPr="00F417ED" w14:paraId="59D88172" w14:textId="77777777" w:rsidTr="0016776A">
        <w:trPr>
          <w:cantSplit/>
          <w:jc w:val="center"/>
        </w:trPr>
        <w:tc>
          <w:tcPr>
            <w:tcW w:w="1050" w:type="pct"/>
            <w:shd w:val="clear" w:color="auto" w:fill="auto"/>
          </w:tcPr>
          <w:p w14:paraId="6ABCE897" w14:textId="6AA92624" w:rsidR="00665960" w:rsidRPr="00F417ED" w:rsidRDefault="00665960">
            <w:pPr>
              <w:pStyle w:val="gfff"/>
              <w:rPr>
                <w:rStyle w:val="afff8"/>
                <w:i w:val="0"/>
              </w:rPr>
            </w:pPr>
            <w:r w:rsidRPr="00F417ED">
              <w:rPr>
                <w:rStyle w:val="afff8"/>
                <w:i w:val="0"/>
              </w:rPr>
              <w:t>Зачислено</w:t>
            </w:r>
          </w:p>
        </w:tc>
        <w:tc>
          <w:tcPr>
            <w:tcW w:w="2345" w:type="pct"/>
            <w:shd w:val="clear" w:color="auto" w:fill="auto"/>
          </w:tcPr>
          <w:p w14:paraId="6C33E95B" w14:textId="12D29DE8" w:rsidR="00665960" w:rsidRPr="00F417ED" w:rsidRDefault="00665960">
            <w:pPr>
              <w:pStyle w:val="gfff"/>
            </w:pPr>
            <w:r w:rsidRPr="00F417ED">
              <w:t>Принято решение о зачислении абитуриента в ПОО</w:t>
            </w:r>
          </w:p>
        </w:tc>
        <w:tc>
          <w:tcPr>
            <w:tcW w:w="1605" w:type="pct"/>
            <w:shd w:val="clear" w:color="auto" w:fill="auto"/>
          </w:tcPr>
          <w:p w14:paraId="1E8C359B" w14:textId="63E2EA90" w:rsidR="00665960" w:rsidRPr="00F417ED" w:rsidRDefault="00665960">
            <w:pPr>
              <w:pStyle w:val="gfff"/>
            </w:pPr>
            <w:r w:rsidRPr="00F417ED">
              <w:t>–</w:t>
            </w:r>
          </w:p>
        </w:tc>
      </w:tr>
    </w:tbl>
    <w:p w14:paraId="2CA06408" w14:textId="77777777" w:rsidR="0016776A" w:rsidRPr="00F417ED" w:rsidRDefault="0016776A" w:rsidP="0016776A">
      <w:pPr>
        <w:pStyle w:val="gfa"/>
      </w:pPr>
      <w:r w:rsidRPr="00F417ED">
        <w:rPr>
          <w:rStyle w:val="gffff"/>
          <w:noProof/>
          <w:lang w:eastAsia="ru-RU"/>
        </w:rPr>
        <w:drawing>
          <wp:inline distT="0" distB="0" distL="0" distR="0" wp14:anchorId="202A4D44" wp14:editId="11E2F2B0">
            <wp:extent cx="171450" cy="17145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7ED">
        <w:rPr>
          <w:rStyle w:val="gffff"/>
        </w:rPr>
        <w:t xml:space="preserve"> Примечание</w:t>
      </w:r>
      <w:r w:rsidRPr="00F417ED">
        <w:t xml:space="preserve"> – </w:t>
      </w:r>
      <w:r w:rsidRPr="00F417ED">
        <w:rPr>
          <w:rStyle w:val="gffff1"/>
        </w:rPr>
        <w:t>Редактирование заявлений со статусами доступно только пользователю с ролью «Сотрудник ПОО (ПЭК)».</w:t>
      </w:r>
    </w:p>
    <w:p w14:paraId="1FEDCBD3" w14:textId="6DD136CC" w:rsidR="006F622F" w:rsidRPr="00F417ED" w:rsidRDefault="006F622F" w:rsidP="00B85560">
      <w:pPr>
        <w:pStyle w:val="g30"/>
      </w:pPr>
      <w:bookmarkStart w:id="130" w:name="_Toc27489182"/>
      <w:bookmarkStart w:id="131" w:name="_Toc27495085"/>
      <w:bookmarkStart w:id="132" w:name="_Toc27489183"/>
      <w:bookmarkStart w:id="133" w:name="_Toc27495086"/>
      <w:bookmarkStart w:id="134" w:name="_Toc27489184"/>
      <w:bookmarkStart w:id="135" w:name="_Toc27495087"/>
      <w:bookmarkStart w:id="136" w:name="_Toc27489185"/>
      <w:bookmarkStart w:id="137" w:name="_Toc27495088"/>
      <w:bookmarkStart w:id="138" w:name="_Toc27489186"/>
      <w:bookmarkStart w:id="139" w:name="_Toc27495089"/>
      <w:bookmarkStart w:id="140" w:name="_Toc27489187"/>
      <w:bookmarkStart w:id="141" w:name="_Toc27495090"/>
      <w:bookmarkStart w:id="142" w:name="_Toc27489188"/>
      <w:bookmarkStart w:id="143" w:name="_Toc27495091"/>
      <w:bookmarkStart w:id="144" w:name="_Toc27489189"/>
      <w:bookmarkStart w:id="145" w:name="_Toc27495092"/>
      <w:bookmarkStart w:id="146" w:name="_Toc27489190"/>
      <w:bookmarkStart w:id="147" w:name="_Toc27495093"/>
      <w:bookmarkStart w:id="148" w:name="_Toc27489191"/>
      <w:bookmarkStart w:id="149" w:name="_Toc27495094"/>
      <w:bookmarkStart w:id="150" w:name="_Toc27489192"/>
      <w:bookmarkStart w:id="151" w:name="_Toc27495095"/>
      <w:bookmarkStart w:id="152" w:name="_Toc27489193"/>
      <w:bookmarkStart w:id="153" w:name="_Toc27495096"/>
      <w:bookmarkStart w:id="154" w:name="_Toc27489194"/>
      <w:bookmarkStart w:id="155" w:name="_Toc27495097"/>
      <w:bookmarkStart w:id="156" w:name="_Toc27489195"/>
      <w:bookmarkStart w:id="157" w:name="_Toc27495098"/>
      <w:bookmarkStart w:id="158" w:name="_Toc27489196"/>
      <w:bookmarkStart w:id="159" w:name="_Toc27495099"/>
      <w:bookmarkStart w:id="160" w:name="_Toc27489197"/>
      <w:bookmarkStart w:id="161" w:name="_Toc27495100"/>
      <w:bookmarkStart w:id="162" w:name="_Toc27489198"/>
      <w:bookmarkStart w:id="163" w:name="_Toc27495101"/>
      <w:bookmarkStart w:id="164" w:name="_Toc27489199"/>
      <w:bookmarkStart w:id="165" w:name="_Toc27495102"/>
      <w:bookmarkStart w:id="166" w:name="_Toc27489200"/>
      <w:bookmarkStart w:id="167" w:name="_Toc27495103"/>
      <w:bookmarkStart w:id="168" w:name="_Toc27489201"/>
      <w:bookmarkStart w:id="169" w:name="_Toc27495104"/>
      <w:bookmarkStart w:id="170" w:name="_Toc485642252"/>
      <w:bookmarkStart w:id="171" w:name="_Toc27404143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r w:rsidRPr="00F417ED">
        <w:t>Цикл работы с заявлениями</w:t>
      </w:r>
      <w:bookmarkEnd w:id="170"/>
      <w:bookmarkEnd w:id="171"/>
      <w:r w:rsidR="0056278D" w:rsidRPr="00F417ED">
        <w:t>, созданными в системе</w:t>
      </w:r>
    </w:p>
    <w:p w14:paraId="00B110FB" w14:textId="00137B9F" w:rsidR="006F622F" w:rsidRPr="00F417ED" w:rsidRDefault="006F622F" w:rsidP="00B85560">
      <w:pPr>
        <w:pStyle w:val="gff"/>
      </w:pPr>
      <w:r w:rsidRPr="00F417ED">
        <w:t>Для работы с заявлениями, для изменения их статуса, реализованы кнопки действий на странице просмотра заявления. Отображение возможных действий с заявлениями зависит от текущего статуса заявления (</w:t>
      </w:r>
      <w:r w:rsidR="001C06D2" w:rsidRPr="00F417ED">
        <w:t>см.</w:t>
      </w:r>
      <w:r w:rsidR="00FE1D7D" w:rsidRPr="00F417ED">
        <w:t> </w:t>
      </w:r>
      <w:r w:rsidR="001C06D2" w:rsidRPr="00F417ED">
        <w:t>п</w:t>
      </w:r>
      <w:r w:rsidR="00FE1D7D" w:rsidRPr="00F417ED">
        <w:t>одраздел </w:t>
      </w:r>
      <w:r w:rsidR="00FE1D7D" w:rsidRPr="00F417ED">
        <w:fldChar w:fldCharType="begin"/>
      </w:r>
      <w:r w:rsidR="00FE1D7D" w:rsidRPr="00F417ED">
        <w:instrText xml:space="preserve"> REF _Ref489354844 \n \h </w:instrText>
      </w:r>
      <w:r w:rsidR="00F417ED">
        <w:instrText xml:space="preserve"> \* MERGEFORMAT </w:instrText>
      </w:r>
      <w:r w:rsidR="00FE1D7D" w:rsidRPr="00F417ED">
        <w:fldChar w:fldCharType="separate"/>
      </w:r>
      <w:r w:rsidR="00D744AE">
        <w:rPr>
          <w:b/>
          <w:bCs/>
        </w:rPr>
        <w:t>Ошибка! Источник ссылки не найден.</w:t>
      </w:r>
      <w:r w:rsidR="00FE1D7D" w:rsidRPr="00F417ED">
        <w:fldChar w:fldCharType="end"/>
      </w:r>
      <w:r w:rsidR="001C06D2" w:rsidRPr="00F417ED">
        <w:t>).</w:t>
      </w:r>
    </w:p>
    <w:p w14:paraId="23E530EC" w14:textId="44432252" w:rsidR="006F622F" w:rsidRPr="00F417ED" w:rsidRDefault="006F622F" w:rsidP="00B85560">
      <w:pPr>
        <w:pStyle w:val="gff"/>
      </w:pPr>
      <w:r w:rsidRPr="00F417ED">
        <w:t>Действия с заявлениями доступны пользователю с ролью «Сотрудник ПОО (ПЭК)».</w:t>
      </w:r>
    </w:p>
    <w:p w14:paraId="7A58CA73" w14:textId="77777777" w:rsidR="0016776A" w:rsidRPr="00F417ED" w:rsidRDefault="0016776A" w:rsidP="0016776A">
      <w:pPr>
        <w:pStyle w:val="gf8"/>
        <w:numPr>
          <w:ilvl w:val="0"/>
          <w:numId w:val="0"/>
        </w:numPr>
        <w:ind w:firstLine="709"/>
        <w:rPr>
          <w:rStyle w:val="gff6"/>
        </w:rPr>
      </w:pPr>
      <w:r w:rsidRPr="00F417ED">
        <w:t xml:space="preserve">В </w:t>
      </w:r>
      <w:r w:rsidRPr="00F417ED">
        <w:rPr>
          <w:rStyle w:val="gff6"/>
        </w:rPr>
        <w:t>АИС «Зачисление в ПОО» реализованы следующие действия с заявлениями:</w:t>
      </w:r>
    </w:p>
    <w:p w14:paraId="3B5BA480" w14:textId="77777777" w:rsidR="0016776A" w:rsidRPr="00F417ED" w:rsidRDefault="0016776A" w:rsidP="0016776A">
      <w:pPr>
        <w:pStyle w:val="gf8"/>
        <w:numPr>
          <w:ilvl w:val="0"/>
          <w:numId w:val="12"/>
        </w:numPr>
      </w:pPr>
      <w:r w:rsidRPr="00F417ED">
        <w:t xml:space="preserve"> статус «Зарегистрировано» – первоначальный статус заявления в системе. Присваивается, если информацию в заявлении необходимо уточнить и внести исправления:</w:t>
      </w:r>
    </w:p>
    <w:p w14:paraId="45C28CC1" w14:textId="77777777" w:rsidR="0016776A" w:rsidRPr="00F417ED" w:rsidRDefault="0016776A" w:rsidP="0016776A">
      <w:pPr>
        <w:pStyle w:val="gf8"/>
        <w:numPr>
          <w:ilvl w:val="1"/>
          <w:numId w:val="12"/>
        </w:numPr>
      </w:pPr>
      <w:r w:rsidRPr="00F417ED">
        <w:t>заявление в статусе «Зарегистрировано» доступно для редактирования;</w:t>
      </w:r>
    </w:p>
    <w:p w14:paraId="539EA22D" w14:textId="77777777" w:rsidR="0016776A" w:rsidRPr="00F417ED" w:rsidRDefault="0016776A" w:rsidP="0016776A">
      <w:pPr>
        <w:pStyle w:val="gf8"/>
        <w:numPr>
          <w:ilvl w:val="1"/>
          <w:numId w:val="12"/>
        </w:numPr>
      </w:pPr>
      <w:r w:rsidRPr="00F417ED">
        <w:t>заявление в статусе «Зарегистрировано» можно перевести в статус «Принято к рассмотрению» / «Отклонено»;</w:t>
      </w:r>
    </w:p>
    <w:p w14:paraId="07C07EEE" w14:textId="77777777" w:rsidR="0016776A" w:rsidRPr="00F417ED" w:rsidRDefault="0016776A" w:rsidP="0016776A">
      <w:pPr>
        <w:pStyle w:val="gf8"/>
        <w:numPr>
          <w:ilvl w:val="0"/>
          <w:numId w:val="128"/>
        </w:numPr>
      </w:pPr>
      <w:r w:rsidRPr="00F417ED">
        <w:t>«Принять к рассмотрению» – присваивается заявлению в случае его корректного заполнения и подтверждения дальнейшего рассмотрения. При этом:</w:t>
      </w:r>
    </w:p>
    <w:p w14:paraId="7ED2171F" w14:textId="77777777" w:rsidR="0016776A" w:rsidRPr="00F417ED" w:rsidRDefault="0016776A" w:rsidP="0016776A">
      <w:pPr>
        <w:pStyle w:val="gf8"/>
        <w:numPr>
          <w:ilvl w:val="1"/>
          <w:numId w:val="12"/>
        </w:numPr>
      </w:pPr>
      <w:r w:rsidRPr="00F417ED">
        <w:t>заявление в статусе «Принято к рассмотрению» недоступно для редактирования;</w:t>
      </w:r>
    </w:p>
    <w:p w14:paraId="5CCDF5F9" w14:textId="77777777" w:rsidR="0016776A" w:rsidRPr="00F417ED" w:rsidRDefault="0016776A" w:rsidP="0016776A">
      <w:pPr>
        <w:pStyle w:val="gf8"/>
        <w:numPr>
          <w:ilvl w:val="1"/>
          <w:numId w:val="12"/>
        </w:numPr>
      </w:pPr>
      <w:r w:rsidRPr="00F417ED">
        <w:t>заявление в статусе «Принято к рассмотрению» можно перевести в статус «Рекомендован» / «Проверка сведений» / «Отклонено»;</w:t>
      </w:r>
    </w:p>
    <w:p w14:paraId="64623915" w14:textId="77777777" w:rsidR="0016776A" w:rsidRPr="00F417ED" w:rsidRDefault="0016776A" w:rsidP="0016776A">
      <w:pPr>
        <w:pStyle w:val="gf8"/>
        <w:numPr>
          <w:ilvl w:val="0"/>
          <w:numId w:val="128"/>
        </w:numPr>
      </w:pPr>
      <w:r w:rsidRPr="00F417ED">
        <w:t>статус «Проверка сведений» – присваивается заявлению в случае, если информацию в заявлении необходимо проверить и внести исправления:</w:t>
      </w:r>
    </w:p>
    <w:p w14:paraId="2734BC7D" w14:textId="77777777" w:rsidR="0016776A" w:rsidRPr="00F417ED" w:rsidRDefault="0016776A" w:rsidP="0016776A">
      <w:pPr>
        <w:pStyle w:val="gf8"/>
        <w:numPr>
          <w:ilvl w:val="1"/>
          <w:numId w:val="128"/>
        </w:numPr>
      </w:pPr>
      <w:r w:rsidRPr="00F417ED">
        <w:t>заявление в статусе «Проверка сведений» доступно для редактирования;</w:t>
      </w:r>
    </w:p>
    <w:p w14:paraId="2D2FC36E" w14:textId="77777777" w:rsidR="0016776A" w:rsidRPr="00F417ED" w:rsidRDefault="0016776A" w:rsidP="0016776A">
      <w:pPr>
        <w:pStyle w:val="gf8"/>
        <w:numPr>
          <w:ilvl w:val="1"/>
          <w:numId w:val="128"/>
        </w:numPr>
      </w:pPr>
      <w:r w:rsidRPr="00F417ED">
        <w:lastRenderedPageBreak/>
        <w:t>заявление в статусе «Проверка сведений» можно перевести в статус «Принято к рассмотрению» / «Отклонено»;</w:t>
      </w:r>
    </w:p>
    <w:p w14:paraId="1C691965" w14:textId="77777777" w:rsidR="0016776A" w:rsidRPr="00F417ED" w:rsidRDefault="0016776A" w:rsidP="0016776A">
      <w:pPr>
        <w:pStyle w:val="gf8"/>
        <w:numPr>
          <w:ilvl w:val="0"/>
          <w:numId w:val="128"/>
        </w:numPr>
      </w:pPr>
      <w:r w:rsidRPr="00F417ED">
        <w:t xml:space="preserve">статус «Отклонено» – присваивается заявлению при нажатии кнопки </w:t>
      </w:r>
      <w:r w:rsidRPr="00F417ED">
        <w:rPr>
          <w:rStyle w:val="gfff3"/>
        </w:rPr>
        <w:t>Отклонить</w:t>
      </w:r>
      <w:r w:rsidRPr="00F417ED">
        <w:t>, в случае, если абитуриенту отказано в дальнейшем рассмотрении заявления и зачислении в ПОО:</w:t>
      </w:r>
    </w:p>
    <w:p w14:paraId="070007A5" w14:textId="77777777" w:rsidR="0016776A" w:rsidRPr="00F417ED" w:rsidRDefault="0016776A" w:rsidP="0016776A">
      <w:pPr>
        <w:pStyle w:val="gf8"/>
        <w:numPr>
          <w:ilvl w:val="1"/>
          <w:numId w:val="128"/>
        </w:numPr>
      </w:pPr>
      <w:r w:rsidRPr="00F417ED">
        <w:t>при переводе заявления в статус «Отклонено» необходимо добавить комментарий о причине отказа в оказании услуги по зачислению;</w:t>
      </w:r>
    </w:p>
    <w:p w14:paraId="2731F127" w14:textId="77777777" w:rsidR="0016776A" w:rsidRPr="00F417ED" w:rsidRDefault="0016776A" w:rsidP="0016776A">
      <w:pPr>
        <w:pStyle w:val="gf8"/>
        <w:numPr>
          <w:ilvl w:val="1"/>
          <w:numId w:val="128"/>
        </w:numPr>
      </w:pPr>
      <w:r w:rsidRPr="00F417ED">
        <w:t>заявление в статусе «Отклонено» недоступно для редактирования;</w:t>
      </w:r>
    </w:p>
    <w:p w14:paraId="41FD1F16" w14:textId="77777777" w:rsidR="0016776A" w:rsidRPr="00F417ED" w:rsidRDefault="0016776A" w:rsidP="0016776A">
      <w:pPr>
        <w:pStyle w:val="gf8"/>
        <w:numPr>
          <w:ilvl w:val="1"/>
          <w:numId w:val="128"/>
        </w:numPr>
      </w:pPr>
      <w:r w:rsidRPr="00F417ED">
        <w:t>заявление в статусе «Отклонено» нельзя перевести в другие статусы;</w:t>
      </w:r>
    </w:p>
    <w:p w14:paraId="269E787E" w14:textId="77777777" w:rsidR="0016776A" w:rsidRPr="00F417ED" w:rsidRDefault="0016776A" w:rsidP="0016776A">
      <w:pPr>
        <w:pStyle w:val="gf8"/>
        <w:numPr>
          <w:ilvl w:val="0"/>
          <w:numId w:val="128"/>
        </w:numPr>
      </w:pPr>
      <w:r w:rsidRPr="00F417ED">
        <w:t>статус «Рекомендован» – присваивается заявлению в случае, если абитуриент успешно сдал вступительные испытания, и может быть зачислен в ПОО после предоставления оригиналов документов:</w:t>
      </w:r>
    </w:p>
    <w:p w14:paraId="28814A06" w14:textId="77777777" w:rsidR="0016776A" w:rsidRPr="00F417ED" w:rsidRDefault="0016776A" w:rsidP="0016776A">
      <w:pPr>
        <w:pStyle w:val="gf8"/>
        <w:numPr>
          <w:ilvl w:val="1"/>
          <w:numId w:val="128"/>
        </w:numPr>
      </w:pPr>
      <w:r w:rsidRPr="00F417ED">
        <w:t>заявление в статусе «Рекомендован» недоступно для редактирования;</w:t>
      </w:r>
    </w:p>
    <w:p w14:paraId="03019044" w14:textId="77777777" w:rsidR="0016776A" w:rsidRPr="00F417ED" w:rsidRDefault="0016776A" w:rsidP="0016776A">
      <w:pPr>
        <w:pStyle w:val="gf8"/>
        <w:numPr>
          <w:ilvl w:val="1"/>
          <w:numId w:val="128"/>
        </w:numPr>
      </w:pPr>
      <w:r w:rsidRPr="00F417ED">
        <w:t>заявление в статусе «Рекомендован» можно перевести в статус «Сдал оригиналы» / «Отклонено»;</w:t>
      </w:r>
    </w:p>
    <w:p w14:paraId="6E082A23" w14:textId="77777777" w:rsidR="0016776A" w:rsidRPr="00F417ED" w:rsidRDefault="0016776A" w:rsidP="0016776A">
      <w:pPr>
        <w:pStyle w:val="gf8"/>
        <w:numPr>
          <w:ilvl w:val="0"/>
          <w:numId w:val="128"/>
        </w:numPr>
      </w:pPr>
      <w:r w:rsidRPr="00F417ED">
        <w:t>статус «Сдал оригиналы» – присваивается заявлению в случае, если абитуриент предоставил в ПОО оригиналы документов необходимых для зачисления:</w:t>
      </w:r>
    </w:p>
    <w:p w14:paraId="4A456BB7" w14:textId="77777777" w:rsidR="0016776A" w:rsidRPr="00F417ED" w:rsidRDefault="0016776A" w:rsidP="0016776A">
      <w:pPr>
        <w:pStyle w:val="gf8"/>
        <w:numPr>
          <w:ilvl w:val="1"/>
          <w:numId w:val="128"/>
        </w:numPr>
      </w:pPr>
      <w:r w:rsidRPr="00F417ED">
        <w:t>заявление в статусе «Сдал оригиналы» недоступно для редактирования;</w:t>
      </w:r>
    </w:p>
    <w:p w14:paraId="644224B8" w14:textId="77777777" w:rsidR="0016776A" w:rsidRPr="00F417ED" w:rsidRDefault="0016776A" w:rsidP="0016776A">
      <w:pPr>
        <w:pStyle w:val="gf8"/>
        <w:numPr>
          <w:ilvl w:val="1"/>
          <w:numId w:val="128"/>
        </w:numPr>
      </w:pPr>
      <w:r w:rsidRPr="00F417ED">
        <w:t>заявление в статусе «Сдал оригиналы» можно перевести в статус «Зачислено» / «Рекомендован»;</w:t>
      </w:r>
    </w:p>
    <w:p w14:paraId="58878D7F" w14:textId="77777777" w:rsidR="0016776A" w:rsidRPr="00F417ED" w:rsidRDefault="0016776A" w:rsidP="0016776A">
      <w:pPr>
        <w:pStyle w:val="gf8"/>
        <w:numPr>
          <w:ilvl w:val="0"/>
          <w:numId w:val="128"/>
        </w:numPr>
      </w:pPr>
      <w:r w:rsidRPr="00F417ED">
        <w:t>статус «Зачислено» – присваивается заявлению, когда принято решение о зачислении абитуриента в ПОО:</w:t>
      </w:r>
    </w:p>
    <w:p w14:paraId="634C1521" w14:textId="77777777" w:rsidR="0016776A" w:rsidRPr="00F417ED" w:rsidRDefault="0016776A" w:rsidP="0016776A">
      <w:pPr>
        <w:pStyle w:val="gf8"/>
        <w:numPr>
          <w:ilvl w:val="1"/>
          <w:numId w:val="128"/>
        </w:numPr>
      </w:pPr>
      <w:r w:rsidRPr="00F417ED">
        <w:t>при переводе заявления в статус «Зачислено» необходимо добавить комментарий на основании чего было принято решение об оказании услуги по зачислению;</w:t>
      </w:r>
    </w:p>
    <w:p w14:paraId="78D38494" w14:textId="77777777" w:rsidR="0016776A" w:rsidRPr="00F417ED" w:rsidRDefault="0016776A" w:rsidP="0016776A">
      <w:pPr>
        <w:pStyle w:val="gf8"/>
        <w:numPr>
          <w:ilvl w:val="1"/>
          <w:numId w:val="128"/>
        </w:numPr>
      </w:pPr>
      <w:r w:rsidRPr="00F417ED">
        <w:t>заявление в статусе «Зачислено» недоступно для редактирования;</w:t>
      </w:r>
    </w:p>
    <w:p w14:paraId="659209B0" w14:textId="77777777" w:rsidR="0016776A" w:rsidRPr="00F417ED" w:rsidRDefault="0016776A" w:rsidP="0016776A">
      <w:pPr>
        <w:pStyle w:val="gf8"/>
        <w:numPr>
          <w:ilvl w:val="1"/>
          <w:numId w:val="128"/>
        </w:numPr>
      </w:pPr>
      <w:r w:rsidRPr="00F417ED">
        <w:t>заявление в статусе «Зачислено» можно перевести в статус «Рекомендован».</w:t>
      </w:r>
    </w:p>
    <w:p w14:paraId="2E8AA2BE" w14:textId="77777777" w:rsidR="0016776A" w:rsidRPr="00F417ED" w:rsidRDefault="0016776A" w:rsidP="0016776A">
      <w:pPr>
        <w:pStyle w:val="gff"/>
      </w:pPr>
      <w:r w:rsidRPr="00F417ED">
        <w:t xml:space="preserve">В дальнейшем, внизу страницы просмотра заявления в блоке </w:t>
      </w:r>
      <w:r w:rsidRPr="00F417ED">
        <w:rPr>
          <w:rStyle w:val="afff7"/>
        </w:rPr>
        <w:t>Активность</w:t>
      </w:r>
      <w:r w:rsidRPr="00F417ED">
        <w:t xml:space="preserve"> будет отображаться история изменений статуса заявления и комментарии.</w:t>
      </w:r>
    </w:p>
    <w:p w14:paraId="0AE88E62" w14:textId="01D72ABA" w:rsidR="006F622F" w:rsidRPr="00F417ED" w:rsidRDefault="006F622F" w:rsidP="00F207AB">
      <w:pPr>
        <w:pStyle w:val="gff"/>
      </w:pPr>
      <w:r w:rsidRPr="00F417ED">
        <w:lastRenderedPageBreak/>
        <w:t>Цикл работы с заявлениями</w:t>
      </w:r>
      <w:r w:rsidR="001C06D2" w:rsidRPr="00F417ED">
        <w:t xml:space="preserve"> и</w:t>
      </w:r>
      <w:r w:rsidRPr="00F417ED">
        <w:t xml:space="preserve"> их статусы наглядно представлены на </w:t>
      </w:r>
      <w:r w:rsidR="001C06D2" w:rsidRPr="00F417ED">
        <w:t>рисунке</w:t>
      </w:r>
      <w:r w:rsidR="00270564" w:rsidRPr="00F417ED">
        <w:t> </w:t>
      </w:r>
      <w:r w:rsidR="00270564" w:rsidRPr="00F417ED">
        <w:fldChar w:fldCharType="begin"/>
      </w:r>
      <w:r w:rsidR="00270564" w:rsidRPr="00F417ED">
        <w:instrText xml:space="preserve"> REF </w:instrText>
      </w:r>
      <w:r w:rsidR="009C0DC4" w:rsidRPr="00F417ED">
        <w:instrText xml:space="preserve">\* </w:instrText>
      </w:r>
      <w:r w:rsidR="009C0DC4" w:rsidRPr="00F417ED">
        <w:rPr>
          <w:lang w:val="en-US"/>
        </w:rPr>
        <w:instrText>arabic</w:instrText>
      </w:r>
      <w:r w:rsidR="009C0DC4" w:rsidRPr="00F417ED">
        <w:instrText xml:space="preserve"> </w:instrText>
      </w:r>
      <w:r w:rsidR="00270564" w:rsidRPr="00F417ED">
        <w:instrText xml:space="preserve">_Ref488856037 \r \h </w:instrText>
      </w:r>
      <w:r w:rsidR="00F417ED">
        <w:instrText xml:space="preserve"> \* MERGEFORMAT </w:instrText>
      </w:r>
      <w:r w:rsidR="00270564" w:rsidRPr="00F417ED">
        <w:fldChar w:fldCharType="separate"/>
      </w:r>
      <w:r w:rsidR="00D744AE">
        <w:t>48</w:t>
      </w:r>
      <w:r w:rsidR="00270564" w:rsidRPr="00F417ED">
        <w:fldChar w:fldCharType="end"/>
      </w:r>
      <w:r w:rsidRPr="00F417ED">
        <w:t>.</w:t>
      </w:r>
      <w:r w:rsidR="00B042C6" w:rsidRPr="00F417ED">
        <w:t xml:space="preserve"> </w:t>
      </w:r>
    </w:p>
    <w:p w14:paraId="16AAF0D7" w14:textId="721B1EE8" w:rsidR="006F622F" w:rsidRPr="00F417ED" w:rsidRDefault="00B042C6" w:rsidP="00B85560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34524917" wp14:editId="407A0E77">
            <wp:extent cx="2731135" cy="3444240"/>
            <wp:effectExtent l="19050" t="19050" r="12065" b="2286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34442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6E6228B" w14:textId="77777777" w:rsidR="006F622F" w:rsidRPr="00F417ED" w:rsidRDefault="006F622F" w:rsidP="00B85560">
      <w:pPr>
        <w:pStyle w:val="gd"/>
      </w:pPr>
      <w:bookmarkStart w:id="172" w:name="_Ref488856037"/>
      <w:r w:rsidRPr="00F417ED">
        <w:t>Цикл работы с заявлениями и их статусы</w:t>
      </w:r>
      <w:bookmarkEnd w:id="172"/>
    </w:p>
    <w:p w14:paraId="1E5ED15E" w14:textId="649E976E" w:rsidR="0016776A" w:rsidRPr="00F417ED" w:rsidRDefault="0016776A" w:rsidP="0016776A">
      <w:pPr>
        <w:pStyle w:val="gfa"/>
        <w:rPr>
          <w:rStyle w:val="gffff1"/>
        </w:rPr>
      </w:pPr>
      <w:r w:rsidRPr="00F417ED">
        <w:rPr>
          <w:rStyle w:val="gffff"/>
          <w:noProof/>
          <w:lang w:eastAsia="ru-RU"/>
        </w:rPr>
        <w:drawing>
          <wp:inline distT="0" distB="0" distL="0" distR="0" wp14:anchorId="3692B4AD" wp14:editId="352A2D29">
            <wp:extent cx="171450" cy="17145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7ED">
        <w:rPr>
          <w:rStyle w:val="gffff"/>
        </w:rPr>
        <w:t xml:space="preserve"> Примечание</w:t>
      </w:r>
      <w:r w:rsidRPr="00F417ED">
        <w:t xml:space="preserve"> – </w:t>
      </w:r>
      <w:r w:rsidRPr="00F417ED">
        <w:rPr>
          <w:rStyle w:val="gffff1"/>
        </w:rPr>
        <w:t xml:space="preserve">Заявления в статусах, отмеченных знаком «*» на рисунке </w:t>
      </w:r>
      <w:r w:rsidRPr="00F417ED">
        <w:rPr>
          <w:rStyle w:val="gffff1"/>
        </w:rPr>
        <w:fldChar w:fldCharType="begin"/>
      </w:r>
      <w:r w:rsidRPr="00F417ED">
        <w:rPr>
          <w:rStyle w:val="gffff1"/>
        </w:rPr>
        <w:instrText xml:space="preserve"> REF _Ref488856037 \n \h \# \0  \* MERGEFORMAT </w:instrText>
      </w:r>
      <w:r w:rsidRPr="00F417ED">
        <w:rPr>
          <w:rStyle w:val="gffff1"/>
        </w:rPr>
      </w:r>
      <w:r w:rsidRPr="00F417ED">
        <w:rPr>
          <w:rStyle w:val="gffff1"/>
        </w:rPr>
        <w:fldChar w:fldCharType="separate"/>
      </w:r>
      <w:r w:rsidR="00D744AE">
        <w:rPr>
          <w:rStyle w:val="gffff1"/>
        </w:rPr>
        <w:t>48</w:t>
      </w:r>
      <w:r w:rsidRPr="00F417ED">
        <w:rPr>
          <w:rStyle w:val="gffff1"/>
        </w:rPr>
        <w:fldChar w:fldCharType="end"/>
      </w:r>
      <w:r w:rsidRPr="00F417ED">
        <w:rPr>
          <w:rStyle w:val="gffff1"/>
        </w:rPr>
        <w:t>, доступны для редактирования.</w:t>
      </w:r>
    </w:p>
    <w:p w14:paraId="51D43C67" w14:textId="77777777" w:rsidR="006F622F" w:rsidRPr="00F417ED" w:rsidRDefault="006F622F" w:rsidP="00B85560">
      <w:pPr>
        <w:pStyle w:val="gff5"/>
      </w:pPr>
      <w:r w:rsidRPr="00F417ED">
        <w:t xml:space="preserve">Для присвоения заявлению другого статуса </w:t>
      </w:r>
      <w:r w:rsidR="008B77ED" w:rsidRPr="00F417ED">
        <w:t xml:space="preserve">выполните </w:t>
      </w:r>
      <w:r w:rsidRPr="00F417ED">
        <w:t>следующие действия:</w:t>
      </w:r>
    </w:p>
    <w:p w14:paraId="561E23A4" w14:textId="4A59CCA8" w:rsidR="006F622F" w:rsidRPr="00F417ED" w:rsidRDefault="001C2474" w:rsidP="006E2D0B">
      <w:pPr>
        <w:pStyle w:val="g9"/>
        <w:numPr>
          <w:ilvl w:val="0"/>
          <w:numId w:val="33"/>
        </w:numPr>
      </w:pPr>
      <w:r w:rsidRPr="00F417ED">
        <w:t xml:space="preserve">откройте </w:t>
      </w:r>
      <w:r w:rsidR="006F622F" w:rsidRPr="00F417ED">
        <w:t xml:space="preserve">раздел </w:t>
      </w:r>
      <w:r w:rsidR="006F622F" w:rsidRPr="00F417ED">
        <w:rPr>
          <w:b/>
        </w:rPr>
        <w:t>Заявления</w:t>
      </w:r>
      <w:r w:rsidR="006F622F" w:rsidRPr="00F417ED">
        <w:t>;</w:t>
      </w:r>
    </w:p>
    <w:p w14:paraId="5D4A3DD1" w14:textId="7973D168" w:rsidR="006F622F" w:rsidRPr="00F417ED" w:rsidRDefault="001C2474" w:rsidP="00B85560">
      <w:pPr>
        <w:pStyle w:val="g9"/>
      </w:pPr>
      <w:r w:rsidRPr="00F417ED">
        <w:t>нажмите на</w:t>
      </w:r>
      <w:r w:rsidR="001C06D2" w:rsidRPr="00F417ED">
        <w:t xml:space="preserve"> номер заявления</w:t>
      </w:r>
      <w:r w:rsidR="006F622F" w:rsidRPr="00F417ED">
        <w:t>;</w:t>
      </w:r>
    </w:p>
    <w:p w14:paraId="043262B5" w14:textId="7012E1B3" w:rsidR="006F622F" w:rsidRPr="00F417ED" w:rsidRDefault="001C2474" w:rsidP="00B85560">
      <w:pPr>
        <w:pStyle w:val="g9"/>
      </w:pPr>
      <w:r w:rsidRPr="00F417ED">
        <w:t xml:space="preserve">нажмите </w:t>
      </w:r>
      <w:r w:rsidR="006F622F" w:rsidRPr="00F417ED">
        <w:t>на соответствующую кнопку действия</w:t>
      </w:r>
      <w:r w:rsidR="001C06D2" w:rsidRPr="00F417ED">
        <w:t xml:space="preserve"> (в верху страницы)</w:t>
      </w:r>
      <w:r w:rsidR="006F622F" w:rsidRPr="00F417ED">
        <w:t>.</w:t>
      </w:r>
    </w:p>
    <w:p w14:paraId="7B52BE6D" w14:textId="77777777" w:rsidR="006F622F" w:rsidRPr="00F417ED" w:rsidRDefault="006F622F" w:rsidP="00B85560">
      <w:pPr>
        <w:pStyle w:val="g30"/>
      </w:pPr>
      <w:bookmarkStart w:id="173" w:name="_Toc485642253"/>
      <w:bookmarkStart w:id="174" w:name="_Toc27404144"/>
      <w:r w:rsidRPr="00F417ED">
        <w:t>Экспорт на странице заявления</w:t>
      </w:r>
      <w:bookmarkEnd w:id="173"/>
      <w:bookmarkEnd w:id="174"/>
    </w:p>
    <w:p w14:paraId="30604925" w14:textId="57AC0D22" w:rsidR="006F622F" w:rsidRPr="00F417ED" w:rsidRDefault="006F622F" w:rsidP="00B85560">
      <w:pPr>
        <w:pStyle w:val="gff5"/>
      </w:pPr>
      <w:r w:rsidRPr="00F417ED">
        <w:t>На странице просмотра заявления, в зависимости от его статуса, доступны следующие кнопки для экспорта (</w:t>
      </w:r>
      <w:r w:rsidR="001C06D2" w:rsidRPr="00F417ED">
        <w:t>рисунок</w:t>
      </w:r>
      <w:r w:rsidR="00270564" w:rsidRPr="00F417ED">
        <w:t> </w:t>
      </w:r>
      <w:r w:rsidR="00270564" w:rsidRPr="00F417ED">
        <w:fldChar w:fldCharType="begin"/>
      </w:r>
      <w:r w:rsidR="00270564" w:rsidRPr="00F417ED">
        <w:instrText xml:space="preserve"> REF </w:instrText>
      </w:r>
      <w:r w:rsidR="009C0DC4" w:rsidRPr="00F417ED">
        <w:instrText xml:space="preserve">\* </w:instrText>
      </w:r>
      <w:r w:rsidR="009C0DC4" w:rsidRPr="00F417ED">
        <w:rPr>
          <w:lang w:val="en-US"/>
        </w:rPr>
        <w:instrText>arabic</w:instrText>
      </w:r>
      <w:r w:rsidR="009C0DC4" w:rsidRPr="00F417ED">
        <w:instrText xml:space="preserve"> </w:instrText>
      </w:r>
      <w:r w:rsidR="00270564" w:rsidRPr="00F417ED">
        <w:instrText xml:space="preserve">_Ref488856043 \r \h </w:instrText>
      </w:r>
      <w:r w:rsidR="00F417ED">
        <w:instrText xml:space="preserve"> \* MERGEFORMAT </w:instrText>
      </w:r>
      <w:r w:rsidR="00270564" w:rsidRPr="00F417ED">
        <w:fldChar w:fldCharType="separate"/>
      </w:r>
      <w:r w:rsidR="00D744AE">
        <w:t>49</w:t>
      </w:r>
      <w:r w:rsidR="00270564" w:rsidRPr="00F417ED">
        <w:fldChar w:fldCharType="end"/>
      </w:r>
      <w:r w:rsidRPr="00F417ED">
        <w:t>):</w:t>
      </w:r>
    </w:p>
    <w:p w14:paraId="7E92F534" w14:textId="77777777" w:rsidR="0016776A" w:rsidRPr="00F417ED" w:rsidRDefault="0016776A" w:rsidP="0016776A">
      <w:pPr>
        <w:pStyle w:val="gf8"/>
        <w:numPr>
          <w:ilvl w:val="0"/>
          <w:numId w:val="12"/>
        </w:numPr>
      </w:pPr>
      <w:r w:rsidRPr="00F417ED">
        <w:rPr>
          <w:b/>
        </w:rPr>
        <w:t>Выгрузить</w:t>
      </w:r>
      <w:r w:rsidRPr="00F417ED">
        <w:t xml:space="preserve"> – для выгрузки заявления в формате Microsoft Word (.</w:t>
      </w:r>
      <w:proofErr w:type="spellStart"/>
      <w:r w:rsidRPr="00F417ED">
        <w:t>doc</w:t>
      </w:r>
      <w:proofErr w:type="spellEnd"/>
      <w:r w:rsidRPr="00F417ED">
        <w:t>);</w:t>
      </w:r>
    </w:p>
    <w:p w14:paraId="66D5C2A6" w14:textId="77777777" w:rsidR="0016776A" w:rsidRPr="00F417ED" w:rsidRDefault="0016776A" w:rsidP="0016776A">
      <w:pPr>
        <w:pStyle w:val="gf8"/>
        <w:numPr>
          <w:ilvl w:val="0"/>
          <w:numId w:val="12"/>
        </w:numPr>
      </w:pPr>
      <w:r w:rsidRPr="00F417ED">
        <w:rPr>
          <w:b/>
        </w:rPr>
        <w:t>Скачать расписку</w:t>
      </w:r>
      <w:r w:rsidRPr="00F417ED">
        <w:t xml:space="preserve"> – для выгрузки расписки в приёме документов по заявлению;</w:t>
      </w:r>
    </w:p>
    <w:p w14:paraId="319956C3" w14:textId="77777777" w:rsidR="0016776A" w:rsidRPr="00F417ED" w:rsidRDefault="0016776A" w:rsidP="0016776A">
      <w:pPr>
        <w:pStyle w:val="gf8"/>
        <w:numPr>
          <w:ilvl w:val="0"/>
          <w:numId w:val="12"/>
        </w:numPr>
        <w:spacing w:line="480" w:lineRule="auto"/>
      </w:pPr>
      <w:r w:rsidRPr="00F417ED">
        <w:rPr>
          <w:b/>
        </w:rPr>
        <w:t>Выгрузить распорядительный акт</w:t>
      </w:r>
      <w:r w:rsidRPr="00F417ED">
        <w:t xml:space="preserve"> – для выгрузки распорядительного акта о зачислении в ПОО. Доступно для заявлений только в статусе «</w:t>
      </w:r>
      <w:r w:rsidRPr="00F417ED">
        <w:rPr>
          <w:rStyle w:val="afff8"/>
          <w:i w:val="0"/>
          <w:iCs/>
        </w:rPr>
        <w:t>Зачислено»</w:t>
      </w:r>
      <w:r w:rsidRPr="00F417ED">
        <w:t>.</w:t>
      </w:r>
    </w:p>
    <w:p w14:paraId="103BA155" w14:textId="77777777" w:rsidR="006F622F" w:rsidRPr="00F417ED" w:rsidRDefault="006F622F" w:rsidP="00B85560">
      <w:pPr>
        <w:pStyle w:val="gff5"/>
      </w:pPr>
      <w:r w:rsidRPr="00F417ED">
        <w:t xml:space="preserve">Для экспорта </w:t>
      </w:r>
      <w:r w:rsidR="008B77ED" w:rsidRPr="00F417ED">
        <w:t xml:space="preserve">выполните </w:t>
      </w:r>
      <w:r w:rsidRPr="00F417ED">
        <w:t>следующие действия:</w:t>
      </w:r>
    </w:p>
    <w:p w14:paraId="5AA8ECC1" w14:textId="2E7BC7AC" w:rsidR="006F622F" w:rsidRPr="00F417ED" w:rsidRDefault="001C2474" w:rsidP="006E2D0B">
      <w:pPr>
        <w:pStyle w:val="g9"/>
        <w:numPr>
          <w:ilvl w:val="0"/>
          <w:numId w:val="34"/>
        </w:numPr>
      </w:pPr>
      <w:r w:rsidRPr="00F417ED">
        <w:t xml:space="preserve">откройте </w:t>
      </w:r>
      <w:r w:rsidR="006F622F" w:rsidRPr="00F417ED">
        <w:t xml:space="preserve">раздел </w:t>
      </w:r>
      <w:r w:rsidR="006F622F" w:rsidRPr="00F417ED">
        <w:rPr>
          <w:b/>
        </w:rPr>
        <w:t>Заявления</w:t>
      </w:r>
      <w:r w:rsidR="006F622F" w:rsidRPr="00F417ED">
        <w:t>;</w:t>
      </w:r>
    </w:p>
    <w:p w14:paraId="1D8F8EC4" w14:textId="33C1A828" w:rsidR="006F622F" w:rsidRPr="00F417ED" w:rsidRDefault="001C2474" w:rsidP="00B85560">
      <w:pPr>
        <w:pStyle w:val="g9"/>
      </w:pPr>
      <w:r w:rsidRPr="00F417ED">
        <w:lastRenderedPageBreak/>
        <w:t>нажмите на</w:t>
      </w:r>
      <w:r w:rsidR="001C06D2" w:rsidRPr="00F417ED">
        <w:t xml:space="preserve"> номер заявления</w:t>
      </w:r>
      <w:r w:rsidR="006F622F" w:rsidRPr="00F417ED">
        <w:t>;</w:t>
      </w:r>
    </w:p>
    <w:p w14:paraId="2764C933" w14:textId="4B860C2F" w:rsidR="006F622F" w:rsidRPr="00F417ED" w:rsidRDefault="001C2474" w:rsidP="00B85560">
      <w:pPr>
        <w:pStyle w:val="g9"/>
      </w:pPr>
      <w:r w:rsidRPr="00F417ED">
        <w:t xml:space="preserve">нажмите </w:t>
      </w:r>
      <w:r w:rsidR="006F622F" w:rsidRPr="00F417ED">
        <w:t xml:space="preserve">на кнопку </w:t>
      </w:r>
      <w:r w:rsidR="008C0750" w:rsidRPr="00F417ED">
        <w:t>для экспорта</w:t>
      </w:r>
      <w:r w:rsidR="006F622F" w:rsidRPr="00F417ED">
        <w:t xml:space="preserve"> (</w:t>
      </w:r>
      <w:r w:rsidR="001C06D2" w:rsidRPr="00F417ED">
        <w:t>рисунок</w:t>
      </w:r>
      <w:r w:rsidR="00270564" w:rsidRPr="00F417ED">
        <w:t> </w:t>
      </w:r>
      <w:r w:rsidR="00F8658B" w:rsidRPr="00F417ED">
        <w:t>49</w:t>
      </w:r>
      <w:r w:rsidR="006F622F" w:rsidRPr="00F417ED">
        <w:t>);</w:t>
      </w:r>
    </w:p>
    <w:p w14:paraId="608774C1" w14:textId="77777777" w:rsidR="006F622F" w:rsidRPr="00F417ED" w:rsidRDefault="006F622F" w:rsidP="00B85560">
      <w:pPr>
        <w:pStyle w:val="g9"/>
      </w:pPr>
      <w:r w:rsidRPr="00F417ED">
        <w:t>подтвердить сохранение документа на компьютере.</w:t>
      </w:r>
    </w:p>
    <w:p w14:paraId="3A36628E" w14:textId="77777777" w:rsidR="0016776A" w:rsidRPr="00F417ED" w:rsidRDefault="0016776A" w:rsidP="0016776A">
      <w:pPr>
        <w:pStyle w:val="gff"/>
        <w:rPr>
          <w:sz w:val="24"/>
        </w:rPr>
      </w:pPr>
      <w:r w:rsidRPr="00F417ED">
        <w:rPr>
          <w:rStyle w:val="gffff"/>
          <w:noProof/>
          <w:lang w:eastAsia="ru-RU"/>
        </w:rPr>
        <w:drawing>
          <wp:inline distT="0" distB="0" distL="0" distR="0" wp14:anchorId="536FBF3F" wp14:editId="0108AFAE">
            <wp:extent cx="171450" cy="17145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7ED">
        <w:rPr>
          <w:rStyle w:val="gffff"/>
        </w:rPr>
        <w:t xml:space="preserve"> Примечание</w:t>
      </w:r>
      <w:r w:rsidRPr="00F417ED">
        <w:t xml:space="preserve"> – </w:t>
      </w:r>
      <w:r w:rsidRPr="00F417ED">
        <w:rPr>
          <w:sz w:val="24"/>
        </w:rPr>
        <w:t xml:space="preserve">Кнопка </w:t>
      </w:r>
      <w:r w:rsidRPr="00F417ED">
        <w:rPr>
          <w:rStyle w:val="afff7"/>
          <w:sz w:val="24"/>
        </w:rPr>
        <w:t>Выгрузить распорядительный акт</w:t>
      </w:r>
      <w:r w:rsidRPr="00F417ED">
        <w:rPr>
          <w:sz w:val="24"/>
        </w:rPr>
        <w:t xml:space="preserve"> доступна только для заявлений в статусе «</w:t>
      </w:r>
      <w:r w:rsidRPr="00F417ED">
        <w:rPr>
          <w:rStyle w:val="afff8"/>
          <w:i w:val="0"/>
          <w:iCs/>
          <w:sz w:val="24"/>
        </w:rPr>
        <w:t>Зачислено»</w:t>
      </w:r>
      <w:r w:rsidRPr="00F417ED">
        <w:rPr>
          <w:iCs/>
          <w:sz w:val="24"/>
        </w:rPr>
        <w:t>.</w:t>
      </w:r>
    </w:p>
    <w:p w14:paraId="05B66F01" w14:textId="77777777" w:rsidR="006F622F" w:rsidRPr="00F417ED" w:rsidRDefault="006F622F" w:rsidP="00B85560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55B575D2" wp14:editId="3D902787">
            <wp:extent cx="6083935" cy="1542290"/>
            <wp:effectExtent l="19050" t="19050" r="12065" b="203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15422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2CD24E6" w14:textId="77777777" w:rsidR="006F622F" w:rsidRPr="00F417ED" w:rsidRDefault="006F622F" w:rsidP="00B85560">
      <w:pPr>
        <w:pStyle w:val="gd"/>
      </w:pPr>
      <w:bookmarkStart w:id="175" w:name="_Ref488856043"/>
      <w:r w:rsidRPr="00F417ED">
        <w:t>Кнопки экспорта на странице зачисленного заявления</w:t>
      </w:r>
      <w:bookmarkEnd w:id="175"/>
    </w:p>
    <w:p w14:paraId="530D537C" w14:textId="2733352D" w:rsidR="006F622F" w:rsidRPr="00F417ED" w:rsidRDefault="006F622F" w:rsidP="00AC1F66">
      <w:pPr>
        <w:pStyle w:val="g20"/>
      </w:pPr>
      <w:bookmarkStart w:id="176" w:name="_Toc485642254"/>
      <w:bookmarkStart w:id="177" w:name="_Toc27404145"/>
      <w:bookmarkStart w:id="178" w:name="_Toc146203621"/>
      <w:r w:rsidRPr="00F417ED">
        <w:t xml:space="preserve">Кнопка </w:t>
      </w:r>
      <w:proofErr w:type="gramStart"/>
      <w:r w:rsidRPr="00F417ED">
        <w:t>действия</w:t>
      </w:r>
      <w:proofErr w:type="gramEnd"/>
      <w:r w:rsidRPr="00F417ED">
        <w:t xml:space="preserve"> Создать заявление</w:t>
      </w:r>
      <w:bookmarkEnd w:id="176"/>
      <w:bookmarkEnd w:id="177"/>
      <w:bookmarkEnd w:id="178"/>
    </w:p>
    <w:p w14:paraId="4148A446" w14:textId="77777777" w:rsidR="006F622F" w:rsidRPr="00F417ED" w:rsidRDefault="006F622F" w:rsidP="00B85560">
      <w:pPr>
        <w:pStyle w:val="g40"/>
      </w:pPr>
      <w:bookmarkStart w:id="179" w:name="_Toc485642255"/>
      <w:r w:rsidRPr="00F417ED">
        <w:t>Создание заявления</w:t>
      </w:r>
      <w:bookmarkEnd w:id="179"/>
    </w:p>
    <w:p w14:paraId="1AD2DE4F" w14:textId="77777777" w:rsidR="006F622F" w:rsidRPr="00F417ED" w:rsidRDefault="006F622F" w:rsidP="00B85560">
      <w:pPr>
        <w:pStyle w:val="gff"/>
      </w:pPr>
      <w:r w:rsidRPr="00F417ED">
        <w:t>Функция создания заявлений доступна пользователям с ролью «Специалист РОУО», «Сотрудник ПОО (ПЭК)».</w:t>
      </w:r>
    </w:p>
    <w:p w14:paraId="26A73E1D" w14:textId="77777777" w:rsidR="006F622F" w:rsidRPr="00F417ED" w:rsidRDefault="006F622F" w:rsidP="00B85560">
      <w:pPr>
        <w:pStyle w:val="gff"/>
      </w:pPr>
      <w:r w:rsidRPr="00F417ED">
        <w:t>Заявления создаются для зачисления на 1 курс на следующий учебный год.</w:t>
      </w:r>
    </w:p>
    <w:p w14:paraId="7906A7F6" w14:textId="54FBF7AD" w:rsidR="001F3669" w:rsidRPr="00F417ED" w:rsidRDefault="006F622F" w:rsidP="0071168C">
      <w:pPr>
        <w:pStyle w:val="gff5"/>
      </w:pPr>
      <w:r w:rsidRPr="00F417ED">
        <w:t>Для создания заявления наж</w:t>
      </w:r>
      <w:r w:rsidR="008B77ED" w:rsidRPr="00F417ED">
        <w:t>мите</w:t>
      </w:r>
      <w:r w:rsidRPr="00F417ED">
        <w:t xml:space="preserve"> на кнопку </w:t>
      </w:r>
      <w:r w:rsidRPr="00F417ED">
        <w:rPr>
          <w:rStyle w:val="afff7"/>
        </w:rPr>
        <w:t>Создать заявление</w:t>
      </w:r>
      <w:r w:rsidRPr="00F417ED">
        <w:t>. В открывшейся форме заполнит</w:t>
      </w:r>
      <w:r w:rsidR="008B77ED" w:rsidRPr="00F417ED">
        <w:t>е</w:t>
      </w:r>
      <w:r w:rsidRPr="00F417ED">
        <w:t xml:space="preserve"> следующие данные:</w:t>
      </w:r>
    </w:p>
    <w:p w14:paraId="0F6688DF" w14:textId="6EC39C8B" w:rsidR="006F622F" w:rsidRPr="00F417ED" w:rsidRDefault="006F622F" w:rsidP="006E2D0B">
      <w:pPr>
        <w:pStyle w:val="g9"/>
        <w:keepNext/>
        <w:numPr>
          <w:ilvl w:val="0"/>
          <w:numId w:val="36"/>
        </w:numPr>
      </w:pPr>
      <w:r w:rsidRPr="00F417ED">
        <w:t xml:space="preserve">в блоке </w:t>
      </w:r>
      <w:r w:rsidRPr="00F417ED">
        <w:rPr>
          <w:b/>
        </w:rPr>
        <w:t>Данные о поступающем</w:t>
      </w:r>
      <w:r w:rsidRPr="00F417ED">
        <w:t xml:space="preserve"> (</w:t>
      </w:r>
      <w:r w:rsidR="008C0750" w:rsidRPr="00F417ED">
        <w:t>рисунок</w:t>
      </w:r>
      <w:r w:rsidR="00270564" w:rsidRPr="00F417ED">
        <w:t> </w:t>
      </w:r>
      <w:r w:rsidR="00315909" w:rsidRPr="00F417ED">
        <w:t>50</w:t>
      </w:r>
      <w:r w:rsidRPr="00F417ED">
        <w:t>):</w:t>
      </w:r>
    </w:p>
    <w:p w14:paraId="6B9D9A44" w14:textId="32B20D49" w:rsidR="001F3669" w:rsidRPr="00F417ED" w:rsidRDefault="007B4768">
      <w:pPr>
        <w:pStyle w:val="g9"/>
        <w:numPr>
          <w:ilvl w:val="1"/>
          <w:numId w:val="51"/>
        </w:numPr>
      </w:pPr>
      <w:r w:rsidRPr="00F417ED">
        <w:t>к</w:t>
      </w:r>
      <w:r w:rsidR="006F622F" w:rsidRPr="00F417ED">
        <w:t>атегори</w:t>
      </w:r>
      <w:r w:rsidR="0067507B" w:rsidRPr="00F417ED">
        <w:t>я</w:t>
      </w:r>
      <w:r w:rsidR="006F622F" w:rsidRPr="00F417ED">
        <w:t xml:space="preserve"> </w:t>
      </w:r>
      <w:r w:rsidR="0067507B" w:rsidRPr="00F417ED">
        <w:t xml:space="preserve">и тип </w:t>
      </w:r>
      <w:r w:rsidR="006F622F" w:rsidRPr="00F417ED">
        <w:t>документа, удостов</w:t>
      </w:r>
      <w:r w:rsidRPr="00F417ED">
        <w:t>еряющего личность поступающего</w:t>
      </w:r>
      <w:r w:rsidR="008E1A53" w:rsidRPr="00F417ED">
        <w:t>;</w:t>
      </w:r>
    </w:p>
    <w:p w14:paraId="21ADA14E" w14:textId="7677D1D9" w:rsidR="006F622F" w:rsidRPr="00F417ED" w:rsidRDefault="0067507B">
      <w:pPr>
        <w:pStyle w:val="g9"/>
        <w:numPr>
          <w:ilvl w:val="1"/>
          <w:numId w:val="51"/>
        </w:numPr>
      </w:pPr>
      <w:r w:rsidRPr="00F417ED">
        <w:t>д</w:t>
      </w:r>
      <w:r w:rsidR="006F622F" w:rsidRPr="00F417ED">
        <w:t>анные документа, удостоверяющего личность:</w:t>
      </w:r>
    </w:p>
    <w:p w14:paraId="1D11F951" w14:textId="22AA6C8E" w:rsidR="001F3669" w:rsidRPr="00F417ED" w:rsidRDefault="006F622F" w:rsidP="006E2D0B">
      <w:pPr>
        <w:pStyle w:val="g9"/>
        <w:numPr>
          <w:ilvl w:val="2"/>
          <w:numId w:val="13"/>
        </w:numPr>
      </w:pPr>
      <w:r w:rsidRPr="00F417ED">
        <w:t xml:space="preserve">серия </w:t>
      </w:r>
      <w:r w:rsidR="006021AF" w:rsidRPr="00F417ED">
        <w:t xml:space="preserve">и номер </w:t>
      </w:r>
      <w:r w:rsidRPr="00F417ED">
        <w:t>документа</w:t>
      </w:r>
      <w:r w:rsidR="008C0750" w:rsidRPr="00F417ED">
        <w:t>;</w:t>
      </w:r>
    </w:p>
    <w:p w14:paraId="02F8E270" w14:textId="77777777" w:rsidR="006F622F" w:rsidRPr="00F417ED" w:rsidRDefault="006F622F" w:rsidP="006E2D0B">
      <w:pPr>
        <w:pStyle w:val="g9"/>
        <w:numPr>
          <w:ilvl w:val="2"/>
          <w:numId w:val="13"/>
        </w:numPr>
      </w:pPr>
      <w:r w:rsidRPr="00F417ED">
        <w:t>кем выдан;</w:t>
      </w:r>
    </w:p>
    <w:p w14:paraId="211391F8" w14:textId="1246A3FC" w:rsidR="006F622F" w:rsidRPr="00F417ED" w:rsidRDefault="006F622F" w:rsidP="006E2D0B">
      <w:pPr>
        <w:pStyle w:val="g9"/>
        <w:numPr>
          <w:ilvl w:val="2"/>
          <w:numId w:val="13"/>
        </w:numPr>
      </w:pPr>
      <w:r w:rsidRPr="00F417ED">
        <w:t>дата выдачи</w:t>
      </w:r>
      <w:r w:rsidR="0067507B" w:rsidRPr="00F417ED">
        <w:t>;</w:t>
      </w:r>
    </w:p>
    <w:p w14:paraId="06D3A22E" w14:textId="3B0DB9F0" w:rsidR="006F622F" w:rsidRPr="00F417ED" w:rsidRDefault="006F622F">
      <w:pPr>
        <w:pStyle w:val="g9"/>
        <w:numPr>
          <w:ilvl w:val="1"/>
          <w:numId w:val="51"/>
        </w:numPr>
      </w:pPr>
      <w:r w:rsidRPr="00F417ED">
        <w:t>СНИЛС</w:t>
      </w:r>
      <w:r w:rsidR="0067507B" w:rsidRPr="00F417ED">
        <w:t>;</w:t>
      </w:r>
    </w:p>
    <w:p w14:paraId="000162FB" w14:textId="18A2F94B" w:rsidR="006F622F" w:rsidRPr="00F417ED" w:rsidRDefault="006F622F">
      <w:pPr>
        <w:pStyle w:val="g9"/>
        <w:numPr>
          <w:ilvl w:val="1"/>
          <w:numId w:val="51"/>
        </w:numPr>
      </w:pPr>
      <w:r w:rsidRPr="00F417ED">
        <w:t>ИНН</w:t>
      </w:r>
      <w:r w:rsidR="0067507B" w:rsidRPr="00F417ED">
        <w:t>;</w:t>
      </w:r>
    </w:p>
    <w:p w14:paraId="37766B3D" w14:textId="4C3E0B2A" w:rsidR="006F622F" w:rsidRPr="00F417ED" w:rsidRDefault="008E1A53">
      <w:pPr>
        <w:pStyle w:val="g9"/>
        <w:numPr>
          <w:ilvl w:val="1"/>
          <w:numId w:val="51"/>
        </w:numPr>
      </w:pPr>
      <w:r w:rsidRPr="00F417ED">
        <w:t>ФИО</w:t>
      </w:r>
      <w:r w:rsidR="0067507B" w:rsidRPr="00F417ED">
        <w:t>;</w:t>
      </w:r>
    </w:p>
    <w:p w14:paraId="54FCD80E" w14:textId="27BA8BDE" w:rsidR="001F3669" w:rsidRPr="00F417ED" w:rsidRDefault="0067507B">
      <w:pPr>
        <w:pStyle w:val="g9"/>
        <w:numPr>
          <w:ilvl w:val="1"/>
          <w:numId w:val="51"/>
        </w:numPr>
      </w:pPr>
      <w:r w:rsidRPr="00F417ED">
        <w:t>п</w:t>
      </w:r>
      <w:r w:rsidR="008C0750" w:rsidRPr="00F417ED">
        <w:t>ол поступающего</w:t>
      </w:r>
      <w:r w:rsidRPr="00F417ED">
        <w:t>;</w:t>
      </w:r>
    </w:p>
    <w:p w14:paraId="02F96336" w14:textId="71D253F0" w:rsidR="001F3669" w:rsidRPr="00F417ED" w:rsidRDefault="0067507B">
      <w:pPr>
        <w:pStyle w:val="g9"/>
        <w:numPr>
          <w:ilvl w:val="1"/>
          <w:numId w:val="51"/>
        </w:numPr>
      </w:pPr>
      <w:r w:rsidRPr="00F417ED">
        <w:t>д</w:t>
      </w:r>
      <w:r w:rsidR="006F622F" w:rsidRPr="00F417ED">
        <w:t xml:space="preserve">ата </w:t>
      </w:r>
      <w:r w:rsidR="004704D4" w:rsidRPr="00F417ED">
        <w:t>рождения</w:t>
      </w:r>
      <w:r w:rsidR="006F622F" w:rsidRPr="00F417ED">
        <w:t xml:space="preserve"> поступ</w:t>
      </w:r>
      <w:r w:rsidR="008C0750" w:rsidRPr="00F417ED">
        <w:t>ающего</w:t>
      </w:r>
      <w:r w:rsidRPr="00F417ED">
        <w:t>;</w:t>
      </w:r>
    </w:p>
    <w:p w14:paraId="345FC517" w14:textId="4FC958CE" w:rsidR="001F3669" w:rsidRPr="00F417ED" w:rsidRDefault="0067507B">
      <w:pPr>
        <w:pStyle w:val="g9"/>
        <w:numPr>
          <w:ilvl w:val="1"/>
          <w:numId w:val="51"/>
        </w:numPr>
      </w:pPr>
      <w:r w:rsidRPr="00F417ED">
        <w:lastRenderedPageBreak/>
        <w:t>м</w:t>
      </w:r>
      <w:r w:rsidR="006F622F" w:rsidRPr="00F417ED">
        <w:t>есто рождения поступающего</w:t>
      </w:r>
      <w:r w:rsidRPr="00F417ED">
        <w:t>;</w:t>
      </w:r>
    </w:p>
    <w:p w14:paraId="5918DF38" w14:textId="7A60A44F" w:rsidR="001F3669" w:rsidRPr="00F417ED" w:rsidRDefault="007B4768">
      <w:pPr>
        <w:pStyle w:val="g9"/>
        <w:numPr>
          <w:ilvl w:val="1"/>
          <w:numId w:val="51"/>
        </w:numPr>
      </w:pPr>
      <w:r w:rsidRPr="00F417ED">
        <w:t>г</w:t>
      </w:r>
      <w:r w:rsidR="006F622F" w:rsidRPr="00F417ED">
        <w:t>ражданство</w:t>
      </w:r>
      <w:r w:rsidR="008C0750" w:rsidRPr="00F417ED">
        <w:t>.</w:t>
      </w:r>
    </w:p>
    <w:p w14:paraId="2A384C59" w14:textId="688C63DB" w:rsidR="006F622F" w:rsidRPr="00F417ED" w:rsidRDefault="006021AF">
      <w:pPr>
        <w:pStyle w:val="g9"/>
        <w:numPr>
          <w:ilvl w:val="1"/>
          <w:numId w:val="51"/>
        </w:numPr>
      </w:pPr>
      <w:r w:rsidRPr="00F417ED">
        <w:t>а</w:t>
      </w:r>
      <w:r w:rsidR="006F622F" w:rsidRPr="00F417ED">
        <w:t>дрес регистрации (нач</w:t>
      </w:r>
      <w:r w:rsidR="00B47050" w:rsidRPr="00F417ED">
        <w:t>ните</w:t>
      </w:r>
      <w:r w:rsidR="006F622F" w:rsidRPr="00F417ED">
        <w:t xml:space="preserve"> вводить улицу</w:t>
      </w:r>
      <w:r w:rsidR="008C0750" w:rsidRPr="00F417ED">
        <w:t xml:space="preserve"> и </w:t>
      </w:r>
      <w:r w:rsidR="007B4768" w:rsidRPr="00F417ED">
        <w:t xml:space="preserve">выберите </w:t>
      </w:r>
      <w:r w:rsidR="008C0750" w:rsidRPr="00F417ED">
        <w:t>значение из списка</w:t>
      </w:r>
      <w:r w:rsidR="006F622F" w:rsidRPr="00F417ED">
        <w:t>):</w:t>
      </w:r>
    </w:p>
    <w:p w14:paraId="3B78C90D" w14:textId="026467E8" w:rsidR="006F622F" w:rsidRPr="00F417ED" w:rsidRDefault="006021AF">
      <w:pPr>
        <w:pStyle w:val="g9"/>
        <w:numPr>
          <w:ilvl w:val="1"/>
          <w:numId w:val="51"/>
        </w:numPr>
      </w:pPr>
      <w:r w:rsidRPr="00F417ED">
        <w:t>а</w:t>
      </w:r>
      <w:r w:rsidR="006F622F" w:rsidRPr="00F417ED">
        <w:t>дрес временной регистрации</w:t>
      </w:r>
      <w:r w:rsidRPr="00F417ED">
        <w:t>;</w:t>
      </w:r>
    </w:p>
    <w:p w14:paraId="23C5C294" w14:textId="638A0046" w:rsidR="006F622F" w:rsidRPr="00F417ED" w:rsidRDefault="006021AF">
      <w:pPr>
        <w:pStyle w:val="g9"/>
        <w:numPr>
          <w:ilvl w:val="1"/>
          <w:numId w:val="51"/>
        </w:numPr>
      </w:pPr>
      <w:r w:rsidRPr="00F417ED">
        <w:t>а</w:t>
      </w:r>
      <w:r w:rsidR="006F622F" w:rsidRPr="00F417ED">
        <w:t>дрес фактического проживания</w:t>
      </w:r>
      <w:r w:rsidRPr="00F417ED">
        <w:t>.</w:t>
      </w:r>
    </w:p>
    <w:p w14:paraId="74C66CD9" w14:textId="77777777" w:rsidR="006F622F" w:rsidRPr="00F417ED" w:rsidRDefault="006F622F" w:rsidP="00B85560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1FC94147" wp14:editId="7354955B">
            <wp:extent cx="6012000" cy="3120935"/>
            <wp:effectExtent l="19050" t="19050" r="27305" b="228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31209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B4AACCD" w14:textId="77481086" w:rsidR="006F622F" w:rsidRPr="00F417ED" w:rsidRDefault="006F622F" w:rsidP="00B85560">
      <w:pPr>
        <w:pStyle w:val="gd"/>
      </w:pPr>
      <w:bookmarkStart w:id="180" w:name="_Ref488856055"/>
      <w:r w:rsidRPr="00F417ED">
        <w:t xml:space="preserve">Создание заявления. Блок </w:t>
      </w:r>
      <w:r w:rsidRPr="00F417ED">
        <w:rPr>
          <w:b/>
        </w:rPr>
        <w:t>Данные о поступающем</w:t>
      </w:r>
      <w:bookmarkEnd w:id="180"/>
    </w:p>
    <w:p w14:paraId="7AD42AEE" w14:textId="615983B2" w:rsidR="006F622F" w:rsidRPr="00F417ED" w:rsidRDefault="006F622F">
      <w:pPr>
        <w:pStyle w:val="g9"/>
        <w:numPr>
          <w:ilvl w:val="1"/>
          <w:numId w:val="51"/>
        </w:numPr>
      </w:pPr>
      <w:r w:rsidRPr="00F417ED">
        <w:t>в блоке Данные о поступлении (</w:t>
      </w:r>
      <w:r w:rsidR="008C0750" w:rsidRPr="00F417ED">
        <w:t>рисунок</w:t>
      </w:r>
      <w:r w:rsidR="00270564" w:rsidRPr="00F417ED">
        <w:t> </w:t>
      </w:r>
      <w:r w:rsidR="00315909" w:rsidRPr="00F417ED">
        <w:t>51</w:t>
      </w:r>
      <w:r w:rsidRPr="00F417ED">
        <w:t>):</w:t>
      </w:r>
    </w:p>
    <w:p w14:paraId="387FF368" w14:textId="42932B5A" w:rsidR="001F3669" w:rsidRPr="00F417ED" w:rsidRDefault="006021AF" w:rsidP="006E2D0B">
      <w:pPr>
        <w:pStyle w:val="g9"/>
        <w:numPr>
          <w:ilvl w:val="2"/>
          <w:numId w:val="13"/>
        </w:numPr>
      </w:pPr>
      <w:r w:rsidRPr="00F417ED">
        <w:t>о</w:t>
      </w:r>
      <w:r w:rsidR="008C0750" w:rsidRPr="00F417ED">
        <w:t>бразовательная организация</w:t>
      </w:r>
      <w:r w:rsidR="00C231FD" w:rsidRPr="00F417ED">
        <w:t>;</w:t>
      </w:r>
    </w:p>
    <w:p w14:paraId="1FA9BBDE" w14:textId="5DD399AA" w:rsidR="001F3669" w:rsidRPr="00F417ED" w:rsidRDefault="006021AF" w:rsidP="006E2D0B">
      <w:pPr>
        <w:pStyle w:val="g9"/>
        <w:numPr>
          <w:ilvl w:val="2"/>
          <w:numId w:val="13"/>
        </w:numPr>
      </w:pPr>
      <w:r w:rsidRPr="00F417ED">
        <w:t>с</w:t>
      </w:r>
      <w:r w:rsidR="006F622F" w:rsidRPr="00F417ED">
        <w:t>пециальность (</w:t>
      </w:r>
      <w:r w:rsidR="007B4768" w:rsidRPr="00F417ED">
        <w:t xml:space="preserve">выберите </w:t>
      </w:r>
      <w:r w:rsidR="008C0750" w:rsidRPr="00F417ED">
        <w:t>из списка)</w:t>
      </w:r>
      <w:r w:rsidR="00C231FD" w:rsidRPr="00F417ED">
        <w:t>;</w:t>
      </w:r>
    </w:p>
    <w:p w14:paraId="4D98FA61" w14:textId="3473F07E" w:rsidR="001F3669" w:rsidRPr="00F417ED" w:rsidRDefault="006021AF" w:rsidP="006E2D0B">
      <w:pPr>
        <w:pStyle w:val="g9"/>
        <w:numPr>
          <w:ilvl w:val="2"/>
          <w:numId w:val="13"/>
        </w:numPr>
      </w:pPr>
      <w:r w:rsidRPr="00F417ED">
        <w:t>к</w:t>
      </w:r>
      <w:r w:rsidR="006F622F" w:rsidRPr="00F417ED">
        <w:t>ур</w:t>
      </w:r>
      <w:r w:rsidR="008C0750" w:rsidRPr="00F417ED">
        <w:t>с (заполняется автоматически)</w:t>
      </w:r>
      <w:r w:rsidR="00C231FD" w:rsidRPr="00F417ED">
        <w:t>;</w:t>
      </w:r>
    </w:p>
    <w:p w14:paraId="00CA4710" w14:textId="031D7248" w:rsidR="001F3669" w:rsidRPr="00F417ED" w:rsidRDefault="006021AF" w:rsidP="006E2D0B">
      <w:pPr>
        <w:pStyle w:val="g9"/>
        <w:numPr>
          <w:ilvl w:val="2"/>
          <w:numId w:val="13"/>
        </w:numPr>
      </w:pPr>
      <w:r w:rsidRPr="00F417ED">
        <w:t>у</w:t>
      </w:r>
      <w:r w:rsidR="006F622F" w:rsidRPr="00F417ED">
        <w:t>чебный го</w:t>
      </w:r>
      <w:r w:rsidR="008C0750" w:rsidRPr="00F417ED">
        <w:t>д (заполняется автоматически)</w:t>
      </w:r>
      <w:r w:rsidR="00C231FD" w:rsidRPr="00F417ED">
        <w:t>;</w:t>
      </w:r>
    </w:p>
    <w:p w14:paraId="6B14F2E6" w14:textId="2981A630" w:rsidR="001F3669" w:rsidRPr="00F417ED" w:rsidRDefault="006021AF" w:rsidP="006E2D0B">
      <w:pPr>
        <w:pStyle w:val="g9"/>
        <w:numPr>
          <w:ilvl w:val="2"/>
          <w:numId w:val="13"/>
        </w:numPr>
      </w:pPr>
      <w:r w:rsidRPr="00F417ED">
        <w:t>д</w:t>
      </w:r>
      <w:r w:rsidR="006F622F" w:rsidRPr="00F417ED">
        <w:t>ата подтверждения документов (</w:t>
      </w:r>
      <w:r w:rsidR="007B4768" w:rsidRPr="00F417ED">
        <w:t xml:space="preserve">выберите </w:t>
      </w:r>
      <w:r w:rsidR="006F622F" w:rsidRPr="00F417ED">
        <w:t>из календаря)</w:t>
      </w:r>
      <w:r w:rsidR="00C231FD" w:rsidRPr="00F417ED">
        <w:t>;</w:t>
      </w:r>
    </w:p>
    <w:p w14:paraId="1DB74357" w14:textId="0FC5D3B9" w:rsidR="001F3669" w:rsidRPr="00F417ED" w:rsidRDefault="006021AF" w:rsidP="006E2D0B">
      <w:pPr>
        <w:pStyle w:val="g9"/>
        <w:numPr>
          <w:ilvl w:val="2"/>
          <w:numId w:val="13"/>
        </w:numPr>
      </w:pPr>
      <w:r w:rsidRPr="00F417ED">
        <w:t>т</w:t>
      </w:r>
      <w:r w:rsidR="006F622F" w:rsidRPr="00F417ED">
        <w:t>ип финансирования</w:t>
      </w:r>
      <w:r w:rsidR="00C231FD" w:rsidRPr="00F417ED">
        <w:t>;</w:t>
      </w:r>
    </w:p>
    <w:p w14:paraId="1A9F2145" w14:textId="5673612D" w:rsidR="001F3669" w:rsidRPr="00F417ED" w:rsidRDefault="006021AF" w:rsidP="006E2D0B">
      <w:pPr>
        <w:pStyle w:val="g9"/>
        <w:numPr>
          <w:ilvl w:val="2"/>
          <w:numId w:val="13"/>
        </w:numPr>
      </w:pPr>
      <w:r w:rsidRPr="00F417ED">
        <w:t>б</w:t>
      </w:r>
      <w:r w:rsidR="006F622F" w:rsidRPr="00F417ED">
        <w:t>азовое обр</w:t>
      </w:r>
      <w:r w:rsidR="008C0750" w:rsidRPr="00F417ED">
        <w:t>азование поступающего</w:t>
      </w:r>
      <w:r w:rsidR="00C231FD" w:rsidRPr="00F417ED">
        <w:t>;</w:t>
      </w:r>
    </w:p>
    <w:p w14:paraId="65CC248A" w14:textId="46DCB0C8" w:rsidR="001F3669" w:rsidRPr="00F417ED" w:rsidRDefault="006021AF" w:rsidP="006E2D0B">
      <w:pPr>
        <w:pStyle w:val="g9"/>
        <w:numPr>
          <w:ilvl w:val="2"/>
          <w:numId w:val="13"/>
        </w:numPr>
      </w:pPr>
      <w:r w:rsidRPr="00F417ED">
        <w:t>ф</w:t>
      </w:r>
      <w:r w:rsidR="006F622F" w:rsidRPr="00F417ED">
        <w:t>орма обучения</w:t>
      </w:r>
      <w:r w:rsidR="00C231FD" w:rsidRPr="00F417ED">
        <w:t>;</w:t>
      </w:r>
    </w:p>
    <w:p w14:paraId="63A29F1E" w14:textId="77777777" w:rsidR="001F3669" w:rsidRPr="00F417ED" w:rsidRDefault="006F622F" w:rsidP="006E2D0B">
      <w:pPr>
        <w:pStyle w:val="g9"/>
        <w:numPr>
          <w:ilvl w:val="2"/>
          <w:numId w:val="13"/>
        </w:numPr>
      </w:pPr>
      <w:r w:rsidRPr="00F417ED">
        <w:t>ОО, в которой по</w:t>
      </w:r>
      <w:r w:rsidR="008C0750" w:rsidRPr="00F417ED">
        <w:t>ступающий получил образование.</w:t>
      </w:r>
    </w:p>
    <w:p w14:paraId="70BF2BB2" w14:textId="640938B9" w:rsidR="001F3669" w:rsidRPr="00F417ED" w:rsidRDefault="00C231FD" w:rsidP="006E2D0B">
      <w:pPr>
        <w:pStyle w:val="g9"/>
        <w:numPr>
          <w:ilvl w:val="2"/>
          <w:numId w:val="13"/>
        </w:numPr>
      </w:pPr>
      <w:r w:rsidRPr="00F417ED">
        <w:t>г</w:t>
      </w:r>
      <w:r w:rsidR="006F622F" w:rsidRPr="00F417ED">
        <w:t>од оконча</w:t>
      </w:r>
      <w:r w:rsidR="008C0750" w:rsidRPr="00F417ED">
        <w:t>ния ОО (</w:t>
      </w:r>
      <w:r w:rsidR="007B4768" w:rsidRPr="00F417ED">
        <w:t xml:space="preserve">выберите </w:t>
      </w:r>
      <w:r w:rsidR="008C0750" w:rsidRPr="00F417ED">
        <w:t>из календаря)</w:t>
      </w:r>
      <w:r w:rsidRPr="00F417ED">
        <w:t>;</w:t>
      </w:r>
    </w:p>
    <w:p w14:paraId="70FC37C8" w14:textId="50D1F59C" w:rsidR="006F622F" w:rsidRPr="00F417ED" w:rsidRDefault="00C231FD" w:rsidP="006E2D0B">
      <w:pPr>
        <w:pStyle w:val="g9"/>
        <w:keepNext/>
        <w:numPr>
          <w:ilvl w:val="2"/>
          <w:numId w:val="13"/>
        </w:numPr>
      </w:pPr>
      <w:r w:rsidRPr="00F417ED">
        <w:t>д</w:t>
      </w:r>
      <w:r w:rsidR="006F622F" w:rsidRPr="00F417ED">
        <w:t>анные документа о получении общего образования:</w:t>
      </w:r>
    </w:p>
    <w:p w14:paraId="16F4F80F" w14:textId="099BB54A" w:rsidR="001F3669" w:rsidRPr="00F417ED" w:rsidRDefault="006F622F" w:rsidP="006E2D0B">
      <w:pPr>
        <w:pStyle w:val="g9"/>
        <w:numPr>
          <w:ilvl w:val="3"/>
          <w:numId w:val="13"/>
        </w:numPr>
      </w:pPr>
      <w:r w:rsidRPr="00F417ED">
        <w:t>категория документа (</w:t>
      </w:r>
      <w:r w:rsidR="007B4768" w:rsidRPr="00F417ED">
        <w:t xml:space="preserve">выберите </w:t>
      </w:r>
      <w:r w:rsidR="008C0750" w:rsidRPr="00F417ED">
        <w:t>из списка);</w:t>
      </w:r>
    </w:p>
    <w:p w14:paraId="4EDD096D" w14:textId="06C52CC7" w:rsidR="001F3669" w:rsidRPr="00F417ED" w:rsidRDefault="006F622F" w:rsidP="006E2D0B">
      <w:pPr>
        <w:pStyle w:val="g9"/>
        <w:numPr>
          <w:ilvl w:val="3"/>
          <w:numId w:val="13"/>
        </w:numPr>
      </w:pPr>
      <w:r w:rsidRPr="00F417ED">
        <w:t>тип документа (</w:t>
      </w:r>
      <w:r w:rsidR="007B4768" w:rsidRPr="00F417ED">
        <w:t xml:space="preserve">выберите </w:t>
      </w:r>
      <w:r w:rsidR="008C0750" w:rsidRPr="00F417ED">
        <w:t>из списка);</w:t>
      </w:r>
    </w:p>
    <w:p w14:paraId="10BF7A5C" w14:textId="77777777" w:rsidR="006F622F" w:rsidRPr="00F417ED" w:rsidRDefault="006F622F" w:rsidP="006E2D0B">
      <w:pPr>
        <w:pStyle w:val="g9"/>
        <w:numPr>
          <w:ilvl w:val="3"/>
          <w:numId w:val="13"/>
        </w:numPr>
      </w:pPr>
      <w:r w:rsidRPr="00F417ED">
        <w:lastRenderedPageBreak/>
        <w:t>серия;</w:t>
      </w:r>
    </w:p>
    <w:p w14:paraId="1CC5D425" w14:textId="77777777" w:rsidR="006F622F" w:rsidRPr="00F417ED" w:rsidRDefault="006F622F" w:rsidP="006E2D0B">
      <w:pPr>
        <w:pStyle w:val="g9"/>
        <w:numPr>
          <w:ilvl w:val="3"/>
          <w:numId w:val="13"/>
        </w:numPr>
      </w:pPr>
      <w:r w:rsidRPr="00F417ED">
        <w:t>номер.</w:t>
      </w:r>
    </w:p>
    <w:p w14:paraId="6C68562C" w14:textId="2EAB3A2F" w:rsidR="006F622F" w:rsidRPr="00F417ED" w:rsidRDefault="00834541" w:rsidP="006E2D0B">
      <w:pPr>
        <w:pStyle w:val="g9"/>
        <w:numPr>
          <w:ilvl w:val="2"/>
          <w:numId w:val="13"/>
        </w:numPr>
      </w:pPr>
      <w:r w:rsidRPr="00F417ED">
        <w:t>с</w:t>
      </w:r>
      <w:r w:rsidR="006F622F" w:rsidRPr="00F417ED">
        <w:t>редний балл в ОО</w:t>
      </w:r>
      <w:r w:rsidR="00C231FD" w:rsidRPr="00F417ED">
        <w:t>;</w:t>
      </w:r>
    </w:p>
    <w:p w14:paraId="79BEC1CE" w14:textId="39FFDB1F" w:rsidR="006F622F" w:rsidRPr="00F417ED" w:rsidRDefault="00834541" w:rsidP="006E2D0B">
      <w:pPr>
        <w:pStyle w:val="g9"/>
        <w:numPr>
          <w:ilvl w:val="2"/>
          <w:numId w:val="13"/>
        </w:numPr>
      </w:pPr>
      <w:r w:rsidRPr="00F417ED">
        <w:t>и</w:t>
      </w:r>
      <w:r w:rsidR="006F622F" w:rsidRPr="00F417ED">
        <w:t>ностранный язык, изучаемый в ОО.</w:t>
      </w:r>
    </w:p>
    <w:p w14:paraId="261DE45D" w14:textId="06CA38ED" w:rsidR="006F622F" w:rsidRPr="00F417ED" w:rsidRDefault="006021AF" w:rsidP="006E2D0B">
      <w:pPr>
        <w:pStyle w:val="g9"/>
        <w:numPr>
          <w:ilvl w:val="2"/>
          <w:numId w:val="13"/>
        </w:numPr>
      </w:pPr>
      <w:r w:rsidRPr="00F417ED">
        <w:t>е</w:t>
      </w:r>
      <w:r w:rsidR="006F622F" w:rsidRPr="00F417ED">
        <w:t xml:space="preserve">сли поступающий нуждается в общежитии, </w:t>
      </w:r>
      <w:r w:rsidR="007406E5" w:rsidRPr="00F417ED">
        <w:t>установите флажок</w:t>
      </w:r>
      <w:r w:rsidR="00A25344" w:rsidRPr="00F417ED">
        <w:t>;</w:t>
      </w:r>
    </w:p>
    <w:p w14:paraId="63CE863F" w14:textId="0C53678D" w:rsidR="006F622F" w:rsidRPr="00F417ED" w:rsidRDefault="006021AF" w:rsidP="006E2D0B">
      <w:pPr>
        <w:pStyle w:val="g9"/>
        <w:numPr>
          <w:ilvl w:val="2"/>
          <w:numId w:val="13"/>
        </w:numPr>
      </w:pPr>
      <w:r w:rsidRPr="00F417ED">
        <w:t>е</w:t>
      </w:r>
      <w:r w:rsidR="006F622F" w:rsidRPr="00F417ED">
        <w:t xml:space="preserve">сли поступающий получает </w:t>
      </w:r>
      <w:r w:rsidR="00AF3FE3" w:rsidRPr="00F417ED">
        <w:t>профессиональное образование</w:t>
      </w:r>
      <w:r w:rsidR="006F622F" w:rsidRPr="00F417ED">
        <w:t xml:space="preserve"> впервые, </w:t>
      </w:r>
      <w:r w:rsidR="007406E5" w:rsidRPr="00F417ED">
        <w:t>установите флажок</w:t>
      </w:r>
      <w:r w:rsidR="00A25344" w:rsidRPr="00F417ED">
        <w:t>;</w:t>
      </w:r>
    </w:p>
    <w:p w14:paraId="0500FD27" w14:textId="16C0D892" w:rsidR="006F622F" w:rsidRPr="00F417ED" w:rsidRDefault="00B47050" w:rsidP="006E2D0B">
      <w:pPr>
        <w:pStyle w:val="g9"/>
        <w:numPr>
          <w:ilvl w:val="2"/>
          <w:numId w:val="13"/>
        </w:numPr>
      </w:pPr>
      <w:r w:rsidRPr="00F417ED">
        <w:t>укажите</w:t>
      </w:r>
      <w:r w:rsidR="006F622F" w:rsidRPr="00F417ED">
        <w:t xml:space="preserve"> дату, до которой в ПОО будет предоставлен подлинник документа об образовании поступающего (</w:t>
      </w:r>
      <w:r w:rsidR="007B4768" w:rsidRPr="00F417ED">
        <w:t xml:space="preserve">выберите </w:t>
      </w:r>
      <w:r w:rsidR="006F622F" w:rsidRPr="00F417ED">
        <w:t>из календаря)</w:t>
      </w:r>
      <w:r w:rsidR="00A25344" w:rsidRPr="00F417ED">
        <w:t>;</w:t>
      </w:r>
    </w:p>
    <w:p w14:paraId="7FD57747" w14:textId="1ABD3B9C" w:rsidR="00A25344" w:rsidRPr="00F417ED" w:rsidRDefault="00A25344" w:rsidP="006E2D0B">
      <w:pPr>
        <w:pStyle w:val="g9"/>
        <w:keepNext/>
        <w:numPr>
          <w:ilvl w:val="2"/>
          <w:numId w:val="13"/>
        </w:numPr>
      </w:pPr>
      <w:r w:rsidRPr="00F417ED">
        <w:t>подтвердите,</w:t>
      </w:r>
      <w:r w:rsidR="00AC1F66" w:rsidRPr="00F417ED">
        <w:t xml:space="preserve"> что ознакомились с документами, </w:t>
      </w:r>
      <w:r w:rsidRPr="00F417ED">
        <w:t>поставив флажок напротив следующих полей:</w:t>
      </w:r>
    </w:p>
    <w:p w14:paraId="11FC619D" w14:textId="67EA7190" w:rsidR="006F622F" w:rsidRPr="00F417ED" w:rsidRDefault="00F4446E" w:rsidP="006E2D0B">
      <w:pPr>
        <w:pStyle w:val="g9"/>
        <w:numPr>
          <w:ilvl w:val="3"/>
          <w:numId w:val="13"/>
        </w:numPr>
      </w:pPr>
      <w:r w:rsidRPr="00F417ED">
        <w:t>С</w:t>
      </w:r>
      <w:r w:rsidR="006F622F" w:rsidRPr="00F417ED">
        <w:t>видетельств</w:t>
      </w:r>
      <w:r w:rsidR="00A25344" w:rsidRPr="00F417ED">
        <w:t>о</w:t>
      </w:r>
      <w:r w:rsidR="006F622F" w:rsidRPr="00F417ED">
        <w:t xml:space="preserve"> о государственной аккредитации</w:t>
      </w:r>
      <w:r w:rsidR="00A25344" w:rsidRPr="00F417ED">
        <w:t>;</w:t>
      </w:r>
    </w:p>
    <w:p w14:paraId="1A399077" w14:textId="59615547" w:rsidR="006F622F" w:rsidRPr="00F417ED" w:rsidRDefault="00F4446E" w:rsidP="006E2D0B">
      <w:pPr>
        <w:pStyle w:val="g9"/>
        <w:numPr>
          <w:ilvl w:val="3"/>
          <w:numId w:val="13"/>
        </w:numPr>
      </w:pPr>
      <w:r w:rsidRPr="00F417ED">
        <w:t>Л</w:t>
      </w:r>
      <w:r w:rsidR="006F622F" w:rsidRPr="00F417ED">
        <w:t>ицензи</w:t>
      </w:r>
      <w:r w:rsidR="00A25344" w:rsidRPr="00F417ED">
        <w:t>я</w:t>
      </w:r>
      <w:r w:rsidR="006F622F" w:rsidRPr="00F417ED">
        <w:t xml:space="preserve"> на право осуществления образовательной деятельности</w:t>
      </w:r>
      <w:r w:rsidR="00A25344" w:rsidRPr="00F417ED">
        <w:t>;</w:t>
      </w:r>
    </w:p>
    <w:p w14:paraId="2D67E333" w14:textId="421E1F9A" w:rsidR="006F622F" w:rsidRPr="00F417ED" w:rsidRDefault="00F4446E" w:rsidP="006E2D0B">
      <w:pPr>
        <w:pStyle w:val="g9"/>
        <w:numPr>
          <w:ilvl w:val="3"/>
          <w:numId w:val="13"/>
        </w:numPr>
      </w:pPr>
      <w:r w:rsidRPr="00F417ED">
        <w:t>Устав</w:t>
      </w:r>
      <w:r w:rsidR="006F622F" w:rsidRPr="00F417ED">
        <w:t xml:space="preserve"> образовательной организации, </w:t>
      </w:r>
      <w:r w:rsidR="007406E5" w:rsidRPr="00F417ED">
        <w:t>установите флажок</w:t>
      </w:r>
      <w:r w:rsidR="0016776A" w:rsidRPr="00F417ED">
        <w:t>;</w:t>
      </w:r>
    </w:p>
    <w:p w14:paraId="0583D753" w14:textId="073CDB12" w:rsidR="001F3669" w:rsidRPr="00F417ED" w:rsidRDefault="00767607" w:rsidP="006E2D0B">
      <w:pPr>
        <w:pStyle w:val="g9"/>
        <w:keepNext/>
        <w:numPr>
          <w:ilvl w:val="2"/>
          <w:numId w:val="13"/>
        </w:numPr>
      </w:pPr>
      <w:r w:rsidRPr="00F417ED">
        <w:t>подтвердите</w:t>
      </w:r>
      <w:r w:rsidR="006F622F" w:rsidRPr="00F417ED">
        <w:t xml:space="preserve"> согласие на хранение и обработку персональных данных</w:t>
      </w:r>
      <w:r w:rsidR="00AF3FE3" w:rsidRPr="00F417ED">
        <w:t>,</w:t>
      </w:r>
      <w:r w:rsidR="006F622F" w:rsidRPr="00F417ED">
        <w:t xml:space="preserve"> </w:t>
      </w:r>
      <w:r w:rsidR="00AF3FE3" w:rsidRPr="00F417ED">
        <w:t>установив флажок</w:t>
      </w:r>
      <w:r w:rsidR="008C0750" w:rsidRPr="00F417ED">
        <w:t>.</w:t>
      </w:r>
    </w:p>
    <w:p w14:paraId="2DE83CAE" w14:textId="77777777" w:rsidR="006F622F" w:rsidRPr="00F417ED" w:rsidRDefault="006F622F" w:rsidP="00B85560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76036420" wp14:editId="5E4946EC">
            <wp:extent cx="4530789" cy="3190875"/>
            <wp:effectExtent l="19050" t="19050" r="222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629" cy="31978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16CBB86" w14:textId="5225DC79" w:rsidR="006F622F" w:rsidRPr="00F417ED" w:rsidRDefault="006F622F" w:rsidP="00B85560">
      <w:pPr>
        <w:pStyle w:val="gd"/>
      </w:pPr>
      <w:bookmarkStart w:id="181" w:name="_Ref488856062"/>
      <w:r w:rsidRPr="00F417ED">
        <w:t xml:space="preserve">Создание заявления. Блок </w:t>
      </w:r>
      <w:r w:rsidRPr="00F417ED">
        <w:rPr>
          <w:b/>
        </w:rPr>
        <w:t>Данные о поступлении</w:t>
      </w:r>
      <w:bookmarkEnd w:id="181"/>
    </w:p>
    <w:p w14:paraId="0362D521" w14:textId="18AF2BEB" w:rsidR="006F622F" w:rsidRPr="00F417ED" w:rsidRDefault="006F622F" w:rsidP="00AC1F66">
      <w:pPr>
        <w:pStyle w:val="g9"/>
        <w:keepNext/>
      </w:pPr>
      <w:r w:rsidRPr="00F417ED">
        <w:t xml:space="preserve">в блоке </w:t>
      </w:r>
      <w:r w:rsidRPr="00F417ED">
        <w:rPr>
          <w:b/>
        </w:rPr>
        <w:t>Контактные данные</w:t>
      </w:r>
      <w:r w:rsidRPr="00F417ED">
        <w:t xml:space="preserve"> (</w:t>
      </w:r>
      <w:r w:rsidR="008C0750" w:rsidRPr="00F417ED">
        <w:t>рисунок</w:t>
      </w:r>
      <w:r w:rsidR="00270564" w:rsidRPr="00F417ED">
        <w:t> </w:t>
      </w:r>
      <w:r w:rsidR="00315909" w:rsidRPr="00F417ED">
        <w:t>52</w:t>
      </w:r>
      <w:r w:rsidRPr="00F417ED">
        <w:t>):</w:t>
      </w:r>
    </w:p>
    <w:p w14:paraId="0197177A" w14:textId="782AF192" w:rsidR="001F3669" w:rsidRPr="00F417ED" w:rsidRDefault="009B085F">
      <w:pPr>
        <w:pStyle w:val="g9"/>
        <w:numPr>
          <w:ilvl w:val="1"/>
          <w:numId w:val="51"/>
        </w:numPr>
      </w:pPr>
      <w:r w:rsidRPr="00F417ED">
        <w:t>т</w:t>
      </w:r>
      <w:r w:rsidR="008C0750" w:rsidRPr="00F417ED">
        <w:t>елефон</w:t>
      </w:r>
      <w:r w:rsidR="008372D5" w:rsidRPr="00F417ED">
        <w:t>;</w:t>
      </w:r>
    </w:p>
    <w:p w14:paraId="1C6C578C" w14:textId="7D371B72" w:rsidR="006F622F" w:rsidRPr="00F417ED" w:rsidRDefault="009B085F">
      <w:pPr>
        <w:pStyle w:val="g9"/>
        <w:numPr>
          <w:ilvl w:val="1"/>
          <w:numId w:val="51"/>
        </w:numPr>
      </w:pPr>
      <w:r w:rsidRPr="00F417ED">
        <w:t>э</w:t>
      </w:r>
      <w:r w:rsidR="006F622F" w:rsidRPr="00F417ED">
        <w:t>лектронная почта</w:t>
      </w:r>
      <w:r w:rsidR="008372D5" w:rsidRPr="00F417ED">
        <w:t>;</w:t>
      </w:r>
    </w:p>
    <w:p w14:paraId="0367607E" w14:textId="364B28AA" w:rsidR="006F622F" w:rsidRPr="00F417ED" w:rsidRDefault="00B47050">
      <w:pPr>
        <w:pStyle w:val="g9"/>
        <w:numPr>
          <w:ilvl w:val="1"/>
          <w:numId w:val="51"/>
        </w:numPr>
      </w:pPr>
      <w:r w:rsidRPr="00F417ED">
        <w:lastRenderedPageBreak/>
        <w:t xml:space="preserve">укажите </w:t>
      </w:r>
      <w:r w:rsidR="006F622F" w:rsidRPr="00F417ED">
        <w:t>необходимость в уведомлении о статусе заявления по электронной почте</w:t>
      </w:r>
      <w:r w:rsidR="008372D5" w:rsidRPr="00F417ED">
        <w:t>;</w:t>
      </w:r>
    </w:p>
    <w:p w14:paraId="2FED7D75" w14:textId="1334891A" w:rsidR="006F622F" w:rsidRPr="00F417ED" w:rsidRDefault="006F622F" w:rsidP="00AC1F66">
      <w:pPr>
        <w:pStyle w:val="g9"/>
        <w:keepNext/>
      </w:pPr>
      <w:r w:rsidRPr="00F417ED">
        <w:t xml:space="preserve">в блоке </w:t>
      </w:r>
      <w:r w:rsidRPr="00F417ED">
        <w:rPr>
          <w:b/>
        </w:rPr>
        <w:t>Данные о законном представителе</w:t>
      </w:r>
      <w:r w:rsidRPr="00F417ED">
        <w:t xml:space="preserve"> (</w:t>
      </w:r>
      <w:r w:rsidR="008C0750" w:rsidRPr="00F417ED">
        <w:t>рисунок</w:t>
      </w:r>
      <w:r w:rsidR="00270564" w:rsidRPr="00F417ED">
        <w:t> </w:t>
      </w:r>
      <w:r w:rsidR="00315909" w:rsidRPr="00F417ED">
        <w:t>53</w:t>
      </w:r>
      <w:r w:rsidRPr="00F417ED">
        <w:t>):</w:t>
      </w:r>
    </w:p>
    <w:p w14:paraId="44F2ABC3" w14:textId="67E30B44" w:rsidR="006F622F" w:rsidRPr="00F417ED" w:rsidRDefault="006021AF">
      <w:pPr>
        <w:pStyle w:val="g9"/>
        <w:numPr>
          <w:ilvl w:val="1"/>
          <w:numId w:val="51"/>
        </w:numPr>
      </w:pPr>
      <w:r w:rsidRPr="00F417ED">
        <w:t>е</w:t>
      </w:r>
      <w:r w:rsidR="006F622F" w:rsidRPr="00F417ED">
        <w:t xml:space="preserve">сли данные законного представителя совпадают с данными поступающего, </w:t>
      </w:r>
      <w:r w:rsidR="00AF3FE3" w:rsidRPr="00F417ED">
        <w:t>у</w:t>
      </w:r>
      <w:r w:rsidR="006F622F" w:rsidRPr="00F417ED">
        <w:t>ста</w:t>
      </w:r>
      <w:r w:rsidR="00AF3FE3" w:rsidRPr="00F417ED">
        <w:t>но</w:t>
      </w:r>
      <w:r w:rsidR="006F622F" w:rsidRPr="00F417ED">
        <w:t>вит</w:t>
      </w:r>
      <w:r w:rsidR="00AF3FE3" w:rsidRPr="00F417ED">
        <w:t>е</w:t>
      </w:r>
      <w:r w:rsidR="006F622F" w:rsidRPr="00F417ED">
        <w:t xml:space="preserve"> </w:t>
      </w:r>
      <w:r w:rsidR="00AF3FE3" w:rsidRPr="00F417ED">
        <w:t>флажок</w:t>
      </w:r>
      <w:r w:rsidRPr="00F417ED">
        <w:t>;</w:t>
      </w:r>
    </w:p>
    <w:p w14:paraId="2CB42727" w14:textId="463BEA31" w:rsidR="001F3669" w:rsidRPr="00F417ED" w:rsidRDefault="006021AF">
      <w:pPr>
        <w:pStyle w:val="g9"/>
        <w:numPr>
          <w:ilvl w:val="1"/>
          <w:numId w:val="51"/>
        </w:numPr>
      </w:pPr>
      <w:r w:rsidRPr="00F417ED">
        <w:t>ф</w:t>
      </w:r>
      <w:r w:rsidR="008C0750" w:rsidRPr="00F417ED">
        <w:t>амилия</w:t>
      </w:r>
      <w:r w:rsidRPr="00F417ED">
        <w:t>;</w:t>
      </w:r>
    </w:p>
    <w:p w14:paraId="164ED418" w14:textId="653AE705" w:rsidR="001F3669" w:rsidRPr="00F417ED" w:rsidRDefault="006021AF">
      <w:pPr>
        <w:pStyle w:val="g9"/>
        <w:numPr>
          <w:ilvl w:val="1"/>
          <w:numId w:val="51"/>
        </w:numPr>
      </w:pPr>
      <w:r w:rsidRPr="00F417ED">
        <w:t>и</w:t>
      </w:r>
      <w:r w:rsidR="008C0750" w:rsidRPr="00F417ED">
        <w:t>мя</w:t>
      </w:r>
      <w:r w:rsidRPr="00F417ED">
        <w:t>;</w:t>
      </w:r>
    </w:p>
    <w:p w14:paraId="692B56C9" w14:textId="45E183D5" w:rsidR="006F622F" w:rsidRPr="00F417ED" w:rsidRDefault="006021AF">
      <w:pPr>
        <w:pStyle w:val="g9"/>
        <w:numPr>
          <w:ilvl w:val="1"/>
          <w:numId w:val="51"/>
        </w:numPr>
      </w:pPr>
      <w:r w:rsidRPr="00F417ED">
        <w:t>о</w:t>
      </w:r>
      <w:r w:rsidR="006F622F" w:rsidRPr="00F417ED">
        <w:t>тчество</w:t>
      </w:r>
      <w:r w:rsidRPr="00F417ED">
        <w:t>;</w:t>
      </w:r>
    </w:p>
    <w:p w14:paraId="3EAD5475" w14:textId="36441A33" w:rsidR="001F3669" w:rsidRPr="00F417ED" w:rsidRDefault="006021AF">
      <w:pPr>
        <w:pStyle w:val="g9"/>
        <w:numPr>
          <w:ilvl w:val="1"/>
          <w:numId w:val="51"/>
        </w:numPr>
      </w:pPr>
      <w:r w:rsidRPr="00F417ED">
        <w:t>т</w:t>
      </w:r>
      <w:r w:rsidR="006F622F" w:rsidRPr="00F417ED">
        <w:t>ип представительства (</w:t>
      </w:r>
      <w:r w:rsidR="007B4768" w:rsidRPr="00F417ED">
        <w:t xml:space="preserve">выберите </w:t>
      </w:r>
      <w:r w:rsidR="008C0750" w:rsidRPr="00F417ED">
        <w:t>из списка)</w:t>
      </w:r>
      <w:r w:rsidRPr="00F417ED">
        <w:t>;</w:t>
      </w:r>
    </w:p>
    <w:p w14:paraId="1A8DD483" w14:textId="6DADF35C" w:rsidR="001F3669" w:rsidRPr="00F417ED" w:rsidRDefault="006021AF">
      <w:pPr>
        <w:pStyle w:val="g9"/>
        <w:numPr>
          <w:ilvl w:val="1"/>
          <w:numId w:val="51"/>
        </w:numPr>
      </w:pPr>
      <w:r w:rsidRPr="00F417ED">
        <w:t>к</w:t>
      </w:r>
      <w:r w:rsidR="006F622F" w:rsidRPr="00F417ED">
        <w:t>атегория документа, удостоверяющего личность (</w:t>
      </w:r>
      <w:r w:rsidR="007B4768" w:rsidRPr="00F417ED">
        <w:t xml:space="preserve">выберите </w:t>
      </w:r>
      <w:r w:rsidR="006F622F" w:rsidRPr="00F417ED">
        <w:t>из списка).</w:t>
      </w:r>
    </w:p>
    <w:p w14:paraId="4E1E6E6B" w14:textId="455E12A6" w:rsidR="001F3669" w:rsidRPr="00F417ED" w:rsidRDefault="006021AF">
      <w:pPr>
        <w:pStyle w:val="g9"/>
        <w:numPr>
          <w:ilvl w:val="1"/>
          <w:numId w:val="51"/>
        </w:numPr>
      </w:pPr>
      <w:r w:rsidRPr="00F417ED">
        <w:t>т</w:t>
      </w:r>
      <w:r w:rsidR="006F622F" w:rsidRPr="00F417ED">
        <w:t>ип документа, удостоверяющего личность (</w:t>
      </w:r>
      <w:r w:rsidR="007B4768" w:rsidRPr="00F417ED">
        <w:t xml:space="preserve">выберите </w:t>
      </w:r>
      <w:r w:rsidR="006F622F" w:rsidRPr="00F417ED">
        <w:t>из списка).</w:t>
      </w:r>
    </w:p>
    <w:p w14:paraId="007EEDFE" w14:textId="44FE3874" w:rsidR="006F622F" w:rsidRPr="00F417ED" w:rsidRDefault="006021AF">
      <w:pPr>
        <w:pStyle w:val="g9"/>
        <w:numPr>
          <w:ilvl w:val="1"/>
          <w:numId w:val="51"/>
        </w:numPr>
      </w:pPr>
      <w:r w:rsidRPr="00F417ED">
        <w:t>д</w:t>
      </w:r>
      <w:r w:rsidR="006F622F" w:rsidRPr="00F417ED">
        <w:t>анные документа, удостоверяющего личность:</w:t>
      </w:r>
    </w:p>
    <w:p w14:paraId="207CEB10" w14:textId="1779D7FC" w:rsidR="001F3669" w:rsidRPr="00F417ED" w:rsidRDefault="006F622F" w:rsidP="006E2D0B">
      <w:pPr>
        <w:pStyle w:val="g9"/>
        <w:numPr>
          <w:ilvl w:val="2"/>
          <w:numId w:val="13"/>
        </w:numPr>
      </w:pPr>
      <w:r w:rsidRPr="00F417ED">
        <w:t>серия;</w:t>
      </w:r>
    </w:p>
    <w:p w14:paraId="73528AB8" w14:textId="60713D55" w:rsidR="001F3669" w:rsidRPr="00F417ED" w:rsidRDefault="006F622F" w:rsidP="006E2D0B">
      <w:pPr>
        <w:pStyle w:val="g9"/>
        <w:numPr>
          <w:ilvl w:val="2"/>
          <w:numId w:val="13"/>
        </w:numPr>
      </w:pPr>
      <w:r w:rsidRPr="00F417ED">
        <w:t>номер</w:t>
      </w:r>
      <w:r w:rsidR="000F4A5D" w:rsidRPr="00F417ED">
        <w:t>;</w:t>
      </w:r>
    </w:p>
    <w:p w14:paraId="40A0AC3E" w14:textId="77777777" w:rsidR="006F622F" w:rsidRPr="00F417ED" w:rsidRDefault="006F622F" w:rsidP="006E2D0B">
      <w:pPr>
        <w:pStyle w:val="g9"/>
        <w:numPr>
          <w:ilvl w:val="2"/>
          <w:numId w:val="13"/>
        </w:numPr>
      </w:pPr>
      <w:r w:rsidRPr="00F417ED">
        <w:t>кем выдан;</w:t>
      </w:r>
    </w:p>
    <w:p w14:paraId="6EFC9E43" w14:textId="41640293" w:rsidR="006F622F" w:rsidRPr="00F417ED" w:rsidRDefault="006F622F" w:rsidP="006E2D0B">
      <w:pPr>
        <w:pStyle w:val="g9"/>
        <w:numPr>
          <w:ilvl w:val="2"/>
          <w:numId w:val="13"/>
        </w:numPr>
      </w:pPr>
      <w:r w:rsidRPr="00F417ED">
        <w:t>дата выдачи (</w:t>
      </w:r>
      <w:r w:rsidR="007B4768" w:rsidRPr="00F417ED">
        <w:t xml:space="preserve">выберите </w:t>
      </w:r>
      <w:r w:rsidRPr="00F417ED">
        <w:t>из календаря).</w:t>
      </w:r>
    </w:p>
    <w:p w14:paraId="6C506513" w14:textId="593A36C2" w:rsidR="001F3669" w:rsidRPr="00F417ED" w:rsidRDefault="00834541">
      <w:pPr>
        <w:pStyle w:val="g9"/>
        <w:numPr>
          <w:ilvl w:val="1"/>
          <w:numId w:val="51"/>
        </w:numPr>
      </w:pPr>
      <w:r w:rsidRPr="00F417ED">
        <w:t>г</w:t>
      </w:r>
      <w:r w:rsidR="006F622F" w:rsidRPr="00F417ED">
        <w:t>ражданство (</w:t>
      </w:r>
      <w:r w:rsidR="007B4768" w:rsidRPr="00F417ED">
        <w:t xml:space="preserve">выберите </w:t>
      </w:r>
      <w:r w:rsidR="006F622F" w:rsidRPr="00F417ED">
        <w:t>из списка)</w:t>
      </w:r>
      <w:r w:rsidR="006021AF" w:rsidRPr="00F417ED">
        <w:t>;</w:t>
      </w:r>
    </w:p>
    <w:p w14:paraId="63428A1A" w14:textId="6F762496" w:rsidR="006F622F" w:rsidRPr="00F417ED" w:rsidRDefault="006F622F">
      <w:pPr>
        <w:pStyle w:val="g9"/>
        <w:numPr>
          <w:ilvl w:val="1"/>
          <w:numId w:val="51"/>
        </w:numPr>
      </w:pPr>
      <w:r w:rsidRPr="00F417ED">
        <w:t>СНИЛС.</w:t>
      </w:r>
    </w:p>
    <w:p w14:paraId="469928EE" w14:textId="77777777" w:rsidR="0016776A" w:rsidRPr="00F417ED" w:rsidRDefault="0016776A" w:rsidP="0016776A">
      <w:pPr>
        <w:pStyle w:val="gff"/>
        <w:rPr>
          <w:sz w:val="24"/>
        </w:rPr>
      </w:pPr>
      <w:r w:rsidRPr="00F417ED">
        <w:rPr>
          <w:rStyle w:val="gffff"/>
          <w:noProof/>
          <w:lang w:eastAsia="ru-RU"/>
        </w:rPr>
        <w:drawing>
          <wp:inline distT="0" distB="0" distL="0" distR="0" wp14:anchorId="7CC416A3" wp14:editId="09A565CD">
            <wp:extent cx="171450" cy="17145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7ED">
        <w:rPr>
          <w:rStyle w:val="gffff"/>
        </w:rPr>
        <w:t xml:space="preserve"> Примечание</w:t>
      </w:r>
      <w:r w:rsidRPr="00F417ED">
        <w:t xml:space="preserve"> – </w:t>
      </w:r>
      <w:r w:rsidRPr="00F417ED">
        <w:rPr>
          <w:sz w:val="24"/>
        </w:rPr>
        <w:t xml:space="preserve">Поля в блоке </w:t>
      </w:r>
      <w:r w:rsidRPr="00F417ED">
        <w:rPr>
          <w:rStyle w:val="afff7"/>
          <w:sz w:val="24"/>
        </w:rPr>
        <w:t>Данные о законном представителе</w:t>
      </w:r>
      <w:r w:rsidRPr="00F417ED">
        <w:rPr>
          <w:sz w:val="24"/>
        </w:rPr>
        <w:t xml:space="preserve"> будут скрыты, если был установлен </w:t>
      </w:r>
      <w:proofErr w:type="gramStart"/>
      <w:r w:rsidRPr="00F417ED">
        <w:rPr>
          <w:sz w:val="24"/>
        </w:rPr>
        <w:t>флажок</w:t>
      </w:r>
      <w:proofErr w:type="gramEnd"/>
      <w:r w:rsidRPr="00F417ED">
        <w:rPr>
          <w:sz w:val="24"/>
        </w:rPr>
        <w:t xml:space="preserve"> </w:t>
      </w:r>
      <w:r w:rsidRPr="00F417ED">
        <w:rPr>
          <w:rStyle w:val="afff7"/>
          <w:sz w:val="24"/>
        </w:rPr>
        <w:t>Данные законного представителя совпадают с данными поступающего</w:t>
      </w:r>
      <w:r w:rsidRPr="00F417ED">
        <w:rPr>
          <w:sz w:val="24"/>
        </w:rPr>
        <w:t>.</w:t>
      </w:r>
    </w:p>
    <w:p w14:paraId="7630CAF1" w14:textId="77777777" w:rsidR="006F622F" w:rsidRPr="00F417ED" w:rsidRDefault="006F622F" w:rsidP="00B85560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5BBE48B1" wp14:editId="4185C6D6">
            <wp:extent cx="5724949" cy="2257425"/>
            <wp:effectExtent l="19050" t="19050" r="28575" b="952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271" cy="226267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8E67005" w14:textId="0664D844" w:rsidR="006F622F" w:rsidRPr="00F417ED" w:rsidRDefault="006F622F" w:rsidP="00B85560">
      <w:pPr>
        <w:pStyle w:val="gd"/>
        <w:rPr>
          <w:rStyle w:val="afff7"/>
        </w:rPr>
      </w:pPr>
      <w:bookmarkStart w:id="182" w:name="_Ref488856070"/>
      <w:r w:rsidRPr="00F417ED">
        <w:t xml:space="preserve">Создание заявления. Блоки </w:t>
      </w:r>
      <w:r w:rsidRPr="00F417ED">
        <w:rPr>
          <w:rStyle w:val="afff7"/>
        </w:rPr>
        <w:t>Контактные данные</w:t>
      </w:r>
      <w:r w:rsidRPr="00F417ED">
        <w:t xml:space="preserve">, </w:t>
      </w:r>
      <w:r w:rsidRPr="00F417ED">
        <w:rPr>
          <w:rStyle w:val="afff7"/>
        </w:rPr>
        <w:t>Данные о законном представителе</w:t>
      </w:r>
      <w:bookmarkEnd w:id="182"/>
    </w:p>
    <w:p w14:paraId="4B643C05" w14:textId="1D95A83C" w:rsidR="006F622F" w:rsidRPr="00F417ED" w:rsidRDefault="006F622F" w:rsidP="00AC1F66">
      <w:pPr>
        <w:pStyle w:val="g9"/>
        <w:keepNext/>
      </w:pPr>
      <w:r w:rsidRPr="00F417ED">
        <w:lastRenderedPageBreak/>
        <w:t xml:space="preserve">в блоке </w:t>
      </w:r>
      <w:r w:rsidRPr="00F417ED">
        <w:rPr>
          <w:b/>
        </w:rPr>
        <w:t>Прилагаемые документы</w:t>
      </w:r>
      <w:r w:rsidRPr="00F417ED">
        <w:t xml:space="preserve"> (</w:t>
      </w:r>
      <w:r w:rsidR="008C0750" w:rsidRPr="00F417ED">
        <w:t>рисунок</w:t>
      </w:r>
      <w:r w:rsidR="00270564" w:rsidRPr="00F417ED">
        <w:t> </w:t>
      </w:r>
      <w:r w:rsidR="00315909" w:rsidRPr="00F417ED">
        <w:t>53</w:t>
      </w:r>
      <w:r w:rsidRPr="00F417ED">
        <w:t xml:space="preserve">) </w:t>
      </w:r>
      <w:r w:rsidR="007B4768" w:rsidRPr="00F417ED">
        <w:t>для</w:t>
      </w:r>
      <w:r w:rsidRPr="00F417ED">
        <w:t xml:space="preserve"> прикреп</w:t>
      </w:r>
      <w:r w:rsidR="007B4768" w:rsidRPr="00F417ED">
        <w:t>ления</w:t>
      </w:r>
      <w:r w:rsidRPr="00F417ED">
        <w:t xml:space="preserve"> документ</w:t>
      </w:r>
      <w:r w:rsidR="007B4768" w:rsidRPr="00F417ED">
        <w:t>ов</w:t>
      </w:r>
      <w:r w:rsidRPr="00F417ED">
        <w:t xml:space="preserve"> поступающего или законного представителя</w:t>
      </w:r>
      <w:r w:rsidR="008C0750" w:rsidRPr="00F417ED">
        <w:t xml:space="preserve"> </w:t>
      </w:r>
      <w:r w:rsidR="007B4768" w:rsidRPr="00F417ED">
        <w:t>выберите</w:t>
      </w:r>
      <w:r w:rsidR="008C0750" w:rsidRPr="00F417ED">
        <w:t xml:space="preserve"> следующее</w:t>
      </w:r>
      <w:r w:rsidRPr="00F417ED">
        <w:t>:</w:t>
      </w:r>
    </w:p>
    <w:p w14:paraId="5F5F5B3D" w14:textId="6AEBB463" w:rsidR="006F622F" w:rsidRPr="00F417ED" w:rsidRDefault="006F622F">
      <w:pPr>
        <w:pStyle w:val="g9"/>
        <w:numPr>
          <w:ilvl w:val="1"/>
          <w:numId w:val="51"/>
        </w:numPr>
      </w:pPr>
      <w:r w:rsidRPr="00F417ED">
        <w:t>категория документа (</w:t>
      </w:r>
      <w:r w:rsidR="007B4768" w:rsidRPr="00F417ED">
        <w:t xml:space="preserve">выберите </w:t>
      </w:r>
      <w:r w:rsidRPr="00F417ED">
        <w:t>из списка);</w:t>
      </w:r>
    </w:p>
    <w:p w14:paraId="683C21AD" w14:textId="58C8B6B7" w:rsidR="006F622F" w:rsidRPr="00F417ED" w:rsidRDefault="006F622F">
      <w:pPr>
        <w:pStyle w:val="g9"/>
        <w:numPr>
          <w:ilvl w:val="1"/>
          <w:numId w:val="51"/>
        </w:numPr>
      </w:pPr>
      <w:r w:rsidRPr="00F417ED">
        <w:t>тип документа (</w:t>
      </w:r>
      <w:r w:rsidR="007B4768" w:rsidRPr="00F417ED">
        <w:t xml:space="preserve">выберите </w:t>
      </w:r>
      <w:r w:rsidRPr="00F417ED">
        <w:t>из списка);</w:t>
      </w:r>
    </w:p>
    <w:p w14:paraId="65E4E6FA" w14:textId="77777777" w:rsidR="006F622F" w:rsidRPr="00F417ED" w:rsidRDefault="006F622F">
      <w:pPr>
        <w:pStyle w:val="g9"/>
        <w:numPr>
          <w:ilvl w:val="1"/>
          <w:numId w:val="51"/>
        </w:numPr>
      </w:pPr>
      <w:r w:rsidRPr="00F417ED">
        <w:t>файл (форматы для загрузки: .</w:t>
      </w:r>
      <w:proofErr w:type="spellStart"/>
      <w:r w:rsidRPr="00F417ED">
        <w:t>jpg</w:t>
      </w:r>
      <w:proofErr w:type="spellEnd"/>
      <w:r w:rsidRPr="00F417ED">
        <w:t>, .</w:t>
      </w:r>
      <w:proofErr w:type="spellStart"/>
      <w:r w:rsidRPr="00F417ED">
        <w:t>png</w:t>
      </w:r>
      <w:proofErr w:type="spellEnd"/>
      <w:r w:rsidRPr="00F417ED">
        <w:t>, .</w:t>
      </w:r>
      <w:proofErr w:type="spellStart"/>
      <w:r w:rsidRPr="00F417ED">
        <w:t>pdf</w:t>
      </w:r>
      <w:proofErr w:type="spellEnd"/>
      <w:r w:rsidRPr="00F417ED">
        <w:t>).</w:t>
      </w:r>
    </w:p>
    <w:p w14:paraId="197DEBB3" w14:textId="1163CEC8" w:rsidR="001F3669" w:rsidRPr="00F417ED" w:rsidRDefault="008F5AD6" w:rsidP="0071168C">
      <w:pPr>
        <w:pStyle w:val="g9"/>
      </w:pPr>
      <w:r w:rsidRPr="00F417ED">
        <w:t xml:space="preserve">при необходимости </w:t>
      </w:r>
      <w:r w:rsidR="007459DB" w:rsidRPr="00F417ED">
        <w:t>з</w:t>
      </w:r>
      <w:r w:rsidR="006F622F" w:rsidRPr="00F417ED">
        <w:t xml:space="preserve">аполнить данные в блоке </w:t>
      </w:r>
      <w:r w:rsidR="006F622F" w:rsidRPr="00F417ED">
        <w:rPr>
          <w:b/>
        </w:rPr>
        <w:t xml:space="preserve">Комментарий </w:t>
      </w:r>
      <w:r w:rsidR="006F622F" w:rsidRPr="00F417ED">
        <w:t>(</w:t>
      </w:r>
      <w:r w:rsidR="00270564" w:rsidRPr="00F417ED">
        <w:t>рисунок </w:t>
      </w:r>
      <w:r w:rsidR="00315909" w:rsidRPr="00F417ED">
        <w:t>53</w:t>
      </w:r>
      <w:r w:rsidR="006F622F" w:rsidRPr="00F417ED">
        <w:t>).</w:t>
      </w:r>
    </w:p>
    <w:p w14:paraId="0EC7F491" w14:textId="3D007EFC" w:rsidR="006F622F" w:rsidRPr="00F417ED" w:rsidRDefault="001C2474" w:rsidP="00B85560">
      <w:pPr>
        <w:pStyle w:val="g9"/>
      </w:pPr>
      <w:r w:rsidRPr="00F417ED">
        <w:t xml:space="preserve">нажмите </w:t>
      </w:r>
      <w:r w:rsidR="006F622F" w:rsidRPr="00F417ED">
        <w:t xml:space="preserve">на кнопку </w:t>
      </w:r>
      <w:r w:rsidR="006F622F" w:rsidRPr="00F417ED">
        <w:rPr>
          <w:rStyle w:val="afff7"/>
        </w:rPr>
        <w:t>Зарегистрировать</w:t>
      </w:r>
      <w:r w:rsidR="006F622F" w:rsidRPr="00F417ED">
        <w:t xml:space="preserve"> (</w:t>
      </w:r>
      <w:r w:rsidR="00270564" w:rsidRPr="00F417ED">
        <w:t>рисунок </w:t>
      </w:r>
      <w:r w:rsidR="00315909" w:rsidRPr="00F417ED">
        <w:t>53</w:t>
      </w:r>
      <w:r w:rsidR="006F622F" w:rsidRPr="00F417ED">
        <w:t>).</w:t>
      </w:r>
    </w:p>
    <w:p w14:paraId="27FE1D8B" w14:textId="61AFB3C8" w:rsidR="006F622F" w:rsidRPr="00F417ED" w:rsidRDefault="006F622F" w:rsidP="00AC1F66">
      <w:pPr>
        <w:pStyle w:val="gff"/>
        <w:keepNext/>
      </w:pPr>
      <w:r w:rsidRPr="00F417ED">
        <w:t xml:space="preserve">При попытке сохранить заявление с незаполненными обязательными полями, </w:t>
      </w:r>
      <w:r w:rsidR="00AC1F66" w:rsidRPr="00F417ED">
        <w:t>они </w:t>
      </w:r>
      <w:r w:rsidR="001C2474" w:rsidRPr="00F417ED">
        <w:t>будут</w:t>
      </w:r>
      <w:r w:rsidRPr="00F417ED">
        <w:t xml:space="preserve"> выдел</w:t>
      </w:r>
      <w:r w:rsidR="001C2474" w:rsidRPr="00F417ED">
        <w:t>ены</w:t>
      </w:r>
      <w:r w:rsidRPr="00F417ED">
        <w:t xml:space="preserve"> красным цветом.</w:t>
      </w:r>
    </w:p>
    <w:p w14:paraId="5AC0202E" w14:textId="4ADB2467" w:rsidR="006F622F" w:rsidRPr="00F417ED" w:rsidRDefault="008F5AD6" w:rsidP="0071168C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54105A2F" wp14:editId="140E3A87">
            <wp:extent cx="5939790" cy="2903220"/>
            <wp:effectExtent l="19050" t="19050" r="22860" b="1143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03220"/>
                    </a:xfrm>
                    <a:prstGeom prst="rect">
                      <a:avLst/>
                    </a:prstGeom>
                    <a:ln w="9525"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179F77E1" w14:textId="230DDF97" w:rsidR="001F3669" w:rsidRPr="00F417ED" w:rsidRDefault="006F622F" w:rsidP="00B85560">
      <w:pPr>
        <w:pStyle w:val="gd"/>
      </w:pPr>
      <w:bookmarkStart w:id="183" w:name="_Ref488856083"/>
      <w:r w:rsidRPr="00F417ED">
        <w:t xml:space="preserve">Создание заявления. Блоки </w:t>
      </w:r>
      <w:r w:rsidRPr="00F417ED">
        <w:rPr>
          <w:b/>
        </w:rPr>
        <w:t>Прилагаемые документы</w:t>
      </w:r>
      <w:r w:rsidRPr="00F417ED">
        <w:t xml:space="preserve">, </w:t>
      </w:r>
      <w:r w:rsidRPr="00F417ED">
        <w:rPr>
          <w:b/>
        </w:rPr>
        <w:t>Комментарий</w:t>
      </w:r>
      <w:bookmarkEnd w:id="183"/>
    </w:p>
    <w:p w14:paraId="5BC6AD2E" w14:textId="1AACC303" w:rsidR="006F622F" w:rsidRPr="00F417ED" w:rsidRDefault="006F622F" w:rsidP="00B85560">
      <w:pPr>
        <w:pStyle w:val="g40"/>
      </w:pPr>
      <w:bookmarkStart w:id="184" w:name="_Toc485642256"/>
      <w:r w:rsidRPr="00F417ED">
        <w:t>Редактирование заявления</w:t>
      </w:r>
      <w:bookmarkEnd w:id="184"/>
    </w:p>
    <w:p w14:paraId="18F795AF" w14:textId="705325CA" w:rsidR="006F622F" w:rsidRPr="00F417ED" w:rsidRDefault="0016776A" w:rsidP="00B85560">
      <w:pPr>
        <w:pStyle w:val="gff"/>
      </w:pPr>
      <w:r w:rsidRPr="00F417ED">
        <w:t>Редактировать заявление, созданное в АИС «Зачисление в ПОО», можно только если оно находится в статусе «</w:t>
      </w:r>
      <w:r w:rsidRPr="00F417ED">
        <w:rPr>
          <w:rStyle w:val="afff8"/>
          <w:i w:val="0"/>
          <w:iCs/>
        </w:rPr>
        <w:t>Зарегистрировано»</w:t>
      </w:r>
      <w:r w:rsidRPr="00F417ED">
        <w:rPr>
          <w:i/>
          <w:iCs/>
        </w:rPr>
        <w:t xml:space="preserve"> </w:t>
      </w:r>
      <w:r w:rsidRPr="00F417ED">
        <w:t>или «</w:t>
      </w:r>
      <w:r w:rsidRPr="00F417ED">
        <w:rPr>
          <w:rStyle w:val="afff8"/>
          <w:i w:val="0"/>
          <w:iCs/>
        </w:rPr>
        <w:t>Проверка сведений»</w:t>
      </w:r>
      <w:r w:rsidRPr="00F417ED">
        <w:t>.</w:t>
      </w:r>
    </w:p>
    <w:p w14:paraId="6D361FA8" w14:textId="40DDB563" w:rsidR="006F622F" w:rsidRPr="00F417ED" w:rsidRDefault="006F622F" w:rsidP="00AC1F66">
      <w:pPr>
        <w:pStyle w:val="gff5"/>
      </w:pPr>
      <w:r w:rsidRPr="00F417ED">
        <w:t xml:space="preserve">Для редактирования заявления </w:t>
      </w:r>
      <w:r w:rsidR="00B431FB" w:rsidRPr="00F417ED">
        <w:t xml:space="preserve">выполните </w:t>
      </w:r>
      <w:r w:rsidRPr="00F417ED">
        <w:t>следующие действия (</w:t>
      </w:r>
      <w:r w:rsidR="007459DB" w:rsidRPr="00F417ED">
        <w:t>рисунок </w:t>
      </w:r>
      <w:r w:rsidR="00315909" w:rsidRPr="00F417ED">
        <w:t>54</w:t>
      </w:r>
      <w:r w:rsidRPr="00F417ED">
        <w:t>):</w:t>
      </w:r>
    </w:p>
    <w:p w14:paraId="23116F2F" w14:textId="1EB5456C" w:rsidR="00935C99" w:rsidRPr="00F417ED" w:rsidRDefault="00935C99" w:rsidP="006E2D0B">
      <w:pPr>
        <w:pStyle w:val="g9"/>
        <w:numPr>
          <w:ilvl w:val="0"/>
          <w:numId w:val="17"/>
        </w:numPr>
      </w:pPr>
      <w:r w:rsidRPr="00F417ED">
        <w:t xml:space="preserve">перейдите в раздел </w:t>
      </w:r>
      <w:r w:rsidRPr="00F417ED">
        <w:rPr>
          <w:b/>
        </w:rPr>
        <w:t>Заявления</w:t>
      </w:r>
      <w:r w:rsidRPr="00F417ED">
        <w:t>;</w:t>
      </w:r>
    </w:p>
    <w:p w14:paraId="50695C01" w14:textId="2B3505B2" w:rsidR="006F622F" w:rsidRPr="00F417ED" w:rsidRDefault="001C2474" w:rsidP="006E2D0B">
      <w:pPr>
        <w:pStyle w:val="g9"/>
        <w:numPr>
          <w:ilvl w:val="0"/>
          <w:numId w:val="17"/>
        </w:numPr>
      </w:pPr>
      <w:r w:rsidRPr="00F417ED">
        <w:t>нажмите на</w:t>
      </w:r>
      <w:r w:rsidR="007459DB" w:rsidRPr="00F417ED">
        <w:t xml:space="preserve"> номер заявления</w:t>
      </w:r>
      <w:r w:rsidR="00935C99" w:rsidRPr="00F417ED">
        <w:t xml:space="preserve"> в реестре заявлений</w:t>
      </w:r>
      <w:r w:rsidR="006F622F" w:rsidRPr="00F417ED">
        <w:t>;</w:t>
      </w:r>
    </w:p>
    <w:p w14:paraId="74FB6275" w14:textId="0DA82965" w:rsidR="006F622F" w:rsidRPr="00F417ED" w:rsidRDefault="001C2474" w:rsidP="00B85560">
      <w:pPr>
        <w:pStyle w:val="g9"/>
      </w:pPr>
      <w:r w:rsidRPr="00F417ED">
        <w:t xml:space="preserve">нажмите </w:t>
      </w:r>
      <w:r w:rsidR="006F622F" w:rsidRPr="00F417ED">
        <w:t xml:space="preserve">на кнопку </w:t>
      </w:r>
      <w:r w:rsidR="006F622F" w:rsidRPr="00F417ED">
        <w:rPr>
          <w:rStyle w:val="afff7"/>
        </w:rPr>
        <w:t>Редактировать</w:t>
      </w:r>
      <w:r w:rsidR="006F622F" w:rsidRPr="00F417ED">
        <w:t>;</w:t>
      </w:r>
    </w:p>
    <w:p w14:paraId="6AFD295F" w14:textId="4D39E973" w:rsidR="006F622F" w:rsidRPr="00F417ED" w:rsidRDefault="006F622F" w:rsidP="00AC1F66">
      <w:pPr>
        <w:pStyle w:val="g9"/>
      </w:pPr>
      <w:r w:rsidRPr="00F417ED">
        <w:t>внеси</w:t>
      </w:r>
      <w:r w:rsidR="001C2474" w:rsidRPr="00F417ED">
        <w:t>те</w:t>
      </w:r>
      <w:r w:rsidRPr="00F417ED">
        <w:t xml:space="preserve"> изменения в заявление;</w:t>
      </w:r>
    </w:p>
    <w:p w14:paraId="0D291FEB" w14:textId="0BD9B6F4" w:rsidR="006F622F" w:rsidRPr="00F417ED" w:rsidRDefault="001C2474" w:rsidP="00AC1F66">
      <w:pPr>
        <w:pStyle w:val="g9"/>
        <w:keepNext/>
      </w:pPr>
      <w:r w:rsidRPr="00F417ED">
        <w:lastRenderedPageBreak/>
        <w:t xml:space="preserve">нажмите </w:t>
      </w:r>
      <w:r w:rsidR="006F622F" w:rsidRPr="00F417ED">
        <w:t xml:space="preserve">на кнопку </w:t>
      </w:r>
      <w:r w:rsidR="006F622F" w:rsidRPr="00F417ED">
        <w:rPr>
          <w:rStyle w:val="afff7"/>
        </w:rPr>
        <w:t>Сохранить</w:t>
      </w:r>
      <w:r w:rsidR="006F622F" w:rsidRPr="00F417ED">
        <w:t>.</w:t>
      </w:r>
    </w:p>
    <w:p w14:paraId="7DBA3E54" w14:textId="7C8EA0F3" w:rsidR="006F622F" w:rsidRPr="00F417ED" w:rsidRDefault="006F622F" w:rsidP="00B85560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76D9C37D" wp14:editId="54D842C4">
            <wp:extent cx="6083935" cy="1672972"/>
            <wp:effectExtent l="19050" t="19050" r="12065" b="2286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167297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CF6130D" w14:textId="0DCB20E1" w:rsidR="006F622F" w:rsidRPr="00F417ED" w:rsidRDefault="006F622F" w:rsidP="00B85560">
      <w:pPr>
        <w:pStyle w:val="gd"/>
      </w:pPr>
      <w:bookmarkStart w:id="185" w:name="_Ref488856147"/>
      <w:r w:rsidRPr="00F417ED">
        <w:t>Редактирование заявления</w:t>
      </w:r>
      <w:bookmarkEnd w:id="185"/>
    </w:p>
    <w:p w14:paraId="3745C159" w14:textId="2284A692" w:rsidR="006F622F" w:rsidRPr="00F417ED" w:rsidRDefault="006F622F" w:rsidP="00B85560">
      <w:pPr>
        <w:pStyle w:val="g20"/>
      </w:pPr>
      <w:bookmarkStart w:id="186" w:name="_Toc459133307"/>
      <w:bookmarkStart w:id="187" w:name="_Toc459136313"/>
      <w:bookmarkStart w:id="188" w:name="_Toc459133308"/>
      <w:bookmarkStart w:id="189" w:name="_Toc459136314"/>
      <w:bookmarkStart w:id="190" w:name="_Toc485642257"/>
      <w:bookmarkStart w:id="191" w:name="_Toc27404146"/>
      <w:bookmarkStart w:id="192" w:name="_Toc146203622"/>
      <w:bookmarkEnd w:id="186"/>
      <w:bookmarkEnd w:id="187"/>
      <w:bookmarkEnd w:id="188"/>
      <w:bookmarkEnd w:id="189"/>
      <w:r w:rsidRPr="00F417ED">
        <w:t>Раздел Приказы</w:t>
      </w:r>
      <w:bookmarkEnd w:id="190"/>
      <w:bookmarkEnd w:id="191"/>
      <w:bookmarkEnd w:id="192"/>
    </w:p>
    <w:p w14:paraId="52FDB355" w14:textId="14846C50" w:rsidR="00935C99" w:rsidRPr="00F417ED" w:rsidRDefault="00935C99" w:rsidP="00BD1E63">
      <w:pPr>
        <w:pStyle w:val="gff"/>
      </w:pPr>
      <w:r w:rsidRPr="00F417ED">
        <w:t xml:space="preserve">Работа с приказами осуществляется в разделе </w:t>
      </w:r>
      <w:r w:rsidRPr="00F417ED">
        <w:rPr>
          <w:b/>
        </w:rPr>
        <w:t>Приказы</w:t>
      </w:r>
      <w:r w:rsidRPr="00F417ED">
        <w:t xml:space="preserve"> (рисунок </w:t>
      </w:r>
      <w:r w:rsidR="00315909" w:rsidRPr="00F417ED">
        <w:t>55</w:t>
      </w:r>
      <w:r w:rsidRPr="00F417ED">
        <w:t>).</w:t>
      </w:r>
      <w:r w:rsidR="00BD1E63" w:rsidRPr="00F417ED">
        <w:t xml:space="preserve"> </w:t>
      </w:r>
      <w:r w:rsidRPr="00F417ED">
        <w:t>Раздел доступен пользователям с ролями «Сотрудник ПОО (ПЭК)» и «Сотрудник ПОО (приказы)».</w:t>
      </w:r>
    </w:p>
    <w:p w14:paraId="6DAC40AF" w14:textId="0AD1E096" w:rsidR="00D92133" w:rsidRPr="00F417ED" w:rsidRDefault="00935C99" w:rsidP="00B85560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547C37FA" wp14:editId="63674ABB">
            <wp:extent cx="5939790" cy="3423285"/>
            <wp:effectExtent l="19050" t="19050" r="22860" b="2476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Безымянный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2328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43A6B3F" w14:textId="42F25C32" w:rsidR="00D92133" w:rsidRPr="00F417ED" w:rsidRDefault="00D92133" w:rsidP="00B85560">
      <w:pPr>
        <w:pStyle w:val="gd"/>
      </w:pPr>
      <w:bookmarkStart w:id="193" w:name="_Ref488856157"/>
      <w:r w:rsidRPr="00F417ED">
        <w:t xml:space="preserve">Раздел </w:t>
      </w:r>
      <w:r w:rsidRPr="00F417ED">
        <w:rPr>
          <w:b/>
        </w:rPr>
        <w:t>Приказы</w:t>
      </w:r>
      <w:bookmarkEnd w:id="193"/>
    </w:p>
    <w:p w14:paraId="0A175544" w14:textId="77777777" w:rsidR="006F622F" w:rsidRPr="00F417ED" w:rsidRDefault="006F622F" w:rsidP="00B85560">
      <w:pPr>
        <w:pStyle w:val="g30"/>
      </w:pPr>
      <w:bookmarkStart w:id="194" w:name="_Toc485642258"/>
      <w:bookmarkStart w:id="195" w:name="_Toc27404147"/>
      <w:r w:rsidRPr="00F417ED">
        <w:t>Просмотр реестра приказов</w:t>
      </w:r>
      <w:bookmarkEnd w:id="194"/>
      <w:bookmarkEnd w:id="195"/>
    </w:p>
    <w:p w14:paraId="6BA24C9C" w14:textId="1F0DF5FF" w:rsidR="006F622F" w:rsidRPr="00F417ED" w:rsidRDefault="006F622F" w:rsidP="00B85560">
      <w:pPr>
        <w:pStyle w:val="gff5"/>
      </w:pPr>
      <w:r w:rsidRPr="00F417ED">
        <w:t>В реестре приказов содержатся следующие элементы:</w:t>
      </w:r>
    </w:p>
    <w:p w14:paraId="1A1F897C" w14:textId="5AA784A9" w:rsidR="0016776A" w:rsidRPr="00F417ED" w:rsidRDefault="0016776A" w:rsidP="0016776A">
      <w:pPr>
        <w:pStyle w:val="gf8"/>
        <w:numPr>
          <w:ilvl w:val="0"/>
          <w:numId w:val="12"/>
        </w:numPr>
      </w:pPr>
      <w:r w:rsidRPr="00F417ED">
        <w:t>поисковая панель (см. рисунок </w:t>
      </w:r>
      <w:r w:rsidRPr="00F417ED">
        <w:fldChar w:fldCharType="begin"/>
      </w:r>
      <w:r w:rsidRPr="00F417ED">
        <w:instrText xml:space="preserve"> REF \* </w:instrText>
      </w:r>
      <w:r w:rsidRPr="00F417ED">
        <w:rPr>
          <w:lang w:val="en-US"/>
        </w:rPr>
        <w:instrText>arabic</w:instrText>
      </w:r>
      <w:r w:rsidRPr="00F417ED">
        <w:instrText xml:space="preserve"> _Ref488856157 \r \h  \* MERGEFORMAT </w:instrText>
      </w:r>
      <w:r w:rsidRPr="00F417ED">
        <w:fldChar w:fldCharType="separate"/>
      </w:r>
      <w:r w:rsidR="00D744AE">
        <w:t>55</w:t>
      </w:r>
      <w:r w:rsidRPr="00F417ED">
        <w:fldChar w:fldCharType="end"/>
      </w:r>
      <w:r w:rsidRPr="00F417ED">
        <w:t>, область 1);</w:t>
      </w:r>
    </w:p>
    <w:p w14:paraId="46EA1816" w14:textId="421CA9A0" w:rsidR="0016776A" w:rsidRPr="00F417ED" w:rsidRDefault="0016776A" w:rsidP="0016776A">
      <w:pPr>
        <w:pStyle w:val="gf8"/>
        <w:keepNext/>
        <w:numPr>
          <w:ilvl w:val="0"/>
          <w:numId w:val="12"/>
        </w:numPr>
      </w:pPr>
      <w:r w:rsidRPr="00F417ED">
        <w:lastRenderedPageBreak/>
        <w:t>реестр приказов, содержащий следующие параметры о приказах (см. рисунок </w:t>
      </w:r>
      <w:r w:rsidRPr="00F417ED">
        <w:fldChar w:fldCharType="begin"/>
      </w:r>
      <w:r w:rsidRPr="00F417ED">
        <w:instrText xml:space="preserve"> REF \* </w:instrText>
      </w:r>
      <w:r w:rsidRPr="00F417ED">
        <w:rPr>
          <w:lang w:val="en-US"/>
        </w:rPr>
        <w:instrText>arabic</w:instrText>
      </w:r>
      <w:r w:rsidRPr="00F417ED">
        <w:instrText xml:space="preserve"> _Ref488856157 \r \h  \* MERGEFORMAT </w:instrText>
      </w:r>
      <w:r w:rsidRPr="00F417ED">
        <w:fldChar w:fldCharType="separate"/>
      </w:r>
      <w:r w:rsidR="00D744AE">
        <w:t>55</w:t>
      </w:r>
      <w:r w:rsidRPr="00F417ED">
        <w:fldChar w:fldCharType="end"/>
      </w:r>
      <w:r w:rsidRPr="00F417ED">
        <w:t>,</w:t>
      </w:r>
      <w:r w:rsidRPr="00F417ED">
        <w:rPr>
          <w:lang w:val="en-US"/>
        </w:rPr>
        <w:t> </w:t>
      </w:r>
      <w:r w:rsidRPr="00F417ED">
        <w:t>область 2):</w:t>
      </w:r>
    </w:p>
    <w:p w14:paraId="7CA6F0A2" w14:textId="77777777" w:rsidR="006F622F" w:rsidRPr="00F417ED" w:rsidRDefault="006F622F" w:rsidP="006E2D0B">
      <w:pPr>
        <w:pStyle w:val="gf8"/>
        <w:numPr>
          <w:ilvl w:val="1"/>
          <w:numId w:val="12"/>
        </w:numPr>
      </w:pPr>
      <w:r w:rsidRPr="00F417ED">
        <w:t>наименование приказа;</w:t>
      </w:r>
    </w:p>
    <w:p w14:paraId="2B6A623A" w14:textId="77777777" w:rsidR="006F622F" w:rsidRPr="00F417ED" w:rsidRDefault="006F622F" w:rsidP="006E2D0B">
      <w:pPr>
        <w:pStyle w:val="gf8"/>
        <w:numPr>
          <w:ilvl w:val="1"/>
          <w:numId w:val="12"/>
        </w:numPr>
      </w:pPr>
      <w:r w:rsidRPr="00F417ED">
        <w:t>дата создания;</w:t>
      </w:r>
    </w:p>
    <w:p w14:paraId="2B4709C9" w14:textId="77777777" w:rsidR="006F622F" w:rsidRPr="00F417ED" w:rsidRDefault="006F622F" w:rsidP="006E2D0B">
      <w:pPr>
        <w:pStyle w:val="gf8"/>
        <w:numPr>
          <w:ilvl w:val="1"/>
          <w:numId w:val="12"/>
        </w:numPr>
      </w:pPr>
      <w:r w:rsidRPr="00F417ED">
        <w:t>дата выпуска.</w:t>
      </w:r>
    </w:p>
    <w:p w14:paraId="718892BF" w14:textId="77777777" w:rsidR="006F622F" w:rsidRPr="00F417ED" w:rsidRDefault="006F622F" w:rsidP="00B85560">
      <w:pPr>
        <w:pStyle w:val="g30"/>
      </w:pPr>
      <w:bookmarkStart w:id="196" w:name="_Toc485642259"/>
      <w:bookmarkStart w:id="197" w:name="_Toc27404148"/>
      <w:r w:rsidRPr="00F417ED">
        <w:t>Статусы приказов</w:t>
      </w:r>
      <w:bookmarkEnd w:id="196"/>
      <w:bookmarkEnd w:id="197"/>
    </w:p>
    <w:p w14:paraId="1F72A47F" w14:textId="7F12C526" w:rsidR="006F622F" w:rsidRPr="00F417ED" w:rsidRDefault="004A4C45" w:rsidP="00B85560">
      <w:pPr>
        <w:pStyle w:val="gff5"/>
      </w:pPr>
      <w:r w:rsidRPr="00F417ED">
        <w:t>П</w:t>
      </w:r>
      <w:r w:rsidR="006F622F" w:rsidRPr="00F417ED">
        <w:t>риказ может находиться в следующих статусах:</w:t>
      </w:r>
    </w:p>
    <w:p w14:paraId="14E818EE" w14:textId="77777777" w:rsidR="0016776A" w:rsidRPr="00F417ED" w:rsidRDefault="0016776A" w:rsidP="0016776A">
      <w:pPr>
        <w:pStyle w:val="gf8"/>
        <w:numPr>
          <w:ilvl w:val="0"/>
          <w:numId w:val="12"/>
        </w:numPr>
        <w:rPr>
          <w:i/>
          <w:iCs/>
        </w:rPr>
      </w:pPr>
      <w:r w:rsidRPr="00F417ED">
        <w:rPr>
          <w:rStyle w:val="afff8"/>
          <w:i w:val="0"/>
          <w:iCs/>
        </w:rPr>
        <w:t>«Проект»</w:t>
      </w:r>
      <w:r w:rsidRPr="00F417ED">
        <w:rPr>
          <w:i/>
          <w:iCs/>
        </w:rPr>
        <w:t xml:space="preserve"> – </w:t>
      </w:r>
      <w:r w:rsidRPr="00F417ED">
        <w:t>первоначальный статус приказа; присваивается, если информацию в приказе необходимо уточнить и внести исправления;</w:t>
      </w:r>
    </w:p>
    <w:p w14:paraId="27111BA2" w14:textId="77777777" w:rsidR="0016776A" w:rsidRPr="00F417ED" w:rsidRDefault="0016776A" w:rsidP="0016776A">
      <w:pPr>
        <w:pStyle w:val="gf8"/>
        <w:numPr>
          <w:ilvl w:val="0"/>
          <w:numId w:val="12"/>
        </w:numPr>
      </w:pPr>
      <w:r w:rsidRPr="00F417ED">
        <w:rPr>
          <w:rStyle w:val="afff8"/>
          <w:i w:val="0"/>
          <w:iCs/>
        </w:rPr>
        <w:t>«Выпущен»</w:t>
      </w:r>
      <w:r w:rsidRPr="00F417ED">
        <w:rPr>
          <w:i/>
          <w:iCs/>
        </w:rPr>
        <w:t xml:space="preserve"> –</w:t>
      </w:r>
      <w:r w:rsidRPr="00F417ED">
        <w:t xml:space="preserve"> присваивается приказу в случае его корректного заполнения для вступления в силу изменений с личным делом.</w:t>
      </w:r>
    </w:p>
    <w:p w14:paraId="725C52FC" w14:textId="77777777" w:rsidR="0016776A" w:rsidRPr="00F417ED" w:rsidRDefault="0016776A" w:rsidP="0016776A">
      <w:pPr>
        <w:pStyle w:val="gff"/>
        <w:rPr>
          <w:sz w:val="24"/>
        </w:rPr>
      </w:pPr>
      <w:r w:rsidRPr="00F417ED">
        <w:rPr>
          <w:rStyle w:val="gffff"/>
          <w:noProof/>
          <w:lang w:eastAsia="ru-RU"/>
        </w:rPr>
        <w:drawing>
          <wp:inline distT="0" distB="0" distL="0" distR="0" wp14:anchorId="5AE87060" wp14:editId="222C0332">
            <wp:extent cx="171450" cy="17145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7ED">
        <w:rPr>
          <w:rStyle w:val="gffff"/>
        </w:rPr>
        <w:t xml:space="preserve"> Примечание</w:t>
      </w:r>
      <w:r w:rsidRPr="00F417ED">
        <w:t xml:space="preserve"> – </w:t>
      </w:r>
      <w:r w:rsidRPr="00F417ED">
        <w:rPr>
          <w:sz w:val="24"/>
        </w:rPr>
        <w:t>Редактировать можно только приказы, находящиеся в статусе «</w:t>
      </w:r>
      <w:r w:rsidRPr="00F417ED">
        <w:rPr>
          <w:rStyle w:val="afff8"/>
          <w:i w:val="0"/>
          <w:iCs/>
          <w:sz w:val="24"/>
        </w:rPr>
        <w:t>Проект»</w:t>
      </w:r>
      <w:r w:rsidRPr="00F417ED">
        <w:rPr>
          <w:iCs/>
          <w:sz w:val="24"/>
        </w:rPr>
        <w:t>.</w:t>
      </w:r>
    </w:p>
    <w:p w14:paraId="6E268064" w14:textId="77777777" w:rsidR="006F622F" w:rsidRPr="00F417ED" w:rsidRDefault="006F622F" w:rsidP="00B85560">
      <w:pPr>
        <w:pStyle w:val="g30"/>
      </w:pPr>
      <w:bookmarkStart w:id="198" w:name="_Toc485642260"/>
      <w:bookmarkStart w:id="199" w:name="_Toc27404149"/>
      <w:bookmarkStart w:id="200" w:name="_Ref27493681"/>
      <w:bookmarkStart w:id="201" w:name="_Ref27493712"/>
      <w:r w:rsidRPr="00F417ED">
        <w:t>Действия с приказами</w:t>
      </w:r>
      <w:bookmarkEnd w:id="198"/>
      <w:bookmarkEnd w:id="199"/>
      <w:bookmarkEnd w:id="200"/>
      <w:bookmarkEnd w:id="201"/>
    </w:p>
    <w:p w14:paraId="5618812D" w14:textId="270F617A" w:rsidR="006F622F" w:rsidRPr="00F417ED" w:rsidRDefault="006F622F" w:rsidP="00B85560">
      <w:pPr>
        <w:pStyle w:val="gff"/>
      </w:pPr>
      <w:r w:rsidRPr="00F417ED">
        <w:t xml:space="preserve">Действия с приказами доступны </w:t>
      </w:r>
      <w:r w:rsidR="00195A7F" w:rsidRPr="00F417ED">
        <w:t xml:space="preserve">только для приказов в статусе </w:t>
      </w:r>
      <w:r w:rsidRPr="00F417ED">
        <w:rPr>
          <w:rStyle w:val="afff8"/>
        </w:rPr>
        <w:t>Проект</w:t>
      </w:r>
      <w:r w:rsidRPr="00F417ED">
        <w:t xml:space="preserve"> (</w:t>
      </w:r>
      <w:r w:rsidR="007459DB" w:rsidRPr="00F417ED">
        <w:t>рисунок</w:t>
      </w:r>
      <w:r w:rsidR="00270564" w:rsidRPr="00F417ED">
        <w:t> </w:t>
      </w:r>
      <w:r w:rsidR="00270564" w:rsidRPr="00F417ED">
        <w:fldChar w:fldCharType="begin"/>
      </w:r>
      <w:r w:rsidR="00270564" w:rsidRPr="00F417ED">
        <w:instrText xml:space="preserve"> REF </w:instrText>
      </w:r>
      <w:r w:rsidR="009C0DC4" w:rsidRPr="00F417ED">
        <w:instrText xml:space="preserve">\* </w:instrText>
      </w:r>
      <w:r w:rsidR="009C0DC4" w:rsidRPr="00F417ED">
        <w:rPr>
          <w:lang w:val="en-US"/>
        </w:rPr>
        <w:instrText>arabic</w:instrText>
      </w:r>
      <w:r w:rsidR="009C0DC4" w:rsidRPr="00F417ED">
        <w:instrText xml:space="preserve"> </w:instrText>
      </w:r>
      <w:r w:rsidR="00270564" w:rsidRPr="00F417ED">
        <w:instrText xml:space="preserve">_Ref488856173 \r \h </w:instrText>
      </w:r>
      <w:r w:rsidR="00F417ED">
        <w:instrText xml:space="preserve"> \* MERGEFORMAT </w:instrText>
      </w:r>
      <w:r w:rsidR="00270564" w:rsidRPr="00F417ED">
        <w:fldChar w:fldCharType="separate"/>
      </w:r>
      <w:r w:rsidR="00D744AE">
        <w:t>56</w:t>
      </w:r>
      <w:r w:rsidR="00270564" w:rsidRPr="00F417ED">
        <w:fldChar w:fldCharType="end"/>
      </w:r>
      <w:r w:rsidRPr="00F417ED">
        <w:t>).</w:t>
      </w:r>
    </w:p>
    <w:p w14:paraId="05207724" w14:textId="0035B081" w:rsidR="006F622F" w:rsidRPr="00F417ED" w:rsidRDefault="006F622F">
      <w:pPr>
        <w:pStyle w:val="gff5"/>
      </w:pPr>
      <w:r w:rsidRPr="00F417ED">
        <w:t>На странице просмотра приказа доступны действия:</w:t>
      </w:r>
    </w:p>
    <w:p w14:paraId="418F831C" w14:textId="0E09D667" w:rsidR="0016776A" w:rsidRPr="00F417ED" w:rsidRDefault="0016776A" w:rsidP="0016776A">
      <w:pPr>
        <w:pStyle w:val="gf8"/>
        <w:numPr>
          <w:ilvl w:val="0"/>
          <w:numId w:val="12"/>
        </w:numPr>
      </w:pPr>
      <w:r w:rsidRPr="00F417ED">
        <w:rPr>
          <w:b/>
          <w:bCs/>
        </w:rPr>
        <w:t>Редактировать</w:t>
      </w:r>
      <w:r w:rsidRPr="00F417ED">
        <w:t xml:space="preserve"> – для внесения изменений в приказ;</w:t>
      </w:r>
    </w:p>
    <w:p w14:paraId="39A5B0A6" w14:textId="15A311ED" w:rsidR="0016776A" w:rsidRPr="00F417ED" w:rsidRDefault="0016776A" w:rsidP="0016776A">
      <w:pPr>
        <w:pStyle w:val="gf8"/>
        <w:numPr>
          <w:ilvl w:val="0"/>
          <w:numId w:val="12"/>
        </w:numPr>
      </w:pPr>
      <w:r w:rsidRPr="00F417ED">
        <w:rPr>
          <w:b/>
          <w:bCs/>
        </w:rPr>
        <w:t>Удалить</w:t>
      </w:r>
      <w:r w:rsidRPr="00F417ED">
        <w:t xml:space="preserve"> – для удаления приказа;</w:t>
      </w:r>
    </w:p>
    <w:p w14:paraId="2476A43A" w14:textId="32EA92A3" w:rsidR="0016776A" w:rsidRPr="00F417ED" w:rsidRDefault="0016776A" w:rsidP="0016776A">
      <w:pPr>
        <w:pStyle w:val="gf8"/>
        <w:numPr>
          <w:ilvl w:val="0"/>
          <w:numId w:val="12"/>
        </w:numPr>
      </w:pPr>
      <w:r w:rsidRPr="00F417ED">
        <w:rPr>
          <w:b/>
          <w:bCs/>
        </w:rPr>
        <w:t>Выпустить</w:t>
      </w:r>
      <w:r w:rsidRPr="00F417ED">
        <w:t xml:space="preserve"> – для перевода приказа в статус «</w:t>
      </w:r>
      <w:r w:rsidRPr="00F417ED">
        <w:rPr>
          <w:rStyle w:val="afff8"/>
          <w:i w:val="0"/>
          <w:iCs/>
        </w:rPr>
        <w:t>Выпущен»</w:t>
      </w:r>
      <w:r w:rsidRPr="00F417ED">
        <w:t xml:space="preserve"> и вступления в силу изменений с личным делом в разделе </w:t>
      </w:r>
      <w:r w:rsidRPr="00F417ED">
        <w:rPr>
          <w:b/>
        </w:rPr>
        <w:t>Контингент</w:t>
      </w:r>
      <w:r w:rsidRPr="00F417ED">
        <w:t>.</w:t>
      </w:r>
    </w:p>
    <w:p w14:paraId="49502A7B" w14:textId="77777777" w:rsidR="006F622F" w:rsidRPr="00F417ED" w:rsidRDefault="006F622F" w:rsidP="00B85560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1A492A8F" wp14:editId="46255023">
            <wp:extent cx="5958000" cy="1568356"/>
            <wp:effectExtent l="19050" t="19050" r="24130" b="133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00" cy="156835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237A7E16" w14:textId="308C37B8" w:rsidR="006F622F" w:rsidRPr="00F417ED" w:rsidRDefault="006F622F" w:rsidP="00B85560">
      <w:pPr>
        <w:pStyle w:val="gd"/>
      </w:pPr>
      <w:bookmarkStart w:id="202" w:name="_Ref488856173"/>
      <w:r w:rsidRPr="00F417ED">
        <w:t xml:space="preserve">Доступные действия с приказом в статусе </w:t>
      </w:r>
      <w:r w:rsidR="004C2D34" w:rsidRPr="00F417ED">
        <w:t>«</w:t>
      </w:r>
      <w:r w:rsidRPr="00F417ED">
        <w:rPr>
          <w:rStyle w:val="afff8"/>
          <w:i w:val="0"/>
          <w:iCs/>
        </w:rPr>
        <w:t>Проект</w:t>
      </w:r>
      <w:r w:rsidR="004C2D34" w:rsidRPr="00F417ED">
        <w:rPr>
          <w:rStyle w:val="afff8"/>
          <w:i w:val="0"/>
          <w:iCs/>
        </w:rPr>
        <w:t>»</w:t>
      </w:r>
      <w:r w:rsidRPr="00F417ED">
        <w:rPr>
          <w:i/>
          <w:iCs/>
        </w:rPr>
        <w:t xml:space="preserve"> </w:t>
      </w:r>
      <w:r w:rsidRPr="00F417ED">
        <w:t>для роли «Сотрудник ПОО (приказы)»</w:t>
      </w:r>
      <w:bookmarkEnd w:id="202"/>
    </w:p>
    <w:p w14:paraId="2D43DDD2" w14:textId="77777777" w:rsidR="006F622F" w:rsidRPr="00F417ED" w:rsidRDefault="006F622F" w:rsidP="00AC1F66">
      <w:pPr>
        <w:pStyle w:val="gff8"/>
      </w:pPr>
      <w:r w:rsidRPr="00F417ED">
        <w:t xml:space="preserve">Для редактирования приказа </w:t>
      </w:r>
      <w:r w:rsidR="00B431FB" w:rsidRPr="00F417ED">
        <w:t xml:space="preserve">выполните </w:t>
      </w:r>
      <w:r w:rsidRPr="00F417ED">
        <w:t>следующие действия:</w:t>
      </w:r>
    </w:p>
    <w:p w14:paraId="1FA1943D" w14:textId="4215A919" w:rsidR="006F622F" w:rsidRPr="00F417ED" w:rsidRDefault="001C2474" w:rsidP="006E2D0B">
      <w:pPr>
        <w:pStyle w:val="g9"/>
        <w:numPr>
          <w:ilvl w:val="0"/>
          <w:numId w:val="18"/>
        </w:numPr>
      </w:pPr>
      <w:r w:rsidRPr="00F417ED">
        <w:t xml:space="preserve">откройте </w:t>
      </w:r>
      <w:r w:rsidR="006F622F" w:rsidRPr="00F417ED">
        <w:t xml:space="preserve">раздел </w:t>
      </w:r>
      <w:r w:rsidR="006F622F" w:rsidRPr="00F417ED">
        <w:rPr>
          <w:b/>
        </w:rPr>
        <w:t>Приказы</w:t>
      </w:r>
      <w:r w:rsidR="006F622F" w:rsidRPr="00F417ED">
        <w:t>;</w:t>
      </w:r>
    </w:p>
    <w:p w14:paraId="14C09E90" w14:textId="5E601A79" w:rsidR="006F622F" w:rsidRPr="00F417ED" w:rsidRDefault="001C2474" w:rsidP="00B85560">
      <w:pPr>
        <w:pStyle w:val="g9"/>
      </w:pPr>
      <w:r w:rsidRPr="00F417ED">
        <w:t>нажмите на</w:t>
      </w:r>
      <w:r w:rsidR="007459DB" w:rsidRPr="00F417ED">
        <w:t xml:space="preserve"> наименовани</w:t>
      </w:r>
      <w:r w:rsidRPr="00F417ED">
        <w:t>е</w:t>
      </w:r>
      <w:r w:rsidR="008F5A34" w:rsidRPr="00F417ED">
        <w:t xml:space="preserve"> приказа</w:t>
      </w:r>
      <w:r w:rsidR="006F622F" w:rsidRPr="00F417ED">
        <w:t>;</w:t>
      </w:r>
    </w:p>
    <w:p w14:paraId="3C8FA8D8" w14:textId="248DC984" w:rsidR="006F622F" w:rsidRPr="00F417ED" w:rsidRDefault="001C2474" w:rsidP="00B85560">
      <w:pPr>
        <w:pStyle w:val="g9"/>
      </w:pPr>
      <w:r w:rsidRPr="00F417ED">
        <w:lastRenderedPageBreak/>
        <w:t xml:space="preserve">нажмите </w:t>
      </w:r>
      <w:r w:rsidR="006F622F" w:rsidRPr="00F417ED">
        <w:t xml:space="preserve">на кнопку </w:t>
      </w:r>
      <w:r w:rsidR="006F622F" w:rsidRPr="00F417ED">
        <w:rPr>
          <w:rStyle w:val="afff7"/>
        </w:rPr>
        <w:t>Редактировать</w:t>
      </w:r>
      <w:r w:rsidR="006F622F" w:rsidRPr="00F417ED">
        <w:t>;</w:t>
      </w:r>
    </w:p>
    <w:p w14:paraId="6E4D3896" w14:textId="5EA0D9D0" w:rsidR="006F622F" w:rsidRPr="00F417ED" w:rsidRDefault="001C2474" w:rsidP="00B85560">
      <w:pPr>
        <w:pStyle w:val="g9"/>
      </w:pPr>
      <w:r w:rsidRPr="00F417ED">
        <w:t>внесите</w:t>
      </w:r>
      <w:r w:rsidR="006F622F" w:rsidRPr="00F417ED">
        <w:t xml:space="preserve"> изменения в приказ;</w:t>
      </w:r>
    </w:p>
    <w:p w14:paraId="2380D5B2" w14:textId="21901A5E" w:rsidR="006F622F" w:rsidRPr="00F417ED" w:rsidRDefault="001C2474" w:rsidP="00B85560">
      <w:pPr>
        <w:pStyle w:val="g9"/>
      </w:pPr>
      <w:r w:rsidRPr="00F417ED">
        <w:t xml:space="preserve">нажмите </w:t>
      </w:r>
      <w:r w:rsidR="006F622F" w:rsidRPr="00F417ED">
        <w:t xml:space="preserve">на кнопку </w:t>
      </w:r>
      <w:r w:rsidR="006F622F" w:rsidRPr="00F417ED">
        <w:rPr>
          <w:rStyle w:val="afff7"/>
        </w:rPr>
        <w:t>Сохранить</w:t>
      </w:r>
      <w:r w:rsidR="006F622F" w:rsidRPr="00F417ED">
        <w:t>.</w:t>
      </w:r>
    </w:p>
    <w:p w14:paraId="2092C33D" w14:textId="77777777" w:rsidR="006F622F" w:rsidRPr="00F417ED" w:rsidRDefault="006F622F" w:rsidP="00AC1F66">
      <w:pPr>
        <w:pStyle w:val="gff8"/>
      </w:pPr>
      <w:r w:rsidRPr="00F417ED">
        <w:t xml:space="preserve">Для удаления приказа </w:t>
      </w:r>
      <w:r w:rsidR="00B431FB" w:rsidRPr="00F417ED">
        <w:t xml:space="preserve">выполните </w:t>
      </w:r>
      <w:r w:rsidRPr="00F417ED">
        <w:t>следующие действия:</w:t>
      </w:r>
    </w:p>
    <w:p w14:paraId="3958D021" w14:textId="05658DF8" w:rsidR="006F622F" w:rsidRPr="00F417ED" w:rsidRDefault="001C2474" w:rsidP="006E2D0B">
      <w:pPr>
        <w:pStyle w:val="g9"/>
        <w:numPr>
          <w:ilvl w:val="0"/>
          <w:numId w:val="19"/>
        </w:numPr>
      </w:pPr>
      <w:r w:rsidRPr="00F417ED">
        <w:t xml:space="preserve">откройте </w:t>
      </w:r>
      <w:r w:rsidR="006F622F" w:rsidRPr="00F417ED">
        <w:t xml:space="preserve">раздел </w:t>
      </w:r>
      <w:r w:rsidR="006F622F" w:rsidRPr="00F417ED">
        <w:rPr>
          <w:b/>
        </w:rPr>
        <w:t>Приказы</w:t>
      </w:r>
      <w:r w:rsidR="006F622F" w:rsidRPr="00F417ED">
        <w:t>;</w:t>
      </w:r>
    </w:p>
    <w:p w14:paraId="1F355B15" w14:textId="24041A78" w:rsidR="006F622F" w:rsidRPr="00F417ED" w:rsidRDefault="001C2474" w:rsidP="00B85560">
      <w:pPr>
        <w:pStyle w:val="g9"/>
      </w:pPr>
      <w:r w:rsidRPr="00F417ED">
        <w:t>нажмите на</w:t>
      </w:r>
      <w:r w:rsidR="007459DB" w:rsidRPr="00F417ED">
        <w:t xml:space="preserve"> наименовани</w:t>
      </w:r>
      <w:r w:rsidRPr="00F417ED">
        <w:t>е</w:t>
      </w:r>
      <w:r w:rsidR="008F5A34" w:rsidRPr="00F417ED">
        <w:t xml:space="preserve"> приказа</w:t>
      </w:r>
      <w:r w:rsidR="006F622F" w:rsidRPr="00F417ED">
        <w:t>;</w:t>
      </w:r>
    </w:p>
    <w:p w14:paraId="5CF3E6FB" w14:textId="10F53BD6" w:rsidR="006F622F" w:rsidRPr="00F417ED" w:rsidRDefault="001C2474" w:rsidP="00B85560">
      <w:pPr>
        <w:pStyle w:val="g9"/>
      </w:pPr>
      <w:r w:rsidRPr="00F417ED">
        <w:t xml:space="preserve">нажмите </w:t>
      </w:r>
      <w:r w:rsidR="006F622F" w:rsidRPr="00F417ED">
        <w:t xml:space="preserve">на кнопку </w:t>
      </w:r>
      <w:r w:rsidR="006F622F" w:rsidRPr="00F417ED">
        <w:rPr>
          <w:rStyle w:val="afff7"/>
        </w:rPr>
        <w:t>Удалить</w:t>
      </w:r>
      <w:r w:rsidR="006F622F" w:rsidRPr="00F417ED">
        <w:t>;</w:t>
      </w:r>
    </w:p>
    <w:p w14:paraId="13F1076C" w14:textId="092AE7BA" w:rsidR="006F622F" w:rsidRPr="00F417ED" w:rsidRDefault="006F622F" w:rsidP="00B85560">
      <w:pPr>
        <w:pStyle w:val="g9"/>
      </w:pPr>
      <w:r w:rsidRPr="00F417ED">
        <w:t>подтвердить удаление приказа.</w:t>
      </w:r>
    </w:p>
    <w:p w14:paraId="20B684B7" w14:textId="77777777" w:rsidR="006F622F" w:rsidRPr="00F417ED" w:rsidRDefault="006F622F" w:rsidP="00AC1F66">
      <w:pPr>
        <w:pStyle w:val="gff8"/>
      </w:pPr>
      <w:r w:rsidRPr="00F417ED">
        <w:t xml:space="preserve">Для выпуска приказа </w:t>
      </w:r>
      <w:r w:rsidR="00B431FB" w:rsidRPr="00F417ED">
        <w:t xml:space="preserve">выполните </w:t>
      </w:r>
      <w:r w:rsidRPr="00F417ED">
        <w:t>следующие действия:</w:t>
      </w:r>
    </w:p>
    <w:p w14:paraId="150E2917" w14:textId="38EF91D2" w:rsidR="006F622F" w:rsidRPr="00F417ED" w:rsidRDefault="001C2474" w:rsidP="006E2D0B">
      <w:pPr>
        <w:pStyle w:val="g9"/>
        <w:numPr>
          <w:ilvl w:val="0"/>
          <w:numId w:val="20"/>
        </w:numPr>
      </w:pPr>
      <w:r w:rsidRPr="00F417ED">
        <w:t xml:space="preserve">откройте </w:t>
      </w:r>
      <w:r w:rsidR="006F622F" w:rsidRPr="00F417ED">
        <w:t xml:space="preserve">раздел </w:t>
      </w:r>
      <w:r w:rsidR="006F622F" w:rsidRPr="00F417ED">
        <w:rPr>
          <w:b/>
        </w:rPr>
        <w:t>Приказы</w:t>
      </w:r>
      <w:r w:rsidR="006F622F" w:rsidRPr="00F417ED">
        <w:t>;</w:t>
      </w:r>
    </w:p>
    <w:p w14:paraId="5B4B0B34" w14:textId="59AA8EDE" w:rsidR="006F622F" w:rsidRPr="00F417ED" w:rsidRDefault="001C2474" w:rsidP="00B85560">
      <w:pPr>
        <w:pStyle w:val="g9"/>
      </w:pPr>
      <w:r w:rsidRPr="00F417ED">
        <w:t>нажмите на</w:t>
      </w:r>
      <w:r w:rsidR="007459DB" w:rsidRPr="00F417ED">
        <w:t xml:space="preserve"> наименовани</w:t>
      </w:r>
      <w:r w:rsidRPr="00F417ED">
        <w:t>е</w:t>
      </w:r>
      <w:r w:rsidR="007459DB" w:rsidRPr="00F417ED">
        <w:t xml:space="preserve"> приказа</w:t>
      </w:r>
      <w:r w:rsidR="006F622F" w:rsidRPr="00F417ED">
        <w:t>;</w:t>
      </w:r>
    </w:p>
    <w:p w14:paraId="68F9BE67" w14:textId="00D0E41B" w:rsidR="006F622F" w:rsidRPr="00F417ED" w:rsidRDefault="001C2474" w:rsidP="00B85560">
      <w:pPr>
        <w:pStyle w:val="g9"/>
      </w:pPr>
      <w:r w:rsidRPr="00F417ED">
        <w:t xml:space="preserve">нажмите </w:t>
      </w:r>
      <w:r w:rsidR="006F622F" w:rsidRPr="00F417ED">
        <w:t xml:space="preserve">на кнопку </w:t>
      </w:r>
      <w:r w:rsidR="006F622F" w:rsidRPr="00F417ED">
        <w:rPr>
          <w:rStyle w:val="afff7"/>
        </w:rPr>
        <w:t>Выпустить</w:t>
      </w:r>
      <w:r w:rsidR="006F622F" w:rsidRPr="00F417ED">
        <w:t>.</w:t>
      </w:r>
    </w:p>
    <w:p w14:paraId="500A6091" w14:textId="77777777" w:rsidR="006F622F" w:rsidRPr="00F417ED" w:rsidRDefault="006F622F" w:rsidP="00B85560">
      <w:pPr>
        <w:pStyle w:val="g30"/>
      </w:pPr>
      <w:bookmarkStart w:id="203" w:name="_Toc485642261"/>
      <w:bookmarkStart w:id="204" w:name="_Toc27404150"/>
      <w:r w:rsidRPr="00F417ED">
        <w:t>Приказ «О зачислении на первый курс»</w:t>
      </w:r>
      <w:bookmarkEnd w:id="203"/>
      <w:bookmarkEnd w:id="204"/>
    </w:p>
    <w:p w14:paraId="38380E70" w14:textId="77777777" w:rsidR="006F622F" w:rsidRPr="00F417ED" w:rsidRDefault="006F622F">
      <w:pPr>
        <w:pStyle w:val="gff5"/>
      </w:pPr>
      <w:r w:rsidRPr="00F417ED">
        <w:t xml:space="preserve">Для создания приказа «О зачислении» </w:t>
      </w:r>
      <w:r w:rsidR="00B431FB" w:rsidRPr="00F417ED">
        <w:t xml:space="preserve">выполните </w:t>
      </w:r>
      <w:r w:rsidRPr="00F417ED">
        <w:t>следующие действия:</w:t>
      </w:r>
    </w:p>
    <w:p w14:paraId="598EB6BA" w14:textId="50AB3915" w:rsidR="001F3669" w:rsidRPr="00F417ED" w:rsidRDefault="001C2474" w:rsidP="006E2D0B">
      <w:pPr>
        <w:pStyle w:val="g9"/>
        <w:numPr>
          <w:ilvl w:val="0"/>
          <w:numId w:val="21"/>
        </w:numPr>
      </w:pPr>
      <w:r w:rsidRPr="00F417ED">
        <w:t xml:space="preserve">откройте </w:t>
      </w:r>
      <w:r w:rsidR="006F622F" w:rsidRPr="00F417ED">
        <w:t xml:space="preserve">раздел </w:t>
      </w:r>
      <w:r w:rsidR="006F622F" w:rsidRPr="00F417ED">
        <w:rPr>
          <w:b/>
        </w:rPr>
        <w:t>Приказы</w:t>
      </w:r>
      <w:r w:rsidR="007459DB" w:rsidRPr="00F417ED">
        <w:t>;</w:t>
      </w:r>
    </w:p>
    <w:p w14:paraId="5304E7D1" w14:textId="372A21BB" w:rsidR="006F622F" w:rsidRPr="00F417ED" w:rsidRDefault="001C2474" w:rsidP="00B85560">
      <w:pPr>
        <w:pStyle w:val="g9"/>
      </w:pPr>
      <w:r w:rsidRPr="00F417ED">
        <w:t xml:space="preserve">нажмите </w:t>
      </w:r>
      <w:r w:rsidR="007459DB" w:rsidRPr="00F417ED">
        <w:t xml:space="preserve">на кнопку </w:t>
      </w:r>
      <w:r w:rsidR="006F622F" w:rsidRPr="00F417ED">
        <w:rPr>
          <w:rStyle w:val="afff7"/>
        </w:rPr>
        <w:t>Создать приказ</w:t>
      </w:r>
      <w:r w:rsidR="006F622F" w:rsidRPr="00F417ED">
        <w:t xml:space="preserve"> (</w:t>
      </w:r>
      <w:r w:rsidR="007459DB" w:rsidRPr="00F417ED">
        <w:t>рисунок</w:t>
      </w:r>
      <w:r w:rsidR="00270564" w:rsidRPr="00F417ED">
        <w:t> </w:t>
      </w:r>
      <w:r w:rsidR="003441B0" w:rsidRPr="00F417ED">
        <w:t>57</w:t>
      </w:r>
      <w:r w:rsidR="006F622F" w:rsidRPr="00F417ED">
        <w:t>);</w:t>
      </w:r>
    </w:p>
    <w:p w14:paraId="137D4C34" w14:textId="77777777" w:rsidR="0071168C" w:rsidRPr="00F417ED" w:rsidRDefault="0071168C" w:rsidP="0071168C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7E6CDD70" wp14:editId="317811BE">
            <wp:extent cx="5939790" cy="1387475"/>
            <wp:effectExtent l="19050" t="19050" r="22860" b="2222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8747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8E11845" w14:textId="77777777" w:rsidR="0071168C" w:rsidRPr="00F417ED" w:rsidRDefault="0071168C" w:rsidP="0071168C">
      <w:pPr>
        <w:pStyle w:val="gd"/>
      </w:pPr>
      <w:bookmarkStart w:id="205" w:name="_Ref27494026"/>
      <w:r w:rsidRPr="00F417ED">
        <w:t xml:space="preserve">Кнопка </w:t>
      </w:r>
      <w:r w:rsidRPr="00F417ED">
        <w:rPr>
          <w:rStyle w:val="afff7"/>
        </w:rPr>
        <w:t>Создать приказ</w:t>
      </w:r>
      <w:bookmarkEnd w:id="205"/>
    </w:p>
    <w:p w14:paraId="7E3E2C7E" w14:textId="22106415" w:rsidR="006F622F" w:rsidRPr="00F417ED" w:rsidRDefault="007B4768" w:rsidP="00B85560">
      <w:pPr>
        <w:pStyle w:val="g9"/>
      </w:pPr>
      <w:r w:rsidRPr="00F417ED">
        <w:t xml:space="preserve">выберите </w:t>
      </w:r>
      <w:r w:rsidR="006F622F" w:rsidRPr="00F417ED">
        <w:t>тип приказа «О зачислении на первый курс»;</w:t>
      </w:r>
    </w:p>
    <w:p w14:paraId="323DC95F" w14:textId="14A0E48A" w:rsidR="006F622F" w:rsidRPr="00F417ED" w:rsidRDefault="008F5A34" w:rsidP="00AC1F66">
      <w:pPr>
        <w:pStyle w:val="g9"/>
        <w:keepNext/>
      </w:pPr>
      <w:r w:rsidRPr="00F417ED">
        <w:t xml:space="preserve">заполните </w:t>
      </w:r>
      <w:r w:rsidR="006F622F" w:rsidRPr="00F417ED">
        <w:t>данные приказа:</w:t>
      </w:r>
    </w:p>
    <w:p w14:paraId="0763150F" w14:textId="41CED30C" w:rsidR="006F622F" w:rsidRPr="00F417ED" w:rsidRDefault="006F622F">
      <w:pPr>
        <w:pStyle w:val="g9"/>
        <w:numPr>
          <w:ilvl w:val="1"/>
          <w:numId w:val="51"/>
        </w:numPr>
      </w:pPr>
      <w:r w:rsidRPr="00F417ED">
        <w:t>дата приказа (</w:t>
      </w:r>
      <w:r w:rsidR="007B4768" w:rsidRPr="00F417ED">
        <w:t xml:space="preserve">выберите </w:t>
      </w:r>
      <w:r w:rsidRPr="00F417ED">
        <w:t>из календаря);</w:t>
      </w:r>
    </w:p>
    <w:p w14:paraId="7F2BA83A" w14:textId="77777777" w:rsidR="006F622F" w:rsidRPr="00F417ED" w:rsidRDefault="006F622F">
      <w:pPr>
        <w:pStyle w:val="g9"/>
        <w:numPr>
          <w:ilvl w:val="1"/>
          <w:numId w:val="51"/>
        </w:numPr>
      </w:pPr>
      <w:r w:rsidRPr="00F417ED">
        <w:t>номер приказа;</w:t>
      </w:r>
    </w:p>
    <w:p w14:paraId="48E1B9B9" w14:textId="77777777" w:rsidR="006F622F" w:rsidRPr="00F417ED" w:rsidRDefault="006F622F">
      <w:pPr>
        <w:pStyle w:val="g9"/>
        <w:numPr>
          <w:ilvl w:val="1"/>
          <w:numId w:val="51"/>
        </w:numPr>
      </w:pPr>
      <w:r w:rsidRPr="00F417ED">
        <w:t>основание;</w:t>
      </w:r>
    </w:p>
    <w:p w14:paraId="169EC367" w14:textId="0148D3BC" w:rsidR="006F622F" w:rsidRPr="00F417ED" w:rsidRDefault="008F5A34" w:rsidP="0071168C">
      <w:pPr>
        <w:pStyle w:val="g9"/>
      </w:pPr>
      <w:r w:rsidRPr="00F417ED">
        <w:t xml:space="preserve">отметьте </w:t>
      </w:r>
      <w:r w:rsidR="006F622F" w:rsidRPr="00F417ED">
        <w:t>кандидатов для добавления;</w:t>
      </w:r>
    </w:p>
    <w:p w14:paraId="63BB0E0C" w14:textId="665CD79A" w:rsidR="006F622F" w:rsidRPr="00F417ED" w:rsidRDefault="001C2474" w:rsidP="00B85560">
      <w:pPr>
        <w:pStyle w:val="g9"/>
      </w:pPr>
      <w:r w:rsidRPr="00F417ED">
        <w:t xml:space="preserve">нажмите </w:t>
      </w:r>
      <w:r w:rsidR="007459DB" w:rsidRPr="00F417ED">
        <w:t xml:space="preserve">на кнопку </w:t>
      </w:r>
      <w:r w:rsidR="006F622F" w:rsidRPr="00F417ED">
        <w:rPr>
          <w:rStyle w:val="afff7"/>
        </w:rPr>
        <w:t>Сохранить</w:t>
      </w:r>
      <w:r w:rsidR="006F622F" w:rsidRPr="00F417ED">
        <w:t xml:space="preserve"> (</w:t>
      </w:r>
      <w:r w:rsidR="007459DB" w:rsidRPr="00F417ED">
        <w:t>рисунок</w:t>
      </w:r>
      <w:r w:rsidR="00270564" w:rsidRPr="00F417ED">
        <w:t> </w:t>
      </w:r>
      <w:r w:rsidR="003441B0" w:rsidRPr="00F417ED">
        <w:t>58</w:t>
      </w:r>
      <w:r w:rsidR="006F622F" w:rsidRPr="00F417ED">
        <w:t>).</w:t>
      </w:r>
    </w:p>
    <w:p w14:paraId="1A16D514" w14:textId="207B87E2" w:rsidR="006F622F" w:rsidRPr="00F417ED" w:rsidRDefault="006F622F" w:rsidP="00B85560">
      <w:pPr>
        <w:pStyle w:val="gff"/>
      </w:pPr>
      <w:r w:rsidRPr="00F417ED">
        <w:t xml:space="preserve">Приказ сохранится в статусе </w:t>
      </w:r>
      <w:r w:rsidR="00F207AB" w:rsidRPr="00F417ED">
        <w:t>«</w:t>
      </w:r>
      <w:r w:rsidR="00F207AB" w:rsidRPr="00F417ED">
        <w:rPr>
          <w:rStyle w:val="afff8"/>
          <w:i w:val="0"/>
          <w:iCs/>
        </w:rPr>
        <w:t>Проект»</w:t>
      </w:r>
      <w:r w:rsidR="00F207AB" w:rsidRPr="00F417ED">
        <w:t xml:space="preserve"> </w:t>
      </w:r>
      <w:r w:rsidRPr="00F417ED">
        <w:t>и будет доступен для редактирования.</w:t>
      </w:r>
    </w:p>
    <w:p w14:paraId="78F91743" w14:textId="773B8F4A" w:rsidR="005310CB" w:rsidRPr="00F417ED" w:rsidRDefault="00D744AE" w:rsidP="00AC1F66">
      <w:pPr>
        <w:pStyle w:val="gff"/>
        <w:keepNext/>
        <w:rPr>
          <w:sz w:val="24"/>
        </w:rPr>
      </w:pPr>
      <w:r>
        <w:lastRenderedPageBreak/>
        <w:pict w14:anchorId="13C4C6A9">
          <v:shape id="Рисунок 37" o:spid="_x0000_i1026" type="#_x0000_t75" style="width:14pt;height:13pt;visibility:visible;mso-wrap-style:square">
            <v:imagedata r:id="rId72" o:title=""/>
          </v:shape>
        </w:pict>
      </w:r>
      <w:r w:rsidR="001C1D7C" w:rsidRPr="00F417ED">
        <w:t xml:space="preserve"> </w:t>
      </w:r>
      <w:r w:rsidR="001C1D7C" w:rsidRPr="00F417ED">
        <w:rPr>
          <w:rStyle w:val="af8"/>
        </w:rPr>
        <w:t>Внимание!</w:t>
      </w:r>
      <w:r w:rsidR="001C1D7C" w:rsidRPr="00F417ED">
        <w:t xml:space="preserve"> </w:t>
      </w:r>
      <w:r w:rsidR="001C1D7C" w:rsidRPr="00F417ED">
        <w:rPr>
          <w:sz w:val="24"/>
        </w:rPr>
        <w:t xml:space="preserve">Чтобы </w:t>
      </w:r>
      <w:r w:rsidR="006F622F" w:rsidRPr="00F417ED">
        <w:rPr>
          <w:sz w:val="24"/>
        </w:rPr>
        <w:t>изменения вступили в силу выпустит</w:t>
      </w:r>
      <w:r w:rsidR="00B431FB" w:rsidRPr="00F417ED">
        <w:rPr>
          <w:sz w:val="24"/>
        </w:rPr>
        <w:t>е</w:t>
      </w:r>
      <w:r w:rsidR="006F622F" w:rsidRPr="00F417ED">
        <w:rPr>
          <w:sz w:val="24"/>
        </w:rPr>
        <w:t xml:space="preserve"> приказ (</w:t>
      </w:r>
      <w:r w:rsidR="007459DB" w:rsidRPr="00F417ED">
        <w:rPr>
          <w:sz w:val="24"/>
        </w:rPr>
        <w:t>см. п</w:t>
      </w:r>
      <w:r w:rsidR="008F5A34" w:rsidRPr="00F417ED">
        <w:rPr>
          <w:sz w:val="24"/>
        </w:rPr>
        <w:t>.</w:t>
      </w:r>
      <w:r w:rsidR="007459DB" w:rsidRPr="00F417ED">
        <w:rPr>
          <w:sz w:val="24"/>
        </w:rPr>
        <w:t> </w:t>
      </w:r>
      <w:r w:rsidR="008F5A34" w:rsidRPr="00F417ED">
        <w:rPr>
          <w:sz w:val="24"/>
        </w:rPr>
        <w:fldChar w:fldCharType="begin"/>
      </w:r>
      <w:r w:rsidR="008F5A34" w:rsidRPr="00F417ED">
        <w:rPr>
          <w:sz w:val="24"/>
        </w:rPr>
        <w:instrText xml:space="preserve"> REF _Ref27493712 \n \h </w:instrText>
      </w:r>
      <w:r w:rsidR="00F207AB" w:rsidRPr="00F417ED">
        <w:rPr>
          <w:sz w:val="24"/>
        </w:rPr>
        <w:instrText xml:space="preserve"> \* MERGEFORMAT </w:instrText>
      </w:r>
      <w:r w:rsidR="008F5A34" w:rsidRPr="00F417ED">
        <w:rPr>
          <w:sz w:val="24"/>
        </w:rPr>
      </w:r>
      <w:r w:rsidR="008F5A34" w:rsidRPr="00F417ED">
        <w:rPr>
          <w:sz w:val="24"/>
        </w:rPr>
        <w:fldChar w:fldCharType="separate"/>
      </w:r>
      <w:r>
        <w:rPr>
          <w:sz w:val="24"/>
        </w:rPr>
        <w:t>5.5.3</w:t>
      </w:r>
      <w:r w:rsidR="008F5A34" w:rsidRPr="00F417ED">
        <w:rPr>
          <w:sz w:val="24"/>
        </w:rPr>
        <w:fldChar w:fldCharType="end"/>
      </w:r>
      <w:r w:rsidR="006F622F" w:rsidRPr="00F417ED">
        <w:rPr>
          <w:sz w:val="24"/>
        </w:rPr>
        <w:t>).</w:t>
      </w:r>
      <w:r w:rsidR="00D24419" w:rsidRPr="00F417ED">
        <w:rPr>
          <w:sz w:val="24"/>
        </w:rPr>
        <w:t xml:space="preserve"> Выпуск </w:t>
      </w:r>
      <w:r w:rsidR="00195A7F" w:rsidRPr="00F417ED">
        <w:rPr>
          <w:sz w:val="24"/>
        </w:rPr>
        <w:t xml:space="preserve">возможен для </w:t>
      </w:r>
      <w:r w:rsidR="00D24419" w:rsidRPr="00F417ED">
        <w:rPr>
          <w:sz w:val="24"/>
        </w:rPr>
        <w:t xml:space="preserve">приказа </w:t>
      </w:r>
      <w:r w:rsidR="00195A7F" w:rsidRPr="00F417ED">
        <w:rPr>
          <w:sz w:val="24"/>
        </w:rPr>
        <w:t>в с</w:t>
      </w:r>
      <w:r w:rsidR="00D24419" w:rsidRPr="00F417ED">
        <w:rPr>
          <w:sz w:val="24"/>
        </w:rPr>
        <w:t>татус</w:t>
      </w:r>
      <w:r w:rsidR="00195A7F" w:rsidRPr="00F417ED">
        <w:rPr>
          <w:sz w:val="24"/>
        </w:rPr>
        <w:t>е</w:t>
      </w:r>
      <w:r w:rsidR="00D24419" w:rsidRPr="00F417ED">
        <w:rPr>
          <w:sz w:val="24"/>
        </w:rPr>
        <w:t xml:space="preserve"> </w:t>
      </w:r>
      <w:r w:rsidR="00F207AB" w:rsidRPr="00F417ED">
        <w:rPr>
          <w:sz w:val="24"/>
        </w:rPr>
        <w:t>«</w:t>
      </w:r>
      <w:r w:rsidR="00F207AB" w:rsidRPr="00F417ED">
        <w:rPr>
          <w:rStyle w:val="afff8"/>
          <w:i w:val="0"/>
          <w:iCs/>
          <w:sz w:val="24"/>
        </w:rPr>
        <w:t>Проект»</w:t>
      </w:r>
      <w:r w:rsidR="005310CB" w:rsidRPr="00F417ED">
        <w:rPr>
          <w:sz w:val="24"/>
        </w:rPr>
        <w:t>.</w:t>
      </w:r>
    </w:p>
    <w:p w14:paraId="1E3EA801" w14:textId="77777777" w:rsidR="0071168C" w:rsidRPr="00F417ED" w:rsidRDefault="0071168C" w:rsidP="0071168C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33F69C5C" wp14:editId="16D945D3">
            <wp:extent cx="5958000" cy="3452135"/>
            <wp:effectExtent l="19050" t="19050" r="24130" b="1524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00" cy="34521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4BFFA6A" w14:textId="77777777" w:rsidR="0071168C" w:rsidRPr="00F417ED" w:rsidRDefault="0071168C" w:rsidP="00F207AB">
      <w:pPr>
        <w:pStyle w:val="gd"/>
      </w:pPr>
      <w:bookmarkStart w:id="206" w:name="_Ref28090259"/>
      <w:r w:rsidRPr="00F417ED">
        <w:t>Страница создания приказа «О зачислении на первый курс»</w:t>
      </w:r>
      <w:bookmarkEnd w:id="206"/>
    </w:p>
    <w:p w14:paraId="06FE4B9F" w14:textId="2479B7C4" w:rsidR="006F622F" w:rsidRPr="00F417ED" w:rsidRDefault="006F622F" w:rsidP="00B85560">
      <w:pPr>
        <w:pStyle w:val="gff5"/>
      </w:pPr>
      <w:r w:rsidRPr="00F417ED">
        <w:t xml:space="preserve">После перевода указанного приказа в статус </w:t>
      </w:r>
      <w:r w:rsidR="00F207AB" w:rsidRPr="00F417ED">
        <w:t>«</w:t>
      </w:r>
      <w:r w:rsidR="00F207AB" w:rsidRPr="00F417ED">
        <w:rPr>
          <w:rStyle w:val="afff8"/>
          <w:i w:val="0"/>
          <w:iCs/>
        </w:rPr>
        <w:t>Выпущен»</w:t>
      </w:r>
      <w:r w:rsidRPr="00F417ED">
        <w:t>:</w:t>
      </w:r>
    </w:p>
    <w:p w14:paraId="17D67FF3" w14:textId="77777777" w:rsidR="00F207AB" w:rsidRPr="00F417ED" w:rsidRDefault="00F207AB" w:rsidP="00F207AB">
      <w:pPr>
        <w:pStyle w:val="gf8"/>
        <w:numPr>
          <w:ilvl w:val="0"/>
          <w:numId w:val="12"/>
        </w:numPr>
      </w:pPr>
      <w:r w:rsidRPr="00F417ED">
        <w:rPr>
          <w:iCs/>
        </w:rPr>
        <w:t>личное дело абитуриента перейдёт в статус «</w:t>
      </w:r>
      <w:r w:rsidRPr="00F417ED">
        <w:rPr>
          <w:rStyle w:val="afff8"/>
          <w:i w:val="0"/>
          <w:iCs/>
        </w:rPr>
        <w:t>Студент»</w:t>
      </w:r>
      <w:r w:rsidRPr="00F417ED">
        <w:rPr>
          <w:iCs/>
        </w:rPr>
        <w:t>;</w:t>
      </w:r>
    </w:p>
    <w:p w14:paraId="1AF7500B" w14:textId="77777777" w:rsidR="00F207AB" w:rsidRPr="00F417ED" w:rsidRDefault="00F207AB" w:rsidP="00F207AB">
      <w:pPr>
        <w:pStyle w:val="gf8"/>
        <w:numPr>
          <w:ilvl w:val="0"/>
          <w:numId w:val="12"/>
        </w:numPr>
      </w:pPr>
      <w:r w:rsidRPr="00F417ED">
        <w:t xml:space="preserve">в личном деле в блоке </w:t>
      </w:r>
      <w:r w:rsidRPr="00F417ED">
        <w:rPr>
          <w:rStyle w:val="afff7"/>
        </w:rPr>
        <w:t>Активность</w:t>
      </w:r>
      <w:r w:rsidRPr="00F417ED">
        <w:t xml:space="preserve"> будет сделана отметка о выпущенном приказе;</w:t>
      </w:r>
    </w:p>
    <w:p w14:paraId="1CC66368" w14:textId="77777777" w:rsidR="00F207AB" w:rsidRPr="00F417ED" w:rsidRDefault="00F207AB" w:rsidP="00F207AB">
      <w:pPr>
        <w:pStyle w:val="gf8"/>
        <w:numPr>
          <w:ilvl w:val="0"/>
          <w:numId w:val="12"/>
        </w:numPr>
      </w:pPr>
      <w:r w:rsidRPr="00F417ED">
        <w:t>выпущенный приказ станет недоступен для редактирования.</w:t>
      </w:r>
    </w:p>
    <w:p w14:paraId="5F8A967C" w14:textId="3DB20E3C" w:rsidR="008F5A34" w:rsidRPr="00F417ED" w:rsidRDefault="008F5A34" w:rsidP="00AC1F66">
      <w:pPr>
        <w:pStyle w:val="g30"/>
      </w:pPr>
      <w:bookmarkStart w:id="207" w:name="_Toc27495113"/>
      <w:bookmarkStart w:id="208" w:name="_Toc27495114"/>
      <w:bookmarkStart w:id="209" w:name="_Toc27495115"/>
      <w:bookmarkEnd w:id="207"/>
      <w:bookmarkEnd w:id="208"/>
      <w:bookmarkEnd w:id="209"/>
      <w:r w:rsidRPr="00F417ED">
        <w:t>Приказ «О формировании групп первого курса»</w:t>
      </w:r>
    </w:p>
    <w:p w14:paraId="3B9BC36E" w14:textId="217BDE8B" w:rsidR="008E6E19" w:rsidRPr="00F417ED" w:rsidRDefault="008E6E19" w:rsidP="00AC1F66">
      <w:pPr>
        <w:pStyle w:val="gff"/>
      </w:pPr>
      <w:r w:rsidRPr="00F417ED">
        <w:t>Приказ предназначен для распределения личных дел, сформированных после выпуска приказа «О зачислении на первый курс», по конкретным классам.</w:t>
      </w:r>
    </w:p>
    <w:p w14:paraId="45165296" w14:textId="52631104" w:rsidR="0071168C" w:rsidRPr="00F417ED" w:rsidRDefault="0071168C" w:rsidP="00AC1F66">
      <w:pPr>
        <w:pStyle w:val="gff5"/>
      </w:pPr>
      <w:r w:rsidRPr="00F417ED">
        <w:t>Для создания приказа «О формировании групп первого курса» выполните следующие действия:</w:t>
      </w:r>
    </w:p>
    <w:p w14:paraId="4B1B0D29" w14:textId="77777777" w:rsidR="0071168C" w:rsidRPr="00F417ED" w:rsidRDefault="0071168C" w:rsidP="006E2D0B">
      <w:pPr>
        <w:pStyle w:val="g9"/>
        <w:numPr>
          <w:ilvl w:val="0"/>
          <w:numId w:val="37"/>
        </w:numPr>
      </w:pPr>
      <w:r w:rsidRPr="00F417ED">
        <w:t xml:space="preserve">откройте раздел </w:t>
      </w:r>
      <w:r w:rsidRPr="00F417ED">
        <w:rPr>
          <w:b/>
        </w:rPr>
        <w:t>Приказы</w:t>
      </w:r>
      <w:r w:rsidRPr="00F417ED">
        <w:t>;</w:t>
      </w:r>
    </w:p>
    <w:p w14:paraId="67D4CD76" w14:textId="5579518C" w:rsidR="0071168C" w:rsidRPr="00F417ED" w:rsidRDefault="0071168C" w:rsidP="0071168C">
      <w:pPr>
        <w:pStyle w:val="g9"/>
      </w:pPr>
      <w:r w:rsidRPr="00F417ED">
        <w:t xml:space="preserve">нажмите на кнопку </w:t>
      </w:r>
      <w:r w:rsidRPr="00F417ED">
        <w:rPr>
          <w:rStyle w:val="afff7"/>
        </w:rPr>
        <w:t>Создать приказ</w:t>
      </w:r>
      <w:r w:rsidRPr="00F417ED">
        <w:t xml:space="preserve"> (рисунок </w:t>
      </w:r>
      <w:r w:rsidR="003441B0" w:rsidRPr="00F417ED">
        <w:t>57</w:t>
      </w:r>
      <w:r w:rsidRPr="00F417ED">
        <w:t>);</w:t>
      </w:r>
    </w:p>
    <w:p w14:paraId="09468D14" w14:textId="63ECA70F" w:rsidR="0071168C" w:rsidRPr="00F417ED" w:rsidRDefault="0071168C" w:rsidP="0071168C">
      <w:pPr>
        <w:pStyle w:val="g9"/>
      </w:pPr>
      <w:r w:rsidRPr="00F417ED">
        <w:t>выберите тип приказа «О формировании групп первого курса»;</w:t>
      </w:r>
    </w:p>
    <w:p w14:paraId="729EEC30" w14:textId="77777777" w:rsidR="0071168C" w:rsidRPr="00F417ED" w:rsidRDefault="0071168C" w:rsidP="00AC1F66">
      <w:pPr>
        <w:pStyle w:val="g9"/>
        <w:keepNext/>
      </w:pPr>
      <w:r w:rsidRPr="00F417ED">
        <w:t>заполните данные приказа:</w:t>
      </w:r>
    </w:p>
    <w:p w14:paraId="55D7E8EB" w14:textId="77777777" w:rsidR="0071168C" w:rsidRPr="00F417ED" w:rsidRDefault="0071168C">
      <w:pPr>
        <w:pStyle w:val="g9"/>
        <w:numPr>
          <w:ilvl w:val="1"/>
          <w:numId w:val="51"/>
        </w:numPr>
      </w:pPr>
      <w:r w:rsidRPr="00F417ED">
        <w:t>дата приказа (выберите из календаря);</w:t>
      </w:r>
    </w:p>
    <w:p w14:paraId="570F6665" w14:textId="77777777" w:rsidR="0071168C" w:rsidRPr="00F417ED" w:rsidRDefault="0071168C">
      <w:pPr>
        <w:pStyle w:val="g9"/>
        <w:numPr>
          <w:ilvl w:val="1"/>
          <w:numId w:val="51"/>
        </w:numPr>
      </w:pPr>
      <w:r w:rsidRPr="00F417ED">
        <w:t>номер приказа;</w:t>
      </w:r>
    </w:p>
    <w:p w14:paraId="08D1D3E1" w14:textId="6E65C3CD" w:rsidR="0071168C" w:rsidRPr="00F417ED" w:rsidRDefault="0071168C">
      <w:pPr>
        <w:pStyle w:val="g9"/>
        <w:numPr>
          <w:ilvl w:val="1"/>
          <w:numId w:val="51"/>
        </w:numPr>
      </w:pPr>
      <w:r w:rsidRPr="00F417ED">
        <w:t>основание;</w:t>
      </w:r>
    </w:p>
    <w:p w14:paraId="200A4B08" w14:textId="682984E1" w:rsidR="0071168C" w:rsidRPr="00F417ED" w:rsidRDefault="0071168C">
      <w:pPr>
        <w:pStyle w:val="g9"/>
        <w:rPr>
          <w:lang w:eastAsia="ru-RU"/>
        </w:rPr>
      </w:pPr>
      <w:r w:rsidRPr="00F417ED">
        <w:rPr>
          <w:lang w:eastAsia="ru-RU"/>
        </w:rPr>
        <w:lastRenderedPageBreak/>
        <w:t>выберите специальности, которые попадут в приказ;</w:t>
      </w:r>
    </w:p>
    <w:p w14:paraId="5B254D57" w14:textId="2A3A467F" w:rsidR="0071168C" w:rsidRPr="00F417ED" w:rsidRDefault="0071168C" w:rsidP="0071168C">
      <w:pPr>
        <w:pStyle w:val="g9"/>
      </w:pPr>
      <w:r w:rsidRPr="00F417ED">
        <w:t xml:space="preserve">нажмите на кнопку </w:t>
      </w:r>
      <w:r w:rsidRPr="00F417ED">
        <w:rPr>
          <w:rStyle w:val="afff7"/>
        </w:rPr>
        <w:t>Сохранить</w:t>
      </w:r>
      <w:r w:rsidRPr="00F417ED">
        <w:t xml:space="preserve"> (рисунок </w:t>
      </w:r>
      <w:r w:rsidR="003441B0" w:rsidRPr="00F417ED">
        <w:t>58</w:t>
      </w:r>
      <w:r w:rsidRPr="00F417ED">
        <w:t>).</w:t>
      </w:r>
    </w:p>
    <w:p w14:paraId="4114EEBA" w14:textId="734AD0CC" w:rsidR="0071168C" w:rsidRPr="00F417ED" w:rsidRDefault="0071168C" w:rsidP="000E6705">
      <w:pPr>
        <w:pStyle w:val="gff"/>
        <w:keepNext/>
      </w:pPr>
      <w:r w:rsidRPr="00F417ED">
        <w:t xml:space="preserve">Приказ сохранится в статусе </w:t>
      </w:r>
      <w:r w:rsidR="00F207AB" w:rsidRPr="00F417ED">
        <w:t>«</w:t>
      </w:r>
      <w:r w:rsidR="00F207AB" w:rsidRPr="00F417ED">
        <w:rPr>
          <w:rStyle w:val="afff8"/>
          <w:i w:val="0"/>
          <w:iCs/>
        </w:rPr>
        <w:t>Проект»</w:t>
      </w:r>
      <w:r w:rsidR="00F207AB" w:rsidRPr="00F417ED">
        <w:t xml:space="preserve"> </w:t>
      </w:r>
      <w:r w:rsidRPr="00F417ED">
        <w:t>и будет доступен для редактирования.</w:t>
      </w:r>
    </w:p>
    <w:p w14:paraId="52FC3B70" w14:textId="7F2C5E07" w:rsidR="000E6705" w:rsidRPr="00F417ED" w:rsidRDefault="000E6705" w:rsidP="000E6705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64201F7D" wp14:editId="2E65CB04">
            <wp:extent cx="5939790" cy="3721735"/>
            <wp:effectExtent l="19050" t="19050" r="22860" b="120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2173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1596A6A0" w14:textId="4F83154D" w:rsidR="000E6705" w:rsidRPr="00F417ED" w:rsidRDefault="000E6705" w:rsidP="000E6705">
      <w:pPr>
        <w:pStyle w:val="gd"/>
      </w:pPr>
      <w:bookmarkStart w:id="210" w:name="_Ref28090508"/>
      <w:r w:rsidRPr="00F417ED">
        <w:t>Приказ о формировании групп первого курса</w:t>
      </w:r>
      <w:bookmarkEnd w:id="210"/>
    </w:p>
    <w:p w14:paraId="7989FFB7" w14:textId="03FC7C1A" w:rsidR="006F622F" w:rsidRPr="00F417ED" w:rsidRDefault="006F622F" w:rsidP="00B85560">
      <w:pPr>
        <w:pStyle w:val="g20"/>
      </w:pPr>
      <w:bookmarkStart w:id="211" w:name="_Toc27495117"/>
      <w:bookmarkStart w:id="212" w:name="_Toc485642262"/>
      <w:bookmarkStart w:id="213" w:name="_Toc27404151"/>
      <w:bookmarkStart w:id="214" w:name="_Toc146203623"/>
      <w:bookmarkEnd w:id="211"/>
      <w:r w:rsidRPr="00F417ED">
        <w:t>Раздел Контингент</w:t>
      </w:r>
      <w:bookmarkEnd w:id="212"/>
      <w:bookmarkEnd w:id="213"/>
      <w:bookmarkEnd w:id="214"/>
    </w:p>
    <w:p w14:paraId="1A311D54" w14:textId="0A416914" w:rsidR="00DE7772" w:rsidRPr="00F417ED" w:rsidRDefault="00DE7772" w:rsidP="00AC1F66">
      <w:pPr>
        <w:pStyle w:val="gff"/>
        <w:keepNext/>
      </w:pPr>
      <w:r w:rsidRPr="00F417ED">
        <w:t xml:space="preserve">Работа с контингентом ПОО осуществляется в разделе </w:t>
      </w:r>
      <w:r w:rsidRPr="00F417ED">
        <w:rPr>
          <w:b/>
        </w:rPr>
        <w:t>Контингент</w:t>
      </w:r>
      <w:r w:rsidRPr="00F417ED">
        <w:t xml:space="preserve"> (рисунок</w:t>
      </w:r>
      <w:r w:rsidR="003441B0" w:rsidRPr="00F417ED">
        <w:t xml:space="preserve"> 60</w:t>
      </w:r>
      <w:r w:rsidRPr="00F417ED">
        <w:t>).</w:t>
      </w:r>
    </w:p>
    <w:p w14:paraId="33EB78FB" w14:textId="424F7D80" w:rsidR="00F50CAE" w:rsidRPr="00F417ED" w:rsidRDefault="00F50CAE" w:rsidP="0071168C">
      <w:pPr>
        <w:pStyle w:val="gff"/>
      </w:pPr>
      <w:r w:rsidRPr="00F417ED">
        <w:t xml:space="preserve">Раздел </w:t>
      </w:r>
      <w:r w:rsidRPr="00F417ED">
        <w:rPr>
          <w:rStyle w:val="gfff3"/>
        </w:rPr>
        <w:t>Контингент</w:t>
      </w:r>
      <w:r w:rsidRPr="00F417ED">
        <w:t xml:space="preserve"> доступен для пользователей со всеми ролями.</w:t>
      </w:r>
    </w:p>
    <w:p w14:paraId="72B5991F" w14:textId="77777777" w:rsidR="00DE7772" w:rsidRPr="00F417ED" w:rsidRDefault="00DE7772" w:rsidP="00B85560">
      <w:pPr>
        <w:pStyle w:val="gffc"/>
      </w:pPr>
      <w:r w:rsidRPr="00F417ED">
        <w:rPr>
          <w:noProof/>
          <w:lang w:eastAsia="ru-RU"/>
        </w:rPr>
        <w:lastRenderedPageBreak/>
        <w:drawing>
          <wp:inline distT="0" distB="0" distL="0" distR="0" wp14:anchorId="565C5253" wp14:editId="73FF9A6F">
            <wp:extent cx="5958000" cy="3075379"/>
            <wp:effectExtent l="19050" t="19050" r="24130" b="1079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00" cy="307537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BC02BC7" w14:textId="6C581086" w:rsidR="00DE7772" w:rsidRPr="00F417ED" w:rsidRDefault="00DE7772" w:rsidP="00B85560">
      <w:pPr>
        <w:pStyle w:val="gd"/>
      </w:pPr>
      <w:bookmarkStart w:id="215" w:name="_Ref488856203"/>
      <w:r w:rsidRPr="00F417ED">
        <w:t xml:space="preserve">Раздел </w:t>
      </w:r>
      <w:r w:rsidRPr="00F417ED">
        <w:rPr>
          <w:b/>
        </w:rPr>
        <w:t>Контингент</w:t>
      </w:r>
      <w:bookmarkEnd w:id="215"/>
    </w:p>
    <w:p w14:paraId="3E67E63E" w14:textId="77777777" w:rsidR="00765B08" w:rsidRPr="00F417ED" w:rsidRDefault="00765B08" w:rsidP="00B85560">
      <w:pPr>
        <w:pStyle w:val="g30"/>
      </w:pPr>
      <w:bookmarkStart w:id="216" w:name="_Toc27404152"/>
      <w:r w:rsidRPr="00F417ED">
        <w:t>Просмотр реестра личных дел</w:t>
      </w:r>
      <w:bookmarkEnd w:id="216"/>
    </w:p>
    <w:p w14:paraId="60D88417" w14:textId="71C4F5BB" w:rsidR="006F622F" w:rsidRPr="00F417ED" w:rsidRDefault="00DE7772">
      <w:pPr>
        <w:pStyle w:val="gff5"/>
      </w:pPr>
      <w:r w:rsidRPr="00F417ED">
        <w:t xml:space="preserve">Раздел </w:t>
      </w:r>
      <w:r w:rsidRPr="00F417ED">
        <w:rPr>
          <w:b/>
        </w:rPr>
        <w:t>Контингент</w:t>
      </w:r>
      <w:r w:rsidRPr="00F417ED">
        <w:t xml:space="preserve"> </w:t>
      </w:r>
      <w:r w:rsidR="006F622F" w:rsidRPr="00F417ED">
        <w:t>содерж</w:t>
      </w:r>
      <w:r w:rsidRPr="00F417ED">
        <w:t>и</w:t>
      </w:r>
      <w:r w:rsidR="006F622F" w:rsidRPr="00F417ED">
        <w:t>т панель</w:t>
      </w:r>
      <w:r w:rsidRPr="00F417ED">
        <w:t xml:space="preserve"> фильтрации и поиска личного дела</w:t>
      </w:r>
      <w:r w:rsidR="00090072" w:rsidRPr="00F417ED">
        <w:t xml:space="preserve"> </w:t>
      </w:r>
      <w:r w:rsidR="006F622F" w:rsidRPr="00F417ED">
        <w:t>(</w:t>
      </w:r>
      <w:r w:rsidR="00090072" w:rsidRPr="00F417ED">
        <w:t>рисунок</w:t>
      </w:r>
      <w:r w:rsidR="00270564" w:rsidRPr="00F417ED">
        <w:t> </w:t>
      </w:r>
      <w:r w:rsidR="003441B0" w:rsidRPr="00F417ED">
        <w:t>60</w:t>
      </w:r>
      <w:r w:rsidR="006F622F" w:rsidRPr="00F417ED">
        <w:t>, область 1)</w:t>
      </w:r>
      <w:r w:rsidRPr="00F417ED">
        <w:t xml:space="preserve"> и таблицу с </w:t>
      </w:r>
      <w:r w:rsidR="006F622F" w:rsidRPr="00F417ED">
        <w:t>реестр</w:t>
      </w:r>
      <w:r w:rsidRPr="00F417ED">
        <w:t>ом</w:t>
      </w:r>
      <w:r w:rsidR="006F622F" w:rsidRPr="00F417ED">
        <w:t xml:space="preserve"> личных дел</w:t>
      </w:r>
      <w:r w:rsidRPr="00F417ED">
        <w:t xml:space="preserve"> (рисунок </w:t>
      </w:r>
      <w:r w:rsidR="003441B0" w:rsidRPr="00F417ED">
        <w:t>60</w:t>
      </w:r>
      <w:r w:rsidRPr="00F417ED">
        <w:t>, область 2)</w:t>
      </w:r>
      <w:r w:rsidR="006F622F" w:rsidRPr="00F417ED">
        <w:t>, содержащ</w:t>
      </w:r>
      <w:r w:rsidRPr="00F417ED">
        <w:t>ую</w:t>
      </w:r>
      <w:r w:rsidR="006F622F" w:rsidRPr="00F417ED">
        <w:t xml:space="preserve"> </w:t>
      </w:r>
      <w:r w:rsidRPr="00F417ED">
        <w:t>общую информацию о личных делах</w:t>
      </w:r>
      <w:r w:rsidR="006F622F" w:rsidRPr="00F417ED">
        <w:t>:</w:t>
      </w:r>
    </w:p>
    <w:p w14:paraId="13B95C03" w14:textId="77777777" w:rsidR="00F207AB" w:rsidRPr="00F417ED" w:rsidRDefault="00F207AB" w:rsidP="00F207AB">
      <w:pPr>
        <w:pStyle w:val="gf8"/>
        <w:numPr>
          <w:ilvl w:val="0"/>
          <w:numId w:val="12"/>
        </w:numPr>
      </w:pPr>
      <w:r w:rsidRPr="00F417ED">
        <w:t>номер личного дела;</w:t>
      </w:r>
    </w:p>
    <w:p w14:paraId="490B9770" w14:textId="77777777" w:rsidR="00F207AB" w:rsidRPr="00F417ED" w:rsidRDefault="00F207AB" w:rsidP="00F207AB">
      <w:pPr>
        <w:pStyle w:val="gf8"/>
        <w:numPr>
          <w:ilvl w:val="0"/>
          <w:numId w:val="12"/>
        </w:numPr>
      </w:pPr>
      <w:r w:rsidRPr="00F417ED">
        <w:t>ФИО персоны;</w:t>
      </w:r>
    </w:p>
    <w:p w14:paraId="5CBD6DF1" w14:textId="77777777" w:rsidR="00F207AB" w:rsidRPr="00F417ED" w:rsidRDefault="00F207AB" w:rsidP="00F207AB">
      <w:pPr>
        <w:pStyle w:val="gf8"/>
        <w:numPr>
          <w:ilvl w:val="0"/>
          <w:numId w:val="12"/>
        </w:numPr>
      </w:pPr>
      <w:r w:rsidRPr="00F417ED">
        <w:t>дата создания;</w:t>
      </w:r>
    </w:p>
    <w:p w14:paraId="6A2F909D" w14:textId="77777777" w:rsidR="00F207AB" w:rsidRPr="00F417ED" w:rsidRDefault="00F207AB" w:rsidP="00F207AB">
      <w:pPr>
        <w:pStyle w:val="gf8"/>
        <w:numPr>
          <w:ilvl w:val="0"/>
          <w:numId w:val="12"/>
        </w:numPr>
      </w:pPr>
      <w:r w:rsidRPr="00F417ED">
        <w:t>статус.</w:t>
      </w:r>
    </w:p>
    <w:p w14:paraId="06144A6C" w14:textId="26018BE3" w:rsidR="006F622F" w:rsidRPr="00F417ED" w:rsidRDefault="00DE7772" w:rsidP="00B85560">
      <w:pPr>
        <w:pStyle w:val="gff5"/>
      </w:pPr>
      <w:r w:rsidRPr="00F417ED">
        <w:t>Л</w:t>
      </w:r>
      <w:r w:rsidR="006F622F" w:rsidRPr="00F417ED">
        <w:t>ичн</w:t>
      </w:r>
      <w:r w:rsidRPr="00F417ED">
        <w:t>ы</w:t>
      </w:r>
      <w:r w:rsidR="006F622F" w:rsidRPr="00F417ED">
        <w:t>е дел</w:t>
      </w:r>
      <w:r w:rsidRPr="00F417ED">
        <w:t xml:space="preserve">а </w:t>
      </w:r>
      <w:r w:rsidR="006F622F" w:rsidRPr="00F417ED">
        <w:t>мо</w:t>
      </w:r>
      <w:r w:rsidRPr="00F417ED">
        <w:t>гут</w:t>
      </w:r>
      <w:r w:rsidR="006F622F" w:rsidRPr="00F417ED">
        <w:t xml:space="preserve"> находиться в статусах</w:t>
      </w:r>
      <w:r w:rsidR="00EA112D" w:rsidRPr="00F417ED">
        <w:t xml:space="preserve">, отражающих статус заявления персоны </w:t>
      </w:r>
      <w:r w:rsidR="00AC1F66" w:rsidRPr="00F417ED">
        <w:t>и </w:t>
      </w:r>
      <w:r w:rsidR="00EA112D" w:rsidRPr="00F417ED">
        <w:t>выпуск приказа «О зачислении». Связь статусов приведена в таблице </w:t>
      </w:r>
      <w:r w:rsidR="002C5A7E" w:rsidRPr="00F417ED">
        <w:fldChar w:fldCharType="begin"/>
      </w:r>
      <w:r w:rsidR="002C5A7E" w:rsidRPr="00F417ED">
        <w:instrText xml:space="preserve"> REF _Ref27494600 \h \# \0 </w:instrText>
      </w:r>
      <w:r w:rsidR="00F417ED">
        <w:instrText xml:space="preserve"> \* MERGEFORMAT </w:instrText>
      </w:r>
      <w:r w:rsidR="002C5A7E" w:rsidRPr="00F417ED">
        <w:fldChar w:fldCharType="separate"/>
      </w:r>
      <w:r w:rsidR="00D744AE">
        <w:t>4</w:t>
      </w:r>
      <w:r w:rsidR="002C5A7E" w:rsidRPr="00F417ED">
        <w:fldChar w:fldCharType="end"/>
      </w:r>
      <w:r w:rsidR="00EA112D" w:rsidRPr="00F417ED">
        <w:t xml:space="preserve">. </w:t>
      </w:r>
      <w:r w:rsidR="00EA112D" w:rsidRPr="00F417ED">
        <w:lastRenderedPageBreak/>
        <w:t>Описание статусов заявлений приведено в подразделе </w:t>
      </w:r>
      <w:r w:rsidR="00EA112D" w:rsidRPr="00F417ED">
        <w:fldChar w:fldCharType="begin"/>
      </w:r>
      <w:r w:rsidR="00EA112D" w:rsidRPr="00F417ED">
        <w:instrText xml:space="preserve"> REF _Ref489352654 \n \h </w:instrText>
      </w:r>
      <w:r w:rsidR="00F417ED">
        <w:instrText xml:space="preserve"> \* MERGEFORMAT </w:instrText>
      </w:r>
      <w:r w:rsidR="00EA112D" w:rsidRPr="00F417ED">
        <w:fldChar w:fldCharType="separate"/>
      </w:r>
      <w:r w:rsidR="00D744AE">
        <w:rPr>
          <w:b/>
          <w:bCs/>
        </w:rPr>
        <w:t>Ошибка! Источник ссылки не найден.</w:t>
      </w:r>
      <w:r w:rsidR="00EA112D" w:rsidRPr="00F417ED">
        <w:fldChar w:fldCharType="end"/>
      </w:r>
      <w:r w:rsidR="00EA112D" w:rsidRPr="00F417ED">
        <w:t>.</w:t>
      </w:r>
    </w:p>
    <w:p w14:paraId="23C6A576" w14:textId="169DAB93" w:rsidR="00571A8F" w:rsidRPr="00F417ED" w:rsidRDefault="00571A8F" w:rsidP="00AC1F66">
      <w:pPr>
        <w:pStyle w:val="gffe"/>
      </w:pPr>
      <w:bookmarkStart w:id="217" w:name="_Ref27494600"/>
      <w:r w:rsidRPr="00F417ED">
        <w:t xml:space="preserve">Таблица </w:t>
      </w:r>
      <w:r w:rsidR="004B3818" w:rsidRPr="00F417ED">
        <w:rPr>
          <w:noProof/>
        </w:rPr>
        <w:fldChar w:fldCharType="begin"/>
      </w:r>
      <w:r w:rsidR="004B3818" w:rsidRPr="00F417ED">
        <w:rPr>
          <w:noProof/>
        </w:rPr>
        <w:instrText xml:space="preserve"> SEQ Таблица \* ARABIC </w:instrText>
      </w:r>
      <w:r w:rsidR="004B3818" w:rsidRPr="00F417ED">
        <w:rPr>
          <w:noProof/>
        </w:rPr>
        <w:fldChar w:fldCharType="separate"/>
      </w:r>
      <w:r w:rsidR="00D744AE">
        <w:rPr>
          <w:noProof/>
        </w:rPr>
        <w:t>4</w:t>
      </w:r>
      <w:r w:rsidR="004B3818" w:rsidRPr="00F417ED">
        <w:rPr>
          <w:noProof/>
        </w:rPr>
        <w:fldChar w:fldCharType="end"/>
      </w:r>
      <w:r w:rsidRPr="00F417ED">
        <w:t xml:space="preserve"> – Статусы личных дел</w:t>
      </w:r>
      <w:bookmarkEnd w:id="217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20" w:firstRow="1" w:lastRow="0" w:firstColumn="0" w:lastColumn="0" w:noHBand="0" w:noVBand="0"/>
      </w:tblPr>
      <w:tblGrid>
        <w:gridCol w:w="1839"/>
        <w:gridCol w:w="3825"/>
        <w:gridCol w:w="3680"/>
      </w:tblGrid>
      <w:tr w:rsidR="00EA112D" w:rsidRPr="00F417ED" w14:paraId="4D155FD5" w14:textId="77777777" w:rsidTr="00EA112D">
        <w:trPr>
          <w:cantSplit/>
          <w:tblHeader/>
          <w:jc w:val="center"/>
        </w:trPr>
        <w:tc>
          <w:tcPr>
            <w:tcW w:w="984" w:type="pct"/>
            <w:shd w:val="clear" w:color="auto" w:fill="auto"/>
            <w:vAlign w:val="center"/>
          </w:tcPr>
          <w:p w14:paraId="49D3D541" w14:textId="77777777" w:rsidR="00EA112D" w:rsidRPr="00F417ED" w:rsidRDefault="00EA112D" w:rsidP="00B85560">
            <w:pPr>
              <w:pStyle w:val="afff"/>
            </w:pPr>
            <w:r w:rsidRPr="00F417ED">
              <w:t>Статус</w:t>
            </w:r>
          </w:p>
        </w:tc>
        <w:tc>
          <w:tcPr>
            <w:tcW w:w="2047" w:type="pct"/>
            <w:shd w:val="clear" w:color="auto" w:fill="auto"/>
            <w:vAlign w:val="center"/>
          </w:tcPr>
          <w:p w14:paraId="5EA9063D" w14:textId="722A1D26" w:rsidR="00EA112D" w:rsidRPr="00F417ED" w:rsidRDefault="00EA112D" w:rsidP="00EA112D">
            <w:pPr>
              <w:pStyle w:val="afff"/>
            </w:pPr>
            <w:r w:rsidRPr="00F417ED">
              <w:t>Статус заявления</w:t>
            </w:r>
          </w:p>
        </w:tc>
        <w:tc>
          <w:tcPr>
            <w:tcW w:w="1969" w:type="pct"/>
            <w:shd w:val="clear" w:color="auto" w:fill="auto"/>
            <w:vAlign w:val="center"/>
          </w:tcPr>
          <w:p w14:paraId="15613405" w14:textId="57828CC4" w:rsidR="00EA112D" w:rsidRPr="00F417ED" w:rsidRDefault="00EA112D" w:rsidP="00EA112D">
            <w:pPr>
              <w:pStyle w:val="afff"/>
            </w:pPr>
            <w:r w:rsidRPr="00F417ED">
              <w:t>Приказ «О зачислении» выпущен?</w:t>
            </w:r>
          </w:p>
        </w:tc>
      </w:tr>
      <w:tr w:rsidR="00EA112D" w:rsidRPr="00F417ED" w14:paraId="2F5FA7FF" w14:textId="77777777" w:rsidTr="00EA112D">
        <w:trPr>
          <w:cantSplit/>
          <w:jc w:val="center"/>
        </w:trPr>
        <w:tc>
          <w:tcPr>
            <w:tcW w:w="984" w:type="pct"/>
            <w:shd w:val="clear" w:color="auto" w:fill="auto"/>
          </w:tcPr>
          <w:p w14:paraId="480A5B2D" w14:textId="4661E6AF" w:rsidR="00EA112D" w:rsidRPr="00F417ED" w:rsidRDefault="00EA112D" w:rsidP="00B85560">
            <w:pPr>
              <w:pStyle w:val="gfff"/>
            </w:pPr>
            <w:r w:rsidRPr="00F417ED">
              <w:rPr>
                <w:rStyle w:val="afff8"/>
                <w:i w:val="0"/>
              </w:rPr>
              <w:t>Абитуриент</w:t>
            </w:r>
          </w:p>
        </w:tc>
        <w:tc>
          <w:tcPr>
            <w:tcW w:w="2047" w:type="pct"/>
            <w:shd w:val="clear" w:color="auto" w:fill="auto"/>
          </w:tcPr>
          <w:p w14:paraId="6A6E5CCE" w14:textId="22A189F9" w:rsidR="00EA112D" w:rsidRPr="00F417ED" w:rsidRDefault="004C2D34" w:rsidP="00B85560">
            <w:pPr>
              <w:pStyle w:val="gfff"/>
              <w:rPr>
                <w:rStyle w:val="afff8"/>
                <w:i w:val="0"/>
              </w:rPr>
            </w:pPr>
            <w:r w:rsidRPr="00F417ED">
              <w:rPr>
                <w:rStyle w:val="afff8"/>
                <w:i w:val="0"/>
              </w:rPr>
              <w:t>«</w:t>
            </w:r>
            <w:r w:rsidR="00EA112D" w:rsidRPr="00F417ED">
              <w:rPr>
                <w:rStyle w:val="afff8"/>
                <w:i w:val="0"/>
              </w:rPr>
              <w:t>Принято к рассмотрению</w:t>
            </w:r>
            <w:r w:rsidRPr="00F417ED">
              <w:rPr>
                <w:rStyle w:val="afff8"/>
                <w:i w:val="0"/>
              </w:rPr>
              <w:t>»</w:t>
            </w:r>
          </w:p>
          <w:p w14:paraId="038F6287" w14:textId="4CC5EA91" w:rsidR="00EA112D" w:rsidRPr="00F417ED" w:rsidRDefault="004C2D34" w:rsidP="00B85560">
            <w:pPr>
              <w:pStyle w:val="gfff"/>
              <w:rPr>
                <w:rStyle w:val="afff8"/>
                <w:i w:val="0"/>
              </w:rPr>
            </w:pPr>
            <w:r w:rsidRPr="00F417ED">
              <w:rPr>
                <w:rStyle w:val="afff8"/>
                <w:i w:val="0"/>
              </w:rPr>
              <w:t>«</w:t>
            </w:r>
            <w:r w:rsidR="00EA112D" w:rsidRPr="00F417ED">
              <w:rPr>
                <w:rStyle w:val="afff8"/>
                <w:i w:val="0"/>
              </w:rPr>
              <w:t>Проверка сведений</w:t>
            </w:r>
            <w:r w:rsidRPr="00F417ED">
              <w:rPr>
                <w:rStyle w:val="afff8"/>
                <w:i w:val="0"/>
              </w:rPr>
              <w:t>»</w:t>
            </w:r>
          </w:p>
          <w:p w14:paraId="45044648" w14:textId="06D66C65" w:rsidR="00EA112D" w:rsidRPr="00F417ED" w:rsidRDefault="004C2D34" w:rsidP="00B85560">
            <w:pPr>
              <w:pStyle w:val="gfff"/>
              <w:rPr>
                <w:rStyle w:val="afff8"/>
                <w:i w:val="0"/>
              </w:rPr>
            </w:pPr>
            <w:r w:rsidRPr="00F417ED">
              <w:rPr>
                <w:rStyle w:val="afff8"/>
                <w:i w:val="0"/>
              </w:rPr>
              <w:t>«</w:t>
            </w:r>
            <w:r w:rsidR="00EA112D" w:rsidRPr="00F417ED">
              <w:rPr>
                <w:rStyle w:val="afff8"/>
                <w:i w:val="0"/>
              </w:rPr>
              <w:t>Рекомендован</w:t>
            </w:r>
            <w:r w:rsidRPr="00F417ED">
              <w:rPr>
                <w:rStyle w:val="afff8"/>
                <w:i w:val="0"/>
              </w:rPr>
              <w:t>»</w:t>
            </w:r>
          </w:p>
          <w:p w14:paraId="50589D4C" w14:textId="204D8050" w:rsidR="00EA112D" w:rsidRPr="00F417ED" w:rsidRDefault="004C2D34" w:rsidP="00B85560">
            <w:pPr>
              <w:pStyle w:val="gfff"/>
            </w:pPr>
            <w:r w:rsidRPr="00F417ED">
              <w:rPr>
                <w:rStyle w:val="afff8"/>
                <w:i w:val="0"/>
              </w:rPr>
              <w:t>«</w:t>
            </w:r>
            <w:r w:rsidR="00EA112D" w:rsidRPr="00F417ED">
              <w:rPr>
                <w:rStyle w:val="afff8"/>
                <w:i w:val="0"/>
              </w:rPr>
              <w:t>Сдал оригиналы</w:t>
            </w:r>
            <w:r w:rsidRPr="00F417ED">
              <w:rPr>
                <w:rStyle w:val="afff8"/>
                <w:i w:val="0"/>
              </w:rPr>
              <w:t>»</w:t>
            </w:r>
          </w:p>
        </w:tc>
        <w:tc>
          <w:tcPr>
            <w:tcW w:w="1969" w:type="pct"/>
            <w:shd w:val="clear" w:color="auto" w:fill="auto"/>
          </w:tcPr>
          <w:p w14:paraId="72973F2D" w14:textId="465F1EA2" w:rsidR="00EA112D" w:rsidRPr="00F417ED" w:rsidRDefault="00EA112D" w:rsidP="00B85560">
            <w:pPr>
              <w:pStyle w:val="gfff"/>
            </w:pPr>
            <w:r w:rsidRPr="00F417ED">
              <w:t>–</w:t>
            </w:r>
          </w:p>
        </w:tc>
      </w:tr>
      <w:tr w:rsidR="00EA112D" w:rsidRPr="00F417ED" w14:paraId="65F19597" w14:textId="77777777" w:rsidTr="00EA112D">
        <w:trPr>
          <w:cantSplit/>
          <w:jc w:val="center"/>
        </w:trPr>
        <w:tc>
          <w:tcPr>
            <w:tcW w:w="984" w:type="pct"/>
            <w:shd w:val="clear" w:color="auto" w:fill="auto"/>
          </w:tcPr>
          <w:p w14:paraId="49498EAE" w14:textId="73B8F7FC" w:rsidR="00EA112D" w:rsidRPr="00F417ED" w:rsidRDefault="00EA112D" w:rsidP="00B85560">
            <w:pPr>
              <w:pStyle w:val="gfff"/>
              <w:rPr>
                <w:rStyle w:val="afff8"/>
                <w:i w:val="0"/>
              </w:rPr>
            </w:pPr>
            <w:r w:rsidRPr="00F417ED">
              <w:rPr>
                <w:rStyle w:val="afff8"/>
                <w:i w:val="0"/>
              </w:rPr>
              <w:t>Не зачислен</w:t>
            </w:r>
          </w:p>
        </w:tc>
        <w:tc>
          <w:tcPr>
            <w:tcW w:w="2047" w:type="pct"/>
            <w:shd w:val="clear" w:color="auto" w:fill="auto"/>
          </w:tcPr>
          <w:p w14:paraId="25F377BD" w14:textId="5EB0B4A3" w:rsidR="00EA112D" w:rsidRPr="00F417ED" w:rsidRDefault="004C2D34" w:rsidP="00B85560">
            <w:pPr>
              <w:pStyle w:val="gfff"/>
              <w:rPr>
                <w:rStyle w:val="afff8"/>
                <w:i w:val="0"/>
              </w:rPr>
            </w:pPr>
            <w:r w:rsidRPr="00F417ED">
              <w:rPr>
                <w:rStyle w:val="afff8"/>
                <w:i w:val="0"/>
              </w:rPr>
              <w:t>«</w:t>
            </w:r>
            <w:r w:rsidR="006478D8" w:rsidRPr="00F417ED">
              <w:rPr>
                <w:rStyle w:val="afff8"/>
                <w:i w:val="0"/>
              </w:rPr>
              <w:t>Отклонено</w:t>
            </w:r>
            <w:r w:rsidRPr="00F417ED">
              <w:rPr>
                <w:rStyle w:val="afff8"/>
                <w:i w:val="0"/>
              </w:rPr>
              <w:t>»</w:t>
            </w:r>
          </w:p>
        </w:tc>
        <w:tc>
          <w:tcPr>
            <w:tcW w:w="1969" w:type="pct"/>
            <w:shd w:val="clear" w:color="auto" w:fill="auto"/>
          </w:tcPr>
          <w:p w14:paraId="08454EED" w14:textId="5BE59573" w:rsidR="00EA112D" w:rsidRPr="00F417ED" w:rsidRDefault="00EA112D" w:rsidP="00B85560">
            <w:pPr>
              <w:pStyle w:val="gfff"/>
            </w:pPr>
            <w:r w:rsidRPr="00F417ED">
              <w:t>–</w:t>
            </w:r>
          </w:p>
        </w:tc>
      </w:tr>
      <w:tr w:rsidR="00EA112D" w:rsidRPr="00F417ED" w14:paraId="45EACDCA" w14:textId="77777777" w:rsidTr="00EA112D">
        <w:trPr>
          <w:cantSplit/>
          <w:jc w:val="center"/>
        </w:trPr>
        <w:tc>
          <w:tcPr>
            <w:tcW w:w="984" w:type="pct"/>
            <w:shd w:val="clear" w:color="auto" w:fill="auto"/>
          </w:tcPr>
          <w:p w14:paraId="13991B0F" w14:textId="21FB42EE" w:rsidR="00EA112D" w:rsidRPr="00F417ED" w:rsidRDefault="00EA112D" w:rsidP="00B85560">
            <w:pPr>
              <w:pStyle w:val="gfff"/>
              <w:rPr>
                <w:rStyle w:val="afff8"/>
                <w:i w:val="0"/>
              </w:rPr>
            </w:pPr>
            <w:r w:rsidRPr="00F417ED">
              <w:rPr>
                <w:rStyle w:val="afff8"/>
                <w:i w:val="0"/>
              </w:rPr>
              <w:t>Студент</w:t>
            </w:r>
          </w:p>
        </w:tc>
        <w:tc>
          <w:tcPr>
            <w:tcW w:w="2047" w:type="pct"/>
            <w:shd w:val="clear" w:color="auto" w:fill="auto"/>
          </w:tcPr>
          <w:p w14:paraId="73AFB93B" w14:textId="0C58F67D" w:rsidR="00EA112D" w:rsidRPr="00F417ED" w:rsidRDefault="004C2D34" w:rsidP="00B85560">
            <w:pPr>
              <w:pStyle w:val="gfff"/>
              <w:rPr>
                <w:rStyle w:val="afff8"/>
                <w:i w:val="0"/>
              </w:rPr>
            </w:pPr>
            <w:r w:rsidRPr="00F417ED">
              <w:rPr>
                <w:rStyle w:val="afff8"/>
                <w:i w:val="0"/>
              </w:rPr>
              <w:t>«</w:t>
            </w:r>
            <w:r w:rsidR="00EA112D" w:rsidRPr="00F417ED">
              <w:rPr>
                <w:rStyle w:val="afff8"/>
                <w:i w:val="0"/>
              </w:rPr>
              <w:t>Зачислено</w:t>
            </w:r>
            <w:r w:rsidRPr="00F417ED">
              <w:rPr>
                <w:rStyle w:val="afff8"/>
                <w:i w:val="0"/>
              </w:rPr>
              <w:t>»</w:t>
            </w:r>
          </w:p>
        </w:tc>
        <w:tc>
          <w:tcPr>
            <w:tcW w:w="1969" w:type="pct"/>
            <w:shd w:val="clear" w:color="auto" w:fill="auto"/>
          </w:tcPr>
          <w:p w14:paraId="376201C6" w14:textId="11A3392B" w:rsidR="00EA112D" w:rsidRPr="00F417ED" w:rsidRDefault="00EA112D" w:rsidP="00B85560">
            <w:pPr>
              <w:pStyle w:val="gfff"/>
            </w:pPr>
            <w:r w:rsidRPr="00F417ED">
              <w:t>+</w:t>
            </w:r>
          </w:p>
        </w:tc>
      </w:tr>
    </w:tbl>
    <w:p w14:paraId="6DBE9382" w14:textId="518BEC06" w:rsidR="000171BF" w:rsidRPr="00F417ED" w:rsidRDefault="000171BF" w:rsidP="00E84E4C">
      <w:pPr>
        <w:pStyle w:val="aff5"/>
      </w:pPr>
      <w:r w:rsidRPr="00F417ED">
        <w:t xml:space="preserve">Фильтрация личных дел осуществляется на панели фильтрации и поиска в области </w:t>
      </w:r>
      <w:r w:rsidRPr="00F417ED">
        <w:rPr>
          <w:b/>
        </w:rPr>
        <w:t>Фильтры.</w:t>
      </w:r>
      <w:r w:rsidRPr="00F417ED">
        <w:t xml:space="preserve"> Фильтрация выполняется автоматически после выбора статуса или ПОО.</w:t>
      </w:r>
    </w:p>
    <w:p w14:paraId="63EC9789" w14:textId="4DDA78F4" w:rsidR="006F622F" w:rsidRPr="00F417ED" w:rsidRDefault="006F622F" w:rsidP="00B85560">
      <w:pPr>
        <w:pStyle w:val="gff"/>
      </w:pPr>
      <w:r w:rsidRPr="00F417ED">
        <w:t>Для поиска личного дела зада</w:t>
      </w:r>
      <w:r w:rsidR="000171BF" w:rsidRPr="00F417ED">
        <w:t>й</w:t>
      </w:r>
      <w:r w:rsidRPr="00F417ED">
        <w:t>т</w:t>
      </w:r>
      <w:r w:rsidR="000171BF" w:rsidRPr="00F417ED">
        <w:t>е</w:t>
      </w:r>
      <w:r w:rsidRPr="00F417ED">
        <w:t xml:space="preserve"> критерии поиска</w:t>
      </w:r>
      <w:r w:rsidR="00090072" w:rsidRPr="00F417ED">
        <w:t xml:space="preserve"> </w:t>
      </w:r>
      <w:r w:rsidR="000171BF" w:rsidRPr="00F417ED">
        <w:t xml:space="preserve">на панели фильтрации и поиска </w:t>
      </w:r>
      <w:r w:rsidR="00AC1F66" w:rsidRPr="00F417ED">
        <w:t>в </w:t>
      </w:r>
      <w:r w:rsidR="000171BF" w:rsidRPr="00F417ED">
        <w:t xml:space="preserve">области </w:t>
      </w:r>
      <w:r w:rsidR="000171BF" w:rsidRPr="00F417ED">
        <w:rPr>
          <w:b/>
        </w:rPr>
        <w:t>Поиск</w:t>
      </w:r>
      <w:r w:rsidR="000171BF" w:rsidRPr="00F417ED">
        <w:t xml:space="preserve"> и нажмите на </w:t>
      </w:r>
      <w:r w:rsidRPr="00F417ED">
        <w:t xml:space="preserve">кнопку </w:t>
      </w:r>
      <w:r w:rsidRPr="00F417ED">
        <w:rPr>
          <w:rStyle w:val="afff7"/>
        </w:rPr>
        <w:t>Найти</w:t>
      </w:r>
      <w:r w:rsidRPr="00F417ED">
        <w:t>. Результаты поиска отобразятся в реестре личных дел.</w:t>
      </w:r>
    </w:p>
    <w:p w14:paraId="067E5BB5" w14:textId="63993201" w:rsidR="006F622F" w:rsidRPr="00F417ED" w:rsidRDefault="001C1D7C" w:rsidP="00B85560">
      <w:pPr>
        <w:pStyle w:val="gff"/>
      </w:pPr>
      <w:r w:rsidRPr="00F417ED">
        <w:t xml:space="preserve">Для </w:t>
      </w:r>
      <w:r w:rsidR="006F622F" w:rsidRPr="00F417ED">
        <w:t xml:space="preserve">очистки полей </w:t>
      </w:r>
      <w:r w:rsidR="000171BF" w:rsidRPr="00F417ED">
        <w:t xml:space="preserve">фильтрации и поиска </w:t>
      </w:r>
      <w:r w:rsidR="006F622F" w:rsidRPr="00F417ED">
        <w:t>наж</w:t>
      </w:r>
      <w:r w:rsidR="000171BF" w:rsidRPr="00F417ED">
        <w:t>мите</w:t>
      </w:r>
      <w:r w:rsidR="006F622F" w:rsidRPr="00F417ED">
        <w:t xml:space="preserve"> на кнопку </w:t>
      </w:r>
      <w:r w:rsidR="006F622F" w:rsidRPr="00F417ED">
        <w:rPr>
          <w:rStyle w:val="afff7"/>
        </w:rPr>
        <w:t>Очистить поля</w:t>
      </w:r>
      <w:r w:rsidR="006F622F" w:rsidRPr="00F417ED">
        <w:t>.</w:t>
      </w:r>
    </w:p>
    <w:p w14:paraId="236E7CA9" w14:textId="5B9D820C" w:rsidR="007849C1" w:rsidRPr="00F417ED" w:rsidRDefault="007849C1" w:rsidP="00B85560">
      <w:pPr>
        <w:pStyle w:val="g30"/>
      </w:pPr>
      <w:bookmarkStart w:id="218" w:name="_Toc27404153"/>
      <w:r w:rsidRPr="00F417ED">
        <w:t xml:space="preserve">Выгрузка личного дела в файл формата </w:t>
      </w:r>
      <w:r w:rsidRPr="00F417ED">
        <w:rPr>
          <w:lang w:val="en-US"/>
        </w:rPr>
        <w:t>Word</w:t>
      </w:r>
      <w:bookmarkEnd w:id="218"/>
    </w:p>
    <w:p w14:paraId="7803B030" w14:textId="01B031A8" w:rsidR="006F622F" w:rsidRPr="00F417ED" w:rsidRDefault="006F622F" w:rsidP="00AC1F66">
      <w:pPr>
        <w:pStyle w:val="gff"/>
        <w:keepNext/>
      </w:pPr>
      <w:r w:rsidRPr="00F417ED">
        <w:t xml:space="preserve">Для </w:t>
      </w:r>
      <w:r w:rsidR="000171BF" w:rsidRPr="00F417ED">
        <w:t>выгрузки</w:t>
      </w:r>
      <w:r w:rsidRPr="00F417ED">
        <w:t xml:space="preserve"> личного дела</w:t>
      </w:r>
      <w:r w:rsidR="000171BF" w:rsidRPr="00F417ED">
        <w:t xml:space="preserve"> в файл формата </w:t>
      </w:r>
      <w:r w:rsidR="000171BF" w:rsidRPr="00F417ED">
        <w:rPr>
          <w:lang w:val="en-US"/>
        </w:rPr>
        <w:t>Word</w:t>
      </w:r>
      <w:r w:rsidRPr="00F417ED">
        <w:t xml:space="preserve"> </w:t>
      </w:r>
      <w:r w:rsidR="000171BF" w:rsidRPr="00F417ED">
        <w:t xml:space="preserve">выберите личное дело, </w:t>
      </w:r>
      <w:r w:rsidR="00090072" w:rsidRPr="00F417ED">
        <w:t>нажа</w:t>
      </w:r>
      <w:r w:rsidR="000171BF" w:rsidRPr="00F417ED">
        <w:t>в</w:t>
      </w:r>
      <w:r w:rsidR="00090072" w:rsidRPr="00F417ED">
        <w:t xml:space="preserve"> </w:t>
      </w:r>
      <w:r w:rsidR="00AC1F66" w:rsidRPr="00F417ED">
        <w:t>на </w:t>
      </w:r>
      <w:r w:rsidR="000171BF" w:rsidRPr="00F417ED">
        <w:t xml:space="preserve">ФИО, и в отобразившейся странице личного дела </w:t>
      </w:r>
      <w:r w:rsidRPr="00F417ED">
        <w:t>наж</w:t>
      </w:r>
      <w:r w:rsidR="000171BF" w:rsidRPr="00F417ED">
        <w:t>мите</w:t>
      </w:r>
      <w:r w:rsidRPr="00F417ED">
        <w:t xml:space="preserve"> на кнопку </w:t>
      </w:r>
      <w:r w:rsidRPr="00F417ED">
        <w:rPr>
          <w:rStyle w:val="afff7"/>
        </w:rPr>
        <w:t>Выгрузить</w:t>
      </w:r>
      <w:r w:rsidRPr="00F417ED">
        <w:t xml:space="preserve"> (</w:t>
      </w:r>
      <w:r w:rsidR="00090072" w:rsidRPr="00F417ED">
        <w:t>рисунок</w:t>
      </w:r>
      <w:r w:rsidR="003441B0" w:rsidRPr="00F417ED">
        <w:t xml:space="preserve"> 61</w:t>
      </w:r>
      <w:r w:rsidRPr="00F417ED">
        <w:t>)</w:t>
      </w:r>
      <w:r w:rsidR="000171BF" w:rsidRPr="00F417ED">
        <w:t>.</w:t>
      </w:r>
    </w:p>
    <w:p w14:paraId="331533A8" w14:textId="77777777" w:rsidR="006F622F" w:rsidRPr="00F417ED" w:rsidRDefault="006F622F" w:rsidP="00B85560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386A614F" wp14:editId="6B8560EB">
            <wp:extent cx="5606233" cy="1887981"/>
            <wp:effectExtent l="19050" t="19050" r="13970" b="171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63" cy="188933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F6B7D29" w14:textId="77777777" w:rsidR="006F622F" w:rsidRPr="00F417ED" w:rsidRDefault="006F622F" w:rsidP="00B85560">
      <w:pPr>
        <w:pStyle w:val="gd"/>
      </w:pPr>
      <w:bookmarkStart w:id="219" w:name="_Ref488856227"/>
      <w:r w:rsidRPr="00F417ED">
        <w:t>Кнопка экспорта на странице личного дела</w:t>
      </w:r>
      <w:bookmarkEnd w:id="219"/>
    </w:p>
    <w:p w14:paraId="69AD7285" w14:textId="77777777" w:rsidR="006F622F" w:rsidRPr="00F417ED" w:rsidRDefault="006F622F" w:rsidP="00B85560">
      <w:pPr>
        <w:pStyle w:val="g30"/>
      </w:pPr>
      <w:bookmarkStart w:id="220" w:name="_Toc485642266"/>
      <w:bookmarkStart w:id="221" w:name="_Toc27404154"/>
      <w:r w:rsidRPr="00F417ED">
        <w:t>Редактирование номера личного дела</w:t>
      </w:r>
      <w:bookmarkEnd w:id="220"/>
      <w:bookmarkEnd w:id="221"/>
    </w:p>
    <w:p w14:paraId="3E0F5659" w14:textId="69EE7A92" w:rsidR="006F622F" w:rsidRPr="00F417ED" w:rsidRDefault="007849C1" w:rsidP="00B85560">
      <w:pPr>
        <w:pStyle w:val="gff"/>
      </w:pPr>
      <w:r w:rsidRPr="00F417ED">
        <w:t>Р</w:t>
      </w:r>
      <w:r w:rsidR="006F622F" w:rsidRPr="00F417ED">
        <w:t>едактировани</w:t>
      </w:r>
      <w:r w:rsidRPr="00F417ED">
        <w:t>е</w:t>
      </w:r>
      <w:r w:rsidR="006F622F" w:rsidRPr="00F417ED">
        <w:t xml:space="preserve"> номера личного дела доступн</w:t>
      </w:r>
      <w:r w:rsidRPr="00F417ED">
        <w:t>о только</w:t>
      </w:r>
      <w:r w:rsidR="006F622F" w:rsidRPr="00F417ED">
        <w:t xml:space="preserve"> пользовател</w:t>
      </w:r>
      <w:r w:rsidRPr="00F417ED">
        <w:t>ям</w:t>
      </w:r>
      <w:r w:rsidR="006F622F" w:rsidRPr="00F417ED">
        <w:t xml:space="preserve"> с рол</w:t>
      </w:r>
      <w:r w:rsidRPr="00F417ED">
        <w:t>ями</w:t>
      </w:r>
      <w:r w:rsidR="006F622F" w:rsidRPr="00F417ED">
        <w:t xml:space="preserve"> «Сотрудник ПОО (ПЭК)» или «Сотрудник ПОО (приказы)».</w:t>
      </w:r>
    </w:p>
    <w:p w14:paraId="6D705BBC" w14:textId="08BB3F96" w:rsidR="006F622F" w:rsidRPr="00F417ED" w:rsidRDefault="006F622F">
      <w:pPr>
        <w:pStyle w:val="gff5"/>
      </w:pPr>
      <w:r w:rsidRPr="00F417ED">
        <w:t xml:space="preserve">Для редактирования номера личного дела </w:t>
      </w:r>
      <w:r w:rsidR="00B431FB" w:rsidRPr="00F417ED">
        <w:t xml:space="preserve">выполните </w:t>
      </w:r>
      <w:r w:rsidR="00090072" w:rsidRPr="00F417ED">
        <w:t>следующие</w:t>
      </w:r>
      <w:r w:rsidR="00114870" w:rsidRPr="00F417ED">
        <w:t xml:space="preserve"> </w:t>
      </w:r>
      <w:r w:rsidR="00090072" w:rsidRPr="00F417ED">
        <w:t>действия</w:t>
      </w:r>
      <w:r w:rsidRPr="00F417ED">
        <w:t>:</w:t>
      </w:r>
    </w:p>
    <w:p w14:paraId="5B9BC851" w14:textId="3FD88F53" w:rsidR="006F622F" w:rsidRPr="00F417ED" w:rsidRDefault="007849C1" w:rsidP="006E2D0B">
      <w:pPr>
        <w:pStyle w:val="g9"/>
        <w:numPr>
          <w:ilvl w:val="0"/>
          <w:numId w:val="22"/>
        </w:numPr>
      </w:pPr>
      <w:r w:rsidRPr="00F417ED">
        <w:t>выберите личное дело, нажав на ФИО</w:t>
      </w:r>
      <w:r w:rsidR="006F622F" w:rsidRPr="00F417ED">
        <w:t>;</w:t>
      </w:r>
    </w:p>
    <w:p w14:paraId="0260B095" w14:textId="304DB3CF" w:rsidR="006F622F" w:rsidRPr="00F417ED" w:rsidRDefault="006F622F" w:rsidP="00B85560">
      <w:pPr>
        <w:pStyle w:val="g9"/>
      </w:pPr>
      <w:r w:rsidRPr="00F417ED">
        <w:lastRenderedPageBreak/>
        <w:t>наж</w:t>
      </w:r>
      <w:r w:rsidR="007849C1" w:rsidRPr="00F417ED">
        <w:t>мите</w:t>
      </w:r>
      <w:r w:rsidRPr="00F417ED">
        <w:t xml:space="preserve"> на </w:t>
      </w:r>
      <w:r w:rsidR="007849C1" w:rsidRPr="00F417ED">
        <w:t>кнопку</w:t>
      </w:r>
      <w:r w:rsidR="00333B73" w:rsidRPr="00F417ED">
        <w:t xml:space="preserve"> </w:t>
      </w:r>
      <w:r w:rsidR="00333B73" w:rsidRPr="00F417ED">
        <w:rPr>
          <w:rStyle w:val="afff7"/>
        </w:rPr>
        <w:t>Редактировать</w:t>
      </w:r>
      <w:r w:rsidR="00333B73" w:rsidRPr="00F417ED">
        <w:rPr>
          <w:noProof/>
          <w:lang w:eastAsia="ru-RU"/>
        </w:rPr>
        <w:t xml:space="preserve"> «</w:t>
      </w:r>
      <w:r w:rsidR="00333B73" w:rsidRPr="00F417ED">
        <w:rPr>
          <w:noProof/>
          <w:lang w:eastAsia="ru-RU"/>
        </w:rPr>
        <w:drawing>
          <wp:inline distT="0" distB="0" distL="0" distR="0" wp14:anchorId="2FEB1360" wp14:editId="2D9F7CC6">
            <wp:extent cx="266700" cy="228600"/>
            <wp:effectExtent l="19050" t="19050" r="19050" b="1905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="00333B73" w:rsidRPr="00F417ED">
        <w:rPr>
          <w:noProof/>
          <w:lang w:eastAsia="ru-RU"/>
        </w:rPr>
        <w:t>»</w:t>
      </w:r>
      <w:r w:rsidRPr="00F417ED">
        <w:t>;</w:t>
      </w:r>
    </w:p>
    <w:p w14:paraId="4CA75771" w14:textId="16EDF7B9" w:rsidR="007849C1" w:rsidRPr="00F417ED" w:rsidRDefault="007849C1" w:rsidP="00B85560">
      <w:pPr>
        <w:pStyle w:val="g9"/>
      </w:pPr>
      <w:r w:rsidRPr="00F417ED">
        <w:t>внесите изменения в номер личного дела;</w:t>
      </w:r>
    </w:p>
    <w:p w14:paraId="061AC940" w14:textId="37FA968D" w:rsidR="007849C1" w:rsidRPr="00F417ED" w:rsidRDefault="007849C1" w:rsidP="00B85560">
      <w:pPr>
        <w:pStyle w:val="g9"/>
      </w:pPr>
      <w:r w:rsidRPr="00F417ED">
        <w:t xml:space="preserve">нажмите на кнопку </w:t>
      </w:r>
      <w:r w:rsidRPr="00F417ED">
        <w:rPr>
          <w:rStyle w:val="afff7"/>
        </w:rPr>
        <w:t>Сохранить</w:t>
      </w:r>
      <w:r w:rsidRPr="00F417ED">
        <w:t>.</w:t>
      </w:r>
    </w:p>
    <w:p w14:paraId="7E8E7754" w14:textId="3A84DDEF" w:rsidR="00F50CAE" w:rsidRPr="00F417ED" w:rsidRDefault="00F50CAE" w:rsidP="00B85560">
      <w:pPr>
        <w:pStyle w:val="g20"/>
      </w:pPr>
      <w:bookmarkStart w:id="222" w:name="_Toc27404155"/>
      <w:bookmarkStart w:id="223" w:name="_Toc146203624"/>
      <w:r w:rsidRPr="00F417ED">
        <w:t>Раздел Отчёты</w:t>
      </w:r>
      <w:bookmarkEnd w:id="223"/>
    </w:p>
    <w:p w14:paraId="096CF497" w14:textId="032644E7" w:rsidR="00EA3E03" w:rsidRPr="00F417ED" w:rsidRDefault="00BD1E63" w:rsidP="00EA3E03">
      <w:pPr>
        <w:pStyle w:val="gff"/>
      </w:pPr>
      <w:r w:rsidRPr="00F417ED">
        <w:t>Формирование отчётов</w:t>
      </w:r>
      <w:r w:rsidR="00EA3E03" w:rsidRPr="00F417ED">
        <w:t xml:space="preserve">, используемых при работе в АИС «Зачисление в ПОО», осуществляется в разделе </w:t>
      </w:r>
      <w:r w:rsidRPr="00F417ED">
        <w:rPr>
          <w:b/>
        </w:rPr>
        <w:t>Отчёты</w:t>
      </w:r>
      <w:r w:rsidR="00EA3E03" w:rsidRPr="00F417ED">
        <w:t xml:space="preserve">. Раздел </w:t>
      </w:r>
      <w:r w:rsidRPr="00F417ED">
        <w:rPr>
          <w:rStyle w:val="gfff3"/>
        </w:rPr>
        <w:t>Отчёты</w:t>
      </w:r>
      <w:r w:rsidR="00EA3E03" w:rsidRPr="00F417ED">
        <w:t xml:space="preserve"> доступен для пользователей со всеми ролями.</w:t>
      </w:r>
    </w:p>
    <w:p w14:paraId="152D5844" w14:textId="43FAA559" w:rsidR="006F622F" w:rsidRPr="00F417ED" w:rsidRDefault="000264C0" w:rsidP="00AC1F66">
      <w:pPr>
        <w:pStyle w:val="g30"/>
      </w:pPr>
      <w:r w:rsidRPr="00F417ED">
        <w:t>Формирование отчёт</w:t>
      </w:r>
      <w:r w:rsidR="00DB5FA3" w:rsidRPr="00F417ED">
        <w:t xml:space="preserve">а «Распределение приёма </w:t>
      </w:r>
      <w:r w:rsidR="00AC1F66" w:rsidRPr="00F417ED">
        <w:t>по </w:t>
      </w:r>
      <w:r w:rsidR="00DB5FA3" w:rsidRPr="00F417ED">
        <w:t>специальностям»</w:t>
      </w:r>
      <w:bookmarkEnd w:id="222"/>
    </w:p>
    <w:p w14:paraId="1DFEFDA8" w14:textId="5F6DB200" w:rsidR="006F622F" w:rsidRPr="00F417ED" w:rsidRDefault="000264C0" w:rsidP="00AC1F66">
      <w:pPr>
        <w:pStyle w:val="gff"/>
        <w:keepNext/>
      </w:pPr>
      <w:r w:rsidRPr="00F417ED">
        <w:t>Формирование о</w:t>
      </w:r>
      <w:r w:rsidR="006F622F" w:rsidRPr="00F417ED">
        <w:t>тчёт</w:t>
      </w:r>
      <w:r w:rsidR="00DB5FA3" w:rsidRPr="00F417ED">
        <w:t>а</w:t>
      </w:r>
      <w:r w:rsidR="006F622F" w:rsidRPr="00F417ED">
        <w:t xml:space="preserve"> </w:t>
      </w:r>
      <w:r w:rsidR="00DB5FA3" w:rsidRPr="00F417ED">
        <w:t xml:space="preserve">«Распределение приёма по специальностям» </w:t>
      </w:r>
      <w:r w:rsidRPr="00F417ED">
        <w:t xml:space="preserve">выполняется в разделе </w:t>
      </w:r>
      <w:r w:rsidRPr="00F417ED">
        <w:rPr>
          <w:b/>
        </w:rPr>
        <w:t>Отчёты</w:t>
      </w:r>
      <w:r w:rsidRPr="00F417ED">
        <w:t xml:space="preserve"> (рисунок </w:t>
      </w:r>
      <w:r w:rsidR="00361074" w:rsidRPr="00F417ED">
        <w:t>62</w:t>
      </w:r>
      <w:r w:rsidRPr="00F417ED">
        <w:t>)</w:t>
      </w:r>
      <w:r w:rsidR="006F622F" w:rsidRPr="00F417ED">
        <w:t>.</w:t>
      </w:r>
    </w:p>
    <w:p w14:paraId="04C25250" w14:textId="395455EF" w:rsidR="000264C0" w:rsidRPr="00F417ED" w:rsidRDefault="00DB5FA3" w:rsidP="00B85560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73717269" wp14:editId="65FA499B">
            <wp:extent cx="5939790" cy="1563370"/>
            <wp:effectExtent l="19050" t="19050" r="22860" b="177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6337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2DDC755F" w14:textId="3D60F916" w:rsidR="000264C0" w:rsidRPr="00F417ED" w:rsidRDefault="000264C0" w:rsidP="00B85560">
      <w:pPr>
        <w:pStyle w:val="gd"/>
      </w:pPr>
      <w:bookmarkStart w:id="224" w:name="_Ref488856243"/>
      <w:r w:rsidRPr="00F417ED">
        <w:t xml:space="preserve">Раздел </w:t>
      </w:r>
      <w:r w:rsidRPr="00F417ED">
        <w:rPr>
          <w:b/>
        </w:rPr>
        <w:t>Отчёты</w:t>
      </w:r>
      <w:r w:rsidRPr="00F417ED">
        <w:t xml:space="preserve"> сотрудника ПОО</w:t>
      </w:r>
      <w:bookmarkEnd w:id="224"/>
    </w:p>
    <w:p w14:paraId="2AE37216" w14:textId="22872BB1" w:rsidR="006F622F" w:rsidRPr="00F417ED" w:rsidRDefault="006F622F" w:rsidP="00B85560">
      <w:pPr>
        <w:pStyle w:val="gff5"/>
      </w:pPr>
      <w:r w:rsidRPr="00F417ED">
        <w:t xml:space="preserve">Для формирования отчёта </w:t>
      </w:r>
      <w:r w:rsidR="00B431FB" w:rsidRPr="00F417ED">
        <w:t xml:space="preserve">выполните </w:t>
      </w:r>
      <w:r w:rsidRPr="00F417ED">
        <w:t>следующие действия:</w:t>
      </w:r>
    </w:p>
    <w:p w14:paraId="729C7F0B" w14:textId="645B7C3D" w:rsidR="006F622F" w:rsidRPr="00F417ED" w:rsidRDefault="007B4768" w:rsidP="006E2D0B">
      <w:pPr>
        <w:pStyle w:val="g9"/>
        <w:numPr>
          <w:ilvl w:val="0"/>
          <w:numId w:val="23"/>
        </w:numPr>
      </w:pPr>
      <w:r w:rsidRPr="00F417ED">
        <w:t>откройте</w:t>
      </w:r>
      <w:r w:rsidR="006F622F" w:rsidRPr="00F417ED">
        <w:t xml:space="preserve"> раздел </w:t>
      </w:r>
      <w:r w:rsidR="006F622F" w:rsidRPr="00F417ED">
        <w:rPr>
          <w:b/>
        </w:rPr>
        <w:t>Отчёты</w:t>
      </w:r>
      <w:r w:rsidR="006F622F" w:rsidRPr="00F417ED">
        <w:t>;</w:t>
      </w:r>
    </w:p>
    <w:p w14:paraId="78C2CD04" w14:textId="59F6EA29" w:rsidR="006F622F" w:rsidRPr="00F417ED" w:rsidRDefault="006F622F" w:rsidP="00B85560">
      <w:pPr>
        <w:pStyle w:val="g9"/>
      </w:pPr>
      <w:r w:rsidRPr="00F417ED">
        <w:t>выб</w:t>
      </w:r>
      <w:r w:rsidR="000264C0" w:rsidRPr="00F417ED">
        <w:t>е</w:t>
      </w:r>
      <w:r w:rsidRPr="00F417ED">
        <w:t>р</w:t>
      </w:r>
      <w:r w:rsidR="000264C0" w:rsidRPr="00F417ED">
        <w:t>и</w:t>
      </w:r>
      <w:r w:rsidRPr="00F417ED">
        <w:t>т</w:t>
      </w:r>
      <w:r w:rsidR="000264C0" w:rsidRPr="00F417ED">
        <w:t>е</w:t>
      </w:r>
      <w:r w:rsidRPr="00F417ED">
        <w:t xml:space="preserve"> учебный год</w:t>
      </w:r>
      <w:r w:rsidR="000264C0" w:rsidRPr="00F417ED">
        <w:t xml:space="preserve"> из выпадающего списка</w:t>
      </w:r>
      <w:r w:rsidRPr="00F417ED">
        <w:t>;</w:t>
      </w:r>
    </w:p>
    <w:p w14:paraId="27A291C4" w14:textId="5D5EF34C" w:rsidR="00B51B15" w:rsidRPr="00F417ED" w:rsidRDefault="00B51B15" w:rsidP="00B85560">
      <w:pPr>
        <w:pStyle w:val="g9"/>
      </w:pPr>
      <w:r w:rsidRPr="00F417ED">
        <w:t>укажите дату, за которую нужно сформировать отчёт;</w:t>
      </w:r>
    </w:p>
    <w:p w14:paraId="1EA89024" w14:textId="77777777" w:rsidR="00B51B15" w:rsidRPr="00F417ED" w:rsidRDefault="006F622F" w:rsidP="00B85560">
      <w:pPr>
        <w:pStyle w:val="g9"/>
      </w:pPr>
      <w:r w:rsidRPr="00F417ED">
        <w:t>выб</w:t>
      </w:r>
      <w:r w:rsidR="000264C0" w:rsidRPr="00F417ED">
        <w:t>е</w:t>
      </w:r>
      <w:r w:rsidRPr="00F417ED">
        <w:t>р</w:t>
      </w:r>
      <w:r w:rsidR="000264C0" w:rsidRPr="00F417ED">
        <w:t>и</w:t>
      </w:r>
      <w:r w:rsidRPr="00F417ED">
        <w:t>т</w:t>
      </w:r>
      <w:r w:rsidR="000264C0" w:rsidRPr="00F417ED">
        <w:t>е</w:t>
      </w:r>
      <w:r w:rsidRPr="00F417ED">
        <w:t xml:space="preserve"> тип отчёта </w:t>
      </w:r>
      <w:r w:rsidR="000264C0" w:rsidRPr="00F417ED">
        <w:t>из выпадающего списка</w:t>
      </w:r>
      <w:r w:rsidR="00B51B15" w:rsidRPr="00F417ED">
        <w:t>;</w:t>
      </w:r>
    </w:p>
    <w:p w14:paraId="09690529" w14:textId="283B897B" w:rsidR="006F622F" w:rsidRPr="00F417ED" w:rsidRDefault="00B51B15" w:rsidP="00B85560">
      <w:pPr>
        <w:pStyle w:val="g9"/>
      </w:pPr>
      <w:r w:rsidRPr="00F417ED">
        <w:t xml:space="preserve">нажмите на кнопку </w:t>
      </w:r>
      <w:r w:rsidRPr="00F417ED">
        <w:rPr>
          <w:rStyle w:val="afff7"/>
        </w:rPr>
        <w:t>Скачать отчёт в формате XLS</w:t>
      </w:r>
      <w:r w:rsidR="000264C0" w:rsidRPr="00F417ED">
        <w:t>.</w:t>
      </w:r>
    </w:p>
    <w:p w14:paraId="3850B358" w14:textId="78378400" w:rsidR="000264C0" w:rsidRPr="00F417ED" w:rsidRDefault="000264C0" w:rsidP="00B85560">
      <w:pPr>
        <w:pStyle w:val="gff"/>
      </w:pPr>
      <w:r w:rsidRPr="00F417ED">
        <w:t>Отчёт будет сформирован автоматически из внесённых в АИС «Зачисление в ПОО» данных.</w:t>
      </w:r>
    </w:p>
    <w:p w14:paraId="72A9C411" w14:textId="2826EC94" w:rsidR="00B51B15" w:rsidRPr="00F417ED" w:rsidRDefault="00B51B15" w:rsidP="00B85560">
      <w:pPr>
        <w:pStyle w:val="gff5"/>
      </w:pPr>
      <w:r w:rsidRPr="00F417ED">
        <w:t>В сформированном отчёте данные содержатся на двух листах документа формата </w:t>
      </w:r>
      <w:r w:rsidRPr="00F417ED">
        <w:rPr>
          <w:lang w:val="en-US"/>
        </w:rPr>
        <w:t>XLS</w:t>
      </w:r>
      <w:r w:rsidRPr="00F417ED">
        <w:t>:</w:t>
      </w:r>
    </w:p>
    <w:p w14:paraId="41EC1608" w14:textId="77777777" w:rsidR="00F207AB" w:rsidRPr="00F417ED" w:rsidRDefault="00F207AB" w:rsidP="00F207AB">
      <w:pPr>
        <w:pStyle w:val="gf8"/>
        <w:numPr>
          <w:ilvl w:val="0"/>
          <w:numId w:val="12"/>
        </w:numPr>
      </w:pPr>
      <w:r w:rsidRPr="00F417ED">
        <w:t>«Отчёт» – общая информация о ходе приёма в ПОО;</w:t>
      </w:r>
    </w:p>
    <w:p w14:paraId="19161563" w14:textId="77777777" w:rsidR="00F207AB" w:rsidRPr="00F417ED" w:rsidRDefault="00F207AB" w:rsidP="00F207AB">
      <w:pPr>
        <w:pStyle w:val="gf8"/>
        <w:numPr>
          <w:ilvl w:val="0"/>
          <w:numId w:val="12"/>
        </w:numPr>
      </w:pPr>
      <w:r w:rsidRPr="00F417ED">
        <w:lastRenderedPageBreak/>
        <w:t>«Данные» – детализация хода приёма заявлений по различным специальностям ПОО.</w:t>
      </w:r>
    </w:p>
    <w:p w14:paraId="678CEC1C" w14:textId="158DB515" w:rsidR="006F622F" w:rsidRPr="00F417ED" w:rsidRDefault="006F622F" w:rsidP="00B85560">
      <w:pPr>
        <w:pStyle w:val="g20"/>
      </w:pPr>
      <w:bookmarkStart w:id="225" w:name="_Toc485642269"/>
      <w:bookmarkStart w:id="226" w:name="_Toc27404156"/>
      <w:bookmarkStart w:id="227" w:name="_Toc146203625"/>
      <w:r w:rsidRPr="00F417ED">
        <w:t>Раздел Справочники</w:t>
      </w:r>
      <w:bookmarkEnd w:id="225"/>
      <w:bookmarkEnd w:id="226"/>
      <w:bookmarkEnd w:id="227"/>
    </w:p>
    <w:p w14:paraId="0FA74CA5" w14:textId="59178912" w:rsidR="00333B73" w:rsidRPr="00F417ED" w:rsidRDefault="000264C0" w:rsidP="00AC1F66">
      <w:pPr>
        <w:pStyle w:val="gff"/>
        <w:keepNext/>
      </w:pPr>
      <w:r w:rsidRPr="00F417ED">
        <w:t>Просмотр с</w:t>
      </w:r>
      <w:r w:rsidR="006F622F" w:rsidRPr="00F417ED">
        <w:t>правочник</w:t>
      </w:r>
      <w:r w:rsidRPr="00F417ED">
        <w:t>ов</w:t>
      </w:r>
      <w:r w:rsidR="006F622F" w:rsidRPr="00F417ED">
        <w:t>, используемы</w:t>
      </w:r>
      <w:r w:rsidRPr="00F417ED">
        <w:t>х</w:t>
      </w:r>
      <w:r w:rsidR="006F622F" w:rsidRPr="00F417ED">
        <w:t xml:space="preserve"> при работе в </w:t>
      </w:r>
      <w:r w:rsidR="0054042E" w:rsidRPr="00F417ED">
        <w:t>АИС «Зачисление в ПОО»</w:t>
      </w:r>
      <w:r w:rsidRPr="00F417ED">
        <w:t>,</w:t>
      </w:r>
      <w:r w:rsidR="0054042E" w:rsidRPr="00F417ED">
        <w:t xml:space="preserve"> </w:t>
      </w:r>
      <w:r w:rsidRPr="00F417ED">
        <w:t xml:space="preserve">осуществляется в разделе </w:t>
      </w:r>
      <w:r w:rsidRPr="00F417ED">
        <w:rPr>
          <w:b/>
        </w:rPr>
        <w:t>Справочники</w:t>
      </w:r>
      <w:r w:rsidRPr="00F417ED">
        <w:t xml:space="preserve"> </w:t>
      </w:r>
      <w:r w:rsidR="006F622F" w:rsidRPr="00F417ED">
        <w:t>(</w:t>
      </w:r>
      <w:r w:rsidR="00090072" w:rsidRPr="00F417ED">
        <w:t>рисунок </w:t>
      </w:r>
      <w:r w:rsidR="00361074" w:rsidRPr="00F417ED">
        <w:t>63</w:t>
      </w:r>
      <w:r w:rsidRPr="00F417ED">
        <w:t>).</w:t>
      </w:r>
      <w:r w:rsidR="00333B73" w:rsidRPr="00F417ED">
        <w:t xml:space="preserve"> Раздел </w:t>
      </w:r>
      <w:r w:rsidR="008F5AD6" w:rsidRPr="00F417ED">
        <w:rPr>
          <w:rStyle w:val="gfff3"/>
        </w:rPr>
        <w:t>Справочники</w:t>
      </w:r>
      <w:r w:rsidR="00333B73" w:rsidRPr="00F417ED">
        <w:t xml:space="preserve"> доступен </w:t>
      </w:r>
      <w:r w:rsidR="00AC1F66" w:rsidRPr="00F417ED">
        <w:t>для </w:t>
      </w:r>
      <w:r w:rsidR="00333B73" w:rsidRPr="00F417ED">
        <w:t>пользователей со всеми ролями.</w:t>
      </w:r>
    </w:p>
    <w:p w14:paraId="22C8C4B2" w14:textId="58F71863" w:rsidR="006F622F" w:rsidRPr="00F417ED" w:rsidRDefault="00E843A8" w:rsidP="00B85560">
      <w:pPr>
        <w:pStyle w:val="gffc"/>
      </w:pPr>
      <w:r w:rsidRPr="00F417ED">
        <w:rPr>
          <w:noProof/>
          <w:lang w:eastAsia="ru-RU"/>
        </w:rPr>
        <w:drawing>
          <wp:inline distT="0" distB="0" distL="0" distR="0" wp14:anchorId="1A6F7405" wp14:editId="703E2598">
            <wp:extent cx="5939790" cy="4305935"/>
            <wp:effectExtent l="19050" t="19050" r="22860" b="184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0593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B2E9771" w14:textId="4F594D01" w:rsidR="006F622F" w:rsidRPr="00F417ED" w:rsidRDefault="006F622F" w:rsidP="00B85560">
      <w:pPr>
        <w:pStyle w:val="gd"/>
      </w:pPr>
      <w:bookmarkStart w:id="228" w:name="_Ref488856250"/>
      <w:r w:rsidRPr="00F417ED">
        <w:t xml:space="preserve">Раздел </w:t>
      </w:r>
      <w:r w:rsidRPr="00F417ED">
        <w:rPr>
          <w:b/>
        </w:rPr>
        <w:t>Справочники</w:t>
      </w:r>
      <w:bookmarkEnd w:id="228"/>
    </w:p>
    <w:p w14:paraId="4E327571" w14:textId="4C8900C2" w:rsidR="000264C0" w:rsidRPr="00F417ED" w:rsidRDefault="000264C0" w:rsidP="00AC1F66">
      <w:pPr>
        <w:pStyle w:val="gff"/>
        <w:keepNext/>
      </w:pPr>
      <w:r w:rsidRPr="00F417ED">
        <w:t>Раздел доступен только для просмотра: данные, указанные в справочниках, могут быть изменены только по запросу Администратора в службу технической поддержки.</w:t>
      </w:r>
    </w:p>
    <w:p w14:paraId="74A3F7A0" w14:textId="77777777" w:rsidR="00E479EA" w:rsidRPr="00F417ED" w:rsidRDefault="00E479EA" w:rsidP="0008297C">
      <w:pPr>
        <w:pStyle w:val="g10"/>
      </w:pPr>
      <w:bookmarkStart w:id="229" w:name="_Toc494209643"/>
      <w:bookmarkStart w:id="230" w:name="_Ref498089824"/>
      <w:bookmarkStart w:id="231" w:name="_Toc101535994"/>
      <w:bookmarkStart w:id="232" w:name="_Toc104559713"/>
      <w:bookmarkStart w:id="233" w:name="_Toc112860047"/>
      <w:bookmarkStart w:id="234" w:name="_Hlk105767563"/>
      <w:bookmarkStart w:id="235" w:name="_Toc146203626"/>
      <w:r w:rsidRPr="00F417ED">
        <w:lastRenderedPageBreak/>
        <w:t>Рекомендации по освоению</w:t>
      </w:r>
      <w:bookmarkEnd w:id="229"/>
      <w:bookmarkEnd w:id="230"/>
      <w:bookmarkEnd w:id="231"/>
      <w:bookmarkEnd w:id="232"/>
      <w:bookmarkEnd w:id="233"/>
      <w:bookmarkEnd w:id="235"/>
    </w:p>
    <w:p w14:paraId="515FBAF2" w14:textId="77777777" w:rsidR="00E479EA" w:rsidRPr="00F417ED" w:rsidRDefault="00E479EA" w:rsidP="00E479EA">
      <w:pPr>
        <w:pStyle w:val="gff5"/>
      </w:pPr>
      <w:r w:rsidRPr="00F417ED">
        <w:t>Для успешного освоения работы с АИС «Зачисление в ПОО» рекомендуется выполнить следующие действия:</w:t>
      </w:r>
    </w:p>
    <w:p w14:paraId="6093BFA3" w14:textId="77777777" w:rsidR="00E479EA" w:rsidRPr="00F417ED" w:rsidRDefault="00E479EA">
      <w:pPr>
        <w:pStyle w:val="g9"/>
        <w:numPr>
          <w:ilvl w:val="0"/>
          <w:numId w:val="87"/>
        </w:numPr>
      </w:pPr>
      <w:r w:rsidRPr="00F417ED">
        <w:t>ознакомиться с настоящим документом;</w:t>
      </w:r>
    </w:p>
    <w:p w14:paraId="1F2BB55F" w14:textId="5BF946FA" w:rsidR="00E479EA" w:rsidRPr="00F417ED" w:rsidRDefault="00E479EA" w:rsidP="00E479EA">
      <w:pPr>
        <w:pStyle w:val="g9"/>
        <w:keepNext/>
        <w:numPr>
          <w:ilvl w:val="0"/>
          <w:numId w:val="14"/>
        </w:numPr>
      </w:pPr>
      <w:r w:rsidRPr="00F417ED">
        <w:t>выполнить контрольный пример работы с АИС «Зачисление в ПОО», приведённый в таблице </w:t>
      </w:r>
      <w:r w:rsidRPr="00F417ED">
        <w:fldChar w:fldCharType="begin"/>
      </w:r>
      <w:r w:rsidRPr="00F417ED">
        <w:instrText xml:space="preserve"> REF \* arabic _Ref498506498 \h  \* MERGEFORMAT </w:instrText>
      </w:r>
      <w:r w:rsidRPr="00F417ED">
        <w:fldChar w:fldCharType="separate"/>
      </w:r>
      <w:r w:rsidR="00D744AE">
        <w:t>5</w:t>
      </w:r>
      <w:r w:rsidRPr="00F417ED">
        <w:fldChar w:fldCharType="end"/>
      </w:r>
      <w:r w:rsidRPr="00F417ED">
        <w:t>.</w:t>
      </w:r>
    </w:p>
    <w:p w14:paraId="6AD9B93A" w14:textId="69ECA00A" w:rsidR="00E479EA" w:rsidRPr="00F417ED" w:rsidRDefault="00E479EA" w:rsidP="00E479EA">
      <w:pPr>
        <w:pStyle w:val="gffe"/>
      </w:pPr>
      <w:bookmarkStart w:id="236" w:name="_Ref498506498"/>
      <w:r w:rsidRPr="00F417ED">
        <w:t xml:space="preserve">Таблица </w:t>
      </w:r>
      <w:r w:rsidR="00187F8B" w:rsidRPr="00F417ED">
        <w:rPr>
          <w:noProof/>
        </w:rPr>
        <w:fldChar w:fldCharType="begin"/>
      </w:r>
      <w:r w:rsidR="00187F8B" w:rsidRPr="00F417ED">
        <w:rPr>
          <w:noProof/>
        </w:rPr>
        <w:instrText xml:space="preserve"> SEQ Таблица \* ARABIC </w:instrText>
      </w:r>
      <w:r w:rsidR="00187F8B" w:rsidRPr="00F417ED">
        <w:rPr>
          <w:noProof/>
        </w:rPr>
        <w:fldChar w:fldCharType="separate"/>
      </w:r>
      <w:r w:rsidR="00D744AE">
        <w:rPr>
          <w:noProof/>
        </w:rPr>
        <w:t>5</w:t>
      </w:r>
      <w:r w:rsidR="00187F8B" w:rsidRPr="00F417ED">
        <w:rPr>
          <w:noProof/>
        </w:rPr>
        <w:fldChar w:fldCharType="end"/>
      </w:r>
      <w:bookmarkEnd w:id="236"/>
      <w:r w:rsidRPr="00F417ED">
        <w:t xml:space="preserve"> – </w:t>
      </w:r>
      <w:bookmarkStart w:id="237" w:name="_Ref493842640"/>
      <w:r w:rsidRPr="00F417ED">
        <w:t>Контрольный пример</w:t>
      </w:r>
      <w:bookmarkEnd w:id="237"/>
    </w:p>
    <w:tbl>
      <w:tblPr>
        <w:tblStyle w:val="affff7"/>
        <w:tblW w:w="5000" w:type="pct"/>
        <w:tblLook w:val="04A0" w:firstRow="1" w:lastRow="0" w:firstColumn="1" w:lastColumn="0" w:noHBand="0" w:noVBand="1"/>
      </w:tblPr>
      <w:tblGrid>
        <w:gridCol w:w="4323"/>
        <w:gridCol w:w="5021"/>
      </w:tblGrid>
      <w:tr w:rsidR="00E479EA" w:rsidRPr="00F417ED" w14:paraId="2604CED9" w14:textId="77777777" w:rsidTr="00E57B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13" w:type="pct"/>
          </w:tcPr>
          <w:p w14:paraId="3DA3DD5B" w14:textId="77777777" w:rsidR="00E479EA" w:rsidRPr="00F417ED" w:rsidRDefault="00E479EA" w:rsidP="00A76D52">
            <w:pPr>
              <w:pStyle w:val="gfff1"/>
              <w:rPr>
                <w:szCs w:val="24"/>
              </w:rPr>
            </w:pPr>
            <w:proofErr w:type="spellStart"/>
            <w:r w:rsidRPr="00F417ED">
              <w:rPr>
                <w:szCs w:val="24"/>
              </w:rPr>
              <w:t>Действие</w:t>
            </w:r>
            <w:proofErr w:type="spellEnd"/>
          </w:p>
        </w:tc>
        <w:tc>
          <w:tcPr>
            <w:tcW w:w="2687" w:type="pct"/>
          </w:tcPr>
          <w:p w14:paraId="526FCC7E" w14:textId="77777777" w:rsidR="00E479EA" w:rsidRPr="00F417ED" w:rsidRDefault="00E479EA" w:rsidP="00A76D52">
            <w:pPr>
              <w:pStyle w:val="gfff1"/>
              <w:rPr>
                <w:szCs w:val="24"/>
              </w:rPr>
            </w:pPr>
            <w:proofErr w:type="spellStart"/>
            <w:r w:rsidRPr="00F417ED">
              <w:rPr>
                <w:szCs w:val="24"/>
              </w:rPr>
              <w:t>Результат</w:t>
            </w:r>
            <w:proofErr w:type="spellEnd"/>
          </w:p>
        </w:tc>
      </w:tr>
      <w:tr w:rsidR="00E479EA" w:rsidRPr="00F417ED" w14:paraId="6D3E71F1" w14:textId="77777777" w:rsidTr="00E57BD8">
        <w:tc>
          <w:tcPr>
            <w:tcW w:w="2313" w:type="pct"/>
          </w:tcPr>
          <w:p w14:paraId="218022D7" w14:textId="77777777" w:rsidR="00E479EA" w:rsidRPr="00F417ED" w:rsidRDefault="00E479EA" w:rsidP="00A76D52">
            <w:pPr>
              <w:pStyle w:val="gfff"/>
            </w:pPr>
            <w:r w:rsidRPr="00F417ED">
              <w:t>Запустите браузер</w:t>
            </w:r>
          </w:p>
        </w:tc>
        <w:tc>
          <w:tcPr>
            <w:tcW w:w="2687" w:type="pct"/>
          </w:tcPr>
          <w:p w14:paraId="4BC55AEF" w14:textId="77777777" w:rsidR="00E479EA" w:rsidRPr="00F417ED" w:rsidRDefault="00E479EA" w:rsidP="00A76D52">
            <w:pPr>
              <w:pStyle w:val="gfff"/>
            </w:pPr>
            <w:r w:rsidRPr="00F417ED">
              <w:t>Открылась стартовая страница браузера</w:t>
            </w:r>
          </w:p>
        </w:tc>
      </w:tr>
      <w:tr w:rsidR="00E479EA" w:rsidRPr="00F417ED" w14:paraId="31969440" w14:textId="77777777" w:rsidTr="00E57BD8">
        <w:tc>
          <w:tcPr>
            <w:tcW w:w="2313" w:type="pct"/>
          </w:tcPr>
          <w:p w14:paraId="0FA612B4" w14:textId="77777777" w:rsidR="00E479EA" w:rsidRPr="00F417ED" w:rsidRDefault="00E479EA" w:rsidP="00A76D52">
            <w:pPr>
              <w:pStyle w:val="gfff"/>
            </w:pPr>
            <w:r w:rsidRPr="00F417ED">
              <w:t>Введите ссылку на сайт АИС «Зачисление в ПОО»</w:t>
            </w:r>
          </w:p>
        </w:tc>
        <w:tc>
          <w:tcPr>
            <w:tcW w:w="2687" w:type="pct"/>
          </w:tcPr>
          <w:p w14:paraId="71284972" w14:textId="77777777" w:rsidR="00E479EA" w:rsidRPr="00F417ED" w:rsidRDefault="00E479EA" w:rsidP="00A76D52">
            <w:pPr>
              <w:pStyle w:val="gfff"/>
            </w:pPr>
            <w:r w:rsidRPr="00F417ED">
              <w:t>Открылась главная страница АИС «Зачисление в ПОО»</w:t>
            </w:r>
          </w:p>
        </w:tc>
      </w:tr>
      <w:tr w:rsidR="00E479EA" w:rsidRPr="00F417ED" w14:paraId="49C12FF7" w14:textId="77777777" w:rsidTr="00E57BD8">
        <w:tc>
          <w:tcPr>
            <w:tcW w:w="5000" w:type="pct"/>
            <w:gridSpan w:val="2"/>
          </w:tcPr>
          <w:p w14:paraId="78C21C36" w14:textId="77777777" w:rsidR="00E479EA" w:rsidRPr="00F417ED" w:rsidRDefault="00E479EA" w:rsidP="00A76D52">
            <w:pPr>
              <w:pStyle w:val="gfff"/>
              <w:jc w:val="center"/>
            </w:pPr>
            <w:r w:rsidRPr="00F417ED">
              <w:t>Работа с главным экраном</w:t>
            </w:r>
          </w:p>
        </w:tc>
      </w:tr>
      <w:tr w:rsidR="00E479EA" w:rsidRPr="00F417ED" w14:paraId="74936CBF" w14:textId="77777777" w:rsidTr="00E57BD8">
        <w:tc>
          <w:tcPr>
            <w:tcW w:w="2313" w:type="pct"/>
          </w:tcPr>
          <w:p w14:paraId="1359E363" w14:textId="77777777" w:rsidR="00E479EA" w:rsidRPr="00F417ED" w:rsidRDefault="00E479EA" w:rsidP="00A76D52">
            <w:pPr>
              <w:pStyle w:val="gfff"/>
            </w:pPr>
            <w:r w:rsidRPr="00F417ED">
              <w:t xml:space="preserve">Нажмите на кнопку </w:t>
            </w:r>
            <w:r w:rsidRPr="00F417ED">
              <w:rPr>
                <w:rStyle w:val="gfff3"/>
                <w:sz w:val="24"/>
              </w:rPr>
              <w:t>Войти</w:t>
            </w:r>
            <w:r w:rsidRPr="00F417ED">
              <w:t xml:space="preserve"> в правом верхнем углу</w:t>
            </w:r>
          </w:p>
        </w:tc>
        <w:tc>
          <w:tcPr>
            <w:tcW w:w="2687" w:type="pct"/>
          </w:tcPr>
          <w:p w14:paraId="7A74F978" w14:textId="77777777" w:rsidR="00E479EA" w:rsidRPr="00F417ED" w:rsidRDefault="00E479EA" w:rsidP="00A76D52">
            <w:pPr>
              <w:pStyle w:val="gfff"/>
            </w:pPr>
            <w:r w:rsidRPr="00F417ED">
              <w:t>Открылась страница авторизации</w:t>
            </w:r>
          </w:p>
        </w:tc>
      </w:tr>
      <w:tr w:rsidR="00E479EA" w:rsidRPr="00F417ED" w14:paraId="11822E66" w14:textId="77777777" w:rsidTr="00E57BD8">
        <w:tc>
          <w:tcPr>
            <w:tcW w:w="2313" w:type="pct"/>
          </w:tcPr>
          <w:p w14:paraId="56BFDAD7" w14:textId="77777777" w:rsidR="00E479EA" w:rsidRPr="00F417ED" w:rsidRDefault="00E479EA" w:rsidP="00A76D52">
            <w:pPr>
              <w:pStyle w:val="gfff"/>
            </w:pPr>
            <w:r w:rsidRPr="00F417ED">
              <w:t xml:space="preserve">Введите логин и пароль на странице авторизации и нажмите на кнопку </w:t>
            </w:r>
            <w:r w:rsidRPr="00F417ED">
              <w:rPr>
                <w:rStyle w:val="gfff3"/>
                <w:sz w:val="24"/>
              </w:rPr>
              <w:t>Войти</w:t>
            </w:r>
          </w:p>
        </w:tc>
        <w:tc>
          <w:tcPr>
            <w:tcW w:w="2687" w:type="pct"/>
          </w:tcPr>
          <w:p w14:paraId="193B42E6" w14:textId="77777777" w:rsidR="00E479EA" w:rsidRPr="00F417ED" w:rsidRDefault="00E479EA" w:rsidP="00A76D52">
            <w:pPr>
              <w:pStyle w:val="gfff"/>
            </w:pPr>
            <w:r w:rsidRPr="00F417ED">
              <w:t>Успешная авторизация в АИС «Зачисление в ПОО»</w:t>
            </w:r>
          </w:p>
        </w:tc>
      </w:tr>
      <w:tr w:rsidR="00E479EA" w:rsidRPr="00F417ED" w14:paraId="4BB43C7D" w14:textId="77777777" w:rsidTr="00E57BD8">
        <w:tc>
          <w:tcPr>
            <w:tcW w:w="5000" w:type="pct"/>
            <w:gridSpan w:val="2"/>
          </w:tcPr>
          <w:p w14:paraId="4A3AC569" w14:textId="77777777" w:rsidR="00E479EA" w:rsidRPr="00F417ED" w:rsidRDefault="00E479EA" w:rsidP="00A76D52">
            <w:pPr>
              <w:pStyle w:val="gfff"/>
              <w:jc w:val="center"/>
            </w:pPr>
            <w:r w:rsidRPr="00F417ED">
              <w:t xml:space="preserve">Работа с разделом </w:t>
            </w:r>
            <w:r w:rsidRPr="00F417ED">
              <w:rPr>
                <w:rStyle w:val="gfff3"/>
                <w:sz w:val="24"/>
              </w:rPr>
              <w:t>Реестр ПОО</w:t>
            </w:r>
          </w:p>
        </w:tc>
      </w:tr>
      <w:tr w:rsidR="00E479EA" w:rsidRPr="00F417ED" w14:paraId="3368C8B8" w14:textId="77777777" w:rsidTr="00E57BD8">
        <w:tc>
          <w:tcPr>
            <w:tcW w:w="2313" w:type="pct"/>
          </w:tcPr>
          <w:p w14:paraId="5C815E1A" w14:textId="77777777" w:rsidR="00E479EA" w:rsidRPr="00F417ED" w:rsidRDefault="00E479EA" w:rsidP="00A76D52">
            <w:pPr>
              <w:pStyle w:val="gfff"/>
            </w:pPr>
            <w:r w:rsidRPr="00F417ED">
              <w:t xml:space="preserve">Откройте раздел </w:t>
            </w:r>
            <w:r w:rsidRPr="00F417ED">
              <w:rPr>
                <w:rStyle w:val="gfff3"/>
                <w:sz w:val="24"/>
              </w:rPr>
              <w:t xml:space="preserve">Реестр ПОО </w:t>
            </w:r>
            <w:r w:rsidRPr="00F417ED">
              <w:rPr>
                <w:rStyle w:val="gfff3"/>
                <w:bCs/>
                <w:sz w:val="24"/>
              </w:rPr>
              <w:t>в главном меню</w:t>
            </w:r>
          </w:p>
        </w:tc>
        <w:tc>
          <w:tcPr>
            <w:tcW w:w="2687" w:type="pct"/>
          </w:tcPr>
          <w:p w14:paraId="6A03EB5A" w14:textId="77777777" w:rsidR="00E479EA" w:rsidRPr="00F417ED" w:rsidRDefault="00E479EA" w:rsidP="00A76D52">
            <w:pPr>
              <w:pStyle w:val="gfff"/>
            </w:pPr>
            <w:r w:rsidRPr="00F417ED">
              <w:t>Открылась страница со списком ПОО</w:t>
            </w:r>
          </w:p>
        </w:tc>
      </w:tr>
      <w:tr w:rsidR="00E479EA" w:rsidRPr="00F417ED" w14:paraId="1196AFEA" w14:textId="77777777" w:rsidTr="00E57BD8">
        <w:tc>
          <w:tcPr>
            <w:tcW w:w="2313" w:type="pct"/>
          </w:tcPr>
          <w:p w14:paraId="55E8F955" w14:textId="77777777" w:rsidR="00E479EA" w:rsidRPr="00F417ED" w:rsidRDefault="00E479EA" w:rsidP="00E479EA">
            <w:pPr>
              <w:pStyle w:val="gf0"/>
            </w:pPr>
            <w:r w:rsidRPr="00F417ED">
              <w:t>задать необходимые критерии поиска в поисковой панели:</w:t>
            </w:r>
          </w:p>
          <w:p w14:paraId="65B21E73" w14:textId="77777777" w:rsidR="00E479EA" w:rsidRPr="00F417ED" w:rsidRDefault="00E479EA">
            <w:pPr>
              <w:pStyle w:val="gf0"/>
              <w:numPr>
                <w:ilvl w:val="1"/>
                <w:numId w:val="62"/>
              </w:numPr>
            </w:pPr>
            <w:r w:rsidRPr="00F417ED">
              <w:t>категория;</w:t>
            </w:r>
          </w:p>
          <w:p w14:paraId="7D47032E" w14:textId="77777777" w:rsidR="00E479EA" w:rsidRPr="00F417ED" w:rsidRDefault="00E479EA">
            <w:pPr>
              <w:pStyle w:val="gf0"/>
              <w:numPr>
                <w:ilvl w:val="1"/>
                <w:numId w:val="62"/>
              </w:numPr>
            </w:pPr>
            <w:r w:rsidRPr="00F417ED">
              <w:t>статус;</w:t>
            </w:r>
          </w:p>
          <w:p w14:paraId="28520103" w14:textId="77777777" w:rsidR="00E479EA" w:rsidRPr="00F417ED" w:rsidRDefault="00E479EA">
            <w:pPr>
              <w:pStyle w:val="gf0"/>
              <w:numPr>
                <w:ilvl w:val="1"/>
                <w:numId w:val="62"/>
              </w:numPr>
            </w:pPr>
            <w:r w:rsidRPr="00F417ED">
              <w:t>наименование;</w:t>
            </w:r>
          </w:p>
          <w:p w14:paraId="6CFD88F5" w14:textId="77777777" w:rsidR="00E479EA" w:rsidRPr="00F417ED" w:rsidRDefault="00E479EA">
            <w:pPr>
              <w:pStyle w:val="gf0"/>
              <w:numPr>
                <w:ilvl w:val="1"/>
                <w:numId w:val="62"/>
              </w:numPr>
            </w:pPr>
            <w:r w:rsidRPr="00F417ED">
              <w:t>адрес;</w:t>
            </w:r>
          </w:p>
          <w:p w14:paraId="557C1A09" w14:textId="77777777" w:rsidR="00E479EA" w:rsidRPr="00F417ED" w:rsidRDefault="00E479EA">
            <w:pPr>
              <w:pStyle w:val="gf0"/>
              <w:numPr>
                <w:ilvl w:val="1"/>
                <w:numId w:val="62"/>
              </w:numPr>
            </w:pPr>
            <w:r w:rsidRPr="00F417ED">
              <w:t>директор;</w:t>
            </w:r>
          </w:p>
          <w:p w14:paraId="14FFAF01" w14:textId="77777777" w:rsidR="00E479EA" w:rsidRPr="00F417ED" w:rsidRDefault="00E479EA">
            <w:pPr>
              <w:pStyle w:val="gf0"/>
              <w:numPr>
                <w:ilvl w:val="1"/>
                <w:numId w:val="62"/>
              </w:numPr>
            </w:pPr>
            <w:r w:rsidRPr="00F417ED">
              <w:t>значения ИНН, КПП, ОКТМО;</w:t>
            </w:r>
          </w:p>
          <w:p w14:paraId="2FE963C6" w14:textId="77777777" w:rsidR="00E479EA" w:rsidRPr="00F417ED" w:rsidRDefault="00E479EA" w:rsidP="00E479EA">
            <w:pPr>
              <w:pStyle w:val="gf0"/>
            </w:pPr>
            <w:r w:rsidRPr="00F417ED">
              <w:t xml:space="preserve">нажмите на кнопку </w:t>
            </w:r>
            <w:r w:rsidRPr="00F417ED">
              <w:rPr>
                <w:rStyle w:val="afff7"/>
              </w:rPr>
              <w:t>Найти</w:t>
            </w:r>
          </w:p>
        </w:tc>
        <w:tc>
          <w:tcPr>
            <w:tcW w:w="2687" w:type="pct"/>
          </w:tcPr>
          <w:p w14:paraId="27A5756D" w14:textId="77777777" w:rsidR="00E479EA" w:rsidRPr="00F417ED" w:rsidRDefault="00E479EA" w:rsidP="00A76D52">
            <w:pPr>
              <w:pStyle w:val="gfff"/>
            </w:pPr>
            <w:r w:rsidRPr="00F417ED">
              <w:t>Результаты поиска отобразились в реестре ПОО</w:t>
            </w:r>
          </w:p>
        </w:tc>
      </w:tr>
      <w:tr w:rsidR="00E479EA" w:rsidRPr="00F417ED" w14:paraId="34F1868E" w14:textId="77777777" w:rsidTr="00E57BD8">
        <w:tc>
          <w:tcPr>
            <w:tcW w:w="2313" w:type="pct"/>
          </w:tcPr>
          <w:p w14:paraId="5CE76B43" w14:textId="77777777" w:rsidR="00E479EA" w:rsidRPr="00F417ED" w:rsidRDefault="00E479EA">
            <w:pPr>
              <w:pStyle w:val="gf0"/>
              <w:numPr>
                <w:ilvl w:val="0"/>
                <w:numId w:val="76"/>
              </w:numPr>
            </w:pPr>
            <w:r w:rsidRPr="00F417ED">
              <w:t xml:space="preserve">нажмите на кнопку </w:t>
            </w:r>
            <w:r w:rsidRPr="00F417ED">
              <w:rPr>
                <w:noProof/>
                <w:lang w:eastAsia="ru-RU"/>
              </w:rPr>
              <w:drawing>
                <wp:inline distT="0" distB="0" distL="0" distR="0" wp14:anchorId="6CBF8599" wp14:editId="0A752D54">
                  <wp:extent cx="457200" cy="174812"/>
                  <wp:effectExtent l="19050" t="19050" r="19050" b="158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969" cy="1800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D9D9D9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17ED">
              <w:t>;</w:t>
            </w:r>
          </w:p>
          <w:p w14:paraId="350ADF94" w14:textId="77777777" w:rsidR="00E479EA" w:rsidRPr="00F417ED" w:rsidRDefault="00E479EA">
            <w:pPr>
              <w:pStyle w:val="gf0"/>
              <w:rPr>
                <w:rStyle w:val="gfff3"/>
                <w:b w:val="0"/>
                <w:sz w:val="24"/>
              </w:rPr>
            </w:pPr>
            <w:r w:rsidRPr="00F417ED">
              <w:t>подтвердите сохранение документа на компьютере</w:t>
            </w:r>
          </w:p>
        </w:tc>
        <w:tc>
          <w:tcPr>
            <w:tcW w:w="2687" w:type="pct"/>
          </w:tcPr>
          <w:p w14:paraId="7D2FFC5D" w14:textId="77777777" w:rsidR="00E479EA" w:rsidRPr="00F417ED" w:rsidRDefault="00E479EA" w:rsidP="00A76D52">
            <w:pPr>
              <w:pStyle w:val="gfff"/>
            </w:pPr>
            <w:r w:rsidRPr="00F417ED">
              <w:t xml:space="preserve">Осуществлен экспорт реестра ПОО </w:t>
            </w:r>
          </w:p>
        </w:tc>
      </w:tr>
      <w:tr w:rsidR="00E479EA" w:rsidRPr="00F417ED" w14:paraId="66517C21" w14:textId="77777777" w:rsidTr="00E57BD8">
        <w:tc>
          <w:tcPr>
            <w:tcW w:w="2313" w:type="pct"/>
          </w:tcPr>
          <w:p w14:paraId="30C3B859" w14:textId="77777777" w:rsidR="00E479EA" w:rsidRPr="00F417ED" w:rsidRDefault="00E479EA" w:rsidP="00A76D52">
            <w:pPr>
              <w:pStyle w:val="gfff"/>
            </w:pPr>
            <w:r w:rsidRPr="00F417ED">
              <w:t xml:space="preserve">Нажмите на кнопку </w:t>
            </w:r>
            <w:r w:rsidRPr="00F417ED">
              <w:rPr>
                <w:rStyle w:val="afff7"/>
              </w:rPr>
              <w:t>Создать ПОО</w:t>
            </w:r>
          </w:p>
        </w:tc>
        <w:tc>
          <w:tcPr>
            <w:tcW w:w="2687" w:type="pct"/>
          </w:tcPr>
          <w:p w14:paraId="5F84021A" w14:textId="77777777" w:rsidR="00E479EA" w:rsidRPr="00F417ED" w:rsidRDefault="00E479EA" w:rsidP="00A76D52">
            <w:pPr>
              <w:pStyle w:val="gfff"/>
            </w:pPr>
            <w:r w:rsidRPr="00F417ED">
              <w:t>Открылась форма создания ПОО с полями для заполнения</w:t>
            </w:r>
          </w:p>
        </w:tc>
      </w:tr>
      <w:tr w:rsidR="00E479EA" w:rsidRPr="00F417ED" w14:paraId="23A6C809" w14:textId="77777777" w:rsidTr="00E57BD8">
        <w:trPr>
          <w:trHeight w:val="2112"/>
        </w:trPr>
        <w:tc>
          <w:tcPr>
            <w:tcW w:w="2313" w:type="pct"/>
          </w:tcPr>
          <w:p w14:paraId="5F13F247" w14:textId="77777777" w:rsidR="00E479EA" w:rsidRPr="00F417ED" w:rsidRDefault="00E479EA">
            <w:pPr>
              <w:pStyle w:val="gf0"/>
              <w:numPr>
                <w:ilvl w:val="0"/>
                <w:numId w:val="77"/>
              </w:numPr>
            </w:pPr>
            <w:r w:rsidRPr="00F417ED">
              <w:lastRenderedPageBreak/>
              <w:t>в открывшемся окне укажите ИНН и филиальную принадлежность (при наличии установить флажок и ввести название головной организации);</w:t>
            </w:r>
          </w:p>
          <w:p w14:paraId="1B42640A" w14:textId="77777777" w:rsidR="00E479EA" w:rsidRPr="00F417ED" w:rsidRDefault="00E479EA" w:rsidP="00E479EA">
            <w:pPr>
              <w:pStyle w:val="gf0"/>
              <w:rPr>
                <w:rStyle w:val="afff7"/>
              </w:rPr>
            </w:pPr>
            <w:r w:rsidRPr="00F417ED">
              <w:t xml:space="preserve">нажмите на кнопку </w:t>
            </w:r>
            <w:r w:rsidRPr="00F417ED">
              <w:rPr>
                <w:rStyle w:val="afff7"/>
              </w:rPr>
              <w:t>Продолжить</w:t>
            </w:r>
            <w:r w:rsidRPr="00F417ED">
              <w:rPr>
                <w:rStyle w:val="afff7"/>
                <w:bCs/>
              </w:rPr>
              <w:t>;</w:t>
            </w:r>
          </w:p>
          <w:p w14:paraId="5D0489BB" w14:textId="77777777" w:rsidR="00E479EA" w:rsidRPr="00F417ED" w:rsidRDefault="00E479EA" w:rsidP="00E479EA">
            <w:pPr>
              <w:pStyle w:val="gf0"/>
            </w:pPr>
            <w:r w:rsidRPr="00F417ED">
              <w:t xml:space="preserve">заполните обязательные поля и нажмите на кнопку </w:t>
            </w:r>
            <w:r w:rsidRPr="00F417ED">
              <w:rPr>
                <w:rStyle w:val="afff7"/>
              </w:rPr>
              <w:t>Сохранить</w:t>
            </w:r>
          </w:p>
        </w:tc>
        <w:tc>
          <w:tcPr>
            <w:tcW w:w="2687" w:type="pct"/>
          </w:tcPr>
          <w:p w14:paraId="1224AA52" w14:textId="77777777" w:rsidR="00E479EA" w:rsidRPr="00F417ED" w:rsidRDefault="00E479EA" w:rsidP="00A76D52">
            <w:pPr>
              <w:pStyle w:val="gfff"/>
            </w:pPr>
            <w:r w:rsidRPr="00F417ED">
              <w:t>Добавлена новая ПОО</w:t>
            </w:r>
          </w:p>
        </w:tc>
      </w:tr>
      <w:tr w:rsidR="00E479EA" w:rsidRPr="00F417ED" w14:paraId="5CE05278" w14:textId="77777777" w:rsidTr="00E57BD8">
        <w:tc>
          <w:tcPr>
            <w:tcW w:w="5000" w:type="pct"/>
            <w:gridSpan w:val="2"/>
          </w:tcPr>
          <w:p w14:paraId="5054B63E" w14:textId="77777777" w:rsidR="00E479EA" w:rsidRPr="00F417ED" w:rsidRDefault="00E479EA" w:rsidP="00A76D52">
            <w:pPr>
              <w:pStyle w:val="gfff"/>
              <w:jc w:val="center"/>
            </w:pPr>
            <w:r w:rsidRPr="00F417ED">
              <w:t xml:space="preserve">Работа с разделом </w:t>
            </w:r>
            <w:r w:rsidRPr="00F417ED">
              <w:rPr>
                <w:rStyle w:val="afff7"/>
              </w:rPr>
              <w:t>Моя организация</w:t>
            </w:r>
          </w:p>
        </w:tc>
      </w:tr>
      <w:tr w:rsidR="00E479EA" w:rsidRPr="00F417ED" w14:paraId="7152C7F4" w14:textId="77777777" w:rsidTr="00E57BD8">
        <w:tc>
          <w:tcPr>
            <w:tcW w:w="2313" w:type="pct"/>
          </w:tcPr>
          <w:p w14:paraId="24C8BFA7" w14:textId="77777777" w:rsidR="00E479EA" w:rsidRPr="00F417ED" w:rsidRDefault="00E479EA">
            <w:pPr>
              <w:pStyle w:val="gf0"/>
              <w:numPr>
                <w:ilvl w:val="0"/>
                <w:numId w:val="67"/>
              </w:numPr>
            </w:pPr>
            <w:r w:rsidRPr="00F417ED">
              <w:t xml:space="preserve">откройте раздел </w:t>
            </w:r>
            <w:r w:rsidRPr="00F417ED">
              <w:rPr>
                <w:rStyle w:val="gfff3"/>
                <w:sz w:val="24"/>
              </w:rPr>
              <w:t>Моя организация</w:t>
            </w:r>
            <w:r w:rsidRPr="00F417ED">
              <w:t>;</w:t>
            </w:r>
          </w:p>
          <w:p w14:paraId="446D3F63" w14:textId="77777777" w:rsidR="00E479EA" w:rsidRPr="00F417ED" w:rsidRDefault="00E479EA">
            <w:pPr>
              <w:pStyle w:val="gf0"/>
            </w:pPr>
            <w:r w:rsidRPr="00F417ED">
              <w:t xml:space="preserve">нажмите на кнопку </w:t>
            </w:r>
            <w:r w:rsidRPr="00F417ED">
              <w:rPr>
                <w:rStyle w:val="afff7"/>
              </w:rPr>
              <w:t>Редактировать</w:t>
            </w:r>
            <w:r w:rsidRPr="00F417ED">
              <w:t xml:space="preserve"> в открывшейся вкладке </w:t>
            </w:r>
            <w:r w:rsidRPr="00F417ED">
              <w:rPr>
                <w:rStyle w:val="gfff3"/>
                <w:sz w:val="24"/>
              </w:rPr>
              <w:t>Общая информация</w:t>
            </w:r>
          </w:p>
        </w:tc>
        <w:tc>
          <w:tcPr>
            <w:tcW w:w="2687" w:type="pct"/>
          </w:tcPr>
          <w:p w14:paraId="2E258B03" w14:textId="77777777" w:rsidR="00E479EA" w:rsidRPr="00F417ED" w:rsidRDefault="00E479EA" w:rsidP="00A76D52">
            <w:pPr>
              <w:pStyle w:val="gfff"/>
            </w:pPr>
            <w:r w:rsidRPr="00F417ED">
              <w:t>Открылась форма с полями для заполнения</w:t>
            </w:r>
          </w:p>
        </w:tc>
      </w:tr>
      <w:tr w:rsidR="00E479EA" w:rsidRPr="00F417ED" w14:paraId="48B36156" w14:textId="77777777" w:rsidTr="00E57BD8">
        <w:tc>
          <w:tcPr>
            <w:tcW w:w="2313" w:type="pct"/>
          </w:tcPr>
          <w:p w14:paraId="0FCDE1FE" w14:textId="77777777" w:rsidR="00E479EA" w:rsidRPr="00F417ED" w:rsidRDefault="00E479EA">
            <w:pPr>
              <w:pStyle w:val="gf0"/>
              <w:numPr>
                <w:ilvl w:val="0"/>
                <w:numId w:val="68"/>
              </w:numPr>
            </w:pPr>
            <w:r w:rsidRPr="00F417ED">
              <w:t>заполните данные в полях;</w:t>
            </w:r>
          </w:p>
          <w:p w14:paraId="6863749C" w14:textId="77777777" w:rsidR="00E479EA" w:rsidRPr="00F417ED" w:rsidRDefault="00E479EA">
            <w:pPr>
              <w:pStyle w:val="gf0"/>
            </w:pPr>
            <w:r w:rsidRPr="00F417ED">
              <w:t xml:space="preserve">нажмите на кнопку </w:t>
            </w:r>
            <w:r w:rsidRPr="00F417ED">
              <w:rPr>
                <w:rStyle w:val="afff7"/>
              </w:rPr>
              <w:t>Сохранить</w:t>
            </w:r>
          </w:p>
        </w:tc>
        <w:tc>
          <w:tcPr>
            <w:tcW w:w="2687" w:type="pct"/>
          </w:tcPr>
          <w:p w14:paraId="4A7D6C5F" w14:textId="77777777" w:rsidR="00E479EA" w:rsidRPr="00F417ED" w:rsidRDefault="00E479EA" w:rsidP="00A76D52">
            <w:pPr>
              <w:pStyle w:val="gfff"/>
            </w:pPr>
            <w:r w:rsidRPr="00F417ED">
              <w:t>Изменения сохранены</w:t>
            </w:r>
          </w:p>
        </w:tc>
      </w:tr>
      <w:tr w:rsidR="00E479EA" w:rsidRPr="00F417ED" w14:paraId="042B0698" w14:textId="77777777" w:rsidTr="00E57BD8">
        <w:tc>
          <w:tcPr>
            <w:tcW w:w="2313" w:type="pct"/>
          </w:tcPr>
          <w:p w14:paraId="24A9FE81" w14:textId="77777777" w:rsidR="00E479EA" w:rsidRPr="00F417ED" w:rsidRDefault="00E479EA">
            <w:pPr>
              <w:pStyle w:val="gf0"/>
              <w:numPr>
                <w:ilvl w:val="0"/>
                <w:numId w:val="78"/>
              </w:numPr>
            </w:pPr>
            <w:r w:rsidRPr="00F417ED">
              <w:t>создать учебные группы 1</w:t>
            </w:r>
            <w:r w:rsidRPr="00F417ED">
              <w:noBreakHyphen/>
              <w:t>го курса;</w:t>
            </w:r>
          </w:p>
          <w:p w14:paraId="289561AC" w14:textId="77777777" w:rsidR="00E479EA" w:rsidRPr="00F417ED" w:rsidRDefault="00E479EA">
            <w:pPr>
              <w:pStyle w:val="gfff5"/>
              <w:keepNext w:val="0"/>
              <w:numPr>
                <w:ilvl w:val="0"/>
                <w:numId w:val="62"/>
              </w:numPr>
              <w:spacing w:after="60" w:line="240" w:lineRule="auto"/>
              <w:jc w:val="left"/>
            </w:pPr>
            <w:r w:rsidRPr="00F417ED">
              <w:t>распределить студентов по группам</w:t>
            </w:r>
          </w:p>
        </w:tc>
        <w:tc>
          <w:tcPr>
            <w:tcW w:w="2687" w:type="pct"/>
          </w:tcPr>
          <w:p w14:paraId="05D0CFEA" w14:textId="77777777" w:rsidR="00E479EA" w:rsidRPr="00F417ED" w:rsidRDefault="00E479EA" w:rsidP="00A76D52">
            <w:pPr>
              <w:pStyle w:val="gfff"/>
            </w:pPr>
            <w:r w:rsidRPr="00F417ED">
              <w:t xml:space="preserve">На вкладке </w:t>
            </w:r>
            <w:r w:rsidRPr="00F417ED">
              <w:rPr>
                <w:b/>
              </w:rPr>
              <w:t>Группы 1</w:t>
            </w:r>
            <w:r w:rsidRPr="00F417ED">
              <w:rPr>
                <w:b/>
              </w:rPr>
              <w:noBreakHyphen/>
              <w:t>го курса</w:t>
            </w:r>
            <w:r w:rsidRPr="00F417ED">
              <w:t xml:space="preserve"> отображается реестр учебных годов в ПОО со следующей информацией:</w:t>
            </w:r>
          </w:p>
          <w:p w14:paraId="36C501F9" w14:textId="77777777" w:rsidR="00E479EA" w:rsidRPr="00F417ED" w:rsidRDefault="00E479EA" w:rsidP="00E479EA">
            <w:pPr>
              <w:pStyle w:val="gf"/>
            </w:pPr>
            <w:r w:rsidRPr="00F417ED">
              <w:t>учебный год;</w:t>
            </w:r>
          </w:p>
          <w:p w14:paraId="3EE98F9D" w14:textId="77777777" w:rsidR="00E479EA" w:rsidRPr="00F417ED" w:rsidRDefault="00E479EA" w:rsidP="00E479EA">
            <w:pPr>
              <w:pStyle w:val="gf"/>
            </w:pPr>
            <w:r w:rsidRPr="00F417ED">
              <w:t>количество личных дел в статусе «Студент»;</w:t>
            </w:r>
          </w:p>
          <w:p w14:paraId="213751EE" w14:textId="77777777" w:rsidR="00E479EA" w:rsidRPr="00F417ED" w:rsidRDefault="00E479EA" w:rsidP="00E479EA">
            <w:pPr>
              <w:pStyle w:val="gf"/>
            </w:pPr>
            <w:r w:rsidRPr="00F417ED">
              <w:t>количество групп в ПОО;</w:t>
            </w:r>
          </w:p>
          <w:p w14:paraId="624ECD68" w14:textId="77777777" w:rsidR="00E479EA" w:rsidRPr="00F417ED" w:rsidRDefault="00E479EA" w:rsidP="00E479EA">
            <w:pPr>
              <w:pStyle w:val="gf"/>
            </w:pPr>
            <w:r w:rsidRPr="00F417ED">
              <w:t>количество личных дел в статусе «Студент», не распределенных в группы</w:t>
            </w:r>
          </w:p>
        </w:tc>
      </w:tr>
      <w:tr w:rsidR="00E479EA" w:rsidRPr="00F417ED" w14:paraId="71A4C091" w14:textId="77777777" w:rsidTr="00E57BD8">
        <w:tc>
          <w:tcPr>
            <w:tcW w:w="2313" w:type="pct"/>
          </w:tcPr>
          <w:p w14:paraId="01A8B9B5" w14:textId="77777777" w:rsidR="00E479EA" w:rsidRPr="00F417ED" w:rsidRDefault="00E479EA">
            <w:pPr>
              <w:pStyle w:val="gf0"/>
              <w:numPr>
                <w:ilvl w:val="0"/>
                <w:numId w:val="69"/>
              </w:numPr>
            </w:pPr>
            <w:r w:rsidRPr="00F417ED">
              <w:t>выбрать учебный год;</w:t>
            </w:r>
          </w:p>
          <w:p w14:paraId="40E908FB" w14:textId="13D891C1" w:rsidR="00E479EA" w:rsidRPr="00F417ED" w:rsidRDefault="00E479EA">
            <w:pPr>
              <w:pStyle w:val="gf0"/>
              <w:keepNext/>
              <w:numPr>
                <w:ilvl w:val="0"/>
                <w:numId w:val="69"/>
              </w:numPr>
            </w:pPr>
            <w:r w:rsidRPr="00F417ED">
              <w:t xml:space="preserve">в блоке с наименованием необходимой специальности выбрать </w:t>
            </w:r>
            <w:proofErr w:type="gramStart"/>
            <w:r w:rsidRPr="00F417ED">
              <w:t>действие</w:t>
            </w:r>
            <w:proofErr w:type="gramEnd"/>
            <w:r w:rsidRPr="00F417ED">
              <w:t xml:space="preserve"> </w:t>
            </w:r>
            <w:r w:rsidRPr="00F417ED">
              <w:rPr>
                <w:b/>
                <w:bCs/>
              </w:rPr>
              <w:t>Добавить группы</w:t>
            </w:r>
          </w:p>
        </w:tc>
        <w:tc>
          <w:tcPr>
            <w:tcW w:w="2687" w:type="pct"/>
          </w:tcPr>
          <w:p w14:paraId="470A4FD0" w14:textId="77777777" w:rsidR="00E479EA" w:rsidRPr="00F417ED" w:rsidRDefault="00E479EA" w:rsidP="00A76D52">
            <w:pPr>
              <w:pStyle w:val="gfff"/>
            </w:pPr>
            <w:r w:rsidRPr="00F417ED">
              <w:t>Откроется страница распределения студентов по группам</w:t>
            </w:r>
          </w:p>
        </w:tc>
      </w:tr>
      <w:tr w:rsidR="00E479EA" w:rsidRPr="00F417ED" w14:paraId="5E1F1D70" w14:textId="77777777" w:rsidTr="00E57BD8">
        <w:tc>
          <w:tcPr>
            <w:tcW w:w="2313" w:type="pct"/>
          </w:tcPr>
          <w:p w14:paraId="587C6AFE" w14:textId="77777777" w:rsidR="00E479EA" w:rsidRPr="00F417ED" w:rsidRDefault="00E479EA">
            <w:pPr>
              <w:pStyle w:val="gf0"/>
              <w:numPr>
                <w:ilvl w:val="0"/>
                <w:numId w:val="79"/>
              </w:numPr>
            </w:pPr>
            <w:r w:rsidRPr="00F417ED">
              <w:t xml:space="preserve">нажать на кнопку </w:t>
            </w:r>
            <w:r w:rsidRPr="00F417ED">
              <w:rPr>
                <w:b/>
              </w:rPr>
              <w:t>Новая группа</w:t>
            </w:r>
            <w:r w:rsidRPr="00F417ED">
              <w:rPr>
                <w:bCs/>
              </w:rPr>
              <w:t>;</w:t>
            </w:r>
          </w:p>
          <w:p w14:paraId="382176E7" w14:textId="77777777" w:rsidR="00E479EA" w:rsidRPr="00F417ED" w:rsidRDefault="00E479EA" w:rsidP="00E479EA">
            <w:pPr>
              <w:pStyle w:val="gf0"/>
            </w:pPr>
            <w:r w:rsidRPr="00F417ED">
              <w:t>ввести код группы и выбрать форму получения образования;</w:t>
            </w:r>
          </w:p>
          <w:p w14:paraId="76DB5395" w14:textId="77777777" w:rsidR="00E479EA" w:rsidRPr="00F417ED" w:rsidRDefault="00E479EA" w:rsidP="00E479EA">
            <w:pPr>
              <w:pStyle w:val="gf0"/>
            </w:pPr>
            <w:r w:rsidRPr="00F417ED">
              <w:t xml:space="preserve">нажать на кнопку </w:t>
            </w:r>
            <w:r w:rsidRPr="00F417ED">
              <w:rPr>
                <w:rStyle w:val="gfff3"/>
                <w:sz w:val="24"/>
              </w:rPr>
              <w:t>Создать</w:t>
            </w:r>
          </w:p>
        </w:tc>
        <w:tc>
          <w:tcPr>
            <w:tcW w:w="2687" w:type="pct"/>
          </w:tcPr>
          <w:p w14:paraId="572268E6" w14:textId="77777777" w:rsidR="00E479EA" w:rsidRPr="00F417ED" w:rsidRDefault="00E479EA" w:rsidP="00A76D52">
            <w:pPr>
              <w:pStyle w:val="gfff"/>
            </w:pPr>
            <w:r w:rsidRPr="00F417ED">
              <w:t>Создана новая группа</w:t>
            </w:r>
          </w:p>
        </w:tc>
      </w:tr>
      <w:tr w:rsidR="00E479EA" w:rsidRPr="00F417ED" w14:paraId="37FD1B15" w14:textId="77777777" w:rsidTr="00E57BD8">
        <w:tc>
          <w:tcPr>
            <w:tcW w:w="2313" w:type="pct"/>
          </w:tcPr>
          <w:p w14:paraId="6AB94261" w14:textId="77777777" w:rsidR="00E479EA" w:rsidRPr="00F417ED" w:rsidRDefault="00E479EA">
            <w:pPr>
              <w:pStyle w:val="gf0"/>
              <w:numPr>
                <w:ilvl w:val="0"/>
                <w:numId w:val="80"/>
              </w:numPr>
            </w:pPr>
            <w:r w:rsidRPr="00F417ED">
              <w:t>выбрать учебный год;</w:t>
            </w:r>
          </w:p>
          <w:p w14:paraId="60346445" w14:textId="514BA7FD" w:rsidR="00E479EA" w:rsidRPr="00F417ED" w:rsidRDefault="00E479EA">
            <w:pPr>
              <w:pStyle w:val="gf0"/>
            </w:pPr>
            <w:r w:rsidRPr="00F417ED">
              <w:t xml:space="preserve">в блоке с наименованием необходимой специальности выбрать </w:t>
            </w:r>
            <w:proofErr w:type="gramStart"/>
            <w:r w:rsidRPr="00F417ED">
              <w:t>действие</w:t>
            </w:r>
            <w:proofErr w:type="gramEnd"/>
            <w:r w:rsidRPr="00F417ED">
              <w:t xml:space="preserve"> </w:t>
            </w:r>
            <w:r w:rsidRPr="00F417ED">
              <w:rPr>
                <w:b/>
                <w:bCs/>
              </w:rPr>
              <w:t>Редактировать группы</w:t>
            </w:r>
          </w:p>
        </w:tc>
        <w:tc>
          <w:tcPr>
            <w:tcW w:w="2687" w:type="pct"/>
          </w:tcPr>
          <w:p w14:paraId="54F78D85" w14:textId="77777777" w:rsidR="00E479EA" w:rsidRPr="00F417ED" w:rsidRDefault="00E479EA" w:rsidP="00A76D52">
            <w:pPr>
              <w:pStyle w:val="gfff"/>
            </w:pPr>
            <w:r w:rsidRPr="00F417ED">
              <w:t>Открылась страница распределения студентов</w:t>
            </w:r>
          </w:p>
        </w:tc>
      </w:tr>
      <w:tr w:rsidR="00E479EA" w:rsidRPr="00F417ED" w14:paraId="4AD5D4AA" w14:textId="77777777" w:rsidTr="00E57BD8">
        <w:tc>
          <w:tcPr>
            <w:tcW w:w="2313" w:type="pct"/>
          </w:tcPr>
          <w:p w14:paraId="0404C076" w14:textId="77777777" w:rsidR="00E479EA" w:rsidRPr="00F417ED" w:rsidRDefault="00E479EA">
            <w:pPr>
              <w:pStyle w:val="gf0"/>
              <w:numPr>
                <w:ilvl w:val="0"/>
                <w:numId w:val="81"/>
              </w:numPr>
            </w:pPr>
            <w:r w:rsidRPr="00F417ED">
              <w:t xml:space="preserve">в поле </w:t>
            </w:r>
            <w:r w:rsidRPr="00F417ED">
              <w:rPr>
                <w:rStyle w:val="gfff3"/>
                <w:sz w:val="24"/>
              </w:rPr>
              <w:t>Группа</w:t>
            </w:r>
            <w:r w:rsidRPr="00F417ED">
              <w:t xml:space="preserve"> выбрать группу;</w:t>
            </w:r>
          </w:p>
          <w:p w14:paraId="45581B73" w14:textId="77777777" w:rsidR="00E479EA" w:rsidRPr="00F417ED" w:rsidRDefault="00E479EA" w:rsidP="00E479EA">
            <w:pPr>
              <w:pStyle w:val="gf0"/>
            </w:pPr>
            <w:r w:rsidRPr="00F417ED">
              <w:t>отметить студентов для распределения;</w:t>
            </w:r>
          </w:p>
          <w:p w14:paraId="6021E789" w14:textId="77777777" w:rsidR="00E479EA" w:rsidRPr="00F417ED" w:rsidRDefault="00E479EA" w:rsidP="00E479EA">
            <w:pPr>
              <w:pStyle w:val="gf0"/>
            </w:pPr>
            <w:r w:rsidRPr="00F417ED">
              <w:t xml:space="preserve">нажать на кнопку </w:t>
            </w:r>
            <w:r w:rsidRPr="00F417ED">
              <w:rPr>
                <w:rStyle w:val="gfff3"/>
                <w:sz w:val="24"/>
              </w:rPr>
              <w:t>Добавить</w:t>
            </w:r>
          </w:p>
        </w:tc>
        <w:tc>
          <w:tcPr>
            <w:tcW w:w="2687" w:type="pct"/>
          </w:tcPr>
          <w:p w14:paraId="0FBC6E08" w14:textId="77777777" w:rsidR="00E479EA" w:rsidRPr="00F417ED" w:rsidRDefault="00E479EA" w:rsidP="00A76D52">
            <w:pPr>
              <w:pStyle w:val="gfff"/>
            </w:pPr>
            <w:r w:rsidRPr="00F417ED">
              <w:t>Студенты распределены</w:t>
            </w:r>
          </w:p>
        </w:tc>
      </w:tr>
      <w:tr w:rsidR="00E479EA" w:rsidRPr="00F417ED" w14:paraId="4998D4A1" w14:textId="77777777" w:rsidTr="00E57BD8">
        <w:tc>
          <w:tcPr>
            <w:tcW w:w="2313" w:type="pct"/>
          </w:tcPr>
          <w:p w14:paraId="084C5A99" w14:textId="77777777" w:rsidR="00E479EA" w:rsidRPr="00F417ED" w:rsidRDefault="00E479EA" w:rsidP="00A76D52">
            <w:pPr>
              <w:pStyle w:val="gfff"/>
            </w:pPr>
            <w:r w:rsidRPr="00F417ED">
              <w:t xml:space="preserve">Перейдите на вкладку </w:t>
            </w:r>
            <w:r w:rsidRPr="00F417ED">
              <w:rPr>
                <w:rStyle w:val="afff7"/>
              </w:rPr>
              <w:t>План приёма на уч. год</w:t>
            </w:r>
          </w:p>
        </w:tc>
        <w:tc>
          <w:tcPr>
            <w:tcW w:w="2687" w:type="pct"/>
          </w:tcPr>
          <w:p w14:paraId="743C5514" w14:textId="77777777" w:rsidR="00E479EA" w:rsidRPr="00F417ED" w:rsidRDefault="00E479EA" w:rsidP="00A76D52">
            <w:pPr>
              <w:pStyle w:val="gfff"/>
            </w:pPr>
            <w:r w:rsidRPr="00F417ED">
              <w:t>Открылась страница планирование приема</w:t>
            </w:r>
          </w:p>
        </w:tc>
      </w:tr>
      <w:tr w:rsidR="00E479EA" w:rsidRPr="00F417ED" w14:paraId="2F7B3C92" w14:textId="77777777" w:rsidTr="00E57BD8">
        <w:tc>
          <w:tcPr>
            <w:tcW w:w="2313" w:type="pct"/>
          </w:tcPr>
          <w:p w14:paraId="072201C7" w14:textId="77777777" w:rsidR="00E479EA" w:rsidRPr="00F417ED" w:rsidRDefault="00E479EA">
            <w:pPr>
              <w:pStyle w:val="gf0"/>
              <w:numPr>
                <w:ilvl w:val="0"/>
                <w:numId w:val="82"/>
              </w:numPr>
            </w:pPr>
            <w:r w:rsidRPr="00F417ED">
              <w:t>выберите учебный год;</w:t>
            </w:r>
          </w:p>
          <w:p w14:paraId="3EAAE83D" w14:textId="77777777" w:rsidR="00E479EA" w:rsidRPr="00F417ED" w:rsidRDefault="00E479EA" w:rsidP="00E479EA">
            <w:pPr>
              <w:pStyle w:val="gf0"/>
            </w:pPr>
            <w:r w:rsidRPr="00F417ED">
              <w:t xml:space="preserve">нажмите на кнопку </w:t>
            </w:r>
            <w:r w:rsidRPr="00F417ED">
              <w:rPr>
                <w:rStyle w:val="afff7"/>
              </w:rPr>
              <w:t>Добавить специальность</w:t>
            </w:r>
          </w:p>
        </w:tc>
        <w:tc>
          <w:tcPr>
            <w:tcW w:w="2687" w:type="pct"/>
          </w:tcPr>
          <w:p w14:paraId="3D9C47CC" w14:textId="77777777" w:rsidR="00E479EA" w:rsidRPr="00F417ED" w:rsidRDefault="00E479EA" w:rsidP="00A76D52">
            <w:pPr>
              <w:pStyle w:val="gfff"/>
            </w:pPr>
            <w:r w:rsidRPr="00F417ED">
              <w:t>Открылась форма добавления специальности</w:t>
            </w:r>
          </w:p>
        </w:tc>
      </w:tr>
      <w:tr w:rsidR="00E479EA" w:rsidRPr="00F417ED" w14:paraId="2AD42190" w14:textId="77777777" w:rsidTr="00E57BD8">
        <w:tc>
          <w:tcPr>
            <w:tcW w:w="2313" w:type="pct"/>
          </w:tcPr>
          <w:p w14:paraId="25CF7040" w14:textId="77777777" w:rsidR="00E479EA" w:rsidRPr="00F417ED" w:rsidRDefault="00E479EA">
            <w:pPr>
              <w:pStyle w:val="gf0"/>
              <w:numPr>
                <w:ilvl w:val="0"/>
                <w:numId w:val="83"/>
              </w:numPr>
            </w:pPr>
            <w:r w:rsidRPr="00F417ED">
              <w:lastRenderedPageBreak/>
              <w:t xml:space="preserve">укажите </w:t>
            </w:r>
            <w:r w:rsidRPr="00F417ED">
              <w:rPr>
                <w:b/>
              </w:rPr>
              <w:t>Код специальности</w:t>
            </w:r>
            <w:r w:rsidRPr="00F417ED">
              <w:t xml:space="preserve"> – начните вводить код / наименование специальности, и выберите значение из списка;</w:t>
            </w:r>
          </w:p>
          <w:p w14:paraId="22121E78" w14:textId="77777777" w:rsidR="00E479EA" w:rsidRPr="00F417ED" w:rsidRDefault="00E479EA" w:rsidP="00E479EA">
            <w:pPr>
              <w:pStyle w:val="gf0"/>
            </w:pPr>
            <w:r w:rsidRPr="00F417ED">
              <w:t xml:space="preserve">в блоке </w:t>
            </w:r>
            <w:r w:rsidRPr="00F417ED">
              <w:rPr>
                <w:rStyle w:val="gfff3"/>
                <w:sz w:val="24"/>
              </w:rPr>
              <w:t>Уровни и места</w:t>
            </w:r>
            <w:r w:rsidRPr="00F417ED">
              <w:t>:</w:t>
            </w:r>
          </w:p>
          <w:p w14:paraId="2C27A58E" w14:textId="77777777" w:rsidR="00E479EA" w:rsidRPr="00F417ED" w:rsidRDefault="00E479EA">
            <w:pPr>
              <w:pStyle w:val="gf0"/>
              <w:numPr>
                <w:ilvl w:val="1"/>
                <w:numId w:val="62"/>
              </w:numPr>
            </w:pPr>
            <w:r w:rsidRPr="00F417ED">
              <w:t xml:space="preserve">выберите </w:t>
            </w:r>
            <w:r w:rsidRPr="00F417ED">
              <w:rPr>
                <w:b/>
              </w:rPr>
              <w:t>Уровень базового образования</w:t>
            </w:r>
            <w:r w:rsidRPr="00F417ED">
              <w:t xml:space="preserve"> (установить флажок);</w:t>
            </w:r>
          </w:p>
          <w:p w14:paraId="080708C3" w14:textId="77777777" w:rsidR="00E479EA" w:rsidRPr="00F417ED" w:rsidRDefault="00E479EA">
            <w:pPr>
              <w:pStyle w:val="gf0"/>
              <w:numPr>
                <w:ilvl w:val="1"/>
                <w:numId w:val="62"/>
              </w:numPr>
            </w:pPr>
            <w:r w:rsidRPr="00F417ED">
              <w:t xml:space="preserve">укажите </w:t>
            </w:r>
            <w:r w:rsidRPr="00F417ED">
              <w:rPr>
                <w:rStyle w:val="gfff3"/>
                <w:bCs/>
                <w:sz w:val="24"/>
              </w:rPr>
              <w:t>места</w:t>
            </w:r>
            <w:r w:rsidRPr="00F417ED">
              <w:t xml:space="preserve"> – количество бюджетных и коммерческих мест</w:t>
            </w:r>
          </w:p>
        </w:tc>
        <w:tc>
          <w:tcPr>
            <w:tcW w:w="2687" w:type="pct"/>
          </w:tcPr>
          <w:p w14:paraId="10E7E1F5" w14:textId="77777777" w:rsidR="00E479EA" w:rsidRPr="00F417ED" w:rsidRDefault="00E479EA" w:rsidP="00A76D52">
            <w:pPr>
              <w:pStyle w:val="gfff"/>
            </w:pPr>
            <w:r w:rsidRPr="00F417ED">
              <w:t xml:space="preserve">Под блоком </w:t>
            </w:r>
            <w:r w:rsidRPr="00F417ED">
              <w:rPr>
                <w:rStyle w:val="gfff3"/>
                <w:sz w:val="24"/>
              </w:rPr>
              <w:t>Уровни и места</w:t>
            </w:r>
            <w:r w:rsidRPr="00F417ED">
              <w:t xml:space="preserve"> отобразится соответствующее количество блоков </w:t>
            </w:r>
            <w:r w:rsidRPr="00F417ED">
              <w:rPr>
                <w:rStyle w:val="gfff3"/>
                <w:sz w:val="24"/>
              </w:rPr>
              <w:t>Уровень … образования</w:t>
            </w:r>
          </w:p>
        </w:tc>
      </w:tr>
      <w:tr w:rsidR="00E479EA" w:rsidRPr="00F417ED" w14:paraId="3464F0F2" w14:textId="77777777" w:rsidTr="00E57BD8">
        <w:tc>
          <w:tcPr>
            <w:tcW w:w="2313" w:type="pct"/>
          </w:tcPr>
          <w:p w14:paraId="27185593" w14:textId="77777777" w:rsidR="00E479EA" w:rsidRPr="00F417ED" w:rsidRDefault="00E479EA">
            <w:pPr>
              <w:pStyle w:val="gf0"/>
              <w:numPr>
                <w:ilvl w:val="0"/>
                <w:numId w:val="84"/>
              </w:numPr>
            </w:pPr>
            <w:r w:rsidRPr="00F417ED">
              <w:t xml:space="preserve">выберите значение в поле </w:t>
            </w:r>
            <w:r w:rsidRPr="00F417ED">
              <w:rPr>
                <w:rStyle w:val="gfff3"/>
                <w:sz w:val="24"/>
              </w:rPr>
              <w:t>Форма получения образования</w:t>
            </w:r>
            <w:r w:rsidRPr="00F417ED">
              <w:t xml:space="preserve"> (установить флажок);</w:t>
            </w:r>
          </w:p>
          <w:p w14:paraId="6B97AE15" w14:textId="77777777" w:rsidR="00E479EA" w:rsidRPr="00F417ED" w:rsidRDefault="00E479EA" w:rsidP="00E479EA">
            <w:pPr>
              <w:pStyle w:val="gf0"/>
            </w:pPr>
            <w:r w:rsidRPr="00F417ED">
              <w:t>укажите «Вступительные испытания», при их наличии для специальности;</w:t>
            </w:r>
          </w:p>
          <w:p w14:paraId="34FE58FC" w14:textId="77777777" w:rsidR="00E479EA" w:rsidRPr="00F417ED" w:rsidRDefault="00E479EA" w:rsidP="00E479EA">
            <w:pPr>
              <w:pStyle w:val="gf0"/>
            </w:pPr>
            <w:r w:rsidRPr="00F417ED">
              <w:t>если поступающим на данную специальность предоставляется общежитие, установите флажок;</w:t>
            </w:r>
          </w:p>
          <w:p w14:paraId="1CA8910B" w14:textId="77777777" w:rsidR="00E479EA" w:rsidRPr="00F417ED" w:rsidRDefault="00E479EA" w:rsidP="00E479EA">
            <w:pPr>
              <w:pStyle w:val="gf0"/>
            </w:pPr>
            <w:r w:rsidRPr="00F417ED">
              <w:t xml:space="preserve">нажмите на кнопку </w:t>
            </w:r>
            <w:r w:rsidRPr="00F417ED">
              <w:rPr>
                <w:rStyle w:val="afff7"/>
              </w:rPr>
              <w:t>Сохранить</w:t>
            </w:r>
          </w:p>
        </w:tc>
        <w:tc>
          <w:tcPr>
            <w:tcW w:w="2687" w:type="pct"/>
          </w:tcPr>
          <w:p w14:paraId="09D11024" w14:textId="77777777" w:rsidR="00E479EA" w:rsidRPr="00F417ED" w:rsidRDefault="00E479EA" w:rsidP="00A76D52">
            <w:pPr>
              <w:pStyle w:val="gfff"/>
            </w:pPr>
            <w:r w:rsidRPr="00F417ED">
              <w:t>Планирование приема осуществлено</w:t>
            </w:r>
          </w:p>
        </w:tc>
      </w:tr>
      <w:tr w:rsidR="00E479EA" w:rsidRPr="00F417ED" w14:paraId="7F804E1E" w14:textId="77777777" w:rsidTr="00E57BD8">
        <w:tc>
          <w:tcPr>
            <w:tcW w:w="5000" w:type="pct"/>
            <w:gridSpan w:val="2"/>
          </w:tcPr>
          <w:p w14:paraId="1F7C52C7" w14:textId="77777777" w:rsidR="00E479EA" w:rsidRPr="00F417ED" w:rsidRDefault="00E479EA" w:rsidP="00A76D52">
            <w:pPr>
              <w:pStyle w:val="gfff"/>
              <w:jc w:val="center"/>
            </w:pPr>
            <w:r w:rsidRPr="00F417ED">
              <w:t xml:space="preserve">Работа с разделом </w:t>
            </w:r>
            <w:r w:rsidRPr="00F417ED">
              <w:rPr>
                <w:rStyle w:val="gfff3"/>
                <w:sz w:val="24"/>
              </w:rPr>
              <w:t>Заявления</w:t>
            </w:r>
          </w:p>
        </w:tc>
      </w:tr>
      <w:tr w:rsidR="00E479EA" w:rsidRPr="00F417ED" w14:paraId="44D0CE10" w14:textId="77777777" w:rsidTr="00E57BD8">
        <w:tc>
          <w:tcPr>
            <w:tcW w:w="2313" w:type="pct"/>
          </w:tcPr>
          <w:p w14:paraId="7841CD15" w14:textId="77777777" w:rsidR="00E479EA" w:rsidRPr="00F417ED" w:rsidRDefault="00E479EA" w:rsidP="00A76D52">
            <w:pPr>
              <w:pStyle w:val="g9"/>
              <w:numPr>
                <w:ilvl w:val="0"/>
                <w:numId w:val="0"/>
              </w:numPr>
              <w:rPr>
                <w:sz w:val="24"/>
              </w:rPr>
            </w:pPr>
            <w:r w:rsidRPr="00F417ED">
              <w:rPr>
                <w:sz w:val="24"/>
              </w:rPr>
              <w:t xml:space="preserve">Откройте раздел </w:t>
            </w:r>
            <w:r w:rsidRPr="00F417ED">
              <w:rPr>
                <w:b/>
                <w:sz w:val="24"/>
              </w:rPr>
              <w:t>Заявления</w:t>
            </w:r>
          </w:p>
        </w:tc>
        <w:tc>
          <w:tcPr>
            <w:tcW w:w="2687" w:type="pct"/>
          </w:tcPr>
          <w:p w14:paraId="0F6585F5" w14:textId="77777777" w:rsidR="00E479EA" w:rsidRPr="00F417ED" w:rsidRDefault="00E479EA" w:rsidP="00A76D52">
            <w:pPr>
              <w:pStyle w:val="gfff"/>
            </w:pPr>
            <w:r w:rsidRPr="00F417ED">
              <w:t>Открылась страница с реестром заявлений</w:t>
            </w:r>
          </w:p>
        </w:tc>
      </w:tr>
      <w:tr w:rsidR="00E479EA" w:rsidRPr="00F417ED" w14:paraId="6ADC7EA0" w14:textId="77777777" w:rsidTr="00E57BD8">
        <w:tc>
          <w:tcPr>
            <w:tcW w:w="2313" w:type="pct"/>
          </w:tcPr>
          <w:p w14:paraId="197E0F49" w14:textId="77777777" w:rsidR="00E479EA" w:rsidRPr="00F417ED" w:rsidRDefault="00E479EA">
            <w:pPr>
              <w:pStyle w:val="gf0"/>
              <w:numPr>
                <w:ilvl w:val="0"/>
                <w:numId w:val="70"/>
              </w:numPr>
            </w:pPr>
            <w:r w:rsidRPr="00F417ED">
              <w:t>задать необходимые параметры поиска в поисковой панели;</w:t>
            </w:r>
          </w:p>
          <w:p w14:paraId="141D2456" w14:textId="77777777" w:rsidR="00E479EA" w:rsidRPr="00F417ED" w:rsidRDefault="00E479EA">
            <w:pPr>
              <w:pStyle w:val="gf0"/>
            </w:pPr>
            <w:r w:rsidRPr="00F417ED">
              <w:t xml:space="preserve">нажмите на кнопку </w:t>
            </w:r>
            <w:r w:rsidRPr="00F417ED">
              <w:rPr>
                <w:rStyle w:val="afff7"/>
              </w:rPr>
              <w:t>Найти</w:t>
            </w:r>
          </w:p>
        </w:tc>
        <w:tc>
          <w:tcPr>
            <w:tcW w:w="2687" w:type="pct"/>
          </w:tcPr>
          <w:p w14:paraId="3D07AF4A" w14:textId="77777777" w:rsidR="00E479EA" w:rsidRPr="00F417ED" w:rsidRDefault="00E479EA" w:rsidP="00A76D52">
            <w:pPr>
              <w:pStyle w:val="gfff"/>
            </w:pPr>
            <w:r w:rsidRPr="00F417ED">
              <w:t>Результаты поиска отобразились в реестре заявлений</w:t>
            </w:r>
          </w:p>
        </w:tc>
      </w:tr>
      <w:tr w:rsidR="00E479EA" w:rsidRPr="00F417ED" w14:paraId="5CCEE66C" w14:textId="77777777" w:rsidTr="00E57BD8">
        <w:tc>
          <w:tcPr>
            <w:tcW w:w="2313" w:type="pct"/>
          </w:tcPr>
          <w:p w14:paraId="27F2AAAD" w14:textId="77777777" w:rsidR="00E479EA" w:rsidRPr="00F417ED" w:rsidRDefault="00E479EA">
            <w:pPr>
              <w:pStyle w:val="gf0"/>
              <w:numPr>
                <w:ilvl w:val="0"/>
                <w:numId w:val="71"/>
              </w:numPr>
            </w:pPr>
            <w:r w:rsidRPr="00F417ED">
              <w:t xml:space="preserve">нажмите на кнопку </w:t>
            </w:r>
            <w:r w:rsidRPr="00F417ED">
              <w:rPr>
                <w:noProof/>
                <w:lang w:eastAsia="ru-RU"/>
              </w:rPr>
              <w:drawing>
                <wp:inline distT="0" distB="0" distL="0" distR="0" wp14:anchorId="4C58B4F9" wp14:editId="02239CE9">
                  <wp:extent cx="457200" cy="174812"/>
                  <wp:effectExtent l="19050" t="19050" r="19050" b="158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969" cy="1800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D9D9D9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17ED">
              <w:t>;</w:t>
            </w:r>
          </w:p>
          <w:p w14:paraId="238A6DB7" w14:textId="77777777" w:rsidR="00E479EA" w:rsidRPr="00F417ED" w:rsidRDefault="00E479EA">
            <w:pPr>
              <w:pStyle w:val="gf0"/>
            </w:pPr>
            <w:r w:rsidRPr="00F417ED">
              <w:t>подтвердить сохранение документа на компьютере</w:t>
            </w:r>
          </w:p>
        </w:tc>
        <w:tc>
          <w:tcPr>
            <w:tcW w:w="2687" w:type="pct"/>
          </w:tcPr>
          <w:p w14:paraId="109FC82B" w14:textId="77777777" w:rsidR="00E479EA" w:rsidRPr="00F417ED" w:rsidRDefault="00E479EA" w:rsidP="00A76D52">
            <w:pPr>
              <w:pStyle w:val="gfff"/>
            </w:pPr>
            <w:r w:rsidRPr="00F417ED">
              <w:t xml:space="preserve">Осуществлен экспорт реестра заявлений </w:t>
            </w:r>
          </w:p>
        </w:tc>
      </w:tr>
      <w:tr w:rsidR="00E479EA" w:rsidRPr="00F417ED" w14:paraId="48CFA9A0" w14:textId="77777777" w:rsidTr="00E57BD8">
        <w:tc>
          <w:tcPr>
            <w:tcW w:w="2313" w:type="pct"/>
          </w:tcPr>
          <w:p w14:paraId="086A9E0C" w14:textId="77777777" w:rsidR="00E479EA" w:rsidRPr="00F417ED" w:rsidRDefault="00E479EA" w:rsidP="00A76D52">
            <w:r w:rsidRPr="00F417ED">
              <w:t xml:space="preserve">Нажмите на кнопку </w:t>
            </w:r>
            <w:r w:rsidRPr="00F417ED">
              <w:rPr>
                <w:rStyle w:val="afff7"/>
              </w:rPr>
              <w:t>Создать заявление</w:t>
            </w:r>
          </w:p>
        </w:tc>
        <w:tc>
          <w:tcPr>
            <w:tcW w:w="2687" w:type="pct"/>
          </w:tcPr>
          <w:p w14:paraId="7D3DD98B" w14:textId="77777777" w:rsidR="00E479EA" w:rsidRPr="00F417ED" w:rsidRDefault="00E479EA" w:rsidP="00A76D52">
            <w:pPr>
              <w:pStyle w:val="gfff"/>
            </w:pPr>
            <w:r w:rsidRPr="00F417ED">
              <w:t>Открылась форма с полями для заполнения</w:t>
            </w:r>
          </w:p>
        </w:tc>
      </w:tr>
      <w:tr w:rsidR="00E479EA" w:rsidRPr="00F417ED" w14:paraId="76FCA7F1" w14:textId="77777777" w:rsidTr="00E57BD8">
        <w:tc>
          <w:tcPr>
            <w:tcW w:w="2313" w:type="pct"/>
          </w:tcPr>
          <w:p w14:paraId="61AB29FA" w14:textId="77777777" w:rsidR="00E479EA" w:rsidRPr="00F417ED" w:rsidRDefault="00E479EA">
            <w:pPr>
              <w:pStyle w:val="gf0"/>
              <w:numPr>
                <w:ilvl w:val="0"/>
                <w:numId w:val="72"/>
              </w:numPr>
            </w:pPr>
            <w:r w:rsidRPr="00F417ED">
              <w:t>в открывшейся форме заполните обязательные поля;</w:t>
            </w:r>
          </w:p>
          <w:p w14:paraId="7E764744" w14:textId="77777777" w:rsidR="00E479EA" w:rsidRPr="00F417ED" w:rsidRDefault="00E479EA">
            <w:pPr>
              <w:pStyle w:val="gf0"/>
              <w:numPr>
                <w:ilvl w:val="0"/>
                <w:numId w:val="72"/>
              </w:numPr>
            </w:pPr>
            <w:r w:rsidRPr="00F417ED">
              <w:t xml:space="preserve">нажмите на кнопку </w:t>
            </w:r>
            <w:r w:rsidRPr="00F417ED">
              <w:rPr>
                <w:b/>
                <w:bCs/>
              </w:rPr>
              <w:t>Зарегистрироват</w:t>
            </w:r>
            <w:r w:rsidRPr="00F417ED">
              <w:t>ь</w:t>
            </w:r>
          </w:p>
        </w:tc>
        <w:tc>
          <w:tcPr>
            <w:tcW w:w="2687" w:type="pct"/>
          </w:tcPr>
          <w:p w14:paraId="1A98E7AD" w14:textId="77777777" w:rsidR="00E479EA" w:rsidRPr="00F417ED" w:rsidRDefault="00E479EA" w:rsidP="00A76D52">
            <w:pPr>
              <w:pStyle w:val="gfff"/>
            </w:pPr>
            <w:r w:rsidRPr="00F417ED">
              <w:t>Заявление создано</w:t>
            </w:r>
          </w:p>
        </w:tc>
      </w:tr>
      <w:tr w:rsidR="00E479EA" w:rsidRPr="00F417ED" w14:paraId="53F93A46" w14:textId="77777777" w:rsidTr="00E57BD8">
        <w:tc>
          <w:tcPr>
            <w:tcW w:w="5000" w:type="pct"/>
            <w:gridSpan w:val="2"/>
          </w:tcPr>
          <w:p w14:paraId="55C3CF6C" w14:textId="77777777" w:rsidR="00E479EA" w:rsidRPr="00F417ED" w:rsidRDefault="00E479EA" w:rsidP="00A76D52">
            <w:pPr>
              <w:pStyle w:val="gfff"/>
              <w:jc w:val="center"/>
            </w:pPr>
            <w:r w:rsidRPr="00F417ED">
              <w:t xml:space="preserve">Работа с разделом </w:t>
            </w:r>
            <w:r w:rsidRPr="00F417ED">
              <w:rPr>
                <w:rStyle w:val="gfff3"/>
                <w:sz w:val="24"/>
              </w:rPr>
              <w:t>Приказы</w:t>
            </w:r>
          </w:p>
        </w:tc>
      </w:tr>
      <w:tr w:rsidR="00E479EA" w:rsidRPr="00F417ED" w14:paraId="497BBB1B" w14:textId="77777777" w:rsidTr="00E57BD8">
        <w:tc>
          <w:tcPr>
            <w:tcW w:w="2313" w:type="pct"/>
          </w:tcPr>
          <w:p w14:paraId="1B3D79AE" w14:textId="77777777" w:rsidR="00E479EA" w:rsidRPr="00F417ED" w:rsidRDefault="00E479EA" w:rsidP="00A76D52">
            <w:r w:rsidRPr="00F417ED">
              <w:t xml:space="preserve">Выберите раздел </w:t>
            </w:r>
            <w:r w:rsidRPr="00F417ED">
              <w:rPr>
                <w:b/>
                <w:bCs/>
              </w:rPr>
              <w:t>Приказы</w:t>
            </w:r>
          </w:p>
        </w:tc>
        <w:tc>
          <w:tcPr>
            <w:tcW w:w="2687" w:type="pct"/>
          </w:tcPr>
          <w:p w14:paraId="2071D16B" w14:textId="77777777" w:rsidR="00E479EA" w:rsidRPr="00F417ED" w:rsidRDefault="00E479EA" w:rsidP="00A76D52">
            <w:pPr>
              <w:pStyle w:val="gfff"/>
            </w:pPr>
            <w:r w:rsidRPr="00F417ED">
              <w:t>Открылась страница с реестром приказов</w:t>
            </w:r>
          </w:p>
        </w:tc>
      </w:tr>
      <w:tr w:rsidR="00E479EA" w:rsidRPr="00F417ED" w14:paraId="31F3C1D0" w14:textId="77777777" w:rsidTr="00E57BD8">
        <w:tc>
          <w:tcPr>
            <w:tcW w:w="2313" w:type="pct"/>
          </w:tcPr>
          <w:p w14:paraId="2AC5CE5B" w14:textId="77777777" w:rsidR="00E479EA" w:rsidRPr="00F417ED" w:rsidRDefault="00E479EA">
            <w:pPr>
              <w:pStyle w:val="gf0"/>
              <w:numPr>
                <w:ilvl w:val="0"/>
                <w:numId w:val="73"/>
              </w:numPr>
            </w:pPr>
            <w:r w:rsidRPr="00F417ED">
              <w:t>откройте нужный приказ, нажав на его наименование, который необходимо отредактировать;</w:t>
            </w:r>
          </w:p>
          <w:p w14:paraId="018A40D8" w14:textId="77777777" w:rsidR="00E479EA" w:rsidRPr="00F417ED" w:rsidRDefault="00E479EA">
            <w:pPr>
              <w:pStyle w:val="gf0"/>
            </w:pPr>
            <w:r w:rsidRPr="00F417ED">
              <w:t xml:space="preserve">нажмите на кнопку </w:t>
            </w:r>
            <w:r w:rsidRPr="00F417ED">
              <w:rPr>
                <w:rStyle w:val="afff7"/>
              </w:rPr>
              <w:t>Редактировать</w:t>
            </w:r>
          </w:p>
        </w:tc>
        <w:tc>
          <w:tcPr>
            <w:tcW w:w="2687" w:type="pct"/>
          </w:tcPr>
          <w:p w14:paraId="2FE65265" w14:textId="77777777" w:rsidR="00E479EA" w:rsidRPr="00F417ED" w:rsidRDefault="00E479EA" w:rsidP="00A76D52">
            <w:pPr>
              <w:pStyle w:val="gfff"/>
            </w:pPr>
            <w:r w:rsidRPr="00F417ED">
              <w:t>Открылась форма редактирования приказа</w:t>
            </w:r>
          </w:p>
        </w:tc>
      </w:tr>
      <w:tr w:rsidR="00E479EA" w:rsidRPr="00F417ED" w14:paraId="6AE8A28A" w14:textId="77777777" w:rsidTr="00E57BD8">
        <w:tc>
          <w:tcPr>
            <w:tcW w:w="2313" w:type="pct"/>
          </w:tcPr>
          <w:p w14:paraId="6F5F14B9" w14:textId="77777777" w:rsidR="00E479EA" w:rsidRPr="00F417ED" w:rsidRDefault="00E479EA">
            <w:pPr>
              <w:pStyle w:val="gf0"/>
              <w:numPr>
                <w:ilvl w:val="0"/>
                <w:numId w:val="74"/>
              </w:numPr>
            </w:pPr>
            <w:r w:rsidRPr="00F417ED">
              <w:t>внести изменения в приказ;</w:t>
            </w:r>
          </w:p>
          <w:p w14:paraId="2DAB02B1" w14:textId="77777777" w:rsidR="00E479EA" w:rsidRPr="00F417ED" w:rsidRDefault="00E479EA">
            <w:pPr>
              <w:pStyle w:val="gf0"/>
            </w:pPr>
            <w:r w:rsidRPr="00F417ED">
              <w:t xml:space="preserve">нажмите на кнопку </w:t>
            </w:r>
            <w:r w:rsidRPr="00F417ED">
              <w:rPr>
                <w:rStyle w:val="afff7"/>
              </w:rPr>
              <w:t>Сохранить</w:t>
            </w:r>
          </w:p>
        </w:tc>
        <w:tc>
          <w:tcPr>
            <w:tcW w:w="2687" w:type="pct"/>
          </w:tcPr>
          <w:p w14:paraId="14931DBD" w14:textId="77777777" w:rsidR="00E479EA" w:rsidRPr="00F417ED" w:rsidRDefault="00E479EA" w:rsidP="00A76D52">
            <w:pPr>
              <w:pStyle w:val="gfff"/>
            </w:pPr>
            <w:r w:rsidRPr="00F417ED">
              <w:t>Приказ отредактирован</w:t>
            </w:r>
          </w:p>
        </w:tc>
      </w:tr>
      <w:tr w:rsidR="00E479EA" w:rsidRPr="00F417ED" w14:paraId="5AAB6D9A" w14:textId="77777777" w:rsidTr="00E57BD8">
        <w:tc>
          <w:tcPr>
            <w:tcW w:w="2313" w:type="pct"/>
          </w:tcPr>
          <w:p w14:paraId="79B081E3" w14:textId="77777777" w:rsidR="00E479EA" w:rsidRPr="00F417ED" w:rsidRDefault="00E479EA">
            <w:pPr>
              <w:pStyle w:val="gf0"/>
              <w:numPr>
                <w:ilvl w:val="0"/>
                <w:numId w:val="75"/>
              </w:numPr>
            </w:pPr>
            <w:r w:rsidRPr="00F417ED">
              <w:lastRenderedPageBreak/>
              <w:t>откройте невыпущенный приказ, нажав на его наименование;</w:t>
            </w:r>
          </w:p>
          <w:p w14:paraId="0373E81D" w14:textId="77777777" w:rsidR="00E479EA" w:rsidRPr="00F417ED" w:rsidRDefault="00E479EA">
            <w:pPr>
              <w:pStyle w:val="gf0"/>
            </w:pPr>
            <w:r w:rsidRPr="00F417ED">
              <w:t xml:space="preserve">нажмите на кнопку </w:t>
            </w:r>
            <w:r w:rsidRPr="00F417ED">
              <w:rPr>
                <w:rStyle w:val="afff7"/>
              </w:rPr>
              <w:t>Выпустить</w:t>
            </w:r>
          </w:p>
        </w:tc>
        <w:tc>
          <w:tcPr>
            <w:tcW w:w="2687" w:type="pct"/>
          </w:tcPr>
          <w:p w14:paraId="109C63C0" w14:textId="77777777" w:rsidR="00E479EA" w:rsidRPr="00F417ED" w:rsidRDefault="00E479EA" w:rsidP="00A76D52">
            <w:pPr>
              <w:pStyle w:val="gfff"/>
            </w:pPr>
            <w:r w:rsidRPr="00F417ED">
              <w:t>Приказ выпущен</w:t>
            </w:r>
          </w:p>
        </w:tc>
      </w:tr>
      <w:tr w:rsidR="00E479EA" w:rsidRPr="00F417ED" w14:paraId="61F0023D" w14:textId="77777777" w:rsidTr="00E57BD8">
        <w:tc>
          <w:tcPr>
            <w:tcW w:w="5000" w:type="pct"/>
            <w:gridSpan w:val="2"/>
          </w:tcPr>
          <w:p w14:paraId="7D989744" w14:textId="77777777" w:rsidR="00E479EA" w:rsidRPr="00F417ED" w:rsidRDefault="00E479EA" w:rsidP="00A76D52">
            <w:pPr>
              <w:pStyle w:val="gfff"/>
              <w:jc w:val="center"/>
            </w:pPr>
            <w:r w:rsidRPr="00F417ED">
              <w:t xml:space="preserve">Работа с разделом </w:t>
            </w:r>
            <w:r w:rsidRPr="00F417ED">
              <w:rPr>
                <w:b/>
                <w:bCs/>
              </w:rPr>
              <w:t>Контингент</w:t>
            </w:r>
          </w:p>
        </w:tc>
      </w:tr>
      <w:tr w:rsidR="00E479EA" w:rsidRPr="00F417ED" w14:paraId="2C7B20C2" w14:textId="77777777" w:rsidTr="00E57BD8">
        <w:tc>
          <w:tcPr>
            <w:tcW w:w="2313" w:type="pct"/>
          </w:tcPr>
          <w:p w14:paraId="4F92C5C9" w14:textId="77777777" w:rsidR="00E479EA" w:rsidRPr="00F417ED" w:rsidRDefault="00E479EA">
            <w:pPr>
              <w:pStyle w:val="gf0"/>
              <w:numPr>
                <w:ilvl w:val="0"/>
                <w:numId w:val="75"/>
              </w:numPr>
            </w:pPr>
            <w:r w:rsidRPr="00F417ED">
              <w:t xml:space="preserve">откройте раздел </w:t>
            </w:r>
            <w:r w:rsidRPr="00F417ED">
              <w:rPr>
                <w:b/>
                <w:bCs/>
              </w:rPr>
              <w:t>Контингент</w:t>
            </w:r>
          </w:p>
        </w:tc>
        <w:tc>
          <w:tcPr>
            <w:tcW w:w="2687" w:type="pct"/>
          </w:tcPr>
          <w:p w14:paraId="4CBA91E0" w14:textId="77777777" w:rsidR="00E479EA" w:rsidRPr="00F417ED" w:rsidRDefault="00E479EA" w:rsidP="00A76D52">
            <w:pPr>
              <w:pStyle w:val="gfff"/>
            </w:pPr>
            <w:r w:rsidRPr="00F417ED">
              <w:t>Открылась страница с панелью фильтрации и поиска личного дела и таблицей с реестром личных дел</w:t>
            </w:r>
          </w:p>
        </w:tc>
      </w:tr>
      <w:tr w:rsidR="00E479EA" w:rsidRPr="00F417ED" w14:paraId="60D063CA" w14:textId="77777777" w:rsidTr="00E57BD8">
        <w:tc>
          <w:tcPr>
            <w:tcW w:w="2313" w:type="pct"/>
          </w:tcPr>
          <w:p w14:paraId="0AA478EA" w14:textId="77777777" w:rsidR="00E479EA" w:rsidRPr="00F417ED" w:rsidRDefault="00E479EA" w:rsidP="00A76D52">
            <w:pPr>
              <w:pStyle w:val="gf0"/>
              <w:numPr>
                <w:ilvl w:val="0"/>
                <w:numId w:val="0"/>
              </w:numPr>
            </w:pPr>
            <w:r w:rsidRPr="00F417ED">
              <w:t xml:space="preserve">Выберите личное дело, нажав на ФИО, и в отобразившейся странице личного дела нажмите на кнопку </w:t>
            </w:r>
            <w:r w:rsidRPr="00F417ED">
              <w:rPr>
                <w:rStyle w:val="afff7"/>
              </w:rPr>
              <w:t>Выгрузить</w:t>
            </w:r>
          </w:p>
        </w:tc>
        <w:tc>
          <w:tcPr>
            <w:tcW w:w="2687" w:type="pct"/>
          </w:tcPr>
          <w:p w14:paraId="62BF5297" w14:textId="77777777" w:rsidR="00E479EA" w:rsidRPr="00F417ED" w:rsidRDefault="00E479EA" w:rsidP="00A76D52">
            <w:pPr>
              <w:pStyle w:val="gfff"/>
            </w:pPr>
            <w:r w:rsidRPr="00F417ED">
              <w:t>Личное дело выгружено</w:t>
            </w:r>
          </w:p>
        </w:tc>
      </w:tr>
      <w:tr w:rsidR="00E479EA" w:rsidRPr="00F417ED" w14:paraId="6717DDBA" w14:textId="77777777" w:rsidTr="00E57BD8">
        <w:tc>
          <w:tcPr>
            <w:tcW w:w="2313" w:type="pct"/>
          </w:tcPr>
          <w:p w14:paraId="35911CAB" w14:textId="77777777" w:rsidR="00E479EA" w:rsidRPr="00F417ED" w:rsidRDefault="00E479EA">
            <w:pPr>
              <w:pStyle w:val="gf0"/>
              <w:numPr>
                <w:ilvl w:val="0"/>
                <w:numId w:val="85"/>
              </w:numPr>
            </w:pPr>
            <w:r w:rsidRPr="00F417ED">
              <w:t>выберите личное дело, нажав на ФИО;</w:t>
            </w:r>
          </w:p>
          <w:p w14:paraId="1B058F42" w14:textId="77777777" w:rsidR="00E479EA" w:rsidRPr="00F417ED" w:rsidRDefault="00E479EA" w:rsidP="00E479EA">
            <w:pPr>
              <w:pStyle w:val="gf0"/>
            </w:pPr>
            <w:r w:rsidRPr="00F417ED">
              <w:t xml:space="preserve">нажмите на кнопку </w:t>
            </w:r>
            <w:r w:rsidRPr="00F417ED">
              <w:rPr>
                <w:rStyle w:val="afff7"/>
              </w:rPr>
              <w:t>Редактировать</w:t>
            </w:r>
            <w:r w:rsidRPr="00F417ED">
              <w:rPr>
                <w:noProof/>
                <w:lang w:eastAsia="ru-RU"/>
              </w:rPr>
              <w:t xml:space="preserve"> «</w:t>
            </w:r>
            <w:r w:rsidRPr="00F417ED">
              <w:rPr>
                <w:noProof/>
                <w:lang w:eastAsia="ru-RU"/>
              </w:rPr>
              <w:drawing>
                <wp:inline distT="0" distB="0" distL="0" distR="0" wp14:anchorId="2B475210" wp14:editId="6A240B3A">
                  <wp:extent cx="266700" cy="228600"/>
                  <wp:effectExtent l="19050" t="19050" r="19050" b="190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28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D9D9D9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17ED">
              <w:rPr>
                <w:noProof/>
                <w:lang w:eastAsia="ru-RU"/>
              </w:rPr>
              <w:t>»</w:t>
            </w:r>
            <w:r w:rsidRPr="00F417ED">
              <w:t>;</w:t>
            </w:r>
          </w:p>
          <w:p w14:paraId="3F55A73A" w14:textId="77777777" w:rsidR="00E479EA" w:rsidRPr="00F417ED" w:rsidRDefault="00E479EA" w:rsidP="00E479EA">
            <w:pPr>
              <w:pStyle w:val="gf0"/>
            </w:pPr>
            <w:r w:rsidRPr="00F417ED">
              <w:t>внесите изменения в номер личного дела;</w:t>
            </w:r>
          </w:p>
          <w:p w14:paraId="53FD2427" w14:textId="77777777" w:rsidR="00E479EA" w:rsidRPr="00F417ED" w:rsidRDefault="00E479EA" w:rsidP="00E479EA">
            <w:pPr>
              <w:pStyle w:val="gf0"/>
            </w:pPr>
            <w:r w:rsidRPr="00F417ED">
              <w:t xml:space="preserve">нажмите на кнопку </w:t>
            </w:r>
            <w:r w:rsidRPr="00F417ED">
              <w:rPr>
                <w:rStyle w:val="afff7"/>
              </w:rPr>
              <w:t>Сохранить</w:t>
            </w:r>
          </w:p>
        </w:tc>
        <w:tc>
          <w:tcPr>
            <w:tcW w:w="2687" w:type="pct"/>
          </w:tcPr>
          <w:p w14:paraId="3160BBF8" w14:textId="77777777" w:rsidR="00E479EA" w:rsidRPr="00F417ED" w:rsidRDefault="00E479EA" w:rsidP="00A76D52">
            <w:pPr>
              <w:pStyle w:val="gfff"/>
            </w:pPr>
            <w:r w:rsidRPr="00F417ED">
              <w:t>Номер личного дела изменен</w:t>
            </w:r>
          </w:p>
        </w:tc>
      </w:tr>
      <w:tr w:rsidR="00E479EA" w:rsidRPr="00F417ED" w14:paraId="7976AE77" w14:textId="77777777" w:rsidTr="00E57BD8">
        <w:tc>
          <w:tcPr>
            <w:tcW w:w="5000" w:type="pct"/>
            <w:gridSpan w:val="2"/>
          </w:tcPr>
          <w:p w14:paraId="19A21119" w14:textId="77777777" w:rsidR="00E479EA" w:rsidRPr="00F417ED" w:rsidRDefault="00E479EA" w:rsidP="00A76D52">
            <w:pPr>
              <w:pStyle w:val="gfff"/>
              <w:jc w:val="center"/>
            </w:pPr>
            <w:r w:rsidRPr="00F417ED">
              <w:t xml:space="preserve">Работа с разделом </w:t>
            </w:r>
            <w:r w:rsidRPr="00F417ED">
              <w:rPr>
                <w:b/>
                <w:bCs/>
              </w:rPr>
              <w:t>Отчеты</w:t>
            </w:r>
          </w:p>
        </w:tc>
      </w:tr>
      <w:tr w:rsidR="00E479EA" w:rsidRPr="00F417ED" w14:paraId="2958499E" w14:textId="77777777" w:rsidTr="00E57BD8">
        <w:tc>
          <w:tcPr>
            <w:tcW w:w="2313" w:type="pct"/>
          </w:tcPr>
          <w:p w14:paraId="591008E2" w14:textId="77777777" w:rsidR="00E479EA" w:rsidRPr="00F417ED" w:rsidRDefault="00E479EA" w:rsidP="00A76D52">
            <w:pPr>
              <w:pStyle w:val="g9"/>
              <w:numPr>
                <w:ilvl w:val="0"/>
                <w:numId w:val="0"/>
              </w:numPr>
              <w:rPr>
                <w:sz w:val="24"/>
              </w:rPr>
            </w:pPr>
            <w:r w:rsidRPr="00F417ED">
              <w:rPr>
                <w:sz w:val="24"/>
              </w:rPr>
              <w:t xml:space="preserve">Откройте раздел </w:t>
            </w:r>
            <w:r w:rsidRPr="00F417ED">
              <w:rPr>
                <w:b/>
                <w:sz w:val="24"/>
              </w:rPr>
              <w:t>Отчёты</w:t>
            </w:r>
          </w:p>
        </w:tc>
        <w:tc>
          <w:tcPr>
            <w:tcW w:w="2687" w:type="pct"/>
          </w:tcPr>
          <w:p w14:paraId="5731B778" w14:textId="77777777" w:rsidR="00E479EA" w:rsidRPr="00F417ED" w:rsidRDefault="00E479EA" w:rsidP="00A76D52">
            <w:pPr>
              <w:pStyle w:val="gfff"/>
            </w:pPr>
            <w:r w:rsidRPr="00F417ED">
              <w:t>Открылась форма построения отчёта</w:t>
            </w:r>
          </w:p>
        </w:tc>
      </w:tr>
      <w:tr w:rsidR="00E479EA" w:rsidRPr="00F417ED" w14:paraId="62610ECA" w14:textId="77777777" w:rsidTr="00E57BD8">
        <w:tc>
          <w:tcPr>
            <w:tcW w:w="2313" w:type="pct"/>
          </w:tcPr>
          <w:p w14:paraId="3B0CEFC4" w14:textId="77777777" w:rsidR="00E479EA" w:rsidRPr="00F417ED" w:rsidRDefault="00E479EA">
            <w:pPr>
              <w:pStyle w:val="gf0"/>
              <w:numPr>
                <w:ilvl w:val="0"/>
                <w:numId w:val="86"/>
              </w:numPr>
            </w:pPr>
            <w:r w:rsidRPr="00F417ED">
              <w:t>выберите учебный год из выпадающего списка;</w:t>
            </w:r>
          </w:p>
          <w:p w14:paraId="7A5702F9" w14:textId="77777777" w:rsidR="00E479EA" w:rsidRPr="00F417ED" w:rsidRDefault="00E479EA" w:rsidP="00E479EA">
            <w:pPr>
              <w:pStyle w:val="gf0"/>
            </w:pPr>
            <w:r w:rsidRPr="00F417ED">
              <w:t>укажите дату, за которую нужно сформировать отчёт;</w:t>
            </w:r>
          </w:p>
          <w:p w14:paraId="771A0350" w14:textId="77777777" w:rsidR="00E479EA" w:rsidRPr="00F417ED" w:rsidRDefault="00E479EA" w:rsidP="00E479EA">
            <w:pPr>
              <w:pStyle w:val="gf0"/>
            </w:pPr>
            <w:r w:rsidRPr="00F417ED">
              <w:t>выберите тип отчёта из выпадающего списка;</w:t>
            </w:r>
          </w:p>
          <w:p w14:paraId="3BFE13D1" w14:textId="77777777" w:rsidR="00E479EA" w:rsidRPr="00F417ED" w:rsidRDefault="00E479EA" w:rsidP="00E479EA">
            <w:pPr>
              <w:pStyle w:val="gf0"/>
            </w:pPr>
            <w:r w:rsidRPr="00F417ED">
              <w:t xml:space="preserve">нажмите на кнопку </w:t>
            </w:r>
            <w:r w:rsidRPr="00F417ED">
              <w:rPr>
                <w:rStyle w:val="afff7"/>
              </w:rPr>
              <w:t>Скачать отчёт в формате XLS</w:t>
            </w:r>
          </w:p>
        </w:tc>
        <w:tc>
          <w:tcPr>
            <w:tcW w:w="2687" w:type="pct"/>
          </w:tcPr>
          <w:p w14:paraId="1D4B073A" w14:textId="77777777" w:rsidR="00E479EA" w:rsidRPr="00F417ED" w:rsidRDefault="00E479EA" w:rsidP="00A76D52">
            <w:pPr>
              <w:pStyle w:val="gfff"/>
            </w:pPr>
            <w:r w:rsidRPr="00F417ED">
              <w:t>Отображается форма построения отчёта с выбранными фильтрами</w:t>
            </w:r>
          </w:p>
        </w:tc>
      </w:tr>
      <w:tr w:rsidR="00E479EA" w:rsidRPr="00F417ED" w14:paraId="5CE9EDE3" w14:textId="77777777" w:rsidTr="00E57BD8">
        <w:tc>
          <w:tcPr>
            <w:tcW w:w="2313" w:type="pct"/>
          </w:tcPr>
          <w:p w14:paraId="4081499A" w14:textId="77777777" w:rsidR="00E479EA" w:rsidRPr="00F417ED" w:rsidRDefault="00E479EA" w:rsidP="00A76D52">
            <w:pPr>
              <w:pStyle w:val="gfff"/>
            </w:pPr>
            <w:proofErr w:type="gramStart"/>
            <w:r w:rsidRPr="00F417ED">
              <w:t>Нажмите</w:t>
            </w:r>
            <w:proofErr w:type="gramEnd"/>
            <w:r w:rsidRPr="00F417ED">
              <w:t xml:space="preserve"> </w:t>
            </w:r>
            <w:r w:rsidRPr="00F417ED">
              <w:rPr>
                <w:rStyle w:val="gfff3"/>
                <w:sz w:val="24"/>
              </w:rPr>
              <w:t xml:space="preserve">Скачать отчет в формате </w:t>
            </w:r>
            <w:r w:rsidRPr="00F417ED">
              <w:rPr>
                <w:rStyle w:val="gfff3"/>
                <w:sz w:val="24"/>
                <w:lang w:val="en-US"/>
              </w:rPr>
              <w:t>XLS</w:t>
            </w:r>
          </w:p>
        </w:tc>
        <w:tc>
          <w:tcPr>
            <w:tcW w:w="2687" w:type="pct"/>
          </w:tcPr>
          <w:p w14:paraId="3AF17A34" w14:textId="77777777" w:rsidR="00E479EA" w:rsidRPr="00F417ED" w:rsidRDefault="00E479EA" w:rsidP="00A76D52">
            <w:pPr>
              <w:pStyle w:val="gfff"/>
            </w:pPr>
            <w:r w:rsidRPr="00F417ED">
              <w:t>Успешное формирование отчёта</w:t>
            </w:r>
          </w:p>
        </w:tc>
      </w:tr>
      <w:bookmarkEnd w:id="234"/>
    </w:tbl>
    <w:p w14:paraId="08210557" w14:textId="77777777" w:rsidR="00E479EA" w:rsidRPr="00F417ED" w:rsidRDefault="00E479EA" w:rsidP="00E479EA">
      <w:pPr>
        <w:pStyle w:val="gff"/>
        <w:keepNext/>
        <w:ind w:firstLine="0"/>
      </w:pPr>
    </w:p>
    <w:p w14:paraId="15747510" w14:textId="77777777" w:rsidR="001F3669" w:rsidRPr="00F417ED" w:rsidRDefault="006F622F" w:rsidP="00B85560">
      <w:pPr>
        <w:pStyle w:val="g10"/>
      </w:pPr>
      <w:bookmarkStart w:id="238" w:name="_Toc438811793"/>
      <w:bookmarkStart w:id="239" w:name="_Toc439149802"/>
      <w:bookmarkStart w:id="240" w:name="_Toc485642271"/>
      <w:bookmarkStart w:id="241" w:name="_Toc27404157"/>
      <w:bookmarkStart w:id="242" w:name="_Toc309896257"/>
      <w:bookmarkStart w:id="243" w:name="_Toc311657315"/>
      <w:bookmarkStart w:id="244" w:name="_Toc373858136"/>
      <w:bookmarkStart w:id="245" w:name="_Toc146203627"/>
      <w:bookmarkEnd w:id="72"/>
      <w:r w:rsidRPr="00F417ED">
        <w:lastRenderedPageBreak/>
        <w:t>Аварийные ситуации</w:t>
      </w:r>
      <w:bookmarkEnd w:id="238"/>
      <w:bookmarkEnd w:id="239"/>
      <w:bookmarkEnd w:id="240"/>
      <w:bookmarkEnd w:id="241"/>
      <w:bookmarkEnd w:id="245"/>
    </w:p>
    <w:p w14:paraId="2FBBA454" w14:textId="77777777" w:rsidR="006F622F" w:rsidRPr="00F417ED" w:rsidRDefault="006F622F" w:rsidP="00B85560">
      <w:pPr>
        <w:pStyle w:val="g20"/>
      </w:pPr>
      <w:bookmarkStart w:id="246" w:name="_Toc385323376"/>
      <w:bookmarkStart w:id="247" w:name="_Toc391383927"/>
      <w:bookmarkStart w:id="248" w:name="_Toc438811794"/>
      <w:bookmarkStart w:id="249" w:name="_Toc439149803"/>
      <w:bookmarkStart w:id="250" w:name="_Toc485642272"/>
      <w:bookmarkStart w:id="251" w:name="_Toc27404158"/>
      <w:bookmarkStart w:id="252" w:name="_Toc146203628"/>
      <w:r w:rsidRPr="00F417ED">
        <w:t>Действия в случае несоблюдения условий выполнения технологического процесса, в том числе при длительных отказах технических средств</w:t>
      </w:r>
      <w:bookmarkEnd w:id="246"/>
      <w:bookmarkEnd w:id="247"/>
      <w:bookmarkEnd w:id="248"/>
      <w:bookmarkEnd w:id="249"/>
      <w:bookmarkEnd w:id="250"/>
      <w:bookmarkEnd w:id="251"/>
      <w:bookmarkEnd w:id="252"/>
    </w:p>
    <w:p w14:paraId="4C9C0939" w14:textId="2D02E7CD" w:rsidR="006F622F" w:rsidRPr="00F417ED" w:rsidRDefault="006F622F" w:rsidP="00B85560">
      <w:pPr>
        <w:pStyle w:val="gff"/>
      </w:pPr>
      <w:r w:rsidRPr="00F417ED">
        <w:t xml:space="preserve">При сбое в работе аппаратного или программного обеспечения </w:t>
      </w:r>
      <w:r w:rsidR="0054042E" w:rsidRPr="00F417ED">
        <w:t>АИС «Зачисление в</w:t>
      </w:r>
      <w:r w:rsidR="007406E5" w:rsidRPr="00F417ED">
        <w:t> </w:t>
      </w:r>
      <w:r w:rsidR="0054042E" w:rsidRPr="00F417ED">
        <w:t xml:space="preserve">ПОО» </w:t>
      </w:r>
      <w:r w:rsidRPr="00F417ED">
        <w:t xml:space="preserve">для продолжения работы </w:t>
      </w:r>
      <w:r w:rsidR="008F245F" w:rsidRPr="00F417ED">
        <w:t xml:space="preserve">Пользователя </w:t>
      </w:r>
      <w:r w:rsidRPr="00F417ED">
        <w:t xml:space="preserve">с </w:t>
      </w:r>
      <w:r w:rsidR="0054042E" w:rsidRPr="00F417ED">
        <w:t xml:space="preserve">АИС «Зачисление в ПОО» </w:t>
      </w:r>
      <w:r w:rsidRPr="00F417ED">
        <w:t>обновит</w:t>
      </w:r>
      <w:r w:rsidR="00B431FB" w:rsidRPr="00F417ED">
        <w:t>е</w:t>
      </w:r>
      <w:r w:rsidRPr="00F417ED">
        <w:t xml:space="preserve"> страницу браузера с </w:t>
      </w:r>
      <w:r w:rsidR="00A75F25" w:rsidRPr="00F417ED">
        <w:t>сайтом</w:t>
      </w:r>
      <w:r w:rsidRPr="00F417ED">
        <w:t xml:space="preserve"> </w:t>
      </w:r>
      <w:r w:rsidR="0054042E" w:rsidRPr="00F417ED">
        <w:t>АИС «Зачисление в ПОО»</w:t>
      </w:r>
      <w:r w:rsidRPr="00F417ED">
        <w:t>.</w:t>
      </w:r>
    </w:p>
    <w:p w14:paraId="191AC054" w14:textId="1C7E67A8" w:rsidR="006F622F" w:rsidRPr="00F417ED" w:rsidRDefault="006F622F" w:rsidP="00B85560">
      <w:pPr>
        <w:pStyle w:val="gff"/>
      </w:pPr>
      <w:r w:rsidRPr="00F417ED">
        <w:t xml:space="preserve">При неверных действиях пользователей, неверных форматах или недопустимых значениях входных данных </w:t>
      </w:r>
      <w:r w:rsidR="007406E5" w:rsidRPr="00F417ED">
        <w:t>будут отображены</w:t>
      </w:r>
      <w:r w:rsidRPr="00F417ED">
        <w:t xml:space="preserve"> сообщения</w:t>
      </w:r>
      <w:r w:rsidR="007406E5" w:rsidRPr="00F417ED">
        <w:t xml:space="preserve"> об ошибках</w:t>
      </w:r>
      <w:r w:rsidRPr="00F417ED">
        <w:t xml:space="preserve">, после чего </w:t>
      </w:r>
      <w:r w:rsidR="007406E5" w:rsidRPr="00F417ED">
        <w:t xml:space="preserve">АИС «Зачисление в ПОО» </w:t>
      </w:r>
      <w:r w:rsidR="00A75F25" w:rsidRPr="00F417ED">
        <w:t>вернётся</w:t>
      </w:r>
      <w:r w:rsidRPr="00F417ED">
        <w:t xml:space="preserve"> в рабочее состояние, предшествовавшее неверной (недопустимой) команде или некорректному вводу данных.</w:t>
      </w:r>
    </w:p>
    <w:p w14:paraId="385B6B0D" w14:textId="649718F0" w:rsidR="00A75F25" w:rsidRPr="00F417ED" w:rsidRDefault="00A75F25" w:rsidP="00B85560">
      <w:pPr>
        <w:pStyle w:val="g20"/>
      </w:pPr>
      <w:bookmarkStart w:id="253" w:name="_Toc27404159"/>
      <w:bookmarkStart w:id="254" w:name="_Toc338686674"/>
      <w:bookmarkStart w:id="255" w:name="_Toc385323378"/>
      <w:bookmarkStart w:id="256" w:name="_Toc391383929"/>
      <w:bookmarkStart w:id="257" w:name="_Toc438811796"/>
      <w:bookmarkStart w:id="258" w:name="_Toc439149805"/>
      <w:bookmarkStart w:id="259" w:name="_Toc485642273"/>
      <w:bookmarkStart w:id="260" w:name="_Toc146203629"/>
      <w:r w:rsidRPr="00F417ED">
        <w:t>Действия по восстановлению данных при обнаружении ошибок в данных</w:t>
      </w:r>
      <w:bookmarkEnd w:id="253"/>
      <w:bookmarkEnd w:id="260"/>
    </w:p>
    <w:p w14:paraId="360BF3EA" w14:textId="5E02BEC4" w:rsidR="00A75F25" w:rsidRPr="00F417ED" w:rsidRDefault="00A75F25" w:rsidP="00B85560">
      <w:pPr>
        <w:pStyle w:val="gff"/>
      </w:pPr>
      <w:r w:rsidRPr="00F417ED">
        <w:rPr>
          <w:shd w:val="clear" w:color="auto" w:fill="FFFFFF"/>
        </w:rPr>
        <w:t xml:space="preserve">В случае обнаружения ошибок в данных </w:t>
      </w:r>
      <w:r w:rsidRPr="00F417ED">
        <w:t xml:space="preserve">АИС «Зачисление в ПОО» </w:t>
      </w:r>
      <w:r w:rsidRPr="00F417ED">
        <w:rPr>
          <w:shd w:val="clear" w:color="auto" w:fill="FFFFFF"/>
        </w:rPr>
        <w:t xml:space="preserve">обратитесь к Администратору. При этом укажите перечень данных, содержащих ошибки, </w:t>
      </w:r>
      <w:r w:rsidR="00AC1F66" w:rsidRPr="00F417ED">
        <w:rPr>
          <w:shd w:val="clear" w:color="auto" w:fill="FFFFFF"/>
        </w:rPr>
        <w:t>и </w:t>
      </w:r>
      <w:r w:rsidRPr="00F417ED">
        <w:rPr>
          <w:shd w:val="clear" w:color="auto" w:fill="FFFFFF"/>
        </w:rPr>
        <w:t>правильные значения этих данных.</w:t>
      </w:r>
    </w:p>
    <w:p w14:paraId="32510A38" w14:textId="789B0D68" w:rsidR="006F622F" w:rsidRPr="00F417ED" w:rsidRDefault="006F622F" w:rsidP="00B85560">
      <w:pPr>
        <w:pStyle w:val="g20"/>
      </w:pPr>
      <w:bookmarkStart w:id="261" w:name="_Toc27404160"/>
      <w:bookmarkStart w:id="262" w:name="_Toc146203630"/>
      <w:r w:rsidRPr="00F417ED">
        <w:t xml:space="preserve">Действия </w:t>
      </w:r>
      <w:r w:rsidR="00134F10" w:rsidRPr="00F417ED">
        <w:t>при</w:t>
      </w:r>
      <w:r w:rsidRPr="00F417ED">
        <w:t xml:space="preserve"> обнаружени</w:t>
      </w:r>
      <w:r w:rsidR="00134F10" w:rsidRPr="00F417ED">
        <w:t>и</w:t>
      </w:r>
      <w:r w:rsidRPr="00F417ED">
        <w:t xml:space="preserve"> несанкционированного вмешательства в</w:t>
      </w:r>
      <w:r w:rsidR="007406E5" w:rsidRPr="00F417ED">
        <w:t> </w:t>
      </w:r>
      <w:r w:rsidRPr="00F417ED">
        <w:t>данные</w:t>
      </w:r>
      <w:bookmarkEnd w:id="254"/>
      <w:bookmarkEnd w:id="255"/>
      <w:bookmarkEnd w:id="256"/>
      <w:bookmarkEnd w:id="257"/>
      <w:bookmarkEnd w:id="258"/>
      <w:bookmarkEnd w:id="259"/>
      <w:bookmarkEnd w:id="261"/>
      <w:bookmarkEnd w:id="262"/>
    </w:p>
    <w:p w14:paraId="6A01C68E" w14:textId="28640521" w:rsidR="001F3669" w:rsidRPr="00F417ED" w:rsidRDefault="006F622F" w:rsidP="00B85560">
      <w:pPr>
        <w:pStyle w:val="gff"/>
      </w:pPr>
      <w:r w:rsidRPr="00F417ED">
        <w:t xml:space="preserve">В случае обнаружения несанкционированного вмешательства в данные </w:t>
      </w:r>
      <w:r w:rsidR="0054042E" w:rsidRPr="00F417ED">
        <w:t xml:space="preserve">АИС «Зачисление в ПОО» </w:t>
      </w:r>
      <w:r w:rsidRPr="00F417ED">
        <w:t>обратит</w:t>
      </w:r>
      <w:r w:rsidR="008B77ED" w:rsidRPr="00F417ED">
        <w:t>е</w:t>
      </w:r>
      <w:r w:rsidRPr="00F417ED">
        <w:t>с</w:t>
      </w:r>
      <w:r w:rsidR="008B77ED" w:rsidRPr="00F417ED">
        <w:t>ь</w:t>
      </w:r>
      <w:r w:rsidRPr="00F417ED">
        <w:t xml:space="preserve"> к Администратору. При</w:t>
      </w:r>
      <w:r w:rsidR="007406E5" w:rsidRPr="00F417ED">
        <w:t> </w:t>
      </w:r>
      <w:r w:rsidRPr="00F417ED">
        <w:t xml:space="preserve">этом необходимо описать признаки и предполагаемый характер вмешательства, указать перечень </w:t>
      </w:r>
      <w:r w:rsidR="00A75F25" w:rsidRPr="00F417ED">
        <w:lastRenderedPageBreak/>
        <w:t>затронутых данных</w:t>
      </w:r>
      <w:r w:rsidRPr="00F417ED">
        <w:t xml:space="preserve"> и быть готовым по требованию Администратора описать признаки аварийной ситуации и</w:t>
      </w:r>
      <w:r w:rsidR="00A75F25" w:rsidRPr="00F417ED">
        <w:t> </w:t>
      </w:r>
      <w:r w:rsidRPr="00F417ED">
        <w:t xml:space="preserve">действия, которые были выполнены </w:t>
      </w:r>
      <w:r w:rsidR="008F245F" w:rsidRPr="00F417ED">
        <w:t xml:space="preserve">Пользователем </w:t>
      </w:r>
      <w:r w:rsidRPr="00F417ED">
        <w:t>непосредственно перед</w:t>
      </w:r>
      <w:r w:rsidR="00A75F25" w:rsidRPr="00F417ED">
        <w:t> </w:t>
      </w:r>
      <w:r w:rsidRPr="00F417ED">
        <w:t>воз</w:t>
      </w:r>
      <w:r w:rsidR="00A75F25" w:rsidRPr="00F417ED">
        <w:t>никновением аварийной ситуации.</w:t>
      </w:r>
    </w:p>
    <w:p w14:paraId="612B28F9" w14:textId="77777777" w:rsidR="006F622F" w:rsidRPr="00F417ED" w:rsidRDefault="006F622F" w:rsidP="00B85560">
      <w:pPr>
        <w:pStyle w:val="g20"/>
      </w:pPr>
      <w:bookmarkStart w:id="263" w:name="_Toc385323379"/>
      <w:bookmarkStart w:id="264" w:name="_Toc391383930"/>
      <w:bookmarkStart w:id="265" w:name="_Toc438811797"/>
      <w:bookmarkStart w:id="266" w:name="_Toc439149806"/>
      <w:bookmarkStart w:id="267" w:name="_Toc485642274"/>
      <w:bookmarkStart w:id="268" w:name="_Toc27404161"/>
      <w:bookmarkStart w:id="269" w:name="_Toc146203631"/>
      <w:r w:rsidRPr="00F417ED">
        <w:t>Действия в других аварийных ситуациях</w:t>
      </w:r>
      <w:bookmarkEnd w:id="263"/>
      <w:bookmarkEnd w:id="264"/>
      <w:bookmarkEnd w:id="265"/>
      <w:bookmarkEnd w:id="266"/>
      <w:bookmarkEnd w:id="267"/>
      <w:bookmarkEnd w:id="268"/>
      <w:bookmarkEnd w:id="269"/>
    </w:p>
    <w:p w14:paraId="4FCFCE2B" w14:textId="38572A46" w:rsidR="006F622F" w:rsidRPr="00F417ED" w:rsidRDefault="006F622F" w:rsidP="00B85560">
      <w:pPr>
        <w:pStyle w:val="gff"/>
      </w:pPr>
      <w:r w:rsidRPr="00F417ED">
        <w:t xml:space="preserve">В случае возникновения других аварийных ситуаций при работе с </w:t>
      </w:r>
      <w:r w:rsidR="0054042E" w:rsidRPr="00F417ED">
        <w:t xml:space="preserve">АИС «Зачисление в ПОО» </w:t>
      </w:r>
      <w:r w:rsidR="008B77ED" w:rsidRPr="00F417ED">
        <w:t xml:space="preserve">обратитесь </w:t>
      </w:r>
      <w:r w:rsidRPr="00F417ED">
        <w:t xml:space="preserve">в </w:t>
      </w:r>
      <w:r w:rsidR="008F245F" w:rsidRPr="00F417ED">
        <w:t xml:space="preserve">службу </w:t>
      </w:r>
      <w:r w:rsidRPr="00F417ED">
        <w:t>техническ</w:t>
      </w:r>
      <w:r w:rsidR="008F245F" w:rsidRPr="00F417ED">
        <w:t>ой</w:t>
      </w:r>
      <w:r w:rsidRPr="00F417ED">
        <w:t xml:space="preserve"> поддержк</w:t>
      </w:r>
      <w:r w:rsidR="008F245F" w:rsidRPr="00F417ED">
        <w:t>и</w:t>
      </w:r>
      <w:r w:rsidRPr="00F417ED">
        <w:t>. При этом необходимо быть готовым по</w:t>
      </w:r>
      <w:r w:rsidR="007406E5" w:rsidRPr="00F417ED">
        <w:t> </w:t>
      </w:r>
      <w:r w:rsidR="00A75F25" w:rsidRPr="00F417ED">
        <w:t>требованию</w:t>
      </w:r>
      <w:r w:rsidRPr="00F417ED">
        <w:t xml:space="preserve"> </w:t>
      </w:r>
      <w:r w:rsidR="00A75F25" w:rsidRPr="00F417ED">
        <w:t>специалистов</w:t>
      </w:r>
      <w:r w:rsidRPr="00F417ED">
        <w:t xml:space="preserve"> </w:t>
      </w:r>
      <w:r w:rsidR="008F245F" w:rsidRPr="00F417ED">
        <w:t xml:space="preserve">службы </w:t>
      </w:r>
      <w:r w:rsidRPr="00F417ED">
        <w:t>технической поддержки описать признаки аварийной ситуации и</w:t>
      </w:r>
      <w:r w:rsidR="007406E5" w:rsidRPr="00F417ED">
        <w:t> </w:t>
      </w:r>
      <w:r w:rsidRPr="00F417ED">
        <w:t xml:space="preserve">действия, которые были выполнены </w:t>
      </w:r>
      <w:r w:rsidR="008F245F" w:rsidRPr="00F417ED">
        <w:t xml:space="preserve">Пользователем </w:t>
      </w:r>
      <w:r w:rsidRPr="00F417ED">
        <w:t>непосредственно перед</w:t>
      </w:r>
      <w:r w:rsidR="007406E5" w:rsidRPr="00F417ED">
        <w:t> </w:t>
      </w:r>
      <w:r w:rsidRPr="00F417ED">
        <w:t xml:space="preserve">возникновением аварийной ситуации. В случае возникновения иных аварийных ситуаций, </w:t>
      </w:r>
      <w:r w:rsidR="008B77ED" w:rsidRPr="00F417ED">
        <w:t xml:space="preserve">обратитесь </w:t>
      </w:r>
      <w:r w:rsidRPr="00F417ED">
        <w:t xml:space="preserve">к </w:t>
      </w:r>
      <w:r w:rsidR="007406E5" w:rsidRPr="00F417ED">
        <w:t xml:space="preserve">Системному </w:t>
      </w:r>
      <w:r w:rsidRPr="00F417ED">
        <w:t>администратору или провайдеру интернета.</w:t>
      </w:r>
    </w:p>
    <w:p w14:paraId="72252F2B" w14:textId="77777777" w:rsidR="006F622F" w:rsidRPr="00F417ED" w:rsidRDefault="006D7102" w:rsidP="00B85560">
      <w:pPr>
        <w:pStyle w:val="g10"/>
      </w:pPr>
      <w:bookmarkStart w:id="270" w:name="_Toc485642275"/>
      <w:bookmarkStart w:id="271" w:name="_Toc27404162"/>
      <w:bookmarkStart w:id="272" w:name="_Toc146203632"/>
      <w:r w:rsidRPr="00F417ED">
        <w:lastRenderedPageBreak/>
        <w:t>Перечень</w:t>
      </w:r>
      <w:r w:rsidR="006F622F" w:rsidRPr="00F417ED">
        <w:t xml:space="preserve"> </w:t>
      </w:r>
      <w:r w:rsidR="006F7626" w:rsidRPr="00F417ED">
        <w:t xml:space="preserve">и расшифровка </w:t>
      </w:r>
      <w:r w:rsidR="006F622F" w:rsidRPr="00F417ED">
        <w:t>сокращений</w:t>
      </w:r>
      <w:bookmarkEnd w:id="242"/>
      <w:bookmarkEnd w:id="243"/>
      <w:bookmarkEnd w:id="244"/>
      <w:bookmarkEnd w:id="270"/>
      <w:bookmarkEnd w:id="271"/>
      <w:bookmarkEnd w:id="272"/>
    </w:p>
    <w:p w14:paraId="178F85E0" w14:textId="6A1142DA" w:rsidR="006F7626" w:rsidRPr="00F417ED" w:rsidRDefault="006F7626" w:rsidP="00B85560">
      <w:pPr>
        <w:pStyle w:val="gff"/>
      </w:pPr>
      <w:r w:rsidRPr="00F417ED">
        <w:t>Перечень и расшифровка сокращений, используемых в настоящем документе, приведены в таблице </w:t>
      </w:r>
      <w:r w:rsidR="00B81C5C" w:rsidRPr="00F417ED">
        <w:fldChar w:fldCharType="begin"/>
      </w:r>
      <w:r w:rsidR="00B81C5C" w:rsidRPr="00F417ED">
        <w:instrText xml:space="preserve"> REF _Ref27496973 \h \# \0 </w:instrText>
      </w:r>
      <w:r w:rsidR="00F417ED">
        <w:instrText xml:space="preserve"> \* MERGEFORMAT </w:instrText>
      </w:r>
      <w:r w:rsidR="00B81C5C" w:rsidRPr="00F417ED">
        <w:fldChar w:fldCharType="separate"/>
      </w:r>
      <w:r w:rsidR="00D744AE">
        <w:t>6</w:t>
      </w:r>
      <w:r w:rsidR="00B81C5C" w:rsidRPr="00F417ED">
        <w:fldChar w:fldCharType="end"/>
      </w:r>
      <w:r w:rsidRPr="00F417ED">
        <w:t>.</w:t>
      </w:r>
    </w:p>
    <w:p w14:paraId="59F56461" w14:textId="306A881F" w:rsidR="00B81C5C" w:rsidRPr="00F417ED" w:rsidRDefault="00B81C5C" w:rsidP="00E479EA">
      <w:pPr>
        <w:pStyle w:val="gffe"/>
      </w:pPr>
      <w:bookmarkStart w:id="273" w:name="_Ref27496973"/>
      <w:r w:rsidRPr="00F417ED">
        <w:t xml:space="preserve">Таблица </w:t>
      </w:r>
      <w:r w:rsidR="004B3818" w:rsidRPr="00F417ED">
        <w:rPr>
          <w:noProof/>
        </w:rPr>
        <w:fldChar w:fldCharType="begin"/>
      </w:r>
      <w:r w:rsidR="004B3818" w:rsidRPr="00F417ED">
        <w:rPr>
          <w:noProof/>
        </w:rPr>
        <w:instrText xml:space="preserve"> SEQ Таблица \* ARABIC </w:instrText>
      </w:r>
      <w:r w:rsidR="004B3818" w:rsidRPr="00F417ED">
        <w:rPr>
          <w:noProof/>
        </w:rPr>
        <w:fldChar w:fldCharType="separate"/>
      </w:r>
      <w:r w:rsidR="00D744AE">
        <w:rPr>
          <w:noProof/>
        </w:rPr>
        <w:t>6</w:t>
      </w:r>
      <w:r w:rsidR="004B3818" w:rsidRPr="00F417ED">
        <w:rPr>
          <w:noProof/>
        </w:rPr>
        <w:fldChar w:fldCharType="end"/>
      </w:r>
      <w:r w:rsidRPr="00F417ED">
        <w:t xml:space="preserve"> – Перечень и расшифровка сокращений</w:t>
      </w:r>
      <w:bookmarkEnd w:id="273"/>
    </w:p>
    <w:tbl>
      <w:tblPr>
        <w:tblStyle w:val="affff7"/>
        <w:tblW w:w="5000" w:type="pct"/>
        <w:tblLook w:val="04A0" w:firstRow="1" w:lastRow="0" w:firstColumn="1" w:lastColumn="0" w:noHBand="0" w:noVBand="1"/>
      </w:tblPr>
      <w:tblGrid>
        <w:gridCol w:w="1555"/>
        <w:gridCol w:w="7789"/>
      </w:tblGrid>
      <w:tr w:rsidR="006F622F" w:rsidRPr="00F417ED" w14:paraId="46E8BB54" w14:textId="77777777" w:rsidTr="00AC1F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32" w:type="pct"/>
          </w:tcPr>
          <w:p w14:paraId="0ADD47E3" w14:textId="77777777" w:rsidR="006F622F" w:rsidRPr="00F417ED" w:rsidRDefault="006F622F" w:rsidP="00AC1F66">
            <w:pPr>
              <w:pStyle w:val="afff"/>
              <w:jc w:val="both"/>
            </w:pPr>
            <w:r w:rsidRPr="00F417ED">
              <w:t>Сокращение</w:t>
            </w:r>
          </w:p>
        </w:tc>
        <w:tc>
          <w:tcPr>
            <w:tcW w:w="4168" w:type="pct"/>
          </w:tcPr>
          <w:p w14:paraId="661B7873" w14:textId="77777777" w:rsidR="006F622F" w:rsidRPr="00F417ED" w:rsidRDefault="006F7626" w:rsidP="006F7626">
            <w:pPr>
              <w:pStyle w:val="afff"/>
            </w:pPr>
            <w:r w:rsidRPr="00F417ED">
              <w:t>Расшифровка</w:t>
            </w:r>
          </w:p>
        </w:tc>
      </w:tr>
      <w:tr w:rsidR="006F7626" w:rsidRPr="00F417ED" w14:paraId="5D2364CA" w14:textId="77777777" w:rsidTr="00AC1F66">
        <w:tc>
          <w:tcPr>
            <w:tcW w:w="832" w:type="pct"/>
          </w:tcPr>
          <w:p w14:paraId="69676067" w14:textId="77777777" w:rsidR="006F7626" w:rsidRPr="00F417ED" w:rsidRDefault="006F7626" w:rsidP="00B85560">
            <w:pPr>
              <w:pStyle w:val="gfff"/>
            </w:pPr>
            <w:r w:rsidRPr="00F417ED">
              <w:t>Excel</w:t>
            </w:r>
          </w:p>
        </w:tc>
        <w:tc>
          <w:tcPr>
            <w:tcW w:w="4168" w:type="pct"/>
          </w:tcPr>
          <w:p w14:paraId="3DEA35EC" w14:textId="2B43ED2E" w:rsidR="006F7626" w:rsidRPr="00F417ED" w:rsidRDefault="006F7626" w:rsidP="00B85560">
            <w:pPr>
              <w:pStyle w:val="gfff"/>
            </w:pPr>
            <w:r w:rsidRPr="00F417ED">
              <w:t>Программа для работы с электронными таблицами, созданная корпорацией Microsoft для Microsoft Windows, Windows NT и Mac OS, входит в пакет программного обеспечения MS Office</w:t>
            </w:r>
          </w:p>
        </w:tc>
      </w:tr>
      <w:tr w:rsidR="006F7626" w:rsidRPr="00F417ED" w14:paraId="3C87B8F1" w14:textId="77777777" w:rsidTr="00AC1F66">
        <w:tc>
          <w:tcPr>
            <w:tcW w:w="832" w:type="pct"/>
          </w:tcPr>
          <w:p w14:paraId="31DE9338" w14:textId="77777777" w:rsidR="006F7626" w:rsidRPr="00F417ED" w:rsidRDefault="006F7626" w:rsidP="00B85560">
            <w:pPr>
              <w:pStyle w:val="gfff"/>
            </w:pPr>
            <w:r w:rsidRPr="00F417ED">
              <w:t>PDF</w:t>
            </w:r>
          </w:p>
        </w:tc>
        <w:tc>
          <w:tcPr>
            <w:tcW w:w="4168" w:type="pct"/>
          </w:tcPr>
          <w:p w14:paraId="42C28C28" w14:textId="67EEC364" w:rsidR="006F7626" w:rsidRPr="00F417ED" w:rsidRDefault="006F7626" w:rsidP="00B85560">
            <w:pPr>
              <w:pStyle w:val="gfff"/>
            </w:pPr>
            <w:r w:rsidRPr="00F417ED">
              <w:t xml:space="preserve">Portable Document Format – межплатформенный формат электронных документов, разработанный фирмой Adobe Systems с использованием ряда возможностей языка </w:t>
            </w:r>
            <w:proofErr w:type="spellStart"/>
            <w:r w:rsidRPr="00F417ED">
              <w:t>PostScript</w:t>
            </w:r>
            <w:proofErr w:type="spellEnd"/>
          </w:p>
        </w:tc>
      </w:tr>
      <w:tr w:rsidR="006F7626" w:rsidRPr="00F417ED" w14:paraId="713A15D2" w14:textId="77777777" w:rsidTr="00AC1F66">
        <w:tc>
          <w:tcPr>
            <w:tcW w:w="832" w:type="pct"/>
          </w:tcPr>
          <w:p w14:paraId="3DCECA4C" w14:textId="77777777" w:rsidR="006F7626" w:rsidRPr="00F417ED" w:rsidRDefault="006F7626" w:rsidP="00B85560">
            <w:pPr>
              <w:pStyle w:val="gfff"/>
            </w:pPr>
            <w:r w:rsidRPr="00F417ED">
              <w:t>XLS</w:t>
            </w:r>
          </w:p>
        </w:tc>
        <w:tc>
          <w:tcPr>
            <w:tcW w:w="4168" w:type="pct"/>
          </w:tcPr>
          <w:p w14:paraId="413389CB" w14:textId="4DCAD0AF" w:rsidR="006F7626" w:rsidRPr="00F417ED" w:rsidRDefault="006F7626" w:rsidP="00B85560">
            <w:pPr>
              <w:pStyle w:val="gfff"/>
            </w:pPr>
            <w:r w:rsidRPr="00F417ED">
              <w:t xml:space="preserve">Excel </w:t>
            </w:r>
            <w:proofErr w:type="spellStart"/>
            <w:r w:rsidRPr="00F417ED">
              <w:t>Spreadsheet</w:t>
            </w:r>
            <w:proofErr w:type="spellEnd"/>
            <w:r w:rsidRPr="00F417ED">
              <w:t xml:space="preserve"> – формат электронной таблицы, созданной в Microsoft Excel</w:t>
            </w:r>
          </w:p>
        </w:tc>
      </w:tr>
      <w:tr w:rsidR="00E54387" w:rsidRPr="00F417ED" w14:paraId="12AE5AAA" w14:textId="77777777" w:rsidTr="00AC1F66">
        <w:tc>
          <w:tcPr>
            <w:tcW w:w="832" w:type="pct"/>
          </w:tcPr>
          <w:p w14:paraId="6402E5D2" w14:textId="6E08A3A3" w:rsidR="00E54387" w:rsidRPr="00F417ED" w:rsidRDefault="00E54387" w:rsidP="00B85560">
            <w:pPr>
              <w:pStyle w:val="gfff"/>
            </w:pPr>
            <w:r w:rsidRPr="00F417ED">
              <w:t>ГАР</w:t>
            </w:r>
          </w:p>
        </w:tc>
        <w:tc>
          <w:tcPr>
            <w:tcW w:w="4168" w:type="pct"/>
          </w:tcPr>
          <w:p w14:paraId="5E378320" w14:textId="7B01A152" w:rsidR="00E54387" w:rsidRPr="00F417ED" w:rsidRDefault="00E54387" w:rsidP="00B85560">
            <w:pPr>
              <w:pStyle w:val="gfff"/>
            </w:pPr>
            <w:r w:rsidRPr="00F417ED">
              <w:t>Государственный адресный реестр</w:t>
            </w:r>
          </w:p>
        </w:tc>
      </w:tr>
      <w:tr w:rsidR="006F7626" w:rsidRPr="00F417ED" w14:paraId="14ED9EF3" w14:textId="77777777" w:rsidTr="00AC1F66">
        <w:tc>
          <w:tcPr>
            <w:tcW w:w="832" w:type="pct"/>
          </w:tcPr>
          <w:p w14:paraId="5C641AC4" w14:textId="77777777" w:rsidR="006F7626" w:rsidRPr="00F417ED" w:rsidRDefault="006F7626" w:rsidP="00B85560">
            <w:pPr>
              <w:pStyle w:val="gfff"/>
            </w:pPr>
            <w:r w:rsidRPr="00F417ED">
              <w:t>ИНН</w:t>
            </w:r>
          </w:p>
        </w:tc>
        <w:tc>
          <w:tcPr>
            <w:tcW w:w="4168" w:type="pct"/>
          </w:tcPr>
          <w:p w14:paraId="0763A640" w14:textId="78B49EFD" w:rsidR="006F7626" w:rsidRPr="00F417ED" w:rsidRDefault="006F7626" w:rsidP="00B85560">
            <w:pPr>
              <w:pStyle w:val="gfff"/>
            </w:pPr>
            <w:r w:rsidRPr="00F417ED">
              <w:t>Идентификационный номер налогоплательщика</w:t>
            </w:r>
          </w:p>
        </w:tc>
      </w:tr>
      <w:tr w:rsidR="006F7626" w:rsidRPr="00F417ED" w14:paraId="092E8811" w14:textId="77777777" w:rsidTr="00AC1F66">
        <w:tc>
          <w:tcPr>
            <w:tcW w:w="832" w:type="pct"/>
          </w:tcPr>
          <w:p w14:paraId="7AF77E81" w14:textId="77777777" w:rsidR="006F7626" w:rsidRPr="00F417ED" w:rsidRDefault="006F7626" w:rsidP="00B85560">
            <w:pPr>
              <w:pStyle w:val="gfff"/>
            </w:pPr>
            <w:r w:rsidRPr="00F417ED">
              <w:t>КПП</w:t>
            </w:r>
          </w:p>
        </w:tc>
        <w:tc>
          <w:tcPr>
            <w:tcW w:w="4168" w:type="pct"/>
          </w:tcPr>
          <w:p w14:paraId="03BD1DD8" w14:textId="444452CF" w:rsidR="006F7626" w:rsidRPr="00F417ED" w:rsidRDefault="006F7626" w:rsidP="00B85560">
            <w:pPr>
              <w:pStyle w:val="gfff"/>
            </w:pPr>
            <w:r w:rsidRPr="00F417ED">
              <w:t>Код причины постановки на учёт</w:t>
            </w:r>
          </w:p>
        </w:tc>
      </w:tr>
      <w:tr w:rsidR="006F7626" w:rsidRPr="00F417ED" w14:paraId="3B7A5F3B" w14:textId="77777777" w:rsidTr="00AC1F66">
        <w:tc>
          <w:tcPr>
            <w:tcW w:w="832" w:type="pct"/>
          </w:tcPr>
          <w:p w14:paraId="5926A82D" w14:textId="77777777" w:rsidR="006F7626" w:rsidRPr="00F417ED" w:rsidRDefault="006F7626" w:rsidP="00B85560">
            <w:pPr>
              <w:pStyle w:val="gfff"/>
            </w:pPr>
            <w:r w:rsidRPr="00F417ED">
              <w:t>ОКТМО</w:t>
            </w:r>
          </w:p>
        </w:tc>
        <w:tc>
          <w:tcPr>
            <w:tcW w:w="4168" w:type="pct"/>
          </w:tcPr>
          <w:p w14:paraId="3B0EA26F" w14:textId="0C29B5A1" w:rsidR="006F7626" w:rsidRPr="00F417ED" w:rsidRDefault="006F7626" w:rsidP="00B85560">
            <w:pPr>
              <w:pStyle w:val="gfff"/>
            </w:pPr>
            <w:r w:rsidRPr="00F417ED">
              <w:t>Общероссийский классификатор территорий муниципальных образований</w:t>
            </w:r>
          </w:p>
        </w:tc>
      </w:tr>
      <w:tr w:rsidR="006F7626" w:rsidRPr="00F417ED" w14:paraId="49686509" w14:textId="77777777" w:rsidTr="00AC1F66">
        <w:tc>
          <w:tcPr>
            <w:tcW w:w="832" w:type="pct"/>
          </w:tcPr>
          <w:p w14:paraId="542558A2" w14:textId="77777777" w:rsidR="006F7626" w:rsidRPr="00F417ED" w:rsidRDefault="006F7626" w:rsidP="00B85560">
            <w:pPr>
              <w:pStyle w:val="gfff"/>
            </w:pPr>
            <w:r w:rsidRPr="00F417ED">
              <w:t>ПОО</w:t>
            </w:r>
          </w:p>
        </w:tc>
        <w:tc>
          <w:tcPr>
            <w:tcW w:w="4168" w:type="pct"/>
          </w:tcPr>
          <w:p w14:paraId="37C63191" w14:textId="3729A094" w:rsidR="006F7626" w:rsidRPr="00F417ED" w:rsidRDefault="006F7626" w:rsidP="00B85560">
            <w:pPr>
              <w:pStyle w:val="gfff"/>
            </w:pPr>
            <w:r w:rsidRPr="00F417ED">
              <w:t>Профессиональная образовательная организация</w:t>
            </w:r>
          </w:p>
        </w:tc>
      </w:tr>
      <w:tr w:rsidR="006F7626" w:rsidRPr="00F417ED" w14:paraId="7C34FCB4" w14:textId="77777777" w:rsidTr="00AC1F66">
        <w:tc>
          <w:tcPr>
            <w:tcW w:w="832" w:type="pct"/>
          </w:tcPr>
          <w:p w14:paraId="44F8F08C" w14:textId="77777777" w:rsidR="006F7626" w:rsidRPr="00F417ED" w:rsidRDefault="006F7626" w:rsidP="00B85560">
            <w:pPr>
              <w:pStyle w:val="gfff"/>
            </w:pPr>
            <w:r w:rsidRPr="00F417ED">
              <w:t>РОУО</w:t>
            </w:r>
          </w:p>
        </w:tc>
        <w:tc>
          <w:tcPr>
            <w:tcW w:w="4168" w:type="pct"/>
          </w:tcPr>
          <w:p w14:paraId="1D310261" w14:textId="5302255B" w:rsidR="006F7626" w:rsidRPr="00F417ED" w:rsidRDefault="006F7626" w:rsidP="00B85560">
            <w:pPr>
              <w:pStyle w:val="gfff"/>
            </w:pPr>
            <w:r w:rsidRPr="00F417ED">
              <w:t>Региональный орган управления образованием</w:t>
            </w:r>
          </w:p>
        </w:tc>
      </w:tr>
      <w:tr w:rsidR="006F7626" w:rsidRPr="00F417ED" w14:paraId="18A8D524" w14:textId="77777777" w:rsidTr="00AC1F66">
        <w:tc>
          <w:tcPr>
            <w:tcW w:w="832" w:type="pct"/>
          </w:tcPr>
          <w:p w14:paraId="17CF91CF" w14:textId="77777777" w:rsidR="006F7626" w:rsidRPr="00F417ED" w:rsidRDefault="006F7626" w:rsidP="00B85560">
            <w:pPr>
              <w:pStyle w:val="gfff"/>
            </w:pPr>
            <w:r w:rsidRPr="00F417ED">
              <w:t>СНИЛС</w:t>
            </w:r>
          </w:p>
        </w:tc>
        <w:tc>
          <w:tcPr>
            <w:tcW w:w="4168" w:type="pct"/>
          </w:tcPr>
          <w:p w14:paraId="111974F7" w14:textId="145FFADD" w:rsidR="006F7626" w:rsidRPr="00F417ED" w:rsidRDefault="006F7626" w:rsidP="00B85560">
            <w:pPr>
              <w:pStyle w:val="gfff"/>
            </w:pPr>
            <w:r w:rsidRPr="00F417ED">
              <w:t>Страховой номер индивидуального лицевого счета</w:t>
            </w:r>
          </w:p>
        </w:tc>
      </w:tr>
      <w:tr w:rsidR="006F7626" w:rsidRPr="001F3669" w14:paraId="5A448B36" w14:textId="77777777" w:rsidTr="00AC1F66">
        <w:tc>
          <w:tcPr>
            <w:tcW w:w="832" w:type="pct"/>
          </w:tcPr>
          <w:p w14:paraId="20057C67" w14:textId="77777777" w:rsidR="006F7626" w:rsidRPr="00F417ED" w:rsidRDefault="006F7626" w:rsidP="00B85560">
            <w:pPr>
              <w:pStyle w:val="gfff"/>
            </w:pPr>
            <w:r w:rsidRPr="00F417ED">
              <w:t>СПО</w:t>
            </w:r>
          </w:p>
        </w:tc>
        <w:tc>
          <w:tcPr>
            <w:tcW w:w="4168" w:type="pct"/>
          </w:tcPr>
          <w:p w14:paraId="0D824959" w14:textId="4127ABDA" w:rsidR="006F7626" w:rsidRPr="001F3669" w:rsidRDefault="006F7626" w:rsidP="00B85560">
            <w:pPr>
              <w:pStyle w:val="gfff"/>
            </w:pPr>
            <w:r w:rsidRPr="00F417ED">
              <w:t>Среднее профессиональное образование</w:t>
            </w:r>
          </w:p>
        </w:tc>
      </w:tr>
    </w:tbl>
    <w:p w14:paraId="52F9CCFB" w14:textId="09B30EC6" w:rsidR="002E6678" w:rsidRPr="001F3669" w:rsidRDefault="002E6678" w:rsidP="00B85560">
      <w:pPr>
        <w:pStyle w:val="gff"/>
      </w:pPr>
    </w:p>
    <w:sectPr w:rsidR="002E6678" w:rsidRPr="001F3669" w:rsidSect="006F7626">
      <w:headerReference w:type="default" r:id="rId80"/>
      <w:footerReference w:type="first" r:id="rId81"/>
      <w:pgSz w:w="11906" w:h="16838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242F4" w14:textId="77777777" w:rsidR="000D4B19" w:rsidRDefault="000D4B19" w:rsidP="006F622F">
      <w:pPr>
        <w:spacing w:line="240" w:lineRule="auto"/>
      </w:pPr>
      <w:r>
        <w:separator/>
      </w:r>
    </w:p>
  </w:endnote>
  <w:endnote w:type="continuationSeparator" w:id="0">
    <w:p w14:paraId="47486D0A" w14:textId="77777777" w:rsidR="000D4B19" w:rsidRDefault="000D4B19" w:rsidP="006F62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BEC24" w14:textId="07226205" w:rsidR="00D52B90" w:rsidRPr="00957403" w:rsidRDefault="00957403" w:rsidP="00D52B90">
    <w:pPr>
      <w:pStyle w:val="aff0"/>
      <w:rPr>
        <w:lang w:val="en-US"/>
      </w:rPr>
    </w:pPr>
    <w:r>
      <w:rPr>
        <w:lang w:val="en-US"/>
      </w:rP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EFC7C" w14:textId="77777777" w:rsidR="000D4B19" w:rsidRDefault="000D4B19" w:rsidP="006F622F">
      <w:pPr>
        <w:spacing w:line="240" w:lineRule="auto"/>
      </w:pPr>
      <w:r>
        <w:separator/>
      </w:r>
    </w:p>
  </w:footnote>
  <w:footnote w:type="continuationSeparator" w:id="0">
    <w:p w14:paraId="5A8C2272" w14:textId="77777777" w:rsidR="000D4B19" w:rsidRDefault="000D4B19" w:rsidP="006F62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B2438" w14:textId="77777777" w:rsidR="002213D0" w:rsidRPr="00753095" w:rsidRDefault="002213D0" w:rsidP="00C2036B">
    <w:pPr>
      <w:ind w:firstLine="0"/>
      <w:jc w:val="center"/>
      <w:rPr>
        <w:sz w:val="22"/>
      </w:rPr>
    </w:pPr>
    <w:r w:rsidRPr="0013659B">
      <w:rPr>
        <w:sz w:val="22"/>
      </w:rPr>
      <w:fldChar w:fldCharType="begin"/>
    </w:r>
    <w:r w:rsidRPr="0013659B">
      <w:rPr>
        <w:sz w:val="22"/>
      </w:rPr>
      <w:instrText>PAGE   \* MERGEFORMAT</w:instrText>
    </w:r>
    <w:r w:rsidRPr="0013659B">
      <w:rPr>
        <w:sz w:val="22"/>
      </w:rPr>
      <w:fldChar w:fldCharType="separate"/>
    </w:r>
    <w:r w:rsidR="0070395A">
      <w:rPr>
        <w:noProof/>
        <w:sz w:val="22"/>
      </w:rPr>
      <w:t>8</w:t>
    </w:r>
    <w:r w:rsidRPr="0013659B">
      <w:rPr>
        <w:sz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4pt;height:14pt;visibility:visible;mso-wrap-style:square" o:bullet="t">
        <v:imagedata r:id="rId1" o:title=""/>
      </v:shape>
    </w:pict>
  </w:numPicBullet>
  <w:abstractNum w:abstractNumId="0" w15:restartNumberingAfterBreak="0">
    <w:nsid w:val="041C4D2E"/>
    <w:multiLevelType w:val="multilevel"/>
    <w:tmpl w:val="1EFC07DC"/>
    <w:lvl w:ilvl="0">
      <w:start w:val="1"/>
      <w:numFmt w:val="russianUpper"/>
      <w:pStyle w:val="g1"/>
      <w:suff w:val="space"/>
      <w:lvlText w:val="Приложение %1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pStyle w:val="g2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g3"/>
      <w:suff w:val="space"/>
      <w:lvlText w:val="%1.%2.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g4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437700E"/>
    <w:multiLevelType w:val="multilevel"/>
    <w:tmpl w:val="51CC906E"/>
    <w:numStyleLink w:val="a"/>
  </w:abstractNum>
  <w:abstractNum w:abstractNumId="2" w15:restartNumberingAfterBreak="0">
    <w:nsid w:val="04CD670A"/>
    <w:multiLevelType w:val="multilevel"/>
    <w:tmpl w:val="E55ED8B4"/>
    <w:lvl w:ilvl="0">
      <w:start w:val="1"/>
      <w:numFmt w:val="decimal"/>
      <w:lvlText w:val="%1)"/>
      <w:lvlJc w:val="left"/>
      <w:pPr>
        <w:ind w:left="0" w:firstLine="709"/>
      </w:pPr>
      <w:rPr>
        <w:rFonts w:hint="default"/>
      </w:rPr>
    </w:lvl>
    <w:lvl w:ilvl="1">
      <w:start w:val="1"/>
      <w:numFmt w:val="bullet"/>
      <w:suff w:val="space"/>
      <w:lvlText w:val=""/>
      <w:lvlJc w:val="left"/>
      <w:pPr>
        <w:ind w:left="1276" w:hanging="284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" w15:restartNumberingAfterBreak="0">
    <w:nsid w:val="05037613"/>
    <w:multiLevelType w:val="multilevel"/>
    <w:tmpl w:val="746A632C"/>
    <w:styleLink w:val="G"/>
    <w:lvl w:ilvl="0">
      <w:start w:val="1"/>
      <w:numFmt w:val="decimal"/>
      <w:suff w:val="space"/>
      <w:lvlText w:val="Таблица %1 –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5385F5C"/>
    <w:multiLevelType w:val="multilevel"/>
    <w:tmpl w:val="A3FA3CB2"/>
    <w:styleLink w:val="a0"/>
    <w:lvl w:ilvl="0">
      <w:start w:val="1"/>
      <w:numFmt w:val="decimal"/>
      <w:pStyle w:val="a1"/>
      <w:suff w:val="space"/>
      <w:lvlText w:val="%1."/>
      <w:lvlJc w:val="left"/>
      <w:pPr>
        <w:ind w:left="0" w:firstLine="709"/>
      </w:pPr>
      <w:rPr>
        <w:rFonts w:ascii="Times New Roman" w:hAnsi="Times New Roman" w:hint="default"/>
        <w:sz w:val="24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ascii="Times New Roman" w:hAnsi="Times New Roman" w:hint="default"/>
        <w:sz w:val="24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ascii="Times New Roman" w:hAnsi="Times New Roman" w:hint="default"/>
        <w:sz w:val="24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ascii="Times New Roman" w:hAnsi="Times New Roman" w:hint="default"/>
        <w:sz w:val="24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" w15:restartNumberingAfterBreak="0">
    <w:nsid w:val="07B601CF"/>
    <w:multiLevelType w:val="multilevel"/>
    <w:tmpl w:val="2F925D0A"/>
    <w:styleLink w:val="g0"/>
    <w:lvl w:ilvl="0">
      <w:start w:val="1"/>
      <w:numFmt w:val="russianLower"/>
      <w:suff w:val="space"/>
      <w:lvlText w:val="%1)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1276" w:hanging="284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843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2126" w:hanging="283"/>
      </w:pPr>
      <w:rPr>
        <w:rFonts w:ascii="Symbol" w:hAnsi="Symbol" w:hint="default"/>
      </w:rPr>
    </w:lvl>
    <w:lvl w:ilvl="4">
      <w:start w:val="1"/>
      <w:numFmt w:val="lowerLetter"/>
      <w:suff w:val="space"/>
      <w:lvlText w:val="(%5)"/>
      <w:lvlJc w:val="left"/>
      <w:pPr>
        <w:ind w:left="2880" w:hanging="363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3238" w:hanging="358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3600" w:hanging="362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3731" w:hanging="329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969" w:firstLine="0"/>
      </w:pPr>
      <w:rPr>
        <w:rFonts w:hint="default"/>
      </w:rPr>
    </w:lvl>
  </w:abstractNum>
  <w:abstractNum w:abstractNumId="6" w15:restartNumberingAfterBreak="0">
    <w:nsid w:val="0BD64DCC"/>
    <w:multiLevelType w:val="multilevel"/>
    <w:tmpl w:val="2250ACE6"/>
    <w:styleLink w:val="g5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ascii="Times New Roman" w:hAnsi="Times New Roman" w:hint="default"/>
        <w:sz w:val="22"/>
      </w:rPr>
    </w:lvl>
    <w:lvl w:ilvl="1">
      <w:start w:val="1"/>
      <w:numFmt w:val="russianLower"/>
      <w:suff w:val="space"/>
      <w:lvlText w:val="%2)"/>
      <w:lvlJc w:val="left"/>
      <w:pPr>
        <w:ind w:left="284" w:firstLine="0"/>
      </w:pPr>
      <w:rPr>
        <w:rFonts w:ascii="Times New Roman" w:hAnsi="Times New Roman" w:hint="default"/>
        <w:sz w:val="22"/>
      </w:rPr>
    </w:lvl>
    <w:lvl w:ilvl="2">
      <w:start w:val="1"/>
      <w:numFmt w:val="bullet"/>
      <w:suff w:val="space"/>
      <w:lvlText w:val="–"/>
      <w:lvlJc w:val="left"/>
      <w:pPr>
        <w:ind w:left="567" w:firstLine="0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851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7" w15:restartNumberingAfterBreak="0">
    <w:nsid w:val="0BE63546"/>
    <w:multiLevelType w:val="multilevel"/>
    <w:tmpl w:val="E278B518"/>
    <w:lvl w:ilvl="0">
      <w:start w:val="1"/>
      <w:numFmt w:val="decimal"/>
      <w:lvlText w:val="%1)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1276" w:hanging="284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843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2126" w:hanging="283"/>
      </w:pPr>
      <w:rPr>
        <w:rFonts w:ascii="Symbol" w:hAnsi="Symbol" w:hint="default"/>
      </w:rPr>
    </w:lvl>
    <w:lvl w:ilvl="4">
      <w:start w:val="1"/>
      <w:numFmt w:val="lowerLetter"/>
      <w:suff w:val="space"/>
      <w:lvlText w:val="(%5)"/>
      <w:lvlJc w:val="left"/>
      <w:pPr>
        <w:ind w:left="2880" w:hanging="363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3238" w:hanging="358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3600" w:hanging="362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3731" w:hanging="329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969" w:firstLine="0"/>
      </w:pPr>
      <w:rPr>
        <w:rFonts w:hint="default"/>
      </w:rPr>
    </w:lvl>
  </w:abstractNum>
  <w:abstractNum w:abstractNumId="8" w15:restartNumberingAfterBreak="0">
    <w:nsid w:val="0EB56C80"/>
    <w:multiLevelType w:val="multilevel"/>
    <w:tmpl w:val="E05EF0A6"/>
    <w:numStyleLink w:val="a2"/>
  </w:abstractNum>
  <w:abstractNum w:abstractNumId="9" w15:restartNumberingAfterBreak="0">
    <w:nsid w:val="106053C2"/>
    <w:multiLevelType w:val="multilevel"/>
    <w:tmpl w:val="D9843B30"/>
    <w:numStyleLink w:val="g6"/>
  </w:abstractNum>
  <w:abstractNum w:abstractNumId="10" w15:restartNumberingAfterBreak="0">
    <w:nsid w:val="12340D25"/>
    <w:multiLevelType w:val="multilevel"/>
    <w:tmpl w:val="A3FA3CB2"/>
    <w:numStyleLink w:val="g7"/>
  </w:abstractNum>
  <w:abstractNum w:abstractNumId="11" w15:restartNumberingAfterBreak="0">
    <w:nsid w:val="13A24F7D"/>
    <w:multiLevelType w:val="multilevel"/>
    <w:tmpl w:val="639023C2"/>
    <w:styleLink w:val="g8"/>
    <w:lvl w:ilvl="0">
      <w:start w:val="1"/>
      <w:numFmt w:val="russianLower"/>
      <w:pStyle w:val="g9"/>
      <w:suff w:val="space"/>
      <w:lvlText w:val="%1)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1">
      <w:start w:val="1"/>
      <w:numFmt w:val="decimal"/>
      <w:suff w:val="space"/>
      <w:lvlText w:val="%2)"/>
      <w:lvlJc w:val="left"/>
      <w:pPr>
        <w:ind w:left="1276" w:hanging="284"/>
      </w:pPr>
      <w:rPr>
        <w:rFonts w:ascii="Times New Roman" w:hAnsi="Times New Roman" w:hint="default"/>
        <w:sz w:val="26"/>
      </w:rPr>
    </w:lvl>
    <w:lvl w:ilvl="2">
      <w:start w:val="1"/>
      <w:numFmt w:val="bullet"/>
      <w:suff w:val="space"/>
      <w:lvlText w:val="–"/>
      <w:lvlJc w:val="left"/>
      <w:pPr>
        <w:ind w:left="1843" w:hanging="284"/>
      </w:pPr>
      <w:rPr>
        <w:rFonts w:ascii="Times New Roman" w:hAnsi="Times New Roman" w:cs="Times New Roman" w:hint="default"/>
        <w:sz w:val="26"/>
      </w:rPr>
    </w:lvl>
    <w:lvl w:ilvl="3">
      <w:start w:val="1"/>
      <w:numFmt w:val="bullet"/>
      <w:suff w:val="space"/>
      <w:lvlText w:val=""/>
      <w:lvlJc w:val="left"/>
      <w:pPr>
        <w:ind w:left="2126" w:hanging="283"/>
      </w:pPr>
      <w:rPr>
        <w:rFonts w:ascii="Symbol" w:hAnsi="Symbol" w:hint="default"/>
        <w:sz w:val="26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  <w:sz w:val="26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  <w:sz w:val="26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  <w:sz w:val="26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  <w:sz w:val="26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  <w:sz w:val="26"/>
      </w:rPr>
    </w:lvl>
  </w:abstractNum>
  <w:abstractNum w:abstractNumId="12" w15:restartNumberingAfterBreak="0">
    <w:nsid w:val="150D404A"/>
    <w:multiLevelType w:val="multilevel"/>
    <w:tmpl w:val="7FF8B502"/>
    <w:styleLink w:val="a3"/>
    <w:lvl w:ilvl="0">
      <w:start w:val="1"/>
      <w:numFmt w:val="decimal"/>
      <w:lvlText w:val="Таблица %1 – 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FA132F"/>
    <w:multiLevelType w:val="hybridMultilevel"/>
    <w:tmpl w:val="2D4AD7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F634F11"/>
    <w:multiLevelType w:val="hybridMultilevel"/>
    <w:tmpl w:val="E3C232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2746198"/>
    <w:multiLevelType w:val="multilevel"/>
    <w:tmpl w:val="B226FFCA"/>
    <w:styleLink w:val="a4"/>
    <w:lvl w:ilvl="0">
      <w:start w:val="1"/>
      <w:numFmt w:val="decimal"/>
      <w:pStyle w:val="a5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2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4A21610"/>
    <w:multiLevelType w:val="multilevel"/>
    <w:tmpl w:val="CD0E11C0"/>
    <w:styleLink w:val="ga"/>
    <w:lvl w:ilvl="0">
      <w:start w:val="1"/>
      <w:numFmt w:val="decimal"/>
      <w:pStyle w:val="gb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5253B02"/>
    <w:multiLevelType w:val="multilevel"/>
    <w:tmpl w:val="E05EF0A6"/>
    <w:styleLink w:val="a2"/>
    <w:lvl w:ilvl="0">
      <w:start w:val="1"/>
      <w:numFmt w:val="bullet"/>
      <w:pStyle w:val="a6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284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"/>
      <w:lvlJc w:val="left"/>
      <w:pPr>
        <w:ind w:left="1843" w:hanging="284"/>
      </w:pPr>
      <w:rPr>
        <w:rFonts w:ascii="Wingdings" w:hAnsi="Wingdings" w:hint="default"/>
      </w:rPr>
    </w:lvl>
    <w:lvl w:ilvl="3">
      <w:start w:val="1"/>
      <w:numFmt w:val="bullet"/>
      <w:suff w:val="space"/>
      <w:lvlText w:val=""/>
      <w:lvlJc w:val="left"/>
      <w:pPr>
        <w:ind w:left="2126" w:hanging="283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C310620"/>
    <w:multiLevelType w:val="multilevel"/>
    <w:tmpl w:val="52587170"/>
    <w:styleLink w:val="gc"/>
    <w:lvl w:ilvl="0">
      <w:start w:val="1"/>
      <w:numFmt w:val="decimal"/>
      <w:pStyle w:val="gd"/>
      <w:suff w:val="space"/>
      <w:lvlText w:val="Рисунок %1 – 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4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19" w15:restartNumberingAfterBreak="0">
    <w:nsid w:val="2D3502F3"/>
    <w:multiLevelType w:val="multilevel"/>
    <w:tmpl w:val="51CC906E"/>
    <w:styleLink w:val="a"/>
    <w:lvl w:ilvl="0">
      <w:start w:val="1"/>
      <w:numFmt w:val="decimal"/>
      <w:pStyle w:val="a7"/>
      <w:suff w:val="space"/>
      <w:lvlText w:val="%1)"/>
      <w:lvlJc w:val="left"/>
      <w:pPr>
        <w:ind w:left="0" w:firstLine="0"/>
      </w:pPr>
      <w:rPr>
        <w:rFonts w:ascii="Times New Roman" w:hAnsi="Times New Roman" w:hint="default"/>
        <w:sz w:val="22"/>
      </w:rPr>
    </w:lvl>
    <w:lvl w:ilvl="1">
      <w:start w:val="1"/>
      <w:numFmt w:val="russianLower"/>
      <w:suff w:val="space"/>
      <w:lvlText w:val="%2)"/>
      <w:lvlJc w:val="left"/>
      <w:pPr>
        <w:ind w:left="284" w:firstLine="0"/>
      </w:pPr>
      <w:rPr>
        <w:rFonts w:ascii="Times New Roman" w:hAnsi="Times New Roman" w:hint="default"/>
        <w:sz w:val="22"/>
      </w:rPr>
    </w:lvl>
    <w:lvl w:ilvl="2">
      <w:start w:val="1"/>
      <w:numFmt w:val="bullet"/>
      <w:suff w:val="space"/>
      <w:lvlText w:val="–"/>
      <w:lvlJc w:val="left"/>
      <w:pPr>
        <w:ind w:left="567" w:firstLine="0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851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20" w15:restartNumberingAfterBreak="0">
    <w:nsid w:val="31007B99"/>
    <w:multiLevelType w:val="multilevel"/>
    <w:tmpl w:val="8416B2F0"/>
    <w:styleLink w:val="a8"/>
    <w:lvl w:ilvl="0">
      <w:start w:val="1"/>
      <w:numFmt w:val="bullet"/>
      <w:pStyle w:val="a9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1276" w:hanging="284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1" w15:restartNumberingAfterBreak="0">
    <w:nsid w:val="35DD27C1"/>
    <w:multiLevelType w:val="multilevel"/>
    <w:tmpl w:val="75F22E5A"/>
    <w:styleLink w:val="ge"/>
    <w:lvl w:ilvl="0">
      <w:start w:val="1"/>
      <w:numFmt w:val="bullet"/>
      <w:pStyle w:val="gf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284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"/>
      <w:lvlJc w:val="left"/>
      <w:pPr>
        <w:ind w:left="1843" w:hanging="284"/>
      </w:pPr>
      <w:rPr>
        <w:rFonts w:ascii="Wingdings" w:hAnsi="Wingdings" w:hint="default"/>
      </w:rPr>
    </w:lvl>
    <w:lvl w:ilvl="3">
      <w:start w:val="1"/>
      <w:numFmt w:val="bullet"/>
      <w:suff w:val="space"/>
      <w:lvlText w:val=""/>
      <w:lvlJc w:val="left"/>
      <w:pPr>
        <w:ind w:left="2126" w:hanging="283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36BD1D4D"/>
    <w:multiLevelType w:val="hybridMultilevel"/>
    <w:tmpl w:val="AD621E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92B73C8"/>
    <w:multiLevelType w:val="multilevel"/>
    <w:tmpl w:val="A3FA3CB2"/>
    <w:numStyleLink w:val="a0"/>
  </w:abstractNum>
  <w:abstractNum w:abstractNumId="24" w15:restartNumberingAfterBreak="0">
    <w:nsid w:val="3CF12DB5"/>
    <w:multiLevelType w:val="hybridMultilevel"/>
    <w:tmpl w:val="44107B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22E0F5E"/>
    <w:multiLevelType w:val="hybridMultilevel"/>
    <w:tmpl w:val="25D602A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460873BB"/>
    <w:multiLevelType w:val="multilevel"/>
    <w:tmpl w:val="3094F858"/>
    <w:styleLink w:val="aa"/>
    <w:lvl w:ilvl="0">
      <w:start w:val="1"/>
      <w:numFmt w:val="decimal"/>
      <w:lvlText w:val="Таблица %1  – 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46B43381"/>
    <w:multiLevelType w:val="multilevel"/>
    <w:tmpl w:val="E55ED8B4"/>
    <w:lvl w:ilvl="0">
      <w:start w:val="1"/>
      <w:numFmt w:val="decimal"/>
      <w:lvlText w:val="%1)"/>
      <w:lvlJc w:val="left"/>
      <w:pPr>
        <w:ind w:left="0" w:firstLine="709"/>
      </w:pPr>
      <w:rPr>
        <w:rFonts w:hint="default"/>
      </w:rPr>
    </w:lvl>
    <w:lvl w:ilvl="1">
      <w:start w:val="1"/>
      <w:numFmt w:val="bullet"/>
      <w:suff w:val="space"/>
      <w:lvlText w:val=""/>
      <w:lvlJc w:val="left"/>
      <w:pPr>
        <w:ind w:left="1276" w:hanging="284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8" w15:restartNumberingAfterBreak="0">
    <w:nsid w:val="47BC2F79"/>
    <w:multiLevelType w:val="multilevel"/>
    <w:tmpl w:val="E55ED8B4"/>
    <w:lvl w:ilvl="0">
      <w:start w:val="1"/>
      <w:numFmt w:val="decimal"/>
      <w:lvlText w:val="%1)"/>
      <w:lvlJc w:val="left"/>
      <w:pPr>
        <w:ind w:left="0" w:firstLine="709"/>
      </w:pPr>
      <w:rPr>
        <w:rFonts w:hint="default"/>
      </w:rPr>
    </w:lvl>
    <w:lvl w:ilvl="1">
      <w:start w:val="1"/>
      <w:numFmt w:val="bullet"/>
      <w:suff w:val="space"/>
      <w:lvlText w:val=""/>
      <w:lvlJc w:val="left"/>
      <w:pPr>
        <w:ind w:left="1276" w:hanging="284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9" w15:restartNumberingAfterBreak="0">
    <w:nsid w:val="48541461"/>
    <w:multiLevelType w:val="hybridMultilevel"/>
    <w:tmpl w:val="1276859E"/>
    <w:lvl w:ilvl="0" w:tplc="8D78DA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C8D6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A08D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DE00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0AFA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A4D6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304D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48C2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3EA0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4FD5774B"/>
    <w:multiLevelType w:val="multilevel"/>
    <w:tmpl w:val="75F22E5A"/>
    <w:numStyleLink w:val="ge"/>
  </w:abstractNum>
  <w:abstractNum w:abstractNumId="31" w15:restartNumberingAfterBreak="0">
    <w:nsid w:val="5AF0634E"/>
    <w:multiLevelType w:val="multilevel"/>
    <w:tmpl w:val="DE0E56E2"/>
    <w:lvl w:ilvl="0">
      <w:start w:val="1"/>
      <w:numFmt w:val="russianLower"/>
      <w:pStyle w:val="gf0"/>
      <w:suff w:val="space"/>
      <w:lvlText w:val="%1)"/>
      <w:lvlJc w:val="left"/>
      <w:pPr>
        <w:ind w:left="0" w:firstLine="0"/>
      </w:pPr>
      <w:rPr>
        <w:rFonts w:ascii="Times New Roman" w:hAnsi="Times New Roman" w:hint="default"/>
        <w:sz w:val="24"/>
        <w:szCs w:val="24"/>
      </w:rPr>
    </w:lvl>
    <w:lvl w:ilvl="1">
      <w:start w:val="1"/>
      <w:numFmt w:val="decimal"/>
      <w:suff w:val="space"/>
      <w:lvlText w:val="%2)"/>
      <w:lvlJc w:val="left"/>
      <w:pPr>
        <w:ind w:left="284" w:firstLine="0"/>
      </w:pPr>
      <w:rPr>
        <w:rFonts w:ascii="Times New Roman" w:hAnsi="Times New Roman" w:hint="default"/>
        <w:sz w:val="24"/>
      </w:rPr>
    </w:lvl>
    <w:lvl w:ilvl="2">
      <w:start w:val="1"/>
      <w:numFmt w:val="bullet"/>
      <w:suff w:val="space"/>
      <w:lvlText w:val="–"/>
      <w:lvlJc w:val="left"/>
      <w:pPr>
        <w:ind w:left="567" w:firstLine="0"/>
      </w:pPr>
      <w:rPr>
        <w:rFonts w:ascii="Times New Roman" w:hAnsi="Times New Roman" w:cs="Times New Roman" w:hint="default"/>
        <w:sz w:val="24"/>
      </w:rPr>
    </w:lvl>
    <w:lvl w:ilvl="3">
      <w:start w:val="1"/>
      <w:numFmt w:val="bullet"/>
      <w:suff w:val="space"/>
      <w:lvlText w:val=""/>
      <w:lvlJc w:val="left"/>
      <w:pPr>
        <w:ind w:left="851" w:firstLine="0"/>
      </w:pPr>
      <w:rPr>
        <w:rFonts w:ascii="Symbol" w:hAnsi="Symbol" w:hint="default"/>
        <w:sz w:val="24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32" w15:restartNumberingAfterBreak="0">
    <w:nsid w:val="5B8831DB"/>
    <w:multiLevelType w:val="hybridMultilevel"/>
    <w:tmpl w:val="B010E5F8"/>
    <w:lvl w:ilvl="0" w:tplc="60B8D554">
      <w:start w:val="1"/>
      <w:numFmt w:val="decimal"/>
      <w:suff w:val="space"/>
      <w:lvlText w:val="Рисунок %1 –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156CD"/>
    <w:multiLevelType w:val="multilevel"/>
    <w:tmpl w:val="A3FA3CB2"/>
    <w:styleLink w:val="g7"/>
    <w:lvl w:ilvl="0">
      <w:start w:val="1"/>
      <w:numFmt w:val="decimal"/>
      <w:pStyle w:val="gf1"/>
      <w:suff w:val="space"/>
      <w:lvlText w:val="%1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ascii="Times New Roman" w:hAnsi="Times New Roman" w:hint="default"/>
        <w:sz w:val="26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ascii="Times New Roman" w:hAnsi="Times New Roman" w:hint="default"/>
        <w:sz w:val="26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4" w15:restartNumberingAfterBreak="0">
    <w:nsid w:val="5F8373F6"/>
    <w:multiLevelType w:val="hybridMultilevel"/>
    <w:tmpl w:val="288023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0AB4E4C"/>
    <w:multiLevelType w:val="hybridMultilevel"/>
    <w:tmpl w:val="2CB802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3516CD9"/>
    <w:multiLevelType w:val="multilevel"/>
    <w:tmpl w:val="96443EFA"/>
    <w:styleLink w:val="gf2"/>
    <w:lvl w:ilvl="0">
      <w:start w:val="1"/>
      <w:numFmt w:val="bullet"/>
      <w:pStyle w:val="gf3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suff w:val="space"/>
      <w:lvlText w:val=""/>
      <w:lvlJc w:val="left"/>
      <w:pPr>
        <w:ind w:left="1276" w:hanging="284"/>
      </w:pPr>
      <w:rPr>
        <w:rFonts w:ascii="Symbol" w:hAnsi="Symbol" w:hint="default"/>
      </w:rPr>
    </w:lvl>
    <w:lvl w:ilvl="2">
      <w:start w:val="1"/>
      <w:numFmt w:val="russianLower"/>
      <w:suff w:val="space"/>
      <w:lvlText w:val="%3)"/>
      <w:lvlJc w:val="left"/>
      <w:pPr>
        <w:ind w:left="1440" w:hanging="363"/>
      </w:pPr>
      <w:rPr>
        <w:rFonts w:hint="default"/>
      </w:rPr>
    </w:lvl>
    <w:lvl w:ilvl="3">
      <w:start w:val="1"/>
      <w:numFmt w:val="decimal"/>
      <w:suff w:val="space"/>
      <w:lvlText w:val="(%4)"/>
      <w:lvlJc w:val="left"/>
      <w:pPr>
        <w:ind w:left="1797" w:hanging="357"/>
      </w:pPr>
      <w:rPr>
        <w:rFonts w:hint="default"/>
      </w:rPr>
    </w:lvl>
    <w:lvl w:ilvl="4">
      <w:start w:val="1"/>
      <w:numFmt w:val="lowerLetter"/>
      <w:suff w:val="space"/>
      <w:lvlText w:val="(%5)"/>
      <w:lvlJc w:val="left"/>
      <w:pPr>
        <w:ind w:left="2160" w:hanging="363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2517" w:hanging="357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880" w:hanging="363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2931" w:hanging="51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771" w:hanging="840"/>
      </w:pPr>
      <w:rPr>
        <w:rFonts w:hint="default"/>
      </w:rPr>
    </w:lvl>
  </w:abstractNum>
  <w:abstractNum w:abstractNumId="37" w15:restartNumberingAfterBreak="0">
    <w:nsid w:val="654842E8"/>
    <w:multiLevelType w:val="multilevel"/>
    <w:tmpl w:val="D9843B30"/>
    <w:styleLink w:val="g6"/>
    <w:lvl w:ilvl="0">
      <w:start w:val="1"/>
      <w:numFmt w:val="decimal"/>
      <w:pStyle w:val="g10"/>
      <w:suff w:val="space"/>
      <w:lvlText w:val="%1"/>
      <w:lvlJc w:val="left"/>
      <w:pPr>
        <w:ind w:left="0" w:firstLine="709"/>
      </w:pPr>
      <w:rPr>
        <w:rFonts w:hint="default"/>
        <w:b/>
        <w:i w:val="0"/>
        <w:sz w:val="34"/>
      </w:rPr>
    </w:lvl>
    <w:lvl w:ilvl="1">
      <w:start w:val="1"/>
      <w:numFmt w:val="decimal"/>
      <w:pStyle w:val="g20"/>
      <w:suff w:val="space"/>
      <w:lvlText w:val="%1.%2"/>
      <w:lvlJc w:val="left"/>
      <w:pPr>
        <w:ind w:left="0" w:firstLine="709"/>
      </w:pPr>
      <w:rPr>
        <w:rFonts w:hint="default"/>
        <w:b/>
        <w:i w:val="0"/>
        <w:sz w:val="32"/>
      </w:rPr>
    </w:lvl>
    <w:lvl w:ilvl="2">
      <w:start w:val="1"/>
      <w:numFmt w:val="decimal"/>
      <w:pStyle w:val="g30"/>
      <w:suff w:val="space"/>
      <w:lvlText w:val="%1.%2.%3"/>
      <w:lvlJc w:val="left"/>
      <w:pPr>
        <w:ind w:left="0" w:firstLine="709"/>
      </w:pPr>
      <w:rPr>
        <w:rFonts w:hint="default"/>
        <w:b/>
        <w:i w:val="0"/>
        <w:sz w:val="30"/>
      </w:rPr>
    </w:lvl>
    <w:lvl w:ilvl="3">
      <w:start w:val="1"/>
      <w:numFmt w:val="decimal"/>
      <w:pStyle w:val="g40"/>
      <w:suff w:val="space"/>
      <w:lvlText w:val="%1.%2.%3.%4"/>
      <w:lvlJc w:val="left"/>
      <w:pPr>
        <w:ind w:left="0" w:firstLine="709"/>
      </w:pPr>
      <w:rPr>
        <w:rFonts w:hint="default"/>
        <w:b/>
        <w:i w:val="0"/>
        <w:sz w:val="28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8" w15:restartNumberingAfterBreak="0">
    <w:nsid w:val="69053E8A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6A283D15"/>
    <w:multiLevelType w:val="multilevel"/>
    <w:tmpl w:val="8CB23456"/>
    <w:styleLink w:val="gf4"/>
    <w:lvl w:ilvl="0">
      <w:start w:val="1"/>
      <w:numFmt w:val="decimal"/>
      <w:pStyle w:val="gf5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gf6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6A8E15E8"/>
    <w:multiLevelType w:val="multilevel"/>
    <w:tmpl w:val="8CB23456"/>
    <w:styleLink w:val="ab"/>
    <w:lvl w:ilvl="0">
      <w:start w:val="1"/>
      <w:numFmt w:val="decimal"/>
      <w:pStyle w:val="ac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ad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6AAA3F63"/>
    <w:multiLevelType w:val="multilevel"/>
    <w:tmpl w:val="C4E633AC"/>
    <w:styleLink w:val="gf7"/>
    <w:lvl w:ilvl="0">
      <w:start w:val="1"/>
      <w:numFmt w:val="bullet"/>
      <w:pStyle w:val="gf8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1276" w:hanging="284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2" w15:restartNumberingAfterBreak="0">
    <w:nsid w:val="6C3626A1"/>
    <w:multiLevelType w:val="hybridMultilevel"/>
    <w:tmpl w:val="6E7628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2FB66A6"/>
    <w:multiLevelType w:val="hybridMultilevel"/>
    <w:tmpl w:val="3D682F56"/>
    <w:lvl w:ilvl="0" w:tplc="64465100">
      <w:start w:val="1"/>
      <w:numFmt w:val="decimal"/>
      <w:pStyle w:val="gf9"/>
      <w:suff w:val="nothing"/>
      <w:lvlText w:val="Приложение № 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3B7DFC"/>
    <w:multiLevelType w:val="hybridMultilevel"/>
    <w:tmpl w:val="0A64F4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6223FFB"/>
    <w:multiLevelType w:val="hybridMultilevel"/>
    <w:tmpl w:val="0D328340"/>
    <w:lvl w:ilvl="0" w:tplc="FFFFFFFF">
      <w:start w:val="1"/>
      <w:numFmt w:val="decimal"/>
      <w:lvlText w:val="%1)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 w15:restartNumberingAfterBreak="0">
    <w:nsid w:val="78F46F15"/>
    <w:multiLevelType w:val="hybridMultilevel"/>
    <w:tmpl w:val="6EAC38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9952377"/>
    <w:multiLevelType w:val="hybridMultilevel"/>
    <w:tmpl w:val="50C0651E"/>
    <w:lvl w:ilvl="0" w:tplc="98C44040">
      <w:start w:val="1"/>
      <w:numFmt w:val="decimal"/>
      <w:pStyle w:val="ae"/>
      <w:suff w:val="nothing"/>
      <w:lvlText w:val="Таблица %1 – "/>
      <w:lvlJc w:val="left"/>
      <w:pPr>
        <w:ind w:left="644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815071548">
    <w:abstractNumId w:val="40"/>
  </w:num>
  <w:num w:numId="2" w16cid:durableId="869992289">
    <w:abstractNumId w:val="4"/>
  </w:num>
  <w:num w:numId="3" w16cid:durableId="1906452558">
    <w:abstractNumId w:val="23"/>
  </w:num>
  <w:num w:numId="4" w16cid:durableId="88041796">
    <w:abstractNumId w:val="20"/>
  </w:num>
  <w:num w:numId="5" w16cid:durableId="1858542121">
    <w:abstractNumId w:val="32"/>
  </w:num>
  <w:num w:numId="6" w16cid:durableId="650208855">
    <w:abstractNumId w:val="47"/>
  </w:num>
  <w:num w:numId="7" w16cid:durableId="1502548042">
    <w:abstractNumId w:val="15"/>
  </w:num>
  <w:num w:numId="8" w16cid:durableId="1465268533">
    <w:abstractNumId w:val="17"/>
  </w:num>
  <w:num w:numId="9" w16cid:durableId="2019967187">
    <w:abstractNumId w:val="19"/>
  </w:num>
  <w:num w:numId="10" w16cid:durableId="1085608539">
    <w:abstractNumId w:val="8"/>
  </w:num>
  <w:num w:numId="11" w16cid:durableId="146480531">
    <w:abstractNumId w:val="1"/>
  </w:num>
  <w:num w:numId="12" w16cid:durableId="118450983">
    <w:abstractNumId w:val="41"/>
  </w:num>
  <w:num w:numId="13" w16cid:durableId="557937027">
    <w:abstractNumId w:val="11"/>
    <w:lvlOverride w:ilvl="0">
      <w:lvl w:ilvl="0">
        <w:start w:val="1"/>
        <w:numFmt w:val="decimal"/>
        <w:pStyle w:val="g9"/>
        <w:suff w:val="space"/>
        <w:lvlText w:val="%1)"/>
        <w:lvlJc w:val="left"/>
        <w:pPr>
          <w:ind w:left="0" w:firstLine="709"/>
        </w:pPr>
        <w:rPr>
          <w:rFonts w:ascii="Times New Roman" w:hAnsi="Times New Roman" w:hint="default"/>
          <w:b w:val="0"/>
          <w:sz w:val="24"/>
        </w:rPr>
      </w:lvl>
    </w:lvlOverride>
    <w:lvlOverride w:ilvl="1">
      <w:lvl w:ilvl="1">
        <w:start w:val="1"/>
        <w:numFmt w:val="russianLower"/>
        <w:suff w:val="space"/>
        <w:lvlText w:val="%2)"/>
        <w:lvlJc w:val="left"/>
        <w:pPr>
          <w:ind w:left="1276" w:hanging="284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bullet"/>
        <w:suff w:val="space"/>
        <w:lvlText w:val="–"/>
        <w:lvlJc w:val="left"/>
        <w:pPr>
          <w:ind w:left="1843" w:hanging="284"/>
        </w:pPr>
        <w:rPr>
          <w:rFonts w:ascii="Times New Roman" w:hAnsi="Times New Roman" w:cs="Times New Roman" w:hint="default"/>
          <w:sz w:val="24"/>
        </w:rPr>
      </w:lvl>
    </w:lvlOverride>
    <w:lvlOverride w:ilvl="3">
      <w:lvl w:ilvl="3">
        <w:start w:val="1"/>
        <w:numFmt w:val="bullet"/>
        <w:suff w:val="space"/>
        <w:lvlText w:val=""/>
        <w:lvlJc w:val="left"/>
        <w:pPr>
          <w:ind w:left="2126" w:hanging="283"/>
        </w:pPr>
        <w:rPr>
          <w:rFonts w:ascii="Symbol" w:hAnsi="Symbol" w:hint="default"/>
          <w:sz w:val="24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8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24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60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9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320" w:hanging="360"/>
        </w:pPr>
        <w:rPr>
          <w:rFonts w:hint="default"/>
        </w:rPr>
      </w:lvl>
    </w:lvlOverride>
  </w:num>
  <w:num w:numId="14" w16cid:durableId="5296893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59799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332081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777588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147829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1123178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3700976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329750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3018589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500460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0010598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9029656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75037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77772545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44966359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4976171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32829488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7623318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49167887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9659627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5536147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20009636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86783574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7059134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424767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64523885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983968411">
    <w:abstractNumId w:val="11"/>
    <w:lvlOverride w:ilvl="0">
      <w:startOverride w:val="1"/>
      <w:lvl w:ilvl="0">
        <w:start w:val="1"/>
        <w:numFmt w:val="decimal"/>
        <w:pStyle w:val="g9"/>
        <w:suff w:val="space"/>
        <w:lvlText w:val="%1)"/>
        <w:lvlJc w:val="left"/>
        <w:pPr>
          <w:ind w:left="0" w:firstLine="709"/>
        </w:pPr>
        <w:rPr>
          <w:rFonts w:ascii="Times New Roman" w:hAnsi="Times New Roman" w:hint="default"/>
          <w:sz w:val="24"/>
        </w:rPr>
      </w:lvl>
    </w:lvlOverride>
    <w:lvlOverride w:ilvl="1">
      <w:startOverride w:val="1"/>
      <w:lvl w:ilvl="1">
        <w:start w:val="1"/>
        <w:numFmt w:val="russianLower"/>
        <w:suff w:val="space"/>
        <w:lvlText w:val="%2)"/>
        <w:lvlJc w:val="left"/>
        <w:pPr>
          <w:ind w:left="1276" w:hanging="284"/>
        </w:pPr>
        <w:rPr>
          <w:rFonts w:ascii="Times New Roman" w:hAnsi="Times New Roman" w:hint="default"/>
          <w:sz w:val="24"/>
        </w:rPr>
      </w:lvl>
    </w:lvlOverride>
    <w:lvlOverride w:ilvl="2">
      <w:startOverride w:val="1"/>
      <w:lvl w:ilvl="2">
        <w:start w:val="1"/>
        <w:numFmt w:val="bullet"/>
        <w:suff w:val="space"/>
        <w:lvlText w:val="–"/>
        <w:lvlJc w:val="left"/>
        <w:pPr>
          <w:ind w:left="1843" w:hanging="284"/>
        </w:pPr>
        <w:rPr>
          <w:rFonts w:ascii="Times New Roman" w:hAnsi="Times New Roman" w:cs="Times New Roman" w:hint="default"/>
          <w:sz w:val="24"/>
        </w:rPr>
      </w:lvl>
    </w:lvlOverride>
    <w:lvlOverride w:ilvl="3">
      <w:startOverride w:val="1"/>
      <w:lvl w:ilvl="3">
        <w:start w:val="1"/>
        <w:numFmt w:val="bullet"/>
        <w:suff w:val="space"/>
        <w:lvlText w:val=""/>
        <w:lvlJc w:val="left"/>
        <w:pPr>
          <w:ind w:left="2126" w:hanging="283"/>
        </w:pPr>
        <w:rPr>
          <w:rFonts w:ascii="Symbol" w:hAnsi="Symbol" w:hint="default"/>
          <w:sz w:val="24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88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324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360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9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4320" w:hanging="360"/>
        </w:pPr>
        <w:rPr>
          <w:rFonts w:hint="default"/>
        </w:rPr>
      </w:lvl>
    </w:lvlOverride>
  </w:num>
  <w:num w:numId="41" w16cid:durableId="200750887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908414512">
    <w:abstractNumId w:val="9"/>
  </w:num>
  <w:num w:numId="43" w16cid:durableId="67885155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012562878">
    <w:abstractNumId w:val="43"/>
  </w:num>
  <w:num w:numId="45" w16cid:durableId="220991521">
    <w:abstractNumId w:val="37"/>
  </w:num>
  <w:num w:numId="46" w16cid:durableId="2028947795">
    <w:abstractNumId w:val="9"/>
  </w:num>
  <w:num w:numId="47" w16cid:durableId="2068842345">
    <w:abstractNumId w:val="0"/>
  </w:num>
  <w:num w:numId="48" w16cid:durableId="282805004">
    <w:abstractNumId w:val="39"/>
  </w:num>
  <w:num w:numId="49" w16cid:durableId="134566331">
    <w:abstractNumId w:val="33"/>
  </w:num>
  <w:num w:numId="50" w16cid:durableId="87234573">
    <w:abstractNumId w:val="41"/>
    <w:lvlOverride w:ilvl="0">
      <w:lvl w:ilvl="0">
        <w:start w:val="1"/>
        <w:numFmt w:val="bullet"/>
        <w:pStyle w:val="gf8"/>
        <w:suff w:val="space"/>
        <w:lvlText w:val="–"/>
        <w:lvlJc w:val="left"/>
        <w:pPr>
          <w:ind w:left="0" w:firstLine="709"/>
        </w:pPr>
      </w:lvl>
    </w:lvlOverride>
    <w:lvlOverride w:ilvl="1">
      <w:lvl w:ilvl="1">
        <w:start w:val="1"/>
        <w:numFmt w:val="bullet"/>
        <w:suff w:val="space"/>
        <w:lvlText w:val=""/>
        <w:lvlJc w:val="left"/>
        <w:pPr>
          <w:ind w:left="1276" w:hanging="284"/>
        </w:pPr>
        <w:rPr>
          <w:rFonts w:ascii="Symbol" w:hAnsi="Symbol"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44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80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16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52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88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24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600" w:hanging="360"/>
        </w:pPr>
        <w:rPr>
          <w:rFonts w:hint="default"/>
        </w:rPr>
      </w:lvl>
    </w:lvlOverride>
  </w:num>
  <w:num w:numId="51" w16cid:durableId="1704475881">
    <w:abstractNumId w:val="11"/>
    <w:lvlOverride w:ilvl="0">
      <w:lvl w:ilvl="0">
        <w:start w:val="1"/>
        <w:numFmt w:val="russianLower"/>
        <w:pStyle w:val="g9"/>
        <w:suff w:val="space"/>
        <w:lvlText w:val="%1)"/>
        <w:lvlJc w:val="left"/>
        <w:pPr>
          <w:ind w:left="0" w:firstLine="709"/>
        </w:pPr>
      </w:lvl>
    </w:lvlOverride>
    <w:lvlOverride w:ilvl="1">
      <w:lvl w:ilvl="1">
        <w:start w:val="1"/>
        <w:numFmt w:val="decimal"/>
        <w:suff w:val="space"/>
        <w:lvlText w:val="%2)"/>
        <w:lvlJc w:val="left"/>
        <w:pPr>
          <w:ind w:left="1276" w:hanging="284"/>
        </w:pPr>
        <w:rPr>
          <w:rFonts w:ascii="Times New Roman" w:hAnsi="Times New Roman" w:hint="default"/>
          <w:sz w:val="26"/>
        </w:rPr>
      </w:lvl>
    </w:lvlOverride>
    <w:lvlOverride w:ilvl="2">
      <w:lvl w:ilvl="2">
        <w:start w:val="1"/>
        <w:numFmt w:val="bullet"/>
        <w:suff w:val="space"/>
        <w:lvlText w:val="–"/>
        <w:lvlJc w:val="left"/>
        <w:pPr>
          <w:ind w:left="1843" w:hanging="284"/>
        </w:pPr>
        <w:rPr>
          <w:rFonts w:ascii="Times New Roman" w:hAnsi="Times New Roman" w:cs="Times New Roman" w:hint="default"/>
          <w:sz w:val="26"/>
        </w:rPr>
      </w:lvl>
    </w:lvlOverride>
    <w:lvlOverride w:ilvl="3">
      <w:lvl w:ilvl="3">
        <w:start w:val="1"/>
        <w:numFmt w:val="bullet"/>
        <w:suff w:val="space"/>
        <w:lvlText w:val=""/>
        <w:lvlJc w:val="left"/>
        <w:pPr>
          <w:ind w:left="2126" w:hanging="283"/>
        </w:pPr>
        <w:rPr>
          <w:rFonts w:ascii="Symbol" w:hAnsi="Symbol" w:hint="default"/>
          <w:sz w:val="26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80" w:hanging="360"/>
        </w:pPr>
        <w:rPr>
          <w:rFonts w:hint="default"/>
          <w:sz w:val="26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240" w:hanging="360"/>
        </w:pPr>
        <w:rPr>
          <w:rFonts w:hint="default"/>
          <w:sz w:val="26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600" w:hanging="360"/>
        </w:pPr>
        <w:rPr>
          <w:rFonts w:hint="default"/>
          <w:sz w:val="26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960" w:hanging="360"/>
        </w:pPr>
        <w:rPr>
          <w:rFonts w:hint="default"/>
          <w:sz w:val="26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320" w:hanging="360"/>
        </w:pPr>
        <w:rPr>
          <w:rFonts w:hint="default"/>
          <w:sz w:val="26"/>
        </w:rPr>
      </w:lvl>
    </w:lvlOverride>
  </w:num>
  <w:num w:numId="52" w16cid:durableId="1442145424">
    <w:abstractNumId w:val="36"/>
  </w:num>
  <w:num w:numId="53" w16cid:durableId="603807519">
    <w:abstractNumId w:val="5"/>
  </w:num>
  <w:num w:numId="54" w16cid:durableId="1857422185">
    <w:abstractNumId w:val="10"/>
  </w:num>
  <w:num w:numId="55" w16cid:durableId="355157918">
    <w:abstractNumId w:val="18"/>
  </w:num>
  <w:num w:numId="56" w16cid:durableId="407775628">
    <w:abstractNumId w:val="16"/>
  </w:num>
  <w:num w:numId="57" w16cid:durableId="1842118607">
    <w:abstractNumId w:val="16"/>
  </w:num>
  <w:num w:numId="58" w16cid:durableId="227110745">
    <w:abstractNumId w:val="3"/>
  </w:num>
  <w:num w:numId="59" w16cid:durableId="808594743">
    <w:abstractNumId w:val="21"/>
  </w:num>
  <w:num w:numId="60" w16cid:durableId="1245186530">
    <w:abstractNumId w:val="6"/>
  </w:num>
  <w:num w:numId="61" w16cid:durableId="1927496101">
    <w:abstractNumId w:val="30"/>
  </w:num>
  <w:num w:numId="62" w16cid:durableId="1292444202">
    <w:abstractNumId w:val="31"/>
  </w:num>
  <w:num w:numId="63" w16cid:durableId="104153805">
    <w:abstractNumId w:val="38"/>
  </w:num>
  <w:num w:numId="64" w16cid:durableId="641692533">
    <w:abstractNumId w:val="12"/>
  </w:num>
  <w:num w:numId="65" w16cid:durableId="770704563">
    <w:abstractNumId w:val="26"/>
  </w:num>
  <w:num w:numId="66" w16cid:durableId="977565213">
    <w:abstractNumId w:val="11"/>
    <w:lvlOverride w:ilvl="0">
      <w:startOverride w:val="1"/>
      <w:lvl w:ilvl="0">
        <w:start w:val="1"/>
        <w:numFmt w:val="russianLower"/>
        <w:pStyle w:val="g9"/>
        <w:suff w:val="space"/>
        <w:lvlText w:val="%1)"/>
        <w:lvlJc w:val="left"/>
        <w:pPr>
          <w:ind w:left="0" w:firstLine="709"/>
        </w:pPr>
        <w:rPr>
          <w:rFonts w:ascii="Times New Roman" w:hAnsi="Times New Roman" w:hint="default"/>
          <w:b w:val="0"/>
          <w:bCs/>
          <w:sz w:val="26"/>
        </w:rPr>
      </w:lvl>
    </w:lvlOverride>
    <w:lvlOverride w:ilvl="1">
      <w:startOverride w:val="1"/>
      <w:lvl w:ilvl="1">
        <w:start w:val="1"/>
        <w:numFmt w:val="decimal"/>
        <w:suff w:val="space"/>
        <w:lvlText w:val="%2)"/>
        <w:lvlJc w:val="left"/>
        <w:pPr>
          <w:ind w:left="1276" w:hanging="284"/>
        </w:pPr>
        <w:rPr>
          <w:rFonts w:ascii="Times New Roman" w:hAnsi="Times New Roman" w:hint="default"/>
          <w:sz w:val="26"/>
        </w:rPr>
      </w:lvl>
    </w:lvlOverride>
    <w:lvlOverride w:ilvl="2">
      <w:startOverride w:val="1"/>
      <w:lvl w:ilvl="2">
        <w:start w:val="1"/>
        <w:numFmt w:val="bullet"/>
        <w:suff w:val="space"/>
        <w:lvlText w:val="–"/>
        <w:lvlJc w:val="left"/>
        <w:pPr>
          <w:ind w:left="1843" w:hanging="284"/>
        </w:pPr>
        <w:rPr>
          <w:rFonts w:ascii="Times New Roman" w:hAnsi="Times New Roman" w:cs="Times New Roman" w:hint="default"/>
          <w:sz w:val="26"/>
        </w:rPr>
      </w:lvl>
    </w:lvlOverride>
    <w:lvlOverride w:ilvl="3">
      <w:startOverride w:val="1"/>
      <w:lvl w:ilvl="3">
        <w:start w:val="1"/>
        <w:numFmt w:val="bullet"/>
        <w:suff w:val="space"/>
        <w:lvlText w:val=""/>
        <w:lvlJc w:val="left"/>
        <w:pPr>
          <w:ind w:left="2126" w:hanging="283"/>
        </w:pPr>
        <w:rPr>
          <w:rFonts w:ascii="Symbol" w:hAnsi="Symbol" w:hint="default"/>
          <w:sz w:val="26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880" w:hanging="360"/>
        </w:pPr>
        <w:rPr>
          <w:rFonts w:hint="default"/>
          <w:sz w:val="26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3240" w:hanging="360"/>
        </w:pPr>
        <w:rPr>
          <w:rFonts w:hint="default"/>
          <w:sz w:val="26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3600" w:hanging="360"/>
        </w:pPr>
        <w:rPr>
          <w:rFonts w:hint="default"/>
          <w:sz w:val="26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960" w:hanging="360"/>
        </w:pPr>
        <w:rPr>
          <w:rFonts w:hint="default"/>
          <w:sz w:val="26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4320" w:hanging="360"/>
        </w:pPr>
        <w:rPr>
          <w:rFonts w:hint="default"/>
          <w:sz w:val="26"/>
        </w:rPr>
      </w:lvl>
    </w:lvlOverride>
  </w:num>
  <w:num w:numId="67" w16cid:durableId="148985733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188961134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172564187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63433749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25127774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160460707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110850699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 w16cid:durableId="195952976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13805209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 w16cid:durableId="10894257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187846808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138667997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59902254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154548380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41605283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97317475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31392151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 w16cid:durableId="17191516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108399415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81271454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958218923">
    <w:abstractNumId w:val="11"/>
    <w:lvlOverride w:ilvl="0">
      <w:startOverride w:val="1"/>
      <w:lvl w:ilvl="0">
        <w:start w:val="1"/>
        <w:numFmt w:val="russianLower"/>
        <w:pStyle w:val="g9"/>
        <w:suff w:val="space"/>
        <w:lvlText w:val="%1)"/>
        <w:lvlJc w:val="left"/>
        <w:pPr>
          <w:ind w:left="0" w:firstLine="709"/>
        </w:pPr>
      </w:lvl>
    </w:lvlOverride>
    <w:lvlOverride w:ilvl="1">
      <w:startOverride w:val="1"/>
      <w:lvl w:ilvl="1">
        <w:start w:val="1"/>
        <w:numFmt w:val="decimal"/>
        <w:suff w:val="space"/>
        <w:lvlText w:val="%2)"/>
        <w:lvlJc w:val="left"/>
        <w:pPr>
          <w:ind w:left="1276" w:hanging="284"/>
        </w:pPr>
        <w:rPr>
          <w:rFonts w:ascii="Times New Roman" w:hAnsi="Times New Roman" w:hint="default"/>
          <w:sz w:val="26"/>
        </w:rPr>
      </w:lvl>
    </w:lvlOverride>
    <w:lvlOverride w:ilvl="2">
      <w:startOverride w:val="1"/>
      <w:lvl w:ilvl="2">
        <w:start w:val="1"/>
        <w:numFmt w:val="bullet"/>
        <w:suff w:val="space"/>
        <w:lvlText w:val="–"/>
        <w:lvlJc w:val="left"/>
        <w:pPr>
          <w:ind w:left="1843" w:hanging="284"/>
        </w:pPr>
        <w:rPr>
          <w:rFonts w:ascii="Times New Roman" w:hAnsi="Times New Roman" w:cs="Times New Roman" w:hint="default"/>
          <w:sz w:val="26"/>
        </w:rPr>
      </w:lvl>
    </w:lvlOverride>
    <w:lvlOverride w:ilvl="3">
      <w:startOverride w:val="1"/>
      <w:lvl w:ilvl="3">
        <w:start w:val="1"/>
        <w:numFmt w:val="bullet"/>
        <w:suff w:val="space"/>
        <w:lvlText w:val=""/>
        <w:lvlJc w:val="left"/>
        <w:pPr>
          <w:ind w:left="2126" w:hanging="283"/>
        </w:pPr>
        <w:rPr>
          <w:rFonts w:ascii="Symbol" w:hAnsi="Symbol" w:hint="default"/>
          <w:sz w:val="26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880" w:hanging="360"/>
        </w:pPr>
        <w:rPr>
          <w:rFonts w:hint="default"/>
          <w:sz w:val="26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3240" w:hanging="360"/>
        </w:pPr>
        <w:rPr>
          <w:rFonts w:hint="default"/>
          <w:sz w:val="26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3600" w:hanging="360"/>
        </w:pPr>
        <w:rPr>
          <w:rFonts w:hint="default"/>
          <w:sz w:val="26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960" w:hanging="360"/>
        </w:pPr>
        <w:rPr>
          <w:rFonts w:hint="default"/>
          <w:sz w:val="26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4320" w:hanging="360"/>
        </w:pPr>
        <w:rPr>
          <w:rFonts w:hint="default"/>
          <w:sz w:val="26"/>
        </w:rPr>
      </w:lvl>
    </w:lvlOverride>
  </w:num>
  <w:num w:numId="88" w16cid:durableId="624581952">
    <w:abstractNumId w:val="11"/>
    <w:lvlOverride w:ilvl="0">
      <w:startOverride w:val="1"/>
      <w:lvl w:ilvl="0">
        <w:start w:val="1"/>
        <w:numFmt w:val="russianLower"/>
        <w:pStyle w:val="g9"/>
        <w:suff w:val="space"/>
        <w:lvlText w:val="%1)"/>
        <w:lvlJc w:val="left"/>
        <w:pPr>
          <w:ind w:left="0" w:firstLine="709"/>
        </w:pPr>
      </w:lvl>
    </w:lvlOverride>
    <w:lvlOverride w:ilvl="1">
      <w:startOverride w:val="1"/>
      <w:lvl w:ilvl="1">
        <w:start w:val="1"/>
        <w:numFmt w:val="decimal"/>
        <w:suff w:val="space"/>
        <w:lvlText w:val="%2)"/>
        <w:lvlJc w:val="left"/>
        <w:pPr>
          <w:ind w:left="1276" w:hanging="284"/>
        </w:pPr>
        <w:rPr>
          <w:rFonts w:ascii="Times New Roman" w:hAnsi="Times New Roman" w:hint="default"/>
          <w:sz w:val="26"/>
        </w:rPr>
      </w:lvl>
    </w:lvlOverride>
    <w:lvlOverride w:ilvl="2">
      <w:startOverride w:val="1"/>
      <w:lvl w:ilvl="2">
        <w:start w:val="1"/>
        <w:numFmt w:val="bullet"/>
        <w:suff w:val="space"/>
        <w:lvlText w:val="–"/>
        <w:lvlJc w:val="left"/>
        <w:pPr>
          <w:ind w:left="1843" w:hanging="284"/>
        </w:pPr>
        <w:rPr>
          <w:rFonts w:ascii="Times New Roman" w:hAnsi="Times New Roman" w:cs="Times New Roman" w:hint="default"/>
          <w:sz w:val="26"/>
        </w:rPr>
      </w:lvl>
    </w:lvlOverride>
    <w:lvlOverride w:ilvl="3">
      <w:startOverride w:val="1"/>
      <w:lvl w:ilvl="3">
        <w:start w:val="1"/>
        <w:numFmt w:val="bullet"/>
        <w:suff w:val="space"/>
        <w:lvlText w:val=""/>
        <w:lvlJc w:val="left"/>
        <w:pPr>
          <w:ind w:left="2126" w:hanging="283"/>
        </w:pPr>
        <w:rPr>
          <w:rFonts w:ascii="Symbol" w:hAnsi="Symbol" w:hint="default"/>
          <w:sz w:val="26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880" w:hanging="360"/>
        </w:pPr>
        <w:rPr>
          <w:rFonts w:hint="default"/>
          <w:sz w:val="26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3240" w:hanging="360"/>
        </w:pPr>
        <w:rPr>
          <w:rFonts w:hint="default"/>
          <w:sz w:val="26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3600" w:hanging="360"/>
        </w:pPr>
        <w:rPr>
          <w:rFonts w:hint="default"/>
          <w:sz w:val="26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960" w:hanging="360"/>
        </w:pPr>
        <w:rPr>
          <w:rFonts w:hint="default"/>
          <w:sz w:val="26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4320" w:hanging="360"/>
        </w:pPr>
        <w:rPr>
          <w:rFonts w:hint="default"/>
          <w:sz w:val="26"/>
        </w:rPr>
      </w:lvl>
    </w:lvlOverride>
  </w:num>
  <w:num w:numId="89" w16cid:durableId="583337924">
    <w:abstractNumId w:val="11"/>
  </w:num>
  <w:num w:numId="90" w16cid:durableId="384061721">
    <w:abstractNumId w:val="9"/>
  </w:num>
  <w:num w:numId="91" w16cid:durableId="1123689978">
    <w:abstractNumId w:val="13"/>
  </w:num>
  <w:num w:numId="92" w16cid:durableId="778766945">
    <w:abstractNumId w:val="9"/>
  </w:num>
  <w:num w:numId="93" w16cid:durableId="1715501603">
    <w:abstractNumId w:val="22"/>
  </w:num>
  <w:num w:numId="94" w16cid:durableId="2048413439">
    <w:abstractNumId w:val="18"/>
  </w:num>
  <w:num w:numId="95" w16cid:durableId="367492001">
    <w:abstractNumId w:val="18"/>
  </w:num>
  <w:num w:numId="96" w16cid:durableId="1117526691">
    <w:abstractNumId w:val="46"/>
  </w:num>
  <w:num w:numId="97" w16cid:durableId="1525440815">
    <w:abstractNumId w:val="18"/>
  </w:num>
  <w:num w:numId="98" w16cid:durableId="621495625">
    <w:abstractNumId w:val="18"/>
  </w:num>
  <w:num w:numId="99" w16cid:durableId="1490706533">
    <w:abstractNumId w:val="18"/>
  </w:num>
  <w:num w:numId="100" w16cid:durableId="790781782">
    <w:abstractNumId w:val="18"/>
  </w:num>
  <w:num w:numId="101" w16cid:durableId="1298875260">
    <w:abstractNumId w:val="44"/>
  </w:num>
  <w:num w:numId="102" w16cid:durableId="639307917">
    <w:abstractNumId w:val="42"/>
  </w:num>
  <w:num w:numId="103" w16cid:durableId="1670906892">
    <w:abstractNumId w:val="18"/>
  </w:num>
  <w:num w:numId="104" w16cid:durableId="1425295839">
    <w:abstractNumId w:val="24"/>
  </w:num>
  <w:num w:numId="105" w16cid:durableId="1941984742">
    <w:abstractNumId w:val="18"/>
  </w:num>
  <w:num w:numId="106" w16cid:durableId="449319298">
    <w:abstractNumId w:val="35"/>
  </w:num>
  <w:num w:numId="107" w16cid:durableId="1520654271">
    <w:abstractNumId w:val="18"/>
  </w:num>
  <w:num w:numId="108" w16cid:durableId="54813664">
    <w:abstractNumId w:val="18"/>
  </w:num>
  <w:num w:numId="109" w16cid:durableId="829834679">
    <w:abstractNumId w:val="18"/>
  </w:num>
  <w:num w:numId="110" w16cid:durableId="1318681009">
    <w:abstractNumId w:val="34"/>
  </w:num>
  <w:num w:numId="111" w16cid:durableId="1004094192">
    <w:abstractNumId w:val="18"/>
  </w:num>
  <w:num w:numId="112" w16cid:durableId="796996636">
    <w:abstractNumId w:val="18"/>
  </w:num>
  <w:num w:numId="113" w16cid:durableId="1404641227">
    <w:abstractNumId w:val="14"/>
  </w:num>
  <w:num w:numId="114" w16cid:durableId="360055657">
    <w:abstractNumId w:val="18"/>
  </w:num>
  <w:num w:numId="115" w16cid:durableId="878711824">
    <w:abstractNumId w:val="18"/>
  </w:num>
  <w:num w:numId="116" w16cid:durableId="1309288634">
    <w:abstractNumId w:val="18"/>
  </w:num>
  <w:num w:numId="117" w16cid:durableId="921136887">
    <w:abstractNumId w:val="25"/>
  </w:num>
  <w:num w:numId="118" w16cid:durableId="476848987">
    <w:abstractNumId w:val="18"/>
  </w:num>
  <w:num w:numId="119" w16cid:durableId="1991981179">
    <w:abstractNumId w:val="7"/>
  </w:num>
  <w:num w:numId="120" w16cid:durableId="263271076">
    <w:abstractNumId w:val="11"/>
    <w:lvlOverride w:ilvl="0">
      <w:lvl w:ilvl="0">
        <w:start w:val="1"/>
        <w:numFmt w:val="russianLower"/>
        <w:pStyle w:val="g9"/>
        <w:suff w:val="space"/>
        <w:lvlText w:val="%1)"/>
        <w:lvlJc w:val="left"/>
        <w:pPr>
          <w:ind w:left="0" w:firstLine="709"/>
        </w:pPr>
      </w:lvl>
    </w:lvlOverride>
    <w:lvlOverride w:ilvl="1">
      <w:lvl w:ilvl="1">
        <w:start w:val="1"/>
        <w:numFmt w:val="decimal"/>
        <w:suff w:val="space"/>
        <w:lvlText w:val="%2)"/>
        <w:lvlJc w:val="left"/>
        <w:pPr>
          <w:ind w:left="1276" w:hanging="284"/>
        </w:pPr>
        <w:rPr>
          <w:rFonts w:ascii="Times New Roman" w:hAnsi="Times New Roman" w:hint="default"/>
          <w:sz w:val="26"/>
        </w:rPr>
      </w:lvl>
    </w:lvlOverride>
    <w:lvlOverride w:ilvl="2">
      <w:lvl w:ilvl="2">
        <w:start w:val="1"/>
        <w:numFmt w:val="bullet"/>
        <w:suff w:val="space"/>
        <w:lvlText w:val="–"/>
        <w:lvlJc w:val="left"/>
        <w:pPr>
          <w:ind w:left="1843" w:hanging="284"/>
        </w:pPr>
        <w:rPr>
          <w:rFonts w:ascii="Times New Roman" w:hAnsi="Times New Roman" w:cs="Times New Roman" w:hint="default"/>
          <w:sz w:val="26"/>
        </w:rPr>
      </w:lvl>
    </w:lvlOverride>
    <w:lvlOverride w:ilvl="3">
      <w:lvl w:ilvl="3">
        <w:start w:val="1"/>
        <w:numFmt w:val="bullet"/>
        <w:suff w:val="space"/>
        <w:lvlText w:val=""/>
        <w:lvlJc w:val="left"/>
        <w:pPr>
          <w:ind w:left="2126" w:hanging="283"/>
        </w:pPr>
        <w:rPr>
          <w:rFonts w:ascii="Symbol" w:hAnsi="Symbol" w:hint="default"/>
          <w:sz w:val="26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80" w:hanging="360"/>
        </w:pPr>
        <w:rPr>
          <w:rFonts w:hint="default"/>
          <w:sz w:val="26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240" w:hanging="360"/>
        </w:pPr>
        <w:rPr>
          <w:rFonts w:hint="default"/>
          <w:sz w:val="26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600" w:hanging="360"/>
        </w:pPr>
        <w:rPr>
          <w:rFonts w:hint="default"/>
          <w:sz w:val="26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960" w:hanging="360"/>
        </w:pPr>
        <w:rPr>
          <w:rFonts w:hint="default"/>
          <w:sz w:val="26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320" w:hanging="360"/>
        </w:pPr>
        <w:rPr>
          <w:rFonts w:hint="default"/>
          <w:sz w:val="26"/>
        </w:rPr>
      </w:lvl>
    </w:lvlOverride>
  </w:num>
  <w:num w:numId="121" w16cid:durableId="1529105091">
    <w:abstractNumId w:val="29"/>
  </w:num>
  <w:num w:numId="122" w16cid:durableId="1834564753">
    <w:abstractNumId w:val="45"/>
  </w:num>
  <w:num w:numId="123" w16cid:durableId="871694797">
    <w:abstractNumId w:val="11"/>
    <w:lvlOverride w:ilvl="0">
      <w:lvl w:ilvl="0">
        <w:start w:val="1"/>
        <w:numFmt w:val="russianLower"/>
        <w:pStyle w:val="g9"/>
        <w:suff w:val="space"/>
        <w:lvlText w:val="%1)"/>
        <w:lvlJc w:val="left"/>
        <w:pPr>
          <w:ind w:left="0" w:firstLine="709"/>
        </w:pPr>
      </w:lvl>
    </w:lvlOverride>
    <w:lvlOverride w:ilvl="1">
      <w:lvl w:ilvl="1">
        <w:start w:val="1"/>
        <w:numFmt w:val="decimal"/>
        <w:suff w:val="space"/>
        <w:lvlText w:val="%2)"/>
        <w:lvlJc w:val="left"/>
        <w:pPr>
          <w:ind w:left="1276" w:hanging="284"/>
        </w:pPr>
        <w:rPr>
          <w:rFonts w:ascii="Times New Roman" w:hAnsi="Times New Roman" w:hint="default"/>
          <w:sz w:val="26"/>
        </w:rPr>
      </w:lvl>
    </w:lvlOverride>
    <w:lvlOverride w:ilvl="2">
      <w:lvl w:ilvl="2">
        <w:start w:val="1"/>
        <w:numFmt w:val="bullet"/>
        <w:suff w:val="space"/>
        <w:lvlText w:val="–"/>
        <w:lvlJc w:val="left"/>
        <w:pPr>
          <w:ind w:left="1843" w:hanging="284"/>
        </w:pPr>
        <w:rPr>
          <w:rFonts w:ascii="Times New Roman" w:hAnsi="Times New Roman" w:cs="Times New Roman" w:hint="default"/>
          <w:sz w:val="26"/>
        </w:rPr>
      </w:lvl>
    </w:lvlOverride>
    <w:lvlOverride w:ilvl="3">
      <w:lvl w:ilvl="3">
        <w:start w:val="1"/>
        <w:numFmt w:val="bullet"/>
        <w:suff w:val="space"/>
        <w:lvlText w:val=""/>
        <w:lvlJc w:val="left"/>
        <w:pPr>
          <w:ind w:left="2126" w:hanging="283"/>
        </w:pPr>
        <w:rPr>
          <w:rFonts w:ascii="Symbol" w:hAnsi="Symbol" w:hint="default"/>
          <w:sz w:val="26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80" w:hanging="360"/>
        </w:pPr>
        <w:rPr>
          <w:rFonts w:hint="default"/>
          <w:sz w:val="26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240" w:hanging="360"/>
        </w:pPr>
        <w:rPr>
          <w:rFonts w:hint="default"/>
          <w:sz w:val="26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600" w:hanging="360"/>
        </w:pPr>
        <w:rPr>
          <w:rFonts w:hint="default"/>
          <w:sz w:val="26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960" w:hanging="360"/>
        </w:pPr>
        <w:rPr>
          <w:rFonts w:hint="default"/>
          <w:sz w:val="26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320" w:hanging="360"/>
        </w:pPr>
        <w:rPr>
          <w:rFonts w:hint="default"/>
          <w:sz w:val="26"/>
        </w:rPr>
      </w:lvl>
    </w:lvlOverride>
  </w:num>
  <w:num w:numId="124" w16cid:durableId="289745853">
    <w:abstractNumId w:val="2"/>
  </w:num>
  <w:num w:numId="125" w16cid:durableId="879169524">
    <w:abstractNumId w:val="41"/>
    <w:lvlOverride w:ilvl="0">
      <w:lvl w:ilvl="0">
        <w:start w:val="1"/>
        <w:numFmt w:val="bullet"/>
        <w:pStyle w:val="gf8"/>
        <w:suff w:val="space"/>
        <w:lvlText w:val="–"/>
        <w:lvlJc w:val="left"/>
        <w:pPr>
          <w:ind w:left="0" w:firstLine="709"/>
        </w:pPr>
      </w:lvl>
    </w:lvlOverride>
    <w:lvlOverride w:ilvl="1">
      <w:lvl w:ilvl="1">
        <w:start w:val="1"/>
        <w:numFmt w:val="bullet"/>
        <w:suff w:val="space"/>
        <w:lvlText w:val=""/>
        <w:lvlJc w:val="left"/>
        <w:pPr>
          <w:ind w:left="1276" w:hanging="284"/>
        </w:pPr>
        <w:rPr>
          <w:rFonts w:ascii="Symbol" w:hAnsi="Symbol"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44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80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16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52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88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24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600" w:hanging="360"/>
        </w:pPr>
        <w:rPr>
          <w:rFonts w:hint="default"/>
        </w:rPr>
      </w:lvl>
    </w:lvlOverride>
  </w:num>
  <w:num w:numId="126" w16cid:durableId="933592729">
    <w:abstractNumId w:val="27"/>
  </w:num>
  <w:num w:numId="127" w16cid:durableId="1563179821">
    <w:abstractNumId w:val="28"/>
  </w:num>
  <w:num w:numId="128" w16cid:durableId="351304085">
    <w:abstractNumId w:val="41"/>
    <w:lvlOverride w:ilvl="0">
      <w:lvl w:ilvl="0">
        <w:start w:val="1"/>
        <w:numFmt w:val="bullet"/>
        <w:pStyle w:val="gf8"/>
        <w:suff w:val="space"/>
        <w:lvlText w:val="–"/>
        <w:lvlJc w:val="left"/>
        <w:pPr>
          <w:ind w:left="0" w:firstLine="709"/>
        </w:pPr>
      </w:lvl>
    </w:lvlOverride>
    <w:lvlOverride w:ilvl="1">
      <w:lvl w:ilvl="1">
        <w:start w:val="1"/>
        <w:numFmt w:val="bullet"/>
        <w:suff w:val="space"/>
        <w:lvlText w:val=""/>
        <w:lvlJc w:val="left"/>
        <w:pPr>
          <w:ind w:left="1276" w:hanging="284"/>
        </w:pPr>
        <w:rPr>
          <w:rFonts w:ascii="Symbol" w:hAnsi="Symbol"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44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80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16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52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88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24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600" w:hanging="360"/>
        </w:pPr>
        <w:rPr>
          <w:rFonts w:hint="default"/>
        </w:rPr>
      </w:lvl>
    </w:lvlOverride>
  </w:num>
  <w:numIdMacAtCleanup w:val="1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22F"/>
    <w:rsid w:val="0000061D"/>
    <w:rsid w:val="00001094"/>
    <w:rsid w:val="000070B9"/>
    <w:rsid w:val="000171BF"/>
    <w:rsid w:val="0002127F"/>
    <w:rsid w:val="000264C0"/>
    <w:rsid w:val="0003175F"/>
    <w:rsid w:val="00045C9B"/>
    <w:rsid w:val="00051983"/>
    <w:rsid w:val="00063D52"/>
    <w:rsid w:val="00076C32"/>
    <w:rsid w:val="00081FE3"/>
    <w:rsid w:val="0008297C"/>
    <w:rsid w:val="00090072"/>
    <w:rsid w:val="000923C4"/>
    <w:rsid w:val="000A0ACC"/>
    <w:rsid w:val="000B1EC0"/>
    <w:rsid w:val="000D1FB3"/>
    <w:rsid w:val="000D4B19"/>
    <w:rsid w:val="000E6705"/>
    <w:rsid w:val="000F4A5D"/>
    <w:rsid w:val="000F65E1"/>
    <w:rsid w:val="0010585B"/>
    <w:rsid w:val="00107187"/>
    <w:rsid w:val="00114870"/>
    <w:rsid w:val="00121F61"/>
    <w:rsid w:val="0012273D"/>
    <w:rsid w:val="00130B21"/>
    <w:rsid w:val="00134F10"/>
    <w:rsid w:val="001420ED"/>
    <w:rsid w:val="00143B21"/>
    <w:rsid w:val="001551E6"/>
    <w:rsid w:val="001669B7"/>
    <w:rsid w:val="0016776A"/>
    <w:rsid w:val="0017705C"/>
    <w:rsid w:val="00183E90"/>
    <w:rsid w:val="00187F8B"/>
    <w:rsid w:val="00195A7F"/>
    <w:rsid w:val="00196BDB"/>
    <w:rsid w:val="001B1B62"/>
    <w:rsid w:val="001C06D2"/>
    <w:rsid w:val="001C1D7C"/>
    <w:rsid w:val="001C1E3F"/>
    <w:rsid w:val="001C2474"/>
    <w:rsid w:val="001C3426"/>
    <w:rsid w:val="001D1678"/>
    <w:rsid w:val="001E0627"/>
    <w:rsid w:val="001E3F16"/>
    <w:rsid w:val="001F3669"/>
    <w:rsid w:val="001F5948"/>
    <w:rsid w:val="00203FCD"/>
    <w:rsid w:val="002213D0"/>
    <w:rsid w:val="00243630"/>
    <w:rsid w:val="00247BAA"/>
    <w:rsid w:val="00254EEF"/>
    <w:rsid w:val="00270564"/>
    <w:rsid w:val="00284936"/>
    <w:rsid w:val="002B7462"/>
    <w:rsid w:val="002C3725"/>
    <w:rsid w:val="002C4FEB"/>
    <w:rsid w:val="002C5A7E"/>
    <w:rsid w:val="002E1B36"/>
    <w:rsid w:val="002E6678"/>
    <w:rsid w:val="002E6DA9"/>
    <w:rsid w:val="003013C3"/>
    <w:rsid w:val="0031032F"/>
    <w:rsid w:val="00315909"/>
    <w:rsid w:val="00331A04"/>
    <w:rsid w:val="00333B73"/>
    <w:rsid w:val="003441B0"/>
    <w:rsid w:val="00345E3C"/>
    <w:rsid w:val="00351DF2"/>
    <w:rsid w:val="00352F4C"/>
    <w:rsid w:val="0035497A"/>
    <w:rsid w:val="00357BA7"/>
    <w:rsid w:val="00361074"/>
    <w:rsid w:val="00376418"/>
    <w:rsid w:val="00396D05"/>
    <w:rsid w:val="003B5730"/>
    <w:rsid w:val="003C696D"/>
    <w:rsid w:val="003D0649"/>
    <w:rsid w:val="003D49BC"/>
    <w:rsid w:val="003D6471"/>
    <w:rsid w:val="003E45F4"/>
    <w:rsid w:val="003F4A0C"/>
    <w:rsid w:val="003F4FD7"/>
    <w:rsid w:val="00400B87"/>
    <w:rsid w:val="004178D7"/>
    <w:rsid w:val="00426DEA"/>
    <w:rsid w:val="004500C2"/>
    <w:rsid w:val="004509D8"/>
    <w:rsid w:val="00453606"/>
    <w:rsid w:val="004551A0"/>
    <w:rsid w:val="00455F84"/>
    <w:rsid w:val="00460DC6"/>
    <w:rsid w:val="00467164"/>
    <w:rsid w:val="004704D4"/>
    <w:rsid w:val="00471286"/>
    <w:rsid w:val="00484A40"/>
    <w:rsid w:val="004A4C45"/>
    <w:rsid w:val="004B3818"/>
    <w:rsid w:val="004C2BA8"/>
    <w:rsid w:val="004C2D34"/>
    <w:rsid w:val="004C33F8"/>
    <w:rsid w:val="004D6CA6"/>
    <w:rsid w:val="004E466B"/>
    <w:rsid w:val="004E5B15"/>
    <w:rsid w:val="004F5FA0"/>
    <w:rsid w:val="0050436B"/>
    <w:rsid w:val="00511D94"/>
    <w:rsid w:val="00513978"/>
    <w:rsid w:val="0052339D"/>
    <w:rsid w:val="005310CB"/>
    <w:rsid w:val="0054042E"/>
    <w:rsid w:val="00543AC8"/>
    <w:rsid w:val="0056278D"/>
    <w:rsid w:val="00571A8F"/>
    <w:rsid w:val="00595F0E"/>
    <w:rsid w:val="005C43E9"/>
    <w:rsid w:val="005C51E6"/>
    <w:rsid w:val="005C728D"/>
    <w:rsid w:val="005D7199"/>
    <w:rsid w:val="005E3A97"/>
    <w:rsid w:val="005F71A5"/>
    <w:rsid w:val="005F7441"/>
    <w:rsid w:val="006021AF"/>
    <w:rsid w:val="006128B7"/>
    <w:rsid w:val="00615221"/>
    <w:rsid w:val="0062287A"/>
    <w:rsid w:val="0064388D"/>
    <w:rsid w:val="00644363"/>
    <w:rsid w:val="00646468"/>
    <w:rsid w:val="006478D8"/>
    <w:rsid w:val="00665960"/>
    <w:rsid w:val="00672EF0"/>
    <w:rsid w:val="0067507B"/>
    <w:rsid w:val="00686C64"/>
    <w:rsid w:val="0069715F"/>
    <w:rsid w:val="006A2840"/>
    <w:rsid w:val="006B2474"/>
    <w:rsid w:val="006C4244"/>
    <w:rsid w:val="006D3649"/>
    <w:rsid w:val="006D7102"/>
    <w:rsid w:val="006E2D0B"/>
    <w:rsid w:val="006F1DFF"/>
    <w:rsid w:val="006F622F"/>
    <w:rsid w:val="006F7626"/>
    <w:rsid w:val="0070395A"/>
    <w:rsid w:val="00705E2F"/>
    <w:rsid w:val="00710349"/>
    <w:rsid w:val="0071168C"/>
    <w:rsid w:val="007406E5"/>
    <w:rsid w:val="00741276"/>
    <w:rsid w:val="007459DB"/>
    <w:rsid w:val="00746AB2"/>
    <w:rsid w:val="00747DCB"/>
    <w:rsid w:val="00757BD0"/>
    <w:rsid w:val="00765B08"/>
    <w:rsid w:val="00767607"/>
    <w:rsid w:val="00773887"/>
    <w:rsid w:val="0078319E"/>
    <w:rsid w:val="007849C1"/>
    <w:rsid w:val="00791587"/>
    <w:rsid w:val="007971A1"/>
    <w:rsid w:val="007A1974"/>
    <w:rsid w:val="007A4B97"/>
    <w:rsid w:val="007B4768"/>
    <w:rsid w:val="007C3A91"/>
    <w:rsid w:val="007E7276"/>
    <w:rsid w:val="008136B4"/>
    <w:rsid w:val="00830CD6"/>
    <w:rsid w:val="00834142"/>
    <w:rsid w:val="00834541"/>
    <w:rsid w:val="008364AE"/>
    <w:rsid w:val="008372D5"/>
    <w:rsid w:val="00843C16"/>
    <w:rsid w:val="00862FD3"/>
    <w:rsid w:val="00863671"/>
    <w:rsid w:val="00875B61"/>
    <w:rsid w:val="00883C06"/>
    <w:rsid w:val="00895A4F"/>
    <w:rsid w:val="008B77ED"/>
    <w:rsid w:val="008C0389"/>
    <w:rsid w:val="008C0750"/>
    <w:rsid w:val="008C3B2F"/>
    <w:rsid w:val="008D4B16"/>
    <w:rsid w:val="008E1A53"/>
    <w:rsid w:val="008E6E19"/>
    <w:rsid w:val="008F05A5"/>
    <w:rsid w:val="008F245F"/>
    <w:rsid w:val="008F5A34"/>
    <w:rsid w:val="008F5AD6"/>
    <w:rsid w:val="00903EEB"/>
    <w:rsid w:val="00914D9F"/>
    <w:rsid w:val="0091541A"/>
    <w:rsid w:val="0091566F"/>
    <w:rsid w:val="00915FD6"/>
    <w:rsid w:val="009223EE"/>
    <w:rsid w:val="00935C99"/>
    <w:rsid w:val="009362F9"/>
    <w:rsid w:val="009407B5"/>
    <w:rsid w:val="00944743"/>
    <w:rsid w:val="00951F8B"/>
    <w:rsid w:val="00953F28"/>
    <w:rsid w:val="00956868"/>
    <w:rsid w:val="00957403"/>
    <w:rsid w:val="00960D67"/>
    <w:rsid w:val="00967662"/>
    <w:rsid w:val="00976BB1"/>
    <w:rsid w:val="00977471"/>
    <w:rsid w:val="009910FE"/>
    <w:rsid w:val="009940AC"/>
    <w:rsid w:val="009B085F"/>
    <w:rsid w:val="009C0DC4"/>
    <w:rsid w:val="009C5724"/>
    <w:rsid w:val="009D3220"/>
    <w:rsid w:val="009D4CB6"/>
    <w:rsid w:val="009F1A76"/>
    <w:rsid w:val="00A25344"/>
    <w:rsid w:val="00A27A12"/>
    <w:rsid w:val="00A348A6"/>
    <w:rsid w:val="00A415BA"/>
    <w:rsid w:val="00A4493C"/>
    <w:rsid w:val="00A45951"/>
    <w:rsid w:val="00A73E36"/>
    <w:rsid w:val="00A74A50"/>
    <w:rsid w:val="00A75F25"/>
    <w:rsid w:val="00A76D52"/>
    <w:rsid w:val="00A85DB9"/>
    <w:rsid w:val="00A86D2C"/>
    <w:rsid w:val="00A905E2"/>
    <w:rsid w:val="00A930D2"/>
    <w:rsid w:val="00AB0F28"/>
    <w:rsid w:val="00AB33EC"/>
    <w:rsid w:val="00AB3CA7"/>
    <w:rsid w:val="00AC1F66"/>
    <w:rsid w:val="00AD028C"/>
    <w:rsid w:val="00AD1CDB"/>
    <w:rsid w:val="00AD3943"/>
    <w:rsid w:val="00AE0A33"/>
    <w:rsid w:val="00AF3FE3"/>
    <w:rsid w:val="00AF4801"/>
    <w:rsid w:val="00AF7442"/>
    <w:rsid w:val="00B026D3"/>
    <w:rsid w:val="00B042C6"/>
    <w:rsid w:val="00B228DF"/>
    <w:rsid w:val="00B26940"/>
    <w:rsid w:val="00B431FB"/>
    <w:rsid w:val="00B465BA"/>
    <w:rsid w:val="00B47050"/>
    <w:rsid w:val="00B47C2C"/>
    <w:rsid w:val="00B51B15"/>
    <w:rsid w:val="00B51DF8"/>
    <w:rsid w:val="00B537B5"/>
    <w:rsid w:val="00B53DC2"/>
    <w:rsid w:val="00B57319"/>
    <w:rsid w:val="00B65ACC"/>
    <w:rsid w:val="00B8189A"/>
    <w:rsid w:val="00B81C5C"/>
    <w:rsid w:val="00B83C0C"/>
    <w:rsid w:val="00B85560"/>
    <w:rsid w:val="00B90BB9"/>
    <w:rsid w:val="00B9198D"/>
    <w:rsid w:val="00B963E0"/>
    <w:rsid w:val="00B97F3C"/>
    <w:rsid w:val="00BA59B8"/>
    <w:rsid w:val="00BB2D82"/>
    <w:rsid w:val="00BC55D6"/>
    <w:rsid w:val="00BD1E63"/>
    <w:rsid w:val="00BD4A9B"/>
    <w:rsid w:val="00BE2B1A"/>
    <w:rsid w:val="00BF52AE"/>
    <w:rsid w:val="00BF6B0A"/>
    <w:rsid w:val="00C049EE"/>
    <w:rsid w:val="00C04ECC"/>
    <w:rsid w:val="00C06E01"/>
    <w:rsid w:val="00C10616"/>
    <w:rsid w:val="00C15FB4"/>
    <w:rsid w:val="00C2036B"/>
    <w:rsid w:val="00C231FD"/>
    <w:rsid w:val="00C2619F"/>
    <w:rsid w:val="00C61089"/>
    <w:rsid w:val="00C64393"/>
    <w:rsid w:val="00C95715"/>
    <w:rsid w:val="00C95C36"/>
    <w:rsid w:val="00CB36D5"/>
    <w:rsid w:val="00CB7705"/>
    <w:rsid w:val="00CC6F32"/>
    <w:rsid w:val="00CE4D8D"/>
    <w:rsid w:val="00CF0AE3"/>
    <w:rsid w:val="00D00FFE"/>
    <w:rsid w:val="00D026C3"/>
    <w:rsid w:val="00D050B7"/>
    <w:rsid w:val="00D24419"/>
    <w:rsid w:val="00D24A16"/>
    <w:rsid w:val="00D51F74"/>
    <w:rsid w:val="00D52B90"/>
    <w:rsid w:val="00D676D4"/>
    <w:rsid w:val="00D744AE"/>
    <w:rsid w:val="00D81194"/>
    <w:rsid w:val="00D907F2"/>
    <w:rsid w:val="00D92133"/>
    <w:rsid w:val="00DA2528"/>
    <w:rsid w:val="00DA343C"/>
    <w:rsid w:val="00DA5B21"/>
    <w:rsid w:val="00DB1B89"/>
    <w:rsid w:val="00DB2060"/>
    <w:rsid w:val="00DB48E3"/>
    <w:rsid w:val="00DB5FA3"/>
    <w:rsid w:val="00DB7F74"/>
    <w:rsid w:val="00DC2FA5"/>
    <w:rsid w:val="00DE1330"/>
    <w:rsid w:val="00DE347C"/>
    <w:rsid w:val="00DE7772"/>
    <w:rsid w:val="00DF0780"/>
    <w:rsid w:val="00DF0C6F"/>
    <w:rsid w:val="00DF3063"/>
    <w:rsid w:val="00DF69AC"/>
    <w:rsid w:val="00E04FD2"/>
    <w:rsid w:val="00E10898"/>
    <w:rsid w:val="00E138CB"/>
    <w:rsid w:val="00E23F69"/>
    <w:rsid w:val="00E2590B"/>
    <w:rsid w:val="00E3084A"/>
    <w:rsid w:val="00E36586"/>
    <w:rsid w:val="00E4268D"/>
    <w:rsid w:val="00E479EA"/>
    <w:rsid w:val="00E54387"/>
    <w:rsid w:val="00E57BD8"/>
    <w:rsid w:val="00E74316"/>
    <w:rsid w:val="00E76D0D"/>
    <w:rsid w:val="00E815F1"/>
    <w:rsid w:val="00E8208D"/>
    <w:rsid w:val="00E843A8"/>
    <w:rsid w:val="00E84E4C"/>
    <w:rsid w:val="00E874AF"/>
    <w:rsid w:val="00EA0629"/>
    <w:rsid w:val="00EA112D"/>
    <w:rsid w:val="00EA3E03"/>
    <w:rsid w:val="00EC147F"/>
    <w:rsid w:val="00ED0FCF"/>
    <w:rsid w:val="00ED1D8B"/>
    <w:rsid w:val="00EE0CFA"/>
    <w:rsid w:val="00EE5303"/>
    <w:rsid w:val="00EE535A"/>
    <w:rsid w:val="00F1437F"/>
    <w:rsid w:val="00F207AB"/>
    <w:rsid w:val="00F24997"/>
    <w:rsid w:val="00F307B6"/>
    <w:rsid w:val="00F333A0"/>
    <w:rsid w:val="00F417ED"/>
    <w:rsid w:val="00F4446E"/>
    <w:rsid w:val="00F50CAE"/>
    <w:rsid w:val="00F51B2D"/>
    <w:rsid w:val="00F73965"/>
    <w:rsid w:val="00F73CEE"/>
    <w:rsid w:val="00F81688"/>
    <w:rsid w:val="00F8658B"/>
    <w:rsid w:val="00F86BD9"/>
    <w:rsid w:val="00FA0597"/>
    <w:rsid w:val="00FA2B37"/>
    <w:rsid w:val="00FA54D5"/>
    <w:rsid w:val="00FA72CC"/>
    <w:rsid w:val="00FB335A"/>
    <w:rsid w:val="00FD1382"/>
    <w:rsid w:val="00FE1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25EBA"/>
  <w15:chartTrackingRefBased/>
  <w15:docId w15:val="{4DC2F6C3-5143-4216-8EDE-A62D33875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f">
    <w:name w:val="Normal"/>
    <w:qFormat/>
    <w:rsid w:val="00E54387"/>
    <w:pPr>
      <w:spacing w:before="60" w:after="6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f"/>
    <w:next w:val="af"/>
    <w:link w:val="11"/>
    <w:autoRedefine/>
    <w:uiPriority w:val="9"/>
    <w:qFormat/>
    <w:rsid w:val="00E54387"/>
    <w:pPr>
      <w:keepNext/>
      <w:keepLines/>
      <w:pageBreakBefore/>
      <w:spacing w:before="240" w:after="240"/>
      <w:outlineLvl w:val="0"/>
    </w:pPr>
    <w:rPr>
      <w:rFonts w:eastAsia="Times New Roman" w:cs="Times New Roman"/>
      <w:b/>
      <w:sz w:val="34"/>
      <w:szCs w:val="32"/>
    </w:rPr>
  </w:style>
  <w:style w:type="paragraph" w:styleId="2">
    <w:name w:val="heading 2"/>
    <w:basedOn w:val="af"/>
    <w:next w:val="af"/>
    <w:link w:val="20"/>
    <w:uiPriority w:val="9"/>
    <w:unhideWhenUsed/>
    <w:qFormat/>
    <w:rsid w:val="00E54387"/>
    <w:pPr>
      <w:keepNext/>
      <w:keepLines/>
      <w:spacing w:before="200" w:after="200"/>
      <w:outlineLvl w:val="1"/>
    </w:pPr>
    <w:rPr>
      <w:rFonts w:eastAsia="Times New Roman" w:cs="Times New Roman"/>
      <w:b/>
      <w:sz w:val="32"/>
      <w:szCs w:val="26"/>
    </w:rPr>
  </w:style>
  <w:style w:type="paragraph" w:styleId="3">
    <w:name w:val="heading 3"/>
    <w:basedOn w:val="af"/>
    <w:next w:val="af"/>
    <w:link w:val="30"/>
    <w:uiPriority w:val="9"/>
    <w:unhideWhenUsed/>
    <w:qFormat/>
    <w:rsid w:val="00E54387"/>
    <w:pPr>
      <w:keepNext/>
      <w:keepLines/>
      <w:spacing w:before="160" w:after="160"/>
      <w:ind w:firstLine="0"/>
      <w:outlineLvl w:val="2"/>
    </w:pPr>
    <w:rPr>
      <w:rFonts w:eastAsia="Times New Roman" w:cs="Times New Roman"/>
      <w:b/>
      <w:sz w:val="30"/>
    </w:rPr>
  </w:style>
  <w:style w:type="paragraph" w:styleId="4">
    <w:name w:val="heading 4"/>
    <w:basedOn w:val="af"/>
    <w:next w:val="af"/>
    <w:link w:val="40"/>
    <w:uiPriority w:val="9"/>
    <w:unhideWhenUsed/>
    <w:qFormat/>
    <w:rsid w:val="00E54387"/>
    <w:pPr>
      <w:keepNext/>
      <w:keepLines/>
      <w:spacing w:before="120" w:after="120"/>
      <w:ind w:firstLine="0"/>
      <w:outlineLvl w:val="3"/>
    </w:pPr>
    <w:rPr>
      <w:rFonts w:eastAsia="Times New Roman" w:cs="Times New Roman"/>
      <w:b/>
      <w:iCs/>
      <w:sz w:val="28"/>
    </w:rPr>
  </w:style>
  <w:style w:type="paragraph" w:styleId="5">
    <w:name w:val="heading 5"/>
    <w:basedOn w:val="af"/>
    <w:next w:val="af"/>
    <w:link w:val="50"/>
    <w:uiPriority w:val="9"/>
    <w:qFormat/>
    <w:rsid w:val="00E54387"/>
    <w:pPr>
      <w:keepNext/>
      <w:keepLines/>
      <w:spacing w:before="80" w:after="80"/>
      <w:outlineLvl w:val="4"/>
    </w:pPr>
    <w:rPr>
      <w:rFonts w:eastAsia="Times New Roman" w:cs="Times New Roman"/>
      <w:b/>
      <w:sz w:val="26"/>
    </w:rPr>
  </w:style>
  <w:style w:type="paragraph" w:styleId="6">
    <w:name w:val="heading 6"/>
    <w:basedOn w:val="af"/>
    <w:next w:val="af"/>
    <w:link w:val="60"/>
    <w:uiPriority w:val="9"/>
    <w:qFormat/>
    <w:rsid w:val="00E54387"/>
    <w:pPr>
      <w:keepNext/>
      <w:keepLines/>
      <w:spacing w:before="40"/>
      <w:ind w:firstLine="0"/>
      <w:outlineLvl w:val="5"/>
    </w:pPr>
    <w:rPr>
      <w:rFonts w:eastAsia="Times New Roman" w:cs="Times New Roman"/>
      <w:color w:val="1F4D78" w:themeColor="accent1" w:themeShade="7F"/>
    </w:rPr>
  </w:style>
  <w:style w:type="paragraph" w:styleId="7">
    <w:name w:val="heading 7"/>
    <w:basedOn w:val="af"/>
    <w:next w:val="af"/>
    <w:link w:val="70"/>
    <w:uiPriority w:val="9"/>
    <w:unhideWhenUsed/>
    <w:qFormat/>
    <w:rsid w:val="00E54387"/>
    <w:pPr>
      <w:keepNext/>
      <w:keepLines/>
      <w:spacing w:before="40"/>
      <w:ind w:firstLine="0"/>
      <w:outlineLvl w:val="6"/>
    </w:pPr>
    <w:rPr>
      <w:rFonts w:eastAsia="Times New Roman" w:cs="Times New Roman"/>
      <w:i/>
      <w:iCs/>
      <w:color w:val="1F4D78" w:themeColor="accent1" w:themeShade="7F"/>
    </w:rPr>
  </w:style>
  <w:style w:type="paragraph" w:styleId="8">
    <w:name w:val="heading 8"/>
    <w:basedOn w:val="af"/>
    <w:next w:val="af"/>
    <w:link w:val="80"/>
    <w:uiPriority w:val="9"/>
    <w:unhideWhenUsed/>
    <w:qFormat/>
    <w:rsid w:val="00E54387"/>
    <w:pPr>
      <w:keepNext/>
      <w:keepLines/>
      <w:spacing w:before="40"/>
      <w:ind w:firstLine="0"/>
      <w:outlineLvl w:val="7"/>
    </w:pPr>
    <w:rPr>
      <w:rFonts w:eastAsia="Times New Roman" w:cs="Times New Roman"/>
      <w:color w:val="272727" w:themeColor="text1" w:themeTint="D8"/>
      <w:sz w:val="21"/>
      <w:szCs w:val="21"/>
    </w:rPr>
  </w:style>
  <w:style w:type="paragraph" w:styleId="9">
    <w:name w:val="heading 9"/>
    <w:basedOn w:val="af"/>
    <w:next w:val="af"/>
    <w:link w:val="90"/>
    <w:uiPriority w:val="9"/>
    <w:unhideWhenUsed/>
    <w:qFormat/>
    <w:rsid w:val="00E54387"/>
    <w:pPr>
      <w:keepNext/>
      <w:keepLines/>
      <w:spacing w:before="40"/>
      <w:ind w:firstLine="0"/>
      <w:outlineLvl w:val="8"/>
    </w:pPr>
    <w:rPr>
      <w:rFonts w:eastAsia="Times New Roman" w:cs="Times New Roman"/>
      <w:i/>
      <w:iCs/>
      <w:color w:val="272727" w:themeColor="text1" w:themeTint="D8"/>
      <w:sz w:val="21"/>
      <w:szCs w:val="21"/>
    </w:rPr>
  </w:style>
  <w:style w:type="character" w:default="1" w:styleId="af0">
    <w:name w:val="Default Paragraph Font"/>
    <w:uiPriority w:val="1"/>
    <w:semiHidden/>
    <w:unhideWhenUsed/>
  </w:style>
  <w:style w:type="table" w:default="1" w:styleId="af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2">
    <w:name w:val="No List"/>
    <w:uiPriority w:val="99"/>
    <w:semiHidden/>
    <w:unhideWhenUsed/>
  </w:style>
  <w:style w:type="paragraph" w:customStyle="1" w:styleId="af3">
    <w:name w:val="Таблица. Текст"/>
    <w:basedOn w:val="af"/>
    <w:qFormat/>
    <w:rsid w:val="001F3669"/>
    <w:pPr>
      <w:spacing w:line="240" w:lineRule="auto"/>
      <w:ind w:firstLine="0"/>
      <w:jc w:val="left"/>
    </w:pPr>
    <w:rPr>
      <w:sz w:val="22"/>
    </w:rPr>
  </w:style>
  <w:style w:type="paragraph" w:customStyle="1" w:styleId="XML-">
    <w:name w:val="XML-файл"/>
    <w:basedOn w:val="af3"/>
    <w:qFormat/>
    <w:rsid w:val="001F3669"/>
    <w:rPr>
      <w:sz w:val="20"/>
    </w:rPr>
  </w:style>
  <w:style w:type="paragraph" w:styleId="af4">
    <w:name w:val="List Paragraph"/>
    <w:basedOn w:val="af"/>
    <w:uiPriority w:val="34"/>
    <w:qFormat/>
    <w:rsid w:val="00E54387"/>
    <w:pPr>
      <w:ind w:left="720"/>
      <w:contextualSpacing/>
    </w:pPr>
  </w:style>
  <w:style w:type="paragraph" w:styleId="HTML">
    <w:name w:val="HTML Address"/>
    <w:basedOn w:val="af"/>
    <w:link w:val="HTML0"/>
    <w:uiPriority w:val="99"/>
    <w:rsid w:val="00E54387"/>
    <w:pPr>
      <w:spacing w:line="240" w:lineRule="auto"/>
    </w:pPr>
    <w:rPr>
      <w:i/>
      <w:iCs/>
    </w:rPr>
  </w:style>
  <w:style w:type="character" w:customStyle="1" w:styleId="HTML0">
    <w:name w:val="Адрес HTML Знак"/>
    <w:basedOn w:val="af0"/>
    <w:link w:val="HTML"/>
    <w:uiPriority w:val="99"/>
    <w:rsid w:val="00E54387"/>
    <w:rPr>
      <w:rFonts w:ascii="Times New Roman" w:hAnsi="Times New Roman"/>
      <w:i/>
      <w:iCs/>
      <w:sz w:val="24"/>
      <w:szCs w:val="24"/>
    </w:rPr>
  </w:style>
  <w:style w:type="paragraph" w:styleId="af5">
    <w:name w:val="header"/>
    <w:basedOn w:val="af"/>
    <w:link w:val="af6"/>
    <w:uiPriority w:val="99"/>
    <w:unhideWhenUsed/>
    <w:rsid w:val="00E54387"/>
    <w:pPr>
      <w:ind w:firstLine="0"/>
      <w:jc w:val="center"/>
    </w:pPr>
  </w:style>
  <w:style w:type="character" w:customStyle="1" w:styleId="11">
    <w:name w:val="Заголовок 1 Знак"/>
    <w:basedOn w:val="af0"/>
    <w:link w:val="10"/>
    <w:uiPriority w:val="9"/>
    <w:rsid w:val="00E54387"/>
    <w:rPr>
      <w:rFonts w:ascii="Times New Roman" w:eastAsia="Times New Roman" w:hAnsi="Times New Roman" w:cs="Times New Roman"/>
      <w:b/>
      <w:sz w:val="34"/>
      <w:szCs w:val="32"/>
    </w:rPr>
  </w:style>
  <w:style w:type="character" w:customStyle="1" w:styleId="af6">
    <w:name w:val="Верхний колонтитул Знак"/>
    <w:basedOn w:val="af0"/>
    <w:link w:val="af5"/>
    <w:uiPriority w:val="99"/>
    <w:rsid w:val="00E54387"/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basedOn w:val="af0"/>
    <w:link w:val="2"/>
    <w:uiPriority w:val="9"/>
    <w:rsid w:val="00E54387"/>
    <w:rPr>
      <w:rFonts w:ascii="Times New Roman" w:eastAsia="Times New Roman" w:hAnsi="Times New Roman" w:cs="Times New Roman"/>
      <w:b/>
      <w:sz w:val="32"/>
      <w:szCs w:val="26"/>
    </w:rPr>
  </w:style>
  <w:style w:type="character" w:customStyle="1" w:styleId="af7">
    <w:name w:val="Выделение Курсив"/>
    <w:basedOn w:val="af0"/>
    <w:uiPriority w:val="1"/>
    <w:qFormat/>
    <w:rsid w:val="001F3669"/>
    <w:rPr>
      <w:i/>
    </w:rPr>
  </w:style>
  <w:style w:type="character" w:customStyle="1" w:styleId="30">
    <w:name w:val="Заголовок 3 Знак"/>
    <w:basedOn w:val="af0"/>
    <w:link w:val="3"/>
    <w:uiPriority w:val="9"/>
    <w:rsid w:val="00E54387"/>
    <w:rPr>
      <w:rFonts w:ascii="Times New Roman" w:eastAsia="Times New Roman" w:hAnsi="Times New Roman" w:cs="Times New Roman"/>
      <w:b/>
      <w:sz w:val="30"/>
      <w:szCs w:val="24"/>
    </w:rPr>
  </w:style>
  <w:style w:type="character" w:customStyle="1" w:styleId="af8">
    <w:name w:val="Выделение Полужирный"/>
    <w:basedOn w:val="af0"/>
    <w:uiPriority w:val="1"/>
    <w:qFormat/>
    <w:rsid w:val="001F3669"/>
    <w:rPr>
      <w:b/>
    </w:rPr>
  </w:style>
  <w:style w:type="character" w:customStyle="1" w:styleId="40">
    <w:name w:val="Заголовок 4 Знак"/>
    <w:basedOn w:val="af0"/>
    <w:link w:val="4"/>
    <w:uiPriority w:val="9"/>
    <w:rsid w:val="00E54387"/>
    <w:rPr>
      <w:rFonts w:ascii="Times New Roman" w:eastAsia="Times New Roman" w:hAnsi="Times New Roman" w:cs="Times New Roman"/>
      <w:b/>
      <w:iCs/>
      <w:sz w:val="28"/>
      <w:szCs w:val="24"/>
    </w:rPr>
  </w:style>
  <w:style w:type="paragraph" w:styleId="af9">
    <w:name w:val="Intense Quote"/>
    <w:basedOn w:val="af"/>
    <w:next w:val="af"/>
    <w:link w:val="afa"/>
    <w:uiPriority w:val="30"/>
    <w:qFormat/>
    <w:rsid w:val="00E5438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50">
    <w:name w:val="Заголовок 5 Знак"/>
    <w:basedOn w:val="af0"/>
    <w:link w:val="5"/>
    <w:uiPriority w:val="9"/>
    <w:rsid w:val="00E54387"/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60">
    <w:name w:val="Заголовок 6 Знак"/>
    <w:basedOn w:val="af0"/>
    <w:link w:val="6"/>
    <w:uiPriority w:val="9"/>
    <w:rsid w:val="00E54387"/>
    <w:rPr>
      <w:rFonts w:ascii="Times New Roman" w:eastAsia="Times New Roman" w:hAnsi="Times New Roman" w:cs="Times New Roman"/>
      <w:color w:val="1F4D78" w:themeColor="accent1" w:themeShade="7F"/>
      <w:sz w:val="24"/>
      <w:szCs w:val="24"/>
    </w:rPr>
  </w:style>
  <w:style w:type="character" w:customStyle="1" w:styleId="70">
    <w:name w:val="Заголовок 7 Знак"/>
    <w:basedOn w:val="af0"/>
    <w:link w:val="7"/>
    <w:uiPriority w:val="9"/>
    <w:rsid w:val="00E54387"/>
    <w:rPr>
      <w:rFonts w:ascii="Times New Roman" w:eastAsia="Times New Roman" w:hAnsi="Times New Roman" w:cs="Times New Roman"/>
      <w:i/>
      <w:iCs/>
      <w:color w:val="1F4D78" w:themeColor="accent1" w:themeShade="7F"/>
      <w:sz w:val="24"/>
      <w:szCs w:val="24"/>
    </w:rPr>
  </w:style>
  <w:style w:type="character" w:customStyle="1" w:styleId="80">
    <w:name w:val="Заголовок 8 Знак"/>
    <w:basedOn w:val="af0"/>
    <w:link w:val="8"/>
    <w:uiPriority w:val="9"/>
    <w:rsid w:val="00E54387"/>
    <w:rPr>
      <w:rFonts w:ascii="Times New Roman" w:eastAsia="Times New Roman" w:hAnsi="Times New Roman" w:cs="Times New Roman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f0"/>
    <w:link w:val="9"/>
    <w:uiPriority w:val="9"/>
    <w:rsid w:val="00E54387"/>
    <w:rPr>
      <w:rFonts w:ascii="Times New Roman" w:eastAsia="Times New Roman" w:hAnsi="Times New Roman" w:cs="Times New Roman"/>
      <w:i/>
      <w:iCs/>
      <w:color w:val="272727" w:themeColor="text1" w:themeTint="D8"/>
      <w:sz w:val="21"/>
      <w:szCs w:val="21"/>
    </w:rPr>
  </w:style>
  <w:style w:type="character" w:customStyle="1" w:styleId="afa">
    <w:name w:val="Выделенная цитата Знак"/>
    <w:basedOn w:val="af0"/>
    <w:link w:val="af9"/>
    <w:uiPriority w:val="30"/>
    <w:rsid w:val="00E54387"/>
    <w:rPr>
      <w:rFonts w:ascii="Times New Roman" w:hAnsi="Times New Roman"/>
      <w:i/>
      <w:iCs/>
      <w:color w:val="5B9BD5" w:themeColor="accent1"/>
      <w:sz w:val="24"/>
      <w:szCs w:val="24"/>
    </w:rPr>
  </w:style>
  <w:style w:type="character" w:styleId="afb">
    <w:name w:val="Hyperlink"/>
    <w:basedOn w:val="af0"/>
    <w:uiPriority w:val="99"/>
    <w:rsid w:val="00E54387"/>
    <w:rPr>
      <w:noProof/>
      <w:color w:val="0563C1" w:themeColor="hyperlink"/>
      <w:u w:val="single"/>
    </w:rPr>
  </w:style>
  <w:style w:type="paragraph" w:styleId="afc">
    <w:name w:val="Date"/>
    <w:basedOn w:val="af"/>
    <w:next w:val="af"/>
    <w:link w:val="afd"/>
    <w:uiPriority w:val="99"/>
    <w:rsid w:val="00E54387"/>
  </w:style>
  <w:style w:type="character" w:customStyle="1" w:styleId="afd">
    <w:name w:val="Дата Знак"/>
    <w:basedOn w:val="af0"/>
    <w:link w:val="afc"/>
    <w:uiPriority w:val="99"/>
    <w:rsid w:val="00E54387"/>
    <w:rPr>
      <w:rFonts w:ascii="Times New Roman" w:hAnsi="Times New Roman"/>
      <w:sz w:val="24"/>
      <w:szCs w:val="24"/>
    </w:rPr>
  </w:style>
  <w:style w:type="paragraph" w:customStyle="1" w:styleId="12">
    <w:name w:val="Заголовок 1 приложения"/>
    <w:basedOn w:val="af"/>
    <w:qFormat/>
    <w:rsid w:val="001F3669"/>
    <w:pPr>
      <w:keepNext/>
      <w:pageBreakBefore/>
      <w:spacing w:before="240" w:after="240"/>
      <w:ind w:firstLine="0"/>
      <w:jc w:val="center"/>
      <w:outlineLvl w:val="0"/>
    </w:pPr>
    <w:rPr>
      <w:b/>
      <w:sz w:val="28"/>
    </w:rPr>
  </w:style>
  <w:style w:type="paragraph" w:customStyle="1" w:styleId="21">
    <w:name w:val="Заголовок 2 приложения"/>
    <w:basedOn w:val="2"/>
    <w:qFormat/>
    <w:rsid w:val="001F3669"/>
    <w:pPr>
      <w:spacing w:before="120" w:after="120"/>
    </w:pPr>
  </w:style>
  <w:style w:type="paragraph" w:customStyle="1" w:styleId="31">
    <w:name w:val="Заголовок 3 приложения"/>
    <w:basedOn w:val="3"/>
    <w:qFormat/>
    <w:rsid w:val="001F3669"/>
  </w:style>
  <w:style w:type="paragraph" w:customStyle="1" w:styleId="41">
    <w:name w:val="Заголовок 4 приложения"/>
    <w:basedOn w:val="4"/>
    <w:qFormat/>
    <w:rsid w:val="001F3669"/>
  </w:style>
  <w:style w:type="paragraph" w:styleId="afe">
    <w:name w:val="TOC Heading"/>
    <w:basedOn w:val="af"/>
    <w:next w:val="af"/>
    <w:uiPriority w:val="39"/>
    <w:qFormat/>
    <w:rsid w:val="00E54387"/>
    <w:pPr>
      <w:keepNext/>
      <w:pageBreakBefore/>
      <w:spacing w:before="240" w:after="240"/>
      <w:ind w:firstLine="0"/>
      <w:jc w:val="center"/>
    </w:pPr>
    <w:rPr>
      <w:b/>
      <w:sz w:val="34"/>
    </w:rPr>
  </w:style>
  <w:style w:type="paragraph" w:customStyle="1" w:styleId="ac">
    <w:name w:val="Заголовок раздела договора"/>
    <w:basedOn w:val="af"/>
    <w:qFormat/>
    <w:rsid w:val="001F3669"/>
    <w:pPr>
      <w:keepNext/>
      <w:numPr>
        <w:numId w:val="1"/>
      </w:numPr>
      <w:spacing w:before="240" w:after="240"/>
      <w:jc w:val="center"/>
      <w:outlineLvl w:val="0"/>
    </w:pPr>
    <w:rPr>
      <w:b/>
      <w:caps/>
    </w:rPr>
  </w:style>
  <w:style w:type="paragraph" w:customStyle="1" w:styleId="aff">
    <w:name w:val="Листинг"/>
    <w:autoRedefine/>
    <w:qFormat/>
    <w:rsid w:val="001F366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60" w:after="60" w:line="240" w:lineRule="auto"/>
    </w:pPr>
    <w:rPr>
      <w:rFonts w:ascii="Courier New" w:hAnsi="Courier New" w:cs="Courier New"/>
      <w:color w:val="000066"/>
      <w:lang w:val="en-US"/>
    </w:rPr>
  </w:style>
  <w:style w:type="paragraph" w:styleId="aff0">
    <w:name w:val="footer"/>
    <w:basedOn w:val="af"/>
    <w:link w:val="aff1"/>
    <w:autoRedefine/>
    <w:uiPriority w:val="99"/>
    <w:unhideWhenUsed/>
    <w:rsid w:val="00D52B90"/>
    <w:pPr>
      <w:ind w:firstLine="0"/>
      <w:jc w:val="center"/>
    </w:pPr>
  </w:style>
  <w:style w:type="character" w:customStyle="1" w:styleId="aff1">
    <w:name w:val="Нижний колонтитул Знак"/>
    <w:basedOn w:val="af0"/>
    <w:link w:val="aff0"/>
    <w:uiPriority w:val="99"/>
    <w:rsid w:val="00D52B90"/>
    <w:rPr>
      <w:rFonts w:ascii="Times New Roman" w:hAnsi="Times New Roman"/>
      <w:sz w:val="24"/>
      <w:szCs w:val="24"/>
    </w:rPr>
  </w:style>
  <w:style w:type="character" w:styleId="aff2">
    <w:name w:val="page number"/>
    <w:basedOn w:val="af6"/>
    <w:uiPriority w:val="99"/>
    <w:semiHidden/>
    <w:unhideWhenUsed/>
    <w:rsid w:val="00E54387"/>
    <w:rPr>
      <w:rFonts w:ascii="Times New Roman" w:hAnsi="Times New Roman"/>
      <w:sz w:val="24"/>
      <w:szCs w:val="24"/>
    </w:rPr>
  </w:style>
  <w:style w:type="paragraph" w:customStyle="1" w:styleId="aff3">
    <w:name w:val="Обычный без отрыва от следующего"/>
    <w:basedOn w:val="af"/>
    <w:qFormat/>
    <w:rsid w:val="001F3669"/>
    <w:pPr>
      <w:keepNext/>
    </w:pPr>
  </w:style>
  <w:style w:type="paragraph" w:customStyle="1" w:styleId="ad">
    <w:name w:val="Обычный для договора"/>
    <w:basedOn w:val="af"/>
    <w:qFormat/>
    <w:rsid w:val="001F3669"/>
    <w:pPr>
      <w:numPr>
        <w:ilvl w:val="1"/>
        <w:numId w:val="1"/>
      </w:numPr>
      <w:spacing w:line="240" w:lineRule="auto"/>
    </w:pPr>
  </w:style>
  <w:style w:type="numbering" w:customStyle="1" w:styleId="ab">
    <w:name w:val="Обычный для договоров. Нумерованный"/>
    <w:uiPriority w:val="99"/>
    <w:rsid w:val="001F3669"/>
    <w:pPr>
      <w:numPr>
        <w:numId w:val="1"/>
      </w:numPr>
    </w:pPr>
  </w:style>
  <w:style w:type="numbering" w:customStyle="1" w:styleId="a0">
    <w:name w:val="Обычный для протокола. Нумерованный"/>
    <w:uiPriority w:val="99"/>
    <w:rsid w:val="001F3669"/>
    <w:pPr>
      <w:numPr>
        <w:numId w:val="2"/>
      </w:numPr>
    </w:pPr>
  </w:style>
  <w:style w:type="paragraph" w:customStyle="1" w:styleId="a1">
    <w:name w:val="Обычный для протоколов с нумерацией абзацев"/>
    <w:basedOn w:val="af"/>
    <w:qFormat/>
    <w:rsid w:val="001F3669"/>
    <w:pPr>
      <w:numPr>
        <w:numId w:val="3"/>
      </w:numPr>
    </w:pPr>
  </w:style>
  <w:style w:type="paragraph" w:customStyle="1" w:styleId="aff4">
    <w:name w:val="Обычный с интервалом перед"/>
    <w:basedOn w:val="af"/>
    <w:qFormat/>
    <w:rsid w:val="001F3669"/>
    <w:pPr>
      <w:spacing w:before="120"/>
    </w:pPr>
  </w:style>
  <w:style w:type="paragraph" w:customStyle="1" w:styleId="aff5">
    <w:name w:val="Обычный с интервалом перед и без отрыва от следующего"/>
    <w:basedOn w:val="gfa"/>
    <w:qFormat/>
    <w:rsid w:val="00E84E4C"/>
  </w:style>
  <w:style w:type="paragraph" w:customStyle="1" w:styleId="a9">
    <w:name w:val="Обычный. Список маркированный"/>
    <w:basedOn w:val="af"/>
    <w:qFormat/>
    <w:rsid w:val="001F3669"/>
    <w:pPr>
      <w:numPr>
        <w:numId w:val="4"/>
      </w:numPr>
    </w:pPr>
  </w:style>
  <w:style w:type="paragraph" w:customStyle="1" w:styleId="-11">
    <w:name w:val="Цветная заливка - Акцент 11"/>
    <w:hidden/>
    <w:uiPriority w:val="99"/>
    <w:semiHidden/>
    <w:rsid w:val="006F62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Revision"/>
    <w:hidden/>
    <w:uiPriority w:val="99"/>
    <w:semiHidden/>
    <w:rsid w:val="006F62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7">
    <w:name w:val="Обычный. Список нумерованный"/>
    <w:basedOn w:val="af"/>
    <w:qFormat/>
    <w:rsid w:val="001F3669"/>
    <w:pPr>
      <w:ind w:firstLine="0"/>
    </w:pPr>
  </w:style>
  <w:style w:type="numbering" w:customStyle="1" w:styleId="a8">
    <w:name w:val="Обычный. Список. Маркированный"/>
    <w:uiPriority w:val="99"/>
    <w:rsid w:val="001F3669"/>
    <w:pPr>
      <w:numPr>
        <w:numId w:val="4"/>
      </w:numPr>
    </w:pPr>
  </w:style>
  <w:style w:type="paragraph" w:styleId="13">
    <w:name w:val="toc 1"/>
    <w:basedOn w:val="af"/>
    <w:next w:val="af"/>
    <w:autoRedefine/>
    <w:uiPriority w:val="39"/>
    <w:unhideWhenUsed/>
    <w:rsid w:val="00E479EA"/>
    <w:pPr>
      <w:tabs>
        <w:tab w:val="right" w:leader="dot" w:pos="9639"/>
      </w:tabs>
      <w:ind w:left="284" w:hanging="284"/>
    </w:pPr>
    <w:rPr>
      <w:sz w:val="26"/>
    </w:rPr>
  </w:style>
  <w:style w:type="paragraph" w:styleId="22">
    <w:name w:val="toc 2"/>
    <w:basedOn w:val="af"/>
    <w:next w:val="af"/>
    <w:autoRedefine/>
    <w:uiPriority w:val="39"/>
    <w:unhideWhenUsed/>
    <w:rsid w:val="00E54387"/>
    <w:pPr>
      <w:tabs>
        <w:tab w:val="right" w:leader="dot" w:pos="9639"/>
      </w:tabs>
      <w:ind w:left="715" w:hanging="431"/>
    </w:pPr>
    <w:rPr>
      <w:sz w:val="26"/>
    </w:rPr>
  </w:style>
  <w:style w:type="paragraph" w:styleId="32">
    <w:name w:val="toc 3"/>
    <w:basedOn w:val="af"/>
    <w:next w:val="af"/>
    <w:autoRedefine/>
    <w:uiPriority w:val="39"/>
    <w:unhideWhenUsed/>
    <w:rsid w:val="00E54387"/>
    <w:pPr>
      <w:tabs>
        <w:tab w:val="right" w:leader="dot" w:pos="9639"/>
      </w:tabs>
      <w:ind w:left="1928" w:hanging="1928"/>
    </w:pPr>
    <w:rPr>
      <w:sz w:val="26"/>
    </w:rPr>
  </w:style>
  <w:style w:type="paragraph" w:styleId="aff8">
    <w:name w:val="Signature"/>
    <w:basedOn w:val="af"/>
    <w:link w:val="aff9"/>
    <w:uiPriority w:val="99"/>
    <w:semiHidden/>
    <w:unhideWhenUsed/>
    <w:rsid w:val="001F3669"/>
    <w:pPr>
      <w:keepNext/>
      <w:spacing w:before="240"/>
      <w:ind w:firstLine="0"/>
    </w:pPr>
    <w:rPr>
      <w:caps/>
    </w:rPr>
  </w:style>
  <w:style w:type="character" w:customStyle="1" w:styleId="aff9">
    <w:name w:val="Подпись Знак"/>
    <w:basedOn w:val="af0"/>
    <w:link w:val="aff8"/>
    <w:uiPriority w:val="99"/>
    <w:semiHidden/>
    <w:rsid w:val="001F3669"/>
    <w:rPr>
      <w:rFonts w:ascii="Times New Roman" w:hAnsi="Times New Roman"/>
      <w:caps/>
      <w:sz w:val="24"/>
    </w:rPr>
  </w:style>
  <w:style w:type="paragraph" w:customStyle="1" w:styleId="affa">
    <w:name w:val="Приложение договора. Номер"/>
    <w:basedOn w:val="af"/>
    <w:qFormat/>
    <w:rsid w:val="001F3669"/>
    <w:pPr>
      <w:keepNext/>
      <w:pageBreakBefore/>
      <w:ind w:firstLine="0"/>
      <w:jc w:val="right"/>
      <w:outlineLvl w:val="0"/>
    </w:pPr>
  </w:style>
  <w:style w:type="paragraph" w:customStyle="1" w:styleId="affb">
    <w:name w:val="Приложение договора. Описание"/>
    <w:basedOn w:val="affa"/>
    <w:qFormat/>
    <w:rsid w:val="001F3669"/>
    <w:pPr>
      <w:keepNext w:val="0"/>
      <w:pageBreakBefore w:val="0"/>
      <w:outlineLvl w:val="9"/>
    </w:pPr>
  </w:style>
  <w:style w:type="paragraph" w:customStyle="1" w:styleId="affc">
    <w:name w:val="Рисунок"/>
    <w:basedOn w:val="af"/>
    <w:qFormat/>
    <w:rsid w:val="001F3669"/>
    <w:pPr>
      <w:keepNext/>
      <w:ind w:firstLine="0"/>
      <w:jc w:val="center"/>
    </w:pPr>
  </w:style>
  <w:style w:type="paragraph" w:customStyle="1" w:styleId="affd">
    <w:name w:val="Рисунок. Название"/>
    <w:basedOn w:val="af"/>
    <w:qFormat/>
    <w:rsid w:val="001F3669"/>
    <w:pPr>
      <w:ind w:firstLine="0"/>
      <w:jc w:val="center"/>
    </w:pPr>
  </w:style>
  <w:style w:type="table" w:styleId="affe">
    <w:name w:val="Table Grid"/>
    <w:basedOn w:val="af1"/>
    <w:uiPriority w:val="39"/>
    <w:rsid w:val="00E54387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Таблица. № п/п"/>
    <w:basedOn w:val="af3"/>
    <w:qFormat/>
    <w:rsid w:val="001F3669"/>
    <w:pPr>
      <w:numPr>
        <w:numId w:val="7"/>
      </w:numPr>
    </w:pPr>
  </w:style>
  <w:style w:type="paragraph" w:customStyle="1" w:styleId="afff">
    <w:name w:val="Таблица. Заголовки столбцов"/>
    <w:basedOn w:val="af3"/>
    <w:qFormat/>
    <w:rsid w:val="001F3669"/>
    <w:pPr>
      <w:keepNext/>
      <w:jc w:val="center"/>
    </w:pPr>
    <w:rPr>
      <w:b/>
    </w:rPr>
  </w:style>
  <w:style w:type="paragraph" w:customStyle="1" w:styleId="ae">
    <w:name w:val="Таблица. Название"/>
    <w:basedOn w:val="af"/>
    <w:qFormat/>
    <w:rsid w:val="00DA2528"/>
    <w:pPr>
      <w:keepNext/>
      <w:numPr>
        <w:numId w:val="6"/>
      </w:numPr>
      <w:spacing w:before="120"/>
      <w:ind w:left="0" w:firstLine="0"/>
      <w:outlineLvl w:val="4"/>
    </w:pPr>
  </w:style>
  <w:style w:type="paragraph" w:customStyle="1" w:styleId="afff0">
    <w:name w:val="Таблица. Подзаголовок как строка"/>
    <w:basedOn w:val="af3"/>
    <w:qFormat/>
    <w:rsid w:val="001F3669"/>
    <w:pPr>
      <w:keepNext/>
      <w:jc w:val="center"/>
    </w:pPr>
    <w:rPr>
      <w:b/>
    </w:rPr>
  </w:style>
  <w:style w:type="numbering" w:customStyle="1" w:styleId="a4">
    <w:name w:val="Таблица. Порядковый номер"/>
    <w:uiPriority w:val="99"/>
    <w:rsid w:val="001F3669"/>
    <w:pPr>
      <w:numPr>
        <w:numId w:val="7"/>
      </w:numPr>
    </w:pPr>
  </w:style>
  <w:style w:type="numbering" w:customStyle="1" w:styleId="a2">
    <w:name w:val="Таблица. Список. Маркированный"/>
    <w:uiPriority w:val="99"/>
    <w:rsid w:val="001F3669"/>
    <w:pPr>
      <w:numPr>
        <w:numId w:val="8"/>
      </w:numPr>
    </w:pPr>
  </w:style>
  <w:style w:type="numbering" w:customStyle="1" w:styleId="a">
    <w:name w:val="Таблица. Список. Нумерованный"/>
    <w:uiPriority w:val="99"/>
    <w:rsid w:val="001F3669"/>
    <w:pPr>
      <w:numPr>
        <w:numId w:val="9"/>
      </w:numPr>
    </w:pPr>
  </w:style>
  <w:style w:type="paragraph" w:customStyle="1" w:styleId="a6">
    <w:name w:val="Таблица. Текст. Список маркированный"/>
    <w:basedOn w:val="af3"/>
    <w:qFormat/>
    <w:rsid w:val="001F3669"/>
    <w:pPr>
      <w:numPr>
        <w:numId w:val="10"/>
      </w:numPr>
    </w:pPr>
  </w:style>
  <w:style w:type="paragraph" w:customStyle="1" w:styleId="a7">
    <w:name w:val="Таблица. Текст. Список нумерованный"/>
    <w:basedOn w:val="af3"/>
    <w:qFormat/>
    <w:rsid w:val="001F3669"/>
    <w:pPr>
      <w:numPr>
        <w:numId w:val="11"/>
      </w:numPr>
    </w:pPr>
  </w:style>
  <w:style w:type="paragraph" w:styleId="afff1">
    <w:name w:val="Plain Text"/>
    <w:basedOn w:val="af"/>
    <w:link w:val="afff2"/>
    <w:uiPriority w:val="99"/>
    <w:rsid w:val="00E54387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afff2">
    <w:name w:val="Текст Знак"/>
    <w:basedOn w:val="af0"/>
    <w:link w:val="afff1"/>
    <w:uiPriority w:val="99"/>
    <w:rsid w:val="00E54387"/>
    <w:rPr>
      <w:rFonts w:ascii="Consolas" w:hAnsi="Consolas" w:cs="Consolas"/>
      <w:sz w:val="21"/>
      <w:szCs w:val="21"/>
    </w:rPr>
  </w:style>
  <w:style w:type="paragraph" w:styleId="afff3">
    <w:name w:val="footnote text"/>
    <w:basedOn w:val="af"/>
    <w:link w:val="afff4"/>
    <w:uiPriority w:val="99"/>
    <w:rsid w:val="00E54387"/>
    <w:pPr>
      <w:spacing w:line="240" w:lineRule="auto"/>
    </w:pPr>
    <w:rPr>
      <w:sz w:val="20"/>
      <w:szCs w:val="20"/>
    </w:rPr>
  </w:style>
  <w:style w:type="character" w:customStyle="1" w:styleId="afff4">
    <w:name w:val="Текст сноски Знак"/>
    <w:basedOn w:val="af0"/>
    <w:link w:val="afff3"/>
    <w:uiPriority w:val="99"/>
    <w:rsid w:val="00E54387"/>
    <w:rPr>
      <w:rFonts w:ascii="Times New Roman" w:hAnsi="Times New Roman"/>
      <w:sz w:val="20"/>
      <w:szCs w:val="20"/>
    </w:rPr>
  </w:style>
  <w:style w:type="paragraph" w:customStyle="1" w:styleId="-">
    <w:name w:val="Титульный. Кол-во листов"/>
    <w:basedOn w:val="af"/>
    <w:qFormat/>
    <w:rsid w:val="001F3669"/>
    <w:pPr>
      <w:ind w:firstLine="0"/>
      <w:jc w:val="center"/>
    </w:pPr>
  </w:style>
  <w:style w:type="paragraph" w:customStyle="1" w:styleId="afff5">
    <w:name w:val="Титульный. Название системы"/>
    <w:basedOn w:val="af"/>
    <w:qFormat/>
    <w:rsid w:val="001F3669"/>
    <w:pPr>
      <w:ind w:firstLine="0"/>
      <w:jc w:val="center"/>
    </w:pPr>
    <w:rPr>
      <w:b/>
      <w:caps/>
      <w:sz w:val="28"/>
    </w:rPr>
  </w:style>
  <w:style w:type="paragraph" w:customStyle="1" w:styleId="afff6">
    <w:name w:val="Титульный. Название документа"/>
    <w:basedOn w:val="afff5"/>
    <w:qFormat/>
    <w:rsid w:val="001F3669"/>
    <w:rPr>
      <w:caps w:val="0"/>
    </w:rPr>
  </w:style>
  <w:style w:type="character" w:customStyle="1" w:styleId="afff7">
    <w:name w:val="Элемент интерфейса"/>
    <w:basedOn w:val="af0"/>
    <w:uiPriority w:val="1"/>
    <w:qFormat/>
    <w:rsid w:val="001F3669"/>
    <w:rPr>
      <w:b/>
    </w:rPr>
  </w:style>
  <w:style w:type="character" w:customStyle="1" w:styleId="afff8">
    <w:name w:val="Элемент интерфейса. Значение"/>
    <w:basedOn w:val="afff7"/>
    <w:uiPriority w:val="1"/>
    <w:qFormat/>
    <w:rsid w:val="001F3669"/>
    <w:rPr>
      <w:b w:val="0"/>
      <w:i/>
    </w:rPr>
  </w:style>
  <w:style w:type="character" w:styleId="afff9">
    <w:name w:val="footnote reference"/>
    <w:basedOn w:val="af0"/>
    <w:uiPriority w:val="99"/>
    <w:unhideWhenUsed/>
    <w:rsid w:val="00E54387"/>
    <w:rPr>
      <w:vertAlign w:val="superscript"/>
    </w:rPr>
  </w:style>
  <w:style w:type="character" w:styleId="afffa">
    <w:name w:val="annotation reference"/>
    <w:basedOn w:val="af0"/>
    <w:uiPriority w:val="99"/>
    <w:unhideWhenUsed/>
    <w:rsid w:val="00E54387"/>
    <w:rPr>
      <w:sz w:val="16"/>
      <w:szCs w:val="16"/>
    </w:rPr>
  </w:style>
  <w:style w:type="paragraph" w:styleId="afffb">
    <w:name w:val="annotation text"/>
    <w:basedOn w:val="af"/>
    <w:link w:val="afffc"/>
    <w:uiPriority w:val="99"/>
    <w:unhideWhenUsed/>
    <w:rsid w:val="00E54387"/>
    <w:pPr>
      <w:spacing w:line="240" w:lineRule="auto"/>
    </w:pPr>
    <w:rPr>
      <w:sz w:val="20"/>
      <w:szCs w:val="20"/>
    </w:rPr>
  </w:style>
  <w:style w:type="character" w:customStyle="1" w:styleId="afffc">
    <w:name w:val="Текст примечания Знак"/>
    <w:basedOn w:val="af0"/>
    <w:link w:val="afffb"/>
    <w:uiPriority w:val="99"/>
    <w:rsid w:val="00E54387"/>
    <w:rPr>
      <w:rFonts w:ascii="Times New Roman" w:hAnsi="Times New Roman"/>
      <w:sz w:val="20"/>
      <w:szCs w:val="20"/>
    </w:rPr>
  </w:style>
  <w:style w:type="paragraph" w:styleId="afffd">
    <w:name w:val="Balloon Text"/>
    <w:basedOn w:val="af"/>
    <w:link w:val="afffe"/>
    <w:uiPriority w:val="99"/>
    <w:semiHidden/>
    <w:unhideWhenUsed/>
    <w:rsid w:val="00E5438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fe">
    <w:name w:val="Текст выноски Знак"/>
    <w:basedOn w:val="af0"/>
    <w:link w:val="afffd"/>
    <w:uiPriority w:val="99"/>
    <w:semiHidden/>
    <w:rsid w:val="00E54387"/>
    <w:rPr>
      <w:rFonts w:ascii="Segoe UI" w:hAnsi="Segoe UI" w:cs="Segoe UI"/>
      <w:sz w:val="18"/>
      <w:szCs w:val="18"/>
    </w:rPr>
  </w:style>
  <w:style w:type="paragraph" w:styleId="affff">
    <w:name w:val="annotation subject"/>
    <w:basedOn w:val="afffb"/>
    <w:next w:val="afffb"/>
    <w:link w:val="affff0"/>
    <w:uiPriority w:val="99"/>
    <w:semiHidden/>
    <w:unhideWhenUsed/>
    <w:rsid w:val="00E54387"/>
    <w:rPr>
      <w:b/>
      <w:bCs/>
    </w:rPr>
  </w:style>
  <w:style w:type="character" w:customStyle="1" w:styleId="affff0">
    <w:name w:val="Тема примечания Знак"/>
    <w:basedOn w:val="afffc"/>
    <w:link w:val="affff"/>
    <w:uiPriority w:val="99"/>
    <w:semiHidden/>
    <w:rsid w:val="00E54387"/>
    <w:rPr>
      <w:rFonts w:ascii="Times New Roman" w:hAnsi="Times New Roman"/>
      <w:b/>
      <w:bCs/>
      <w:sz w:val="20"/>
      <w:szCs w:val="20"/>
    </w:rPr>
  </w:style>
  <w:style w:type="character" w:styleId="affff1">
    <w:name w:val="Emphasis"/>
    <w:basedOn w:val="af0"/>
    <w:uiPriority w:val="20"/>
    <w:qFormat/>
    <w:rsid w:val="00A75F25"/>
    <w:rPr>
      <w:i/>
      <w:iCs/>
    </w:rPr>
  </w:style>
  <w:style w:type="paragraph" w:customStyle="1" w:styleId="gXML-">
    <w:name w:val="g_XML-файл"/>
    <w:next w:val="gfa"/>
    <w:link w:val="gXML-0"/>
    <w:unhideWhenUsed/>
    <w:qFormat/>
    <w:rsid w:val="00E5438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hAnsi="Times New Roman"/>
      <w:sz w:val="20"/>
      <w:szCs w:val="20"/>
      <w:lang w:val="en-US"/>
    </w:rPr>
  </w:style>
  <w:style w:type="character" w:customStyle="1" w:styleId="gfb">
    <w:name w:val="g_Выделение Курсив"/>
    <w:basedOn w:val="af0"/>
    <w:uiPriority w:val="1"/>
    <w:qFormat/>
    <w:rsid w:val="00E54387"/>
    <w:rPr>
      <w:rFonts w:ascii="Times New Roman" w:hAnsi="Times New Roman"/>
      <w:i/>
      <w:sz w:val="26"/>
    </w:rPr>
  </w:style>
  <w:style w:type="character" w:customStyle="1" w:styleId="gfc">
    <w:name w:val="g_Выделение Полужирный"/>
    <w:basedOn w:val="af0"/>
    <w:uiPriority w:val="1"/>
    <w:qFormat/>
    <w:rsid w:val="00E54387"/>
    <w:rPr>
      <w:rFonts w:ascii="Times New Roman" w:hAnsi="Times New Roman"/>
      <w:b/>
      <w:sz w:val="26"/>
    </w:rPr>
  </w:style>
  <w:style w:type="paragraph" w:customStyle="1" w:styleId="gf6">
    <w:name w:val="g_Договор. Обычный"/>
    <w:qFormat/>
    <w:rsid w:val="00E54387"/>
    <w:pPr>
      <w:numPr>
        <w:ilvl w:val="1"/>
        <w:numId w:val="48"/>
      </w:numPr>
      <w:spacing w:after="0" w:line="240" w:lineRule="auto"/>
      <w:jc w:val="both"/>
    </w:pPr>
    <w:rPr>
      <w:rFonts w:ascii="Times New Roman" w:hAnsi="Times New Roman"/>
      <w:sz w:val="26"/>
      <w:szCs w:val="20"/>
    </w:rPr>
  </w:style>
  <w:style w:type="paragraph" w:customStyle="1" w:styleId="gf9">
    <w:name w:val="g_Договор. Приложение. Номер"/>
    <w:next w:val="gfd"/>
    <w:unhideWhenUsed/>
    <w:qFormat/>
    <w:rsid w:val="00E54387"/>
    <w:pPr>
      <w:keepNext/>
      <w:pageBreakBefore/>
      <w:numPr>
        <w:numId w:val="44"/>
      </w:numPr>
      <w:spacing w:after="0" w:line="360" w:lineRule="auto"/>
      <w:jc w:val="right"/>
      <w:outlineLvl w:val="0"/>
    </w:pPr>
    <w:rPr>
      <w:rFonts w:ascii="Times New Roman" w:hAnsi="Times New Roman"/>
      <w:sz w:val="26"/>
      <w:szCs w:val="24"/>
    </w:rPr>
  </w:style>
  <w:style w:type="paragraph" w:customStyle="1" w:styleId="gfd">
    <w:name w:val="g_Договор. Приложение. Описание"/>
    <w:next w:val="gfe"/>
    <w:unhideWhenUsed/>
    <w:qFormat/>
    <w:rsid w:val="00E54387"/>
    <w:pPr>
      <w:spacing w:after="0" w:line="360" w:lineRule="auto"/>
      <w:ind w:firstLine="709"/>
      <w:jc w:val="right"/>
    </w:pPr>
    <w:rPr>
      <w:rFonts w:ascii="Times New Roman" w:hAnsi="Times New Roman"/>
      <w:sz w:val="26"/>
      <w:szCs w:val="24"/>
    </w:rPr>
  </w:style>
  <w:style w:type="numbering" w:customStyle="1" w:styleId="g6">
    <w:name w:val="g_Заголовки"/>
    <w:uiPriority w:val="99"/>
    <w:rsid w:val="00E54387"/>
    <w:pPr>
      <w:numPr>
        <w:numId w:val="45"/>
      </w:numPr>
    </w:pPr>
  </w:style>
  <w:style w:type="paragraph" w:customStyle="1" w:styleId="g10">
    <w:name w:val="g_Заголовок 1"/>
    <w:next w:val="gff"/>
    <w:qFormat/>
    <w:rsid w:val="00E54387"/>
    <w:pPr>
      <w:keepNext/>
      <w:keepLines/>
      <w:pageBreakBefore/>
      <w:numPr>
        <w:numId w:val="46"/>
      </w:numPr>
      <w:spacing w:after="520" w:line="360" w:lineRule="auto"/>
      <w:jc w:val="both"/>
      <w:outlineLvl w:val="0"/>
    </w:pPr>
    <w:rPr>
      <w:rFonts w:ascii="Times New Roman" w:eastAsia="Times New Roman" w:hAnsi="Times New Roman" w:cs="Times New Roman"/>
      <w:b/>
      <w:sz w:val="34"/>
      <w:szCs w:val="32"/>
    </w:rPr>
  </w:style>
  <w:style w:type="paragraph" w:customStyle="1" w:styleId="g1">
    <w:name w:val="g_Заголовок 1 приложения"/>
    <w:next w:val="gff0"/>
    <w:qFormat/>
    <w:rsid w:val="00E54387"/>
    <w:pPr>
      <w:keepNext/>
      <w:pageBreakBefore/>
      <w:numPr>
        <w:numId w:val="47"/>
      </w:numPr>
      <w:spacing w:after="0" w:line="360" w:lineRule="auto"/>
      <w:jc w:val="center"/>
      <w:outlineLvl w:val="0"/>
    </w:pPr>
    <w:rPr>
      <w:rFonts w:ascii="Times New Roman" w:hAnsi="Times New Roman"/>
      <w:b/>
      <w:sz w:val="34"/>
      <w:szCs w:val="24"/>
    </w:rPr>
  </w:style>
  <w:style w:type="paragraph" w:customStyle="1" w:styleId="g20">
    <w:name w:val="g_Заголовок 2"/>
    <w:next w:val="gff"/>
    <w:qFormat/>
    <w:rsid w:val="00E54387"/>
    <w:pPr>
      <w:keepNext/>
      <w:keepLines/>
      <w:numPr>
        <w:ilvl w:val="1"/>
        <w:numId w:val="46"/>
      </w:numPr>
      <w:spacing w:before="520" w:after="520" w:line="360" w:lineRule="auto"/>
      <w:jc w:val="both"/>
      <w:outlineLvl w:val="1"/>
    </w:pPr>
    <w:rPr>
      <w:rFonts w:ascii="Times New Roman" w:eastAsia="Times New Roman" w:hAnsi="Times New Roman" w:cs="Times New Roman"/>
      <w:b/>
      <w:sz w:val="32"/>
      <w:szCs w:val="26"/>
    </w:rPr>
  </w:style>
  <w:style w:type="paragraph" w:customStyle="1" w:styleId="g2">
    <w:name w:val="g_Заголовок 2 приложения"/>
    <w:next w:val="af"/>
    <w:qFormat/>
    <w:rsid w:val="00E54387"/>
    <w:pPr>
      <w:keepNext/>
      <w:numPr>
        <w:ilvl w:val="1"/>
        <w:numId w:val="47"/>
      </w:numPr>
      <w:spacing w:before="120" w:after="0" w:line="360" w:lineRule="auto"/>
      <w:jc w:val="both"/>
      <w:outlineLvl w:val="1"/>
    </w:pPr>
    <w:rPr>
      <w:rFonts w:ascii="Times New Roman" w:eastAsia="Times New Roman" w:hAnsi="Times New Roman" w:cs="Times New Roman"/>
      <w:b/>
      <w:sz w:val="32"/>
      <w:szCs w:val="26"/>
    </w:rPr>
  </w:style>
  <w:style w:type="paragraph" w:customStyle="1" w:styleId="g30">
    <w:name w:val="g_Заголовок 3"/>
    <w:next w:val="gff"/>
    <w:qFormat/>
    <w:rsid w:val="00E54387"/>
    <w:pPr>
      <w:keepNext/>
      <w:keepLines/>
      <w:numPr>
        <w:ilvl w:val="2"/>
        <w:numId w:val="46"/>
      </w:numPr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sz w:val="30"/>
      <w:szCs w:val="26"/>
    </w:rPr>
  </w:style>
  <w:style w:type="paragraph" w:customStyle="1" w:styleId="g3">
    <w:name w:val="g_Заголовок 3 приложения"/>
    <w:next w:val="af"/>
    <w:qFormat/>
    <w:rsid w:val="00E54387"/>
    <w:pPr>
      <w:keepNext/>
      <w:numPr>
        <w:ilvl w:val="2"/>
        <w:numId w:val="47"/>
      </w:numPr>
      <w:spacing w:before="120" w:after="0" w:line="360" w:lineRule="auto"/>
      <w:jc w:val="both"/>
      <w:outlineLvl w:val="2"/>
    </w:pPr>
    <w:rPr>
      <w:rFonts w:ascii="Times New Roman" w:eastAsia="Times New Roman" w:hAnsi="Times New Roman" w:cs="Times New Roman"/>
      <w:b/>
      <w:sz w:val="30"/>
      <w:szCs w:val="24"/>
    </w:rPr>
  </w:style>
  <w:style w:type="paragraph" w:customStyle="1" w:styleId="g40">
    <w:name w:val="g_Заголовок 4"/>
    <w:next w:val="gff"/>
    <w:qFormat/>
    <w:rsid w:val="00E54387"/>
    <w:pPr>
      <w:keepNext/>
      <w:keepLines/>
      <w:numPr>
        <w:ilvl w:val="3"/>
        <w:numId w:val="46"/>
      </w:numPr>
      <w:spacing w:after="0" w:line="360" w:lineRule="auto"/>
      <w:jc w:val="both"/>
      <w:outlineLvl w:val="3"/>
    </w:pPr>
    <w:rPr>
      <w:rFonts w:ascii="Times New Roman" w:eastAsia="Times New Roman" w:hAnsi="Times New Roman" w:cs="Times New Roman"/>
      <w:b/>
      <w:iCs/>
      <w:sz w:val="28"/>
      <w:szCs w:val="26"/>
    </w:rPr>
  </w:style>
  <w:style w:type="paragraph" w:customStyle="1" w:styleId="g4">
    <w:name w:val="g_Заголовок 4 приложения"/>
    <w:next w:val="af"/>
    <w:qFormat/>
    <w:rsid w:val="00E54387"/>
    <w:pPr>
      <w:keepNext/>
      <w:numPr>
        <w:ilvl w:val="3"/>
        <w:numId w:val="47"/>
      </w:numPr>
      <w:spacing w:before="120" w:after="0" w:line="360" w:lineRule="auto"/>
      <w:jc w:val="both"/>
      <w:outlineLvl w:val="3"/>
    </w:pPr>
    <w:rPr>
      <w:rFonts w:ascii="Times New Roman" w:eastAsia="Times New Roman" w:hAnsi="Times New Roman" w:cs="Times New Roman"/>
      <w:b/>
      <w:iCs/>
      <w:sz w:val="28"/>
      <w:szCs w:val="24"/>
    </w:rPr>
  </w:style>
  <w:style w:type="paragraph" w:customStyle="1" w:styleId="g50">
    <w:name w:val="g_Заголовок 5"/>
    <w:next w:val="gff"/>
    <w:qFormat/>
    <w:rsid w:val="00E54387"/>
    <w:pPr>
      <w:keepNext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sz w:val="26"/>
      <w:szCs w:val="26"/>
    </w:rPr>
  </w:style>
  <w:style w:type="paragraph" w:customStyle="1" w:styleId="gfe">
    <w:name w:val="g_Заголовок общий"/>
    <w:next w:val="gff"/>
    <w:qFormat/>
    <w:rsid w:val="00E54387"/>
    <w:pPr>
      <w:keepNext/>
      <w:spacing w:before="240" w:after="240" w:line="360" w:lineRule="auto"/>
      <w:jc w:val="center"/>
      <w:outlineLvl w:val="0"/>
    </w:pPr>
    <w:rPr>
      <w:rFonts w:ascii="Times New Roman" w:hAnsi="Times New Roman"/>
      <w:b/>
      <w:sz w:val="28"/>
      <w:szCs w:val="20"/>
    </w:rPr>
  </w:style>
  <w:style w:type="paragraph" w:customStyle="1" w:styleId="gff1">
    <w:name w:val="g_Заголовок оглавления или аннотации"/>
    <w:next w:val="13"/>
    <w:qFormat/>
    <w:rsid w:val="00E54387"/>
    <w:pPr>
      <w:keepNext/>
      <w:pageBreakBefore/>
      <w:spacing w:before="240" w:after="240" w:line="360" w:lineRule="auto"/>
      <w:jc w:val="center"/>
    </w:pPr>
    <w:rPr>
      <w:rFonts w:ascii="Times New Roman" w:hAnsi="Times New Roman"/>
      <w:b/>
      <w:sz w:val="34"/>
      <w:szCs w:val="34"/>
    </w:rPr>
  </w:style>
  <w:style w:type="paragraph" w:customStyle="1" w:styleId="gf5">
    <w:name w:val="g_Заголовок раздела договора"/>
    <w:next w:val="gf6"/>
    <w:qFormat/>
    <w:rsid w:val="00E54387"/>
    <w:pPr>
      <w:keepNext/>
      <w:numPr>
        <w:numId w:val="48"/>
      </w:numPr>
      <w:spacing w:before="240" w:after="240" w:line="360" w:lineRule="auto"/>
      <w:jc w:val="center"/>
      <w:outlineLvl w:val="0"/>
    </w:pPr>
    <w:rPr>
      <w:rFonts w:ascii="Times New Roman" w:hAnsi="Times New Roman"/>
      <w:b/>
      <w:caps/>
      <w:sz w:val="26"/>
      <w:szCs w:val="20"/>
    </w:rPr>
  </w:style>
  <w:style w:type="paragraph" w:customStyle="1" w:styleId="gff2">
    <w:name w:val="g_Колонтитул"/>
    <w:next w:val="gff"/>
    <w:qFormat/>
    <w:rsid w:val="00E54387"/>
    <w:pPr>
      <w:spacing w:after="0" w:line="36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gff3">
    <w:name w:val="g_Листинг"/>
    <w:next w:val="gff"/>
    <w:autoRedefine/>
    <w:unhideWhenUsed/>
    <w:qFormat/>
    <w:rsid w:val="00E5438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60" w:after="60" w:line="240" w:lineRule="auto"/>
      <w:jc w:val="both"/>
    </w:pPr>
    <w:rPr>
      <w:rFonts w:ascii="Consolas" w:hAnsi="Consolas" w:cs="Courier New"/>
      <w:color w:val="260D00"/>
      <w:szCs w:val="24"/>
      <w:lang w:val="en-US"/>
    </w:rPr>
  </w:style>
  <w:style w:type="paragraph" w:customStyle="1" w:styleId="gff">
    <w:name w:val="g_Обычный"/>
    <w:link w:val="gff4"/>
    <w:qFormat/>
    <w:rsid w:val="00E54387"/>
    <w:pPr>
      <w:spacing w:after="0" w:line="360" w:lineRule="auto"/>
      <w:ind w:firstLine="709"/>
      <w:jc w:val="both"/>
    </w:pPr>
    <w:rPr>
      <w:rFonts w:ascii="Times New Roman" w:hAnsi="Times New Roman"/>
      <w:sz w:val="26"/>
      <w:szCs w:val="24"/>
    </w:rPr>
  </w:style>
  <w:style w:type="character" w:customStyle="1" w:styleId="gff4">
    <w:name w:val="g_Обычный Знак"/>
    <w:basedOn w:val="af0"/>
    <w:link w:val="gff"/>
    <w:rsid w:val="00E54387"/>
    <w:rPr>
      <w:rFonts w:ascii="Times New Roman" w:hAnsi="Times New Roman"/>
      <w:sz w:val="26"/>
      <w:szCs w:val="24"/>
    </w:rPr>
  </w:style>
  <w:style w:type="numbering" w:customStyle="1" w:styleId="gf4">
    <w:name w:val="g_Обычный для договоров. Нумерованный"/>
    <w:uiPriority w:val="99"/>
    <w:rsid w:val="00E54387"/>
    <w:pPr>
      <w:numPr>
        <w:numId w:val="48"/>
      </w:numPr>
    </w:pPr>
  </w:style>
  <w:style w:type="numbering" w:customStyle="1" w:styleId="g7">
    <w:name w:val="g_Обычный для протоколов. Нумерованный"/>
    <w:uiPriority w:val="99"/>
    <w:rsid w:val="00E54387"/>
    <w:pPr>
      <w:numPr>
        <w:numId w:val="49"/>
      </w:numPr>
    </w:pPr>
  </w:style>
  <w:style w:type="paragraph" w:customStyle="1" w:styleId="gff5">
    <w:name w:val="g_Обычный. Без отрыва от следующего"/>
    <w:next w:val="gf8"/>
    <w:link w:val="gff6"/>
    <w:qFormat/>
    <w:rsid w:val="00E54387"/>
    <w:pPr>
      <w:keepNext/>
      <w:spacing w:after="0" w:line="360" w:lineRule="auto"/>
      <w:ind w:firstLine="709"/>
      <w:jc w:val="both"/>
    </w:pPr>
    <w:rPr>
      <w:rFonts w:ascii="Times New Roman" w:hAnsi="Times New Roman"/>
      <w:sz w:val="26"/>
      <w:szCs w:val="24"/>
    </w:rPr>
  </w:style>
  <w:style w:type="character" w:customStyle="1" w:styleId="gff6">
    <w:name w:val="g_Обычный. Без отрыва от следующего Знак"/>
    <w:basedOn w:val="gff4"/>
    <w:link w:val="gff5"/>
    <w:rsid w:val="00E54387"/>
    <w:rPr>
      <w:rFonts w:ascii="Times New Roman" w:hAnsi="Times New Roman"/>
      <w:sz w:val="26"/>
      <w:szCs w:val="24"/>
    </w:rPr>
  </w:style>
  <w:style w:type="paragraph" w:customStyle="1" w:styleId="gfa">
    <w:name w:val="g_Обычный. Интервал перед"/>
    <w:next w:val="gff"/>
    <w:link w:val="gff7"/>
    <w:qFormat/>
    <w:rsid w:val="00E54387"/>
    <w:pPr>
      <w:spacing w:before="120" w:after="0" w:line="360" w:lineRule="auto"/>
      <w:ind w:firstLine="709"/>
      <w:jc w:val="both"/>
    </w:pPr>
    <w:rPr>
      <w:rFonts w:ascii="Times New Roman" w:hAnsi="Times New Roman"/>
      <w:sz w:val="26"/>
      <w:szCs w:val="24"/>
    </w:rPr>
  </w:style>
  <w:style w:type="paragraph" w:customStyle="1" w:styleId="gff8">
    <w:name w:val="g_Обычный. Интервал перед и без отрыва от следующего"/>
    <w:next w:val="gff"/>
    <w:link w:val="gff9"/>
    <w:qFormat/>
    <w:rsid w:val="00E54387"/>
    <w:pPr>
      <w:keepNext/>
      <w:spacing w:before="120" w:after="0" w:line="360" w:lineRule="auto"/>
      <w:ind w:firstLine="709"/>
      <w:jc w:val="both"/>
    </w:pPr>
    <w:rPr>
      <w:rFonts w:ascii="Times New Roman" w:hAnsi="Times New Roman"/>
      <w:sz w:val="26"/>
      <w:szCs w:val="24"/>
    </w:rPr>
  </w:style>
  <w:style w:type="paragraph" w:customStyle="1" w:styleId="gf8">
    <w:name w:val="g_Обычный. Список маркированный"/>
    <w:link w:val="gffa"/>
    <w:qFormat/>
    <w:rsid w:val="00E54387"/>
    <w:pPr>
      <w:numPr>
        <w:numId w:val="50"/>
      </w:numPr>
      <w:spacing w:after="0" w:line="360" w:lineRule="auto"/>
      <w:jc w:val="both"/>
    </w:pPr>
    <w:rPr>
      <w:rFonts w:ascii="Times New Roman" w:hAnsi="Times New Roman"/>
      <w:sz w:val="26"/>
      <w:szCs w:val="24"/>
    </w:rPr>
  </w:style>
  <w:style w:type="paragraph" w:customStyle="1" w:styleId="g9">
    <w:name w:val="g_Обычный. Список нумерованный"/>
    <w:link w:val="gffb"/>
    <w:qFormat/>
    <w:rsid w:val="00E54387"/>
    <w:pPr>
      <w:numPr>
        <w:numId w:val="51"/>
      </w:numPr>
      <w:spacing w:after="0" w:line="360" w:lineRule="auto"/>
      <w:jc w:val="both"/>
    </w:pPr>
    <w:rPr>
      <w:rFonts w:ascii="Times New Roman" w:hAnsi="Times New Roman"/>
      <w:sz w:val="26"/>
      <w:szCs w:val="24"/>
    </w:rPr>
  </w:style>
  <w:style w:type="numbering" w:customStyle="1" w:styleId="gf7">
    <w:name w:val="g_Обычный. Список. Маркированный"/>
    <w:uiPriority w:val="99"/>
    <w:rsid w:val="00E54387"/>
    <w:pPr>
      <w:numPr>
        <w:numId w:val="12"/>
      </w:numPr>
    </w:pPr>
  </w:style>
  <w:style w:type="numbering" w:customStyle="1" w:styleId="g8">
    <w:name w:val="g_Обычный. Список. Нумерованный"/>
    <w:uiPriority w:val="99"/>
    <w:rsid w:val="00E54387"/>
    <w:pPr>
      <w:numPr>
        <w:numId w:val="89"/>
      </w:numPr>
    </w:pPr>
  </w:style>
  <w:style w:type="paragraph" w:customStyle="1" w:styleId="gf1">
    <w:name w:val="g_Протокол. Обычный"/>
    <w:qFormat/>
    <w:rsid w:val="00E54387"/>
    <w:pPr>
      <w:numPr>
        <w:numId w:val="54"/>
      </w:numPr>
      <w:spacing w:after="0" w:line="360" w:lineRule="auto"/>
      <w:jc w:val="both"/>
    </w:pPr>
    <w:rPr>
      <w:rFonts w:ascii="Times New Roman" w:hAnsi="Times New Roman"/>
      <w:sz w:val="26"/>
      <w:szCs w:val="24"/>
    </w:rPr>
  </w:style>
  <w:style w:type="paragraph" w:customStyle="1" w:styleId="gffc">
    <w:name w:val="g_Рисунок"/>
    <w:next w:val="gd"/>
    <w:qFormat/>
    <w:rsid w:val="00E54387"/>
    <w:pPr>
      <w:keepNext/>
      <w:spacing w:after="0" w:line="36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gd">
    <w:name w:val="g_Рисунок. Название"/>
    <w:next w:val="gff"/>
    <w:qFormat/>
    <w:rsid w:val="00E54387"/>
    <w:pPr>
      <w:numPr>
        <w:numId w:val="55"/>
      </w:numPr>
      <w:spacing w:after="0" w:line="36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gffd">
    <w:name w:val="g_Сноска. Текст"/>
    <w:qFormat/>
    <w:rsid w:val="00E54387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0"/>
    </w:rPr>
  </w:style>
  <w:style w:type="numbering" w:customStyle="1" w:styleId="ga">
    <w:name w:val="g_Список. Таблица. № п/п"/>
    <w:uiPriority w:val="99"/>
    <w:rsid w:val="00E54387"/>
    <w:pPr>
      <w:numPr>
        <w:numId w:val="56"/>
      </w:numPr>
    </w:pPr>
  </w:style>
  <w:style w:type="paragraph" w:customStyle="1" w:styleId="gb">
    <w:name w:val="g_Таблица. № п/п"/>
    <w:qFormat/>
    <w:rsid w:val="00E54387"/>
    <w:pPr>
      <w:numPr>
        <w:numId w:val="57"/>
      </w:num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gffe">
    <w:name w:val="g_Таблица. Название и номер"/>
    <w:next w:val="gff"/>
    <w:qFormat/>
    <w:rsid w:val="00E54387"/>
    <w:pPr>
      <w:keepNext/>
      <w:spacing w:before="120" w:after="0" w:line="36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gfff">
    <w:name w:val="g_Таблица. Текст"/>
    <w:link w:val="gfff0"/>
    <w:qFormat/>
    <w:rsid w:val="00E54387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gfff0">
    <w:name w:val="g_Таблица. Текст Знак"/>
    <w:basedOn w:val="af0"/>
    <w:link w:val="gfff"/>
    <w:rsid w:val="00E54387"/>
    <w:rPr>
      <w:rFonts w:ascii="Times New Roman" w:hAnsi="Times New Roman"/>
      <w:sz w:val="24"/>
      <w:szCs w:val="24"/>
    </w:rPr>
  </w:style>
  <w:style w:type="paragraph" w:customStyle="1" w:styleId="gfff1">
    <w:name w:val="g_Таблица. Подзаголовок как строка"/>
    <w:basedOn w:val="gfff"/>
    <w:link w:val="gfff2"/>
    <w:qFormat/>
    <w:rsid w:val="00E54387"/>
    <w:pPr>
      <w:keepNext/>
      <w:jc w:val="center"/>
    </w:pPr>
    <w:rPr>
      <w:b/>
      <w:szCs w:val="20"/>
      <w:lang w:val="en-US"/>
    </w:rPr>
  </w:style>
  <w:style w:type="character" w:customStyle="1" w:styleId="gfff2">
    <w:name w:val="g_Таблица. Подзаголовок как строка Знак"/>
    <w:basedOn w:val="gfff0"/>
    <w:link w:val="gfff1"/>
    <w:rsid w:val="00E54387"/>
    <w:rPr>
      <w:rFonts w:ascii="Times New Roman" w:hAnsi="Times New Roman"/>
      <w:b/>
      <w:sz w:val="24"/>
      <w:szCs w:val="20"/>
      <w:lang w:val="en-US"/>
    </w:rPr>
  </w:style>
  <w:style w:type="numbering" w:customStyle="1" w:styleId="ge">
    <w:name w:val="g_Таблица. Список. Маркированный"/>
    <w:uiPriority w:val="99"/>
    <w:rsid w:val="00E54387"/>
    <w:pPr>
      <w:numPr>
        <w:numId w:val="59"/>
      </w:numPr>
    </w:pPr>
  </w:style>
  <w:style w:type="numbering" w:customStyle="1" w:styleId="g5">
    <w:name w:val="g_Таблица. Список. Нумерованный"/>
    <w:uiPriority w:val="99"/>
    <w:rsid w:val="00E54387"/>
    <w:pPr>
      <w:numPr>
        <w:numId w:val="60"/>
      </w:numPr>
    </w:pPr>
  </w:style>
  <w:style w:type="paragraph" w:customStyle="1" w:styleId="gf">
    <w:name w:val="g_Таблица. Текст. Список маркированный"/>
    <w:qFormat/>
    <w:rsid w:val="00E54387"/>
    <w:pPr>
      <w:numPr>
        <w:numId w:val="61"/>
      </w:num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gf0">
    <w:name w:val="g_Таблица. Текст. Список нумерованный"/>
    <w:qFormat/>
    <w:rsid w:val="00E54387"/>
    <w:pPr>
      <w:numPr>
        <w:numId w:val="62"/>
      </w:numPr>
      <w:spacing w:before="60" w:after="60" w:line="240" w:lineRule="auto"/>
    </w:pPr>
    <w:rPr>
      <w:rFonts w:ascii="Times New Roman" w:hAnsi="Times New Roman"/>
      <w:sz w:val="24"/>
      <w:szCs w:val="24"/>
    </w:rPr>
  </w:style>
  <w:style w:type="character" w:customStyle="1" w:styleId="gfff3">
    <w:name w:val="g_Элемент интерфейса"/>
    <w:basedOn w:val="af0"/>
    <w:uiPriority w:val="1"/>
    <w:qFormat/>
    <w:rsid w:val="00E54387"/>
    <w:rPr>
      <w:rFonts w:ascii="Times New Roman" w:hAnsi="Times New Roman"/>
      <w:b/>
      <w:sz w:val="26"/>
    </w:rPr>
  </w:style>
  <w:style w:type="character" w:customStyle="1" w:styleId="gfff4">
    <w:name w:val="g_Элемент интерфейса. Значение"/>
    <w:basedOn w:val="af0"/>
    <w:uiPriority w:val="1"/>
    <w:qFormat/>
    <w:rsid w:val="00E54387"/>
    <w:rPr>
      <w:rFonts w:ascii="Times New Roman" w:hAnsi="Times New Roman"/>
      <w:i/>
    </w:rPr>
  </w:style>
  <w:style w:type="paragraph" w:styleId="affff2">
    <w:name w:val="No Spacing"/>
    <w:link w:val="affff3"/>
    <w:uiPriority w:val="1"/>
    <w:qFormat/>
    <w:rsid w:val="00E54387"/>
    <w:pPr>
      <w:spacing w:after="0" w:line="240" w:lineRule="auto"/>
      <w:ind w:firstLine="709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affff3">
    <w:name w:val="Без интервала Знак"/>
    <w:basedOn w:val="af0"/>
    <w:link w:val="affff2"/>
    <w:uiPriority w:val="1"/>
    <w:rsid w:val="00E54387"/>
    <w:rPr>
      <w:rFonts w:ascii="Times New Roman" w:eastAsiaTheme="minorEastAsia" w:hAnsi="Times New Roman"/>
      <w:sz w:val="24"/>
      <w:szCs w:val="24"/>
      <w:lang w:eastAsia="ru-RU"/>
    </w:rPr>
  </w:style>
  <w:style w:type="character" w:styleId="affff4">
    <w:name w:val="Placeholder Text"/>
    <w:basedOn w:val="af0"/>
    <w:uiPriority w:val="99"/>
    <w:semiHidden/>
    <w:rsid w:val="00E54387"/>
    <w:rPr>
      <w:color w:val="808080"/>
    </w:rPr>
  </w:style>
  <w:style w:type="paragraph" w:styleId="affff5">
    <w:name w:val="caption"/>
    <w:basedOn w:val="af"/>
    <w:next w:val="af"/>
    <w:uiPriority w:val="35"/>
    <w:qFormat/>
    <w:rsid w:val="00E54387"/>
    <w:pPr>
      <w:keepNext/>
      <w:spacing w:before="120"/>
      <w:ind w:firstLine="0"/>
      <w:jc w:val="left"/>
      <w:outlineLvl w:val="4"/>
      <w15:collapsed/>
    </w:pPr>
    <w:rPr>
      <w:iCs/>
      <w:szCs w:val="18"/>
    </w:rPr>
  </w:style>
  <w:style w:type="paragraph" w:styleId="affff6">
    <w:name w:val="table of figures"/>
    <w:basedOn w:val="af"/>
    <w:next w:val="af"/>
    <w:uiPriority w:val="99"/>
    <w:semiHidden/>
    <w:rsid w:val="00E54387"/>
  </w:style>
  <w:style w:type="table" w:customStyle="1" w:styleId="affff7">
    <w:name w:val="Таблица"/>
    <w:basedOn w:val="af1"/>
    <w:uiPriority w:val="99"/>
    <w:rsid w:val="00E54387"/>
    <w:pPr>
      <w:spacing w:before="60" w:after="60" w:line="240" w:lineRule="auto"/>
    </w:pPr>
    <w:rPr>
      <w:rFonts w:ascii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blStylePr w:type="firstRow">
      <w:pPr>
        <w:keepNext/>
        <w:wordWrap/>
        <w:jc w:val="center"/>
      </w:pPr>
      <w:rPr>
        <w:rFonts w:ascii="Times New Roman" w:hAnsi="Times New Roman"/>
        <w:b w:val="0"/>
        <w:sz w:val="24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vAlign w:val="center"/>
      </w:tcPr>
    </w:tblStylePr>
    <w:tblStylePr w:type="lastRow">
      <w:pPr>
        <w:wordWrap/>
        <w:spacing w:afterLines="0" w:after="120" w:afterAutospacing="0"/>
      </w:pPr>
    </w:tblStylePr>
  </w:style>
  <w:style w:type="paragraph" w:styleId="affff8">
    <w:name w:val="Normal (Web)"/>
    <w:basedOn w:val="af"/>
    <w:uiPriority w:val="99"/>
    <w:semiHidden/>
    <w:unhideWhenUsed/>
    <w:rsid w:val="00196BDB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lang w:eastAsia="ru-RU"/>
    </w:rPr>
  </w:style>
  <w:style w:type="character" w:customStyle="1" w:styleId="inline-comment-marker">
    <w:name w:val="inline-comment-marker"/>
    <w:basedOn w:val="af0"/>
    <w:rsid w:val="00196BDB"/>
  </w:style>
  <w:style w:type="character" w:styleId="affff9">
    <w:name w:val="Strong"/>
    <w:basedOn w:val="af0"/>
    <w:uiPriority w:val="22"/>
    <w:qFormat/>
    <w:rsid w:val="0069715F"/>
    <w:rPr>
      <w:b/>
      <w:bCs/>
    </w:rPr>
  </w:style>
  <w:style w:type="paragraph" w:customStyle="1" w:styleId="wysiwyg-text-align-left">
    <w:name w:val="wysiwyg-text-align-left"/>
    <w:basedOn w:val="af"/>
    <w:rsid w:val="0069715F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lang w:eastAsia="ru-RU"/>
    </w:rPr>
  </w:style>
  <w:style w:type="character" w:customStyle="1" w:styleId="wysiwyg-color-orange">
    <w:name w:val="wysiwyg-color-orange"/>
    <w:basedOn w:val="af0"/>
    <w:rsid w:val="005C728D"/>
  </w:style>
  <w:style w:type="character" w:customStyle="1" w:styleId="wysiwyg-color-black">
    <w:name w:val="wysiwyg-color-black"/>
    <w:basedOn w:val="af0"/>
    <w:rsid w:val="005C728D"/>
  </w:style>
  <w:style w:type="character" w:styleId="affffa">
    <w:name w:val="FollowedHyperlink"/>
    <w:basedOn w:val="af0"/>
    <w:uiPriority w:val="99"/>
    <w:semiHidden/>
    <w:unhideWhenUsed/>
    <w:rsid w:val="00615221"/>
    <w:rPr>
      <w:color w:val="954F72" w:themeColor="followedHyperlink"/>
      <w:u w:val="single"/>
    </w:rPr>
  </w:style>
  <w:style w:type="character" w:customStyle="1" w:styleId="gXML-0">
    <w:name w:val="g_XML-файл Знак"/>
    <w:basedOn w:val="af0"/>
    <w:link w:val="gXML-"/>
    <w:rsid w:val="00E54387"/>
    <w:rPr>
      <w:rFonts w:ascii="Times New Roman" w:hAnsi="Times New Roman"/>
      <w:sz w:val="20"/>
      <w:szCs w:val="20"/>
      <w:lang w:val="en-US"/>
    </w:rPr>
  </w:style>
  <w:style w:type="character" w:customStyle="1" w:styleId="gff7">
    <w:name w:val="g_Обычный. Интервал перед Знак"/>
    <w:basedOn w:val="af0"/>
    <w:link w:val="gfa"/>
    <w:rsid w:val="00E54387"/>
    <w:rPr>
      <w:rFonts w:ascii="Times New Roman" w:hAnsi="Times New Roman"/>
      <w:sz w:val="26"/>
      <w:szCs w:val="24"/>
    </w:rPr>
  </w:style>
  <w:style w:type="character" w:customStyle="1" w:styleId="gff9">
    <w:name w:val="g_Обычный. Интервал перед и без отрыва от следующего Знак"/>
    <w:basedOn w:val="af0"/>
    <w:link w:val="gff8"/>
    <w:rsid w:val="00E54387"/>
    <w:rPr>
      <w:rFonts w:ascii="Times New Roman" w:hAnsi="Times New Roman"/>
      <w:sz w:val="26"/>
      <w:szCs w:val="24"/>
    </w:rPr>
  </w:style>
  <w:style w:type="character" w:customStyle="1" w:styleId="gffa">
    <w:name w:val="g_Обычный. Список маркированный Знак"/>
    <w:basedOn w:val="af0"/>
    <w:link w:val="gf8"/>
    <w:rsid w:val="00E54387"/>
    <w:rPr>
      <w:rFonts w:ascii="Times New Roman" w:hAnsi="Times New Roman"/>
      <w:sz w:val="26"/>
      <w:szCs w:val="24"/>
    </w:rPr>
  </w:style>
  <w:style w:type="character" w:customStyle="1" w:styleId="gffb">
    <w:name w:val="g_Обычный. Список нумерованный Знак"/>
    <w:basedOn w:val="af0"/>
    <w:link w:val="g9"/>
    <w:rsid w:val="00E54387"/>
    <w:rPr>
      <w:rFonts w:ascii="Times New Roman" w:hAnsi="Times New Roman"/>
      <w:sz w:val="26"/>
      <w:szCs w:val="24"/>
    </w:rPr>
  </w:style>
  <w:style w:type="paragraph" w:customStyle="1" w:styleId="gfff5">
    <w:name w:val="g_Приложение. Без отрыва от следующего"/>
    <w:next w:val="gf3"/>
    <w:link w:val="gfff6"/>
    <w:qFormat/>
    <w:rsid w:val="00E54387"/>
    <w:pPr>
      <w:keepNext/>
      <w:spacing w:after="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gfff6">
    <w:name w:val="g_Приложение. Без отрыва от следующего Знак"/>
    <w:basedOn w:val="gff6"/>
    <w:link w:val="gfff5"/>
    <w:rsid w:val="00E54387"/>
    <w:rPr>
      <w:rFonts w:ascii="Times New Roman" w:hAnsi="Times New Roman"/>
      <w:sz w:val="24"/>
      <w:szCs w:val="24"/>
    </w:rPr>
  </w:style>
  <w:style w:type="paragraph" w:customStyle="1" w:styleId="gfff7">
    <w:name w:val="g_Приложение. Интервал перед"/>
    <w:next w:val="gff0"/>
    <w:link w:val="gfff8"/>
    <w:qFormat/>
    <w:rsid w:val="00E54387"/>
    <w:pPr>
      <w:spacing w:before="120" w:after="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gfff8">
    <w:name w:val="g_Приложение. Интервал перед Знак"/>
    <w:basedOn w:val="gff7"/>
    <w:link w:val="gfff7"/>
    <w:rsid w:val="00E54387"/>
    <w:rPr>
      <w:rFonts w:ascii="Times New Roman" w:hAnsi="Times New Roman"/>
      <w:sz w:val="24"/>
      <w:szCs w:val="24"/>
    </w:rPr>
  </w:style>
  <w:style w:type="paragraph" w:customStyle="1" w:styleId="gfff9">
    <w:name w:val="g_Приложение. Интервал перед и без отрыва от следующего"/>
    <w:next w:val="gff0"/>
    <w:link w:val="gfffa"/>
    <w:qFormat/>
    <w:rsid w:val="00E54387"/>
    <w:pPr>
      <w:keepNext/>
      <w:spacing w:before="120" w:after="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gfffa">
    <w:name w:val="g_Приложение. Интервал перед и без отрыва от следующего Знак"/>
    <w:basedOn w:val="gff9"/>
    <w:link w:val="gfff9"/>
    <w:rsid w:val="00E54387"/>
    <w:rPr>
      <w:rFonts w:ascii="Times New Roman" w:hAnsi="Times New Roman"/>
      <w:sz w:val="24"/>
      <w:szCs w:val="24"/>
    </w:rPr>
  </w:style>
  <w:style w:type="paragraph" w:customStyle="1" w:styleId="gf3">
    <w:name w:val="g_Приложение. Список маркированный"/>
    <w:link w:val="gfffb"/>
    <w:qFormat/>
    <w:rsid w:val="00E54387"/>
    <w:pPr>
      <w:numPr>
        <w:numId w:val="52"/>
      </w:numPr>
      <w:spacing w:after="0" w:line="36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gfffb">
    <w:name w:val="g_Приложение. Список маркированный Знак"/>
    <w:basedOn w:val="gffa"/>
    <w:link w:val="gf3"/>
    <w:rsid w:val="00E54387"/>
    <w:rPr>
      <w:rFonts w:ascii="Times New Roman" w:hAnsi="Times New Roman"/>
      <w:sz w:val="24"/>
      <w:szCs w:val="24"/>
    </w:rPr>
  </w:style>
  <w:style w:type="paragraph" w:customStyle="1" w:styleId="gfffc">
    <w:name w:val="g_Приложение. Список нумерованный"/>
    <w:link w:val="gfffd"/>
    <w:qFormat/>
    <w:rsid w:val="00E54387"/>
    <w:pPr>
      <w:spacing w:after="0" w:line="36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gfffd">
    <w:name w:val="g_Приложение. Список нумерованный Знак"/>
    <w:basedOn w:val="gffb"/>
    <w:link w:val="gfffc"/>
    <w:rsid w:val="00E54387"/>
    <w:rPr>
      <w:rFonts w:ascii="Times New Roman" w:hAnsi="Times New Roman"/>
      <w:sz w:val="24"/>
      <w:szCs w:val="24"/>
    </w:rPr>
  </w:style>
  <w:style w:type="numbering" w:customStyle="1" w:styleId="gf2">
    <w:name w:val="g_Приложение. Список. Маркированный"/>
    <w:uiPriority w:val="99"/>
    <w:rsid w:val="00E54387"/>
    <w:pPr>
      <w:numPr>
        <w:numId w:val="52"/>
      </w:numPr>
    </w:pPr>
  </w:style>
  <w:style w:type="paragraph" w:customStyle="1" w:styleId="gff0">
    <w:name w:val="g_Приложение. Текст"/>
    <w:link w:val="gfffe"/>
    <w:qFormat/>
    <w:rsid w:val="00E54387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gfffe">
    <w:name w:val="g_Приложение. Текст Знак"/>
    <w:basedOn w:val="gff4"/>
    <w:link w:val="gff0"/>
    <w:rsid w:val="00E54387"/>
    <w:rPr>
      <w:rFonts w:ascii="Times New Roman" w:hAnsi="Times New Roman"/>
      <w:sz w:val="24"/>
      <w:szCs w:val="24"/>
    </w:rPr>
  </w:style>
  <w:style w:type="numbering" w:customStyle="1" w:styleId="g0">
    <w:name w:val="g_Приложения. Список. Нумерованный"/>
    <w:uiPriority w:val="99"/>
    <w:rsid w:val="00E54387"/>
    <w:pPr>
      <w:numPr>
        <w:numId w:val="53"/>
      </w:numPr>
    </w:pPr>
  </w:style>
  <w:style w:type="character" w:customStyle="1" w:styleId="gffff">
    <w:name w:val="g_Примечание. Название"/>
    <w:basedOn w:val="af0"/>
    <w:uiPriority w:val="1"/>
    <w:qFormat/>
    <w:rsid w:val="00E54387"/>
    <w:rPr>
      <w:rFonts w:ascii="Times New Roman" w:hAnsi="Times New Roman"/>
      <w:spacing w:val="40"/>
      <w:sz w:val="24"/>
    </w:rPr>
  </w:style>
  <w:style w:type="paragraph" w:customStyle="1" w:styleId="gffff0">
    <w:name w:val="g_Примечание. Текст"/>
    <w:basedOn w:val="af"/>
    <w:next w:val="gff"/>
    <w:link w:val="gffff1"/>
    <w:qFormat/>
    <w:rsid w:val="00E54387"/>
    <w:pPr>
      <w:spacing w:before="0" w:after="0"/>
    </w:pPr>
  </w:style>
  <w:style w:type="character" w:customStyle="1" w:styleId="gffff1">
    <w:name w:val="g_Примечание. Текст Знак"/>
    <w:basedOn w:val="af0"/>
    <w:link w:val="gffff0"/>
    <w:rsid w:val="00E54387"/>
    <w:rPr>
      <w:rFonts w:ascii="Times New Roman" w:hAnsi="Times New Roman"/>
      <w:sz w:val="24"/>
      <w:szCs w:val="24"/>
    </w:rPr>
  </w:style>
  <w:style w:type="paragraph" w:customStyle="1" w:styleId="gffff2">
    <w:name w:val="g_Рисунок. Название для приложения"/>
    <w:next w:val="gff"/>
    <w:qFormat/>
    <w:rsid w:val="00E54387"/>
    <w:pPr>
      <w:spacing w:after="0" w:line="360" w:lineRule="auto"/>
      <w:ind w:firstLine="709"/>
      <w:jc w:val="center"/>
    </w:pPr>
    <w:rPr>
      <w:rFonts w:ascii="Times New Roman" w:hAnsi="Times New Roman"/>
      <w:sz w:val="24"/>
      <w:szCs w:val="26"/>
    </w:rPr>
  </w:style>
  <w:style w:type="numbering" w:customStyle="1" w:styleId="gc">
    <w:name w:val="g_Рисунок.Название"/>
    <w:uiPriority w:val="99"/>
    <w:rsid w:val="00E54387"/>
    <w:pPr>
      <w:numPr>
        <w:numId w:val="55"/>
      </w:numPr>
    </w:pPr>
  </w:style>
  <w:style w:type="paragraph" w:customStyle="1" w:styleId="gffff3">
    <w:name w:val="g_Таблица. Значения"/>
    <w:basedOn w:val="gfff"/>
    <w:link w:val="gffff4"/>
    <w:qFormat/>
    <w:rsid w:val="00E54387"/>
    <w:pPr>
      <w:spacing w:before="60" w:after="60" w:line="360" w:lineRule="auto"/>
      <w:jc w:val="center"/>
    </w:pPr>
  </w:style>
  <w:style w:type="character" w:customStyle="1" w:styleId="gffff4">
    <w:name w:val="g_Таблица. Значения Знак"/>
    <w:basedOn w:val="gfff0"/>
    <w:link w:val="gffff3"/>
    <w:rsid w:val="00E54387"/>
    <w:rPr>
      <w:rFonts w:ascii="Times New Roman" w:hAnsi="Times New Roman"/>
      <w:sz w:val="24"/>
      <w:szCs w:val="24"/>
    </w:rPr>
  </w:style>
  <w:style w:type="numbering" w:customStyle="1" w:styleId="G">
    <w:name w:val="G_Таблица. Название и номер"/>
    <w:basedOn w:val="af2"/>
    <w:uiPriority w:val="99"/>
    <w:rsid w:val="00E54387"/>
    <w:pPr>
      <w:numPr>
        <w:numId w:val="58"/>
      </w:numPr>
    </w:pPr>
  </w:style>
  <w:style w:type="paragraph" w:styleId="42">
    <w:name w:val="toc 4"/>
    <w:basedOn w:val="af"/>
    <w:next w:val="af"/>
    <w:autoRedefine/>
    <w:uiPriority w:val="39"/>
    <w:semiHidden/>
    <w:unhideWhenUsed/>
    <w:rsid w:val="00E54387"/>
    <w:pPr>
      <w:spacing w:after="100"/>
      <w:ind w:left="720"/>
    </w:pPr>
  </w:style>
  <w:style w:type="paragraph" w:styleId="81">
    <w:name w:val="toc 8"/>
    <w:basedOn w:val="af"/>
    <w:next w:val="af"/>
    <w:autoRedefine/>
    <w:uiPriority w:val="39"/>
    <w:semiHidden/>
    <w:unhideWhenUsed/>
    <w:rsid w:val="00E54387"/>
    <w:pPr>
      <w:spacing w:after="100"/>
      <w:ind w:left="1680"/>
    </w:pPr>
  </w:style>
  <w:style w:type="numbering" w:customStyle="1" w:styleId="1">
    <w:name w:val="Стиль1"/>
    <w:uiPriority w:val="99"/>
    <w:rsid w:val="00E54387"/>
    <w:pPr>
      <w:numPr>
        <w:numId w:val="63"/>
      </w:numPr>
    </w:pPr>
  </w:style>
  <w:style w:type="numbering" w:customStyle="1" w:styleId="a3">
    <w:name w:val="Таблица_номееер"/>
    <w:basedOn w:val="af2"/>
    <w:uiPriority w:val="99"/>
    <w:rsid w:val="00E54387"/>
    <w:pPr>
      <w:numPr>
        <w:numId w:val="64"/>
      </w:numPr>
    </w:pPr>
  </w:style>
  <w:style w:type="numbering" w:customStyle="1" w:styleId="aa">
    <w:name w:val="Таблицааааа"/>
    <w:basedOn w:val="G"/>
    <w:uiPriority w:val="99"/>
    <w:rsid w:val="00E54387"/>
    <w:pPr>
      <w:numPr>
        <w:numId w:val="6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9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s://help.dnevnik.ru/hc/ru/articles/230016448" TargetMode="External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gosuslugi.ru/help/faq/c-1/1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lyakova\AppData\Roaming\Microsoft\Templates\GOST_new%202019_29.06.21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A88DE-3583-433A-B265-A6DCB0CDE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GOST_new 2019_29.06.21.dotx</Template>
  <TotalTime>3</TotalTime>
  <Pages>68</Pages>
  <Words>9263</Words>
  <Characters>52801</Characters>
  <Application>Microsoft Office Word</Application>
  <DocSecurity>0</DocSecurity>
  <Lines>440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Страбыкина</dc:creator>
  <cp:keywords/>
  <dc:description/>
  <cp:lastModifiedBy>kristinapoliakova019@dnevnik.ru</cp:lastModifiedBy>
  <cp:revision>2</cp:revision>
  <cp:lastPrinted>2023-09-11T08:01:00Z</cp:lastPrinted>
  <dcterms:created xsi:type="dcterms:W3CDTF">2023-09-21T12:49:00Z</dcterms:created>
  <dcterms:modified xsi:type="dcterms:W3CDTF">2023-09-21T12:49:00Z</dcterms:modified>
</cp:coreProperties>
</file>