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946"/>
        <w:gridCol w:w="4516"/>
      </w:tblGrid>
      <w:tr w:rsidR="00905749" w:rsidRPr="002162B7" w14:paraId="15E876D9" w14:textId="77777777" w:rsidTr="00203B84">
        <w:trPr>
          <w:trHeight w:val="415"/>
        </w:trPr>
        <w:tc>
          <w:tcPr>
            <w:tcW w:w="4946" w:type="dxa"/>
            <w:vAlign w:val="center"/>
          </w:tcPr>
          <w:p w14:paraId="05E68D63" w14:textId="77777777" w:rsidR="00905749" w:rsidRPr="008A23FB" w:rsidRDefault="00905749" w:rsidP="009F7E33">
            <w:pPr>
              <w:pStyle w:val="gff0"/>
              <w:rPr>
                <w:lang w:val="en-US"/>
              </w:rPr>
            </w:pPr>
          </w:p>
        </w:tc>
        <w:tc>
          <w:tcPr>
            <w:tcW w:w="4516" w:type="dxa"/>
            <w:vAlign w:val="center"/>
          </w:tcPr>
          <w:p w14:paraId="78CAC4AF" w14:textId="77777777" w:rsidR="00905749" w:rsidRPr="009F7E33" w:rsidRDefault="00905749" w:rsidP="009F7E33">
            <w:pPr>
              <w:pStyle w:val="gff0"/>
            </w:pPr>
          </w:p>
        </w:tc>
      </w:tr>
      <w:tr w:rsidR="00905749" w:rsidRPr="002162B7" w14:paraId="3791C106" w14:textId="77777777" w:rsidTr="00203B84">
        <w:tc>
          <w:tcPr>
            <w:tcW w:w="4946" w:type="dxa"/>
          </w:tcPr>
          <w:p w14:paraId="12240D52" w14:textId="77777777" w:rsidR="00905749" w:rsidRPr="009F7E33" w:rsidRDefault="00905749" w:rsidP="009F7E33">
            <w:pPr>
              <w:pStyle w:val="gff0"/>
            </w:pPr>
          </w:p>
        </w:tc>
        <w:tc>
          <w:tcPr>
            <w:tcW w:w="4516" w:type="dxa"/>
          </w:tcPr>
          <w:p w14:paraId="0C1FB5E5" w14:textId="77777777" w:rsidR="00905749" w:rsidRPr="009F7E33" w:rsidRDefault="00905749" w:rsidP="009F7E33">
            <w:pPr>
              <w:pStyle w:val="gff0"/>
            </w:pPr>
          </w:p>
        </w:tc>
      </w:tr>
      <w:tr w:rsidR="00905749" w:rsidRPr="002162B7" w14:paraId="71E94371" w14:textId="77777777" w:rsidTr="00203B84">
        <w:tc>
          <w:tcPr>
            <w:tcW w:w="4946" w:type="dxa"/>
            <w:vAlign w:val="bottom"/>
          </w:tcPr>
          <w:p w14:paraId="6DA6CACF" w14:textId="77777777" w:rsidR="00905749" w:rsidRPr="009F7E33" w:rsidRDefault="00905749" w:rsidP="009F7E33">
            <w:pPr>
              <w:pStyle w:val="gff0"/>
            </w:pPr>
          </w:p>
        </w:tc>
        <w:tc>
          <w:tcPr>
            <w:tcW w:w="4516" w:type="dxa"/>
          </w:tcPr>
          <w:p w14:paraId="32BF59EA" w14:textId="77777777" w:rsidR="00905749" w:rsidRPr="009F7E33" w:rsidRDefault="00905749" w:rsidP="009F7E33">
            <w:pPr>
              <w:pStyle w:val="gff0"/>
            </w:pPr>
          </w:p>
        </w:tc>
      </w:tr>
      <w:tr w:rsidR="00905749" w:rsidRPr="002162B7" w14:paraId="33CCCC50" w14:textId="77777777" w:rsidTr="00203B84">
        <w:tc>
          <w:tcPr>
            <w:tcW w:w="4946" w:type="dxa"/>
            <w:vAlign w:val="bottom"/>
          </w:tcPr>
          <w:p w14:paraId="1CCD334C" w14:textId="77777777" w:rsidR="00905749" w:rsidRPr="009F7E33" w:rsidRDefault="00905749" w:rsidP="009F7E33">
            <w:pPr>
              <w:pStyle w:val="gff0"/>
            </w:pPr>
          </w:p>
        </w:tc>
        <w:tc>
          <w:tcPr>
            <w:tcW w:w="4516" w:type="dxa"/>
            <w:vAlign w:val="bottom"/>
          </w:tcPr>
          <w:p w14:paraId="0735BE29" w14:textId="77777777" w:rsidR="00905749" w:rsidRPr="009F7E33" w:rsidRDefault="00905749" w:rsidP="009F7E33">
            <w:pPr>
              <w:pStyle w:val="gff0"/>
            </w:pPr>
          </w:p>
        </w:tc>
      </w:tr>
      <w:tr w:rsidR="00905749" w:rsidRPr="008B0989" w14:paraId="085D4A98" w14:textId="77777777" w:rsidTr="00203B84">
        <w:trPr>
          <w:trHeight w:val="988"/>
        </w:trPr>
        <w:tc>
          <w:tcPr>
            <w:tcW w:w="4946" w:type="dxa"/>
          </w:tcPr>
          <w:p w14:paraId="52C6F35A" w14:textId="77777777" w:rsidR="00905749" w:rsidRPr="009F7E33" w:rsidRDefault="00905749" w:rsidP="009F7E33">
            <w:pPr>
              <w:pStyle w:val="gff0"/>
            </w:pPr>
          </w:p>
        </w:tc>
        <w:tc>
          <w:tcPr>
            <w:tcW w:w="4516" w:type="dxa"/>
          </w:tcPr>
          <w:p w14:paraId="357298D1" w14:textId="77777777" w:rsidR="00905749" w:rsidRPr="009F7E33" w:rsidRDefault="00905749" w:rsidP="009F7E33">
            <w:pPr>
              <w:pStyle w:val="gff0"/>
            </w:pPr>
          </w:p>
        </w:tc>
      </w:tr>
      <w:tr w:rsidR="008F7990" w:rsidRPr="00BA6970" w14:paraId="60A09A80" w14:textId="77777777" w:rsidTr="00203B84">
        <w:trPr>
          <w:trHeight w:val="2392"/>
        </w:trPr>
        <w:tc>
          <w:tcPr>
            <w:tcW w:w="9462" w:type="dxa"/>
            <w:gridSpan w:val="2"/>
            <w:shd w:val="clear" w:color="auto" w:fill="auto"/>
            <w:vAlign w:val="center"/>
            <w:hideMark/>
          </w:tcPr>
          <w:p w14:paraId="3D9D18EF" w14:textId="77777777" w:rsidR="00F21CF0" w:rsidRDefault="00F21CF0" w:rsidP="00A2742B">
            <w:pPr>
              <w:pStyle w:val="g-"/>
              <w:rPr>
                <w:highlight w:val="yellow"/>
                <w:lang w:eastAsia="ru-RU"/>
              </w:rPr>
            </w:pPr>
            <w:bookmarkStart w:id="0" w:name="_Toc323118347"/>
            <w:bookmarkStart w:id="1" w:name="_Toc338331511"/>
            <w:bookmarkStart w:id="2" w:name="_Toc338335817"/>
            <w:bookmarkStart w:id="3" w:name="_Toc212876862"/>
            <w:bookmarkStart w:id="4" w:name="_Toc309422919"/>
          </w:p>
          <w:p w14:paraId="4ED25C72" w14:textId="77777777" w:rsidR="00F21CF0" w:rsidRDefault="00F21CF0" w:rsidP="00A2742B">
            <w:pPr>
              <w:pStyle w:val="g-"/>
              <w:rPr>
                <w:highlight w:val="yellow"/>
                <w:lang w:eastAsia="ru-RU"/>
              </w:rPr>
            </w:pPr>
          </w:p>
          <w:p w14:paraId="04A1AEC6" w14:textId="77777777" w:rsidR="00F21CF0" w:rsidRDefault="00F21CF0" w:rsidP="00A2742B">
            <w:pPr>
              <w:pStyle w:val="g-"/>
              <w:rPr>
                <w:highlight w:val="yellow"/>
                <w:lang w:eastAsia="ru-RU"/>
              </w:rPr>
            </w:pPr>
          </w:p>
          <w:p w14:paraId="49BA8658" w14:textId="77777777" w:rsidR="00F21CF0" w:rsidRDefault="00F21CF0" w:rsidP="00A2742B">
            <w:pPr>
              <w:pStyle w:val="g-"/>
              <w:rPr>
                <w:highlight w:val="yellow"/>
                <w:lang w:eastAsia="ru-RU"/>
              </w:rPr>
            </w:pPr>
          </w:p>
          <w:p w14:paraId="13C0C273" w14:textId="77777777" w:rsidR="00F21CF0" w:rsidRDefault="00F21CF0" w:rsidP="00A2742B">
            <w:pPr>
              <w:pStyle w:val="g-"/>
              <w:rPr>
                <w:highlight w:val="yellow"/>
                <w:lang w:eastAsia="ru-RU"/>
              </w:rPr>
            </w:pPr>
          </w:p>
          <w:p w14:paraId="7E035353" w14:textId="077421A9" w:rsidR="008F7990" w:rsidRPr="00C1109F" w:rsidRDefault="00F21CF0" w:rsidP="00A2742B">
            <w:pPr>
              <w:pStyle w:val="g-"/>
            </w:pPr>
            <w:r w:rsidRPr="0049158B">
              <w:rPr>
                <w:lang w:eastAsia="ru-RU"/>
              </w:rPr>
              <w:t xml:space="preserve">МОБИЛЬНОЕ </w:t>
            </w:r>
            <w:r w:rsidR="00C1109F" w:rsidRPr="0049158B">
              <w:rPr>
                <w:lang w:eastAsia="ru-RU"/>
              </w:rPr>
              <w:t xml:space="preserve">ПРИЛОЖЕНИЕ </w:t>
            </w:r>
            <w:r w:rsidR="00F94770" w:rsidRPr="0049158B">
              <w:rPr>
                <w:lang w:eastAsia="ru-RU"/>
              </w:rPr>
              <w:t>«</w:t>
            </w:r>
            <w:r w:rsidR="00A97B23" w:rsidRPr="0049158B">
              <w:rPr>
                <w:lang w:eastAsia="ru-RU"/>
              </w:rPr>
              <w:t>ДНЕВНИК.РУ</w:t>
            </w:r>
            <w:r w:rsidR="00F94770" w:rsidRPr="0049158B">
              <w:rPr>
                <w:lang w:eastAsia="ru-RU"/>
              </w:rPr>
              <w:t>»</w:t>
            </w:r>
          </w:p>
        </w:tc>
      </w:tr>
      <w:tr w:rsidR="008F7990" w:rsidRPr="008F7990" w14:paraId="0F1ED19B" w14:textId="77777777" w:rsidTr="00203B84">
        <w:trPr>
          <w:trHeight w:val="569"/>
        </w:trPr>
        <w:tc>
          <w:tcPr>
            <w:tcW w:w="9462" w:type="dxa"/>
            <w:gridSpan w:val="2"/>
            <w:shd w:val="clear" w:color="auto" w:fill="auto"/>
            <w:vAlign w:val="center"/>
            <w:hideMark/>
          </w:tcPr>
          <w:p w14:paraId="0C540A61" w14:textId="68DE923D" w:rsidR="008F7990" w:rsidRPr="008F7990" w:rsidRDefault="008F7990" w:rsidP="00BB7652"/>
        </w:tc>
      </w:tr>
      <w:tr w:rsidR="008F7990" w:rsidRPr="0046287F" w14:paraId="5AE522B1" w14:textId="77777777" w:rsidTr="00203B84">
        <w:trPr>
          <w:trHeight w:val="736"/>
        </w:trPr>
        <w:tc>
          <w:tcPr>
            <w:tcW w:w="9462" w:type="dxa"/>
            <w:gridSpan w:val="2"/>
            <w:shd w:val="clear" w:color="auto" w:fill="auto"/>
            <w:vAlign w:val="center"/>
          </w:tcPr>
          <w:p w14:paraId="2C5BDAC9" w14:textId="77777777" w:rsidR="008F7990" w:rsidRPr="0046287F" w:rsidRDefault="008F7990" w:rsidP="0046287F">
            <w:pPr>
              <w:pStyle w:val="gff0"/>
            </w:pPr>
          </w:p>
        </w:tc>
      </w:tr>
      <w:tr w:rsidR="008F7990" w:rsidRPr="009F7E33" w14:paraId="36908987" w14:textId="77777777" w:rsidTr="00203B84">
        <w:trPr>
          <w:trHeight w:val="943"/>
        </w:trPr>
        <w:tc>
          <w:tcPr>
            <w:tcW w:w="9462" w:type="dxa"/>
            <w:gridSpan w:val="2"/>
            <w:shd w:val="clear" w:color="auto" w:fill="auto"/>
            <w:vAlign w:val="center"/>
            <w:hideMark/>
          </w:tcPr>
          <w:p w14:paraId="2370B9B1" w14:textId="7E930F83" w:rsidR="008F7990" w:rsidRPr="009F7E33" w:rsidRDefault="00EE4EE2" w:rsidP="00F21CF0">
            <w:pPr>
              <w:pStyle w:val="g-"/>
            </w:pPr>
            <w:r w:rsidRPr="00EE4EE2">
              <w:t>Руководство пользователя</w:t>
            </w:r>
          </w:p>
        </w:tc>
      </w:tr>
    </w:tbl>
    <w:bookmarkEnd w:id="0"/>
    <w:bookmarkEnd w:id="1"/>
    <w:bookmarkEnd w:id="2"/>
    <w:bookmarkEnd w:id="3"/>
    <w:bookmarkEnd w:id="4"/>
    <w:p w14:paraId="6A0AC5B7" w14:textId="77777777" w:rsidR="00D44889" w:rsidRDefault="007075E8" w:rsidP="001F3FA4">
      <w:pPr>
        <w:pStyle w:val="gfff6"/>
        <w:rPr>
          <w:lang w:val="en-US"/>
        </w:rPr>
      </w:pPr>
      <w:r w:rsidRPr="008B0989">
        <w:lastRenderedPageBreak/>
        <w:t>С</w:t>
      </w:r>
      <w:r w:rsidR="008F7990" w:rsidRPr="008B0989">
        <w:t>одержание</w:t>
      </w:r>
    </w:p>
    <w:bookmarkStart w:id="5" w:name="_Toc51345224"/>
    <w:bookmarkStart w:id="6" w:name="_Toc51345225"/>
    <w:bookmarkStart w:id="7" w:name="_Toc51345321"/>
    <w:bookmarkStart w:id="8" w:name="_Toc51916278"/>
    <w:bookmarkStart w:id="9" w:name="_Toc51935939"/>
    <w:bookmarkStart w:id="10" w:name="_Toc51944660"/>
    <w:bookmarkStart w:id="11" w:name="_Toc52785974"/>
    <w:bookmarkStart w:id="12" w:name="_Toc51345226"/>
    <w:bookmarkStart w:id="13" w:name="_Toc51345322"/>
    <w:bookmarkStart w:id="14" w:name="_Toc51916279"/>
    <w:bookmarkStart w:id="15" w:name="_Toc51935940"/>
    <w:bookmarkStart w:id="16" w:name="_Toc51944661"/>
    <w:bookmarkStart w:id="17" w:name="_Toc52785975"/>
    <w:bookmarkStart w:id="18" w:name="_Toc524368144"/>
    <w:bookmarkStart w:id="19" w:name="_GoBack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9"/>
    <w:p w14:paraId="6CC010FB" w14:textId="0E9AE6F7" w:rsidR="009634C2" w:rsidRDefault="00F828A2">
      <w:pPr>
        <w:pStyle w:val="12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TOC \h \z \t "Заголовок 1;1;Заголовок 2;2;Заголовок 3;3;g_Заголовок 1 приложения;3;g_Заголовок 1;1;g_Заголовок 2;2" </w:instrText>
      </w:r>
      <w:r>
        <w:rPr>
          <w:sz w:val="24"/>
        </w:rPr>
        <w:fldChar w:fldCharType="separate"/>
      </w:r>
      <w:hyperlink w:anchor="_Toc68874004" w:history="1">
        <w:r w:rsidR="009634C2" w:rsidRPr="001B2CBF">
          <w:rPr>
            <w:rStyle w:val="ae"/>
          </w:rPr>
          <w:t>1 Общие сведения</w:t>
        </w:r>
        <w:r w:rsidR="009634C2">
          <w:rPr>
            <w:noProof/>
            <w:webHidden/>
          </w:rPr>
          <w:tab/>
        </w:r>
        <w:r w:rsidR="009634C2">
          <w:rPr>
            <w:noProof/>
            <w:webHidden/>
          </w:rPr>
          <w:fldChar w:fldCharType="begin"/>
        </w:r>
        <w:r w:rsidR="009634C2">
          <w:rPr>
            <w:noProof/>
            <w:webHidden/>
          </w:rPr>
          <w:instrText xml:space="preserve"> PAGEREF _Toc68874004 \h </w:instrText>
        </w:r>
        <w:r w:rsidR="009634C2">
          <w:rPr>
            <w:noProof/>
            <w:webHidden/>
          </w:rPr>
        </w:r>
        <w:r w:rsidR="009634C2">
          <w:rPr>
            <w:noProof/>
            <w:webHidden/>
          </w:rPr>
          <w:fldChar w:fldCharType="separate"/>
        </w:r>
        <w:r w:rsidR="009634C2">
          <w:rPr>
            <w:noProof/>
            <w:webHidden/>
          </w:rPr>
          <w:t>3</w:t>
        </w:r>
        <w:r w:rsidR="009634C2">
          <w:rPr>
            <w:noProof/>
            <w:webHidden/>
          </w:rPr>
          <w:fldChar w:fldCharType="end"/>
        </w:r>
      </w:hyperlink>
    </w:p>
    <w:p w14:paraId="1F5867D8" w14:textId="3D0CA494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05" w:history="1">
        <w:r w:rsidRPr="001B2CBF">
          <w:rPr>
            <w:rStyle w:val="ae"/>
            <w:rFonts w:eastAsia="Calibri"/>
          </w:rPr>
          <w:t>1.1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D948A49" w14:textId="5F1FCDEA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06" w:history="1">
        <w:r w:rsidRPr="001B2CBF">
          <w:rPr>
            <w:rStyle w:val="ae"/>
            <w:rFonts w:eastAsia="Calibri"/>
          </w:rPr>
          <w:t>1.2 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689CA90" w14:textId="30E63F04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07" w:history="1">
        <w:r w:rsidRPr="001B2CBF">
          <w:rPr>
            <w:rStyle w:val="ae"/>
            <w:rFonts w:eastAsia="Calibri"/>
          </w:rPr>
          <w:t>1.3 Перечень эксплуатационной документации, с которыми необходимо ознакомиться пользователю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F2CF16B" w14:textId="638E2386" w:rsidR="009634C2" w:rsidRDefault="009634C2">
      <w:pPr>
        <w:pStyle w:val="12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08" w:history="1">
        <w:r w:rsidRPr="001B2CBF">
          <w:rPr>
            <w:rStyle w:val="ae"/>
            <w:rFonts w:eastAsia="Calibri"/>
          </w:rPr>
          <w:t>2 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A36806C" w14:textId="640DABB9" w:rsidR="009634C2" w:rsidRDefault="009634C2">
      <w:pPr>
        <w:pStyle w:val="12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09" w:history="1">
        <w:r w:rsidRPr="001B2CBF">
          <w:rPr>
            <w:rStyle w:val="ae"/>
          </w:rPr>
          <w:t>3 Ролевая модель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7E96DF2" w14:textId="5B156EF0" w:rsidR="009634C2" w:rsidRDefault="009634C2">
      <w:pPr>
        <w:pStyle w:val="12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10" w:history="1">
        <w:r w:rsidRPr="001B2CBF">
          <w:rPr>
            <w:rStyle w:val="ae"/>
            <w:rFonts w:eastAsia="Calibri"/>
          </w:rPr>
          <w:t>4 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12BDE65" w14:textId="47E17914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11" w:history="1">
        <w:r w:rsidRPr="001B2CBF">
          <w:rPr>
            <w:rStyle w:val="ae"/>
            <w:rFonts w:eastAsia="Calibri"/>
          </w:rPr>
          <w:t>4.1 Состав и содержание дистрибутивного носителя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AFF7760" w14:textId="263DE704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12" w:history="1">
        <w:r w:rsidRPr="001B2CBF">
          <w:rPr>
            <w:rStyle w:val="ae"/>
          </w:rPr>
          <w:t>4.2 Порядок запуска мобильного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5935793" w14:textId="0612AF0E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13" w:history="1">
        <w:r w:rsidRPr="001B2CBF">
          <w:rPr>
            <w:rStyle w:val="ae"/>
            <w:rFonts w:eastAsia="Calibri"/>
          </w:rPr>
          <w:t>4.3</w:t>
        </w:r>
        <w:r w:rsidRPr="001B2CBF">
          <w:rPr>
            <w:rStyle w:val="ae"/>
          </w:rPr>
          <w:t xml:space="preserve"> Порядок проверки работоспособности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0935C24" w14:textId="2DA56CA2" w:rsidR="009634C2" w:rsidRDefault="009634C2">
      <w:pPr>
        <w:pStyle w:val="12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14" w:history="1">
        <w:r w:rsidRPr="001B2CBF">
          <w:rPr>
            <w:rStyle w:val="ae"/>
          </w:rPr>
          <w:t>5 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0426F9D" w14:textId="6B2EA75D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15" w:history="1">
        <w:r w:rsidRPr="001B2CBF">
          <w:rPr>
            <w:rStyle w:val="ae"/>
            <w:lang w:val="en-US" w:eastAsia="ru-RU"/>
          </w:rPr>
          <w:t>5.1</w:t>
        </w:r>
        <w:r w:rsidRPr="001B2CBF">
          <w:rPr>
            <w:rStyle w:val="ae"/>
            <w:lang w:eastAsia="ru-RU"/>
          </w:rPr>
          <w:t xml:space="preserve"> Главная страница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FC0A167" w14:textId="646A3AF2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16" w:history="1">
        <w:r w:rsidRPr="001B2CBF">
          <w:rPr>
            <w:rStyle w:val="ae"/>
            <w:lang w:val="en-US"/>
          </w:rPr>
          <w:t>5.2</w:t>
        </w:r>
        <w:r w:rsidRPr="001B2CBF">
          <w:rPr>
            <w:rStyle w:val="ae"/>
          </w:rPr>
          <w:t xml:space="preserve"> Раздел «Важное»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BFCE56E" w14:textId="2D6C497E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17" w:history="1">
        <w:r w:rsidRPr="001B2CBF">
          <w:rPr>
            <w:rStyle w:val="ae"/>
            <w:lang w:val="en-US"/>
          </w:rPr>
          <w:t>5.3</w:t>
        </w:r>
        <w:r w:rsidRPr="001B2CBF">
          <w:rPr>
            <w:rStyle w:val="ae"/>
          </w:rPr>
          <w:t xml:space="preserve"> Раздел «Успеваемость»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FFA6DEC" w14:textId="06658E9A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18" w:history="1">
        <w:r w:rsidRPr="001B2CBF">
          <w:rPr>
            <w:rStyle w:val="ae"/>
          </w:rPr>
          <w:t>5.4 Раздел Профиль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557E314" w14:textId="4D04F87A" w:rsidR="009634C2" w:rsidRDefault="009634C2">
      <w:pPr>
        <w:pStyle w:val="12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19" w:history="1">
        <w:r w:rsidRPr="001B2CBF">
          <w:rPr>
            <w:rStyle w:val="ae"/>
          </w:rPr>
          <w:t>6 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7AF6922" w14:textId="6C141FA7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20" w:history="1">
        <w:r w:rsidRPr="001B2CBF">
          <w:rPr>
            <w:rStyle w:val="ae"/>
          </w:rPr>
          <w:t>6.1 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F61024A" w14:textId="043D9DBE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21" w:history="1">
        <w:r w:rsidRPr="001B2CBF">
          <w:rPr>
            <w:rStyle w:val="ae"/>
          </w:rPr>
          <w:t>1.1 Действия по восстановлению данных при обнаружении ошибок в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7A1888F" w14:textId="34E47D1B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22" w:history="1">
        <w:r w:rsidRPr="001B2CBF">
          <w:rPr>
            <w:rStyle w:val="ae"/>
          </w:rPr>
          <w:t>6.2 Действия в случаях обнаружении несанкционированного вмешательства в 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B0087DA" w14:textId="0B321DA5" w:rsidR="009634C2" w:rsidRDefault="009634C2">
      <w:pPr>
        <w:pStyle w:val="21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23" w:history="1">
        <w:r w:rsidRPr="001B2CBF">
          <w:rPr>
            <w:rStyle w:val="ae"/>
          </w:rPr>
          <w:t>6.3 Действия в других аварийных ситуациях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E688EFC" w14:textId="44E2FBFC" w:rsidR="009634C2" w:rsidRDefault="009634C2">
      <w:pPr>
        <w:pStyle w:val="12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24" w:history="1">
        <w:r w:rsidRPr="001B2CBF">
          <w:rPr>
            <w:rStyle w:val="ae"/>
          </w:rPr>
          <w:t>7 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C423CC1" w14:textId="5761F527" w:rsidR="009634C2" w:rsidRDefault="009634C2">
      <w:pPr>
        <w:pStyle w:val="12"/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68874025" w:history="1">
        <w:r w:rsidRPr="001B2CBF">
          <w:rPr>
            <w:rStyle w:val="ae"/>
          </w:rPr>
          <w:t>8 Обозначения и сокращения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_Toc68874025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24958C8" w14:textId="2C5FA816" w:rsidR="00F21CF0" w:rsidRPr="00427966" w:rsidRDefault="00F828A2" w:rsidP="0097703D">
      <w:pPr>
        <w:pStyle w:val="g11"/>
        <w:numPr>
          <w:ilvl w:val="0"/>
          <w:numId w:val="5"/>
        </w:numPr>
      </w:pPr>
      <w:r>
        <w:rPr>
          <w:rFonts w:eastAsiaTheme="minorHAnsi" w:cstheme="minorBidi"/>
          <w:sz w:val="24"/>
          <w:szCs w:val="24"/>
        </w:rPr>
        <w:lastRenderedPageBreak/>
        <w:fldChar w:fldCharType="end"/>
      </w:r>
      <w:bookmarkStart w:id="20" w:name="_Toc68874004"/>
      <w:r w:rsidR="00F21CF0" w:rsidRPr="00427966">
        <w:t>Общие сведения</w:t>
      </w:r>
      <w:bookmarkEnd w:id="18"/>
      <w:bookmarkEnd w:id="20"/>
    </w:p>
    <w:p w14:paraId="200F8FAD" w14:textId="77777777" w:rsidR="007075E8" w:rsidRPr="008B0989" w:rsidRDefault="009B2C84" w:rsidP="008B0989">
      <w:pPr>
        <w:pStyle w:val="g20"/>
        <w:rPr>
          <w:rFonts w:eastAsia="Calibri"/>
        </w:rPr>
      </w:pPr>
      <w:bookmarkStart w:id="21" w:name="_Toc68874005"/>
      <w:r>
        <w:rPr>
          <w:rFonts w:eastAsia="Calibri"/>
        </w:rPr>
        <w:t>Область применения</w:t>
      </w:r>
      <w:bookmarkEnd w:id="21"/>
    </w:p>
    <w:p w14:paraId="507C076F" w14:textId="4ED4024E" w:rsidR="00F21CF0" w:rsidRPr="00427966" w:rsidRDefault="00F21CF0" w:rsidP="00F21CF0">
      <w:pPr>
        <w:pStyle w:val="gff0"/>
      </w:pPr>
      <w:r w:rsidRPr="00412FA2">
        <w:t xml:space="preserve">Настоящий документ предназначен для использования при испытаниях </w:t>
      </w:r>
      <w:r w:rsidRPr="00412FA2">
        <w:rPr>
          <w:lang w:eastAsia="ru-RU"/>
        </w:rPr>
        <w:t xml:space="preserve">Мобильного приложения </w:t>
      </w:r>
      <w:r w:rsidR="00F94770">
        <w:rPr>
          <w:lang w:eastAsia="ru-RU"/>
        </w:rPr>
        <w:t>«</w:t>
      </w:r>
      <w:proofErr w:type="spellStart"/>
      <w:r w:rsidR="00A97B23" w:rsidRPr="00412FA2">
        <w:rPr>
          <w:lang w:eastAsia="ru-RU"/>
        </w:rPr>
        <w:t>Дневник</w:t>
      </w:r>
      <w:r w:rsidR="00412FA2" w:rsidRPr="00412FA2">
        <w:rPr>
          <w:lang w:eastAsia="ru-RU"/>
        </w:rPr>
        <w:t>.</w:t>
      </w:r>
      <w:r w:rsidR="00A97B23" w:rsidRPr="00412FA2">
        <w:rPr>
          <w:lang w:eastAsia="ru-RU"/>
        </w:rPr>
        <w:t>ру</w:t>
      </w:r>
      <w:proofErr w:type="spellEnd"/>
      <w:r w:rsidR="00F94770">
        <w:rPr>
          <w:lang w:eastAsia="ru-RU"/>
        </w:rPr>
        <w:t>»</w:t>
      </w:r>
      <w:r w:rsidRPr="00412FA2">
        <w:t xml:space="preserve"> и при</w:t>
      </w:r>
      <w:r w:rsidRPr="00427966">
        <w:t xml:space="preserve"> е</w:t>
      </w:r>
      <w:r>
        <w:t>го</w:t>
      </w:r>
      <w:r w:rsidRPr="00427966">
        <w:t xml:space="preserve"> эксплуатации.</w:t>
      </w:r>
    </w:p>
    <w:p w14:paraId="27DECB9D" w14:textId="77777777" w:rsidR="007075E8" w:rsidRPr="008B0989" w:rsidRDefault="009B2C84" w:rsidP="008B0989">
      <w:pPr>
        <w:pStyle w:val="g20"/>
        <w:rPr>
          <w:rFonts w:eastAsia="Calibri"/>
        </w:rPr>
      </w:pPr>
      <w:bookmarkStart w:id="22" w:name="_Toc68874006"/>
      <w:r>
        <w:rPr>
          <w:rFonts w:eastAsia="Calibri"/>
        </w:rPr>
        <w:t xml:space="preserve">Уровень подготовки </w:t>
      </w:r>
      <w:r w:rsidR="00CD388A">
        <w:rPr>
          <w:rFonts w:eastAsia="Calibri"/>
        </w:rPr>
        <w:t>пользователя</w:t>
      </w:r>
      <w:bookmarkEnd w:id="22"/>
    </w:p>
    <w:p w14:paraId="29360FFE" w14:textId="0FC57D36" w:rsidR="00F77C39" w:rsidRPr="00412FA2" w:rsidRDefault="00F77C39" w:rsidP="00F77C39">
      <w:pPr>
        <w:pStyle w:val="gff0"/>
      </w:pPr>
      <w:bookmarkStart w:id="23" w:name="_Toc351112746"/>
      <w:bookmarkStart w:id="24" w:name="_Toc360144751"/>
      <w:bookmarkStart w:id="25" w:name="_Toc360215119"/>
      <w:bookmarkStart w:id="26" w:name="_Toc363112776"/>
      <w:bookmarkStart w:id="27" w:name="_Toc375574365"/>
      <w:bookmarkStart w:id="28" w:name="_Toc375672156"/>
      <w:bookmarkStart w:id="29" w:name="_Toc383704382"/>
      <w:r w:rsidRPr="00F94770">
        <w:t xml:space="preserve">Пользователь должен владеть базовыми навыками работы с </w:t>
      </w:r>
      <w:r w:rsidR="00412FA2" w:rsidRPr="00F94770">
        <w:t>мобильным устройством</w:t>
      </w:r>
      <w:r w:rsidRPr="00F94770">
        <w:t xml:space="preserve"> </w:t>
      </w:r>
      <w:r w:rsidR="00412FA2" w:rsidRPr="00F94770">
        <w:t xml:space="preserve">с </w:t>
      </w:r>
      <w:r w:rsidR="00F94770" w:rsidRPr="00F94770">
        <w:t>характеристиками</w:t>
      </w:r>
      <w:r w:rsidR="00412FA2" w:rsidRPr="00F94770">
        <w:t xml:space="preserve">, перечисленным в </w:t>
      </w:r>
      <w:r w:rsidRPr="00F94770">
        <w:t xml:space="preserve">разделе </w:t>
      </w:r>
      <w:r w:rsidRPr="00F94770">
        <w:fldChar w:fldCharType="begin"/>
      </w:r>
      <w:r w:rsidRPr="00F94770">
        <w:instrText xml:space="preserve"> REF _Ref22824522 \r \h </w:instrText>
      </w:r>
      <w:r w:rsidR="00412FA2" w:rsidRPr="00F94770">
        <w:instrText xml:space="preserve"> \* MERGEFORMAT </w:instrText>
      </w:r>
      <w:r w:rsidRPr="00F94770">
        <w:fldChar w:fldCharType="separate"/>
      </w:r>
      <w:r w:rsidR="00E4351F">
        <w:t>2.1.2</w:t>
      </w:r>
      <w:r w:rsidRPr="00F94770">
        <w:fldChar w:fldCharType="end"/>
      </w:r>
      <w:r w:rsidR="00412FA2" w:rsidRPr="00F94770">
        <w:t>.</w:t>
      </w:r>
    </w:p>
    <w:p w14:paraId="1A104177" w14:textId="7D9C05E8" w:rsidR="003803D9" w:rsidRDefault="00F77C39" w:rsidP="00F77C39">
      <w:pPr>
        <w:pStyle w:val="gff0"/>
        <w:rPr>
          <w:rFonts w:eastAsia="Times New Roman"/>
          <w:lang w:eastAsia="ru-RU"/>
        </w:rPr>
      </w:pPr>
      <w:r w:rsidRPr="00412FA2">
        <w:t>При недостаточно уверенных навыках работы рекомендуется</w:t>
      </w:r>
      <w:r w:rsidRPr="00F77C39">
        <w:rPr>
          <w:rFonts w:eastAsia="Times New Roman"/>
          <w:lang w:eastAsia="ru-RU"/>
        </w:rPr>
        <w:t xml:space="preserve"> выполнить контрольный</w:t>
      </w:r>
      <w:r>
        <w:rPr>
          <w:rFonts w:eastAsia="Times New Roman"/>
          <w:lang w:eastAsia="ru-RU"/>
        </w:rPr>
        <w:t xml:space="preserve"> пример, приведённый в разделе </w:t>
      </w:r>
      <w:r>
        <w:rPr>
          <w:rFonts w:eastAsia="Times New Roman"/>
          <w:lang w:eastAsia="ru-RU"/>
        </w:rPr>
        <w:fldChar w:fldCharType="begin"/>
      </w:r>
      <w:r>
        <w:rPr>
          <w:rFonts w:eastAsia="Times New Roman"/>
          <w:lang w:eastAsia="ru-RU"/>
        </w:rPr>
        <w:instrText xml:space="preserve"> REF _Ref22824532 \r \h </w:instrText>
      </w:r>
      <w:r>
        <w:rPr>
          <w:rFonts w:eastAsia="Times New Roman"/>
          <w:lang w:eastAsia="ru-RU"/>
        </w:rPr>
      </w:r>
      <w:r>
        <w:rPr>
          <w:rFonts w:eastAsia="Times New Roman"/>
          <w:lang w:eastAsia="ru-RU"/>
        </w:rPr>
        <w:fldChar w:fldCharType="separate"/>
      </w:r>
      <w:r w:rsidR="00E4351F">
        <w:rPr>
          <w:rFonts w:eastAsia="Times New Roman"/>
          <w:lang w:eastAsia="ru-RU"/>
        </w:rPr>
        <w:t>7</w:t>
      </w:r>
      <w:r>
        <w:rPr>
          <w:rFonts w:eastAsia="Times New Roman"/>
          <w:lang w:eastAsia="ru-RU"/>
        </w:rPr>
        <w:fldChar w:fldCharType="end"/>
      </w:r>
      <w:r w:rsidRPr="00F77C39">
        <w:rPr>
          <w:rFonts w:eastAsia="Times New Roman"/>
          <w:lang w:eastAsia="ru-RU"/>
        </w:rPr>
        <w:t>.</w:t>
      </w:r>
    </w:p>
    <w:p w14:paraId="7CAC42ED" w14:textId="77777777" w:rsidR="00C57D67" w:rsidRPr="008B0989" w:rsidRDefault="009B2C84" w:rsidP="008B0989">
      <w:pPr>
        <w:pStyle w:val="g20"/>
        <w:rPr>
          <w:rFonts w:eastAsia="Calibri"/>
        </w:rPr>
      </w:pPr>
      <w:bookmarkStart w:id="30" w:name="_Toc68874007"/>
      <w:r>
        <w:rPr>
          <w:rFonts w:eastAsia="Calibri"/>
        </w:rPr>
        <w:t>Перечень эксплуатационной документации, с которыми необходимо ознакомиться пользователю</w:t>
      </w:r>
      <w:bookmarkEnd w:id="30"/>
    </w:p>
    <w:p w14:paraId="77906FFC" w14:textId="51CB7BEC" w:rsidR="00E8076F" w:rsidRPr="001964D6" w:rsidRDefault="001964D6" w:rsidP="001964D6">
      <w:pPr>
        <w:pStyle w:val="gff0"/>
      </w:pPr>
      <w:r w:rsidRPr="00427966">
        <w:t>Перед началом работы Пользователю рекомендуется ознакомиться с настоящим документом.</w:t>
      </w:r>
    </w:p>
    <w:p w14:paraId="7B251A58" w14:textId="77777777" w:rsidR="007075E8" w:rsidRPr="00E8076F" w:rsidRDefault="009B2C84" w:rsidP="009B2C84">
      <w:pPr>
        <w:pStyle w:val="g11"/>
        <w:rPr>
          <w:rFonts w:eastAsia="Calibri"/>
        </w:rPr>
      </w:pPr>
      <w:bookmarkStart w:id="31" w:name="_Toc19112447"/>
      <w:bookmarkStart w:id="32" w:name="_Toc19112528"/>
      <w:bookmarkStart w:id="33" w:name="_Toc68874008"/>
      <w:bookmarkEnd w:id="23"/>
      <w:bookmarkEnd w:id="24"/>
      <w:bookmarkEnd w:id="25"/>
      <w:bookmarkEnd w:id="26"/>
      <w:bookmarkEnd w:id="27"/>
      <w:bookmarkEnd w:id="28"/>
      <w:bookmarkEnd w:id="29"/>
      <w:bookmarkEnd w:id="31"/>
      <w:bookmarkEnd w:id="32"/>
      <w:r>
        <w:rPr>
          <w:rFonts w:eastAsia="Calibri"/>
        </w:rPr>
        <w:lastRenderedPageBreak/>
        <w:t>Назначение и условия применения</w:t>
      </w:r>
      <w:bookmarkEnd w:id="33"/>
    </w:p>
    <w:p w14:paraId="1FD41684" w14:textId="6369948E" w:rsidR="001964D6" w:rsidRPr="00E0634A" w:rsidRDefault="001964D6" w:rsidP="00E0634A">
      <w:pPr>
        <w:pStyle w:val="g30"/>
      </w:pPr>
      <w:r w:rsidRPr="00E0634A">
        <w:t>Назначение</w:t>
      </w:r>
    </w:p>
    <w:p w14:paraId="1A5998E4" w14:textId="766F8905" w:rsidR="0080140C" w:rsidRPr="00E967E4" w:rsidRDefault="00412FA2" w:rsidP="0080140C">
      <w:pPr>
        <w:pStyle w:val="gff0"/>
      </w:pPr>
      <w:r w:rsidRPr="00E967E4">
        <w:t xml:space="preserve">Мобильное приложение </w:t>
      </w:r>
      <w:r w:rsidR="00F94770" w:rsidRPr="00E967E4">
        <w:t>«</w:t>
      </w:r>
      <w:proofErr w:type="spellStart"/>
      <w:r w:rsidRPr="00E967E4">
        <w:t>Дневник.ру</w:t>
      </w:r>
      <w:proofErr w:type="spellEnd"/>
      <w:r w:rsidR="00F94770" w:rsidRPr="00E967E4">
        <w:t>»</w:t>
      </w:r>
      <w:r w:rsidR="0080140C" w:rsidRPr="00E967E4">
        <w:t xml:space="preserve"> </w:t>
      </w:r>
      <w:r w:rsidR="001964D6" w:rsidRPr="00E967E4">
        <w:t>предназначено для выполнения следующих функций:</w:t>
      </w:r>
    </w:p>
    <w:p w14:paraId="7A4B2643" w14:textId="77777777" w:rsidR="0080140C" w:rsidRPr="00E967E4" w:rsidRDefault="0080140C" w:rsidP="0080140C">
      <w:pPr>
        <w:pStyle w:val="gf9"/>
      </w:pPr>
      <w:r w:rsidRPr="00E967E4">
        <w:t>просмотр расписания уроков;</w:t>
      </w:r>
    </w:p>
    <w:p w14:paraId="3007C476" w14:textId="71386238" w:rsidR="0080140C" w:rsidRPr="00E967E4" w:rsidRDefault="00E967E4" w:rsidP="0080140C">
      <w:pPr>
        <w:pStyle w:val="gf9"/>
      </w:pPr>
      <w:r w:rsidRPr="00E967E4">
        <w:t>просмотр дневника успеваемости;</w:t>
      </w:r>
    </w:p>
    <w:p w14:paraId="3508C0E7" w14:textId="740C4048" w:rsidR="0080140C" w:rsidRPr="00E967E4" w:rsidRDefault="00E967E4" w:rsidP="0080140C">
      <w:pPr>
        <w:pStyle w:val="gf9"/>
      </w:pPr>
      <w:r w:rsidRPr="00E967E4">
        <w:t>просмотр</w:t>
      </w:r>
      <w:r w:rsidR="0080140C" w:rsidRPr="00E967E4">
        <w:t xml:space="preserve"> информации об уроке;</w:t>
      </w:r>
    </w:p>
    <w:p w14:paraId="2BDD362F" w14:textId="1BA808D2" w:rsidR="0080140C" w:rsidRPr="00E967E4" w:rsidRDefault="00E967E4" w:rsidP="0080140C">
      <w:pPr>
        <w:pStyle w:val="gf9"/>
      </w:pPr>
      <w:r w:rsidRPr="00E967E4">
        <w:t>просмотр</w:t>
      </w:r>
      <w:r w:rsidR="0080140C" w:rsidRPr="00E967E4">
        <w:t xml:space="preserve"> домашнего задания к следующему уроку;</w:t>
      </w:r>
    </w:p>
    <w:p w14:paraId="607481DD" w14:textId="150B0BC9" w:rsidR="0080140C" w:rsidRPr="00E967E4" w:rsidRDefault="0080140C" w:rsidP="0080140C">
      <w:pPr>
        <w:pStyle w:val="gf9"/>
      </w:pPr>
      <w:r w:rsidRPr="00E967E4">
        <w:t>просмотр объявлений;</w:t>
      </w:r>
    </w:p>
    <w:p w14:paraId="5D55A8D4" w14:textId="237CE7B9" w:rsidR="0080140C" w:rsidRPr="00E967E4" w:rsidRDefault="0080140C" w:rsidP="0080140C">
      <w:pPr>
        <w:pStyle w:val="gf9"/>
      </w:pPr>
      <w:r w:rsidRPr="00E967E4">
        <w:t>ведение и настройка профиля пользователя.</w:t>
      </w:r>
    </w:p>
    <w:p w14:paraId="361FE668" w14:textId="77777777" w:rsidR="00D70055" w:rsidRPr="00E8076F" w:rsidRDefault="009B2C84" w:rsidP="002F533B">
      <w:pPr>
        <w:pStyle w:val="g30"/>
      </w:pPr>
      <w:bookmarkStart w:id="34" w:name="_Toc19112450"/>
      <w:bookmarkStart w:id="35" w:name="_Toc19112531"/>
      <w:bookmarkStart w:id="36" w:name="_Toc19112451"/>
      <w:bookmarkStart w:id="37" w:name="_Toc19112532"/>
      <w:bookmarkStart w:id="38" w:name="_Ref22824522"/>
      <w:bookmarkStart w:id="39" w:name="_Ref22824742"/>
      <w:bookmarkEnd w:id="34"/>
      <w:bookmarkEnd w:id="35"/>
      <w:bookmarkEnd w:id="36"/>
      <w:bookmarkEnd w:id="37"/>
      <w:r>
        <w:t>Условия применения</w:t>
      </w:r>
      <w:bookmarkEnd w:id="38"/>
      <w:bookmarkEnd w:id="39"/>
    </w:p>
    <w:p w14:paraId="663A03D3" w14:textId="505090C3" w:rsidR="005E354F" w:rsidRDefault="005E354F" w:rsidP="00F87FF4">
      <w:pPr>
        <w:pStyle w:val="gff0"/>
      </w:pPr>
      <w:bookmarkStart w:id="40" w:name="_Toc338834067"/>
      <w:r w:rsidRPr="00673AFF">
        <w:t xml:space="preserve">Для функционирования </w:t>
      </w:r>
      <w:r w:rsidR="00412FA2">
        <w:t xml:space="preserve">мобильного приложения </w:t>
      </w:r>
      <w:r w:rsidR="00E4351F">
        <w:t>«</w:t>
      </w:r>
      <w:proofErr w:type="spellStart"/>
      <w:r w:rsidR="00412FA2">
        <w:t>Дневник.ру</w:t>
      </w:r>
      <w:proofErr w:type="spellEnd"/>
      <w:r w:rsidR="00E4351F">
        <w:t>»</w:t>
      </w:r>
      <w:r w:rsidR="00412FA2">
        <w:t xml:space="preserve"> </w:t>
      </w:r>
      <w:r w:rsidRPr="00673AFF">
        <w:t xml:space="preserve">необходимо мобильное устройство с доступом в интернет с OC </w:t>
      </w:r>
      <w:proofErr w:type="spellStart"/>
      <w:r w:rsidRPr="00673AFF">
        <w:t>Android</w:t>
      </w:r>
      <w:proofErr w:type="spellEnd"/>
      <w:r w:rsidRPr="00673AFF">
        <w:t xml:space="preserve"> (версии </w:t>
      </w:r>
      <w:r w:rsidR="00E4351F" w:rsidRPr="00E4351F">
        <w:t>5</w:t>
      </w:r>
      <w:r w:rsidRPr="00673AFF">
        <w:t xml:space="preserve">.0 и выше) с поддержкой </w:t>
      </w:r>
      <w:proofErr w:type="spellStart"/>
      <w:r w:rsidRPr="00673AFF">
        <w:t>Google</w:t>
      </w:r>
      <w:proofErr w:type="spellEnd"/>
      <w:r w:rsidRPr="00673AFF">
        <w:t xml:space="preserve"> </w:t>
      </w:r>
      <w:proofErr w:type="spellStart"/>
      <w:r w:rsidRPr="00673AFF">
        <w:t>Play</w:t>
      </w:r>
      <w:proofErr w:type="spellEnd"/>
      <w:r w:rsidRPr="00673AFF">
        <w:t xml:space="preserve"> </w:t>
      </w:r>
      <w:proofErr w:type="spellStart"/>
      <w:r w:rsidRPr="00673AFF">
        <w:t>Market</w:t>
      </w:r>
      <w:proofErr w:type="spellEnd"/>
      <w:r w:rsidRPr="00673AFF">
        <w:t xml:space="preserve"> или  с ОС IOS (версии </w:t>
      </w:r>
      <w:r w:rsidR="00F94770">
        <w:t>12</w:t>
      </w:r>
      <w:r w:rsidRPr="00673AFF">
        <w:t>.0 и выше)</w:t>
      </w:r>
      <w:r w:rsidRPr="00F87FF4">
        <w:t>.</w:t>
      </w:r>
      <w:r>
        <w:t xml:space="preserve"> </w:t>
      </w:r>
      <w:r w:rsidRPr="0073780D">
        <w:t xml:space="preserve">На </w:t>
      </w:r>
      <w:r w:rsidRPr="00E435A1">
        <w:t>мобильно</w:t>
      </w:r>
      <w:r>
        <w:t>м</w:t>
      </w:r>
      <w:r w:rsidRPr="00E435A1">
        <w:t xml:space="preserve"> устройств</w:t>
      </w:r>
      <w:r>
        <w:t>е</w:t>
      </w:r>
      <w:r w:rsidRPr="0073780D">
        <w:t xml:space="preserve"> Пользователя должно быть установлен</w:t>
      </w:r>
      <w:r>
        <w:t>о</w:t>
      </w:r>
      <w:r w:rsidRPr="0073780D">
        <w:t xml:space="preserve"> </w:t>
      </w:r>
      <w:r>
        <w:t>приложение «</w:t>
      </w:r>
      <w:proofErr w:type="spellStart"/>
      <w:r w:rsidR="00F94770">
        <w:t>Дневник.ру</w:t>
      </w:r>
      <w:proofErr w:type="spellEnd"/>
      <w:r>
        <w:t>», которое находится:</w:t>
      </w:r>
    </w:p>
    <w:p w14:paraId="5AB1AA04" w14:textId="3102E684" w:rsidR="005E354F" w:rsidRPr="008E44E1" w:rsidRDefault="005E354F" w:rsidP="005E354F">
      <w:pPr>
        <w:pStyle w:val="gf9"/>
      </w:pPr>
      <w:r w:rsidRPr="008E44E1">
        <w:t>по ссылке </w:t>
      </w:r>
      <w:r w:rsidR="00F94770" w:rsidRPr="00F94770">
        <w:rPr>
          <w:rStyle w:val="ae"/>
        </w:rPr>
        <w:t>https://play.google.com/store/apps/details?id=ru.dnevnik.app</w:t>
      </w:r>
      <w:r w:rsidRPr="008E44E1">
        <w:t xml:space="preserve"> для пользователей мобильных устройств с доступом в интернет с OC </w:t>
      </w:r>
      <w:proofErr w:type="spellStart"/>
      <w:r w:rsidRPr="008E44E1">
        <w:t>Android</w:t>
      </w:r>
      <w:proofErr w:type="spellEnd"/>
      <w:r w:rsidRPr="008E44E1">
        <w:t xml:space="preserve"> (версии </w:t>
      </w:r>
      <w:r w:rsidR="00E4351F" w:rsidRPr="00E4351F">
        <w:t>5</w:t>
      </w:r>
      <w:r w:rsidRPr="008E44E1">
        <w:t>.0 и выше);</w:t>
      </w:r>
    </w:p>
    <w:p w14:paraId="289BE6CF" w14:textId="3EE7F9CB" w:rsidR="005E354F" w:rsidRPr="008E44E1" w:rsidRDefault="005E354F" w:rsidP="00D0167F">
      <w:pPr>
        <w:pStyle w:val="gf9"/>
      </w:pPr>
      <w:r w:rsidRPr="008E44E1">
        <w:t>по ссылке </w:t>
      </w:r>
      <w:r w:rsidR="00F94770" w:rsidRPr="00F94770">
        <w:rPr>
          <w:rStyle w:val="ae"/>
        </w:rPr>
        <w:t>https://apps.apple.com/ru/app/дневник-ру/id1127180528</w:t>
      </w:r>
      <w:r w:rsidRPr="008E44E1">
        <w:t xml:space="preserve"> для пользователей мобильных устройств с доступом в интернет с OC IOS (версии 1</w:t>
      </w:r>
      <w:r w:rsidR="00412FA2">
        <w:t>2</w:t>
      </w:r>
      <w:r w:rsidRPr="008E44E1">
        <w:t>.0 и выше).</w:t>
      </w:r>
    </w:p>
    <w:p w14:paraId="4A5122BB" w14:textId="77777777" w:rsidR="009248FC" w:rsidRPr="009248FC" w:rsidRDefault="009248FC" w:rsidP="009248FC">
      <w:pPr>
        <w:pStyle w:val="g11"/>
      </w:pPr>
      <w:bookmarkStart w:id="41" w:name="_Toc490656374"/>
      <w:bookmarkStart w:id="42" w:name="_Ref523506177"/>
      <w:bookmarkStart w:id="43" w:name="_Toc13213475"/>
      <w:bookmarkStart w:id="44" w:name="_Toc68874009"/>
      <w:bookmarkEnd w:id="40"/>
      <w:r w:rsidRPr="009248FC">
        <w:lastRenderedPageBreak/>
        <w:t>Ролевая модель</w:t>
      </w:r>
      <w:bookmarkEnd w:id="41"/>
      <w:bookmarkEnd w:id="42"/>
      <w:bookmarkEnd w:id="43"/>
      <w:bookmarkEnd w:id="44"/>
    </w:p>
    <w:p w14:paraId="4742BED4" w14:textId="6EBB1119" w:rsidR="0080140C" w:rsidRDefault="0080140C" w:rsidP="0080140C">
      <w:pPr>
        <w:pStyle w:val="gff5"/>
      </w:pPr>
      <w:r w:rsidRPr="0076187A">
        <w:t xml:space="preserve">Для </w:t>
      </w:r>
      <w:r w:rsidRPr="00F94770">
        <w:t>пользователей Мобильно</w:t>
      </w:r>
      <w:r w:rsidR="00AF1595" w:rsidRPr="00F94770">
        <w:t>го</w:t>
      </w:r>
      <w:r w:rsidRPr="00F94770">
        <w:t xml:space="preserve"> приложени</w:t>
      </w:r>
      <w:r w:rsidR="00AF1595" w:rsidRPr="00F94770">
        <w:t>я</w:t>
      </w:r>
      <w:r w:rsidRPr="00F94770">
        <w:t xml:space="preserve"> </w:t>
      </w:r>
      <w:r w:rsidR="00F94770" w:rsidRPr="00F94770">
        <w:t>«</w:t>
      </w:r>
      <w:proofErr w:type="spellStart"/>
      <w:r w:rsidR="00F94770" w:rsidRPr="00F94770">
        <w:t>Дневник.ру</w:t>
      </w:r>
      <w:proofErr w:type="spellEnd"/>
      <w:r w:rsidR="00F94770" w:rsidRPr="00F94770">
        <w:t>»</w:t>
      </w:r>
      <w:r>
        <w:t xml:space="preserve"> </w:t>
      </w:r>
      <w:r w:rsidRPr="0076187A">
        <w:t>существу</w:t>
      </w:r>
      <w:r w:rsidR="00F94770">
        <w:t>ю</w:t>
      </w:r>
      <w:r>
        <w:t>т</w:t>
      </w:r>
      <w:r w:rsidRPr="0076187A">
        <w:t xml:space="preserve"> </w:t>
      </w:r>
      <w:r>
        <w:t>функциональн</w:t>
      </w:r>
      <w:r w:rsidR="00F94770">
        <w:t>ые</w:t>
      </w:r>
      <w:r>
        <w:t xml:space="preserve"> рол</w:t>
      </w:r>
      <w:r w:rsidR="00F94770">
        <w:t>и</w:t>
      </w:r>
      <w:r>
        <w:t xml:space="preserve"> </w:t>
      </w:r>
      <w:r w:rsidR="00F94770">
        <w:t xml:space="preserve">«Родитель» и </w:t>
      </w:r>
      <w:r>
        <w:t>«</w:t>
      </w:r>
      <w:r w:rsidR="00F94770">
        <w:t>Ученик</w:t>
      </w:r>
      <w:r>
        <w:t>».</w:t>
      </w:r>
    </w:p>
    <w:p w14:paraId="669FA0CE" w14:textId="203DDB1F" w:rsidR="0080140C" w:rsidRPr="00E967E4" w:rsidRDefault="0080140C" w:rsidP="0080140C">
      <w:pPr>
        <w:pStyle w:val="gff0"/>
      </w:pPr>
      <w:r w:rsidRPr="00E967E4">
        <w:t>Разделы, доступ к которым предоставлен пользователям с ролью «</w:t>
      </w:r>
      <w:r w:rsidR="00F94770" w:rsidRPr="00E967E4">
        <w:t>Родитель</w:t>
      </w:r>
      <w:r w:rsidRPr="00E967E4">
        <w:t>»</w:t>
      </w:r>
      <w:r w:rsidR="00E967E4">
        <w:t xml:space="preserve"> и «Ученик»</w:t>
      </w:r>
      <w:r w:rsidRPr="00E967E4">
        <w:t>:</w:t>
      </w:r>
    </w:p>
    <w:p w14:paraId="14E8FE38" w14:textId="7AF27237" w:rsidR="0080140C" w:rsidRPr="00E967E4" w:rsidRDefault="0080140C" w:rsidP="0080140C">
      <w:pPr>
        <w:pStyle w:val="gf9"/>
      </w:pPr>
      <w:r w:rsidRPr="00E967E4">
        <w:t xml:space="preserve">Раздел </w:t>
      </w:r>
      <w:r w:rsidRPr="00E967E4">
        <w:rPr>
          <w:b/>
        </w:rPr>
        <w:t>Важное</w:t>
      </w:r>
      <w:r w:rsidRPr="00E967E4">
        <w:t>;</w:t>
      </w:r>
    </w:p>
    <w:p w14:paraId="496D55BA" w14:textId="2D84E4D3" w:rsidR="0080140C" w:rsidRPr="00E967E4" w:rsidRDefault="0080140C" w:rsidP="0080140C">
      <w:pPr>
        <w:pStyle w:val="gf9"/>
      </w:pPr>
      <w:r w:rsidRPr="00E967E4">
        <w:t xml:space="preserve">Раздел </w:t>
      </w:r>
      <w:r w:rsidR="00F94770" w:rsidRPr="00E967E4">
        <w:rPr>
          <w:b/>
        </w:rPr>
        <w:t>Общение</w:t>
      </w:r>
      <w:r w:rsidRPr="00E967E4">
        <w:t>;</w:t>
      </w:r>
    </w:p>
    <w:p w14:paraId="027EA0EF" w14:textId="04FCA66A" w:rsidR="0080140C" w:rsidRPr="00E967E4" w:rsidRDefault="0080140C" w:rsidP="0080140C">
      <w:pPr>
        <w:pStyle w:val="gf9"/>
      </w:pPr>
      <w:r w:rsidRPr="00E967E4">
        <w:t xml:space="preserve">Раздел </w:t>
      </w:r>
      <w:r w:rsidR="00F94770" w:rsidRPr="00E967E4">
        <w:rPr>
          <w:b/>
        </w:rPr>
        <w:t>Дневник</w:t>
      </w:r>
      <w:r w:rsidR="00E967E4">
        <w:t>;</w:t>
      </w:r>
    </w:p>
    <w:p w14:paraId="313C9E45" w14:textId="7B9103E2" w:rsidR="00F94770" w:rsidRPr="00E967E4" w:rsidRDefault="00F94770" w:rsidP="00F94770">
      <w:pPr>
        <w:pStyle w:val="gf9"/>
      </w:pPr>
      <w:r w:rsidRPr="00E967E4">
        <w:t xml:space="preserve">Раздел </w:t>
      </w:r>
      <w:r w:rsidRPr="00E967E4">
        <w:rPr>
          <w:b/>
        </w:rPr>
        <w:t>Успеваемость;</w:t>
      </w:r>
    </w:p>
    <w:p w14:paraId="11315BFA" w14:textId="3F201A5D" w:rsidR="0080140C" w:rsidRPr="00E967E4" w:rsidRDefault="0080140C" w:rsidP="0080140C">
      <w:pPr>
        <w:pStyle w:val="gf9"/>
      </w:pPr>
      <w:r w:rsidRPr="00E967E4">
        <w:t xml:space="preserve">Раздел </w:t>
      </w:r>
      <w:r w:rsidRPr="00E967E4">
        <w:rPr>
          <w:b/>
        </w:rPr>
        <w:t>Профиль</w:t>
      </w:r>
      <w:r w:rsidRPr="00E967E4">
        <w:t>.</w:t>
      </w:r>
    </w:p>
    <w:p w14:paraId="68B9037F" w14:textId="77777777" w:rsidR="00E2284F" w:rsidRPr="00E8076F" w:rsidRDefault="009B2C84" w:rsidP="009B2C84">
      <w:pPr>
        <w:pStyle w:val="g11"/>
        <w:rPr>
          <w:rFonts w:eastAsia="Calibri"/>
        </w:rPr>
      </w:pPr>
      <w:bookmarkStart w:id="45" w:name="_Toc68874010"/>
      <w:r>
        <w:rPr>
          <w:rFonts w:eastAsia="Calibri"/>
        </w:rPr>
        <w:lastRenderedPageBreak/>
        <w:t>Подготовка к работе</w:t>
      </w:r>
      <w:bookmarkEnd w:id="45"/>
    </w:p>
    <w:p w14:paraId="1CC7FF92" w14:textId="77777777" w:rsidR="007075E8" w:rsidRPr="00864E3D" w:rsidRDefault="009B2C84" w:rsidP="002F533B">
      <w:pPr>
        <w:pStyle w:val="g20"/>
        <w:rPr>
          <w:rFonts w:eastAsia="Calibri"/>
        </w:rPr>
      </w:pPr>
      <w:bookmarkStart w:id="46" w:name="_Toc19112455"/>
      <w:bookmarkStart w:id="47" w:name="_Toc19112536"/>
      <w:bookmarkStart w:id="48" w:name="_Toc68874011"/>
      <w:bookmarkEnd w:id="46"/>
      <w:bookmarkEnd w:id="47"/>
      <w:r>
        <w:rPr>
          <w:rFonts w:eastAsia="Calibri"/>
        </w:rPr>
        <w:t>Состав и содержание дистрибутивного носителя данных</w:t>
      </w:r>
      <w:bookmarkEnd w:id="48"/>
    </w:p>
    <w:p w14:paraId="3FA4551D" w14:textId="1EDC0FB0" w:rsidR="007075E8" w:rsidRPr="00864E3D" w:rsidRDefault="00AD3FD2" w:rsidP="00AD3FD2">
      <w:pPr>
        <w:pStyle w:val="gff0"/>
      </w:pPr>
      <w:r>
        <w:t xml:space="preserve">Пользователю не требуется использовать дистрибутивный носитель данных. Наличие </w:t>
      </w:r>
      <w:r w:rsidR="00520053">
        <w:t>мобильного устройства с ОС</w:t>
      </w:r>
      <w:r>
        <w:t xml:space="preserve"> (допустимые </w:t>
      </w:r>
      <w:r w:rsidR="00520053">
        <w:t>типы и версии ОС</w:t>
      </w:r>
      <w:r w:rsidR="0055532F">
        <w:t xml:space="preserve"> указаны в </w:t>
      </w:r>
      <w:r>
        <w:t>п</w:t>
      </w:r>
      <w:r w:rsidR="0055532F">
        <w:t>ункте </w:t>
      </w:r>
      <w:r>
        <w:fldChar w:fldCharType="begin"/>
      </w:r>
      <w:r>
        <w:instrText xml:space="preserve"> REF _Ref22824742 \r \h </w:instrText>
      </w:r>
      <w:r>
        <w:fldChar w:fldCharType="separate"/>
      </w:r>
      <w:r w:rsidR="00E4351F">
        <w:t>2.1.2</w:t>
      </w:r>
      <w:r>
        <w:fldChar w:fldCharType="end"/>
      </w:r>
      <w:r>
        <w:t>) и подключением к сети Интернет является достаточным условием для начала работы с</w:t>
      </w:r>
      <w:r w:rsidR="00520053">
        <w:t xml:space="preserve"> м</w:t>
      </w:r>
      <w:r w:rsidR="00520053" w:rsidRPr="00F94770">
        <w:t>обильн</w:t>
      </w:r>
      <w:r w:rsidR="00520053">
        <w:t>ым</w:t>
      </w:r>
      <w:r w:rsidR="00520053" w:rsidRPr="00F94770">
        <w:t xml:space="preserve"> приложени</w:t>
      </w:r>
      <w:r w:rsidR="00520053">
        <w:t xml:space="preserve">ем </w:t>
      </w:r>
      <w:r w:rsidR="00520053" w:rsidRPr="00F94770">
        <w:t>«</w:t>
      </w:r>
      <w:proofErr w:type="spellStart"/>
      <w:r w:rsidR="00520053" w:rsidRPr="00F94770">
        <w:t>Дневник.ру</w:t>
      </w:r>
      <w:proofErr w:type="spellEnd"/>
      <w:r w:rsidR="00520053" w:rsidRPr="00F94770">
        <w:t>»</w:t>
      </w:r>
      <w:r w:rsidR="00DC51D0">
        <w:t>.</w:t>
      </w:r>
    </w:p>
    <w:p w14:paraId="1E62018B" w14:textId="053918F5" w:rsidR="00E2284F" w:rsidRDefault="009B2C84" w:rsidP="002F533B">
      <w:pPr>
        <w:pStyle w:val="g20"/>
      </w:pPr>
      <w:bookmarkStart w:id="49" w:name="_Ref22828674"/>
      <w:bookmarkStart w:id="50" w:name="_Toc351112748"/>
      <w:bookmarkStart w:id="51" w:name="_Toc360144753"/>
      <w:bookmarkStart w:id="52" w:name="_Toc360215121"/>
      <w:bookmarkStart w:id="53" w:name="_Toc363112778"/>
      <w:bookmarkStart w:id="54" w:name="_Toc375574368"/>
      <w:bookmarkStart w:id="55" w:name="_Toc375672159"/>
      <w:bookmarkStart w:id="56" w:name="_Ref383101038"/>
      <w:bookmarkStart w:id="57" w:name="_Ref383104858"/>
      <w:bookmarkStart w:id="58" w:name="_Toc383704384"/>
      <w:bookmarkStart w:id="59" w:name="_Toc68874012"/>
      <w:r>
        <w:t xml:space="preserve">Порядок </w:t>
      </w:r>
      <w:r w:rsidR="006626DF">
        <w:t xml:space="preserve">запуска </w:t>
      </w:r>
      <w:bookmarkEnd w:id="49"/>
      <w:r w:rsidR="005213D4">
        <w:t>мобильного приложения</w:t>
      </w:r>
      <w:bookmarkEnd w:id="59"/>
    </w:p>
    <w:p w14:paraId="100B404B" w14:textId="70EC23DA" w:rsidR="005213D4" w:rsidRPr="005213D4" w:rsidRDefault="005213D4" w:rsidP="005213D4">
      <w:pPr>
        <w:pStyle w:val="g30"/>
      </w:pPr>
      <w:bookmarkStart w:id="60" w:name="_Ref68680615"/>
      <w:r w:rsidRPr="005213D4">
        <w:rPr>
          <w:rFonts w:eastAsiaTheme="minorHAnsi"/>
        </w:rPr>
        <w:t>Вход в приложение</w:t>
      </w:r>
      <w:bookmarkEnd w:id="60"/>
    </w:p>
    <w:p w14:paraId="59A8BB28" w14:textId="0B598453" w:rsidR="00F62333" w:rsidRDefault="00F62333" w:rsidP="00F62333">
      <w:pPr>
        <w:pStyle w:val="gff5"/>
      </w:pPr>
      <w:r w:rsidRPr="003A2C47">
        <w:t xml:space="preserve">Для запуска </w:t>
      </w:r>
      <w:r w:rsidR="00C2467E">
        <w:t>м</w:t>
      </w:r>
      <w:r w:rsidR="00C2467E" w:rsidRPr="00F94770">
        <w:t>обильного приложения «</w:t>
      </w:r>
      <w:proofErr w:type="spellStart"/>
      <w:r w:rsidR="00C2467E" w:rsidRPr="00F94770">
        <w:t>Дневник.ру</w:t>
      </w:r>
      <w:proofErr w:type="spellEnd"/>
      <w:r w:rsidR="00C2467E" w:rsidRPr="00F94770">
        <w:t>»</w:t>
      </w:r>
      <w:r w:rsidR="00C2467E">
        <w:t xml:space="preserve"> </w:t>
      </w:r>
      <w:r w:rsidRPr="003A2C47">
        <w:t>выполните следующую последовательность действий:</w:t>
      </w:r>
    </w:p>
    <w:p w14:paraId="3920E617" w14:textId="1C7980FE" w:rsidR="00F62333" w:rsidRPr="00197E96" w:rsidRDefault="00F62333" w:rsidP="00F42A70">
      <w:pPr>
        <w:pStyle w:val="gf9"/>
      </w:pPr>
      <w:r>
        <w:t xml:space="preserve">скачайте </w:t>
      </w:r>
      <w:r w:rsidRPr="00197E96">
        <w:t xml:space="preserve">мобильное </w:t>
      </w:r>
      <w:r w:rsidRPr="00C2467E">
        <w:t xml:space="preserve">приложение </w:t>
      </w:r>
      <w:r w:rsidR="00E47C06" w:rsidRPr="00C2467E">
        <w:t>«</w:t>
      </w:r>
      <w:proofErr w:type="spellStart"/>
      <w:r w:rsidR="00C2467E" w:rsidRPr="00C2467E">
        <w:t>Дневник.ру</w:t>
      </w:r>
      <w:proofErr w:type="spellEnd"/>
      <w:r w:rsidR="00E47C06" w:rsidRPr="00C2467E">
        <w:t xml:space="preserve">» </w:t>
      </w:r>
      <w:r w:rsidRPr="00C2467E">
        <w:t xml:space="preserve">в </w:t>
      </w:r>
      <w:proofErr w:type="spellStart"/>
      <w:r w:rsidRPr="00C2467E">
        <w:t>App</w:t>
      </w:r>
      <w:proofErr w:type="spellEnd"/>
      <w:r w:rsidRPr="00197E96">
        <w:t xml:space="preserve"> </w:t>
      </w:r>
      <w:proofErr w:type="spellStart"/>
      <w:r w:rsidRPr="00197E96">
        <w:t>Store</w:t>
      </w:r>
      <w:proofErr w:type="spellEnd"/>
      <w:r w:rsidRPr="00197E96">
        <w:t xml:space="preserve"> (для пользователей IOS) или в </w:t>
      </w:r>
      <w:proofErr w:type="spellStart"/>
      <w:r w:rsidRPr="00197E96">
        <w:t>Play</w:t>
      </w:r>
      <w:proofErr w:type="spellEnd"/>
      <w:r w:rsidRPr="00197E96">
        <w:t xml:space="preserve"> </w:t>
      </w:r>
      <w:proofErr w:type="spellStart"/>
      <w:r w:rsidRPr="00197E96">
        <w:t>Market</w:t>
      </w:r>
      <w:proofErr w:type="spellEnd"/>
      <w:r w:rsidRPr="00197E96">
        <w:t xml:space="preserve"> (для пользователей </w:t>
      </w:r>
      <w:proofErr w:type="spellStart"/>
      <w:r w:rsidRPr="00197E96">
        <w:t>Android</w:t>
      </w:r>
      <w:proofErr w:type="spellEnd"/>
      <w:r w:rsidRPr="00197E96">
        <w:t>)</w:t>
      </w:r>
      <w:r w:rsidR="00C910FD" w:rsidRPr="00197E96">
        <w:t>;</w:t>
      </w:r>
    </w:p>
    <w:p w14:paraId="3E27E429" w14:textId="77777777" w:rsidR="00F62333" w:rsidRDefault="00F42A70" w:rsidP="00F42A70">
      <w:pPr>
        <w:pStyle w:val="gf9"/>
      </w:pPr>
      <w:r>
        <w:t>запустите приложение и авторизуйтесь одним из следующих способов:</w:t>
      </w:r>
    </w:p>
    <w:p w14:paraId="1B68D0A3" w14:textId="77B239CC" w:rsidR="009A22C0" w:rsidRPr="009A22C0" w:rsidRDefault="00C2467E" w:rsidP="0097703D">
      <w:pPr>
        <w:pStyle w:val="gf9"/>
        <w:numPr>
          <w:ilvl w:val="1"/>
          <w:numId w:val="1"/>
        </w:numPr>
        <w:rPr>
          <w:rStyle w:val="gfff5"/>
          <w:b w:val="0"/>
        </w:rPr>
      </w:pPr>
      <w:r w:rsidRPr="00C2467E">
        <w:t xml:space="preserve">с помощью логина и пароля от профиля </w:t>
      </w:r>
      <w:proofErr w:type="spellStart"/>
      <w:r w:rsidRPr="00C2467E">
        <w:t>Дневник.ру</w:t>
      </w:r>
      <w:proofErr w:type="spellEnd"/>
      <w:r w:rsidR="009A22C0">
        <w:t xml:space="preserve">. </w:t>
      </w:r>
      <w:r w:rsidR="00877DFD">
        <w:t>В</w:t>
      </w:r>
      <w:r w:rsidR="009A22C0" w:rsidRPr="0077009F">
        <w:t>ве</w:t>
      </w:r>
      <w:r w:rsidR="009A22C0">
        <w:t>дите</w:t>
      </w:r>
      <w:r w:rsidR="009A22C0" w:rsidRPr="0077009F">
        <w:t xml:space="preserve"> </w:t>
      </w:r>
      <w:r w:rsidR="009A22C0">
        <w:t xml:space="preserve">данные для входа в </w:t>
      </w:r>
      <w:proofErr w:type="spellStart"/>
      <w:r>
        <w:t>Дневник.ру</w:t>
      </w:r>
      <w:proofErr w:type="spellEnd"/>
      <w:r>
        <w:t xml:space="preserve"> </w:t>
      </w:r>
      <w:r w:rsidR="009A22C0" w:rsidRPr="0077009F">
        <w:t>в соответствующие поля</w:t>
      </w:r>
      <w:r w:rsidR="009A22C0">
        <w:t xml:space="preserve"> ввода и</w:t>
      </w:r>
      <w:r>
        <w:t xml:space="preserve"> </w:t>
      </w:r>
      <w:r w:rsidR="009A22C0">
        <w:t>нажмите на</w:t>
      </w:r>
      <w:r>
        <w:t xml:space="preserve"> </w:t>
      </w:r>
      <w:r w:rsidR="009A22C0">
        <w:t xml:space="preserve">кнопку </w:t>
      </w:r>
      <w:r w:rsidR="009A22C0" w:rsidRPr="00952E33">
        <w:rPr>
          <w:rStyle w:val="gfff5"/>
        </w:rPr>
        <w:t>Войти</w:t>
      </w:r>
      <w:r w:rsidR="009A22C0">
        <w:rPr>
          <w:rStyle w:val="gfff5"/>
        </w:rPr>
        <w:t>.</w:t>
      </w:r>
    </w:p>
    <w:p w14:paraId="50D65318" w14:textId="57A8862B" w:rsidR="00A80E53" w:rsidRDefault="009A22C0" w:rsidP="0097703D">
      <w:pPr>
        <w:pStyle w:val="gf9"/>
        <w:numPr>
          <w:ilvl w:val="1"/>
          <w:numId w:val="1"/>
        </w:numPr>
        <w:rPr>
          <w:rStyle w:val="gff2"/>
        </w:rPr>
      </w:pPr>
      <w:r w:rsidRPr="002421E8">
        <w:t xml:space="preserve">с </w:t>
      </w:r>
      <w:r w:rsidRPr="00E967E4">
        <w:t>помощью учётной записи ЕСИА</w:t>
      </w:r>
      <w:r w:rsidR="00877DFD" w:rsidRPr="00E967E4">
        <w:t>. Н</w:t>
      </w:r>
      <w:r w:rsidRPr="00E967E4">
        <w:t xml:space="preserve">ажмите на кнопку </w:t>
      </w:r>
      <w:r w:rsidRPr="00E967E4">
        <w:rPr>
          <w:rStyle w:val="gfff5"/>
        </w:rPr>
        <w:t>Войти через госуслуги</w:t>
      </w:r>
      <w:r w:rsidR="00877DFD" w:rsidRPr="00E967E4">
        <w:rPr>
          <w:rStyle w:val="gfff5"/>
        </w:rPr>
        <w:t xml:space="preserve"> </w:t>
      </w:r>
      <w:r w:rsidR="00877DFD" w:rsidRPr="00E967E4">
        <w:rPr>
          <w:rStyle w:val="gfff5"/>
          <w:b w:val="0"/>
          <w:color w:val="000000" w:themeColor="text1"/>
        </w:rPr>
        <w:t>и выберите регион</w:t>
      </w:r>
      <w:r w:rsidR="00E967E4" w:rsidRPr="00E967E4">
        <w:rPr>
          <w:rStyle w:val="gfff5"/>
          <w:b w:val="0"/>
          <w:color w:val="000000" w:themeColor="text1"/>
        </w:rPr>
        <w:t xml:space="preserve"> (</w:t>
      </w:r>
      <w:r w:rsidR="00E967E4" w:rsidRPr="00E967E4">
        <w:rPr>
          <w:rStyle w:val="gff2"/>
        </w:rPr>
        <w:t xml:space="preserve">если региона нет в списке, то возможность входа в </w:t>
      </w:r>
      <w:r w:rsidR="00E967E4" w:rsidRPr="00E967E4">
        <w:t>мобильное приложение «</w:t>
      </w:r>
      <w:proofErr w:type="spellStart"/>
      <w:r w:rsidR="00E967E4" w:rsidRPr="00E967E4">
        <w:t>Дневник.ру</w:t>
      </w:r>
      <w:proofErr w:type="spellEnd"/>
      <w:r w:rsidR="00E967E4" w:rsidRPr="00E967E4">
        <w:t xml:space="preserve">» с помощью учётной записи ЕСИА </w:t>
      </w:r>
      <w:r w:rsidR="00E967E4" w:rsidRPr="00E967E4">
        <w:rPr>
          <w:rStyle w:val="gff2"/>
        </w:rPr>
        <w:t>отсутствует</w:t>
      </w:r>
      <w:r w:rsidR="00E967E4" w:rsidRPr="00E967E4">
        <w:rPr>
          <w:rStyle w:val="gfff5"/>
          <w:b w:val="0"/>
          <w:color w:val="000000" w:themeColor="text1"/>
        </w:rPr>
        <w:t>)</w:t>
      </w:r>
      <w:r w:rsidRPr="00E967E4">
        <w:rPr>
          <w:rStyle w:val="gff2"/>
          <w:color w:val="000000" w:themeColor="text1"/>
        </w:rPr>
        <w:t xml:space="preserve">. </w:t>
      </w:r>
      <w:r w:rsidRPr="00E967E4">
        <w:rPr>
          <w:rStyle w:val="gff2"/>
        </w:rPr>
        <w:t>В</w:t>
      </w:r>
      <w:r w:rsidRPr="00E967E4">
        <w:t xml:space="preserve">ведите данные для входа в ЕСИА </w:t>
      </w:r>
      <w:r w:rsidRPr="00E967E4">
        <w:lastRenderedPageBreak/>
        <w:t xml:space="preserve">в соответствующие поля ввода и нажмите на кнопку </w:t>
      </w:r>
      <w:r w:rsidRPr="00E967E4">
        <w:rPr>
          <w:rStyle w:val="gfff5"/>
        </w:rPr>
        <w:t>Войти</w:t>
      </w:r>
      <w:r w:rsidRPr="00E967E4">
        <w:rPr>
          <w:rStyle w:val="gff2"/>
        </w:rPr>
        <w:t>.</w:t>
      </w:r>
      <w:r w:rsidR="00A80E53" w:rsidRPr="00E967E4">
        <w:rPr>
          <w:rStyle w:val="gff2"/>
        </w:rPr>
        <w:t xml:space="preserve"> Выберите</w:t>
      </w:r>
      <w:r w:rsidR="00A80E53">
        <w:rPr>
          <w:rStyle w:val="gff2"/>
        </w:rPr>
        <w:t xml:space="preserve"> учётную запись, которую хотите использовать, </w:t>
      </w:r>
      <w:r w:rsidR="00A80E53">
        <w:t>если к учетной записи ЕСИА привязано несколько учетных записей системы.</w:t>
      </w:r>
    </w:p>
    <w:p w14:paraId="1547398C" w14:textId="716D56C5" w:rsidR="000B6ECC" w:rsidRPr="005213D4" w:rsidRDefault="00601906" w:rsidP="00E47C06">
      <w:pPr>
        <w:pStyle w:val="gff8"/>
        <w:rPr>
          <w:highlight w:val="yellow"/>
        </w:rPr>
      </w:pPr>
      <w:r w:rsidRPr="003208EF">
        <w:rPr>
          <w:noProof/>
          <w:lang w:eastAsia="ru-RU"/>
        </w:rPr>
        <w:drawing>
          <wp:inline distT="0" distB="0" distL="0" distR="0" wp14:anchorId="4192C92B" wp14:editId="385A823D">
            <wp:extent cx="182880" cy="182880"/>
            <wp:effectExtent l="0" t="0" r="7620" b="7620"/>
            <wp:docPr id="36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15D" w:rsidRPr="003208EF">
        <w:t xml:space="preserve"> </w:t>
      </w:r>
      <w:r w:rsidR="00822990" w:rsidRPr="003208EF">
        <w:rPr>
          <w:rStyle w:val="gffff1"/>
        </w:rPr>
        <w:t>Примечание</w:t>
      </w:r>
      <w:r w:rsidR="00822990" w:rsidRPr="003208EF">
        <w:t xml:space="preserve"> –</w:t>
      </w:r>
      <w:r w:rsidR="00723D91" w:rsidRPr="003208EF">
        <w:t xml:space="preserve"> </w:t>
      </w:r>
      <w:r w:rsidR="00E967E4" w:rsidRPr="003208EF">
        <w:t>в приложении есть возможность восстановить данные для входа, нажав на ссылку «Забыли логин и пароль?». После нажатия на кнопку «Восстановить на сайте» в веб-браузере будет открыта страница восстановления данных.</w:t>
      </w:r>
    </w:p>
    <w:p w14:paraId="7680E8D8" w14:textId="77777777" w:rsidR="005213D4" w:rsidRPr="005213D4" w:rsidRDefault="005213D4" w:rsidP="005213D4">
      <w:pPr>
        <w:pStyle w:val="g30"/>
        <w:rPr>
          <w:rFonts w:eastAsiaTheme="minorHAnsi"/>
        </w:rPr>
      </w:pPr>
      <w:r w:rsidRPr="005213D4">
        <w:rPr>
          <w:rFonts w:eastAsiaTheme="minorHAnsi"/>
        </w:rPr>
        <w:t>Активация аккаунта</w:t>
      </w:r>
    </w:p>
    <w:p w14:paraId="3AB61643" w14:textId="1ABDD5B6" w:rsidR="005213D4" w:rsidRPr="003208EF" w:rsidRDefault="005213D4" w:rsidP="003208EF">
      <w:pPr>
        <w:pStyle w:val="gff0"/>
        <w:keepNext/>
      </w:pPr>
      <w:r w:rsidRPr="005213D4">
        <w:t xml:space="preserve">Если пользователь ранее не входил в </w:t>
      </w:r>
      <w:proofErr w:type="spellStart"/>
      <w:r w:rsidRPr="005213D4">
        <w:t>Дневник.ру</w:t>
      </w:r>
      <w:proofErr w:type="spellEnd"/>
      <w:r w:rsidRPr="005213D4">
        <w:t xml:space="preserve"> на сайте или в приложении и у него есть временный пароль и логин от профиля, то для дальнейшей работы в приложении необходимо пройти шаги активации аккаунта</w:t>
      </w:r>
      <w:r w:rsidR="003208EF">
        <w:t xml:space="preserve"> </w:t>
      </w:r>
      <w:r w:rsidR="003208EF" w:rsidRPr="00D44889">
        <w:t xml:space="preserve">(см. рисунок </w:t>
      </w:r>
      <w:r w:rsidR="003208EF">
        <w:fldChar w:fldCharType="begin"/>
      </w:r>
      <w:r w:rsidR="003208EF">
        <w:instrText xml:space="preserve"> REF _Ref68688541 \n \h \</w:instrText>
      </w:r>
      <w:r w:rsidR="003208EF" w:rsidRPr="003208EF">
        <w:instrText xml:space="preserve"># \0 </w:instrText>
      </w:r>
      <w:r w:rsidR="003208EF">
        <w:fldChar w:fldCharType="separate"/>
      </w:r>
      <w:r w:rsidR="00E4351F">
        <w:t>1</w:t>
      </w:r>
      <w:r w:rsidR="003208EF">
        <w:fldChar w:fldCharType="end"/>
      </w:r>
      <w:r w:rsidR="003208EF" w:rsidRPr="003208EF">
        <w:t>).</w:t>
      </w:r>
    </w:p>
    <w:p w14:paraId="03DD8A31" w14:textId="384FB63F" w:rsidR="005213D4" w:rsidRDefault="005213D4" w:rsidP="005213D4">
      <w:pPr>
        <w:pStyle w:val="gffb"/>
      </w:pPr>
      <w:r>
        <w:rPr>
          <w:noProof/>
        </w:rPr>
        <w:drawing>
          <wp:inline distT="0" distB="0" distL="0" distR="0" wp14:anchorId="5ABFB374" wp14:editId="20E31AE1">
            <wp:extent cx="5939790" cy="3502025"/>
            <wp:effectExtent l="19050" t="19050" r="22860" b="22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0202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50F6A39" w14:textId="7DC21FF6" w:rsidR="005213D4" w:rsidRPr="005213D4" w:rsidRDefault="005213D4" w:rsidP="005213D4">
      <w:pPr>
        <w:pStyle w:val="ge"/>
      </w:pPr>
      <w:bookmarkStart w:id="61" w:name="_Ref68688541"/>
      <w:r>
        <w:t>Активация аккаунта</w:t>
      </w:r>
      <w:bookmarkEnd w:id="61"/>
    </w:p>
    <w:p w14:paraId="4576A47F" w14:textId="18D5FCD1" w:rsidR="005213D4" w:rsidRPr="005213D4" w:rsidRDefault="005213D4" w:rsidP="005213D4">
      <w:pPr>
        <w:pStyle w:val="gff"/>
      </w:pPr>
      <w:r w:rsidRPr="00723D91">
        <w:rPr>
          <w:noProof/>
          <w:lang w:eastAsia="ru-RU"/>
        </w:rPr>
        <w:drawing>
          <wp:inline distT="0" distB="0" distL="0" distR="0" wp14:anchorId="64509958" wp14:editId="0317A063">
            <wp:extent cx="180975" cy="180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gffff1"/>
        </w:rPr>
        <w:t xml:space="preserve"> </w:t>
      </w:r>
      <w:r w:rsidRPr="00723D91">
        <w:rPr>
          <w:rStyle w:val="gffff1"/>
        </w:rPr>
        <w:t xml:space="preserve">Примечание </w:t>
      </w:r>
      <w:r w:rsidRPr="00723D91">
        <w:t xml:space="preserve">– </w:t>
      </w:r>
      <w:r w:rsidRPr="005213D4">
        <w:t>На втором шаге активации нужно указать корректные данные, с помощью которых можно будет восстановить данные для входа.</w:t>
      </w:r>
    </w:p>
    <w:p w14:paraId="739168B6" w14:textId="46D6C01B" w:rsidR="005213D4" w:rsidRDefault="005213D4" w:rsidP="005213D4">
      <w:pPr>
        <w:pStyle w:val="affb"/>
        <w:shd w:val="clear" w:color="auto" w:fill="FFFFFF"/>
        <w:spacing w:before="0" w:beforeAutospacing="0" w:after="150" w:afterAutospacing="0"/>
        <w:rPr>
          <w:rFonts w:eastAsiaTheme="minorHAnsi" w:cstheme="minorBidi"/>
          <w:lang w:eastAsia="en-US"/>
        </w:rPr>
      </w:pPr>
      <w:r w:rsidRPr="005213D4">
        <w:rPr>
          <w:rFonts w:eastAsiaTheme="minorHAnsi" w:cstheme="minorBidi"/>
          <w:lang w:eastAsia="en-US"/>
        </w:rPr>
        <w:t>После изменения временного пароля на постоянный аккаунт считается активированным.</w:t>
      </w:r>
    </w:p>
    <w:p w14:paraId="3794B8E8" w14:textId="42A551B3" w:rsidR="005213D4" w:rsidRDefault="005213D4" w:rsidP="005213D4">
      <w:pPr>
        <w:pStyle w:val="g30"/>
        <w:rPr>
          <w:rFonts w:eastAsiaTheme="minorHAnsi"/>
        </w:rPr>
      </w:pPr>
      <w:r w:rsidRPr="005213D4">
        <w:rPr>
          <w:rFonts w:eastAsiaTheme="minorHAnsi"/>
        </w:rPr>
        <w:t>Варианты подписок</w:t>
      </w:r>
    </w:p>
    <w:p w14:paraId="3819FF8C" w14:textId="77777777" w:rsidR="005213D4" w:rsidRPr="005213D4" w:rsidRDefault="005213D4" w:rsidP="005213D4">
      <w:pPr>
        <w:pStyle w:val="gff5"/>
        <w:rPr>
          <w:bCs/>
        </w:rPr>
      </w:pPr>
      <w:r w:rsidRPr="005213D4">
        <w:rPr>
          <w:bCs/>
        </w:rPr>
        <w:t>Приложение имеет два варианта подписок:</w:t>
      </w:r>
    </w:p>
    <w:p w14:paraId="586D7EE4" w14:textId="77777777" w:rsidR="005213D4" w:rsidRPr="005213D4" w:rsidRDefault="005213D4" w:rsidP="005213D4">
      <w:pPr>
        <w:pStyle w:val="gf9"/>
      </w:pPr>
      <w:r w:rsidRPr="005213D4">
        <w:t>Базовая (бесплатная версия);</w:t>
      </w:r>
    </w:p>
    <w:p w14:paraId="7BA9D348" w14:textId="77777777" w:rsidR="005213D4" w:rsidRPr="005213D4" w:rsidRDefault="005213D4" w:rsidP="005213D4">
      <w:pPr>
        <w:pStyle w:val="gf9"/>
      </w:pPr>
      <w:r w:rsidRPr="005213D4">
        <w:t>PRO (платная версия).</w:t>
      </w:r>
    </w:p>
    <w:p w14:paraId="15E74CDC" w14:textId="1D955698" w:rsidR="005213D4" w:rsidRPr="0054693E" w:rsidRDefault="005213D4" w:rsidP="0054693E">
      <w:pPr>
        <w:pStyle w:val="gff0"/>
      </w:pPr>
      <w:r w:rsidRPr="0054693E">
        <w:lastRenderedPageBreak/>
        <w:t>При оформлении подписки PRO действует функция</w:t>
      </w:r>
      <w:r w:rsidR="0054693E">
        <w:t xml:space="preserve"> </w:t>
      </w:r>
      <w:r w:rsidRPr="0054693E">
        <w:t>«Семейный доступ». Функция не зависит от платформы мобильного устройства (</w:t>
      </w:r>
      <w:proofErr w:type="spellStart"/>
      <w:r w:rsidRPr="0054693E">
        <w:t>iOS</w:t>
      </w:r>
      <w:proofErr w:type="spellEnd"/>
      <w:r w:rsidRPr="0054693E">
        <w:t xml:space="preserve"> или </w:t>
      </w:r>
      <w:proofErr w:type="spellStart"/>
      <w:r w:rsidRPr="0054693E">
        <w:t>Android</w:t>
      </w:r>
      <w:proofErr w:type="spellEnd"/>
      <w:r w:rsidRPr="0054693E">
        <w:t>) и распространяется на всех пользователей, у которых созданы родственные связи с профилем пользователя, который приобрёл подписку.</w:t>
      </w:r>
    </w:p>
    <w:p w14:paraId="657C3E67" w14:textId="0CAA43E1" w:rsidR="005213D4" w:rsidRDefault="005213D4" w:rsidP="005213D4">
      <w:pPr>
        <w:pStyle w:val="gff"/>
        <w:rPr>
          <w:noProof/>
          <w:lang w:eastAsia="ru-RU"/>
        </w:rPr>
      </w:pPr>
      <w:r w:rsidRPr="00723D91">
        <w:rPr>
          <w:noProof/>
          <w:lang w:eastAsia="ru-RU"/>
        </w:rPr>
        <w:drawing>
          <wp:inline distT="0" distB="0" distL="0" distR="0" wp14:anchorId="7AFABB9E" wp14:editId="7FFC9508">
            <wp:extent cx="180975" cy="180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3D4">
        <w:rPr>
          <w:noProof/>
          <w:lang w:eastAsia="ru-RU"/>
        </w:rPr>
        <w:t xml:space="preserve"> </w:t>
      </w:r>
      <w:r w:rsidRPr="005213D4">
        <w:rPr>
          <w:rStyle w:val="gffff1"/>
        </w:rPr>
        <w:t>Примечание</w:t>
      </w:r>
      <w:r w:rsidRPr="005213D4">
        <w:rPr>
          <w:noProof/>
          <w:lang w:eastAsia="ru-RU"/>
        </w:rPr>
        <w:t xml:space="preserve"> </w:t>
      </w:r>
      <w:r w:rsidRPr="00723D91">
        <w:rPr>
          <w:noProof/>
          <w:lang w:eastAsia="ru-RU"/>
        </w:rPr>
        <w:t xml:space="preserve">– </w:t>
      </w:r>
      <w:r w:rsidRPr="005213D4">
        <w:rPr>
          <w:noProof/>
          <w:lang w:eastAsia="ru-RU"/>
        </w:rPr>
        <w:t>Родственные связи должны быть созданы именно в системе Дневник.ру.</w:t>
      </w:r>
    </w:p>
    <w:p w14:paraId="59AF5847" w14:textId="377C6832" w:rsidR="009B2C84" w:rsidRPr="00864E3D" w:rsidRDefault="009B2C84" w:rsidP="009B2C84">
      <w:pPr>
        <w:pStyle w:val="g20"/>
        <w:rPr>
          <w:rFonts w:eastAsia="Calibri"/>
        </w:rPr>
      </w:pPr>
      <w:bookmarkStart w:id="62" w:name="_Toc68874013"/>
      <w:r>
        <w:t>Порядок проверки работоспособности</w:t>
      </w:r>
      <w:bookmarkEnd w:id="62"/>
    </w:p>
    <w:p w14:paraId="40740C9D" w14:textId="1F4584B5" w:rsidR="00621E0C" w:rsidRPr="00E4351F" w:rsidRDefault="00621E0C" w:rsidP="00AF1595">
      <w:pPr>
        <w:pStyle w:val="gff0"/>
      </w:pPr>
      <w:r w:rsidRPr="0054693E">
        <w:t>М</w:t>
      </w:r>
      <w:r w:rsidR="00AF1595" w:rsidRPr="0054693E">
        <w:t xml:space="preserve">обильное приложение </w:t>
      </w:r>
      <w:r w:rsidR="0054693E" w:rsidRPr="0054693E">
        <w:t>«</w:t>
      </w:r>
      <w:proofErr w:type="spellStart"/>
      <w:r w:rsidR="0054693E" w:rsidRPr="0054693E">
        <w:t>Дневник.ру</w:t>
      </w:r>
      <w:proofErr w:type="spellEnd"/>
      <w:r w:rsidR="0054693E" w:rsidRPr="0054693E">
        <w:t>»</w:t>
      </w:r>
      <w:r w:rsidR="00AF1595">
        <w:t xml:space="preserve"> работоспособно</w:t>
      </w:r>
      <w:r w:rsidRPr="00E22A00">
        <w:t>, если в результате запуска (см. подраздел </w:t>
      </w:r>
      <w:r w:rsidR="0054693E">
        <w:fldChar w:fldCharType="begin"/>
      </w:r>
      <w:r w:rsidR="0054693E">
        <w:instrText xml:space="preserve"> REF _Ref68680615 \r \h </w:instrText>
      </w:r>
      <w:r w:rsidR="0054693E">
        <w:fldChar w:fldCharType="separate"/>
      </w:r>
      <w:r w:rsidR="00E4351F">
        <w:t>4.2.1</w:t>
      </w:r>
      <w:r w:rsidR="0054693E">
        <w:fldChar w:fldCharType="end"/>
      </w:r>
      <w:r w:rsidRPr="00E22A00">
        <w:t xml:space="preserve">) в окне браузера открылась стартовая страница </w:t>
      </w:r>
      <w:r w:rsidR="00E22A00" w:rsidRPr="00E22A00">
        <w:t>Мобильно</w:t>
      </w:r>
      <w:r w:rsidR="0054693E">
        <w:t>го</w:t>
      </w:r>
      <w:r w:rsidR="00E22A00" w:rsidRPr="00E22A00">
        <w:t xml:space="preserve"> приложени</w:t>
      </w:r>
      <w:r w:rsidR="0054693E">
        <w:t>я</w:t>
      </w:r>
      <w:r w:rsidR="00E22A00" w:rsidRPr="00E22A00">
        <w:t xml:space="preserve"> </w:t>
      </w:r>
      <w:r w:rsidR="0054693E">
        <w:t>«</w:t>
      </w:r>
      <w:proofErr w:type="spellStart"/>
      <w:r w:rsidR="0054693E" w:rsidRPr="00E4351F">
        <w:t>Дневник.ру</w:t>
      </w:r>
      <w:proofErr w:type="spellEnd"/>
      <w:r w:rsidRPr="00E4351F">
        <w:t>» (см. рисунок</w:t>
      </w:r>
      <w:r w:rsidR="00CF4A79" w:rsidRPr="00E4351F">
        <w:t xml:space="preserve"> </w:t>
      </w:r>
      <w:r w:rsidR="00E4351F" w:rsidRPr="00E4351F">
        <w:fldChar w:fldCharType="begin"/>
      </w:r>
      <w:r w:rsidR="00E4351F" w:rsidRPr="00E4351F">
        <w:instrText xml:space="preserve"> REF _Ref68873876 \n \h \# \0 </w:instrText>
      </w:r>
      <w:r w:rsidR="00E4351F">
        <w:instrText xml:space="preserve"> \* MERGEFORMAT </w:instrText>
      </w:r>
      <w:r w:rsidR="00E4351F" w:rsidRPr="00E4351F">
        <w:fldChar w:fldCharType="separate"/>
      </w:r>
      <w:r w:rsidR="00E4351F" w:rsidRPr="00E4351F">
        <w:t>2</w:t>
      </w:r>
      <w:r w:rsidR="00E4351F" w:rsidRPr="00E4351F">
        <w:fldChar w:fldCharType="end"/>
      </w:r>
      <w:r w:rsidRPr="00E4351F">
        <w:t>).</w:t>
      </w:r>
    </w:p>
    <w:p w14:paraId="08279584" w14:textId="35318FBD" w:rsidR="00E4351F" w:rsidRDefault="00E4351F" w:rsidP="00E4351F">
      <w:pPr>
        <w:pStyle w:val="gffb"/>
      </w:pPr>
      <w:r w:rsidRPr="00E4351F">
        <w:drawing>
          <wp:inline distT="0" distB="0" distL="0" distR="0" wp14:anchorId="1551E1D7" wp14:editId="2E740D5E">
            <wp:extent cx="5939790" cy="3816985"/>
            <wp:effectExtent l="19050" t="19050" r="22860" b="120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169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9640F2A" w14:textId="58DE602E" w:rsidR="00E4351F" w:rsidRPr="00E4351F" w:rsidRDefault="00E4351F" w:rsidP="00E4351F">
      <w:pPr>
        <w:pStyle w:val="ge"/>
      </w:pPr>
      <w:bookmarkStart w:id="63" w:name="_Ref68873876"/>
      <w:r>
        <w:t>Стартовая страница «</w:t>
      </w:r>
      <w:proofErr w:type="spellStart"/>
      <w:r>
        <w:t>Дневник.ру</w:t>
      </w:r>
      <w:proofErr w:type="spellEnd"/>
      <w:r>
        <w:t>»</w:t>
      </w:r>
      <w:bookmarkEnd w:id="63"/>
    </w:p>
    <w:p w14:paraId="3F14BDEC" w14:textId="77777777" w:rsidR="009B2C84" w:rsidRDefault="009B2C84" w:rsidP="009B2C84">
      <w:pPr>
        <w:pStyle w:val="g11"/>
      </w:pPr>
      <w:bookmarkStart w:id="64" w:name="_Toc68874014"/>
      <w:r>
        <w:lastRenderedPageBreak/>
        <w:t>Описание операций</w:t>
      </w:r>
      <w:bookmarkEnd w:id="64"/>
    </w:p>
    <w:p w14:paraId="1B9E0CE5" w14:textId="77777777" w:rsidR="00665745" w:rsidRPr="00D44889" w:rsidRDefault="00EA56AF" w:rsidP="00665745">
      <w:pPr>
        <w:pStyle w:val="gff0"/>
      </w:pPr>
      <w:r w:rsidRPr="00213368">
        <w:t>Мобильное приложение доступно для скачивания в </w:t>
      </w:r>
      <w:proofErr w:type="spellStart"/>
      <w:r w:rsidRPr="00213368">
        <w:t>App</w:t>
      </w:r>
      <w:proofErr w:type="spellEnd"/>
      <w:r w:rsidRPr="00213368">
        <w:t xml:space="preserve"> </w:t>
      </w:r>
      <w:proofErr w:type="spellStart"/>
      <w:r w:rsidRPr="00213368">
        <w:t>Store</w:t>
      </w:r>
      <w:proofErr w:type="spellEnd"/>
      <w:r w:rsidRPr="00213368">
        <w:t> (для пользователей IOS) и </w:t>
      </w:r>
      <w:proofErr w:type="spellStart"/>
      <w:r w:rsidRPr="00213368">
        <w:t>Play</w:t>
      </w:r>
      <w:proofErr w:type="spellEnd"/>
      <w:r w:rsidRPr="00213368">
        <w:t xml:space="preserve"> </w:t>
      </w:r>
      <w:proofErr w:type="spellStart"/>
      <w:r w:rsidRPr="00213368">
        <w:t>Market</w:t>
      </w:r>
      <w:proofErr w:type="spellEnd"/>
      <w:r w:rsidRPr="00213368">
        <w:t xml:space="preserve"> (для пользователей </w:t>
      </w:r>
      <w:proofErr w:type="spellStart"/>
      <w:r w:rsidRPr="00213368">
        <w:t>Android</w:t>
      </w:r>
      <w:proofErr w:type="spellEnd"/>
      <w:r w:rsidRPr="00213368">
        <w:t>).</w:t>
      </w:r>
    </w:p>
    <w:p w14:paraId="19615D13" w14:textId="77777777" w:rsidR="00B51548" w:rsidRDefault="00B51548" w:rsidP="00AF1595">
      <w:pPr>
        <w:pStyle w:val="g20"/>
        <w:rPr>
          <w:lang w:val="en-US" w:eastAsia="ru-RU"/>
        </w:rPr>
      </w:pPr>
      <w:bookmarkStart w:id="65" w:name="_Toc68874015"/>
      <w:r>
        <w:rPr>
          <w:lang w:eastAsia="ru-RU"/>
        </w:rPr>
        <w:t>Главная страница</w:t>
      </w:r>
      <w:bookmarkEnd w:id="65"/>
    </w:p>
    <w:p w14:paraId="081FC998" w14:textId="04CB1E50" w:rsidR="00E4351F" w:rsidRDefault="00E4351F" w:rsidP="00E4351F">
      <w:pPr>
        <w:pStyle w:val="gff5"/>
      </w:pPr>
      <w:r w:rsidRPr="00DA7EE5">
        <w:t xml:space="preserve">Главная страница </w:t>
      </w:r>
      <w:r>
        <w:t>позволяет пользователю перейти в</w:t>
      </w:r>
      <w:r w:rsidRPr="00D72569">
        <w:t xml:space="preserve"> </w:t>
      </w:r>
      <w:r>
        <w:t xml:space="preserve">следующие разделы: </w:t>
      </w:r>
    </w:p>
    <w:p w14:paraId="46857E7F" w14:textId="77777777" w:rsidR="00E4351F" w:rsidRDefault="00E4351F" w:rsidP="00E4351F">
      <w:pPr>
        <w:pStyle w:val="gf9"/>
      </w:pPr>
      <w:r w:rsidRPr="00197E96">
        <w:t>Важное;</w:t>
      </w:r>
    </w:p>
    <w:p w14:paraId="0A52A369" w14:textId="77777777" w:rsidR="00E4351F" w:rsidRDefault="00E4351F" w:rsidP="00E4351F">
      <w:pPr>
        <w:pStyle w:val="gf9"/>
      </w:pPr>
      <w:r>
        <w:t>Общение;</w:t>
      </w:r>
    </w:p>
    <w:p w14:paraId="1F539B62" w14:textId="77777777" w:rsidR="00E4351F" w:rsidRDefault="00E4351F" w:rsidP="00E4351F">
      <w:pPr>
        <w:pStyle w:val="gf9"/>
      </w:pPr>
      <w:r>
        <w:t>Дневник;</w:t>
      </w:r>
    </w:p>
    <w:p w14:paraId="657CC6D5" w14:textId="77777777" w:rsidR="00E4351F" w:rsidRPr="00197E96" w:rsidRDefault="00E4351F" w:rsidP="00E4351F">
      <w:pPr>
        <w:pStyle w:val="gf9"/>
      </w:pPr>
      <w:r>
        <w:t>Успеваемость;</w:t>
      </w:r>
    </w:p>
    <w:p w14:paraId="7EE4B71C" w14:textId="77777777" w:rsidR="00E4351F" w:rsidRPr="00197E96" w:rsidRDefault="00E4351F" w:rsidP="00E4351F">
      <w:pPr>
        <w:pStyle w:val="gf9"/>
      </w:pPr>
      <w:r w:rsidRPr="00197E96">
        <w:t>Профиль.</w:t>
      </w:r>
    </w:p>
    <w:p w14:paraId="2751B64B" w14:textId="77777777" w:rsidR="00E4351F" w:rsidRPr="00D44889" w:rsidRDefault="00E4351F" w:rsidP="00E4351F">
      <w:pPr>
        <w:pStyle w:val="gff0"/>
      </w:pPr>
      <w:r w:rsidRPr="00D72569">
        <w:t xml:space="preserve">Работа пользователя с </w:t>
      </w:r>
      <w:r>
        <w:t>каждым разделом</w:t>
      </w:r>
      <w:r w:rsidRPr="00D72569">
        <w:t xml:space="preserve"> описан</w:t>
      </w:r>
      <w:r>
        <w:t>а</w:t>
      </w:r>
      <w:r w:rsidRPr="00D72569">
        <w:t xml:space="preserve"> ниже.</w:t>
      </w:r>
    </w:p>
    <w:p w14:paraId="48A06481" w14:textId="2225EA02" w:rsidR="00622921" w:rsidRDefault="00E4351F" w:rsidP="00197E96">
      <w:pPr>
        <w:rPr>
          <w:rStyle w:val="gfffd"/>
        </w:rPr>
      </w:pPr>
      <w:r>
        <w:pict w14:anchorId="6C9A8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3" o:spid="_x0000_i1025" type="#_x0000_t75" style="width:14.25pt;height:14.25pt;visibility:visible;mso-wrap-style:square">
            <v:imagedata r:id="rId15" o:title=""/>
          </v:shape>
        </w:pict>
      </w:r>
      <w:r w:rsidR="00D86F1A">
        <w:rPr>
          <w:rStyle w:val="gffff1"/>
        </w:rPr>
        <w:t xml:space="preserve"> </w:t>
      </w:r>
      <w:r w:rsidR="00DD689A" w:rsidRPr="00723D91">
        <w:rPr>
          <w:rStyle w:val="gffff1"/>
        </w:rPr>
        <w:t>Примечани</w:t>
      </w:r>
      <w:r w:rsidR="00622921" w:rsidRPr="00723D91">
        <w:rPr>
          <w:rStyle w:val="gffff1"/>
        </w:rPr>
        <w:t>е</w:t>
      </w:r>
      <w:r w:rsidR="00DD689A" w:rsidRPr="00723D91">
        <w:rPr>
          <w:rStyle w:val="gffff1"/>
        </w:rPr>
        <w:t xml:space="preserve"> </w:t>
      </w:r>
      <w:r w:rsidR="00DD689A" w:rsidRPr="00723D91">
        <w:t xml:space="preserve">– </w:t>
      </w:r>
      <w:r w:rsidR="0054693E" w:rsidRPr="0054693E">
        <w:rPr>
          <w:rStyle w:val="gfffd"/>
        </w:rPr>
        <w:t xml:space="preserve">Для просмотра информации о других своих детях родителю необходимо нажать на </w:t>
      </w:r>
      <w:proofErr w:type="spellStart"/>
      <w:r w:rsidR="0054693E" w:rsidRPr="0054693E">
        <w:rPr>
          <w:rStyle w:val="gfffd"/>
        </w:rPr>
        <w:t>аватар</w:t>
      </w:r>
      <w:proofErr w:type="spellEnd"/>
      <w:r w:rsidR="0054693E" w:rsidRPr="0054693E">
        <w:rPr>
          <w:rStyle w:val="gfffd"/>
        </w:rPr>
        <w:t xml:space="preserve"> ребёнка в верхней части экрана.</w:t>
      </w:r>
      <w:r w:rsidR="004D4FCF">
        <w:rPr>
          <w:rStyle w:val="gfffd"/>
        </w:rPr>
        <w:t xml:space="preserve"> </w:t>
      </w:r>
      <w:r w:rsidR="004D4FCF" w:rsidRPr="004D4FCF">
        <w:rPr>
          <w:rStyle w:val="gfffd"/>
        </w:rPr>
        <w:t>На экране выбора из нескольких аккаунтов детей рядом с ФИО ребенка расположена иконка </w:t>
      </w:r>
      <w:r w:rsidR="004D4FCF" w:rsidRPr="004D4FCF">
        <w:rPr>
          <w:rStyle w:val="gfffd"/>
          <w:noProof/>
        </w:rPr>
        <w:drawing>
          <wp:inline distT="0" distB="0" distL="0" distR="0" wp14:anchorId="20FA65EC" wp14:editId="5FAF3776">
            <wp:extent cx="304800" cy="238125"/>
            <wp:effectExtent l="0" t="0" r="0" b="9525"/>
            <wp:docPr id="8" name="Рисунок 8" descr="mcecli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ceclip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FCF" w:rsidRPr="004D4FCF">
        <w:rPr>
          <w:rStyle w:val="gfffd"/>
        </w:rPr>
        <w:t> , которая позволяет сделать снимок или выбрать изображение из галереи для смены фото профиля ребенка.</w:t>
      </w:r>
    </w:p>
    <w:p w14:paraId="7EDACE78" w14:textId="49B764C2" w:rsidR="00B51548" w:rsidRDefault="00D23326" w:rsidP="00AF1595">
      <w:pPr>
        <w:pStyle w:val="g20"/>
        <w:rPr>
          <w:lang w:val="en-US"/>
        </w:rPr>
      </w:pPr>
      <w:bookmarkStart w:id="66" w:name="_Toc68874016"/>
      <w:r>
        <w:lastRenderedPageBreak/>
        <w:t xml:space="preserve">Раздел </w:t>
      </w:r>
      <w:r w:rsidR="005952CB">
        <w:t>«</w:t>
      </w:r>
      <w:r>
        <w:t>Важное</w:t>
      </w:r>
      <w:r w:rsidR="005952CB">
        <w:t>»</w:t>
      </w:r>
      <w:bookmarkEnd w:id="66"/>
    </w:p>
    <w:p w14:paraId="15B2E290" w14:textId="7CD8C2C3" w:rsidR="004D4FCF" w:rsidRPr="004D4FCF" w:rsidRDefault="004D4FCF" w:rsidP="004D4FCF">
      <w:pPr>
        <w:pStyle w:val="gff5"/>
        <w:rPr>
          <w:shd w:val="clear" w:color="auto" w:fill="FFFFFF"/>
          <w:lang w:eastAsia="ru-RU"/>
        </w:rPr>
      </w:pPr>
      <w:r w:rsidRPr="004D4FCF">
        <w:rPr>
          <w:shd w:val="clear" w:color="auto" w:fill="FFFFFF"/>
          <w:lang w:eastAsia="ru-RU"/>
        </w:rPr>
        <w:t>На главной странице приложения всегда отображается виджет </w:t>
      </w:r>
      <w:r w:rsidRPr="004D4FCF">
        <w:rPr>
          <w:b/>
          <w:shd w:val="clear" w:color="auto" w:fill="FFFFFF"/>
          <w:lang w:eastAsia="ru-RU"/>
        </w:rPr>
        <w:t>Важное</w:t>
      </w:r>
      <w:r w:rsidRPr="004D4FCF">
        <w:rPr>
          <w:noProof/>
          <w:shd w:val="clear" w:color="auto" w:fill="FFFFFF"/>
          <w:lang w:eastAsia="ru-RU"/>
        </w:rPr>
        <w:drawing>
          <wp:inline distT="0" distB="0" distL="0" distR="0" wp14:anchorId="18F054B7" wp14:editId="5DDD7770">
            <wp:extent cx="198490" cy="180976"/>
            <wp:effectExtent l="0" t="0" r="0" b="0"/>
            <wp:docPr id="6" name="Рисунок 6" descr="mceclip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eclip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5" cy="1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58B">
        <w:rPr>
          <w:b/>
          <w:shd w:val="clear" w:color="auto" w:fill="FFFFFF"/>
          <w:lang w:eastAsia="ru-RU"/>
        </w:rPr>
        <w:t xml:space="preserve"> </w:t>
      </w:r>
      <w:r w:rsidR="0049158B" w:rsidRPr="00D44889">
        <w:t>(см. рисунок</w:t>
      </w:r>
      <w:r w:rsidR="0049158B">
        <w:t xml:space="preserve"> </w:t>
      </w:r>
      <w:r w:rsidR="0049158B">
        <w:fldChar w:fldCharType="begin"/>
      </w:r>
      <w:r w:rsidR="0049158B">
        <w:instrText xml:space="preserve"> REF _Ref50365537 \n \h \</w:instrText>
      </w:r>
      <w:r w:rsidR="0049158B" w:rsidRPr="0049158B">
        <w:instrText xml:space="preserve">#\0 </w:instrText>
      </w:r>
      <w:r w:rsidR="0049158B">
        <w:fldChar w:fldCharType="separate"/>
      </w:r>
      <w:r w:rsidR="00E4351F">
        <w:t>2</w:t>
      </w:r>
      <w:r w:rsidR="0049158B">
        <w:fldChar w:fldCharType="end"/>
      </w:r>
      <w:r w:rsidR="0049158B" w:rsidRPr="003208EF">
        <w:t>)</w:t>
      </w:r>
      <w:r w:rsidRPr="004D4FCF">
        <w:rPr>
          <w:shd w:val="clear" w:color="auto" w:fill="FFFFFF"/>
          <w:lang w:eastAsia="ru-RU"/>
        </w:rPr>
        <w:t xml:space="preserve">, он предназначен для быстрого просмотра: </w:t>
      </w:r>
    </w:p>
    <w:p w14:paraId="0AAA66E3" w14:textId="77777777" w:rsidR="004D4FCF" w:rsidRPr="004D4FCF" w:rsidRDefault="004D4FCF" w:rsidP="004D4FCF">
      <w:pPr>
        <w:pStyle w:val="gf9"/>
      </w:pPr>
      <w:r w:rsidRPr="004D4FCF">
        <w:t>информации о местоположении ребенка;</w:t>
      </w:r>
    </w:p>
    <w:p w14:paraId="4639CB43" w14:textId="77777777" w:rsidR="004D4FCF" w:rsidRPr="004D4FCF" w:rsidRDefault="004D4FCF" w:rsidP="004D4FCF">
      <w:pPr>
        <w:pStyle w:val="gf9"/>
      </w:pPr>
      <w:r w:rsidRPr="004D4FCF">
        <w:t>информации о текущем уроке;</w:t>
      </w:r>
    </w:p>
    <w:p w14:paraId="3237970B" w14:textId="77777777" w:rsidR="004D4FCF" w:rsidRPr="004D4FCF" w:rsidRDefault="004D4FCF" w:rsidP="004D4FCF">
      <w:pPr>
        <w:pStyle w:val="gf9"/>
      </w:pPr>
      <w:r w:rsidRPr="004D4FCF">
        <w:t>информации о количестве домашних заданий на следующий учебный день;</w:t>
      </w:r>
    </w:p>
    <w:p w14:paraId="19AA4256" w14:textId="77777777" w:rsidR="004D4FCF" w:rsidRPr="004D4FCF" w:rsidRDefault="004D4FCF" w:rsidP="004D4FCF">
      <w:pPr>
        <w:pStyle w:val="gf9"/>
      </w:pPr>
      <w:r w:rsidRPr="004D4FCF">
        <w:t>последних оценок;</w:t>
      </w:r>
    </w:p>
    <w:p w14:paraId="33BF9FB4" w14:textId="77777777" w:rsidR="004D4FCF" w:rsidRPr="004D4FCF" w:rsidRDefault="004D4FCF" w:rsidP="004D4FCF">
      <w:pPr>
        <w:pStyle w:val="gf9"/>
      </w:pPr>
      <w:r w:rsidRPr="004D4FCF">
        <w:t>рейтинга ребенка в классе;</w:t>
      </w:r>
    </w:p>
    <w:p w14:paraId="595E9AA6" w14:textId="77777777" w:rsidR="004D4FCF" w:rsidRPr="004D4FCF" w:rsidRDefault="004D4FCF" w:rsidP="004D4FCF">
      <w:pPr>
        <w:pStyle w:val="gf9"/>
      </w:pPr>
      <w:r w:rsidRPr="004D4FCF">
        <w:t>важных работ на завтра;</w:t>
      </w:r>
    </w:p>
    <w:p w14:paraId="1D5FBF7A" w14:textId="77777777" w:rsidR="004D4FCF" w:rsidRPr="004D4FCF" w:rsidRDefault="004D4FCF" w:rsidP="004D4FCF">
      <w:pPr>
        <w:pStyle w:val="gf9"/>
      </w:pPr>
      <w:r w:rsidRPr="004D4FCF">
        <w:t>информации о среднем балле и итогах недели;</w:t>
      </w:r>
    </w:p>
    <w:p w14:paraId="7D4177BE" w14:textId="77777777" w:rsidR="004D4FCF" w:rsidRPr="004D4FCF" w:rsidRDefault="004D4FCF" w:rsidP="004D4FCF">
      <w:pPr>
        <w:pStyle w:val="gf9"/>
      </w:pPr>
      <w:r w:rsidRPr="004D4FCF">
        <w:t>школьных объявлений;</w:t>
      </w:r>
    </w:p>
    <w:p w14:paraId="539BBEB7" w14:textId="77777777" w:rsidR="004D4FCF" w:rsidRPr="004D4FCF" w:rsidRDefault="004D4FCF" w:rsidP="00CF4A79">
      <w:pPr>
        <w:pStyle w:val="gf9"/>
        <w:keepNext/>
      </w:pPr>
      <w:r w:rsidRPr="004D4FCF">
        <w:t>комментария учителя к уроку.</w:t>
      </w:r>
    </w:p>
    <w:p w14:paraId="045B4699" w14:textId="6EC4063A" w:rsidR="003B0779" w:rsidRPr="00315E1F" w:rsidRDefault="00E4351F" w:rsidP="00E4351F">
      <w:pPr>
        <w:pStyle w:val="gffb"/>
        <w:rPr>
          <w:lang w:val="en-US"/>
        </w:rPr>
      </w:pPr>
      <w:r w:rsidRPr="00E4351F">
        <w:drawing>
          <wp:inline distT="0" distB="0" distL="0" distR="0" wp14:anchorId="712FC904" wp14:editId="684CBF7E">
            <wp:extent cx="5939790" cy="3816985"/>
            <wp:effectExtent l="19050" t="19050" r="22860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169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BEC8B20" w14:textId="5743F46A" w:rsidR="003B0779" w:rsidRDefault="003B0779" w:rsidP="003B0779">
      <w:pPr>
        <w:pStyle w:val="ge"/>
        <w:rPr>
          <w:b/>
        </w:rPr>
      </w:pPr>
      <w:bookmarkStart w:id="67" w:name="_Ref49152851"/>
      <w:bookmarkStart w:id="68" w:name="_Ref50365537"/>
      <w:r>
        <w:t xml:space="preserve">Раздел </w:t>
      </w:r>
      <w:r w:rsidRPr="00EB501A">
        <w:rPr>
          <w:b/>
        </w:rPr>
        <w:t>«Важное</w:t>
      </w:r>
      <w:bookmarkEnd w:id="67"/>
      <w:r w:rsidRPr="00EB501A">
        <w:rPr>
          <w:b/>
        </w:rPr>
        <w:t>»</w:t>
      </w:r>
      <w:bookmarkEnd w:id="68"/>
    </w:p>
    <w:p w14:paraId="7A95B111" w14:textId="2EAFF5ED" w:rsidR="001727B0" w:rsidRDefault="001727B0" w:rsidP="001727B0">
      <w:pPr>
        <w:pStyle w:val="gff0"/>
        <w:rPr>
          <w:rFonts w:eastAsia="Times New Roman" w:cs="Times New Roman"/>
          <w:lang w:eastAsia="ru-RU"/>
        </w:rPr>
      </w:pPr>
      <w:r>
        <w:t xml:space="preserve">Новые оценки имеют индикатор – </w:t>
      </w:r>
      <w:r w:rsidRPr="001727B0">
        <w:t>«синий кружок».</w:t>
      </w:r>
    </w:p>
    <w:p w14:paraId="5BB6CB24" w14:textId="77777777" w:rsidR="001727B0" w:rsidRDefault="001727B0" w:rsidP="001727B0">
      <w:pPr>
        <w:pStyle w:val="gff0"/>
      </w:pPr>
      <w:r>
        <w:t>Размер окрашенного кольца вокруг оценки показывает количество таких же оценок за эту же работу у одноклассников.</w:t>
      </w:r>
    </w:p>
    <w:p w14:paraId="0E9C088F" w14:textId="4C99B3D0" w:rsidR="001727B0" w:rsidRDefault="001727B0" w:rsidP="00CF4A79">
      <w:pPr>
        <w:pStyle w:val="gff0"/>
        <w:keepNext/>
      </w:pPr>
      <w:r>
        <w:lastRenderedPageBreak/>
        <w:t>В блок выводятся 15 последних оценок в текущем отчетном периоде. Нажав на оценку, можно посмотреть более подробную информацию о ней</w:t>
      </w:r>
      <w:r w:rsidR="0049158B" w:rsidRPr="0049158B">
        <w:t xml:space="preserve"> </w:t>
      </w:r>
      <w:r w:rsidR="0049158B" w:rsidRPr="00D44889">
        <w:t>(см. рисунок</w:t>
      </w:r>
      <w:r w:rsidR="0049158B" w:rsidRPr="0049158B">
        <w:t xml:space="preserve"> </w:t>
      </w:r>
      <w:r w:rsidR="0049158B">
        <w:rPr>
          <w:lang w:val="en-US"/>
        </w:rPr>
        <w:fldChar w:fldCharType="begin"/>
      </w:r>
      <w:r w:rsidR="0049158B" w:rsidRPr="0049158B">
        <w:instrText xml:space="preserve"> </w:instrText>
      </w:r>
      <w:r w:rsidR="0049158B">
        <w:rPr>
          <w:lang w:val="en-US"/>
        </w:rPr>
        <w:instrText>REF</w:instrText>
      </w:r>
      <w:r w:rsidR="0049158B" w:rsidRPr="0049158B">
        <w:instrText xml:space="preserve"> _</w:instrText>
      </w:r>
      <w:r w:rsidR="0049158B">
        <w:rPr>
          <w:lang w:val="en-US"/>
        </w:rPr>
        <w:instrText>Ref</w:instrText>
      </w:r>
      <w:r w:rsidR="0049158B" w:rsidRPr="0049158B">
        <w:instrText>68767255 \</w:instrText>
      </w:r>
      <w:r w:rsidR="0049158B">
        <w:rPr>
          <w:lang w:val="en-US"/>
        </w:rPr>
        <w:instrText>n</w:instrText>
      </w:r>
      <w:r w:rsidR="0049158B" w:rsidRPr="0049158B">
        <w:instrText xml:space="preserve"> \</w:instrText>
      </w:r>
      <w:r w:rsidR="0049158B">
        <w:rPr>
          <w:lang w:val="en-US"/>
        </w:rPr>
        <w:instrText>h</w:instrText>
      </w:r>
      <w:r w:rsidR="0049158B" w:rsidRPr="0049158B">
        <w:instrText xml:space="preserve"> \# \0 </w:instrText>
      </w:r>
      <w:r w:rsidR="0049158B">
        <w:rPr>
          <w:lang w:val="en-US"/>
        </w:rPr>
      </w:r>
      <w:r w:rsidR="0049158B">
        <w:rPr>
          <w:lang w:val="en-US"/>
        </w:rPr>
        <w:fldChar w:fldCharType="separate"/>
      </w:r>
      <w:r w:rsidR="00E4351F">
        <w:t>3</w:t>
      </w:r>
      <w:r w:rsidR="0049158B">
        <w:rPr>
          <w:lang w:val="en-US"/>
        </w:rPr>
        <w:fldChar w:fldCharType="end"/>
      </w:r>
      <w:r w:rsidR="0049158B" w:rsidRPr="003208EF">
        <w:t>)</w:t>
      </w:r>
      <w:r>
        <w:t>.</w:t>
      </w:r>
    </w:p>
    <w:p w14:paraId="01D00EF0" w14:textId="68F3992D" w:rsidR="001727B0" w:rsidRDefault="001727B0" w:rsidP="001727B0">
      <w:pPr>
        <w:pStyle w:val="gffb"/>
      </w:pPr>
      <w:r>
        <w:rPr>
          <w:noProof/>
        </w:rPr>
        <w:drawing>
          <wp:inline distT="0" distB="0" distL="0" distR="0" wp14:anchorId="5341563D" wp14:editId="1A676719">
            <wp:extent cx="5153025" cy="60388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038850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4484A1B" w14:textId="3B462162" w:rsidR="001727B0" w:rsidRDefault="005952CB" w:rsidP="001727B0">
      <w:pPr>
        <w:pStyle w:val="ge"/>
      </w:pPr>
      <w:bookmarkStart w:id="69" w:name="_Ref68767255"/>
      <w:r>
        <w:t>Экран оценки</w:t>
      </w:r>
      <w:bookmarkEnd w:id="69"/>
    </w:p>
    <w:p w14:paraId="3F6173BC" w14:textId="77777777" w:rsidR="005952CB" w:rsidRPr="000A1888" w:rsidRDefault="005952CB" w:rsidP="000A1888">
      <w:pPr>
        <w:pStyle w:val="gff5"/>
        <w:rPr>
          <w:shd w:val="clear" w:color="auto" w:fill="FFFFFF"/>
          <w:lang w:eastAsia="ru-RU"/>
        </w:rPr>
      </w:pPr>
      <w:r w:rsidRPr="000A1888">
        <w:rPr>
          <w:shd w:val="clear" w:color="auto" w:fill="FFFFFF"/>
          <w:lang w:eastAsia="ru-RU"/>
        </w:rPr>
        <w:t>Экран оценки содержит:</w:t>
      </w:r>
    </w:p>
    <w:p w14:paraId="18A1C8F1" w14:textId="77777777" w:rsidR="005952CB" w:rsidRPr="000A1888" w:rsidRDefault="005952CB" w:rsidP="000A1888">
      <w:pPr>
        <w:pStyle w:val="gf9"/>
      </w:pPr>
      <w:r w:rsidRPr="000A1888">
        <w:t>кольцевую диаграмму, показывающую количество таких же оценок за эту работу у одноклассников;</w:t>
      </w:r>
    </w:p>
    <w:p w14:paraId="11A690A2" w14:textId="77777777" w:rsidR="005952CB" w:rsidRPr="000A1888" w:rsidRDefault="005952CB" w:rsidP="000A1888">
      <w:pPr>
        <w:pStyle w:val="gf9"/>
      </w:pPr>
      <w:r w:rsidRPr="000A1888">
        <w:t>значения среднего и средневзвешенного баллов;</w:t>
      </w:r>
    </w:p>
    <w:p w14:paraId="3E074A7A" w14:textId="5D151826" w:rsidR="005952CB" w:rsidRDefault="005952CB" w:rsidP="000A1888">
      <w:pPr>
        <w:pStyle w:val="gf9"/>
      </w:pPr>
      <w:r w:rsidRPr="000A1888">
        <w:t>график изменения среднего балла по неделям по предмету для ученика и для всего класса.</w:t>
      </w:r>
    </w:p>
    <w:p w14:paraId="41CBE29D" w14:textId="1B29C022" w:rsidR="00BF69C8" w:rsidRDefault="00BF69C8" w:rsidP="00CF4A79">
      <w:pPr>
        <w:pStyle w:val="gf9"/>
        <w:keepNext/>
        <w:numPr>
          <w:ilvl w:val="0"/>
          <w:numId w:val="0"/>
        </w:numPr>
        <w:ind w:firstLine="709"/>
        <w:rPr>
          <w:i/>
          <w:iCs/>
          <w:lang w:eastAsia="ru-RU"/>
        </w:rPr>
      </w:pPr>
      <w:r>
        <w:rPr>
          <w:noProof/>
        </w:rPr>
        <w:lastRenderedPageBreak/>
        <w:drawing>
          <wp:inline distT="0" distB="0" distL="0" distR="0" wp14:anchorId="45C17A6D" wp14:editId="2A8275D3">
            <wp:extent cx="180975" cy="180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gffff1"/>
        </w:rPr>
        <w:t xml:space="preserve"> </w:t>
      </w:r>
      <w:r w:rsidRPr="00723D91">
        <w:rPr>
          <w:rStyle w:val="gffff1"/>
        </w:rPr>
        <w:t xml:space="preserve">Примечание </w:t>
      </w:r>
      <w:r w:rsidRPr="00723D91">
        <w:t>–</w:t>
      </w:r>
      <w:r>
        <w:rPr>
          <w:rStyle w:val="affa"/>
          <w:rFonts w:ascii="Open Sans" w:hAnsi="Open Sans"/>
          <w:color w:val="333333"/>
          <w:sz w:val="21"/>
          <w:szCs w:val="21"/>
        </w:rPr>
        <w:t xml:space="preserve"> </w:t>
      </w:r>
      <w:r w:rsidRPr="00BF69C8">
        <w:t xml:space="preserve">кнопка Сравнить с одноклассниками ведет на страницу предмета (см. рисунок </w:t>
      </w:r>
      <w:r w:rsidRPr="00BF69C8">
        <w:fldChar w:fldCharType="begin"/>
      </w:r>
      <w:r w:rsidRPr="00BF69C8">
        <w:instrText xml:space="preserve"> REF _Ref68770057 \n \h \# \0  \* MERGEFORMAT </w:instrText>
      </w:r>
      <w:r w:rsidRPr="00BF69C8">
        <w:fldChar w:fldCharType="separate"/>
      </w:r>
      <w:r w:rsidR="00E4351F">
        <w:t>4</w:t>
      </w:r>
      <w:r w:rsidRPr="00BF69C8">
        <w:fldChar w:fldCharType="end"/>
      </w:r>
      <w:r w:rsidRPr="00BF69C8">
        <w:t>).</w:t>
      </w:r>
    </w:p>
    <w:p w14:paraId="7DDB7834" w14:textId="1C676E6E" w:rsidR="005952CB" w:rsidRDefault="005952CB" w:rsidP="005952CB">
      <w:pPr>
        <w:pStyle w:val="gffb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03735900" wp14:editId="4499D305">
            <wp:extent cx="2428875" cy="6696075"/>
            <wp:effectExtent l="19050" t="19050" r="28575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669607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7042463" w14:textId="2DDBA522" w:rsidR="005952CB" w:rsidRPr="005952CB" w:rsidRDefault="00BF69C8" w:rsidP="005952CB">
      <w:pPr>
        <w:pStyle w:val="ge"/>
        <w:rPr>
          <w:lang w:eastAsia="ru-RU"/>
        </w:rPr>
      </w:pPr>
      <w:bookmarkStart w:id="70" w:name="_Ref68770057"/>
      <w:r>
        <w:rPr>
          <w:lang w:eastAsia="ru-RU"/>
        </w:rPr>
        <w:t>Страница предмета</w:t>
      </w:r>
      <w:bookmarkEnd w:id="70"/>
    </w:p>
    <w:p w14:paraId="626A3A5D" w14:textId="002C88F4" w:rsidR="005952CB" w:rsidRDefault="005952CB" w:rsidP="005952CB">
      <w:pPr>
        <w:pStyle w:val="gff0"/>
        <w:rPr>
          <w:rFonts w:eastAsia="Times New Roman" w:cs="Times New Roman"/>
          <w:lang w:eastAsia="ru-RU"/>
        </w:rPr>
      </w:pPr>
      <w:r>
        <w:t>Раздел </w:t>
      </w:r>
      <w:r w:rsidRPr="00F828A2">
        <w:rPr>
          <w:b/>
          <w:bCs/>
        </w:rPr>
        <w:t>Рейтинг</w:t>
      </w:r>
      <w:r w:rsidR="00F828A2">
        <w:t xml:space="preserve"> </w:t>
      </w:r>
      <w:r>
        <w:t>содержит информацию о том, на каком месте в классе находится ученик, если сравнить его оценки с оценками других учеников в классе по значению общего среднего балла.</w:t>
      </w:r>
    </w:p>
    <w:p w14:paraId="204DEA50" w14:textId="5136A32B" w:rsidR="005952CB" w:rsidRDefault="008573BB" w:rsidP="005952CB">
      <w:pPr>
        <w:pStyle w:val="gff0"/>
      </w:pPr>
      <w:r>
        <w:rPr>
          <w:noProof/>
        </w:rPr>
        <w:lastRenderedPageBreak/>
        <w:drawing>
          <wp:inline distT="0" distB="0" distL="0" distR="0" wp14:anchorId="706A785D" wp14:editId="3F988823">
            <wp:extent cx="180975" cy="180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gffff1"/>
        </w:rPr>
        <w:t xml:space="preserve"> </w:t>
      </w:r>
      <w:r w:rsidRPr="00723D91">
        <w:rPr>
          <w:rStyle w:val="gffff1"/>
        </w:rPr>
        <w:t xml:space="preserve">Примечание </w:t>
      </w:r>
      <w:r w:rsidRPr="00723D91">
        <w:t>–</w:t>
      </w:r>
      <w:r>
        <w:rPr>
          <w:rStyle w:val="affa"/>
          <w:rFonts w:ascii="Open Sans" w:hAnsi="Open Sans"/>
          <w:color w:val="333333"/>
          <w:sz w:val="21"/>
          <w:szCs w:val="21"/>
        </w:rPr>
        <w:t xml:space="preserve"> </w:t>
      </w:r>
      <w:r w:rsidR="005952CB" w:rsidRPr="008573BB">
        <w:rPr>
          <w:rStyle w:val="gff1"/>
        </w:rPr>
        <w:t>Общий средний балл считается как среднее арифметическое от суммы всех имеющихся у ученика средних баллов по предметам в текущем отчетном периоде. Чем выше значение общего среднего балла, тем выше место в рейтинге.</w:t>
      </w:r>
    </w:p>
    <w:p w14:paraId="6822C172" w14:textId="4C61F545" w:rsidR="005952CB" w:rsidRDefault="005952CB" w:rsidP="005952CB">
      <w:pPr>
        <w:pStyle w:val="gff0"/>
      </w:pPr>
      <w:r>
        <w:t>В блоке «Рейтинг» виджета «Важное» при нажатии на стрелку </w:t>
      </w:r>
      <w:r>
        <w:rPr>
          <w:noProof/>
        </w:rPr>
        <w:drawing>
          <wp:inline distT="0" distB="0" distL="0" distR="0" wp14:anchorId="72452A07" wp14:editId="481285A3">
            <wp:extent cx="257175" cy="247650"/>
            <wp:effectExtent l="0" t="0" r="9525" b="0"/>
            <wp:docPr id="15" name="Рисунок 15" descr="mcecli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eclip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справа от значения рейтинга происходит переход на экран общего рейтинга в классе.</w:t>
      </w:r>
    </w:p>
    <w:p w14:paraId="429A0E10" w14:textId="4D5715AA" w:rsidR="00B51548" w:rsidRDefault="00BF69C8" w:rsidP="00AF1595">
      <w:pPr>
        <w:pStyle w:val="g30"/>
        <w:rPr>
          <w:lang w:val="en-US"/>
        </w:rPr>
      </w:pPr>
      <w:r>
        <w:t>Раздел</w:t>
      </w:r>
      <w:r w:rsidR="005952CB">
        <w:t xml:space="preserve"> «Общение»</w:t>
      </w:r>
    </w:p>
    <w:p w14:paraId="06FF968D" w14:textId="38818487" w:rsidR="005952CB" w:rsidRPr="008573BB" w:rsidRDefault="005952CB" w:rsidP="008573BB">
      <w:pPr>
        <w:pStyle w:val="gff5"/>
      </w:pPr>
      <w:r w:rsidRPr="008573BB">
        <w:t>Виджет «Общение» </w:t>
      </w:r>
      <w:r w:rsidRPr="008573BB">
        <w:rPr>
          <w:noProof/>
        </w:rPr>
        <w:drawing>
          <wp:inline distT="0" distB="0" distL="0" distR="0" wp14:anchorId="2B650846" wp14:editId="3780BA26">
            <wp:extent cx="342900" cy="257175"/>
            <wp:effectExtent l="0" t="0" r="0" b="9525"/>
            <wp:docPr id="21" name="Рисунок 21" descr="_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___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3BB">
        <w:t>содержит</w:t>
      </w:r>
      <w:r w:rsidR="00E4351F" w:rsidRPr="00E4351F">
        <w:t xml:space="preserve"> (</w:t>
      </w:r>
      <w:r w:rsidR="00E4351F">
        <w:t xml:space="preserve">см. рисунок </w:t>
      </w:r>
      <w:r w:rsidR="00E4351F">
        <w:fldChar w:fldCharType="begin"/>
      </w:r>
      <w:r w:rsidR="00E4351F">
        <w:instrText xml:space="preserve"> REF _Ref68873969 \n \h \</w:instrText>
      </w:r>
      <w:r w:rsidR="00E4351F" w:rsidRPr="00E4351F">
        <w:instrText xml:space="preserve"># \0 </w:instrText>
      </w:r>
      <w:r w:rsidR="00E4351F">
        <w:fldChar w:fldCharType="separate"/>
      </w:r>
      <w:r w:rsidR="00E4351F" w:rsidRPr="00E4351F">
        <w:t>6</w:t>
      </w:r>
      <w:r w:rsidR="00E4351F">
        <w:fldChar w:fldCharType="end"/>
      </w:r>
      <w:r w:rsidR="00E4351F" w:rsidRPr="00E4351F">
        <w:t>)</w:t>
      </w:r>
      <w:r w:rsidRPr="008573BB">
        <w:t>:</w:t>
      </w:r>
    </w:p>
    <w:p w14:paraId="163F413E" w14:textId="77777777" w:rsidR="005952CB" w:rsidRPr="005952CB" w:rsidRDefault="005952CB" w:rsidP="008573BB">
      <w:pPr>
        <w:pStyle w:val="gf9"/>
        <w:rPr>
          <w:lang w:eastAsia="ru-RU"/>
        </w:rPr>
      </w:pPr>
      <w:r w:rsidRPr="005952CB">
        <w:rPr>
          <w:lang w:eastAsia="ru-RU"/>
        </w:rPr>
        <w:t>чаты пользователя;</w:t>
      </w:r>
    </w:p>
    <w:p w14:paraId="13B6ACD6" w14:textId="77777777" w:rsidR="005952CB" w:rsidRPr="005952CB" w:rsidRDefault="005952CB" w:rsidP="008573BB">
      <w:pPr>
        <w:pStyle w:val="gf9"/>
        <w:rPr>
          <w:lang w:eastAsia="ru-RU"/>
        </w:rPr>
      </w:pPr>
      <w:r w:rsidRPr="005952CB">
        <w:rPr>
          <w:lang w:eastAsia="ru-RU"/>
        </w:rPr>
        <w:t>контакты пользователя.</w:t>
      </w:r>
    </w:p>
    <w:p w14:paraId="621141E4" w14:textId="77777777" w:rsidR="005952CB" w:rsidRPr="005952CB" w:rsidRDefault="005952CB" w:rsidP="008573BB">
      <w:pPr>
        <w:pStyle w:val="gff0"/>
        <w:rPr>
          <w:lang w:eastAsia="ru-RU"/>
        </w:rPr>
      </w:pPr>
      <w:r w:rsidRPr="005952CB">
        <w:rPr>
          <w:lang w:eastAsia="ru-RU"/>
        </w:rPr>
        <w:t>Во вкладке «Чаты» находятся все чаты, отсортированные по дате последней активности чата, и личные переписки с другими пользователями.</w:t>
      </w:r>
    </w:p>
    <w:p w14:paraId="4B19B1DA" w14:textId="77777777" w:rsidR="005952CB" w:rsidRPr="005952CB" w:rsidRDefault="005952CB" w:rsidP="008573BB">
      <w:pPr>
        <w:pStyle w:val="gff0"/>
        <w:rPr>
          <w:lang w:eastAsia="ru-RU"/>
        </w:rPr>
      </w:pPr>
      <w:r w:rsidRPr="005952CB">
        <w:rPr>
          <w:lang w:eastAsia="ru-RU"/>
        </w:rPr>
        <w:t>Вкладка «Контакты» содержит в алфавитном порядке все чаты и ФИО пользователей, которым можно написать личное сообщение.</w:t>
      </w:r>
    </w:p>
    <w:p w14:paraId="33C8D2DC" w14:textId="53C8A526" w:rsidR="005952CB" w:rsidRDefault="008573BB" w:rsidP="008573BB">
      <w:pPr>
        <w:pStyle w:val="gff0"/>
        <w:rPr>
          <w:i/>
          <w:iCs/>
          <w:lang w:eastAsia="ru-RU"/>
        </w:rPr>
      </w:pPr>
      <w:r>
        <w:rPr>
          <w:noProof/>
        </w:rPr>
        <w:drawing>
          <wp:inline distT="0" distB="0" distL="0" distR="0" wp14:anchorId="53749764" wp14:editId="3AE0C972">
            <wp:extent cx="180975" cy="180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gffff1"/>
        </w:rPr>
        <w:t xml:space="preserve"> </w:t>
      </w:r>
      <w:r w:rsidRPr="00723D91">
        <w:rPr>
          <w:rStyle w:val="gffff1"/>
        </w:rPr>
        <w:t xml:space="preserve">Примечание </w:t>
      </w:r>
      <w:r w:rsidRPr="00723D91">
        <w:t>–</w:t>
      </w:r>
      <w:r>
        <w:rPr>
          <w:rStyle w:val="affa"/>
          <w:rFonts w:ascii="Open Sans" w:hAnsi="Open Sans"/>
          <w:color w:val="333333"/>
          <w:sz w:val="21"/>
          <w:szCs w:val="21"/>
        </w:rPr>
        <w:t xml:space="preserve"> </w:t>
      </w:r>
      <w:r w:rsidR="005952CB" w:rsidRPr="008573BB">
        <w:rPr>
          <w:rStyle w:val="gff1"/>
        </w:rPr>
        <w:t>Во вкладке «Контакты» можно найти чат или пользователя, воспользовавшись строкой поиска.</w:t>
      </w:r>
    </w:p>
    <w:p w14:paraId="3EB3B279" w14:textId="4712B22B" w:rsidR="005952CB" w:rsidRDefault="00E4351F" w:rsidP="00BF69C8">
      <w:pPr>
        <w:pStyle w:val="gffb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6E60EE45" wp14:editId="2211CAA7">
            <wp:extent cx="2459223" cy="4368417"/>
            <wp:effectExtent l="19050" t="19050" r="13335" b="12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23" cy="43684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8F1D1AF" w14:textId="7555AACA" w:rsidR="00BF69C8" w:rsidRPr="00BF69C8" w:rsidRDefault="00BF69C8" w:rsidP="00BF69C8">
      <w:pPr>
        <w:pStyle w:val="ge"/>
        <w:rPr>
          <w:lang w:eastAsia="ru-RU"/>
        </w:rPr>
      </w:pPr>
      <w:bookmarkStart w:id="71" w:name="_Ref68873969"/>
      <w:r>
        <w:rPr>
          <w:lang w:eastAsia="ru-RU"/>
        </w:rPr>
        <w:t>Раздел «Общение»</w:t>
      </w:r>
      <w:bookmarkEnd w:id="71"/>
    </w:p>
    <w:p w14:paraId="465BD797" w14:textId="534904BB" w:rsidR="00B51548" w:rsidRDefault="00BF69C8" w:rsidP="00AF1595">
      <w:pPr>
        <w:pStyle w:val="g30"/>
        <w:rPr>
          <w:lang w:val="en-US"/>
        </w:rPr>
      </w:pPr>
      <w:bookmarkStart w:id="72" w:name="_Ref50023772"/>
      <w:r>
        <w:lastRenderedPageBreak/>
        <w:t>Раздел</w:t>
      </w:r>
      <w:r w:rsidR="00EB501A">
        <w:t xml:space="preserve"> </w:t>
      </w:r>
      <w:bookmarkEnd w:id="72"/>
      <w:r w:rsidR="005952CB">
        <w:t>«Дневник»</w:t>
      </w:r>
    </w:p>
    <w:p w14:paraId="3E0B267F" w14:textId="157FE00F" w:rsidR="005952CB" w:rsidRPr="008573BB" w:rsidRDefault="00BF69C8" w:rsidP="008573BB">
      <w:pPr>
        <w:pStyle w:val="gff5"/>
      </w:pPr>
      <w:r>
        <w:t xml:space="preserve">Раздел </w:t>
      </w:r>
      <w:r w:rsidR="005952CB" w:rsidRPr="00CF4A79">
        <w:rPr>
          <w:rStyle w:val="affa"/>
          <w:bCs w:val="0"/>
        </w:rPr>
        <w:t>Дневник</w:t>
      </w:r>
      <w:r w:rsidR="005952CB" w:rsidRPr="008573BB">
        <w:rPr>
          <w:noProof/>
        </w:rPr>
        <w:drawing>
          <wp:inline distT="0" distB="0" distL="0" distR="0" wp14:anchorId="576AFA24" wp14:editId="2E8BCE4B">
            <wp:extent cx="323850" cy="276225"/>
            <wp:effectExtent l="0" t="0" r="0" b="9525"/>
            <wp:docPr id="26" name="Рисунок 26" descr="___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______________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F4A79">
        <w:t xml:space="preserve">(см. рисунок </w:t>
      </w:r>
      <w:r w:rsidR="00CF4A79">
        <w:fldChar w:fldCharType="begin"/>
      </w:r>
      <w:r w:rsidR="00CF4A79">
        <w:instrText xml:space="preserve"> REF _Ref68866929 \n \h \</w:instrText>
      </w:r>
      <w:r w:rsidR="00CF4A79" w:rsidRPr="00CF4A79">
        <w:instrText xml:space="preserve"># \0 </w:instrText>
      </w:r>
      <w:r w:rsidR="00CF4A79">
        <w:fldChar w:fldCharType="separate"/>
      </w:r>
      <w:r w:rsidR="00E4351F">
        <w:t>6</w:t>
      </w:r>
      <w:r w:rsidR="00CF4A79">
        <w:fldChar w:fldCharType="end"/>
      </w:r>
      <w:r w:rsidR="00CF4A79">
        <w:t>)</w:t>
      </w:r>
      <w:r w:rsidR="00CF4A79" w:rsidRPr="00CF4A79">
        <w:t xml:space="preserve"> </w:t>
      </w:r>
      <w:r w:rsidR="005952CB" w:rsidRPr="008573BB">
        <w:t>отображает:</w:t>
      </w:r>
    </w:p>
    <w:p w14:paraId="4CD0B3CC" w14:textId="77777777" w:rsidR="005952CB" w:rsidRDefault="005952CB" w:rsidP="008573BB">
      <w:pPr>
        <w:pStyle w:val="gf9"/>
      </w:pPr>
      <w:r>
        <w:t>расписание занятий на указанную дату;</w:t>
      </w:r>
    </w:p>
    <w:p w14:paraId="7D8E74E5" w14:textId="77777777" w:rsidR="005952CB" w:rsidRDefault="005952CB" w:rsidP="008573BB">
      <w:pPr>
        <w:pStyle w:val="gf9"/>
      </w:pPr>
      <w:r>
        <w:t>выданное домашнее задание на каждый урок; </w:t>
      </w:r>
    </w:p>
    <w:p w14:paraId="5D276296" w14:textId="77777777" w:rsidR="005952CB" w:rsidRDefault="005952CB" w:rsidP="008573BB">
      <w:pPr>
        <w:pStyle w:val="gf9"/>
      </w:pPr>
      <w:r>
        <w:t>комментарий учителя к уроку;</w:t>
      </w:r>
    </w:p>
    <w:p w14:paraId="4AFDF5D3" w14:textId="77777777" w:rsidR="005952CB" w:rsidRDefault="005952CB" w:rsidP="008573BB">
      <w:pPr>
        <w:pStyle w:val="gf9"/>
      </w:pPr>
      <w:r>
        <w:t>оценки за каждый урок.</w:t>
      </w:r>
    </w:p>
    <w:p w14:paraId="0BCC779F" w14:textId="7B741265" w:rsidR="005952CB" w:rsidRDefault="005952CB" w:rsidP="008573BB">
      <w:pPr>
        <w:pStyle w:val="gff0"/>
      </w:pPr>
      <w:r>
        <w:t>В разделе доступна информация об уроках за две прошедших и две следующих недели от текущей даты.</w:t>
      </w:r>
    </w:p>
    <w:p w14:paraId="72320EC4" w14:textId="4FC5B090" w:rsidR="00BF69C8" w:rsidRDefault="005952CB" w:rsidP="00BF69C8">
      <w:pPr>
        <w:pStyle w:val="gffb"/>
        <w:rPr>
          <w:rFonts w:ascii="Open Sans" w:hAnsi="Open Sans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03DB3DEA" wp14:editId="54047CCB">
            <wp:extent cx="5172075" cy="6229350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22935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E13730E" w14:textId="1BC3544F" w:rsidR="00BF69C8" w:rsidRPr="00BF69C8" w:rsidRDefault="00CF4A79" w:rsidP="00BF69C8">
      <w:pPr>
        <w:pStyle w:val="ge"/>
      </w:pPr>
      <w:bookmarkStart w:id="73" w:name="_Ref68866929"/>
      <w:r>
        <w:t xml:space="preserve">раздел </w:t>
      </w:r>
      <w:r w:rsidRPr="00CF4A79">
        <w:rPr>
          <w:b/>
        </w:rPr>
        <w:t>Дневник</w:t>
      </w:r>
      <w:bookmarkEnd w:id="73"/>
    </w:p>
    <w:p w14:paraId="048D8CB2" w14:textId="000708A0" w:rsidR="005952CB" w:rsidRDefault="005952CB" w:rsidP="00CF4A79">
      <w:pPr>
        <w:pStyle w:val="gff0"/>
        <w:keepNext/>
        <w:rPr>
          <w:shd w:val="clear" w:color="auto" w:fill="FFFFFF"/>
        </w:rPr>
      </w:pPr>
      <w:r>
        <w:rPr>
          <w:shd w:val="clear" w:color="auto" w:fill="FFFFFF"/>
        </w:rPr>
        <w:lastRenderedPageBreak/>
        <w:t>Для просмотра всей информации об уроке необходимо нажать на него</w:t>
      </w:r>
      <w:r w:rsidR="00CF4A79">
        <w:rPr>
          <w:shd w:val="clear" w:color="auto" w:fill="FFFFFF"/>
        </w:rPr>
        <w:t xml:space="preserve"> (см. рисунок </w:t>
      </w:r>
      <w:r w:rsidR="00CF4A79">
        <w:rPr>
          <w:shd w:val="clear" w:color="auto" w:fill="FFFFFF"/>
        </w:rPr>
        <w:fldChar w:fldCharType="begin"/>
      </w:r>
      <w:r w:rsidR="00CF4A79">
        <w:rPr>
          <w:shd w:val="clear" w:color="auto" w:fill="FFFFFF"/>
        </w:rPr>
        <w:instrText xml:space="preserve"> REF _Ref68866995 \n \h \</w:instrText>
      </w:r>
      <w:r w:rsidR="00CF4A79" w:rsidRPr="00CF4A79">
        <w:rPr>
          <w:shd w:val="clear" w:color="auto" w:fill="FFFFFF"/>
        </w:rPr>
        <w:instrText xml:space="preserve"># \0 </w:instrText>
      </w:r>
      <w:r w:rsidR="00CF4A79">
        <w:rPr>
          <w:shd w:val="clear" w:color="auto" w:fill="FFFFFF"/>
        </w:rPr>
      </w:r>
      <w:r w:rsidR="00CF4A79">
        <w:rPr>
          <w:shd w:val="clear" w:color="auto" w:fill="FFFFFF"/>
        </w:rPr>
        <w:fldChar w:fldCharType="separate"/>
      </w:r>
      <w:r w:rsidR="00E4351F">
        <w:rPr>
          <w:shd w:val="clear" w:color="auto" w:fill="FFFFFF"/>
        </w:rPr>
        <w:t>7</w:t>
      </w:r>
      <w:r w:rsidR="00CF4A79">
        <w:rPr>
          <w:shd w:val="clear" w:color="auto" w:fill="FFFFFF"/>
        </w:rPr>
        <w:fldChar w:fldCharType="end"/>
      </w:r>
      <w:r w:rsidR="00CF4A79">
        <w:rPr>
          <w:shd w:val="clear" w:color="auto" w:fill="FFFFFF"/>
        </w:rPr>
        <w:t>)</w:t>
      </w:r>
      <w:r>
        <w:rPr>
          <w:shd w:val="clear" w:color="auto" w:fill="FFFFFF"/>
        </w:rPr>
        <w:t>.</w:t>
      </w:r>
    </w:p>
    <w:p w14:paraId="4D095B66" w14:textId="7B31CBC1" w:rsidR="005952CB" w:rsidRDefault="005952CB" w:rsidP="00BF69C8">
      <w:pPr>
        <w:pStyle w:val="gffb"/>
        <w:rPr>
          <w:rFonts w:ascii="Open Sans" w:hAnsi="Open Sans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6A90AB42" wp14:editId="70F9DF3F">
            <wp:extent cx="5048250" cy="8382000"/>
            <wp:effectExtent l="19050" t="19050" r="19050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83820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062AC11" w14:textId="070CB4C5" w:rsidR="00BF69C8" w:rsidRPr="00BF69C8" w:rsidRDefault="00CF4A79" w:rsidP="00BF69C8">
      <w:pPr>
        <w:pStyle w:val="ge"/>
      </w:pPr>
      <w:bookmarkStart w:id="74" w:name="_Ref68866995"/>
      <w:r>
        <w:t>Страница урока</w:t>
      </w:r>
      <w:bookmarkEnd w:id="74"/>
    </w:p>
    <w:p w14:paraId="71733174" w14:textId="7AA69DB9" w:rsidR="008573BB" w:rsidRPr="008573BB" w:rsidRDefault="008573BB" w:rsidP="00BF69C8">
      <w:pPr>
        <w:keepNext/>
        <w:shd w:val="clear" w:color="auto" w:fill="FFFFFF"/>
        <w:ind w:left="357" w:firstLine="0"/>
        <w:rPr>
          <w:rStyle w:val="affa"/>
          <w:rFonts w:ascii="Open Sans" w:hAnsi="Open Sans"/>
          <w:b w:val="0"/>
          <w:bCs w:val="0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0B301C3" wp14:editId="0E5748A5">
            <wp:extent cx="180975" cy="180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gffff1"/>
        </w:rPr>
        <w:t xml:space="preserve"> </w:t>
      </w:r>
      <w:r w:rsidRPr="00723D91">
        <w:rPr>
          <w:rStyle w:val="gffff1"/>
        </w:rPr>
        <w:t>Примечани</w:t>
      </w:r>
      <w:r>
        <w:rPr>
          <w:rStyle w:val="gffff1"/>
        </w:rPr>
        <w:t>я:</w:t>
      </w:r>
    </w:p>
    <w:p w14:paraId="12C3C042" w14:textId="458A9B43" w:rsidR="005952CB" w:rsidRPr="008573BB" w:rsidRDefault="005952CB" w:rsidP="008573BB">
      <w:pPr>
        <w:pStyle w:val="gf9"/>
        <w:rPr>
          <w:sz w:val="24"/>
        </w:rPr>
      </w:pPr>
      <w:r w:rsidRPr="008573BB">
        <w:rPr>
          <w:sz w:val="24"/>
        </w:rPr>
        <w:t>если домашнее задание уже выполнено, то следует выставить значок </w:t>
      </w:r>
      <w:r w:rsidRPr="008573BB">
        <w:rPr>
          <w:b/>
          <w:bCs/>
          <w:sz w:val="24"/>
        </w:rPr>
        <w:t>«Галочка».</w:t>
      </w:r>
      <w:r w:rsidRPr="008573BB">
        <w:rPr>
          <w:sz w:val="24"/>
        </w:rPr>
        <w:t> </w:t>
      </w:r>
    </w:p>
    <w:p w14:paraId="7AB36409" w14:textId="77777777" w:rsidR="005952CB" w:rsidRPr="008573BB" w:rsidRDefault="005952CB" w:rsidP="008573BB">
      <w:pPr>
        <w:pStyle w:val="gf9"/>
        <w:rPr>
          <w:sz w:val="24"/>
        </w:rPr>
      </w:pPr>
      <w:r w:rsidRPr="008573BB">
        <w:rPr>
          <w:sz w:val="24"/>
        </w:rPr>
        <w:t xml:space="preserve">если домашнее задание требует файл с результатом, его нельзя </w:t>
      </w:r>
      <w:proofErr w:type="gramStart"/>
      <w:r w:rsidRPr="008573BB">
        <w:rPr>
          <w:sz w:val="24"/>
        </w:rPr>
        <w:t>отметить</w:t>
      </w:r>
      <w:proofErr w:type="gramEnd"/>
      <w:r w:rsidRPr="008573BB">
        <w:rPr>
          <w:sz w:val="24"/>
        </w:rPr>
        <w:t xml:space="preserve"> как выполненное. Для выполнения домашнего заданий требуется прикрепить файл.</w:t>
      </w:r>
    </w:p>
    <w:p w14:paraId="4F11B916" w14:textId="14852016" w:rsidR="005952CB" w:rsidRDefault="005952CB" w:rsidP="008573BB">
      <w:pPr>
        <w:pStyle w:val="gf9"/>
        <w:rPr>
          <w:rFonts w:ascii="Open Sans" w:hAnsi="Open Sans"/>
          <w:color w:val="333333"/>
          <w:sz w:val="21"/>
          <w:szCs w:val="21"/>
        </w:rPr>
      </w:pPr>
      <w:r w:rsidRPr="008573BB">
        <w:rPr>
          <w:sz w:val="24"/>
        </w:rPr>
        <w:t>если возле домашнего задания есть значок </w:t>
      </w:r>
      <w:r w:rsidRPr="008573BB">
        <w:rPr>
          <w:noProof/>
          <w:sz w:val="24"/>
        </w:rPr>
        <w:drawing>
          <wp:inline distT="0" distB="0" distL="0" distR="0" wp14:anchorId="34E23107" wp14:editId="03029119">
            <wp:extent cx="238125" cy="247650"/>
            <wp:effectExtent l="0" t="0" r="9525" b="0"/>
            <wp:docPr id="34" name="Рисунок 34" descr="https://i.gyazo.com/5b2fd1d4cf20e3cc11215588e6ecd6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gyazo.com/5b2fd1d4cf20e3cc11215588e6ecd6d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3BB">
        <w:rPr>
          <w:sz w:val="24"/>
        </w:rPr>
        <w:t>, это означает, что задание содержит вложенный файл.</w:t>
      </w:r>
      <w:r w:rsidRPr="008573BB">
        <w:rPr>
          <w:rFonts w:ascii="Open Sans" w:hAnsi="Open Sans"/>
          <w:color w:val="333333"/>
          <w:sz w:val="19"/>
          <w:szCs w:val="21"/>
        </w:rPr>
        <w:t> </w:t>
      </w:r>
    </w:p>
    <w:p w14:paraId="1DD86C8E" w14:textId="4AB15B5A" w:rsidR="00B51548" w:rsidRDefault="00D23326" w:rsidP="00AF1595">
      <w:pPr>
        <w:pStyle w:val="g20"/>
        <w:rPr>
          <w:lang w:val="en-US"/>
        </w:rPr>
      </w:pPr>
      <w:bookmarkStart w:id="75" w:name="_Toc68874017"/>
      <w:r>
        <w:t>Раздел </w:t>
      </w:r>
      <w:r w:rsidR="00A11CA0">
        <w:t>«Успеваемость»</w:t>
      </w:r>
      <w:bookmarkEnd w:id="75"/>
    </w:p>
    <w:p w14:paraId="3D0E1FC9" w14:textId="141B29A1" w:rsidR="00A11CA0" w:rsidRDefault="00CF4A79" w:rsidP="008573BB">
      <w:pPr>
        <w:pStyle w:val="gff5"/>
      </w:pPr>
      <w:r>
        <w:t>Раздел</w:t>
      </w:r>
      <w:r w:rsidRPr="00CF4A79">
        <w:t xml:space="preserve"> </w:t>
      </w:r>
      <w:r w:rsidR="00A11CA0" w:rsidRPr="00CF4A79">
        <w:rPr>
          <w:b/>
          <w:bCs/>
        </w:rPr>
        <w:t>Успеваемость</w:t>
      </w:r>
      <w:r w:rsidR="00A11CA0">
        <w:rPr>
          <w:b/>
          <w:bCs/>
          <w:noProof/>
        </w:rPr>
        <w:drawing>
          <wp:inline distT="0" distB="0" distL="0" distR="0" wp14:anchorId="67016F0C" wp14:editId="3CC46886">
            <wp:extent cx="390525" cy="323850"/>
            <wp:effectExtent l="0" t="0" r="9525" b="0"/>
            <wp:docPr id="38" name="Рисунок 38" descr="mcecli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eclip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CA0">
        <w:rPr>
          <w:rStyle w:val="affa"/>
          <w:rFonts w:ascii="Open Sans" w:hAnsi="Open Sans"/>
          <w:color w:val="333333"/>
          <w:sz w:val="21"/>
          <w:szCs w:val="21"/>
        </w:rPr>
        <w:t> </w:t>
      </w:r>
      <w:r w:rsidR="00A11CA0">
        <w:t>содержит несколько разделов:</w:t>
      </w:r>
    </w:p>
    <w:p w14:paraId="61E64898" w14:textId="77777777" w:rsidR="00A11CA0" w:rsidRDefault="00A11CA0" w:rsidP="008573BB">
      <w:pPr>
        <w:pStyle w:val="gf9"/>
      </w:pPr>
      <w:r>
        <w:t>«Четверти» (или другое название отчетного периода);</w:t>
      </w:r>
    </w:p>
    <w:p w14:paraId="12C953EA" w14:textId="0F17E888" w:rsidR="00652397" w:rsidRPr="00A11CA0" w:rsidRDefault="00A11CA0" w:rsidP="006E5CB3">
      <w:pPr>
        <w:pStyle w:val="gf9"/>
        <w:keepNext/>
      </w:pPr>
      <w:r>
        <w:t xml:space="preserve">«Итоговые» </w:t>
      </w:r>
      <w:r w:rsidR="007A0734">
        <w:t xml:space="preserve">(рисунок </w:t>
      </w:r>
      <w:r w:rsidR="007A0734">
        <w:fldChar w:fldCharType="begin"/>
      </w:r>
      <w:r w:rsidR="007A0734">
        <w:instrText xml:space="preserve"> REF _Ref49155444 \r \h \</w:instrText>
      </w:r>
      <w:r w:rsidR="007A0734" w:rsidRPr="007A0734">
        <w:instrText xml:space="preserve"># \0 </w:instrText>
      </w:r>
      <w:r w:rsidR="008573BB">
        <w:instrText xml:space="preserve"> \* MERGEFORMAT </w:instrText>
      </w:r>
      <w:r w:rsidR="007A0734">
        <w:fldChar w:fldCharType="separate"/>
      </w:r>
      <w:r w:rsidR="00E4351F">
        <w:t>8</w:t>
      </w:r>
      <w:r w:rsidR="007A0734">
        <w:fldChar w:fldCharType="end"/>
      </w:r>
      <w:r w:rsidR="007A0734">
        <w:t>)</w:t>
      </w:r>
      <w:r w:rsidR="00E3651D">
        <w:t>.</w:t>
      </w:r>
    </w:p>
    <w:p w14:paraId="710BAE07" w14:textId="36CF9119" w:rsidR="00E3651D" w:rsidRPr="005E7800" w:rsidRDefault="00E4351F" w:rsidP="00E4351F">
      <w:pPr>
        <w:pStyle w:val="gffb"/>
      </w:pPr>
      <w:r>
        <w:rPr>
          <w:noProof/>
        </w:rPr>
        <w:drawing>
          <wp:inline distT="0" distB="0" distL="0" distR="0" wp14:anchorId="53FE4A1E" wp14:editId="489DA4F1">
            <wp:extent cx="5939790" cy="392938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BEF1" w14:textId="758839E0" w:rsidR="00E3651D" w:rsidRPr="00E3651D" w:rsidRDefault="00E3651D" w:rsidP="00E3651D">
      <w:pPr>
        <w:pStyle w:val="ge"/>
      </w:pPr>
      <w:bookmarkStart w:id="76" w:name="_Ref49155444"/>
      <w:r>
        <w:t xml:space="preserve">Раздел </w:t>
      </w:r>
      <w:r w:rsidR="00A11CA0">
        <w:rPr>
          <w:b/>
        </w:rPr>
        <w:t>Успеваемость</w:t>
      </w:r>
      <w:bookmarkEnd w:id="76"/>
    </w:p>
    <w:p w14:paraId="2206A167" w14:textId="419A49FA" w:rsidR="00A11CA0" w:rsidRPr="008573BB" w:rsidRDefault="00692B0F" w:rsidP="00A11CA0">
      <w:pPr>
        <w:pStyle w:val="ge"/>
        <w:numPr>
          <w:ilvl w:val="0"/>
          <w:numId w:val="0"/>
        </w:numPr>
        <w:ind w:firstLine="708"/>
        <w:jc w:val="both"/>
        <w:rPr>
          <w:rStyle w:val="gff1"/>
        </w:rPr>
      </w:pPr>
      <w:r w:rsidRPr="00635F7F">
        <w:rPr>
          <w:noProof/>
          <w:lang w:eastAsia="ru-RU"/>
        </w:rPr>
        <w:drawing>
          <wp:inline distT="0" distB="0" distL="0" distR="0" wp14:anchorId="16B3A3D1" wp14:editId="04A041F3">
            <wp:extent cx="180975" cy="18097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F7F">
        <w:t xml:space="preserve"> </w:t>
      </w:r>
      <w:r w:rsidRPr="00635F7F">
        <w:rPr>
          <w:rStyle w:val="gffff1"/>
        </w:rPr>
        <w:t>Примечание –</w:t>
      </w:r>
      <w:r w:rsidR="00A11CA0">
        <w:rPr>
          <w:rStyle w:val="gffff1"/>
        </w:rPr>
        <w:t xml:space="preserve"> </w:t>
      </w:r>
      <w:r w:rsidR="00A11CA0" w:rsidRPr="008573BB">
        <w:rPr>
          <w:rStyle w:val="gff1"/>
        </w:rPr>
        <w:t xml:space="preserve">образовательная информация в </w:t>
      </w:r>
      <w:r w:rsidR="00CF4A79">
        <w:rPr>
          <w:rStyle w:val="gff1"/>
        </w:rPr>
        <w:t>разделе</w:t>
      </w:r>
      <w:r w:rsidR="00A11CA0" w:rsidRPr="008573BB">
        <w:rPr>
          <w:rStyle w:val="gff1"/>
        </w:rPr>
        <w:t xml:space="preserve"> </w:t>
      </w:r>
      <w:r w:rsidR="00A11CA0" w:rsidRPr="00CF4A79">
        <w:rPr>
          <w:rStyle w:val="gff1"/>
          <w:b/>
        </w:rPr>
        <w:t>Успеваемость</w:t>
      </w:r>
      <w:r w:rsidR="00A11CA0" w:rsidRPr="008573BB">
        <w:rPr>
          <w:rStyle w:val="gff1"/>
        </w:rPr>
        <w:t xml:space="preserve"> доступна только после оформления подписки на версию PRO.</w:t>
      </w:r>
    </w:p>
    <w:p w14:paraId="736AA18A" w14:textId="1B661252" w:rsidR="00A11CA0" w:rsidRDefault="00A11CA0" w:rsidP="008573BB">
      <w:pPr>
        <w:pStyle w:val="gff0"/>
      </w:pPr>
      <w:r>
        <w:lastRenderedPageBreak/>
        <w:t>При нажатии на название предмета открывается</w:t>
      </w:r>
      <w:r w:rsidR="008573BB">
        <w:t xml:space="preserve"> </w:t>
      </w:r>
      <w:r w:rsidRPr="008573BB">
        <w:rPr>
          <w:bCs/>
        </w:rPr>
        <w:t>страница предмета.</w:t>
      </w:r>
    </w:p>
    <w:p w14:paraId="5CC42304" w14:textId="6C8AA2FA" w:rsidR="00A11CA0" w:rsidRPr="006E5CB3" w:rsidRDefault="00A11CA0" w:rsidP="00CF4A79">
      <w:pPr>
        <w:pStyle w:val="gff0"/>
        <w:keepNext/>
        <w:rPr>
          <w:rStyle w:val="affa"/>
          <w:rFonts w:ascii="Open Sans" w:hAnsi="Open Sans"/>
          <w:color w:val="333333"/>
          <w:sz w:val="21"/>
          <w:szCs w:val="21"/>
        </w:rPr>
      </w:pPr>
      <w:r>
        <w:t xml:space="preserve">Для перехода на страницу урока нужно нажать на </w:t>
      </w:r>
      <w:r w:rsidRPr="008573BB">
        <w:rPr>
          <w:bCs/>
        </w:rPr>
        <w:t>кнопку</w:t>
      </w:r>
      <w:r w:rsidR="008573BB">
        <w:rPr>
          <w:bCs/>
        </w:rPr>
        <w:t xml:space="preserve"> </w:t>
      </w:r>
      <w:r w:rsidRPr="00CF4A79">
        <w:rPr>
          <w:b/>
        </w:rPr>
        <w:t>Страница урока</w:t>
      </w:r>
      <w:r w:rsidR="006E5CB3" w:rsidRPr="00CF4A79">
        <w:rPr>
          <w:b/>
        </w:rPr>
        <w:t xml:space="preserve"> </w:t>
      </w:r>
      <w:r w:rsidR="006E5CB3">
        <w:t xml:space="preserve">(см. рисунок </w:t>
      </w:r>
      <w:r w:rsidR="006E5CB3">
        <w:fldChar w:fldCharType="begin"/>
      </w:r>
      <w:r w:rsidR="006E5CB3">
        <w:instrText xml:space="preserve"> REF _Ref68772533 \n \h \</w:instrText>
      </w:r>
      <w:r w:rsidR="006E5CB3" w:rsidRPr="006E5CB3">
        <w:instrText xml:space="preserve"># \0 </w:instrText>
      </w:r>
      <w:r w:rsidR="006E5CB3">
        <w:fldChar w:fldCharType="separate"/>
      </w:r>
      <w:r w:rsidR="00E4351F">
        <w:t>9</w:t>
      </w:r>
      <w:r w:rsidR="006E5CB3">
        <w:fldChar w:fldCharType="end"/>
      </w:r>
      <w:r w:rsidR="006E5CB3">
        <w:t>)</w:t>
      </w:r>
      <w:r w:rsidR="006E5CB3" w:rsidRPr="006E5CB3">
        <w:t>.</w:t>
      </w:r>
    </w:p>
    <w:p w14:paraId="24A016F8" w14:textId="302B5E72" w:rsidR="00A11CA0" w:rsidRDefault="00A11CA0" w:rsidP="00BF69C8">
      <w:pPr>
        <w:pStyle w:val="gffb"/>
        <w:rPr>
          <w:rFonts w:ascii="Open Sans" w:hAnsi="Open Sans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34A20E32" wp14:editId="45A11E15">
            <wp:extent cx="2438400" cy="4800600"/>
            <wp:effectExtent l="19050" t="19050" r="19050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8006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AD2F6FC" w14:textId="09A1DB2F" w:rsidR="00BF69C8" w:rsidRPr="00BF69C8" w:rsidRDefault="006E5CB3" w:rsidP="00BF69C8">
      <w:pPr>
        <w:pStyle w:val="ge"/>
      </w:pPr>
      <w:bookmarkStart w:id="77" w:name="_Ref68772533"/>
      <w:r>
        <w:t>Страница урока</w:t>
      </w:r>
      <w:bookmarkEnd w:id="77"/>
    </w:p>
    <w:p w14:paraId="73BB6445" w14:textId="1C8FE875" w:rsidR="00676FB7" w:rsidRPr="009E6B17" w:rsidRDefault="00A11CA0" w:rsidP="009E6B17">
      <w:pPr>
        <w:pStyle w:val="gff0"/>
        <w:keepNext/>
      </w:pPr>
      <w:r w:rsidRPr="008573BB">
        <w:lastRenderedPageBreak/>
        <w:t>Вкладка </w:t>
      </w:r>
      <w:r w:rsidRPr="008573BB">
        <w:rPr>
          <w:rStyle w:val="affa"/>
          <w:b w:val="0"/>
          <w:bCs w:val="0"/>
        </w:rPr>
        <w:t>«Итоговые»</w:t>
      </w:r>
      <w:r w:rsidR="009E6B17">
        <w:rPr>
          <w:rStyle w:val="affa"/>
          <w:b w:val="0"/>
          <w:bCs w:val="0"/>
        </w:rPr>
        <w:t xml:space="preserve"> отображена на рисунке </w:t>
      </w:r>
      <w:r w:rsidR="009E6B17">
        <w:rPr>
          <w:rStyle w:val="affa"/>
          <w:b w:val="0"/>
          <w:bCs w:val="0"/>
        </w:rPr>
        <w:fldChar w:fldCharType="begin"/>
      </w:r>
      <w:r w:rsidR="009E6B17">
        <w:rPr>
          <w:rStyle w:val="affa"/>
          <w:b w:val="0"/>
          <w:bCs w:val="0"/>
        </w:rPr>
        <w:instrText xml:space="preserve"> REF _Ref68772851 \n \h \</w:instrText>
      </w:r>
      <w:r w:rsidR="009E6B17" w:rsidRPr="009E6B17">
        <w:rPr>
          <w:rStyle w:val="affa"/>
          <w:b w:val="0"/>
          <w:bCs w:val="0"/>
        </w:rPr>
        <w:instrText xml:space="preserve"># \0 </w:instrText>
      </w:r>
      <w:r w:rsidR="009E6B17">
        <w:rPr>
          <w:rStyle w:val="affa"/>
          <w:b w:val="0"/>
          <w:bCs w:val="0"/>
        </w:rPr>
      </w:r>
      <w:r w:rsidR="009E6B17">
        <w:rPr>
          <w:rStyle w:val="affa"/>
          <w:b w:val="0"/>
          <w:bCs w:val="0"/>
        </w:rPr>
        <w:fldChar w:fldCharType="separate"/>
      </w:r>
      <w:r w:rsidR="00E4351F">
        <w:rPr>
          <w:rStyle w:val="affa"/>
          <w:b w:val="0"/>
          <w:bCs w:val="0"/>
        </w:rPr>
        <w:t>10</w:t>
      </w:r>
      <w:r w:rsidR="009E6B17">
        <w:rPr>
          <w:rStyle w:val="affa"/>
          <w:b w:val="0"/>
          <w:bCs w:val="0"/>
        </w:rPr>
        <w:fldChar w:fldCharType="end"/>
      </w:r>
      <w:r w:rsidR="009E6B17" w:rsidRPr="009E6B17">
        <w:rPr>
          <w:rStyle w:val="affa"/>
          <w:b w:val="0"/>
          <w:bCs w:val="0"/>
        </w:rPr>
        <w:t>.</w:t>
      </w:r>
    </w:p>
    <w:p w14:paraId="64EE68EE" w14:textId="58042034" w:rsidR="00A11CA0" w:rsidRDefault="006E5CB3" w:rsidP="009E6B17">
      <w:pPr>
        <w:pStyle w:val="gffb"/>
      </w:pPr>
      <w:r w:rsidRPr="009E6B17">
        <w:rPr>
          <w:noProof/>
        </w:rPr>
        <w:drawing>
          <wp:inline distT="0" distB="0" distL="0" distR="0" wp14:anchorId="31544BED" wp14:editId="00E944F9">
            <wp:extent cx="5939790" cy="3907155"/>
            <wp:effectExtent l="19050" t="19050" r="22860" b="171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0715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69513F4" w14:textId="5D6052EC" w:rsidR="00BF69C8" w:rsidRPr="00BF69C8" w:rsidRDefault="006E5CB3" w:rsidP="00BF69C8">
      <w:pPr>
        <w:pStyle w:val="ge"/>
      </w:pPr>
      <w:bookmarkStart w:id="78" w:name="_Ref68772851"/>
      <w:r>
        <w:t>Вкладка «Итоговые»</w:t>
      </w:r>
      <w:bookmarkEnd w:id="78"/>
    </w:p>
    <w:p w14:paraId="17BE023C" w14:textId="386FF6A6" w:rsidR="00F50555" w:rsidRDefault="00D23326" w:rsidP="00AF1595">
      <w:pPr>
        <w:pStyle w:val="g20"/>
      </w:pPr>
      <w:bookmarkStart w:id="79" w:name="_Toc68874018"/>
      <w:r>
        <w:t>Раздел Профиль</w:t>
      </w:r>
      <w:bookmarkEnd w:id="79"/>
    </w:p>
    <w:p w14:paraId="449A776A" w14:textId="028963A6" w:rsidR="00A11CA0" w:rsidRPr="008573BB" w:rsidRDefault="00CF4A79" w:rsidP="008573BB">
      <w:pPr>
        <w:pStyle w:val="gff5"/>
      </w:pPr>
      <w:r>
        <w:t xml:space="preserve">Раздел </w:t>
      </w:r>
      <w:r w:rsidR="00A11CA0" w:rsidRPr="00CF4A79">
        <w:rPr>
          <w:b/>
        </w:rPr>
        <w:t>Профиль</w:t>
      </w:r>
      <w:r w:rsidR="008573BB">
        <w:t xml:space="preserve"> </w:t>
      </w:r>
      <w:r w:rsidR="00A11CA0" w:rsidRPr="008573BB">
        <w:t>предназначен для управления следующими функциями:</w:t>
      </w:r>
    </w:p>
    <w:p w14:paraId="74E3E8A8" w14:textId="77777777" w:rsidR="00A11CA0" w:rsidRPr="00A11CA0" w:rsidRDefault="00A11CA0" w:rsidP="008573BB">
      <w:pPr>
        <w:pStyle w:val="gf9"/>
        <w:rPr>
          <w:lang w:eastAsia="ru-RU"/>
        </w:rPr>
      </w:pPr>
      <w:r w:rsidRPr="00A11CA0">
        <w:rPr>
          <w:lang w:eastAsia="ru-RU"/>
        </w:rPr>
        <w:t>восстановление подписки;</w:t>
      </w:r>
    </w:p>
    <w:p w14:paraId="66617C5A" w14:textId="77777777" w:rsidR="00A11CA0" w:rsidRPr="00A11CA0" w:rsidRDefault="00A11CA0" w:rsidP="008573BB">
      <w:pPr>
        <w:pStyle w:val="gf9"/>
        <w:rPr>
          <w:lang w:eastAsia="ru-RU"/>
        </w:rPr>
      </w:pPr>
      <w:r w:rsidRPr="00A11CA0">
        <w:rPr>
          <w:lang w:eastAsia="ru-RU"/>
        </w:rPr>
        <w:t xml:space="preserve">диагностика работоспособности </w:t>
      </w:r>
      <w:proofErr w:type="spellStart"/>
      <w:r w:rsidRPr="00A11CA0">
        <w:rPr>
          <w:lang w:eastAsia="ru-RU"/>
        </w:rPr>
        <w:t>push</w:t>
      </w:r>
      <w:proofErr w:type="spellEnd"/>
      <w:r w:rsidRPr="00A11CA0">
        <w:rPr>
          <w:lang w:eastAsia="ru-RU"/>
        </w:rPr>
        <w:t>-уведомлений;</w:t>
      </w:r>
    </w:p>
    <w:p w14:paraId="44EC6455" w14:textId="77777777" w:rsidR="00A11CA0" w:rsidRPr="00A11CA0" w:rsidRDefault="00A11CA0" w:rsidP="008573BB">
      <w:pPr>
        <w:pStyle w:val="gf9"/>
        <w:rPr>
          <w:lang w:eastAsia="ru-RU"/>
        </w:rPr>
      </w:pPr>
      <w:r w:rsidRPr="00A11CA0">
        <w:rPr>
          <w:lang w:eastAsia="ru-RU"/>
        </w:rPr>
        <w:t>изменение фото профиля;</w:t>
      </w:r>
    </w:p>
    <w:p w14:paraId="3BD1F057" w14:textId="77777777" w:rsidR="00A11CA0" w:rsidRPr="00A11CA0" w:rsidRDefault="00A11CA0" w:rsidP="008573BB">
      <w:pPr>
        <w:pStyle w:val="gf9"/>
        <w:rPr>
          <w:lang w:eastAsia="ru-RU"/>
        </w:rPr>
      </w:pPr>
      <w:r w:rsidRPr="00A11CA0">
        <w:rPr>
          <w:lang w:eastAsia="ru-RU"/>
        </w:rPr>
        <w:t>обращение в службу поддержки;</w:t>
      </w:r>
    </w:p>
    <w:p w14:paraId="7FFDFCD0" w14:textId="77777777" w:rsidR="00A11CA0" w:rsidRPr="00A11CA0" w:rsidRDefault="00A11CA0" w:rsidP="008573BB">
      <w:pPr>
        <w:pStyle w:val="gf9"/>
        <w:rPr>
          <w:lang w:eastAsia="ru-RU"/>
        </w:rPr>
      </w:pPr>
      <w:r w:rsidRPr="00A11CA0">
        <w:rPr>
          <w:lang w:eastAsia="ru-RU"/>
        </w:rPr>
        <w:t>выход из аккаунта.</w:t>
      </w:r>
    </w:p>
    <w:p w14:paraId="6F6866D9" w14:textId="4B281482" w:rsidR="005D0248" w:rsidRPr="00BB7652" w:rsidRDefault="005D0248" w:rsidP="008573BB">
      <w:pPr>
        <w:pStyle w:val="gff5"/>
      </w:pPr>
      <w:r w:rsidRPr="00BB7652">
        <w:lastRenderedPageBreak/>
        <w:t xml:space="preserve">В разделе </w:t>
      </w:r>
      <w:r w:rsidRPr="00E97D2F">
        <w:rPr>
          <w:b/>
        </w:rPr>
        <w:t>Профиль</w:t>
      </w:r>
      <w:r w:rsidRPr="00BB7652">
        <w:t xml:space="preserve"> отображается информация о пользователе, запустившем приложение</w:t>
      </w:r>
      <w:r w:rsidR="00E97D2F">
        <w:t xml:space="preserve"> (</w:t>
      </w:r>
      <w:r w:rsidR="006E5CB3">
        <w:t xml:space="preserve">см. </w:t>
      </w:r>
      <w:r w:rsidR="00E97D2F">
        <w:t xml:space="preserve">рисунок </w:t>
      </w:r>
      <w:r w:rsidR="00E97D2F">
        <w:fldChar w:fldCharType="begin"/>
      </w:r>
      <w:r w:rsidR="00E97D2F">
        <w:instrText xml:space="preserve"> REF _Ref49159715 \r \h \</w:instrText>
      </w:r>
      <w:r w:rsidR="00E97D2F" w:rsidRPr="00E97D2F">
        <w:instrText xml:space="preserve"># \0 </w:instrText>
      </w:r>
      <w:r w:rsidR="008573BB">
        <w:instrText xml:space="preserve"> \* MERGEFORMAT </w:instrText>
      </w:r>
      <w:r w:rsidR="00E97D2F">
        <w:fldChar w:fldCharType="separate"/>
      </w:r>
      <w:r w:rsidR="00E4351F">
        <w:t>11</w:t>
      </w:r>
      <w:r w:rsidR="00E97D2F">
        <w:fldChar w:fldCharType="end"/>
      </w:r>
      <w:r w:rsidR="00E97D2F">
        <w:t>)</w:t>
      </w:r>
      <w:r w:rsidR="002D1DF0">
        <w:t>.</w:t>
      </w:r>
    </w:p>
    <w:p w14:paraId="133E95BC" w14:textId="1E6CCF8D" w:rsidR="005D0248" w:rsidRPr="00BB7652" w:rsidRDefault="00B103AF" w:rsidP="00E97D2F">
      <w:pPr>
        <w:pStyle w:val="gffb"/>
      </w:pPr>
      <w:r>
        <w:rPr>
          <w:noProof/>
        </w:rPr>
        <w:drawing>
          <wp:inline distT="0" distB="0" distL="0" distR="0" wp14:anchorId="4F6310B0" wp14:editId="33B4E725">
            <wp:extent cx="5939790" cy="3905250"/>
            <wp:effectExtent l="19050" t="19050" r="2286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0525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3030D5C" w14:textId="0D5B9A99" w:rsidR="005D0248" w:rsidRDefault="00E97D2F" w:rsidP="00D44889">
      <w:pPr>
        <w:pStyle w:val="ge"/>
      </w:pPr>
      <w:bookmarkStart w:id="80" w:name="_Ref49159715"/>
      <w:r>
        <w:t xml:space="preserve">Раздел </w:t>
      </w:r>
      <w:r w:rsidRPr="00E97D2F">
        <w:rPr>
          <w:b/>
        </w:rPr>
        <w:t>Профиль</w:t>
      </w:r>
      <w:bookmarkEnd w:id="80"/>
    </w:p>
    <w:p w14:paraId="716825E5" w14:textId="5FEBE48E" w:rsidR="00A11CA0" w:rsidRPr="008573BB" w:rsidRDefault="00A11CA0" w:rsidP="008573BB">
      <w:pPr>
        <w:pStyle w:val="gff5"/>
      </w:pPr>
      <w:r w:rsidRPr="008573BB">
        <w:t xml:space="preserve">В </w:t>
      </w:r>
      <w:r w:rsidR="00CF4A79">
        <w:t>под</w:t>
      </w:r>
      <w:r w:rsidRPr="008573BB">
        <w:t xml:space="preserve">разделе </w:t>
      </w:r>
      <w:r w:rsidRPr="00CF4A79">
        <w:rPr>
          <w:b/>
        </w:rPr>
        <w:t>Уведомления</w:t>
      </w:r>
      <w:r w:rsidRPr="008573BB">
        <w:t xml:space="preserve"> доступно следующее:</w:t>
      </w:r>
    </w:p>
    <w:p w14:paraId="4382B582" w14:textId="77777777" w:rsidR="00A11CA0" w:rsidRPr="008573BB" w:rsidRDefault="00A11CA0" w:rsidP="008573BB">
      <w:pPr>
        <w:pStyle w:val="gf9"/>
        <w:rPr>
          <w:lang w:eastAsia="ru-RU"/>
        </w:rPr>
      </w:pPr>
      <w:r w:rsidRPr="008573BB">
        <w:rPr>
          <w:lang w:eastAsia="ru-RU"/>
        </w:rPr>
        <w:t xml:space="preserve">управление </w:t>
      </w:r>
      <w:proofErr w:type="spellStart"/>
      <w:r w:rsidRPr="008573BB">
        <w:rPr>
          <w:lang w:eastAsia="ru-RU"/>
        </w:rPr>
        <w:t>push</w:t>
      </w:r>
      <w:proofErr w:type="spellEnd"/>
      <w:r w:rsidRPr="008573BB">
        <w:rPr>
          <w:lang w:eastAsia="ru-RU"/>
        </w:rPr>
        <w:t>-уведомлениями;</w:t>
      </w:r>
    </w:p>
    <w:p w14:paraId="087A04B0" w14:textId="77777777" w:rsidR="00A11CA0" w:rsidRPr="008573BB" w:rsidRDefault="00A11CA0" w:rsidP="008573BB">
      <w:pPr>
        <w:pStyle w:val="gf9"/>
        <w:rPr>
          <w:lang w:eastAsia="ru-RU"/>
        </w:rPr>
      </w:pPr>
      <w:r w:rsidRPr="008573BB">
        <w:rPr>
          <w:lang w:eastAsia="ru-RU"/>
        </w:rPr>
        <w:t>проверка доступности сервисов </w:t>
      </w:r>
      <w:proofErr w:type="spellStart"/>
      <w:r w:rsidRPr="008573BB">
        <w:rPr>
          <w:lang w:eastAsia="ru-RU"/>
        </w:rPr>
        <w:t>Google</w:t>
      </w:r>
      <w:proofErr w:type="spellEnd"/>
      <w:r w:rsidRPr="008573BB">
        <w:rPr>
          <w:lang w:eastAsia="ru-RU"/>
        </w:rPr>
        <w:t xml:space="preserve"> </w:t>
      </w:r>
      <w:proofErr w:type="spellStart"/>
      <w:r w:rsidRPr="008573BB">
        <w:rPr>
          <w:lang w:eastAsia="ru-RU"/>
        </w:rPr>
        <w:t>Play</w:t>
      </w:r>
      <w:proofErr w:type="spellEnd"/>
      <w:r w:rsidRPr="008573BB">
        <w:rPr>
          <w:lang w:eastAsia="ru-RU"/>
        </w:rPr>
        <w:t xml:space="preserve"> (только для </w:t>
      </w:r>
      <w:proofErr w:type="spellStart"/>
      <w:r w:rsidRPr="008573BB">
        <w:rPr>
          <w:lang w:eastAsia="ru-RU"/>
        </w:rPr>
        <w:t>Android</w:t>
      </w:r>
      <w:proofErr w:type="spellEnd"/>
      <w:r w:rsidRPr="008573BB">
        <w:rPr>
          <w:lang w:eastAsia="ru-RU"/>
        </w:rPr>
        <w:t>);</w:t>
      </w:r>
    </w:p>
    <w:p w14:paraId="4C1279DA" w14:textId="77777777" w:rsidR="00A11CA0" w:rsidRPr="008573BB" w:rsidRDefault="00A11CA0" w:rsidP="008573BB">
      <w:pPr>
        <w:pStyle w:val="gf9"/>
        <w:rPr>
          <w:lang w:eastAsia="ru-RU"/>
        </w:rPr>
      </w:pPr>
      <w:r w:rsidRPr="008573BB">
        <w:rPr>
          <w:lang w:eastAsia="ru-RU"/>
        </w:rPr>
        <w:t>проверка разрешения на получение </w:t>
      </w:r>
      <w:proofErr w:type="spellStart"/>
      <w:r w:rsidRPr="008573BB">
        <w:rPr>
          <w:lang w:eastAsia="ru-RU"/>
        </w:rPr>
        <w:t>push</w:t>
      </w:r>
      <w:proofErr w:type="spellEnd"/>
      <w:r w:rsidRPr="008573BB">
        <w:rPr>
          <w:lang w:eastAsia="ru-RU"/>
        </w:rPr>
        <w:t>-уведомлений от приложения;</w:t>
      </w:r>
    </w:p>
    <w:p w14:paraId="7BD97696" w14:textId="77777777" w:rsidR="00A11CA0" w:rsidRPr="008573BB" w:rsidRDefault="00A11CA0" w:rsidP="008573BB">
      <w:pPr>
        <w:pStyle w:val="gf9"/>
        <w:rPr>
          <w:lang w:eastAsia="ru-RU"/>
        </w:rPr>
      </w:pPr>
      <w:r w:rsidRPr="008573BB">
        <w:rPr>
          <w:lang w:eastAsia="ru-RU"/>
        </w:rPr>
        <w:t>проверка соединения устройства с сервером для получения уведомлений;</w:t>
      </w:r>
    </w:p>
    <w:p w14:paraId="60A742E4" w14:textId="77777777" w:rsidR="00A11CA0" w:rsidRPr="008573BB" w:rsidRDefault="00A11CA0" w:rsidP="008573BB">
      <w:pPr>
        <w:pStyle w:val="gf9"/>
        <w:rPr>
          <w:lang w:eastAsia="ru-RU"/>
        </w:rPr>
      </w:pPr>
      <w:r w:rsidRPr="008573BB">
        <w:rPr>
          <w:lang w:eastAsia="ru-RU"/>
        </w:rPr>
        <w:t>отправка тестового уведомления для завершения диагностики.</w:t>
      </w:r>
    </w:p>
    <w:p w14:paraId="0BBDFBF9" w14:textId="38E7CB60" w:rsidR="00A11CA0" w:rsidRPr="00A11CA0" w:rsidRDefault="00A11CA0" w:rsidP="008573BB">
      <w:pPr>
        <w:pStyle w:val="gff0"/>
        <w:rPr>
          <w:lang w:eastAsia="ru-RU"/>
        </w:rPr>
      </w:pPr>
      <w:r w:rsidRPr="00A11CA0">
        <w:rPr>
          <w:lang w:eastAsia="ru-RU"/>
        </w:rPr>
        <w:t>Ответы на часто задаваемые вопросы можно найти в разделе</w:t>
      </w:r>
      <w:r w:rsidR="00CF4A79">
        <w:rPr>
          <w:lang w:eastAsia="ru-RU"/>
        </w:rPr>
        <w:t xml:space="preserve"> </w:t>
      </w:r>
      <w:r w:rsidRPr="00A11CA0">
        <w:rPr>
          <w:b/>
          <w:bCs/>
          <w:lang w:eastAsia="ru-RU"/>
        </w:rPr>
        <w:t>Поддержка</w:t>
      </w:r>
      <w:r w:rsidRPr="00A11CA0">
        <w:rPr>
          <w:lang w:eastAsia="ru-RU"/>
        </w:rPr>
        <w:t>.</w:t>
      </w:r>
    </w:p>
    <w:p w14:paraId="12783C74" w14:textId="4156FE39" w:rsidR="00A11CA0" w:rsidRDefault="00A11CA0" w:rsidP="008573BB">
      <w:pPr>
        <w:pStyle w:val="gff0"/>
        <w:rPr>
          <w:lang w:eastAsia="ru-RU"/>
        </w:rPr>
      </w:pPr>
      <w:r w:rsidRPr="00A11CA0">
        <w:rPr>
          <w:lang w:eastAsia="ru-RU"/>
        </w:rPr>
        <w:t xml:space="preserve">При необходимости можно отправить запрос в службу поддержки, нажав на кнопку </w:t>
      </w:r>
      <w:r w:rsidRPr="00CF4A79">
        <w:rPr>
          <w:b/>
          <w:lang w:eastAsia="ru-RU"/>
        </w:rPr>
        <w:t>Написать в поддержку</w:t>
      </w:r>
      <w:r w:rsidRPr="00A11CA0">
        <w:rPr>
          <w:lang w:eastAsia="ru-RU"/>
        </w:rPr>
        <w:t>.</w:t>
      </w:r>
    </w:p>
    <w:p w14:paraId="14DDF715" w14:textId="1DF19ABA" w:rsidR="00A11CA0" w:rsidRDefault="00A11CA0" w:rsidP="00A11CA0">
      <w:pPr>
        <w:pStyle w:val="g30"/>
        <w:rPr>
          <w:lang w:eastAsia="ru-RU"/>
        </w:rPr>
      </w:pPr>
      <w:r>
        <w:rPr>
          <w:lang w:eastAsia="ru-RU"/>
        </w:rPr>
        <w:t>Подписка</w:t>
      </w:r>
    </w:p>
    <w:p w14:paraId="33AFD9CC" w14:textId="3C035856" w:rsidR="00A11CA0" w:rsidRPr="00A11CA0" w:rsidRDefault="00A11CA0" w:rsidP="008573BB">
      <w:pPr>
        <w:pStyle w:val="gff5"/>
        <w:rPr>
          <w:lang w:eastAsia="ru-RU"/>
        </w:rPr>
      </w:pPr>
      <w:r w:rsidRPr="00A11CA0">
        <w:rPr>
          <w:lang w:eastAsia="ru-RU"/>
        </w:rPr>
        <w:t>Если пользователь еще не оформил подписку, то при попытке перейти в другой раздел или посмотреть, за что выставлена оценка, система предложит выбрать вариант подписки</w:t>
      </w:r>
      <w:r w:rsidR="006E5CB3">
        <w:rPr>
          <w:lang w:eastAsia="ru-RU"/>
        </w:rPr>
        <w:t xml:space="preserve"> </w:t>
      </w:r>
      <w:r w:rsidR="006E5CB3">
        <w:t xml:space="preserve">(см. рисунок </w:t>
      </w:r>
      <w:r w:rsidR="006E5CB3">
        <w:fldChar w:fldCharType="begin"/>
      </w:r>
      <w:r w:rsidR="006E5CB3">
        <w:instrText xml:space="preserve"> REF _Ref68772471 \n \h \</w:instrText>
      </w:r>
      <w:r w:rsidR="006E5CB3" w:rsidRPr="006E5CB3">
        <w:instrText>#\ 0</w:instrText>
      </w:r>
      <w:r w:rsidR="006E5CB3">
        <w:fldChar w:fldCharType="separate"/>
      </w:r>
      <w:r w:rsidR="00E4351F" w:rsidRPr="006E5CB3">
        <w:t xml:space="preserve"> </w:t>
      </w:r>
      <w:r w:rsidR="00E4351F">
        <w:t>12</w:t>
      </w:r>
      <w:r w:rsidR="006E5CB3">
        <w:fldChar w:fldCharType="end"/>
      </w:r>
      <w:r w:rsidR="006E5CB3">
        <w:t>):</w:t>
      </w:r>
    </w:p>
    <w:p w14:paraId="7C4331E2" w14:textId="10AD9EAB" w:rsidR="00A11CA0" w:rsidRPr="008573BB" w:rsidRDefault="00A11CA0" w:rsidP="008573BB">
      <w:pPr>
        <w:pStyle w:val="gf9"/>
        <w:rPr>
          <w:lang w:eastAsia="ru-RU"/>
        </w:rPr>
      </w:pPr>
      <w:r w:rsidRPr="008573BB">
        <w:rPr>
          <w:lang w:eastAsia="ru-RU"/>
        </w:rPr>
        <w:t>«На месяц»</w:t>
      </w:r>
      <w:r w:rsidR="008573BB">
        <w:rPr>
          <w:lang w:eastAsia="ru-RU"/>
        </w:rPr>
        <w:t xml:space="preserve"> </w:t>
      </w:r>
      <w:r w:rsidRPr="008573BB">
        <w:rPr>
          <w:lang w:eastAsia="ru-RU"/>
        </w:rPr>
        <w:t>- подписка с ежемесячной оплатой;</w:t>
      </w:r>
    </w:p>
    <w:p w14:paraId="38DDB5F2" w14:textId="77777777" w:rsidR="00A11CA0" w:rsidRPr="008573BB" w:rsidRDefault="00A11CA0" w:rsidP="008573BB">
      <w:pPr>
        <w:pStyle w:val="gf9"/>
        <w:rPr>
          <w:lang w:eastAsia="ru-RU"/>
        </w:rPr>
      </w:pPr>
      <w:r w:rsidRPr="008573BB">
        <w:rPr>
          <w:lang w:eastAsia="ru-RU"/>
        </w:rPr>
        <w:t>«На 12 месяцев» - подписка с ежегодной оплатой.</w:t>
      </w:r>
    </w:p>
    <w:p w14:paraId="77621EFB" w14:textId="2E518A25" w:rsidR="005D0248" w:rsidRDefault="00A11CA0" w:rsidP="00E97D2F">
      <w:pPr>
        <w:pStyle w:val="gffb"/>
      </w:pPr>
      <w:r>
        <w:rPr>
          <w:noProof/>
        </w:rPr>
        <w:lastRenderedPageBreak/>
        <w:drawing>
          <wp:inline distT="0" distB="0" distL="0" distR="0" wp14:anchorId="092D79DF" wp14:editId="55BAAD31">
            <wp:extent cx="2419350" cy="4486275"/>
            <wp:effectExtent l="19050" t="19050" r="19050" b="285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48627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A4B753A" w14:textId="3D694725" w:rsidR="005D0248" w:rsidRDefault="00A11CA0" w:rsidP="00576507">
      <w:pPr>
        <w:pStyle w:val="ge"/>
      </w:pPr>
      <w:bookmarkStart w:id="81" w:name="_Ref68772471"/>
      <w:r>
        <w:t>Подписка</w:t>
      </w:r>
      <w:bookmarkEnd w:id="81"/>
    </w:p>
    <w:p w14:paraId="3E7C754B" w14:textId="00B2CB99" w:rsidR="00ED3FD5" w:rsidRPr="008573BB" w:rsidRDefault="008573BB" w:rsidP="00ED3FD5">
      <w:pPr>
        <w:shd w:val="clear" w:color="auto" w:fill="FFFFFF"/>
        <w:spacing w:before="0" w:after="150" w:line="240" w:lineRule="auto"/>
        <w:ind w:firstLine="0"/>
        <w:jc w:val="left"/>
        <w:rPr>
          <w:rStyle w:val="gff1"/>
        </w:rPr>
      </w:pPr>
      <w:r w:rsidRPr="00635F7F">
        <w:rPr>
          <w:noProof/>
          <w:lang w:eastAsia="ru-RU"/>
        </w:rPr>
        <w:drawing>
          <wp:inline distT="0" distB="0" distL="0" distR="0" wp14:anchorId="213CE37E" wp14:editId="37F02E31">
            <wp:extent cx="180975" cy="180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F7F">
        <w:t xml:space="preserve"> </w:t>
      </w:r>
      <w:r w:rsidRPr="00635F7F">
        <w:rPr>
          <w:rStyle w:val="gffff1"/>
        </w:rPr>
        <w:t>Примечание –</w:t>
      </w:r>
      <w:r w:rsidR="00ED3FD5" w:rsidRPr="00ED3FD5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 </w:t>
      </w:r>
      <w:r w:rsidR="00ED3FD5" w:rsidRPr="008573BB">
        <w:rPr>
          <w:rStyle w:val="gff1"/>
        </w:rPr>
        <w:t>для всех подписок работает автоматическое продление платежа.</w:t>
      </w:r>
    </w:p>
    <w:p w14:paraId="47AC88F3" w14:textId="77777777" w:rsidR="00ED3FD5" w:rsidRPr="00ED3FD5" w:rsidRDefault="00ED3FD5" w:rsidP="008573BB">
      <w:pPr>
        <w:pStyle w:val="gff0"/>
        <w:rPr>
          <w:lang w:eastAsia="ru-RU"/>
        </w:rPr>
      </w:pPr>
      <w:r w:rsidRPr="00ED3FD5">
        <w:rPr>
          <w:lang w:eastAsia="ru-RU"/>
        </w:rPr>
        <w:t>Все подписки действуют в течение календарного (не учебного) года либо месяца (в зависимости от выбранного варианта подписки).</w:t>
      </w:r>
    </w:p>
    <w:p w14:paraId="410EAFCA" w14:textId="2889C369" w:rsidR="00ED3FD5" w:rsidRPr="00ED3FD5" w:rsidRDefault="00ED3FD5" w:rsidP="008573BB">
      <w:pPr>
        <w:pStyle w:val="gff0"/>
        <w:rPr>
          <w:lang w:eastAsia="ru-RU"/>
        </w:rPr>
      </w:pPr>
      <w:r w:rsidRPr="00ED3FD5">
        <w:rPr>
          <w:lang w:eastAsia="ru-RU"/>
        </w:rPr>
        <w:t>Первый месяц использования мобильного приложения является бесплатным при оформлении</w:t>
      </w:r>
      <w:r w:rsidR="00CF4A79">
        <w:rPr>
          <w:lang w:eastAsia="ru-RU"/>
        </w:rPr>
        <w:t xml:space="preserve"> </w:t>
      </w:r>
      <w:r w:rsidRPr="00ED3FD5">
        <w:rPr>
          <w:b/>
          <w:bCs/>
          <w:lang w:eastAsia="ru-RU"/>
        </w:rPr>
        <w:t>годовой подписки</w:t>
      </w:r>
      <w:r w:rsidRPr="00ED3FD5">
        <w:rPr>
          <w:lang w:eastAsia="ru-RU"/>
        </w:rPr>
        <w:t>. Оплата подписки производится автоматически через 30 дней.</w:t>
      </w:r>
    </w:p>
    <w:p w14:paraId="6B7AA63B" w14:textId="77777777" w:rsidR="00ED3FD5" w:rsidRPr="00ED3FD5" w:rsidRDefault="00ED3FD5" w:rsidP="008573BB">
      <w:pPr>
        <w:pStyle w:val="gff5"/>
        <w:rPr>
          <w:lang w:eastAsia="ru-RU"/>
        </w:rPr>
      </w:pPr>
      <w:r w:rsidRPr="00ED3FD5">
        <w:rPr>
          <w:lang w:eastAsia="ru-RU"/>
        </w:rPr>
        <w:t xml:space="preserve">Для отмены подписки на операционной системе </w:t>
      </w:r>
      <w:proofErr w:type="spellStart"/>
      <w:r w:rsidRPr="00ED3FD5">
        <w:rPr>
          <w:lang w:eastAsia="ru-RU"/>
        </w:rPr>
        <w:t>iOS</w:t>
      </w:r>
      <w:proofErr w:type="spellEnd"/>
      <w:r w:rsidRPr="00ED3FD5">
        <w:rPr>
          <w:lang w:eastAsia="ru-RU"/>
        </w:rPr>
        <w:t xml:space="preserve"> необходимо:</w:t>
      </w:r>
    </w:p>
    <w:p w14:paraId="5B481B12" w14:textId="77777777" w:rsidR="00ED3FD5" w:rsidRPr="008573BB" w:rsidRDefault="00ED3FD5" w:rsidP="008573BB">
      <w:pPr>
        <w:pStyle w:val="gf9"/>
        <w:rPr>
          <w:lang w:eastAsia="ru-RU"/>
        </w:rPr>
      </w:pPr>
      <w:r w:rsidRPr="008573BB">
        <w:rPr>
          <w:lang w:eastAsia="ru-RU"/>
        </w:rPr>
        <w:t>зайти в настройки мобильного устройства;</w:t>
      </w:r>
    </w:p>
    <w:p w14:paraId="78436245" w14:textId="77777777" w:rsidR="00ED3FD5" w:rsidRPr="008573BB" w:rsidRDefault="00ED3FD5" w:rsidP="008573BB">
      <w:pPr>
        <w:pStyle w:val="gf9"/>
        <w:rPr>
          <w:lang w:eastAsia="ru-RU"/>
        </w:rPr>
      </w:pPr>
      <w:r w:rsidRPr="008573BB">
        <w:rPr>
          <w:lang w:eastAsia="ru-RU"/>
        </w:rPr>
        <w:t>перейти в раздел «</w:t>
      </w:r>
      <w:proofErr w:type="spellStart"/>
      <w:r w:rsidRPr="008573BB">
        <w:rPr>
          <w:lang w:eastAsia="ru-RU"/>
        </w:rPr>
        <w:t>iTunes</w:t>
      </w:r>
      <w:proofErr w:type="spellEnd"/>
      <w:r w:rsidRPr="008573BB">
        <w:rPr>
          <w:lang w:eastAsia="ru-RU"/>
        </w:rPr>
        <w:t xml:space="preserve"> </w:t>
      </w:r>
      <w:proofErr w:type="spellStart"/>
      <w:r w:rsidRPr="008573BB">
        <w:rPr>
          <w:lang w:eastAsia="ru-RU"/>
        </w:rPr>
        <w:t>Store</w:t>
      </w:r>
      <w:proofErr w:type="spellEnd"/>
      <w:r w:rsidRPr="008573BB">
        <w:rPr>
          <w:lang w:eastAsia="ru-RU"/>
        </w:rPr>
        <w:t xml:space="preserve"> и </w:t>
      </w:r>
      <w:proofErr w:type="spellStart"/>
      <w:r w:rsidRPr="008573BB">
        <w:rPr>
          <w:lang w:eastAsia="ru-RU"/>
        </w:rPr>
        <w:t>App</w:t>
      </w:r>
      <w:proofErr w:type="spellEnd"/>
      <w:r w:rsidRPr="008573BB">
        <w:rPr>
          <w:lang w:eastAsia="ru-RU"/>
        </w:rPr>
        <w:t xml:space="preserve"> </w:t>
      </w:r>
      <w:proofErr w:type="spellStart"/>
      <w:r w:rsidRPr="008573BB">
        <w:rPr>
          <w:lang w:eastAsia="ru-RU"/>
        </w:rPr>
        <w:t>Store</w:t>
      </w:r>
      <w:proofErr w:type="spellEnd"/>
      <w:r w:rsidRPr="008573BB">
        <w:rPr>
          <w:lang w:eastAsia="ru-RU"/>
        </w:rPr>
        <w:t>»;</w:t>
      </w:r>
    </w:p>
    <w:p w14:paraId="4C1DDE03" w14:textId="77777777" w:rsidR="00ED3FD5" w:rsidRPr="008573BB" w:rsidRDefault="00ED3FD5" w:rsidP="008573BB">
      <w:pPr>
        <w:pStyle w:val="gf9"/>
        <w:rPr>
          <w:lang w:eastAsia="ru-RU"/>
        </w:rPr>
      </w:pPr>
      <w:r w:rsidRPr="008573BB">
        <w:rPr>
          <w:lang w:eastAsia="ru-RU"/>
        </w:rPr>
        <w:t xml:space="preserve">нажать на свой </w:t>
      </w:r>
      <w:proofErr w:type="spellStart"/>
      <w:r w:rsidRPr="008573BB">
        <w:rPr>
          <w:lang w:eastAsia="ru-RU"/>
        </w:rPr>
        <w:t>Apple</w:t>
      </w:r>
      <w:proofErr w:type="spellEnd"/>
      <w:r w:rsidRPr="008573BB">
        <w:rPr>
          <w:lang w:eastAsia="ru-RU"/>
        </w:rPr>
        <w:t xml:space="preserve"> ID;</w:t>
      </w:r>
    </w:p>
    <w:p w14:paraId="30DAF720" w14:textId="77777777" w:rsidR="00ED3FD5" w:rsidRPr="008573BB" w:rsidRDefault="00ED3FD5" w:rsidP="008573BB">
      <w:pPr>
        <w:pStyle w:val="gf9"/>
        <w:rPr>
          <w:lang w:eastAsia="ru-RU"/>
        </w:rPr>
      </w:pPr>
      <w:r w:rsidRPr="008573BB">
        <w:rPr>
          <w:lang w:eastAsia="ru-RU"/>
        </w:rPr>
        <w:t xml:space="preserve">выбрать пункт «Просмотреть </w:t>
      </w:r>
      <w:proofErr w:type="spellStart"/>
      <w:r w:rsidRPr="008573BB">
        <w:rPr>
          <w:lang w:eastAsia="ru-RU"/>
        </w:rPr>
        <w:t>Apple</w:t>
      </w:r>
      <w:proofErr w:type="spellEnd"/>
      <w:r w:rsidRPr="008573BB">
        <w:rPr>
          <w:lang w:eastAsia="ru-RU"/>
        </w:rPr>
        <w:t xml:space="preserve"> ID»;</w:t>
      </w:r>
    </w:p>
    <w:p w14:paraId="5B475EE4" w14:textId="62027646" w:rsidR="00ED3FD5" w:rsidRPr="008573BB" w:rsidRDefault="00ED3FD5" w:rsidP="008573BB">
      <w:pPr>
        <w:pStyle w:val="gf9"/>
        <w:rPr>
          <w:lang w:eastAsia="ru-RU"/>
        </w:rPr>
      </w:pPr>
      <w:r w:rsidRPr="008573BB">
        <w:rPr>
          <w:lang w:eastAsia="ru-RU"/>
        </w:rPr>
        <w:t xml:space="preserve">далее перейти в раздел </w:t>
      </w:r>
      <w:r w:rsidRPr="00CF4A79">
        <w:rPr>
          <w:b/>
          <w:lang w:eastAsia="ru-RU"/>
        </w:rPr>
        <w:t>Подписки</w:t>
      </w:r>
      <w:r w:rsidRPr="008573BB">
        <w:rPr>
          <w:lang w:eastAsia="ru-RU"/>
        </w:rPr>
        <w:t>;</w:t>
      </w:r>
    </w:p>
    <w:p w14:paraId="5C10299E" w14:textId="61622291" w:rsidR="00ED3FD5" w:rsidRPr="008573BB" w:rsidRDefault="00ED3FD5" w:rsidP="008573BB">
      <w:pPr>
        <w:pStyle w:val="gf9"/>
        <w:rPr>
          <w:lang w:eastAsia="ru-RU"/>
        </w:rPr>
      </w:pPr>
      <w:r w:rsidRPr="008573BB">
        <w:rPr>
          <w:lang w:eastAsia="ru-RU"/>
        </w:rPr>
        <w:t xml:space="preserve">нажать на красную кнопку </w:t>
      </w:r>
      <w:r w:rsidRPr="00CF4A79">
        <w:rPr>
          <w:b/>
          <w:lang w:eastAsia="ru-RU"/>
        </w:rPr>
        <w:t>Отменить подписку</w:t>
      </w:r>
      <w:r w:rsidRPr="008573BB">
        <w:rPr>
          <w:lang w:eastAsia="ru-RU"/>
        </w:rPr>
        <w:t xml:space="preserve"> </w:t>
      </w:r>
      <w:proofErr w:type="gramStart"/>
      <w:r w:rsidRPr="008573BB">
        <w:rPr>
          <w:lang w:eastAsia="ru-RU"/>
        </w:rPr>
        <w:t xml:space="preserve">или </w:t>
      </w:r>
      <w:r w:rsidRPr="00CF4A79">
        <w:rPr>
          <w:b/>
          <w:lang w:eastAsia="ru-RU"/>
        </w:rPr>
        <w:t>Отменить</w:t>
      </w:r>
      <w:proofErr w:type="gramEnd"/>
      <w:r w:rsidRPr="00CF4A79">
        <w:rPr>
          <w:b/>
          <w:lang w:eastAsia="ru-RU"/>
        </w:rPr>
        <w:t xml:space="preserve"> пробную подписку</w:t>
      </w:r>
      <w:r w:rsidRPr="008573BB">
        <w:rPr>
          <w:lang w:eastAsia="ru-RU"/>
        </w:rPr>
        <w:t xml:space="preserve"> внизу экрана.</w:t>
      </w:r>
    </w:p>
    <w:p w14:paraId="7319759A" w14:textId="77777777" w:rsidR="00ED3FD5" w:rsidRPr="00ED3FD5" w:rsidRDefault="00ED3FD5" w:rsidP="008573BB">
      <w:pPr>
        <w:pStyle w:val="gff5"/>
        <w:rPr>
          <w:lang w:eastAsia="ru-RU"/>
        </w:rPr>
      </w:pPr>
      <w:r w:rsidRPr="00ED3FD5">
        <w:rPr>
          <w:lang w:eastAsia="ru-RU"/>
        </w:rPr>
        <w:lastRenderedPageBreak/>
        <w:t xml:space="preserve">Для отмены подписки на операционной системе </w:t>
      </w:r>
      <w:proofErr w:type="spellStart"/>
      <w:r w:rsidRPr="00ED3FD5">
        <w:rPr>
          <w:lang w:eastAsia="ru-RU"/>
        </w:rPr>
        <w:t>Android</w:t>
      </w:r>
      <w:proofErr w:type="spellEnd"/>
      <w:r w:rsidRPr="00ED3FD5">
        <w:rPr>
          <w:lang w:eastAsia="ru-RU"/>
        </w:rPr>
        <w:t xml:space="preserve"> необходимо:</w:t>
      </w:r>
    </w:p>
    <w:p w14:paraId="32C181AB" w14:textId="77777777" w:rsidR="00ED3FD5" w:rsidRPr="008573BB" w:rsidRDefault="00ED3FD5" w:rsidP="008573BB">
      <w:pPr>
        <w:pStyle w:val="gf9"/>
        <w:rPr>
          <w:lang w:eastAsia="ru-RU"/>
        </w:rPr>
      </w:pPr>
      <w:r w:rsidRPr="008573BB">
        <w:rPr>
          <w:lang w:eastAsia="ru-RU"/>
        </w:rPr>
        <w:t xml:space="preserve">зайти в </w:t>
      </w:r>
      <w:proofErr w:type="spellStart"/>
      <w:r w:rsidRPr="008573BB">
        <w:rPr>
          <w:lang w:eastAsia="ru-RU"/>
        </w:rPr>
        <w:t>Play</w:t>
      </w:r>
      <w:proofErr w:type="spellEnd"/>
      <w:r w:rsidRPr="008573BB">
        <w:rPr>
          <w:lang w:eastAsia="ru-RU"/>
        </w:rPr>
        <w:t xml:space="preserve"> Маркет;</w:t>
      </w:r>
    </w:p>
    <w:p w14:paraId="4498462D" w14:textId="77777777" w:rsidR="00ED3FD5" w:rsidRPr="008573BB" w:rsidRDefault="00ED3FD5" w:rsidP="008573BB">
      <w:pPr>
        <w:pStyle w:val="gf9"/>
        <w:rPr>
          <w:lang w:eastAsia="ru-RU"/>
        </w:rPr>
      </w:pPr>
      <w:r w:rsidRPr="008573BB">
        <w:rPr>
          <w:lang w:eastAsia="ru-RU"/>
        </w:rPr>
        <w:t>вызвать «шторку» меню слева;</w:t>
      </w:r>
    </w:p>
    <w:p w14:paraId="20C90A03" w14:textId="44E0B169" w:rsidR="00ED3FD5" w:rsidRPr="008573BB" w:rsidRDefault="00ED3FD5" w:rsidP="008573BB">
      <w:pPr>
        <w:pStyle w:val="gf9"/>
        <w:rPr>
          <w:lang w:eastAsia="ru-RU"/>
        </w:rPr>
      </w:pPr>
      <w:r w:rsidRPr="008573BB">
        <w:rPr>
          <w:lang w:eastAsia="ru-RU"/>
        </w:rPr>
        <w:t xml:space="preserve">нажать </w:t>
      </w:r>
      <w:r w:rsidR="00CF4A79">
        <w:rPr>
          <w:lang w:eastAsia="ru-RU"/>
        </w:rPr>
        <w:t xml:space="preserve">на </w:t>
      </w:r>
      <w:r w:rsidRPr="00CF4A79">
        <w:rPr>
          <w:b/>
          <w:lang w:eastAsia="ru-RU"/>
        </w:rPr>
        <w:t>Аккаунт</w:t>
      </w:r>
      <w:r w:rsidRPr="008573BB">
        <w:rPr>
          <w:lang w:eastAsia="ru-RU"/>
        </w:rPr>
        <w:t>;</w:t>
      </w:r>
    </w:p>
    <w:p w14:paraId="5B91CA83" w14:textId="383815D1" w:rsidR="00ED3FD5" w:rsidRPr="008573BB" w:rsidRDefault="00ED3FD5" w:rsidP="008573BB">
      <w:pPr>
        <w:pStyle w:val="gf9"/>
        <w:rPr>
          <w:lang w:eastAsia="ru-RU"/>
        </w:rPr>
      </w:pPr>
      <w:r w:rsidRPr="008573BB">
        <w:rPr>
          <w:lang w:eastAsia="ru-RU"/>
        </w:rPr>
        <w:t xml:space="preserve">перейти во вкладку </w:t>
      </w:r>
      <w:r w:rsidRPr="00CF4A79">
        <w:rPr>
          <w:b/>
          <w:lang w:eastAsia="ru-RU"/>
        </w:rPr>
        <w:t>Подписки</w:t>
      </w:r>
      <w:r w:rsidRPr="008573BB">
        <w:rPr>
          <w:lang w:eastAsia="ru-RU"/>
        </w:rPr>
        <w:t>;</w:t>
      </w:r>
    </w:p>
    <w:p w14:paraId="0312F0FD" w14:textId="77777777" w:rsidR="00ED3FD5" w:rsidRPr="008573BB" w:rsidRDefault="00ED3FD5" w:rsidP="008573BB">
      <w:pPr>
        <w:pStyle w:val="gf9"/>
        <w:rPr>
          <w:lang w:eastAsia="ru-RU"/>
        </w:rPr>
      </w:pPr>
      <w:r w:rsidRPr="008573BB">
        <w:rPr>
          <w:lang w:eastAsia="ru-RU"/>
        </w:rPr>
        <w:t>выбрать нужное приложение;</w:t>
      </w:r>
    </w:p>
    <w:p w14:paraId="08B3D4E2" w14:textId="3C13700D" w:rsidR="00ED3FD5" w:rsidRPr="008573BB" w:rsidRDefault="00ED3FD5" w:rsidP="008573BB">
      <w:pPr>
        <w:pStyle w:val="gf9"/>
        <w:rPr>
          <w:lang w:eastAsia="ru-RU"/>
        </w:rPr>
      </w:pPr>
      <w:r w:rsidRPr="008573BB">
        <w:rPr>
          <w:lang w:eastAsia="ru-RU"/>
        </w:rPr>
        <w:t xml:space="preserve">нажать на </w:t>
      </w:r>
      <w:r w:rsidRPr="00CF4A79">
        <w:rPr>
          <w:b/>
          <w:lang w:eastAsia="ru-RU"/>
        </w:rPr>
        <w:t>Управление</w:t>
      </w:r>
      <w:r w:rsidRPr="008573BB">
        <w:rPr>
          <w:lang w:eastAsia="ru-RU"/>
        </w:rPr>
        <w:t>;</w:t>
      </w:r>
    </w:p>
    <w:p w14:paraId="75FA93B4" w14:textId="37EE2447" w:rsidR="00ED3FD5" w:rsidRDefault="00ED3FD5" w:rsidP="008573BB">
      <w:pPr>
        <w:pStyle w:val="gf9"/>
        <w:rPr>
          <w:lang w:eastAsia="ru-RU"/>
        </w:rPr>
      </w:pPr>
      <w:proofErr w:type="gramStart"/>
      <w:r w:rsidRPr="008573BB">
        <w:rPr>
          <w:lang w:eastAsia="ru-RU"/>
        </w:rPr>
        <w:t xml:space="preserve">нажать </w:t>
      </w:r>
      <w:r w:rsidRPr="00CF4A79">
        <w:rPr>
          <w:b/>
          <w:lang w:eastAsia="ru-RU"/>
        </w:rPr>
        <w:t>Отменить</w:t>
      </w:r>
      <w:proofErr w:type="gramEnd"/>
      <w:r w:rsidRPr="00CF4A79">
        <w:rPr>
          <w:b/>
          <w:lang w:eastAsia="ru-RU"/>
        </w:rPr>
        <w:t xml:space="preserve"> подписку</w:t>
      </w:r>
      <w:r w:rsidRPr="008573BB">
        <w:rPr>
          <w:lang w:eastAsia="ru-RU"/>
        </w:rPr>
        <w:t>.</w:t>
      </w:r>
    </w:p>
    <w:p w14:paraId="193D63B4" w14:textId="1F979C4B" w:rsidR="006E5CB3" w:rsidRPr="008573BB" w:rsidRDefault="00E4351F" w:rsidP="006E5CB3">
      <w:pPr>
        <w:pStyle w:val="ge"/>
        <w:numPr>
          <w:ilvl w:val="0"/>
          <w:numId w:val="0"/>
        </w:numPr>
        <w:ind w:firstLine="708"/>
        <w:jc w:val="both"/>
        <w:rPr>
          <w:rStyle w:val="gff1"/>
        </w:rPr>
      </w:pPr>
      <w:r>
        <w:pict w14:anchorId="7729F48C">
          <v:shape id="Рисунок 16" o:spid="_x0000_i1026" type="#_x0000_t75" style="width:14.25pt;height:14.25pt;visibility:visible;mso-wrap-style:square">
            <v:imagedata r:id="rId15" o:title=""/>
          </v:shape>
        </w:pict>
      </w:r>
      <w:r w:rsidR="006E5CB3" w:rsidRPr="00635F7F">
        <w:rPr>
          <w:rStyle w:val="gffff1"/>
        </w:rPr>
        <w:t>Примечание –</w:t>
      </w:r>
      <w:r w:rsidR="006E5CB3">
        <w:rPr>
          <w:rStyle w:val="gffff1"/>
        </w:rPr>
        <w:t xml:space="preserve"> </w:t>
      </w:r>
      <w:r w:rsidR="006E5CB3" w:rsidRPr="008573BB">
        <w:rPr>
          <w:rStyle w:val="gff1"/>
        </w:rPr>
        <w:t xml:space="preserve">Отменить подписку возможно только с помощью аккаунта @gmail.com (для </w:t>
      </w:r>
      <w:proofErr w:type="spellStart"/>
      <w:r w:rsidR="006E5CB3" w:rsidRPr="008573BB">
        <w:rPr>
          <w:rStyle w:val="gff1"/>
        </w:rPr>
        <w:t>Android</w:t>
      </w:r>
      <w:proofErr w:type="spellEnd"/>
      <w:r w:rsidR="006E5CB3" w:rsidRPr="008573BB">
        <w:rPr>
          <w:rStyle w:val="gff1"/>
        </w:rPr>
        <w:t xml:space="preserve">) или </w:t>
      </w:r>
      <w:proofErr w:type="spellStart"/>
      <w:r w:rsidR="006E5CB3" w:rsidRPr="008573BB">
        <w:rPr>
          <w:rStyle w:val="gff1"/>
        </w:rPr>
        <w:t>AppleID</w:t>
      </w:r>
      <w:proofErr w:type="spellEnd"/>
      <w:r w:rsidR="006E5CB3" w:rsidRPr="008573BB">
        <w:rPr>
          <w:rStyle w:val="gff1"/>
        </w:rPr>
        <w:t xml:space="preserve"> (для </w:t>
      </w:r>
      <w:proofErr w:type="spellStart"/>
      <w:r w:rsidR="006E5CB3" w:rsidRPr="008573BB">
        <w:rPr>
          <w:rStyle w:val="gff1"/>
        </w:rPr>
        <w:t>iOS</w:t>
      </w:r>
      <w:proofErr w:type="spellEnd"/>
      <w:r w:rsidR="006E5CB3" w:rsidRPr="008573BB">
        <w:rPr>
          <w:rStyle w:val="gff1"/>
        </w:rPr>
        <w:t>), с которого была оформлена подписка. После отмены подписки доступ к полной версии приложения сохранится до конца действия текущей подписки. Автоматическое возобновление подписки будет отменено.</w:t>
      </w:r>
    </w:p>
    <w:p w14:paraId="16A5B645" w14:textId="77777777" w:rsidR="009B2C84" w:rsidRDefault="009B2C84" w:rsidP="009B2C84">
      <w:pPr>
        <w:pStyle w:val="g11"/>
      </w:pPr>
      <w:bookmarkStart w:id="82" w:name="_Toc68874019"/>
      <w:r>
        <w:lastRenderedPageBreak/>
        <w:t>Аварийные ситуации</w:t>
      </w:r>
      <w:bookmarkEnd w:id="82"/>
    </w:p>
    <w:p w14:paraId="6E4E2B63" w14:textId="77777777" w:rsidR="009B2C84" w:rsidRDefault="009B2C84" w:rsidP="009B2C84">
      <w:pPr>
        <w:pStyle w:val="g20"/>
      </w:pPr>
      <w:bookmarkStart w:id="83" w:name="_Toc68874020"/>
      <w:r>
        <w:t>Д</w:t>
      </w:r>
      <w:r w:rsidRPr="009B2C84">
        <w:t>ействия в случае несоблюдения условий выполнения технологического процесса, в том числе при длитель</w:t>
      </w:r>
      <w:r>
        <w:t>ных отказах технических средств</w:t>
      </w:r>
      <w:bookmarkEnd w:id="83"/>
    </w:p>
    <w:p w14:paraId="47E36941" w14:textId="19B5C168" w:rsidR="005D42D2" w:rsidRPr="00B1016B" w:rsidRDefault="005D42D2" w:rsidP="005D42D2">
      <w:pPr>
        <w:pStyle w:val="gff0"/>
      </w:pPr>
      <w:r w:rsidRPr="00B1016B">
        <w:t xml:space="preserve">При сбое в работе аппаратного или программного обеспечения </w:t>
      </w:r>
      <w:r w:rsidR="00981578">
        <w:t>мобильного приложения «</w:t>
      </w:r>
      <w:proofErr w:type="spellStart"/>
      <w:r w:rsidR="00981578">
        <w:t>Дневник.ру</w:t>
      </w:r>
      <w:proofErr w:type="spellEnd"/>
      <w:r w:rsidR="00981578">
        <w:t>»</w:t>
      </w:r>
      <w:r w:rsidRPr="00B1016B">
        <w:t xml:space="preserve"> для продолжения работы Пользователя </w:t>
      </w:r>
      <w:r w:rsidR="00981578">
        <w:t>перезапустите приложение.</w:t>
      </w:r>
    </w:p>
    <w:p w14:paraId="7A49B8DA" w14:textId="5A9333BB" w:rsidR="009B2C84" w:rsidRPr="00B1016B" w:rsidRDefault="005D42D2" w:rsidP="005D42D2">
      <w:pPr>
        <w:pStyle w:val="gff0"/>
      </w:pPr>
      <w:r w:rsidRPr="00B1016B">
        <w:t xml:space="preserve">При неверных действиях пользователей будут отображены сообщения об ошибках, после чего </w:t>
      </w:r>
      <w:r w:rsidR="00981578">
        <w:t>приложение</w:t>
      </w:r>
      <w:r w:rsidR="00230AF8">
        <w:t xml:space="preserve"> </w:t>
      </w:r>
      <w:r w:rsidRPr="00B1016B">
        <w:t>вернётся в рабочее состояние, предшествовавшее неверной (недопустимой) команде или некорректному вводу данных.</w:t>
      </w:r>
    </w:p>
    <w:p w14:paraId="79458604" w14:textId="6DE66933" w:rsidR="009B2C84" w:rsidRPr="00230AF8" w:rsidRDefault="00981578" w:rsidP="0097703D">
      <w:pPr>
        <w:pStyle w:val="g20"/>
        <w:numPr>
          <w:ilvl w:val="1"/>
          <w:numId w:val="6"/>
        </w:numPr>
      </w:pPr>
      <w:bookmarkStart w:id="84" w:name="_Toc494209646"/>
      <w:bookmarkStart w:id="85" w:name="_Toc24105443"/>
      <w:bookmarkStart w:id="86" w:name="_Toc68874021"/>
      <w:r w:rsidRPr="0077009F">
        <w:t>Действия по восстановлению данных при обнаружении ошибок в данных</w:t>
      </w:r>
      <w:bookmarkEnd w:id="84"/>
      <w:bookmarkEnd w:id="85"/>
      <w:bookmarkEnd w:id="86"/>
    </w:p>
    <w:p w14:paraId="482D6A93" w14:textId="356CCB03" w:rsidR="00981578" w:rsidRPr="0077009F" w:rsidRDefault="00981578" w:rsidP="00981578">
      <w:pPr>
        <w:pStyle w:val="gff0"/>
      </w:pPr>
      <w:r w:rsidRPr="0077009F">
        <w:t xml:space="preserve">В случае обнаружения </w:t>
      </w:r>
      <w:r w:rsidRPr="00981578">
        <w:t>ошибок в данных мобильного приложения «</w:t>
      </w:r>
      <w:proofErr w:type="spellStart"/>
      <w:r w:rsidRPr="00981578">
        <w:t>Дневник.ру</w:t>
      </w:r>
      <w:proofErr w:type="spellEnd"/>
      <w:r w:rsidRPr="00981578">
        <w:t>» обратитесь к Администратору. При этом укажите перечень данных, содержащих ошибки, и правильные значения этих данных.</w:t>
      </w:r>
    </w:p>
    <w:p w14:paraId="495BF0DD" w14:textId="62AABC57" w:rsidR="009B2C84" w:rsidRDefault="009B2C84" w:rsidP="00981578">
      <w:pPr>
        <w:pStyle w:val="g20"/>
      </w:pPr>
      <w:bookmarkStart w:id="87" w:name="_Toc68874022"/>
      <w:r>
        <w:lastRenderedPageBreak/>
        <w:t>Д</w:t>
      </w:r>
      <w:r w:rsidRPr="009B2C84">
        <w:t>ействия в случаях обнаружении несанкционир</w:t>
      </w:r>
      <w:r>
        <w:t>ованного вмешательства в данные</w:t>
      </w:r>
      <w:bookmarkEnd w:id="87"/>
    </w:p>
    <w:p w14:paraId="673419E3" w14:textId="6AB4D267" w:rsidR="009B2C84" w:rsidRPr="00230AF8" w:rsidRDefault="005D42D2" w:rsidP="009B2C84">
      <w:pPr>
        <w:pStyle w:val="gff0"/>
      </w:pPr>
      <w:r w:rsidRPr="00230AF8">
        <w:t xml:space="preserve">В случае обнаружения несанкционированного вмешательства в данные </w:t>
      </w:r>
      <w:r w:rsidR="00981578" w:rsidRPr="00981578">
        <w:t>мобильного приложения «</w:t>
      </w:r>
      <w:proofErr w:type="spellStart"/>
      <w:r w:rsidR="00981578" w:rsidRPr="00981578">
        <w:t>Дневник.ру</w:t>
      </w:r>
      <w:proofErr w:type="spellEnd"/>
      <w:r w:rsidR="00981578" w:rsidRPr="00981578">
        <w:t>»</w:t>
      </w:r>
      <w:r w:rsidRPr="00230AF8">
        <w:t xml:space="preserve"> обратитесь </w:t>
      </w:r>
      <w:r w:rsidR="00981578" w:rsidRPr="0077009F">
        <w:t>к Администратору. При этом необходимо описать признаки и предполагаемый характер вмешательства, указать перечень затронутых данных и быть готовым по требованию Администратора описать признаки аварийной ситуации и действия, которые были выполнены Пользователем непосредственно перед возникновением аварийной ситуации.</w:t>
      </w:r>
    </w:p>
    <w:p w14:paraId="54D1FDDE" w14:textId="77777777" w:rsidR="009B2C84" w:rsidRPr="00230AF8" w:rsidRDefault="009B2C84" w:rsidP="009B2C84">
      <w:pPr>
        <w:pStyle w:val="g20"/>
      </w:pPr>
      <w:bookmarkStart w:id="88" w:name="_Toc68874023"/>
      <w:r w:rsidRPr="00230AF8">
        <w:t>Действия в других аварийных ситуациях</w:t>
      </w:r>
      <w:bookmarkEnd w:id="88"/>
    </w:p>
    <w:p w14:paraId="170516C7" w14:textId="13A37928" w:rsidR="009B2C84" w:rsidRPr="00230AF8" w:rsidRDefault="005D42D2" w:rsidP="009B2C84">
      <w:pPr>
        <w:pStyle w:val="gff0"/>
      </w:pPr>
      <w:r w:rsidRPr="00230AF8">
        <w:t xml:space="preserve">В случае возникновения других аварийных ситуаций при работе с </w:t>
      </w:r>
      <w:r w:rsidR="00981578" w:rsidRPr="00981578">
        <w:t>мобильн</w:t>
      </w:r>
      <w:r w:rsidR="00981578">
        <w:t>ым</w:t>
      </w:r>
      <w:r w:rsidR="00981578" w:rsidRPr="00981578">
        <w:t xml:space="preserve"> приложени</w:t>
      </w:r>
      <w:r w:rsidR="00981578">
        <w:t>ем</w:t>
      </w:r>
      <w:r w:rsidR="00981578" w:rsidRPr="00981578">
        <w:t xml:space="preserve"> «</w:t>
      </w:r>
      <w:proofErr w:type="spellStart"/>
      <w:r w:rsidR="00981578" w:rsidRPr="00981578">
        <w:t>Дневник.ру</w:t>
      </w:r>
      <w:proofErr w:type="spellEnd"/>
      <w:r w:rsidR="00981578" w:rsidRPr="00981578">
        <w:t>»</w:t>
      </w:r>
      <w:r w:rsidR="00230AF8" w:rsidRPr="00230AF8">
        <w:t xml:space="preserve"> </w:t>
      </w:r>
      <w:r w:rsidRPr="00230AF8">
        <w:t>обратитесь в службу технической поддержки. При этом необходимо быть готовым по требованию специалистов службы технической поддержки описать признаки аварийной ситуации и действия, которые были выполнены Пользователем непосредственно перед возникновением аварийной ситуации.</w:t>
      </w:r>
    </w:p>
    <w:p w14:paraId="63F700A4" w14:textId="77777777" w:rsidR="00E2284F" w:rsidRDefault="009B2C84" w:rsidP="009B2C84">
      <w:pPr>
        <w:pStyle w:val="g11"/>
      </w:pPr>
      <w:bookmarkStart w:id="89" w:name="_Ref22824532"/>
      <w:bookmarkStart w:id="90" w:name="_Toc68874024"/>
      <w:r>
        <w:lastRenderedPageBreak/>
        <w:t>Рекомендации по освоению</w:t>
      </w:r>
      <w:bookmarkEnd w:id="89"/>
      <w:bookmarkEnd w:id="90"/>
    </w:p>
    <w:p w14:paraId="15E072F7" w14:textId="77777777" w:rsidR="005D42D2" w:rsidRPr="00A96CB8" w:rsidRDefault="005D42D2" w:rsidP="00250D85">
      <w:pPr>
        <w:pStyle w:val="gff5"/>
      </w:pPr>
      <w:r w:rsidRPr="00A96CB8">
        <w:t xml:space="preserve">Для успешного освоения работы с </w:t>
      </w:r>
      <w:r w:rsidR="00A96CB8" w:rsidRPr="00A96CB8">
        <w:t>подсистем</w:t>
      </w:r>
      <w:r w:rsidR="000B581F">
        <w:t>ами</w:t>
      </w:r>
      <w:r w:rsidR="00A96CB8" w:rsidRPr="00A96CB8">
        <w:t xml:space="preserve"> </w:t>
      </w:r>
      <w:r w:rsidR="000B581F">
        <w:t>Системы</w:t>
      </w:r>
      <w:r w:rsidRPr="00A96CB8">
        <w:t xml:space="preserve"> рекомендуется выполнить следующие действия:</w:t>
      </w:r>
    </w:p>
    <w:p w14:paraId="5EA729F9" w14:textId="77777777" w:rsidR="005D42D2" w:rsidRPr="00A96CB8" w:rsidRDefault="005D42D2" w:rsidP="0097703D">
      <w:pPr>
        <w:pStyle w:val="ga"/>
        <w:numPr>
          <w:ilvl w:val="0"/>
          <w:numId w:val="3"/>
        </w:numPr>
      </w:pPr>
      <w:r w:rsidRPr="00A96CB8">
        <w:t>ознакомиться с настоящим документом;</w:t>
      </w:r>
    </w:p>
    <w:p w14:paraId="76B9BFBC" w14:textId="40548D8B" w:rsidR="00166C99" w:rsidRDefault="005D42D2" w:rsidP="0097703D">
      <w:pPr>
        <w:pStyle w:val="ga"/>
        <w:numPr>
          <w:ilvl w:val="0"/>
          <w:numId w:val="3"/>
        </w:numPr>
      </w:pPr>
      <w:r w:rsidRPr="00A96CB8">
        <w:t>выполнить контрольны</w:t>
      </w:r>
      <w:r w:rsidR="00C73B79">
        <w:t>е</w:t>
      </w:r>
      <w:r w:rsidRPr="00A96CB8">
        <w:t xml:space="preserve"> пример</w:t>
      </w:r>
      <w:r w:rsidR="00C73B79">
        <w:t>ы</w:t>
      </w:r>
      <w:r w:rsidRPr="00A96CB8">
        <w:t xml:space="preserve"> работы с </w:t>
      </w:r>
      <w:r w:rsidR="000B581F">
        <w:t>подсистемами Системы</w:t>
      </w:r>
      <w:r w:rsidR="008A5D27">
        <w:t>.</w:t>
      </w:r>
    </w:p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p w14:paraId="735D332D" w14:textId="73D6FE70" w:rsidR="008A5D27" w:rsidRDefault="008A5D27" w:rsidP="008A5D27">
      <w:pPr>
        <w:pStyle w:val="gff0"/>
      </w:pPr>
      <w:r w:rsidRPr="00166C99">
        <w:t xml:space="preserve">Контрольные примеры для работы с </w:t>
      </w:r>
      <w:r w:rsidR="00981578" w:rsidRPr="00981578">
        <w:t>мобильн</w:t>
      </w:r>
      <w:r w:rsidR="00981578">
        <w:t>ым</w:t>
      </w:r>
      <w:r w:rsidR="00981578" w:rsidRPr="00981578">
        <w:t xml:space="preserve"> приложени</w:t>
      </w:r>
      <w:r w:rsidR="00981578">
        <w:t>ем</w:t>
      </w:r>
      <w:r w:rsidR="00981578" w:rsidRPr="00981578">
        <w:t xml:space="preserve"> «</w:t>
      </w:r>
      <w:proofErr w:type="spellStart"/>
      <w:r w:rsidR="00981578" w:rsidRPr="00981578">
        <w:t>Дневник.ру</w:t>
      </w:r>
      <w:proofErr w:type="spellEnd"/>
      <w:r w:rsidR="00981578" w:rsidRPr="00981578">
        <w:t>»</w:t>
      </w:r>
      <w:r w:rsidR="00981578">
        <w:t xml:space="preserve"> </w:t>
      </w:r>
      <w:r w:rsidRPr="00166C99">
        <w:t>приведены в таблице </w:t>
      </w:r>
      <w:r>
        <w:fldChar w:fldCharType="begin"/>
      </w:r>
      <w:r>
        <w:instrText xml:space="preserve"> REF _Ref49175120 \h </w:instrText>
      </w:r>
      <w:r w:rsidRPr="008A5D27">
        <w:instrText xml:space="preserve">\# \0 </w:instrText>
      </w:r>
      <w:r>
        <w:fldChar w:fldCharType="separate"/>
      </w:r>
      <w:r w:rsidR="00E4351F">
        <w:t>1</w:t>
      </w:r>
      <w:r>
        <w:fldChar w:fldCharType="end"/>
      </w:r>
      <w:r w:rsidRPr="00166C99">
        <w:t>.</w:t>
      </w:r>
    </w:p>
    <w:p w14:paraId="32F673C7" w14:textId="4B0046F7" w:rsidR="00636928" w:rsidRPr="00C73B79" w:rsidRDefault="00636928" w:rsidP="00636928">
      <w:pPr>
        <w:pStyle w:val="gfffa"/>
      </w:pPr>
      <w:bookmarkStart w:id="91" w:name="_Ref49175120"/>
      <w:r w:rsidRPr="00A96CB8">
        <w:t xml:space="preserve">Таблица </w:t>
      </w:r>
      <w:r w:rsidRPr="00A96CB8">
        <w:rPr>
          <w:noProof/>
        </w:rPr>
        <w:fldChar w:fldCharType="begin"/>
      </w:r>
      <w:r w:rsidRPr="00A96CB8">
        <w:rPr>
          <w:noProof/>
        </w:rPr>
        <w:instrText xml:space="preserve"> SEQ Таблица \* ARABIC </w:instrText>
      </w:r>
      <w:r w:rsidRPr="00A96CB8">
        <w:rPr>
          <w:noProof/>
        </w:rPr>
        <w:fldChar w:fldCharType="separate"/>
      </w:r>
      <w:r w:rsidR="00E4351F">
        <w:rPr>
          <w:noProof/>
        </w:rPr>
        <w:t>1</w:t>
      </w:r>
      <w:r w:rsidRPr="00A96CB8">
        <w:rPr>
          <w:noProof/>
        </w:rPr>
        <w:fldChar w:fldCharType="end"/>
      </w:r>
      <w:r w:rsidRPr="00A96CB8">
        <w:t xml:space="preserve"> – Контрольны</w:t>
      </w:r>
      <w:r>
        <w:t>е</w:t>
      </w:r>
      <w:r w:rsidRPr="00A96CB8">
        <w:t xml:space="preserve"> пример</w:t>
      </w:r>
      <w:r>
        <w:t>ы</w:t>
      </w:r>
      <w:r w:rsidRPr="00C73B79">
        <w:t xml:space="preserve"> </w:t>
      </w:r>
      <w:r>
        <w:t xml:space="preserve">для работы с </w:t>
      </w:r>
      <w:bookmarkEnd w:id="91"/>
      <w:r w:rsidR="00981578" w:rsidRPr="00981578">
        <w:t>мобильн</w:t>
      </w:r>
      <w:r w:rsidR="00981578">
        <w:t>ым</w:t>
      </w:r>
      <w:r w:rsidR="00981578" w:rsidRPr="00981578">
        <w:t xml:space="preserve"> приложени</w:t>
      </w:r>
      <w:r w:rsidR="00981578">
        <w:t>ем</w:t>
      </w:r>
      <w:r w:rsidR="00981578" w:rsidRPr="00981578">
        <w:t xml:space="preserve"> «</w:t>
      </w:r>
      <w:proofErr w:type="spellStart"/>
      <w:r w:rsidR="00981578" w:rsidRPr="00981578">
        <w:t>Дневник.ру</w:t>
      </w:r>
      <w:proofErr w:type="spellEnd"/>
      <w:r w:rsidR="00981578" w:rsidRPr="00981578">
        <w:t>»</w:t>
      </w:r>
    </w:p>
    <w:tbl>
      <w:tblPr>
        <w:tblStyle w:val="afb"/>
        <w:tblW w:w="5000" w:type="pct"/>
        <w:tblLook w:val="0620" w:firstRow="1" w:lastRow="0" w:firstColumn="0" w:lastColumn="0" w:noHBand="1" w:noVBand="1"/>
      </w:tblPr>
      <w:tblGrid>
        <w:gridCol w:w="595"/>
        <w:gridCol w:w="4387"/>
        <w:gridCol w:w="4486"/>
      </w:tblGrid>
      <w:tr w:rsidR="00636928" w:rsidRPr="00A96CB8" w14:paraId="77BB065C" w14:textId="77777777" w:rsidTr="008937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4" w:type="pct"/>
          </w:tcPr>
          <w:p w14:paraId="33C4657F" w14:textId="77777777" w:rsidR="00636928" w:rsidRPr="00A96CB8" w:rsidRDefault="00636928" w:rsidP="005A7166">
            <w:pPr>
              <w:pStyle w:val="gfc"/>
            </w:pPr>
            <w:r w:rsidRPr="00A96CB8">
              <w:t>№ п/п</w:t>
            </w:r>
          </w:p>
        </w:tc>
        <w:tc>
          <w:tcPr>
            <w:tcW w:w="2317" w:type="pct"/>
          </w:tcPr>
          <w:p w14:paraId="10768890" w14:textId="77777777" w:rsidR="00636928" w:rsidRPr="00A96CB8" w:rsidRDefault="00636928" w:rsidP="005A7166">
            <w:pPr>
              <w:pStyle w:val="gfc"/>
            </w:pPr>
            <w:r w:rsidRPr="00A96CB8">
              <w:t>Действие</w:t>
            </w:r>
          </w:p>
        </w:tc>
        <w:tc>
          <w:tcPr>
            <w:tcW w:w="2369" w:type="pct"/>
          </w:tcPr>
          <w:p w14:paraId="2E61C478" w14:textId="77777777" w:rsidR="00636928" w:rsidRPr="00A96CB8" w:rsidRDefault="00636928" w:rsidP="005A7166">
            <w:pPr>
              <w:pStyle w:val="gfc"/>
            </w:pPr>
            <w:r w:rsidRPr="00A96CB8">
              <w:t>Результат</w:t>
            </w:r>
          </w:p>
        </w:tc>
      </w:tr>
      <w:tr w:rsidR="008A4EF5" w:rsidRPr="00A96CB8" w14:paraId="7FBA351E" w14:textId="77777777" w:rsidTr="006E2936">
        <w:trPr>
          <w:trHeight w:val="751"/>
        </w:trPr>
        <w:tc>
          <w:tcPr>
            <w:tcW w:w="314" w:type="pct"/>
          </w:tcPr>
          <w:p w14:paraId="3F7A2A53" w14:textId="77777777" w:rsidR="008A4EF5" w:rsidRPr="005D42D2" w:rsidRDefault="008A4EF5" w:rsidP="0097703D">
            <w:pPr>
              <w:pStyle w:val="gc"/>
              <w:numPr>
                <w:ilvl w:val="0"/>
                <w:numId w:val="4"/>
              </w:numPr>
            </w:pPr>
          </w:p>
        </w:tc>
        <w:tc>
          <w:tcPr>
            <w:tcW w:w="2317" w:type="pct"/>
          </w:tcPr>
          <w:p w14:paraId="4CB69715" w14:textId="149CBD6A" w:rsidR="008A4EF5" w:rsidRPr="0055532F" w:rsidRDefault="008A4EF5" w:rsidP="008A4EF5">
            <w:pPr>
              <w:pStyle w:val="gfc"/>
            </w:pPr>
            <w:r>
              <w:t xml:space="preserve">Запустите </w:t>
            </w:r>
            <w:r w:rsidR="00B03A83">
              <w:t>М</w:t>
            </w:r>
            <w:r w:rsidR="00B03A83" w:rsidRPr="00981578">
              <w:t>обильн</w:t>
            </w:r>
            <w:r w:rsidR="00B03A83">
              <w:t>ое</w:t>
            </w:r>
            <w:r w:rsidR="00B03A83" w:rsidRPr="00981578">
              <w:t xml:space="preserve"> приложени</w:t>
            </w:r>
            <w:r w:rsidR="00B03A83">
              <w:t>е</w:t>
            </w:r>
            <w:r w:rsidR="00B03A83" w:rsidRPr="00981578">
              <w:t xml:space="preserve"> «</w:t>
            </w:r>
            <w:proofErr w:type="spellStart"/>
            <w:r w:rsidR="00B03A83" w:rsidRPr="00981578">
              <w:t>Дневник.ру</w:t>
            </w:r>
            <w:proofErr w:type="spellEnd"/>
            <w:r w:rsidR="00B03A83" w:rsidRPr="00981578">
              <w:t>»</w:t>
            </w:r>
          </w:p>
        </w:tc>
        <w:tc>
          <w:tcPr>
            <w:tcW w:w="2369" w:type="pct"/>
          </w:tcPr>
          <w:p w14:paraId="13CECDCF" w14:textId="792DB932" w:rsidR="008A4EF5" w:rsidRPr="0055532F" w:rsidRDefault="008A4EF5" w:rsidP="008A4EF5">
            <w:pPr>
              <w:pStyle w:val="gfc"/>
            </w:pPr>
            <w:r w:rsidRPr="0055532F">
              <w:t xml:space="preserve">Отобразилась стартовая страница </w:t>
            </w:r>
            <w:r w:rsidR="00B03A83" w:rsidRPr="00981578">
              <w:t>мобильн</w:t>
            </w:r>
            <w:r w:rsidR="00B03A83">
              <w:t>ого</w:t>
            </w:r>
            <w:r w:rsidR="00B03A83" w:rsidRPr="00981578">
              <w:t xml:space="preserve"> приложени</w:t>
            </w:r>
            <w:r w:rsidR="00B03A83">
              <w:t>я</w:t>
            </w:r>
            <w:r w:rsidR="00B03A83" w:rsidRPr="00981578">
              <w:t xml:space="preserve"> «</w:t>
            </w:r>
            <w:proofErr w:type="spellStart"/>
            <w:r w:rsidR="00B03A83" w:rsidRPr="00981578">
              <w:t>Дневник.ру</w:t>
            </w:r>
            <w:proofErr w:type="spellEnd"/>
            <w:r w:rsidR="00B03A83" w:rsidRPr="00981578">
              <w:t>»</w:t>
            </w:r>
          </w:p>
        </w:tc>
      </w:tr>
      <w:tr w:rsidR="008A4EF5" w:rsidRPr="00A96CB8" w14:paraId="465A2AE9" w14:textId="77777777" w:rsidTr="00893756">
        <w:tc>
          <w:tcPr>
            <w:tcW w:w="314" w:type="pct"/>
          </w:tcPr>
          <w:p w14:paraId="2594C593" w14:textId="77777777" w:rsidR="008A4EF5" w:rsidRPr="005D42D2" w:rsidRDefault="008A4EF5" w:rsidP="008A4EF5">
            <w:pPr>
              <w:pStyle w:val="gc"/>
            </w:pPr>
          </w:p>
        </w:tc>
        <w:tc>
          <w:tcPr>
            <w:tcW w:w="2317" w:type="pct"/>
          </w:tcPr>
          <w:p w14:paraId="02926955" w14:textId="77777777" w:rsidR="008A4EF5" w:rsidRPr="008A4EF5" w:rsidRDefault="008A4EF5" w:rsidP="008A4EF5">
            <w:pPr>
              <w:pStyle w:val="gfc"/>
            </w:pPr>
            <w:r w:rsidRPr="008A4EF5">
              <w:t>Авторизуйтесь одним из способов:</w:t>
            </w:r>
          </w:p>
          <w:p w14:paraId="45DF9C9F" w14:textId="30036C69" w:rsidR="008A4EF5" w:rsidRPr="00E74028" w:rsidRDefault="008A4EF5" w:rsidP="00E74028">
            <w:pPr>
              <w:pStyle w:val="gf0"/>
            </w:pPr>
            <w:r w:rsidRPr="00E74028">
              <w:t xml:space="preserve">с помощью учётной записи </w:t>
            </w:r>
            <w:proofErr w:type="spellStart"/>
            <w:r w:rsidR="00DA20FE">
              <w:t>Дневник.ру</w:t>
            </w:r>
            <w:proofErr w:type="spellEnd"/>
            <w:r w:rsidRPr="00E74028">
              <w:t xml:space="preserve">. Введите данные для входа в </w:t>
            </w:r>
            <w:proofErr w:type="spellStart"/>
            <w:r w:rsidR="00DA20FE">
              <w:t>Дневник.ру</w:t>
            </w:r>
            <w:proofErr w:type="spellEnd"/>
            <w:r w:rsidRPr="00E74028">
              <w:t xml:space="preserve"> в соответствующие поля ввода и нажмите на кнопку </w:t>
            </w:r>
            <w:r w:rsidRPr="00E74028">
              <w:rPr>
                <w:b/>
              </w:rPr>
              <w:t>Войти</w:t>
            </w:r>
            <w:r w:rsidRPr="00E74028">
              <w:t>.</w:t>
            </w:r>
          </w:p>
          <w:p w14:paraId="576C4DAD" w14:textId="2E886931" w:rsidR="008A4EF5" w:rsidRPr="0055532F" w:rsidRDefault="008A4EF5" w:rsidP="00E74028">
            <w:pPr>
              <w:pStyle w:val="gf0"/>
            </w:pPr>
            <w:r w:rsidRPr="00E74028">
              <w:t xml:space="preserve">с помощью учётной записи ЕСИА. Нажмите на кнопку </w:t>
            </w:r>
            <w:r w:rsidRPr="00E74028">
              <w:rPr>
                <w:b/>
              </w:rPr>
              <w:t>Войти через госуслуги</w:t>
            </w:r>
            <w:r w:rsidRPr="00E74028">
              <w:t xml:space="preserve"> и выберите регион. Введите данные для входа в ЕСИА в соответствующие поля ввода и нажмите на кнопку </w:t>
            </w:r>
            <w:r w:rsidRPr="00E74028">
              <w:rPr>
                <w:b/>
              </w:rPr>
              <w:t>Войти</w:t>
            </w:r>
            <w:r w:rsidRPr="00E74028">
              <w:t>. Выберите учётную запись, которую хотите использовать, если к учетной записи ЕСИА привязано несколько учетных записей системы.</w:t>
            </w:r>
          </w:p>
        </w:tc>
        <w:tc>
          <w:tcPr>
            <w:tcW w:w="2369" w:type="pct"/>
          </w:tcPr>
          <w:p w14:paraId="70ECC54E" w14:textId="5BE8AB35" w:rsidR="008A4EF5" w:rsidRPr="0055532F" w:rsidRDefault="008A4EF5" w:rsidP="008A4EF5">
            <w:pPr>
              <w:pStyle w:val="gfc"/>
            </w:pPr>
            <w:r>
              <w:t xml:space="preserve">Отобразилась главная страница мобильного приложения </w:t>
            </w:r>
            <w:r w:rsidR="00DA20FE">
              <w:t>«</w:t>
            </w:r>
            <w:proofErr w:type="spellStart"/>
            <w:r w:rsidR="00DA20FE">
              <w:t>Дневник.ру</w:t>
            </w:r>
            <w:proofErr w:type="spellEnd"/>
            <w:r w:rsidR="00DA20FE">
              <w:t>»</w:t>
            </w:r>
          </w:p>
        </w:tc>
      </w:tr>
      <w:tr w:rsidR="008A4EF5" w:rsidRPr="00A96CB8" w14:paraId="7E6899B6" w14:textId="77777777" w:rsidTr="00893756">
        <w:tc>
          <w:tcPr>
            <w:tcW w:w="5000" w:type="pct"/>
            <w:gridSpan w:val="3"/>
          </w:tcPr>
          <w:p w14:paraId="7E82E3C3" w14:textId="68D3C345" w:rsidR="008A4EF5" w:rsidRPr="008A4EF5" w:rsidRDefault="008A4EF5" w:rsidP="008A4EF5">
            <w:pPr>
              <w:pStyle w:val="gfc"/>
              <w:jc w:val="center"/>
              <w:rPr>
                <w:b/>
              </w:rPr>
            </w:pPr>
            <w:r w:rsidRPr="008A4EF5">
              <w:rPr>
                <w:b/>
              </w:rPr>
              <w:t>Раздел «Важное»</w:t>
            </w:r>
          </w:p>
        </w:tc>
      </w:tr>
      <w:tr w:rsidR="008A4EF5" w:rsidRPr="00A96CB8" w14:paraId="78309520" w14:textId="77777777" w:rsidTr="00893756">
        <w:tc>
          <w:tcPr>
            <w:tcW w:w="314" w:type="pct"/>
          </w:tcPr>
          <w:p w14:paraId="0C2D03F1" w14:textId="77777777" w:rsidR="008A4EF5" w:rsidRPr="005D42D2" w:rsidRDefault="008A4EF5" w:rsidP="008A4EF5">
            <w:pPr>
              <w:pStyle w:val="gc"/>
            </w:pPr>
          </w:p>
        </w:tc>
        <w:tc>
          <w:tcPr>
            <w:tcW w:w="2317" w:type="pct"/>
          </w:tcPr>
          <w:p w14:paraId="35FCD91E" w14:textId="2B5C4720" w:rsidR="008A4EF5" w:rsidRPr="0055532F" w:rsidRDefault="008A4EF5" w:rsidP="008A4EF5">
            <w:pPr>
              <w:pStyle w:val="gfc"/>
            </w:pPr>
            <w:r>
              <w:t xml:space="preserve">Перейти в раздел </w:t>
            </w:r>
            <w:r w:rsidRPr="009859E0">
              <w:rPr>
                <w:b/>
              </w:rPr>
              <w:t>Важное</w:t>
            </w:r>
          </w:p>
        </w:tc>
        <w:tc>
          <w:tcPr>
            <w:tcW w:w="2369" w:type="pct"/>
          </w:tcPr>
          <w:p w14:paraId="40221FF3" w14:textId="3118971B" w:rsidR="008A4EF5" w:rsidRPr="0055532F" w:rsidRDefault="009859E0" w:rsidP="008A4EF5">
            <w:pPr>
              <w:pStyle w:val="gfc"/>
            </w:pPr>
            <w:r>
              <w:t xml:space="preserve">Открылась главная страница раздела </w:t>
            </w:r>
            <w:r w:rsidRPr="008A4EF5">
              <w:rPr>
                <w:b/>
              </w:rPr>
              <w:t>Важное</w:t>
            </w:r>
          </w:p>
        </w:tc>
      </w:tr>
      <w:tr w:rsidR="009859E0" w:rsidRPr="00A96CB8" w14:paraId="315AEE6A" w14:textId="77777777" w:rsidTr="00893756">
        <w:tc>
          <w:tcPr>
            <w:tcW w:w="314" w:type="pct"/>
          </w:tcPr>
          <w:p w14:paraId="5B0E3A73" w14:textId="77777777" w:rsidR="009859E0" w:rsidRPr="005D42D2" w:rsidRDefault="009859E0" w:rsidP="008A4EF5">
            <w:pPr>
              <w:pStyle w:val="gc"/>
            </w:pPr>
          </w:p>
        </w:tc>
        <w:tc>
          <w:tcPr>
            <w:tcW w:w="2317" w:type="pct"/>
          </w:tcPr>
          <w:p w14:paraId="4BE54570" w14:textId="11E1823A" w:rsidR="009859E0" w:rsidRPr="001638F3" w:rsidRDefault="00914069" w:rsidP="00914069">
            <w:pPr>
              <w:pStyle w:val="gfc"/>
              <w:rPr>
                <w:color w:val="000000" w:themeColor="text1"/>
              </w:rPr>
            </w:pPr>
            <w:r w:rsidRPr="001638F3">
              <w:rPr>
                <w:color w:val="000000" w:themeColor="text1"/>
              </w:rPr>
              <w:t>Проверьте информацию о</w:t>
            </w:r>
            <w:r w:rsidR="00DA20FE">
              <w:rPr>
                <w:color w:val="000000" w:themeColor="text1"/>
              </w:rPr>
              <w:t xml:space="preserve"> </w:t>
            </w:r>
            <w:r w:rsidR="006B4C61">
              <w:rPr>
                <w:color w:val="000000" w:themeColor="text1"/>
              </w:rPr>
              <w:t>выставленных</w:t>
            </w:r>
            <w:r w:rsidR="00DA20FE">
              <w:rPr>
                <w:color w:val="000000" w:themeColor="text1"/>
              </w:rPr>
              <w:t xml:space="preserve"> </w:t>
            </w:r>
            <w:r w:rsidR="006B4C61">
              <w:rPr>
                <w:color w:val="000000" w:themeColor="text1"/>
              </w:rPr>
              <w:t>оценках</w:t>
            </w:r>
          </w:p>
        </w:tc>
        <w:tc>
          <w:tcPr>
            <w:tcW w:w="2369" w:type="pct"/>
          </w:tcPr>
          <w:p w14:paraId="35A5B699" w14:textId="4FA4304C" w:rsidR="001638F3" w:rsidRPr="001638F3" w:rsidRDefault="006B4C61" w:rsidP="00DA20FE">
            <w:pPr>
              <w:pStyle w:val="gfc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Отобразилась информация о выставленных оценках</w:t>
            </w:r>
          </w:p>
        </w:tc>
      </w:tr>
      <w:tr w:rsidR="008A4EF5" w:rsidRPr="00A96CB8" w14:paraId="4ED64C07" w14:textId="77777777" w:rsidTr="00893756">
        <w:tc>
          <w:tcPr>
            <w:tcW w:w="314" w:type="pct"/>
          </w:tcPr>
          <w:p w14:paraId="7AD5E362" w14:textId="77777777" w:rsidR="008A4EF5" w:rsidRPr="005D42D2" w:rsidRDefault="008A4EF5" w:rsidP="008A4EF5">
            <w:pPr>
              <w:pStyle w:val="gc"/>
            </w:pPr>
          </w:p>
        </w:tc>
        <w:tc>
          <w:tcPr>
            <w:tcW w:w="2317" w:type="pct"/>
          </w:tcPr>
          <w:p w14:paraId="7A81230E" w14:textId="3458CFC1" w:rsidR="008A4EF5" w:rsidRPr="0055532F" w:rsidRDefault="009859E0" w:rsidP="008A4EF5">
            <w:pPr>
              <w:pStyle w:val="gfc"/>
            </w:pPr>
            <w:r>
              <w:t xml:space="preserve">В блоке </w:t>
            </w:r>
            <w:r w:rsidRPr="009859E0">
              <w:rPr>
                <w:b/>
              </w:rPr>
              <w:t>Записи</w:t>
            </w:r>
            <w:r>
              <w:rPr>
                <w:b/>
              </w:rPr>
              <w:t xml:space="preserve"> </w:t>
            </w:r>
            <w:r w:rsidRPr="009859E0">
              <w:t>нажмите на запись</w:t>
            </w:r>
            <w:r>
              <w:rPr>
                <w:b/>
              </w:rPr>
              <w:t xml:space="preserve"> </w:t>
            </w:r>
          </w:p>
        </w:tc>
        <w:tc>
          <w:tcPr>
            <w:tcW w:w="2369" w:type="pct"/>
          </w:tcPr>
          <w:p w14:paraId="472AC50D" w14:textId="218A0E8E" w:rsidR="008A4EF5" w:rsidRPr="0055532F" w:rsidRDefault="009859E0" w:rsidP="009859E0">
            <w:pPr>
              <w:pStyle w:val="gfc"/>
            </w:pPr>
            <w:r>
              <w:t>Отобразилась страница записи с комментариями, а также специальным полем для добавления комментария</w:t>
            </w:r>
          </w:p>
        </w:tc>
      </w:tr>
      <w:tr w:rsidR="008A4EF5" w:rsidRPr="00A96CB8" w14:paraId="68860063" w14:textId="77777777" w:rsidTr="00893756">
        <w:tc>
          <w:tcPr>
            <w:tcW w:w="5000" w:type="pct"/>
            <w:gridSpan w:val="3"/>
          </w:tcPr>
          <w:p w14:paraId="732834FF" w14:textId="7A36C90D" w:rsidR="008A4EF5" w:rsidRPr="0055532F" w:rsidRDefault="008A4EF5" w:rsidP="00CF4A79">
            <w:pPr>
              <w:pStyle w:val="gfc"/>
              <w:keepNext/>
              <w:jc w:val="center"/>
            </w:pPr>
            <w:r w:rsidRPr="008A4EF5">
              <w:rPr>
                <w:b/>
              </w:rPr>
              <w:lastRenderedPageBreak/>
              <w:t>Раздел «</w:t>
            </w:r>
            <w:r w:rsidR="006B4C61">
              <w:rPr>
                <w:b/>
              </w:rPr>
              <w:t>Общение</w:t>
            </w:r>
            <w:r w:rsidRPr="008A4EF5">
              <w:rPr>
                <w:b/>
              </w:rPr>
              <w:t>»</w:t>
            </w:r>
          </w:p>
        </w:tc>
      </w:tr>
      <w:tr w:rsidR="008A4EF5" w:rsidRPr="00A96CB8" w14:paraId="3BD2201E" w14:textId="77777777" w:rsidTr="00893756">
        <w:tc>
          <w:tcPr>
            <w:tcW w:w="314" w:type="pct"/>
          </w:tcPr>
          <w:p w14:paraId="77C9C993" w14:textId="77777777" w:rsidR="008A4EF5" w:rsidRPr="005D42D2" w:rsidRDefault="008A4EF5" w:rsidP="008A4EF5">
            <w:pPr>
              <w:pStyle w:val="gc"/>
            </w:pPr>
          </w:p>
        </w:tc>
        <w:tc>
          <w:tcPr>
            <w:tcW w:w="2317" w:type="pct"/>
          </w:tcPr>
          <w:p w14:paraId="13471706" w14:textId="6E6E385F" w:rsidR="008A4EF5" w:rsidRPr="0055532F" w:rsidRDefault="008A4EF5" w:rsidP="008A4EF5">
            <w:pPr>
              <w:pStyle w:val="gfc"/>
            </w:pPr>
            <w:r>
              <w:t xml:space="preserve">Перейти в раздел </w:t>
            </w:r>
            <w:r w:rsidR="006B4C61">
              <w:rPr>
                <w:b/>
              </w:rPr>
              <w:t>Общение</w:t>
            </w:r>
            <w:r w:rsidRPr="008A4EF5">
              <w:rPr>
                <w:b/>
              </w:rPr>
              <w:t>»</w:t>
            </w:r>
          </w:p>
        </w:tc>
        <w:tc>
          <w:tcPr>
            <w:tcW w:w="2369" w:type="pct"/>
          </w:tcPr>
          <w:p w14:paraId="294AF628" w14:textId="30220074" w:rsidR="008A4EF5" w:rsidRPr="0055532F" w:rsidRDefault="009859E0" w:rsidP="008A4EF5">
            <w:pPr>
              <w:pStyle w:val="gfc"/>
            </w:pPr>
            <w:r>
              <w:t>Открылась главная страница раздела «</w:t>
            </w:r>
            <w:r w:rsidR="006B4C61">
              <w:rPr>
                <w:b/>
              </w:rPr>
              <w:t>Общение</w:t>
            </w:r>
            <w:r>
              <w:rPr>
                <w:b/>
              </w:rPr>
              <w:t>»</w:t>
            </w:r>
          </w:p>
        </w:tc>
      </w:tr>
      <w:tr w:rsidR="008A4EF5" w:rsidRPr="00A96CB8" w14:paraId="3D990EBD" w14:textId="77777777" w:rsidTr="00893756">
        <w:tc>
          <w:tcPr>
            <w:tcW w:w="314" w:type="pct"/>
          </w:tcPr>
          <w:p w14:paraId="0726F299" w14:textId="77777777" w:rsidR="008A4EF5" w:rsidRPr="005D42D2" w:rsidRDefault="008A4EF5" w:rsidP="008A4EF5">
            <w:pPr>
              <w:pStyle w:val="gc"/>
            </w:pPr>
          </w:p>
        </w:tc>
        <w:tc>
          <w:tcPr>
            <w:tcW w:w="2317" w:type="pct"/>
          </w:tcPr>
          <w:p w14:paraId="7C3586EF" w14:textId="2AF1561B" w:rsidR="008A4EF5" w:rsidRPr="0055532F" w:rsidRDefault="006B4C61" w:rsidP="008A4EF5">
            <w:pPr>
              <w:pStyle w:val="gfc"/>
            </w:pPr>
            <w:r>
              <w:t>Откройте любой чат в списке</w:t>
            </w:r>
          </w:p>
        </w:tc>
        <w:tc>
          <w:tcPr>
            <w:tcW w:w="2369" w:type="pct"/>
          </w:tcPr>
          <w:p w14:paraId="2C86773C" w14:textId="4A733647" w:rsidR="008A4EF5" w:rsidRPr="0055532F" w:rsidRDefault="00914069" w:rsidP="008A4EF5">
            <w:pPr>
              <w:pStyle w:val="gfc"/>
            </w:pPr>
            <w:r>
              <w:t>Отобразил</w:t>
            </w:r>
            <w:r w:rsidR="006B4C61">
              <w:t>ся открытый чат</w:t>
            </w:r>
          </w:p>
        </w:tc>
      </w:tr>
      <w:tr w:rsidR="008A4EF5" w:rsidRPr="00A96CB8" w14:paraId="16005B96" w14:textId="77777777" w:rsidTr="00893756">
        <w:tc>
          <w:tcPr>
            <w:tcW w:w="314" w:type="pct"/>
          </w:tcPr>
          <w:p w14:paraId="33D74F9D" w14:textId="77777777" w:rsidR="008A4EF5" w:rsidRPr="005D42D2" w:rsidRDefault="008A4EF5" w:rsidP="008A4EF5">
            <w:pPr>
              <w:pStyle w:val="gc"/>
            </w:pPr>
          </w:p>
        </w:tc>
        <w:tc>
          <w:tcPr>
            <w:tcW w:w="2317" w:type="pct"/>
          </w:tcPr>
          <w:p w14:paraId="6616038A" w14:textId="7D8FC6FF" w:rsidR="008A4EF5" w:rsidRPr="0055532F" w:rsidRDefault="006B4C61" w:rsidP="008A4EF5">
            <w:pPr>
              <w:pStyle w:val="gfc"/>
            </w:pPr>
            <w:r>
              <w:t>Введите сообщение в поле «Написать сообщение» и нажмите на кнопку для отправки</w:t>
            </w:r>
          </w:p>
        </w:tc>
        <w:tc>
          <w:tcPr>
            <w:tcW w:w="2369" w:type="pct"/>
          </w:tcPr>
          <w:p w14:paraId="7592A63D" w14:textId="47E0D8A0" w:rsidR="008A4EF5" w:rsidRPr="0055532F" w:rsidRDefault="006B4C61" w:rsidP="008A4EF5">
            <w:pPr>
              <w:pStyle w:val="gfc"/>
            </w:pPr>
            <w:r>
              <w:t>Сообщение отправлено</w:t>
            </w:r>
          </w:p>
        </w:tc>
      </w:tr>
      <w:tr w:rsidR="008A4EF5" w:rsidRPr="00A96CB8" w14:paraId="06EAB30A" w14:textId="77777777" w:rsidTr="00893756">
        <w:tc>
          <w:tcPr>
            <w:tcW w:w="5000" w:type="pct"/>
            <w:gridSpan w:val="3"/>
          </w:tcPr>
          <w:p w14:paraId="373BA9B7" w14:textId="7F61CAE4" w:rsidR="008A4EF5" w:rsidRPr="0055532F" w:rsidRDefault="008A4EF5" w:rsidP="006B4C61">
            <w:pPr>
              <w:pStyle w:val="gfc"/>
              <w:keepNext/>
              <w:jc w:val="center"/>
            </w:pPr>
            <w:r w:rsidRPr="008A4EF5">
              <w:rPr>
                <w:b/>
              </w:rPr>
              <w:t>Раздел «</w:t>
            </w:r>
            <w:r w:rsidR="006B4C61">
              <w:rPr>
                <w:b/>
              </w:rPr>
              <w:t>Дневник</w:t>
            </w:r>
            <w:r w:rsidRPr="008A4EF5">
              <w:rPr>
                <w:b/>
              </w:rPr>
              <w:t>»</w:t>
            </w:r>
          </w:p>
        </w:tc>
      </w:tr>
      <w:tr w:rsidR="008A4EF5" w:rsidRPr="00A96CB8" w14:paraId="1ECED1A7" w14:textId="77777777" w:rsidTr="00893756">
        <w:tc>
          <w:tcPr>
            <w:tcW w:w="314" w:type="pct"/>
          </w:tcPr>
          <w:p w14:paraId="74E34D23" w14:textId="77777777" w:rsidR="008A4EF5" w:rsidRPr="005D42D2" w:rsidRDefault="008A4EF5" w:rsidP="008A4EF5">
            <w:pPr>
              <w:pStyle w:val="gc"/>
            </w:pPr>
          </w:p>
        </w:tc>
        <w:tc>
          <w:tcPr>
            <w:tcW w:w="2317" w:type="pct"/>
          </w:tcPr>
          <w:p w14:paraId="4F1334FF" w14:textId="4158B8C9" w:rsidR="008A4EF5" w:rsidRPr="0055532F" w:rsidRDefault="008A4EF5" w:rsidP="008A4EF5">
            <w:pPr>
              <w:pStyle w:val="gfc"/>
            </w:pPr>
            <w:r>
              <w:t xml:space="preserve">Перейти в раздел </w:t>
            </w:r>
            <w:r w:rsidR="006B4C61">
              <w:rPr>
                <w:b/>
              </w:rPr>
              <w:t>Дневник</w:t>
            </w:r>
          </w:p>
        </w:tc>
        <w:tc>
          <w:tcPr>
            <w:tcW w:w="2369" w:type="pct"/>
          </w:tcPr>
          <w:p w14:paraId="2EE4E917" w14:textId="64EA68EE" w:rsidR="008A4EF5" w:rsidRPr="0055532F" w:rsidRDefault="009859E0" w:rsidP="008A4EF5">
            <w:pPr>
              <w:pStyle w:val="gfc"/>
            </w:pPr>
            <w:r>
              <w:t>Открылась главная страница раздела «</w:t>
            </w:r>
            <w:r w:rsidR="006B4C61">
              <w:rPr>
                <w:b/>
              </w:rPr>
              <w:t>Дневник</w:t>
            </w:r>
            <w:r>
              <w:rPr>
                <w:b/>
              </w:rPr>
              <w:t>»</w:t>
            </w:r>
          </w:p>
        </w:tc>
      </w:tr>
      <w:tr w:rsidR="008A4EF5" w:rsidRPr="00A96CB8" w14:paraId="1B6DB8A3" w14:textId="77777777" w:rsidTr="00893756">
        <w:tc>
          <w:tcPr>
            <w:tcW w:w="314" w:type="pct"/>
          </w:tcPr>
          <w:p w14:paraId="0A9886F4" w14:textId="77777777" w:rsidR="008A4EF5" w:rsidRPr="005D42D2" w:rsidRDefault="008A4EF5" w:rsidP="008A4EF5">
            <w:pPr>
              <w:pStyle w:val="gc"/>
            </w:pPr>
          </w:p>
        </w:tc>
        <w:tc>
          <w:tcPr>
            <w:tcW w:w="2317" w:type="pct"/>
          </w:tcPr>
          <w:p w14:paraId="187DF617" w14:textId="7848D3A6" w:rsidR="008A4EF5" w:rsidRDefault="006B4C61" w:rsidP="001638F3">
            <w:pPr>
              <w:pStyle w:val="gfc"/>
            </w:pPr>
            <w:r>
              <w:t xml:space="preserve">Выберите дату и </w:t>
            </w:r>
            <w:r w:rsidR="00851535">
              <w:t xml:space="preserve">нажмите на </w:t>
            </w:r>
            <w:r>
              <w:t>урок</w:t>
            </w:r>
          </w:p>
        </w:tc>
        <w:tc>
          <w:tcPr>
            <w:tcW w:w="2369" w:type="pct"/>
          </w:tcPr>
          <w:p w14:paraId="335693B8" w14:textId="4BEA0085" w:rsidR="001638F3" w:rsidRPr="0055532F" w:rsidRDefault="006B4C61" w:rsidP="006B4C61">
            <w:pPr>
              <w:pStyle w:val="gf0"/>
              <w:numPr>
                <w:ilvl w:val="0"/>
                <w:numId w:val="0"/>
              </w:numPr>
            </w:pPr>
            <w:r>
              <w:t>Отобразилась страница урока</w:t>
            </w:r>
          </w:p>
        </w:tc>
      </w:tr>
      <w:tr w:rsidR="006B4C61" w:rsidRPr="00A96CB8" w14:paraId="5942D6A9" w14:textId="77777777" w:rsidTr="006B4C61">
        <w:tc>
          <w:tcPr>
            <w:tcW w:w="5000" w:type="pct"/>
            <w:gridSpan w:val="3"/>
          </w:tcPr>
          <w:p w14:paraId="0476B678" w14:textId="6F4C0C5F" w:rsidR="006B4C61" w:rsidRDefault="006B4C61" w:rsidP="006B4C61">
            <w:pPr>
              <w:pStyle w:val="gf0"/>
              <w:numPr>
                <w:ilvl w:val="0"/>
                <w:numId w:val="0"/>
              </w:numPr>
              <w:jc w:val="center"/>
            </w:pPr>
            <w:r w:rsidRPr="008A4EF5">
              <w:rPr>
                <w:b/>
              </w:rPr>
              <w:t>Раздел «</w:t>
            </w:r>
            <w:r>
              <w:rPr>
                <w:b/>
              </w:rPr>
              <w:t>Успеваемость</w:t>
            </w:r>
            <w:r w:rsidRPr="008A4EF5">
              <w:rPr>
                <w:b/>
              </w:rPr>
              <w:t>»</w:t>
            </w:r>
          </w:p>
        </w:tc>
      </w:tr>
      <w:tr w:rsidR="00851535" w:rsidRPr="00A96CB8" w14:paraId="0C0E8780" w14:textId="77777777" w:rsidTr="00893756">
        <w:tc>
          <w:tcPr>
            <w:tcW w:w="314" w:type="pct"/>
          </w:tcPr>
          <w:p w14:paraId="7431ECA8" w14:textId="77777777" w:rsidR="00851535" w:rsidRPr="005D42D2" w:rsidRDefault="00851535" w:rsidP="00851535">
            <w:pPr>
              <w:pStyle w:val="gc"/>
            </w:pPr>
          </w:p>
        </w:tc>
        <w:tc>
          <w:tcPr>
            <w:tcW w:w="2317" w:type="pct"/>
          </w:tcPr>
          <w:p w14:paraId="3A50CC03" w14:textId="5656AFCB" w:rsidR="00851535" w:rsidRDefault="00851535" w:rsidP="00851535">
            <w:pPr>
              <w:pStyle w:val="gfc"/>
            </w:pPr>
            <w:r>
              <w:t xml:space="preserve">Перейти в раздел </w:t>
            </w:r>
            <w:r>
              <w:rPr>
                <w:b/>
              </w:rPr>
              <w:t>Успеваемость</w:t>
            </w:r>
          </w:p>
        </w:tc>
        <w:tc>
          <w:tcPr>
            <w:tcW w:w="2369" w:type="pct"/>
          </w:tcPr>
          <w:p w14:paraId="48AF66FB" w14:textId="1F372AC5" w:rsidR="00851535" w:rsidRDefault="00851535" w:rsidP="00851535">
            <w:pPr>
              <w:pStyle w:val="gf0"/>
              <w:numPr>
                <w:ilvl w:val="0"/>
                <w:numId w:val="0"/>
              </w:numPr>
            </w:pPr>
            <w:r>
              <w:t>Открылась главная страница раздела «</w:t>
            </w:r>
            <w:r>
              <w:rPr>
                <w:b/>
              </w:rPr>
              <w:t>Успеваемость</w:t>
            </w:r>
            <w:r>
              <w:t>»</w:t>
            </w:r>
          </w:p>
        </w:tc>
      </w:tr>
      <w:tr w:rsidR="006B4C61" w:rsidRPr="00A96CB8" w14:paraId="6BA5E29F" w14:textId="77777777" w:rsidTr="00893756">
        <w:tc>
          <w:tcPr>
            <w:tcW w:w="314" w:type="pct"/>
          </w:tcPr>
          <w:p w14:paraId="0F2E555B" w14:textId="77777777" w:rsidR="006B4C61" w:rsidRPr="005D42D2" w:rsidRDefault="006B4C61" w:rsidP="008A4EF5">
            <w:pPr>
              <w:pStyle w:val="gc"/>
            </w:pPr>
          </w:p>
        </w:tc>
        <w:tc>
          <w:tcPr>
            <w:tcW w:w="2317" w:type="pct"/>
          </w:tcPr>
          <w:p w14:paraId="7F8D3775" w14:textId="40D3FA27" w:rsidR="006B4C61" w:rsidRDefault="00851535" w:rsidP="001638F3">
            <w:pPr>
              <w:pStyle w:val="gfc"/>
            </w:pPr>
            <w:r>
              <w:t>Нажмите на любой предмет с оценками из списка</w:t>
            </w:r>
          </w:p>
        </w:tc>
        <w:tc>
          <w:tcPr>
            <w:tcW w:w="2369" w:type="pct"/>
          </w:tcPr>
          <w:p w14:paraId="67957492" w14:textId="189124EB" w:rsidR="006B4C61" w:rsidRDefault="00851535" w:rsidP="006B4C61">
            <w:pPr>
              <w:pStyle w:val="gf0"/>
              <w:numPr>
                <w:ilvl w:val="0"/>
                <w:numId w:val="0"/>
              </w:numPr>
            </w:pPr>
            <w:r>
              <w:t>Отобразилась страница предмета</w:t>
            </w:r>
          </w:p>
        </w:tc>
      </w:tr>
      <w:tr w:rsidR="008A4EF5" w:rsidRPr="00A96CB8" w14:paraId="1310282D" w14:textId="77777777" w:rsidTr="00893756">
        <w:tc>
          <w:tcPr>
            <w:tcW w:w="5000" w:type="pct"/>
            <w:gridSpan w:val="3"/>
          </w:tcPr>
          <w:p w14:paraId="545D1C36" w14:textId="1C86040B" w:rsidR="008A4EF5" w:rsidRPr="0055532F" w:rsidRDefault="008A4EF5" w:rsidP="008A4EF5">
            <w:pPr>
              <w:pStyle w:val="gfc"/>
              <w:jc w:val="center"/>
            </w:pPr>
            <w:r w:rsidRPr="008A4EF5">
              <w:rPr>
                <w:b/>
              </w:rPr>
              <w:t>Раздел «</w:t>
            </w:r>
            <w:r w:rsidRPr="00C61845">
              <w:rPr>
                <w:b/>
              </w:rPr>
              <w:t>Профиль</w:t>
            </w:r>
            <w:r w:rsidRPr="008A4EF5">
              <w:rPr>
                <w:b/>
              </w:rPr>
              <w:t>»</w:t>
            </w:r>
          </w:p>
        </w:tc>
      </w:tr>
      <w:tr w:rsidR="008A4EF5" w:rsidRPr="00A96CB8" w14:paraId="460F27D3" w14:textId="77777777" w:rsidTr="00893756">
        <w:tc>
          <w:tcPr>
            <w:tcW w:w="314" w:type="pct"/>
          </w:tcPr>
          <w:p w14:paraId="3E253A43" w14:textId="77777777" w:rsidR="008A4EF5" w:rsidRPr="005D42D2" w:rsidRDefault="008A4EF5" w:rsidP="008A4EF5">
            <w:pPr>
              <w:pStyle w:val="gc"/>
            </w:pPr>
          </w:p>
        </w:tc>
        <w:tc>
          <w:tcPr>
            <w:tcW w:w="2317" w:type="pct"/>
          </w:tcPr>
          <w:p w14:paraId="3538E10D" w14:textId="2E7E6F12" w:rsidR="008A4EF5" w:rsidRPr="00C61845" w:rsidRDefault="008A4EF5" w:rsidP="008A4EF5">
            <w:pPr>
              <w:pStyle w:val="gfc"/>
              <w:rPr>
                <w:b/>
              </w:rPr>
            </w:pPr>
            <w:r>
              <w:t xml:space="preserve">Перейти в раздел </w:t>
            </w:r>
            <w:r w:rsidRPr="008A4EF5">
              <w:rPr>
                <w:b/>
              </w:rPr>
              <w:t>Профиль</w:t>
            </w:r>
          </w:p>
        </w:tc>
        <w:tc>
          <w:tcPr>
            <w:tcW w:w="2369" w:type="pct"/>
          </w:tcPr>
          <w:p w14:paraId="621E78DA" w14:textId="28911968" w:rsidR="008A4EF5" w:rsidRPr="0055532F" w:rsidRDefault="009859E0" w:rsidP="008A4EF5">
            <w:pPr>
              <w:pStyle w:val="gfc"/>
            </w:pPr>
            <w:r>
              <w:t>Открылась главная страница раздела «</w:t>
            </w:r>
            <w:r w:rsidRPr="00C61845">
              <w:rPr>
                <w:b/>
              </w:rPr>
              <w:t>Профиль</w:t>
            </w:r>
            <w:r>
              <w:rPr>
                <w:b/>
              </w:rPr>
              <w:t>»</w:t>
            </w:r>
          </w:p>
        </w:tc>
      </w:tr>
      <w:tr w:rsidR="008A4EF5" w:rsidRPr="00A96CB8" w14:paraId="395D842A" w14:textId="77777777" w:rsidTr="00893756">
        <w:tc>
          <w:tcPr>
            <w:tcW w:w="314" w:type="pct"/>
          </w:tcPr>
          <w:p w14:paraId="17FDF8A9" w14:textId="77777777" w:rsidR="008A4EF5" w:rsidRPr="005D42D2" w:rsidRDefault="008A4EF5" w:rsidP="008A4EF5">
            <w:pPr>
              <w:pStyle w:val="gc"/>
            </w:pPr>
          </w:p>
        </w:tc>
        <w:tc>
          <w:tcPr>
            <w:tcW w:w="2317" w:type="pct"/>
          </w:tcPr>
          <w:p w14:paraId="0539355A" w14:textId="64495161" w:rsidR="008A4EF5" w:rsidRPr="00B32E14" w:rsidRDefault="00851535" w:rsidP="00B32E14">
            <w:pPr>
              <w:pStyle w:val="gfc"/>
            </w:pPr>
            <w:r>
              <w:t xml:space="preserve">Перейдите в подраздел </w:t>
            </w:r>
            <w:r w:rsidRPr="00851535">
              <w:rPr>
                <w:b/>
              </w:rPr>
              <w:t>Уведомления</w:t>
            </w:r>
          </w:p>
        </w:tc>
        <w:tc>
          <w:tcPr>
            <w:tcW w:w="2369" w:type="pct"/>
          </w:tcPr>
          <w:p w14:paraId="7EC07BE2" w14:textId="7163FF9F" w:rsidR="008A4EF5" w:rsidRPr="0055532F" w:rsidRDefault="00B32E14" w:rsidP="008A4EF5">
            <w:pPr>
              <w:pStyle w:val="gfc"/>
            </w:pPr>
            <w:r>
              <w:t xml:space="preserve">Отобразилось </w:t>
            </w:r>
            <w:r w:rsidR="00851535">
              <w:t>страница настройки уведомлений</w:t>
            </w:r>
          </w:p>
        </w:tc>
      </w:tr>
    </w:tbl>
    <w:p w14:paraId="5C462A18" w14:textId="77777777" w:rsidR="003070B6" w:rsidRPr="00864E3D" w:rsidRDefault="003070B6" w:rsidP="00F87FF4">
      <w:pPr>
        <w:pStyle w:val="g11"/>
      </w:pPr>
      <w:bookmarkStart w:id="92" w:name="_Toc68874025"/>
      <w:r w:rsidRPr="00864E3D">
        <w:lastRenderedPageBreak/>
        <w:t>Обозначения и сокращения</w:t>
      </w:r>
      <w:bookmarkEnd w:id="92"/>
    </w:p>
    <w:p w14:paraId="0AC9B16A" w14:textId="761ED979" w:rsidR="003070B6" w:rsidRPr="00864E3D" w:rsidRDefault="003070B6" w:rsidP="003070B6">
      <w:pPr>
        <w:pStyle w:val="gff0"/>
      </w:pPr>
      <w:r w:rsidRPr="00864E3D">
        <w:t>Перечень терминов и сокращений, используемых в настояще</w:t>
      </w:r>
      <w:r w:rsidR="00851535">
        <w:t>м</w:t>
      </w:r>
      <w:r w:rsidRPr="00864E3D">
        <w:t xml:space="preserve"> </w:t>
      </w:r>
      <w:r w:rsidR="00851535">
        <w:t>документе</w:t>
      </w:r>
      <w:r w:rsidRPr="00864E3D">
        <w:t>, приведен в таблице</w:t>
      </w:r>
      <w:r w:rsidRPr="00F87FF4">
        <w:t xml:space="preserve"> </w:t>
      </w:r>
      <w:r>
        <w:fldChar w:fldCharType="begin"/>
      </w:r>
      <w:r>
        <w:instrText xml:space="preserve"> REF _Ref51345095 \h </w:instrText>
      </w:r>
      <w:r w:rsidRPr="00F87FF4">
        <w:instrText xml:space="preserve">\# \0 </w:instrText>
      </w:r>
      <w:r>
        <w:fldChar w:fldCharType="separate"/>
      </w:r>
      <w:r w:rsidR="00E4351F">
        <w:t>2</w:t>
      </w:r>
      <w:r>
        <w:fldChar w:fldCharType="end"/>
      </w:r>
      <w:r w:rsidRPr="00864E3D">
        <w:t>.</w:t>
      </w:r>
    </w:p>
    <w:p w14:paraId="76A7E90D" w14:textId="1C8F5BFB" w:rsidR="003070B6" w:rsidRPr="00864E3D" w:rsidRDefault="003070B6" w:rsidP="003070B6">
      <w:pPr>
        <w:pStyle w:val="gfffa"/>
      </w:pPr>
      <w:bookmarkStart w:id="93" w:name="_Ref51345095"/>
      <w:r w:rsidRPr="00864E3D">
        <w:t xml:space="preserve">Таблица </w:t>
      </w:r>
      <w:r w:rsidRPr="00864E3D">
        <w:rPr>
          <w:noProof/>
        </w:rPr>
        <w:fldChar w:fldCharType="begin"/>
      </w:r>
      <w:r w:rsidRPr="00864E3D">
        <w:rPr>
          <w:noProof/>
        </w:rPr>
        <w:instrText xml:space="preserve"> SEQ Таблица \* ARABIC </w:instrText>
      </w:r>
      <w:r w:rsidRPr="00864E3D">
        <w:rPr>
          <w:noProof/>
        </w:rPr>
        <w:fldChar w:fldCharType="separate"/>
      </w:r>
      <w:r w:rsidR="00E4351F">
        <w:rPr>
          <w:noProof/>
        </w:rPr>
        <w:t>2</w:t>
      </w:r>
      <w:r w:rsidRPr="00864E3D">
        <w:rPr>
          <w:noProof/>
        </w:rPr>
        <w:fldChar w:fldCharType="end"/>
      </w:r>
      <w:r w:rsidRPr="00864E3D">
        <w:t xml:space="preserve"> </w:t>
      </w:r>
      <w:r>
        <w:t>–</w:t>
      </w:r>
      <w:r w:rsidRPr="00864E3D">
        <w:t xml:space="preserve"> Перечень</w:t>
      </w:r>
      <w:r>
        <w:t xml:space="preserve"> </w:t>
      </w:r>
      <w:r w:rsidRPr="00864E3D">
        <w:t>терминов и сокращений</w:t>
      </w:r>
      <w:bookmarkEnd w:id="93"/>
    </w:p>
    <w:tbl>
      <w:tblPr>
        <w:tblStyle w:val="afb"/>
        <w:tblW w:w="9640" w:type="dxa"/>
        <w:tblLook w:val="01E0" w:firstRow="1" w:lastRow="1" w:firstColumn="1" w:lastColumn="1" w:noHBand="0" w:noVBand="0"/>
      </w:tblPr>
      <w:tblGrid>
        <w:gridCol w:w="2235"/>
        <w:gridCol w:w="7405"/>
      </w:tblGrid>
      <w:tr w:rsidR="003070B6" w:rsidRPr="0055532F" w14:paraId="41A5CAD1" w14:textId="77777777" w:rsidTr="00F87F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5" w:type="dxa"/>
          </w:tcPr>
          <w:p w14:paraId="22A484BF" w14:textId="77777777" w:rsidR="003070B6" w:rsidRPr="000242B2" w:rsidRDefault="003070B6" w:rsidP="00714CF3">
            <w:pPr>
              <w:pStyle w:val="gffd"/>
              <w:rPr>
                <w:b w:val="0"/>
              </w:rPr>
            </w:pPr>
            <w:proofErr w:type="spellStart"/>
            <w:r w:rsidRPr="000242B2">
              <w:t>Обозначение</w:t>
            </w:r>
            <w:proofErr w:type="spellEnd"/>
          </w:p>
        </w:tc>
        <w:tc>
          <w:tcPr>
            <w:tcW w:w="7405" w:type="dxa"/>
          </w:tcPr>
          <w:p w14:paraId="1C8551F4" w14:textId="77777777" w:rsidR="003070B6" w:rsidRPr="000242B2" w:rsidRDefault="003070B6" w:rsidP="00714CF3">
            <w:pPr>
              <w:pStyle w:val="gffd"/>
              <w:rPr>
                <w:b w:val="0"/>
              </w:rPr>
            </w:pPr>
            <w:proofErr w:type="spellStart"/>
            <w:r w:rsidRPr="000242B2">
              <w:t>Описание</w:t>
            </w:r>
            <w:proofErr w:type="spellEnd"/>
          </w:p>
        </w:tc>
      </w:tr>
      <w:tr w:rsidR="003070B6" w:rsidRPr="0055532F" w14:paraId="0A4D2928" w14:textId="77777777" w:rsidTr="00F87FF4">
        <w:tc>
          <w:tcPr>
            <w:tcW w:w="2235" w:type="dxa"/>
          </w:tcPr>
          <w:p w14:paraId="471D89C1" w14:textId="77777777" w:rsidR="003070B6" w:rsidRPr="0055532F" w:rsidRDefault="003070B6" w:rsidP="00714CF3">
            <w:pPr>
              <w:pStyle w:val="gfc"/>
            </w:pPr>
            <w:r w:rsidRPr="00952AAE">
              <w:t>МОУО</w:t>
            </w:r>
          </w:p>
        </w:tc>
        <w:tc>
          <w:tcPr>
            <w:tcW w:w="7405" w:type="dxa"/>
          </w:tcPr>
          <w:p w14:paraId="533A9AB0" w14:textId="48F01869" w:rsidR="003070B6" w:rsidRPr="0055532F" w:rsidRDefault="003070B6" w:rsidP="00714CF3">
            <w:pPr>
              <w:pStyle w:val="gfc"/>
            </w:pPr>
            <w:r w:rsidRPr="00952AAE">
              <w:rPr>
                <w:bCs/>
              </w:rPr>
              <w:t>Органы местного самоуправления муниципальных образований</w:t>
            </w:r>
          </w:p>
        </w:tc>
      </w:tr>
      <w:tr w:rsidR="003070B6" w:rsidRPr="0055532F" w14:paraId="5F7AB946" w14:textId="77777777" w:rsidTr="00F87FF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5" w:type="dxa"/>
          </w:tcPr>
          <w:p w14:paraId="3254AB40" w14:textId="77777777" w:rsidR="003070B6" w:rsidRPr="0055532F" w:rsidRDefault="003070B6" w:rsidP="00714CF3">
            <w:pPr>
              <w:pStyle w:val="gfc"/>
            </w:pPr>
            <w:r w:rsidRPr="0055532F">
              <w:t>ОО</w:t>
            </w:r>
          </w:p>
        </w:tc>
        <w:tc>
          <w:tcPr>
            <w:tcW w:w="7405" w:type="dxa"/>
          </w:tcPr>
          <w:p w14:paraId="753A7A82" w14:textId="38DC71FC" w:rsidR="003070B6" w:rsidRPr="0055532F" w:rsidRDefault="003070B6" w:rsidP="00714CF3">
            <w:pPr>
              <w:pStyle w:val="gfc"/>
            </w:pPr>
            <w:r w:rsidRPr="0055532F">
              <w:t>Общеобразовательные организации</w:t>
            </w:r>
          </w:p>
        </w:tc>
      </w:tr>
    </w:tbl>
    <w:p w14:paraId="60F896C3" w14:textId="6890844A" w:rsidR="00147541" w:rsidRDefault="00147541" w:rsidP="00147541">
      <w:pPr>
        <w:pStyle w:val="gff0"/>
      </w:pPr>
    </w:p>
    <w:sectPr w:rsidR="00147541" w:rsidSect="00203B84">
      <w:headerReference w:type="default" r:id="rId33"/>
      <w:footerReference w:type="even" r:id="rId34"/>
      <w:footerReference w:type="first" r:id="rId35"/>
      <w:type w:val="nextColumn"/>
      <w:pgSz w:w="11906" w:h="16838" w:code="9"/>
      <w:pgMar w:top="1134" w:right="851" w:bottom="1134" w:left="1701" w:header="425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550C0" w14:textId="77777777" w:rsidR="00F64CFD" w:rsidRDefault="00F64CFD">
      <w:r>
        <w:separator/>
      </w:r>
    </w:p>
  </w:endnote>
  <w:endnote w:type="continuationSeparator" w:id="0">
    <w:p w14:paraId="43446D4A" w14:textId="77777777" w:rsidR="00F64CFD" w:rsidRDefault="00F64CFD">
      <w:r>
        <w:continuationSeparator/>
      </w:r>
    </w:p>
  </w:endnote>
  <w:endnote w:type="continuationNotice" w:id="1">
    <w:p w14:paraId="2887F190" w14:textId="77777777" w:rsidR="00F64CFD" w:rsidRDefault="00F64C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5C8D0" w14:textId="77777777" w:rsidR="00E4351F" w:rsidRDefault="00E4351F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t>6</w:t>
    </w:r>
    <w:r>
      <w:fldChar w:fldCharType="end"/>
    </w:r>
  </w:p>
  <w:p w14:paraId="743592F3" w14:textId="77777777" w:rsidR="00E4351F" w:rsidRDefault="00E4351F">
    <w:pPr>
      <w:ind w:right="360"/>
    </w:pPr>
  </w:p>
  <w:p w14:paraId="465367BE" w14:textId="77777777" w:rsidR="00E4351F" w:rsidRDefault="00E4351F"/>
  <w:p w14:paraId="08BFBA6B" w14:textId="77777777" w:rsidR="00E4351F" w:rsidRDefault="00E4351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B4BA5" w14:textId="37B4CF6E" w:rsidR="00E4351F" w:rsidRDefault="00E4351F">
    <w:pPr>
      <w:pStyle w:val="af6"/>
    </w:pPr>
    <w:r w:rsidRPr="00C1109F">
      <w:t>2021</w:t>
    </w:r>
  </w:p>
  <w:p w14:paraId="66C6F96A" w14:textId="77777777" w:rsidR="00E4351F" w:rsidRDefault="00E4351F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98590" w14:textId="77777777" w:rsidR="00F64CFD" w:rsidRDefault="00F64CFD">
      <w:r>
        <w:separator/>
      </w:r>
    </w:p>
  </w:footnote>
  <w:footnote w:type="continuationSeparator" w:id="0">
    <w:p w14:paraId="497B6C23" w14:textId="77777777" w:rsidR="00F64CFD" w:rsidRDefault="00F64CFD">
      <w:r>
        <w:continuationSeparator/>
      </w:r>
    </w:p>
  </w:footnote>
  <w:footnote w:type="continuationNotice" w:id="1">
    <w:p w14:paraId="04D19E4C" w14:textId="77777777" w:rsidR="00F64CFD" w:rsidRDefault="00F64C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72AFD" w14:textId="2FAA4C45" w:rsidR="00E4351F" w:rsidRPr="00EC1145" w:rsidRDefault="00E4351F" w:rsidP="007B2AA0">
    <w:r w:rsidRPr="008B754B">
      <w:rPr>
        <w:sz w:val="22"/>
      </w:rPr>
      <w:fldChar w:fldCharType="begin"/>
    </w:r>
    <w:r w:rsidRPr="008B754B">
      <w:rPr>
        <w:sz w:val="22"/>
      </w:rPr>
      <w:instrText>PAGE   \* MERGEFORMAT</w:instrText>
    </w:r>
    <w:r w:rsidRPr="008B754B">
      <w:rPr>
        <w:sz w:val="22"/>
      </w:rPr>
      <w:fldChar w:fldCharType="separate"/>
    </w:r>
    <w:r>
      <w:rPr>
        <w:noProof/>
        <w:sz w:val="22"/>
      </w:rPr>
      <w:t>3</w:t>
    </w:r>
    <w:r w:rsidRPr="008B754B">
      <w:rPr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D5E68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50AC4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9639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3AF4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AC6C3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8A48D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2AC82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667E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34A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00AE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39"/>
    <w:multiLevelType w:val="singleLevel"/>
    <w:tmpl w:val="00000039"/>
    <w:name w:val="WW8Num57"/>
    <w:lvl w:ilvl="0">
      <w:start w:val="1"/>
      <w:numFmt w:val="bullet"/>
      <w:lvlText w:val=""/>
      <w:lvlJc w:val="left"/>
      <w:pPr>
        <w:tabs>
          <w:tab w:val="num" w:pos="0"/>
        </w:tabs>
        <w:ind w:left="1353" w:hanging="360"/>
      </w:pPr>
      <w:rPr>
        <w:rFonts w:ascii="Symbol" w:hAnsi="Symbol" w:cs="Symbol"/>
        <w:color w:val="000000"/>
        <w:szCs w:val="24"/>
      </w:rPr>
    </w:lvl>
  </w:abstractNum>
  <w:abstractNum w:abstractNumId="11" w15:restartNumberingAfterBreak="0">
    <w:nsid w:val="041C4D2E"/>
    <w:multiLevelType w:val="multilevel"/>
    <w:tmpl w:val="1EFC07DC"/>
    <w:lvl w:ilvl="0">
      <w:start w:val="1"/>
      <w:numFmt w:val="russianUpper"/>
      <w:pStyle w:val="g1"/>
      <w:suff w:val="space"/>
      <w:lvlText w:val="Приложение 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g2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g3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g4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5037613"/>
    <w:multiLevelType w:val="multilevel"/>
    <w:tmpl w:val="746A632C"/>
    <w:styleLink w:val="G"/>
    <w:lvl w:ilvl="0">
      <w:start w:val="1"/>
      <w:numFmt w:val="decimal"/>
      <w:suff w:val="space"/>
      <w:lvlText w:val="Таблица %1 –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7B601CF"/>
    <w:multiLevelType w:val="multilevel"/>
    <w:tmpl w:val="2F925D0A"/>
    <w:styleLink w:val="g0"/>
    <w:lvl w:ilvl="0">
      <w:start w:val="1"/>
      <w:numFmt w:val="russianLower"/>
      <w:pStyle w:val="g5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</w:rPr>
    </w:lvl>
    <w:lvl w:ilvl="4">
      <w:start w:val="1"/>
      <w:numFmt w:val="lowerLetter"/>
      <w:suff w:val="space"/>
      <w:lvlText w:val="(%5)"/>
      <w:lvlJc w:val="left"/>
      <w:pPr>
        <w:ind w:left="288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3238" w:hanging="358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3600" w:hanging="362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731" w:hanging="329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969" w:firstLine="0"/>
      </w:pPr>
      <w:rPr>
        <w:rFonts w:hint="default"/>
      </w:rPr>
    </w:lvl>
  </w:abstractNum>
  <w:abstractNum w:abstractNumId="14" w15:restartNumberingAfterBreak="0">
    <w:nsid w:val="0BD64DCC"/>
    <w:multiLevelType w:val="multilevel"/>
    <w:tmpl w:val="2250ACE6"/>
    <w:styleLink w:val="g6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2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15" w15:restartNumberingAfterBreak="0">
    <w:nsid w:val="106053C2"/>
    <w:multiLevelType w:val="multilevel"/>
    <w:tmpl w:val="D9843B30"/>
    <w:numStyleLink w:val="g7"/>
  </w:abstractNum>
  <w:abstractNum w:abstractNumId="16" w15:restartNumberingAfterBreak="0">
    <w:nsid w:val="12340D25"/>
    <w:multiLevelType w:val="multilevel"/>
    <w:tmpl w:val="A3FA3CB2"/>
    <w:numStyleLink w:val="g8"/>
  </w:abstractNum>
  <w:abstractNum w:abstractNumId="17" w15:restartNumberingAfterBreak="0">
    <w:nsid w:val="13A24F7D"/>
    <w:multiLevelType w:val="multilevel"/>
    <w:tmpl w:val="8C26F460"/>
    <w:styleLink w:val="g9"/>
    <w:lvl w:ilvl="0">
      <w:start w:val="1"/>
      <w:numFmt w:val="russianLower"/>
      <w:pStyle w:val="ga"/>
      <w:suff w:val="space"/>
      <w:lvlText w:val="%1)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ascii="Times New Roman" w:hAnsi="Times New Roman" w:hint="default"/>
        <w:sz w:val="26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  <w:sz w:val="26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  <w:sz w:val="26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  <w:sz w:val="26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  <w:sz w:val="26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  <w:sz w:val="26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  <w:sz w:val="26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  <w:sz w:val="26"/>
      </w:rPr>
    </w:lvl>
  </w:abstractNum>
  <w:abstractNum w:abstractNumId="18" w15:restartNumberingAfterBreak="0">
    <w:nsid w:val="150D404A"/>
    <w:multiLevelType w:val="multilevel"/>
    <w:tmpl w:val="7FF8B502"/>
    <w:styleLink w:val="a"/>
    <w:lvl w:ilvl="0">
      <w:start w:val="1"/>
      <w:numFmt w:val="decimal"/>
      <w:lvlText w:val="Таблица %1 – 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C023BC"/>
    <w:multiLevelType w:val="multilevel"/>
    <w:tmpl w:val="2250ACE6"/>
    <w:numStyleLink w:val="g6"/>
  </w:abstractNum>
  <w:abstractNum w:abstractNumId="20" w15:restartNumberingAfterBreak="0">
    <w:nsid w:val="22570DFA"/>
    <w:multiLevelType w:val="multilevel"/>
    <w:tmpl w:val="7FF8B502"/>
    <w:numStyleLink w:val="a"/>
  </w:abstractNum>
  <w:abstractNum w:abstractNumId="21" w15:restartNumberingAfterBreak="0">
    <w:nsid w:val="24A21610"/>
    <w:multiLevelType w:val="multilevel"/>
    <w:tmpl w:val="CD0E11C0"/>
    <w:styleLink w:val="gb"/>
    <w:lvl w:ilvl="0">
      <w:start w:val="1"/>
      <w:numFmt w:val="decimal"/>
      <w:pStyle w:val="gc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2C310620"/>
    <w:multiLevelType w:val="multilevel"/>
    <w:tmpl w:val="52587170"/>
    <w:styleLink w:val="gd"/>
    <w:lvl w:ilvl="0">
      <w:start w:val="1"/>
      <w:numFmt w:val="decimal"/>
      <w:pStyle w:val="ge"/>
      <w:suff w:val="space"/>
      <w:lvlText w:val="Рисунок %1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23" w15:restartNumberingAfterBreak="0">
    <w:nsid w:val="35DD27C1"/>
    <w:multiLevelType w:val="multilevel"/>
    <w:tmpl w:val="75F22E5A"/>
    <w:styleLink w:val="gf"/>
    <w:lvl w:ilvl="0">
      <w:start w:val="1"/>
      <w:numFmt w:val="bullet"/>
      <w:pStyle w:val="gf0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"/>
      <w:lvlJc w:val="left"/>
      <w:pPr>
        <w:ind w:left="1843" w:hanging="284"/>
      </w:pPr>
      <w:rPr>
        <w:rFonts w:ascii="Wingdings" w:hAnsi="Wingdings" w:hint="default"/>
      </w:rPr>
    </w:lvl>
    <w:lvl w:ilvl="3">
      <w:start w:val="1"/>
      <w:numFmt w:val="bullet"/>
      <w:suff w:val="space"/>
      <w:lvlText w:val=""/>
      <w:lvlJc w:val="left"/>
      <w:pPr>
        <w:ind w:left="2126" w:hanging="283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60873BB"/>
    <w:multiLevelType w:val="multilevel"/>
    <w:tmpl w:val="3094F858"/>
    <w:styleLink w:val="a0"/>
    <w:lvl w:ilvl="0">
      <w:start w:val="1"/>
      <w:numFmt w:val="decimal"/>
      <w:lvlText w:val="Таблица %1  –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B040D7F"/>
    <w:multiLevelType w:val="multilevel"/>
    <w:tmpl w:val="DF08EFFA"/>
    <w:styleLink w:val="g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FD5774B"/>
    <w:multiLevelType w:val="multilevel"/>
    <w:tmpl w:val="75F22E5A"/>
    <w:numStyleLink w:val="gf"/>
  </w:abstractNum>
  <w:abstractNum w:abstractNumId="27" w15:restartNumberingAfterBreak="0">
    <w:nsid w:val="5AF0634E"/>
    <w:multiLevelType w:val="multilevel"/>
    <w:tmpl w:val="DE0E56E2"/>
    <w:lvl w:ilvl="0">
      <w:start w:val="1"/>
      <w:numFmt w:val="russianLower"/>
      <w:pStyle w:val="gf1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4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  <w:sz w:val="24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28" w15:restartNumberingAfterBreak="0">
    <w:nsid w:val="5B8831DB"/>
    <w:multiLevelType w:val="multilevel"/>
    <w:tmpl w:val="63ECC650"/>
    <w:lvl w:ilvl="0">
      <w:start w:val="1"/>
      <w:numFmt w:val="decimal"/>
      <w:suff w:val="space"/>
      <w:lvlText w:val="Рисунок %1 –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5C0156CD"/>
    <w:multiLevelType w:val="multilevel"/>
    <w:tmpl w:val="A3FA3CB2"/>
    <w:styleLink w:val="g8"/>
    <w:lvl w:ilvl="0">
      <w:start w:val="1"/>
      <w:numFmt w:val="decimal"/>
      <w:pStyle w:val="gf2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ascii="Times New Roman" w:hAnsi="Times New Roman" w:hint="default"/>
        <w:sz w:val="26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0" w15:restartNumberingAfterBreak="0">
    <w:nsid w:val="5C8E0800"/>
    <w:multiLevelType w:val="multilevel"/>
    <w:tmpl w:val="8C26F460"/>
    <w:numStyleLink w:val="g9"/>
  </w:abstractNum>
  <w:abstractNum w:abstractNumId="31" w15:restartNumberingAfterBreak="0">
    <w:nsid w:val="617A4A69"/>
    <w:multiLevelType w:val="multilevel"/>
    <w:tmpl w:val="8CB23456"/>
    <w:numStyleLink w:val="gf3"/>
  </w:abstractNum>
  <w:abstractNum w:abstractNumId="32" w15:restartNumberingAfterBreak="0">
    <w:nsid w:val="63516CD9"/>
    <w:multiLevelType w:val="multilevel"/>
    <w:tmpl w:val="96443EFA"/>
    <w:styleLink w:val="gf4"/>
    <w:lvl w:ilvl="0">
      <w:start w:val="1"/>
      <w:numFmt w:val="bullet"/>
      <w:pStyle w:val="gf5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russianLower"/>
      <w:suff w:val="space"/>
      <w:lvlText w:val="%3)"/>
      <w:lvlJc w:val="left"/>
      <w:pPr>
        <w:ind w:left="1440" w:hanging="363"/>
      </w:pPr>
      <w:rPr>
        <w:rFonts w:hint="default"/>
      </w:rPr>
    </w:lvl>
    <w:lvl w:ilvl="3">
      <w:start w:val="1"/>
      <w:numFmt w:val="decimal"/>
      <w:suff w:val="space"/>
      <w:lvlText w:val="(%4)"/>
      <w:lvlJc w:val="left"/>
      <w:pPr>
        <w:ind w:left="1797" w:hanging="357"/>
      </w:pPr>
      <w:rPr>
        <w:rFonts w:hint="default"/>
      </w:rPr>
    </w:lvl>
    <w:lvl w:ilvl="4">
      <w:start w:val="1"/>
      <w:numFmt w:val="lowerLetter"/>
      <w:suff w:val="space"/>
      <w:lvlText w:val="(%5)"/>
      <w:lvlJc w:val="left"/>
      <w:pPr>
        <w:ind w:left="216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17" w:hanging="357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80" w:hanging="363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2931" w:hanging="51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771" w:hanging="840"/>
      </w:pPr>
      <w:rPr>
        <w:rFonts w:hint="default"/>
      </w:rPr>
    </w:lvl>
  </w:abstractNum>
  <w:abstractNum w:abstractNumId="33" w15:restartNumberingAfterBreak="0">
    <w:nsid w:val="654842E8"/>
    <w:multiLevelType w:val="multilevel"/>
    <w:tmpl w:val="D9843B30"/>
    <w:styleLink w:val="g7"/>
    <w:lvl w:ilvl="0">
      <w:start w:val="1"/>
      <w:numFmt w:val="decimal"/>
      <w:pStyle w:val="g11"/>
      <w:suff w:val="space"/>
      <w:lvlText w:val="%1"/>
      <w:lvlJc w:val="left"/>
      <w:pPr>
        <w:ind w:left="0" w:firstLine="709"/>
      </w:pPr>
      <w:rPr>
        <w:rFonts w:hint="default"/>
        <w:b/>
        <w:i w:val="0"/>
        <w:sz w:val="34"/>
      </w:rPr>
    </w:lvl>
    <w:lvl w:ilvl="1">
      <w:start w:val="1"/>
      <w:numFmt w:val="decimal"/>
      <w:pStyle w:val="g20"/>
      <w:suff w:val="space"/>
      <w:lvlText w:val="%1.%2"/>
      <w:lvlJc w:val="left"/>
      <w:pPr>
        <w:ind w:left="0" w:firstLine="709"/>
      </w:pPr>
      <w:rPr>
        <w:rFonts w:hint="default"/>
        <w:b/>
        <w:i w:val="0"/>
        <w:sz w:val="32"/>
      </w:rPr>
    </w:lvl>
    <w:lvl w:ilvl="2">
      <w:start w:val="1"/>
      <w:numFmt w:val="decimal"/>
      <w:pStyle w:val="g30"/>
      <w:suff w:val="space"/>
      <w:lvlText w:val="%1.%2.%3"/>
      <w:lvlJc w:val="left"/>
      <w:pPr>
        <w:ind w:left="0" w:firstLine="709"/>
      </w:pPr>
      <w:rPr>
        <w:rFonts w:hint="default"/>
        <w:b/>
        <w:i w:val="0"/>
        <w:sz w:val="30"/>
      </w:rPr>
    </w:lvl>
    <w:lvl w:ilvl="3">
      <w:start w:val="1"/>
      <w:numFmt w:val="decimal"/>
      <w:pStyle w:val="g40"/>
      <w:suff w:val="space"/>
      <w:lvlText w:val="%1.%2.%3.%4"/>
      <w:lvlJc w:val="left"/>
      <w:pPr>
        <w:ind w:left="0" w:firstLine="709"/>
      </w:pPr>
      <w:rPr>
        <w:rFonts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69053E8A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6A283D15"/>
    <w:multiLevelType w:val="multilevel"/>
    <w:tmpl w:val="8CB23456"/>
    <w:styleLink w:val="gf3"/>
    <w:lvl w:ilvl="0">
      <w:start w:val="1"/>
      <w:numFmt w:val="decimal"/>
      <w:pStyle w:val="gf6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gf7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6AAA3F63"/>
    <w:multiLevelType w:val="multilevel"/>
    <w:tmpl w:val="8416B2F0"/>
    <w:styleLink w:val="gf8"/>
    <w:lvl w:ilvl="0">
      <w:start w:val="1"/>
      <w:numFmt w:val="bullet"/>
      <w:pStyle w:val="gf9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7" w15:restartNumberingAfterBreak="0">
    <w:nsid w:val="6CC80255"/>
    <w:multiLevelType w:val="multilevel"/>
    <w:tmpl w:val="3094F858"/>
    <w:numStyleLink w:val="a0"/>
  </w:abstractNum>
  <w:abstractNum w:abstractNumId="38" w15:restartNumberingAfterBreak="0">
    <w:nsid w:val="72FB66A6"/>
    <w:multiLevelType w:val="hybridMultilevel"/>
    <w:tmpl w:val="3D682F56"/>
    <w:lvl w:ilvl="0" w:tplc="64465100">
      <w:start w:val="1"/>
      <w:numFmt w:val="decimal"/>
      <w:pStyle w:val="gfa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677187"/>
    <w:multiLevelType w:val="multilevel"/>
    <w:tmpl w:val="2F925D0A"/>
    <w:numStyleLink w:val="g0"/>
  </w:abstractNum>
  <w:abstractNum w:abstractNumId="40" w15:restartNumberingAfterBreak="0">
    <w:nsid w:val="75B62995"/>
    <w:multiLevelType w:val="multilevel"/>
    <w:tmpl w:val="D9843B30"/>
    <w:numStyleLink w:val="g7"/>
  </w:abstractNum>
  <w:abstractNum w:abstractNumId="41" w15:restartNumberingAfterBreak="0">
    <w:nsid w:val="7FE267C3"/>
    <w:multiLevelType w:val="multilevel"/>
    <w:tmpl w:val="52587170"/>
    <w:numStyleLink w:val="gd"/>
  </w:abstractNum>
  <w:num w:numId="1">
    <w:abstractNumId w:val="36"/>
  </w:num>
  <w:num w:numId="2">
    <w:abstractNumId w:val="25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</w:num>
  <w:num w:numId="6">
    <w:abstractNumId w:val="40"/>
    <w:lvlOverride w:ilvl="1">
      <w:lvl w:ilvl="1">
        <w:start w:val="1"/>
        <w:numFmt w:val="decimal"/>
        <w:suff w:val="space"/>
        <w:lvlText w:val="%1.%2"/>
        <w:lvlJc w:val="left"/>
        <w:pPr>
          <w:ind w:left="0" w:firstLine="709"/>
        </w:pPr>
        <w:rPr>
          <w:rFonts w:hint="default"/>
          <w:b/>
          <w:i w:val="0"/>
          <w:sz w:val="32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3119" w:firstLine="709"/>
        </w:pPr>
        <w:rPr>
          <w:rFonts w:hint="default"/>
          <w:b/>
          <w:i w:val="0"/>
          <w:sz w:val="30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709"/>
        </w:pPr>
        <w:rPr>
          <w:rFonts w:hint="default"/>
          <w:b/>
          <w:i w:val="0"/>
          <w:sz w:val="28"/>
        </w:rPr>
      </w:lvl>
    </w:lvlOverride>
  </w:num>
  <w:num w:numId="7">
    <w:abstractNumId w:val="38"/>
  </w:num>
  <w:num w:numId="8">
    <w:abstractNumId w:val="33"/>
  </w:num>
  <w:num w:numId="9">
    <w:abstractNumId w:val="15"/>
  </w:num>
  <w:num w:numId="10">
    <w:abstractNumId w:val="11"/>
  </w:num>
  <w:num w:numId="11">
    <w:abstractNumId w:val="35"/>
  </w:num>
  <w:num w:numId="12">
    <w:abstractNumId w:val="29"/>
  </w:num>
  <w:num w:numId="13">
    <w:abstractNumId w:val="36"/>
  </w:num>
  <w:num w:numId="14">
    <w:abstractNumId w:val="17"/>
  </w:num>
  <w:num w:numId="15">
    <w:abstractNumId w:val="32"/>
  </w:num>
  <w:num w:numId="16">
    <w:abstractNumId w:val="13"/>
  </w:num>
  <w:num w:numId="17">
    <w:abstractNumId w:val="16"/>
  </w:num>
  <w:num w:numId="18">
    <w:abstractNumId w:val="22"/>
  </w:num>
  <w:num w:numId="19">
    <w:abstractNumId w:val="21"/>
  </w:num>
  <w:num w:numId="20">
    <w:abstractNumId w:val="21"/>
  </w:num>
  <w:num w:numId="21">
    <w:abstractNumId w:val="12"/>
  </w:num>
  <w:num w:numId="22">
    <w:abstractNumId w:val="23"/>
  </w:num>
  <w:num w:numId="23">
    <w:abstractNumId w:val="14"/>
  </w:num>
  <w:num w:numId="24">
    <w:abstractNumId w:val="26"/>
  </w:num>
  <w:num w:numId="25">
    <w:abstractNumId w:val="27"/>
  </w:num>
  <w:num w:numId="26">
    <w:abstractNumId w:val="34"/>
  </w:num>
  <w:num w:numId="27">
    <w:abstractNumId w:val="18"/>
  </w:num>
  <w:num w:numId="28">
    <w:abstractNumId w:val="24"/>
  </w:num>
  <w:num w:numId="29">
    <w:abstractNumId w:val="40"/>
    <w:lvlOverride w:ilvl="1">
      <w:lvl w:ilvl="1">
        <w:start w:val="1"/>
        <w:numFmt w:val="decimal"/>
        <w:suff w:val="space"/>
        <w:lvlText w:val="%1.%2"/>
        <w:lvlJc w:val="left"/>
        <w:pPr>
          <w:ind w:left="0" w:firstLine="709"/>
        </w:pPr>
        <w:rPr>
          <w:rFonts w:hint="default"/>
          <w:b/>
          <w:i w:val="0"/>
          <w:sz w:val="32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709"/>
        </w:pPr>
        <w:rPr>
          <w:rFonts w:hint="default"/>
          <w:b/>
          <w:i w:val="0"/>
          <w:sz w:val="30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30">
    <w:abstractNumId w:val="28"/>
  </w:num>
  <w:num w:numId="31">
    <w:abstractNumId w:val="31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9"/>
  </w:num>
  <w:num w:numId="3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7"/>
  </w:num>
  <w:num w:numId="37">
    <w:abstractNumId w:val="6"/>
  </w:num>
  <w:num w:numId="38">
    <w:abstractNumId w:val="5"/>
  </w:num>
  <w:num w:numId="39">
    <w:abstractNumId w:val="4"/>
  </w:num>
  <w:num w:numId="40">
    <w:abstractNumId w:val="8"/>
  </w:num>
  <w:num w:numId="41">
    <w:abstractNumId w:val="3"/>
  </w:num>
  <w:num w:numId="42">
    <w:abstractNumId w:val="2"/>
  </w:num>
  <w:num w:numId="43">
    <w:abstractNumId w:val="1"/>
  </w:num>
  <w:num w:numId="44">
    <w:abstractNumId w:val="0"/>
  </w:num>
  <w:num w:numId="45">
    <w:abstractNumId w:val="30"/>
  </w:num>
  <w:num w:numId="46">
    <w:abstractNumId w:val="20"/>
  </w:num>
  <w:num w:numId="47">
    <w:abstractNumId w:val="37"/>
  </w:num>
  <w:num w:numId="48">
    <w:abstractNumId w:val="19"/>
  </w:num>
  <w:num w:numId="49">
    <w:abstractNumId w:val="4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linkStyles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5CBA"/>
    <w:rsid w:val="00001ABC"/>
    <w:rsid w:val="00002D0E"/>
    <w:rsid w:val="00003047"/>
    <w:rsid w:val="00003994"/>
    <w:rsid w:val="000047A4"/>
    <w:rsid w:val="00005164"/>
    <w:rsid w:val="00006AD5"/>
    <w:rsid w:val="00010E76"/>
    <w:rsid w:val="00013932"/>
    <w:rsid w:val="00014826"/>
    <w:rsid w:val="000156C6"/>
    <w:rsid w:val="00015A3A"/>
    <w:rsid w:val="00016484"/>
    <w:rsid w:val="000179FE"/>
    <w:rsid w:val="00017ADD"/>
    <w:rsid w:val="00021798"/>
    <w:rsid w:val="00022682"/>
    <w:rsid w:val="0002327C"/>
    <w:rsid w:val="000242B2"/>
    <w:rsid w:val="00024B4D"/>
    <w:rsid w:val="00024CBB"/>
    <w:rsid w:val="00024D7F"/>
    <w:rsid w:val="00026302"/>
    <w:rsid w:val="000264AB"/>
    <w:rsid w:val="000265F3"/>
    <w:rsid w:val="00027524"/>
    <w:rsid w:val="000275EE"/>
    <w:rsid w:val="000308E8"/>
    <w:rsid w:val="00030C19"/>
    <w:rsid w:val="00031B11"/>
    <w:rsid w:val="00031B7B"/>
    <w:rsid w:val="000322DB"/>
    <w:rsid w:val="0003405C"/>
    <w:rsid w:val="000347CD"/>
    <w:rsid w:val="0003511E"/>
    <w:rsid w:val="00035546"/>
    <w:rsid w:val="00035601"/>
    <w:rsid w:val="000400F6"/>
    <w:rsid w:val="00040436"/>
    <w:rsid w:val="00040CF4"/>
    <w:rsid w:val="00041A40"/>
    <w:rsid w:val="0004254F"/>
    <w:rsid w:val="00042606"/>
    <w:rsid w:val="00042B9A"/>
    <w:rsid w:val="000433C1"/>
    <w:rsid w:val="00044489"/>
    <w:rsid w:val="00045601"/>
    <w:rsid w:val="00045D8D"/>
    <w:rsid w:val="00047494"/>
    <w:rsid w:val="00051157"/>
    <w:rsid w:val="000517C9"/>
    <w:rsid w:val="00054087"/>
    <w:rsid w:val="000550A0"/>
    <w:rsid w:val="000553C4"/>
    <w:rsid w:val="00055528"/>
    <w:rsid w:val="00057025"/>
    <w:rsid w:val="00057D4A"/>
    <w:rsid w:val="00060011"/>
    <w:rsid w:val="000603F7"/>
    <w:rsid w:val="00060712"/>
    <w:rsid w:val="0006096B"/>
    <w:rsid w:val="00060AEA"/>
    <w:rsid w:val="00061768"/>
    <w:rsid w:val="00061A56"/>
    <w:rsid w:val="00062939"/>
    <w:rsid w:val="000639DD"/>
    <w:rsid w:val="00063BB3"/>
    <w:rsid w:val="00063CA8"/>
    <w:rsid w:val="00063FD6"/>
    <w:rsid w:val="00064A47"/>
    <w:rsid w:val="00064F1B"/>
    <w:rsid w:val="00064FB8"/>
    <w:rsid w:val="000656E3"/>
    <w:rsid w:val="000658CE"/>
    <w:rsid w:val="00065F91"/>
    <w:rsid w:val="000664B2"/>
    <w:rsid w:val="000665E1"/>
    <w:rsid w:val="0007063E"/>
    <w:rsid w:val="00070B3F"/>
    <w:rsid w:val="00071BA4"/>
    <w:rsid w:val="00074859"/>
    <w:rsid w:val="000756DD"/>
    <w:rsid w:val="00077A9B"/>
    <w:rsid w:val="00080B62"/>
    <w:rsid w:val="00081791"/>
    <w:rsid w:val="00081B10"/>
    <w:rsid w:val="00082664"/>
    <w:rsid w:val="00083318"/>
    <w:rsid w:val="000836CB"/>
    <w:rsid w:val="00083D69"/>
    <w:rsid w:val="00084A3D"/>
    <w:rsid w:val="0008529C"/>
    <w:rsid w:val="00085A2D"/>
    <w:rsid w:val="00085E3D"/>
    <w:rsid w:val="00085FF7"/>
    <w:rsid w:val="00086349"/>
    <w:rsid w:val="000875D4"/>
    <w:rsid w:val="00087D34"/>
    <w:rsid w:val="00087F06"/>
    <w:rsid w:val="000907F7"/>
    <w:rsid w:val="00093D57"/>
    <w:rsid w:val="000940EA"/>
    <w:rsid w:val="0009461B"/>
    <w:rsid w:val="00094AFE"/>
    <w:rsid w:val="00095028"/>
    <w:rsid w:val="00097F2B"/>
    <w:rsid w:val="00097F51"/>
    <w:rsid w:val="000A107F"/>
    <w:rsid w:val="000A1888"/>
    <w:rsid w:val="000A23F6"/>
    <w:rsid w:val="000A2626"/>
    <w:rsid w:val="000A3016"/>
    <w:rsid w:val="000A3408"/>
    <w:rsid w:val="000A3E7E"/>
    <w:rsid w:val="000A431E"/>
    <w:rsid w:val="000A61A4"/>
    <w:rsid w:val="000A7497"/>
    <w:rsid w:val="000B0045"/>
    <w:rsid w:val="000B01DB"/>
    <w:rsid w:val="000B0CE7"/>
    <w:rsid w:val="000B0FCF"/>
    <w:rsid w:val="000B1355"/>
    <w:rsid w:val="000B1BDA"/>
    <w:rsid w:val="000B2739"/>
    <w:rsid w:val="000B2765"/>
    <w:rsid w:val="000B28DB"/>
    <w:rsid w:val="000B3161"/>
    <w:rsid w:val="000B3485"/>
    <w:rsid w:val="000B3A50"/>
    <w:rsid w:val="000B3D20"/>
    <w:rsid w:val="000B423C"/>
    <w:rsid w:val="000B4489"/>
    <w:rsid w:val="000B4A5E"/>
    <w:rsid w:val="000B5794"/>
    <w:rsid w:val="000B581F"/>
    <w:rsid w:val="000B665E"/>
    <w:rsid w:val="000B6ECC"/>
    <w:rsid w:val="000B7552"/>
    <w:rsid w:val="000C1307"/>
    <w:rsid w:val="000C1BC6"/>
    <w:rsid w:val="000C317B"/>
    <w:rsid w:val="000C33E8"/>
    <w:rsid w:val="000C373A"/>
    <w:rsid w:val="000C390E"/>
    <w:rsid w:val="000C396F"/>
    <w:rsid w:val="000C460F"/>
    <w:rsid w:val="000C4A74"/>
    <w:rsid w:val="000C4ADC"/>
    <w:rsid w:val="000C602F"/>
    <w:rsid w:val="000C6183"/>
    <w:rsid w:val="000C69E2"/>
    <w:rsid w:val="000C6A45"/>
    <w:rsid w:val="000C77FE"/>
    <w:rsid w:val="000C7D17"/>
    <w:rsid w:val="000C7E13"/>
    <w:rsid w:val="000C7ED2"/>
    <w:rsid w:val="000D09A8"/>
    <w:rsid w:val="000D11D8"/>
    <w:rsid w:val="000D1D36"/>
    <w:rsid w:val="000D24BE"/>
    <w:rsid w:val="000D2FE6"/>
    <w:rsid w:val="000D53D2"/>
    <w:rsid w:val="000D5707"/>
    <w:rsid w:val="000D59DD"/>
    <w:rsid w:val="000D64DA"/>
    <w:rsid w:val="000D6CD3"/>
    <w:rsid w:val="000D6DED"/>
    <w:rsid w:val="000D7A5F"/>
    <w:rsid w:val="000E067B"/>
    <w:rsid w:val="000E0B9D"/>
    <w:rsid w:val="000E1513"/>
    <w:rsid w:val="000E161E"/>
    <w:rsid w:val="000E1E24"/>
    <w:rsid w:val="000E2771"/>
    <w:rsid w:val="000E3507"/>
    <w:rsid w:val="000E46D7"/>
    <w:rsid w:val="000E4F63"/>
    <w:rsid w:val="000E51EC"/>
    <w:rsid w:val="000E5B35"/>
    <w:rsid w:val="000E5CBA"/>
    <w:rsid w:val="000E6060"/>
    <w:rsid w:val="000E662C"/>
    <w:rsid w:val="000E685C"/>
    <w:rsid w:val="000E68E6"/>
    <w:rsid w:val="000E6B33"/>
    <w:rsid w:val="000F043F"/>
    <w:rsid w:val="000F1366"/>
    <w:rsid w:val="000F35BB"/>
    <w:rsid w:val="000F385E"/>
    <w:rsid w:val="000F3F6F"/>
    <w:rsid w:val="000F41D1"/>
    <w:rsid w:val="000F4B80"/>
    <w:rsid w:val="000F4F04"/>
    <w:rsid w:val="000F51CD"/>
    <w:rsid w:val="000F6BD0"/>
    <w:rsid w:val="000F779C"/>
    <w:rsid w:val="000F7877"/>
    <w:rsid w:val="000F78F2"/>
    <w:rsid w:val="000F7C79"/>
    <w:rsid w:val="00100642"/>
    <w:rsid w:val="0010086B"/>
    <w:rsid w:val="00100C79"/>
    <w:rsid w:val="001015AF"/>
    <w:rsid w:val="00101696"/>
    <w:rsid w:val="00101A0E"/>
    <w:rsid w:val="00103087"/>
    <w:rsid w:val="00103FD4"/>
    <w:rsid w:val="00104172"/>
    <w:rsid w:val="00104201"/>
    <w:rsid w:val="00104275"/>
    <w:rsid w:val="001057CC"/>
    <w:rsid w:val="00105EEA"/>
    <w:rsid w:val="00106089"/>
    <w:rsid w:val="0010794C"/>
    <w:rsid w:val="00111CE5"/>
    <w:rsid w:val="001125DB"/>
    <w:rsid w:val="001151FE"/>
    <w:rsid w:val="001155A9"/>
    <w:rsid w:val="00116E7F"/>
    <w:rsid w:val="00117FEA"/>
    <w:rsid w:val="00120109"/>
    <w:rsid w:val="0012019E"/>
    <w:rsid w:val="0012172B"/>
    <w:rsid w:val="001222FF"/>
    <w:rsid w:val="00122D3F"/>
    <w:rsid w:val="00123642"/>
    <w:rsid w:val="00123696"/>
    <w:rsid w:val="00124447"/>
    <w:rsid w:val="00124C2F"/>
    <w:rsid w:val="001255B6"/>
    <w:rsid w:val="001257DF"/>
    <w:rsid w:val="001268D4"/>
    <w:rsid w:val="00126EC0"/>
    <w:rsid w:val="001278AE"/>
    <w:rsid w:val="001300CD"/>
    <w:rsid w:val="00131B12"/>
    <w:rsid w:val="00131C54"/>
    <w:rsid w:val="00131D6B"/>
    <w:rsid w:val="00131FAA"/>
    <w:rsid w:val="001320E9"/>
    <w:rsid w:val="0013295F"/>
    <w:rsid w:val="00133A4D"/>
    <w:rsid w:val="00133C94"/>
    <w:rsid w:val="00135C8A"/>
    <w:rsid w:val="00136199"/>
    <w:rsid w:val="0013745D"/>
    <w:rsid w:val="00142BFF"/>
    <w:rsid w:val="00143B20"/>
    <w:rsid w:val="00144A6D"/>
    <w:rsid w:val="00146C1B"/>
    <w:rsid w:val="00147311"/>
    <w:rsid w:val="0014746D"/>
    <w:rsid w:val="00147541"/>
    <w:rsid w:val="001475D8"/>
    <w:rsid w:val="00150167"/>
    <w:rsid w:val="001503A7"/>
    <w:rsid w:val="00150623"/>
    <w:rsid w:val="00150EB7"/>
    <w:rsid w:val="00151BEC"/>
    <w:rsid w:val="0015312B"/>
    <w:rsid w:val="00153516"/>
    <w:rsid w:val="00153699"/>
    <w:rsid w:val="00155058"/>
    <w:rsid w:val="00155A52"/>
    <w:rsid w:val="001560C6"/>
    <w:rsid w:val="00156134"/>
    <w:rsid w:val="00156E6D"/>
    <w:rsid w:val="001572F0"/>
    <w:rsid w:val="0015756A"/>
    <w:rsid w:val="00160117"/>
    <w:rsid w:val="001611D8"/>
    <w:rsid w:val="001617CA"/>
    <w:rsid w:val="0016233D"/>
    <w:rsid w:val="0016281D"/>
    <w:rsid w:val="001636A2"/>
    <w:rsid w:val="00163743"/>
    <w:rsid w:val="001638F3"/>
    <w:rsid w:val="00166C99"/>
    <w:rsid w:val="001673AB"/>
    <w:rsid w:val="001678F6"/>
    <w:rsid w:val="00167B0E"/>
    <w:rsid w:val="00167DFD"/>
    <w:rsid w:val="001700F7"/>
    <w:rsid w:val="00170851"/>
    <w:rsid w:val="00171786"/>
    <w:rsid w:val="001727B0"/>
    <w:rsid w:val="00172C5F"/>
    <w:rsid w:val="00173A68"/>
    <w:rsid w:val="00173B1A"/>
    <w:rsid w:val="001749F6"/>
    <w:rsid w:val="00174C2F"/>
    <w:rsid w:val="00175B6D"/>
    <w:rsid w:val="00176AAF"/>
    <w:rsid w:val="001773FC"/>
    <w:rsid w:val="00181C51"/>
    <w:rsid w:val="001825C7"/>
    <w:rsid w:val="00182968"/>
    <w:rsid w:val="001845B7"/>
    <w:rsid w:val="00184645"/>
    <w:rsid w:val="00184C5E"/>
    <w:rsid w:val="001864BB"/>
    <w:rsid w:val="001879BA"/>
    <w:rsid w:val="00190DD0"/>
    <w:rsid w:val="00191A63"/>
    <w:rsid w:val="00191D12"/>
    <w:rsid w:val="0019277A"/>
    <w:rsid w:val="001927D6"/>
    <w:rsid w:val="00192C5E"/>
    <w:rsid w:val="001933AD"/>
    <w:rsid w:val="001935E1"/>
    <w:rsid w:val="00193A61"/>
    <w:rsid w:val="00193B3D"/>
    <w:rsid w:val="001941B9"/>
    <w:rsid w:val="00194C7B"/>
    <w:rsid w:val="00194EDF"/>
    <w:rsid w:val="0019614E"/>
    <w:rsid w:val="00196383"/>
    <w:rsid w:val="001964D6"/>
    <w:rsid w:val="00196671"/>
    <w:rsid w:val="00196C77"/>
    <w:rsid w:val="001970F7"/>
    <w:rsid w:val="00197301"/>
    <w:rsid w:val="00197E96"/>
    <w:rsid w:val="001A0321"/>
    <w:rsid w:val="001A0634"/>
    <w:rsid w:val="001A11C9"/>
    <w:rsid w:val="001A29C5"/>
    <w:rsid w:val="001A305B"/>
    <w:rsid w:val="001A38DA"/>
    <w:rsid w:val="001A3C3B"/>
    <w:rsid w:val="001A4869"/>
    <w:rsid w:val="001A613D"/>
    <w:rsid w:val="001A64FE"/>
    <w:rsid w:val="001A68D7"/>
    <w:rsid w:val="001A7745"/>
    <w:rsid w:val="001A7F49"/>
    <w:rsid w:val="001B08C5"/>
    <w:rsid w:val="001B0B11"/>
    <w:rsid w:val="001B1CA3"/>
    <w:rsid w:val="001B243C"/>
    <w:rsid w:val="001B2DEA"/>
    <w:rsid w:val="001B3774"/>
    <w:rsid w:val="001B3AB1"/>
    <w:rsid w:val="001B3C88"/>
    <w:rsid w:val="001B3F96"/>
    <w:rsid w:val="001B4E06"/>
    <w:rsid w:val="001B4F93"/>
    <w:rsid w:val="001B5FAB"/>
    <w:rsid w:val="001B6275"/>
    <w:rsid w:val="001B6C71"/>
    <w:rsid w:val="001B6D36"/>
    <w:rsid w:val="001B73E2"/>
    <w:rsid w:val="001B78FD"/>
    <w:rsid w:val="001C14E2"/>
    <w:rsid w:val="001C1B29"/>
    <w:rsid w:val="001C37E1"/>
    <w:rsid w:val="001C4F83"/>
    <w:rsid w:val="001C53B9"/>
    <w:rsid w:val="001C5D43"/>
    <w:rsid w:val="001C5F14"/>
    <w:rsid w:val="001C5F88"/>
    <w:rsid w:val="001C6C5D"/>
    <w:rsid w:val="001C6D0A"/>
    <w:rsid w:val="001C726C"/>
    <w:rsid w:val="001D0215"/>
    <w:rsid w:val="001D0796"/>
    <w:rsid w:val="001D089D"/>
    <w:rsid w:val="001D123B"/>
    <w:rsid w:val="001D2187"/>
    <w:rsid w:val="001D25D2"/>
    <w:rsid w:val="001D3889"/>
    <w:rsid w:val="001D3C2B"/>
    <w:rsid w:val="001D3E6C"/>
    <w:rsid w:val="001D47C1"/>
    <w:rsid w:val="001D4A5F"/>
    <w:rsid w:val="001D504D"/>
    <w:rsid w:val="001D5096"/>
    <w:rsid w:val="001D7684"/>
    <w:rsid w:val="001E0D58"/>
    <w:rsid w:val="001E175A"/>
    <w:rsid w:val="001E1AD8"/>
    <w:rsid w:val="001E28BD"/>
    <w:rsid w:val="001E2F73"/>
    <w:rsid w:val="001E3C19"/>
    <w:rsid w:val="001E3CC2"/>
    <w:rsid w:val="001E3E2A"/>
    <w:rsid w:val="001E4A72"/>
    <w:rsid w:val="001E518D"/>
    <w:rsid w:val="001E568E"/>
    <w:rsid w:val="001E5FD6"/>
    <w:rsid w:val="001E632B"/>
    <w:rsid w:val="001E6D78"/>
    <w:rsid w:val="001E6EDE"/>
    <w:rsid w:val="001E729F"/>
    <w:rsid w:val="001E7C62"/>
    <w:rsid w:val="001F0075"/>
    <w:rsid w:val="001F1169"/>
    <w:rsid w:val="001F15AB"/>
    <w:rsid w:val="001F1815"/>
    <w:rsid w:val="001F18C8"/>
    <w:rsid w:val="001F2592"/>
    <w:rsid w:val="001F27F9"/>
    <w:rsid w:val="001F2D57"/>
    <w:rsid w:val="001F33A0"/>
    <w:rsid w:val="001F3FA4"/>
    <w:rsid w:val="001F4CED"/>
    <w:rsid w:val="001F57BE"/>
    <w:rsid w:val="001F6049"/>
    <w:rsid w:val="00200423"/>
    <w:rsid w:val="00201A86"/>
    <w:rsid w:val="00201E41"/>
    <w:rsid w:val="00202D01"/>
    <w:rsid w:val="002033AD"/>
    <w:rsid w:val="002034F9"/>
    <w:rsid w:val="00203B84"/>
    <w:rsid w:val="00204508"/>
    <w:rsid w:val="00204830"/>
    <w:rsid w:val="00206156"/>
    <w:rsid w:val="00207630"/>
    <w:rsid w:val="0020782D"/>
    <w:rsid w:val="00210308"/>
    <w:rsid w:val="00210D0E"/>
    <w:rsid w:val="00211A9F"/>
    <w:rsid w:val="0021277A"/>
    <w:rsid w:val="00212B6D"/>
    <w:rsid w:val="00212C1E"/>
    <w:rsid w:val="0021333D"/>
    <w:rsid w:val="00213368"/>
    <w:rsid w:val="00213588"/>
    <w:rsid w:val="002138B4"/>
    <w:rsid w:val="00213C07"/>
    <w:rsid w:val="00213F01"/>
    <w:rsid w:val="002147FA"/>
    <w:rsid w:val="00214DD2"/>
    <w:rsid w:val="00214EE7"/>
    <w:rsid w:val="00215601"/>
    <w:rsid w:val="00216097"/>
    <w:rsid w:val="00216626"/>
    <w:rsid w:val="00217312"/>
    <w:rsid w:val="00217623"/>
    <w:rsid w:val="002206F0"/>
    <w:rsid w:val="00220DB5"/>
    <w:rsid w:val="00221EC4"/>
    <w:rsid w:val="00223C89"/>
    <w:rsid w:val="002242A8"/>
    <w:rsid w:val="002257A8"/>
    <w:rsid w:val="00225D72"/>
    <w:rsid w:val="00226AB5"/>
    <w:rsid w:val="00226B46"/>
    <w:rsid w:val="00227246"/>
    <w:rsid w:val="00230AF8"/>
    <w:rsid w:val="00231A3B"/>
    <w:rsid w:val="00232925"/>
    <w:rsid w:val="00234047"/>
    <w:rsid w:val="002341BE"/>
    <w:rsid w:val="002350C8"/>
    <w:rsid w:val="0023546A"/>
    <w:rsid w:val="00235526"/>
    <w:rsid w:val="00235846"/>
    <w:rsid w:val="00236817"/>
    <w:rsid w:val="00236A2F"/>
    <w:rsid w:val="00236F09"/>
    <w:rsid w:val="002370E2"/>
    <w:rsid w:val="00240819"/>
    <w:rsid w:val="0024141C"/>
    <w:rsid w:val="002420A8"/>
    <w:rsid w:val="0024273C"/>
    <w:rsid w:val="00242C92"/>
    <w:rsid w:val="00243AAC"/>
    <w:rsid w:val="00244432"/>
    <w:rsid w:val="002462E2"/>
    <w:rsid w:val="00247735"/>
    <w:rsid w:val="00247A09"/>
    <w:rsid w:val="0025048C"/>
    <w:rsid w:val="00250D85"/>
    <w:rsid w:val="002523FC"/>
    <w:rsid w:val="00252735"/>
    <w:rsid w:val="002528F9"/>
    <w:rsid w:val="0025376C"/>
    <w:rsid w:val="00253FB4"/>
    <w:rsid w:val="00254FA0"/>
    <w:rsid w:val="00255296"/>
    <w:rsid w:val="00255739"/>
    <w:rsid w:val="00255EDD"/>
    <w:rsid w:val="002575F6"/>
    <w:rsid w:val="00257641"/>
    <w:rsid w:val="00257D68"/>
    <w:rsid w:val="002612BA"/>
    <w:rsid w:val="00261456"/>
    <w:rsid w:val="002616C7"/>
    <w:rsid w:val="002616DA"/>
    <w:rsid w:val="00261A9A"/>
    <w:rsid w:val="00262257"/>
    <w:rsid w:val="0026265B"/>
    <w:rsid w:val="00264A10"/>
    <w:rsid w:val="00264A17"/>
    <w:rsid w:val="002666F0"/>
    <w:rsid w:val="00266932"/>
    <w:rsid w:val="00267369"/>
    <w:rsid w:val="00267D21"/>
    <w:rsid w:val="00267FEF"/>
    <w:rsid w:val="0027086B"/>
    <w:rsid w:val="00270BDC"/>
    <w:rsid w:val="00270D8C"/>
    <w:rsid w:val="002715CB"/>
    <w:rsid w:val="0027265A"/>
    <w:rsid w:val="00273CB2"/>
    <w:rsid w:val="002746F3"/>
    <w:rsid w:val="002749BA"/>
    <w:rsid w:val="002768B8"/>
    <w:rsid w:val="00276CBB"/>
    <w:rsid w:val="00276CCC"/>
    <w:rsid w:val="002775E7"/>
    <w:rsid w:val="00277D05"/>
    <w:rsid w:val="00280772"/>
    <w:rsid w:val="00280A76"/>
    <w:rsid w:val="00280AD6"/>
    <w:rsid w:val="0028160C"/>
    <w:rsid w:val="00281B5E"/>
    <w:rsid w:val="00281F72"/>
    <w:rsid w:val="002823C4"/>
    <w:rsid w:val="00283195"/>
    <w:rsid w:val="00283231"/>
    <w:rsid w:val="0028354A"/>
    <w:rsid w:val="002835A5"/>
    <w:rsid w:val="00283696"/>
    <w:rsid w:val="00283EAC"/>
    <w:rsid w:val="00283ECD"/>
    <w:rsid w:val="0028402D"/>
    <w:rsid w:val="002855AF"/>
    <w:rsid w:val="00285735"/>
    <w:rsid w:val="00285901"/>
    <w:rsid w:val="00285FBB"/>
    <w:rsid w:val="0028676F"/>
    <w:rsid w:val="00286C71"/>
    <w:rsid w:val="002908B4"/>
    <w:rsid w:val="0029098A"/>
    <w:rsid w:val="00290A9E"/>
    <w:rsid w:val="00292322"/>
    <w:rsid w:val="0029384C"/>
    <w:rsid w:val="00294225"/>
    <w:rsid w:val="00294A04"/>
    <w:rsid w:val="002957D7"/>
    <w:rsid w:val="00295B0D"/>
    <w:rsid w:val="00295C56"/>
    <w:rsid w:val="0029603F"/>
    <w:rsid w:val="0029687B"/>
    <w:rsid w:val="002A03F8"/>
    <w:rsid w:val="002A0E20"/>
    <w:rsid w:val="002A13F3"/>
    <w:rsid w:val="002A20D5"/>
    <w:rsid w:val="002A2D31"/>
    <w:rsid w:val="002A2E32"/>
    <w:rsid w:val="002A2EE4"/>
    <w:rsid w:val="002A4617"/>
    <w:rsid w:val="002A4FE9"/>
    <w:rsid w:val="002A5024"/>
    <w:rsid w:val="002A55A7"/>
    <w:rsid w:val="002A61D1"/>
    <w:rsid w:val="002A68C1"/>
    <w:rsid w:val="002A7D48"/>
    <w:rsid w:val="002A7D5A"/>
    <w:rsid w:val="002A7E47"/>
    <w:rsid w:val="002A7FD8"/>
    <w:rsid w:val="002B0F8C"/>
    <w:rsid w:val="002B16C7"/>
    <w:rsid w:val="002B2771"/>
    <w:rsid w:val="002B3E79"/>
    <w:rsid w:val="002B5725"/>
    <w:rsid w:val="002B5CDA"/>
    <w:rsid w:val="002B647F"/>
    <w:rsid w:val="002B700A"/>
    <w:rsid w:val="002B7749"/>
    <w:rsid w:val="002C30B5"/>
    <w:rsid w:val="002C3526"/>
    <w:rsid w:val="002C3561"/>
    <w:rsid w:val="002C4652"/>
    <w:rsid w:val="002C4C12"/>
    <w:rsid w:val="002C5635"/>
    <w:rsid w:val="002C587C"/>
    <w:rsid w:val="002C5BFD"/>
    <w:rsid w:val="002C5E40"/>
    <w:rsid w:val="002C73D0"/>
    <w:rsid w:val="002C7EDF"/>
    <w:rsid w:val="002D0123"/>
    <w:rsid w:val="002D03C4"/>
    <w:rsid w:val="002D11F0"/>
    <w:rsid w:val="002D1794"/>
    <w:rsid w:val="002D1DF0"/>
    <w:rsid w:val="002D1F02"/>
    <w:rsid w:val="002D1F97"/>
    <w:rsid w:val="002D3292"/>
    <w:rsid w:val="002D33FC"/>
    <w:rsid w:val="002D4527"/>
    <w:rsid w:val="002D5507"/>
    <w:rsid w:val="002D6E3B"/>
    <w:rsid w:val="002D722B"/>
    <w:rsid w:val="002D7469"/>
    <w:rsid w:val="002D758D"/>
    <w:rsid w:val="002D7656"/>
    <w:rsid w:val="002E1211"/>
    <w:rsid w:val="002E1785"/>
    <w:rsid w:val="002E1F37"/>
    <w:rsid w:val="002E2772"/>
    <w:rsid w:val="002E2D94"/>
    <w:rsid w:val="002E39A1"/>
    <w:rsid w:val="002E42F6"/>
    <w:rsid w:val="002E4496"/>
    <w:rsid w:val="002E4927"/>
    <w:rsid w:val="002E50D6"/>
    <w:rsid w:val="002E538D"/>
    <w:rsid w:val="002E5536"/>
    <w:rsid w:val="002E55A9"/>
    <w:rsid w:val="002E6404"/>
    <w:rsid w:val="002E69C5"/>
    <w:rsid w:val="002E6C2E"/>
    <w:rsid w:val="002E6D1E"/>
    <w:rsid w:val="002E7191"/>
    <w:rsid w:val="002E78A1"/>
    <w:rsid w:val="002E7AF6"/>
    <w:rsid w:val="002E7B0B"/>
    <w:rsid w:val="002F07C3"/>
    <w:rsid w:val="002F1D95"/>
    <w:rsid w:val="002F1DAA"/>
    <w:rsid w:val="002F27C0"/>
    <w:rsid w:val="002F2C47"/>
    <w:rsid w:val="002F32C0"/>
    <w:rsid w:val="002F3FD8"/>
    <w:rsid w:val="002F418B"/>
    <w:rsid w:val="002F4C76"/>
    <w:rsid w:val="002F4EF1"/>
    <w:rsid w:val="002F533B"/>
    <w:rsid w:val="002F559C"/>
    <w:rsid w:val="002F75E8"/>
    <w:rsid w:val="002F76D5"/>
    <w:rsid w:val="003013DA"/>
    <w:rsid w:val="00301480"/>
    <w:rsid w:val="003015BD"/>
    <w:rsid w:val="00301845"/>
    <w:rsid w:val="00301E12"/>
    <w:rsid w:val="00303364"/>
    <w:rsid w:val="00304B0C"/>
    <w:rsid w:val="00305879"/>
    <w:rsid w:val="00306235"/>
    <w:rsid w:val="00306A2F"/>
    <w:rsid w:val="00306A84"/>
    <w:rsid w:val="003070B6"/>
    <w:rsid w:val="00307694"/>
    <w:rsid w:val="00307706"/>
    <w:rsid w:val="0031028A"/>
    <w:rsid w:val="00310744"/>
    <w:rsid w:val="00310EB2"/>
    <w:rsid w:val="003113E9"/>
    <w:rsid w:val="00311D9A"/>
    <w:rsid w:val="003148F5"/>
    <w:rsid w:val="003148FE"/>
    <w:rsid w:val="00315E1F"/>
    <w:rsid w:val="00316CAD"/>
    <w:rsid w:val="0031774A"/>
    <w:rsid w:val="00317EA1"/>
    <w:rsid w:val="003208EF"/>
    <w:rsid w:val="00320C73"/>
    <w:rsid w:val="00320E60"/>
    <w:rsid w:val="00320FE3"/>
    <w:rsid w:val="00321462"/>
    <w:rsid w:val="00321D96"/>
    <w:rsid w:val="00322814"/>
    <w:rsid w:val="00322C0D"/>
    <w:rsid w:val="00323CC9"/>
    <w:rsid w:val="0032446C"/>
    <w:rsid w:val="003247BF"/>
    <w:rsid w:val="00324ACB"/>
    <w:rsid w:val="00325AF6"/>
    <w:rsid w:val="00326887"/>
    <w:rsid w:val="00326C43"/>
    <w:rsid w:val="00327738"/>
    <w:rsid w:val="00327D8E"/>
    <w:rsid w:val="00330D98"/>
    <w:rsid w:val="0033179E"/>
    <w:rsid w:val="00331DD0"/>
    <w:rsid w:val="003329C4"/>
    <w:rsid w:val="00333713"/>
    <w:rsid w:val="00334987"/>
    <w:rsid w:val="0033529C"/>
    <w:rsid w:val="003356C8"/>
    <w:rsid w:val="003370B6"/>
    <w:rsid w:val="0033740F"/>
    <w:rsid w:val="00337AC9"/>
    <w:rsid w:val="00337CB8"/>
    <w:rsid w:val="00337E76"/>
    <w:rsid w:val="003403A6"/>
    <w:rsid w:val="00340A7E"/>
    <w:rsid w:val="003410B9"/>
    <w:rsid w:val="00341EF5"/>
    <w:rsid w:val="003421CB"/>
    <w:rsid w:val="0034226D"/>
    <w:rsid w:val="00342AAA"/>
    <w:rsid w:val="00342C6A"/>
    <w:rsid w:val="00342CC9"/>
    <w:rsid w:val="003436AA"/>
    <w:rsid w:val="00343B91"/>
    <w:rsid w:val="00343F4D"/>
    <w:rsid w:val="00344CF1"/>
    <w:rsid w:val="00345538"/>
    <w:rsid w:val="0034586E"/>
    <w:rsid w:val="00350B8F"/>
    <w:rsid w:val="00351639"/>
    <w:rsid w:val="0035298E"/>
    <w:rsid w:val="00353BCD"/>
    <w:rsid w:val="00353BD8"/>
    <w:rsid w:val="00353E9D"/>
    <w:rsid w:val="00354430"/>
    <w:rsid w:val="00354B01"/>
    <w:rsid w:val="00360168"/>
    <w:rsid w:val="0036092D"/>
    <w:rsid w:val="0036185E"/>
    <w:rsid w:val="0036247D"/>
    <w:rsid w:val="003634DE"/>
    <w:rsid w:val="00363670"/>
    <w:rsid w:val="003644B9"/>
    <w:rsid w:val="003650BC"/>
    <w:rsid w:val="00365686"/>
    <w:rsid w:val="00365C46"/>
    <w:rsid w:val="00365E60"/>
    <w:rsid w:val="00366D19"/>
    <w:rsid w:val="00370182"/>
    <w:rsid w:val="00371097"/>
    <w:rsid w:val="003724FD"/>
    <w:rsid w:val="003735A1"/>
    <w:rsid w:val="00373F5E"/>
    <w:rsid w:val="00375EEF"/>
    <w:rsid w:val="00376117"/>
    <w:rsid w:val="00380382"/>
    <w:rsid w:val="003803D9"/>
    <w:rsid w:val="003803DA"/>
    <w:rsid w:val="0038177B"/>
    <w:rsid w:val="00381DBA"/>
    <w:rsid w:val="00382558"/>
    <w:rsid w:val="003829A4"/>
    <w:rsid w:val="003835B0"/>
    <w:rsid w:val="003835E4"/>
    <w:rsid w:val="00385B81"/>
    <w:rsid w:val="003864D5"/>
    <w:rsid w:val="0038670A"/>
    <w:rsid w:val="00386C28"/>
    <w:rsid w:val="00387348"/>
    <w:rsid w:val="00387417"/>
    <w:rsid w:val="003877D1"/>
    <w:rsid w:val="0039115E"/>
    <w:rsid w:val="00391850"/>
    <w:rsid w:val="00391E8A"/>
    <w:rsid w:val="003921CF"/>
    <w:rsid w:val="00392B1C"/>
    <w:rsid w:val="00392C3B"/>
    <w:rsid w:val="00392C43"/>
    <w:rsid w:val="0039355D"/>
    <w:rsid w:val="00393A8E"/>
    <w:rsid w:val="0039413E"/>
    <w:rsid w:val="00394196"/>
    <w:rsid w:val="003952C1"/>
    <w:rsid w:val="0039540C"/>
    <w:rsid w:val="003955C5"/>
    <w:rsid w:val="003955DA"/>
    <w:rsid w:val="00395DA1"/>
    <w:rsid w:val="00396932"/>
    <w:rsid w:val="00396C70"/>
    <w:rsid w:val="003979A1"/>
    <w:rsid w:val="00397CA1"/>
    <w:rsid w:val="003A1022"/>
    <w:rsid w:val="003A17AB"/>
    <w:rsid w:val="003A2140"/>
    <w:rsid w:val="003A252F"/>
    <w:rsid w:val="003A28FC"/>
    <w:rsid w:val="003A2A6D"/>
    <w:rsid w:val="003A2C47"/>
    <w:rsid w:val="003A2F3D"/>
    <w:rsid w:val="003A3312"/>
    <w:rsid w:val="003A3565"/>
    <w:rsid w:val="003A3BC4"/>
    <w:rsid w:val="003A40D5"/>
    <w:rsid w:val="003A43BD"/>
    <w:rsid w:val="003A58A4"/>
    <w:rsid w:val="003A605F"/>
    <w:rsid w:val="003A6B36"/>
    <w:rsid w:val="003A7764"/>
    <w:rsid w:val="003A79AF"/>
    <w:rsid w:val="003A7A46"/>
    <w:rsid w:val="003B0779"/>
    <w:rsid w:val="003B0C5D"/>
    <w:rsid w:val="003B277A"/>
    <w:rsid w:val="003B395A"/>
    <w:rsid w:val="003B395D"/>
    <w:rsid w:val="003B3C12"/>
    <w:rsid w:val="003B3EB4"/>
    <w:rsid w:val="003B470F"/>
    <w:rsid w:val="003B49C5"/>
    <w:rsid w:val="003B53C0"/>
    <w:rsid w:val="003B64CD"/>
    <w:rsid w:val="003B6558"/>
    <w:rsid w:val="003B7586"/>
    <w:rsid w:val="003B7635"/>
    <w:rsid w:val="003B77A0"/>
    <w:rsid w:val="003C0DC4"/>
    <w:rsid w:val="003C1BB2"/>
    <w:rsid w:val="003C2001"/>
    <w:rsid w:val="003C2166"/>
    <w:rsid w:val="003C3A72"/>
    <w:rsid w:val="003C459B"/>
    <w:rsid w:val="003C462E"/>
    <w:rsid w:val="003C49D7"/>
    <w:rsid w:val="003C5888"/>
    <w:rsid w:val="003C5B08"/>
    <w:rsid w:val="003C6A21"/>
    <w:rsid w:val="003D1220"/>
    <w:rsid w:val="003D20F8"/>
    <w:rsid w:val="003D228E"/>
    <w:rsid w:val="003D23F2"/>
    <w:rsid w:val="003D2BC7"/>
    <w:rsid w:val="003D2D2E"/>
    <w:rsid w:val="003D377D"/>
    <w:rsid w:val="003D3EE6"/>
    <w:rsid w:val="003D6DB3"/>
    <w:rsid w:val="003E01E7"/>
    <w:rsid w:val="003E091C"/>
    <w:rsid w:val="003E0E6A"/>
    <w:rsid w:val="003E29C2"/>
    <w:rsid w:val="003E3466"/>
    <w:rsid w:val="003E3E1C"/>
    <w:rsid w:val="003E3FC8"/>
    <w:rsid w:val="003E3FF1"/>
    <w:rsid w:val="003E4CC5"/>
    <w:rsid w:val="003E6427"/>
    <w:rsid w:val="003E66CD"/>
    <w:rsid w:val="003E7256"/>
    <w:rsid w:val="003E7443"/>
    <w:rsid w:val="003F027A"/>
    <w:rsid w:val="003F09FD"/>
    <w:rsid w:val="003F10E9"/>
    <w:rsid w:val="003F1502"/>
    <w:rsid w:val="003F26B3"/>
    <w:rsid w:val="003F2A1D"/>
    <w:rsid w:val="003F2F8F"/>
    <w:rsid w:val="003F34D3"/>
    <w:rsid w:val="003F5768"/>
    <w:rsid w:val="003F6876"/>
    <w:rsid w:val="003F7476"/>
    <w:rsid w:val="003F7903"/>
    <w:rsid w:val="00401F02"/>
    <w:rsid w:val="00402264"/>
    <w:rsid w:val="00402BDB"/>
    <w:rsid w:val="00404643"/>
    <w:rsid w:val="00404CDE"/>
    <w:rsid w:val="00404D91"/>
    <w:rsid w:val="00405864"/>
    <w:rsid w:val="00405D87"/>
    <w:rsid w:val="0040713A"/>
    <w:rsid w:val="004100A2"/>
    <w:rsid w:val="00412FA2"/>
    <w:rsid w:val="00413B88"/>
    <w:rsid w:val="004150E3"/>
    <w:rsid w:val="00415484"/>
    <w:rsid w:val="00415616"/>
    <w:rsid w:val="00415B56"/>
    <w:rsid w:val="004164FA"/>
    <w:rsid w:val="0041660C"/>
    <w:rsid w:val="00417B75"/>
    <w:rsid w:val="00421C4C"/>
    <w:rsid w:val="00422533"/>
    <w:rsid w:val="00422C2A"/>
    <w:rsid w:val="00422F35"/>
    <w:rsid w:val="004239BF"/>
    <w:rsid w:val="00423E20"/>
    <w:rsid w:val="00425893"/>
    <w:rsid w:val="00426B14"/>
    <w:rsid w:val="0042713D"/>
    <w:rsid w:val="0043066C"/>
    <w:rsid w:val="00430AEA"/>
    <w:rsid w:val="00430BFC"/>
    <w:rsid w:val="00431063"/>
    <w:rsid w:val="00432502"/>
    <w:rsid w:val="00432679"/>
    <w:rsid w:val="00432DF8"/>
    <w:rsid w:val="004337B9"/>
    <w:rsid w:val="0043551F"/>
    <w:rsid w:val="00436334"/>
    <w:rsid w:val="0043713F"/>
    <w:rsid w:val="004376C7"/>
    <w:rsid w:val="00437B24"/>
    <w:rsid w:val="00440CB2"/>
    <w:rsid w:val="00440D30"/>
    <w:rsid w:val="00441590"/>
    <w:rsid w:val="004433A4"/>
    <w:rsid w:val="00443AC4"/>
    <w:rsid w:val="004454A3"/>
    <w:rsid w:val="00446C09"/>
    <w:rsid w:val="00447A0C"/>
    <w:rsid w:val="00447DFB"/>
    <w:rsid w:val="00447E43"/>
    <w:rsid w:val="00450376"/>
    <w:rsid w:val="00452EF3"/>
    <w:rsid w:val="0045308C"/>
    <w:rsid w:val="0045383D"/>
    <w:rsid w:val="0045478D"/>
    <w:rsid w:val="00454EA9"/>
    <w:rsid w:val="00455550"/>
    <w:rsid w:val="00455CBA"/>
    <w:rsid w:val="00456E10"/>
    <w:rsid w:val="00460C48"/>
    <w:rsid w:val="0046145E"/>
    <w:rsid w:val="004616FF"/>
    <w:rsid w:val="00461C37"/>
    <w:rsid w:val="004623AE"/>
    <w:rsid w:val="004625B1"/>
    <w:rsid w:val="0046287F"/>
    <w:rsid w:val="00463BF3"/>
    <w:rsid w:val="00463C0F"/>
    <w:rsid w:val="00463F0D"/>
    <w:rsid w:val="00464376"/>
    <w:rsid w:val="00464530"/>
    <w:rsid w:val="00464B6D"/>
    <w:rsid w:val="00465E45"/>
    <w:rsid w:val="0046711E"/>
    <w:rsid w:val="004674AC"/>
    <w:rsid w:val="00467FE8"/>
    <w:rsid w:val="004700A8"/>
    <w:rsid w:val="0047134D"/>
    <w:rsid w:val="004715C1"/>
    <w:rsid w:val="00471767"/>
    <w:rsid w:val="00472E06"/>
    <w:rsid w:val="00473C13"/>
    <w:rsid w:val="004760A3"/>
    <w:rsid w:val="0047683E"/>
    <w:rsid w:val="00476C1E"/>
    <w:rsid w:val="004774BA"/>
    <w:rsid w:val="00477997"/>
    <w:rsid w:val="00477D13"/>
    <w:rsid w:val="004803A6"/>
    <w:rsid w:val="004805B6"/>
    <w:rsid w:val="0048208F"/>
    <w:rsid w:val="00482D18"/>
    <w:rsid w:val="00482E2F"/>
    <w:rsid w:val="00483338"/>
    <w:rsid w:val="00483AFD"/>
    <w:rsid w:val="00485D89"/>
    <w:rsid w:val="0048757E"/>
    <w:rsid w:val="00490481"/>
    <w:rsid w:val="00490910"/>
    <w:rsid w:val="00490AE8"/>
    <w:rsid w:val="00490DF1"/>
    <w:rsid w:val="0049158B"/>
    <w:rsid w:val="00491921"/>
    <w:rsid w:val="004923B7"/>
    <w:rsid w:val="004945B8"/>
    <w:rsid w:val="004946A9"/>
    <w:rsid w:val="004946DF"/>
    <w:rsid w:val="00494832"/>
    <w:rsid w:val="0049638E"/>
    <w:rsid w:val="00496804"/>
    <w:rsid w:val="004A08C6"/>
    <w:rsid w:val="004A0CB5"/>
    <w:rsid w:val="004A2712"/>
    <w:rsid w:val="004A2C41"/>
    <w:rsid w:val="004A6C28"/>
    <w:rsid w:val="004A7451"/>
    <w:rsid w:val="004A7635"/>
    <w:rsid w:val="004A7C3D"/>
    <w:rsid w:val="004A7FAA"/>
    <w:rsid w:val="004B0971"/>
    <w:rsid w:val="004B143B"/>
    <w:rsid w:val="004B3130"/>
    <w:rsid w:val="004B3693"/>
    <w:rsid w:val="004B4683"/>
    <w:rsid w:val="004B538A"/>
    <w:rsid w:val="004B56BC"/>
    <w:rsid w:val="004B61F8"/>
    <w:rsid w:val="004B6D7D"/>
    <w:rsid w:val="004C0448"/>
    <w:rsid w:val="004C0857"/>
    <w:rsid w:val="004C0A82"/>
    <w:rsid w:val="004C0E4F"/>
    <w:rsid w:val="004C1495"/>
    <w:rsid w:val="004C2528"/>
    <w:rsid w:val="004C3169"/>
    <w:rsid w:val="004C3CE3"/>
    <w:rsid w:val="004C418E"/>
    <w:rsid w:val="004C494E"/>
    <w:rsid w:val="004C55A3"/>
    <w:rsid w:val="004C56EE"/>
    <w:rsid w:val="004C74B8"/>
    <w:rsid w:val="004C762B"/>
    <w:rsid w:val="004D02E0"/>
    <w:rsid w:val="004D033C"/>
    <w:rsid w:val="004D139E"/>
    <w:rsid w:val="004D2BAD"/>
    <w:rsid w:val="004D341A"/>
    <w:rsid w:val="004D4FCF"/>
    <w:rsid w:val="004D51D3"/>
    <w:rsid w:val="004D5347"/>
    <w:rsid w:val="004D5CA0"/>
    <w:rsid w:val="004D6089"/>
    <w:rsid w:val="004D6CB6"/>
    <w:rsid w:val="004E06DF"/>
    <w:rsid w:val="004E2F1A"/>
    <w:rsid w:val="004E30FB"/>
    <w:rsid w:val="004E3F0F"/>
    <w:rsid w:val="004E40B8"/>
    <w:rsid w:val="004E4C15"/>
    <w:rsid w:val="004E4CED"/>
    <w:rsid w:val="004E5181"/>
    <w:rsid w:val="004E7DA1"/>
    <w:rsid w:val="004E7DEA"/>
    <w:rsid w:val="004F0126"/>
    <w:rsid w:val="004F01AA"/>
    <w:rsid w:val="004F2024"/>
    <w:rsid w:val="004F3202"/>
    <w:rsid w:val="004F3CE9"/>
    <w:rsid w:val="004F4580"/>
    <w:rsid w:val="004F48E3"/>
    <w:rsid w:val="004F5A9E"/>
    <w:rsid w:val="004F638E"/>
    <w:rsid w:val="004F655B"/>
    <w:rsid w:val="004F669E"/>
    <w:rsid w:val="004F6CDE"/>
    <w:rsid w:val="004F7F95"/>
    <w:rsid w:val="00500787"/>
    <w:rsid w:val="00501687"/>
    <w:rsid w:val="00502567"/>
    <w:rsid w:val="00503363"/>
    <w:rsid w:val="00503CAD"/>
    <w:rsid w:val="00504316"/>
    <w:rsid w:val="00504C34"/>
    <w:rsid w:val="00504F6C"/>
    <w:rsid w:val="0050553E"/>
    <w:rsid w:val="0050589F"/>
    <w:rsid w:val="00506D4F"/>
    <w:rsid w:val="00506DA4"/>
    <w:rsid w:val="005072CE"/>
    <w:rsid w:val="005078FE"/>
    <w:rsid w:val="00507B34"/>
    <w:rsid w:val="00511268"/>
    <w:rsid w:val="005114C0"/>
    <w:rsid w:val="005116BB"/>
    <w:rsid w:val="005124E9"/>
    <w:rsid w:val="0051312D"/>
    <w:rsid w:val="0051394A"/>
    <w:rsid w:val="00514692"/>
    <w:rsid w:val="00514860"/>
    <w:rsid w:val="00517E65"/>
    <w:rsid w:val="00517F81"/>
    <w:rsid w:val="0052001E"/>
    <w:rsid w:val="00520053"/>
    <w:rsid w:val="0052057D"/>
    <w:rsid w:val="00520F02"/>
    <w:rsid w:val="00520F21"/>
    <w:rsid w:val="0052116B"/>
    <w:rsid w:val="005213D4"/>
    <w:rsid w:val="005213F8"/>
    <w:rsid w:val="00521555"/>
    <w:rsid w:val="005216E5"/>
    <w:rsid w:val="00521A37"/>
    <w:rsid w:val="00522C87"/>
    <w:rsid w:val="00522C9F"/>
    <w:rsid w:val="00522E8C"/>
    <w:rsid w:val="005232CF"/>
    <w:rsid w:val="005238B2"/>
    <w:rsid w:val="00523A1E"/>
    <w:rsid w:val="005240A5"/>
    <w:rsid w:val="005261E2"/>
    <w:rsid w:val="005262F3"/>
    <w:rsid w:val="005278DA"/>
    <w:rsid w:val="005278DC"/>
    <w:rsid w:val="00527FD6"/>
    <w:rsid w:val="0053014B"/>
    <w:rsid w:val="0053104D"/>
    <w:rsid w:val="00531293"/>
    <w:rsid w:val="00532233"/>
    <w:rsid w:val="00532F45"/>
    <w:rsid w:val="00532FBF"/>
    <w:rsid w:val="0053321F"/>
    <w:rsid w:val="00533A93"/>
    <w:rsid w:val="0053420B"/>
    <w:rsid w:val="00534AE5"/>
    <w:rsid w:val="005352CC"/>
    <w:rsid w:val="00535469"/>
    <w:rsid w:val="00535943"/>
    <w:rsid w:val="00536127"/>
    <w:rsid w:val="005368D2"/>
    <w:rsid w:val="00537062"/>
    <w:rsid w:val="00537277"/>
    <w:rsid w:val="00537A46"/>
    <w:rsid w:val="00540977"/>
    <w:rsid w:val="00540D3C"/>
    <w:rsid w:val="00541257"/>
    <w:rsid w:val="00543345"/>
    <w:rsid w:val="005441B3"/>
    <w:rsid w:val="00544EC4"/>
    <w:rsid w:val="00546528"/>
    <w:rsid w:val="0054693E"/>
    <w:rsid w:val="00546BE3"/>
    <w:rsid w:val="00547CED"/>
    <w:rsid w:val="00551156"/>
    <w:rsid w:val="005532CE"/>
    <w:rsid w:val="0055364B"/>
    <w:rsid w:val="005536F9"/>
    <w:rsid w:val="00554916"/>
    <w:rsid w:val="0055532F"/>
    <w:rsid w:val="00556B00"/>
    <w:rsid w:val="005575F7"/>
    <w:rsid w:val="00561A15"/>
    <w:rsid w:val="00561FC1"/>
    <w:rsid w:val="005627A1"/>
    <w:rsid w:val="00562ECD"/>
    <w:rsid w:val="00563D25"/>
    <w:rsid w:val="00563FAE"/>
    <w:rsid w:val="00565F33"/>
    <w:rsid w:val="00566798"/>
    <w:rsid w:val="00571AE8"/>
    <w:rsid w:val="005726F3"/>
    <w:rsid w:val="005737F0"/>
    <w:rsid w:val="00574F1A"/>
    <w:rsid w:val="00575004"/>
    <w:rsid w:val="00576507"/>
    <w:rsid w:val="00576633"/>
    <w:rsid w:val="0057734E"/>
    <w:rsid w:val="00577E9F"/>
    <w:rsid w:val="00577EC4"/>
    <w:rsid w:val="0058022F"/>
    <w:rsid w:val="005802D4"/>
    <w:rsid w:val="00580F0E"/>
    <w:rsid w:val="0058167F"/>
    <w:rsid w:val="00583048"/>
    <w:rsid w:val="005831A4"/>
    <w:rsid w:val="00583FB1"/>
    <w:rsid w:val="0058432D"/>
    <w:rsid w:val="0058515D"/>
    <w:rsid w:val="00587BAC"/>
    <w:rsid w:val="00587EAE"/>
    <w:rsid w:val="00587FCE"/>
    <w:rsid w:val="00590F4B"/>
    <w:rsid w:val="00591B33"/>
    <w:rsid w:val="0059201E"/>
    <w:rsid w:val="00592EA6"/>
    <w:rsid w:val="005938EC"/>
    <w:rsid w:val="00593B74"/>
    <w:rsid w:val="005942DD"/>
    <w:rsid w:val="00594DBF"/>
    <w:rsid w:val="005951DF"/>
    <w:rsid w:val="005952CB"/>
    <w:rsid w:val="00595791"/>
    <w:rsid w:val="00595E69"/>
    <w:rsid w:val="0059681A"/>
    <w:rsid w:val="00597340"/>
    <w:rsid w:val="00597DE5"/>
    <w:rsid w:val="005A00E3"/>
    <w:rsid w:val="005A1000"/>
    <w:rsid w:val="005A1C4D"/>
    <w:rsid w:val="005A1DA0"/>
    <w:rsid w:val="005A2A54"/>
    <w:rsid w:val="005A4C82"/>
    <w:rsid w:val="005A6111"/>
    <w:rsid w:val="005A7166"/>
    <w:rsid w:val="005B15DC"/>
    <w:rsid w:val="005B1B22"/>
    <w:rsid w:val="005B2B20"/>
    <w:rsid w:val="005B3BCD"/>
    <w:rsid w:val="005B49B0"/>
    <w:rsid w:val="005B53AA"/>
    <w:rsid w:val="005B5429"/>
    <w:rsid w:val="005B68F8"/>
    <w:rsid w:val="005B75CE"/>
    <w:rsid w:val="005C0420"/>
    <w:rsid w:val="005C17BA"/>
    <w:rsid w:val="005C1B3D"/>
    <w:rsid w:val="005C2534"/>
    <w:rsid w:val="005C26CB"/>
    <w:rsid w:val="005C2EFA"/>
    <w:rsid w:val="005C4A0C"/>
    <w:rsid w:val="005C53C3"/>
    <w:rsid w:val="005C54BF"/>
    <w:rsid w:val="005C567F"/>
    <w:rsid w:val="005C594B"/>
    <w:rsid w:val="005C5BC2"/>
    <w:rsid w:val="005C61C6"/>
    <w:rsid w:val="005C6EE9"/>
    <w:rsid w:val="005C7876"/>
    <w:rsid w:val="005D0248"/>
    <w:rsid w:val="005D0537"/>
    <w:rsid w:val="005D1037"/>
    <w:rsid w:val="005D1A97"/>
    <w:rsid w:val="005D2C3E"/>
    <w:rsid w:val="005D3082"/>
    <w:rsid w:val="005D3524"/>
    <w:rsid w:val="005D35A2"/>
    <w:rsid w:val="005D3BB0"/>
    <w:rsid w:val="005D3D5B"/>
    <w:rsid w:val="005D3D88"/>
    <w:rsid w:val="005D42D2"/>
    <w:rsid w:val="005D441B"/>
    <w:rsid w:val="005D48A8"/>
    <w:rsid w:val="005D4DCD"/>
    <w:rsid w:val="005D5C24"/>
    <w:rsid w:val="005D66EF"/>
    <w:rsid w:val="005D7096"/>
    <w:rsid w:val="005D76D5"/>
    <w:rsid w:val="005E00EC"/>
    <w:rsid w:val="005E1058"/>
    <w:rsid w:val="005E1729"/>
    <w:rsid w:val="005E1971"/>
    <w:rsid w:val="005E1CC1"/>
    <w:rsid w:val="005E2E92"/>
    <w:rsid w:val="005E3223"/>
    <w:rsid w:val="005E32A2"/>
    <w:rsid w:val="005E32FB"/>
    <w:rsid w:val="005E354F"/>
    <w:rsid w:val="005E3556"/>
    <w:rsid w:val="005E5485"/>
    <w:rsid w:val="005E58E7"/>
    <w:rsid w:val="005E7800"/>
    <w:rsid w:val="005F0193"/>
    <w:rsid w:val="005F0329"/>
    <w:rsid w:val="005F209C"/>
    <w:rsid w:val="005F2FCD"/>
    <w:rsid w:val="005F46E8"/>
    <w:rsid w:val="005F5DB4"/>
    <w:rsid w:val="005F61D1"/>
    <w:rsid w:val="005F6916"/>
    <w:rsid w:val="005F72E4"/>
    <w:rsid w:val="005F76A2"/>
    <w:rsid w:val="005F774A"/>
    <w:rsid w:val="00600964"/>
    <w:rsid w:val="00601821"/>
    <w:rsid w:val="00601906"/>
    <w:rsid w:val="00601CDC"/>
    <w:rsid w:val="006025FE"/>
    <w:rsid w:val="00602E86"/>
    <w:rsid w:val="0060341F"/>
    <w:rsid w:val="00603BD2"/>
    <w:rsid w:val="00603C28"/>
    <w:rsid w:val="00603D33"/>
    <w:rsid w:val="00603DB7"/>
    <w:rsid w:val="006041A5"/>
    <w:rsid w:val="00604962"/>
    <w:rsid w:val="00604E4D"/>
    <w:rsid w:val="0060588E"/>
    <w:rsid w:val="00605B6D"/>
    <w:rsid w:val="00606961"/>
    <w:rsid w:val="00606AEB"/>
    <w:rsid w:val="00607002"/>
    <w:rsid w:val="006075A0"/>
    <w:rsid w:val="00607918"/>
    <w:rsid w:val="006079D7"/>
    <w:rsid w:val="00607A83"/>
    <w:rsid w:val="00610230"/>
    <w:rsid w:val="00610299"/>
    <w:rsid w:val="006103ED"/>
    <w:rsid w:val="0061277E"/>
    <w:rsid w:val="00612CB4"/>
    <w:rsid w:val="00613A07"/>
    <w:rsid w:val="006152BB"/>
    <w:rsid w:val="00615D1C"/>
    <w:rsid w:val="00616806"/>
    <w:rsid w:val="006171F8"/>
    <w:rsid w:val="00617411"/>
    <w:rsid w:val="00617499"/>
    <w:rsid w:val="006201ED"/>
    <w:rsid w:val="0062023C"/>
    <w:rsid w:val="0062061E"/>
    <w:rsid w:val="006207DA"/>
    <w:rsid w:val="006209C9"/>
    <w:rsid w:val="00621E0C"/>
    <w:rsid w:val="0062216C"/>
    <w:rsid w:val="006223BD"/>
    <w:rsid w:val="00622921"/>
    <w:rsid w:val="00623CF6"/>
    <w:rsid w:val="0062432C"/>
    <w:rsid w:val="006246E7"/>
    <w:rsid w:val="00625682"/>
    <w:rsid w:val="0062573D"/>
    <w:rsid w:val="00626589"/>
    <w:rsid w:val="0063061C"/>
    <w:rsid w:val="00630FA3"/>
    <w:rsid w:val="0063100E"/>
    <w:rsid w:val="00632572"/>
    <w:rsid w:val="00634450"/>
    <w:rsid w:val="00634F9F"/>
    <w:rsid w:val="0063503E"/>
    <w:rsid w:val="00635462"/>
    <w:rsid w:val="0063585B"/>
    <w:rsid w:val="006359EB"/>
    <w:rsid w:val="00635F32"/>
    <w:rsid w:val="00635F7F"/>
    <w:rsid w:val="00636133"/>
    <w:rsid w:val="006363B0"/>
    <w:rsid w:val="006364D4"/>
    <w:rsid w:val="00636736"/>
    <w:rsid w:val="00636928"/>
    <w:rsid w:val="00637B89"/>
    <w:rsid w:val="00640453"/>
    <w:rsid w:val="0064073A"/>
    <w:rsid w:val="00640865"/>
    <w:rsid w:val="0064095A"/>
    <w:rsid w:val="006409A2"/>
    <w:rsid w:val="00640F44"/>
    <w:rsid w:val="0064219C"/>
    <w:rsid w:val="00642D1D"/>
    <w:rsid w:val="0064348B"/>
    <w:rsid w:val="00643AF8"/>
    <w:rsid w:val="00643CE6"/>
    <w:rsid w:val="006442FC"/>
    <w:rsid w:val="00646145"/>
    <w:rsid w:val="00646B5B"/>
    <w:rsid w:val="00647048"/>
    <w:rsid w:val="00647351"/>
    <w:rsid w:val="00647489"/>
    <w:rsid w:val="00647679"/>
    <w:rsid w:val="006477A8"/>
    <w:rsid w:val="00647E80"/>
    <w:rsid w:val="00650177"/>
    <w:rsid w:val="00650C02"/>
    <w:rsid w:val="00652123"/>
    <w:rsid w:val="00652397"/>
    <w:rsid w:val="00652458"/>
    <w:rsid w:val="006529B2"/>
    <w:rsid w:val="0065363D"/>
    <w:rsid w:val="00654082"/>
    <w:rsid w:val="0065444D"/>
    <w:rsid w:val="00654662"/>
    <w:rsid w:val="00655BDB"/>
    <w:rsid w:val="00656EBE"/>
    <w:rsid w:val="00657F01"/>
    <w:rsid w:val="00660ED0"/>
    <w:rsid w:val="00660F5A"/>
    <w:rsid w:val="006612A8"/>
    <w:rsid w:val="006615A5"/>
    <w:rsid w:val="0066181C"/>
    <w:rsid w:val="006622C4"/>
    <w:rsid w:val="006626DF"/>
    <w:rsid w:val="00662B6C"/>
    <w:rsid w:val="006633BC"/>
    <w:rsid w:val="0066425C"/>
    <w:rsid w:val="006650D8"/>
    <w:rsid w:val="00665745"/>
    <w:rsid w:val="00665B81"/>
    <w:rsid w:val="00666819"/>
    <w:rsid w:val="00667B1F"/>
    <w:rsid w:val="006718DD"/>
    <w:rsid w:val="006723DE"/>
    <w:rsid w:val="00672F40"/>
    <w:rsid w:val="00673B3A"/>
    <w:rsid w:val="006744A8"/>
    <w:rsid w:val="006747F9"/>
    <w:rsid w:val="00675646"/>
    <w:rsid w:val="00675B45"/>
    <w:rsid w:val="00675BD4"/>
    <w:rsid w:val="00676FB7"/>
    <w:rsid w:val="006770E9"/>
    <w:rsid w:val="006778B4"/>
    <w:rsid w:val="00677B48"/>
    <w:rsid w:val="0068050F"/>
    <w:rsid w:val="00680D8A"/>
    <w:rsid w:val="006810E9"/>
    <w:rsid w:val="0068161E"/>
    <w:rsid w:val="00681AEA"/>
    <w:rsid w:val="0068240A"/>
    <w:rsid w:val="006827F0"/>
    <w:rsid w:val="00682FEA"/>
    <w:rsid w:val="0068310F"/>
    <w:rsid w:val="006837C7"/>
    <w:rsid w:val="00683C30"/>
    <w:rsid w:val="00684F8D"/>
    <w:rsid w:val="0068555E"/>
    <w:rsid w:val="006861B9"/>
    <w:rsid w:val="006863AB"/>
    <w:rsid w:val="006874B8"/>
    <w:rsid w:val="00690994"/>
    <w:rsid w:val="006925C3"/>
    <w:rsid w:val="00692B0F"/>
    <w:rsid w:val="00692ECF"/>
    <w:rsid w:val="00693810"/>
    <w:rsid w:val="00694321"/>
    <w:rsid w:val="00694F03"/>
    <w:rsid w:val="006950B5"/>
    <w:rsid w:val="0069621E"/>
    <w:rsid w:val="00696905"/>
    <w:rsid w:val="0069699A"/>
    <w:rsid w:val="00696B33"/>
    <w:rsid w:val="006A0620"/>
    <w:rsid w:val="006A0786"/>
    <w:rsid w:val="006A0AA6"/>
    <w:rsid w:val="006A4B3E"/>
    <w:rsid w:val="006A5BD3"/>
    <w:rsid w:val="006A60D2"/>
    <w:rsid w:val="006A6ACA"/>
    <w:rsid w:val="006A7D6D"/>
    <w:rsid w:val="006A7E09"/>
    <w:rsid w:val="006B0076"/>
    <w:rsid w:val="006B0F32"/>
    <w:rsid w:val="006B10DB"/>
    <w:rsid w:val="006B1648"/>
    <w:rsid w:val="006B337B"/>
    <w:rsid w:val="006B3755"/>
    <w:rsid w:val="006B4C61"/>
    <w:rsid w:val="006B63F3"/>
    <w:rsid w:val="006B6939"/>
    <w:rsid w:val="006B7009"/>
    <w:rsid w:val="006C0ECA"/>
    <w:rsid w:val="006C2502"/>
    <w:rsid w:val="006C2822"/>
    <w:rsid w:val="006C2AAE"/>
    <w:rsid w:val="006C32B1"/>
    <w:rsid w:val="006C3912"/>
    <w:rsid w:val="006C39DE"/>
    <w:rsid w:val="006C3B5A"/>
    <w:rsid w:val="006C3F61"/>
    <w:rsid w:val="006C40C5"/>
    <w:rsid w:val="006C497F"/>
    <w:rsid w:val="006C4B06"/>
    <w:rsid w:val="006C5241"/>
    <w:rsid w:val="006C57F9"/>
    <w:rsid w:val="006C58EA"/>
    <w:rsid w:val="006C5EEF"/>
    <w:rsid w:val="006C5F90"/>
    <w:rsid w:val="006C7244"/>
    <w:rsid w:val="006C73F9"/>
    <w:rsid w:val="006C765C"/>
    <w:rsid w:val="006C7C64"/>
    <w:rsid w:val="006D1A47"/>
    <w:rsid w:val="006D25EE"/>
    <w:rsid w:val="006D2BEE"/>
    <w:rsid w:val="006D2D75"/>
    <w:rsid w:val="006D4885"/>
    <w:rsid w:val="006D50E0"/>
    <w:rsid w:val="006D6B5B"/>
    <w:rsid w:val="006D7A71"/>
    <w:rsid w:val="006E0B27"/>
    <w:rsid w:val="006E1C7A"/>
    <w:rsid w:val="006E1CA2"/>
    <w:rsid w:val="006E1EA7"/>
    <w:rsid w:val="006E206D"/>
    <w:rsid w:val="006E2303"/>
    <w:rsid w:val="006E23DF"/>
    <w:rsid w:val="006E2936"/>
    <w:rsid w:val="006E2972"/>
    <w:rsid w:val="006E4003"/>
    <w:rsid w:val="006E42AA"/>
    <w:rsid w:val="006E512D"/>
    <w:rsid w:val="006E5CB3"/>
    <w:rsid w:val="006E5DFA"/>
    <w:rsid w:val="006E63E3"/>
    <w:rsid w:val="006E6E70"/>
    <w:rsid w:val="006E788D"/>
    <w:rsid w:val="006E7B95"/>
    <w:rsid w:val="006F01FF"/>
    <w:rsid w:val="006F10EB"/>
    <w:rsid w:val="006F1CBB"/>
    <w:rsid w:val="006F2A84"/>
    <w:rsid w:val="006F32AB"/>
    <w:rsid w:val="006F3341"/>
    <w:rsid w:val="006F3BE3"/>
    <w:rsid w:val="006F3D31"/>
    <w:rsid w:val="006F4105"/>
    <w:rsid w:val="006F4249"/>
    <w:rsid w:val="006F4343"/>
    <w:rsid w:val="006F4555"/>
    <w:rsid w:val="006F57DD"/>
    <w:rsid w:val="006F5AFB"/>
    <w:rsid w:val="006F5ECA"/>
    <w:rsid w:val="006F5EDD"/>
    <w:rsid w:val="006F674D"/>
    <w:rsid w:val="006F6B67"/>
    <w:rsid w:val="006F730B"/>
    <w:rsid w:val="006F7B77"/>
    <w:rsid w:val="006F7E28"/>
    <w:rsid w:val="00702895"/>
    <w:rsid w:val="007030B8"/>
    <w:rsid w:val="00703D3B"/>
    <w:rsid w:val="00704495"/>
    <w:rsid w:val="00705916"/>
    <w:rsid w:val="00705EB2"/>
    <w:rsid w:val="007072D6"/>
    <w:rsid w:val="007075E8"/>
    <w:rsid w:val="0071067B"/>
    <w:rsid w:val="00710DEE"/>
    <w:rsid w:val="00710F61"/>
    <w:rsid w:val="007117DE"/>
    <w:rsid w:val="007119F1"/>
    <w:rsid w:val="00712166"/>
    <w:rsid w:val="00713061"/>
    <w:rsid w:val="007139F3"/>
    <w:rsid w:val="007144CA"/>
    <w:rsid w:val="00714ACD"/>
    <w:rsid w:val="00714CF3"/>
    <w:rsid w:val="007159AB"/>
    <w:rsid w:val="007163BD"/>
    <w:rsid w:val="00716B0C"/>
    <w:rsid w:val="0071713F"/>
    <w:rsid w:val="0071777F"/>
    <w:rsid w:val="0072152F"/>
    <w:rsid w:val="00722475"/>
    <w:rsid w:val="00722C94"/>
    <w:rsid w:val="0072334B"/>
    <w:rsid w:val="0072375A"/>
    <w:rsid w:val="0072399A"/>
    <w:rsid w:val="007239A3"/>
    <w:rsid w:val="00723D91"/>
    <w:rsid w:val="00723F74"/>
    <w:rsid w:val="00730AB6"/>
    <w:rsid w:val="00731B5F"/>
    <w:rsid w:val="007336FF"/>
    <w:rsid w:val="00733C6D"/>
    <w:rsid w:val="00733EC2"/>
    <w:rsid w:val="007341D5"/>
    <w:rsid w:val="007354C3"/>
    <w:rsid w:val="00736DAF"/>
    <w:rsid w:val="007379DC"/>
    <w:rsid w:val="00737F28"/>
    <w:rsid w:val="0074044E"/>
    <w:rsid w:val="00740AA6"/>
    <w:rsid w:val="00740E79"/>
    <w:rsid w:val="0074232D"/>
    <w:rsid w:val="007428A5"/>
    <w:rsid w:val="007438B8"/>
    <w:rsid w:val="00744D5F"/>
    <w:rsid w:val="0074526D"/>
    <w:rsid w:val="00746109"/>
    <w:rsid w:val="00746F5E"/>
    <w:rsid w:val="00746FE8"/>
    <w:rsid w:val="00747F88"/>
    <w:rsid w:val="00750388"/>
    <w:rsid w:val="00750494"/>
    <w:rsid w:val="007505F9"/>
    <w:rsid w:val="00750A9B"/>
    <w:rsid w:val="00751656"/>
    <w:rsid w:val="00752524"/>
    <w:rsid w:val="00752882"/>
    <w:rsid w:val="00752C78"/>
    <w:rsid w:val="0075307D"/>
    <w:rsid w:val="00755181"/>
    <w:rsid w:val="0075540B"/>
    <w:rsid w:val="00755508"/>
    <w:rsid w:val="0075601C"/>
    <w:rsid w:val="0075759C"/>
    <w:rsid w:val="007608E4"/>
    <w:rsid w:val="00760FAB"/>
    <w:rsid w:val="007615E9"/>
    <w:rsid w:val="007616BA"/>
    <w:rsid w:val="007628C7"/>
    <w:rsid w:val="007639A8"/>
    <w:rsid w:val="00764B3B"/>
    <w:rsid w:val="00764F28"/>
    <w:rsid w:val="00765B84"/>
    <w:rsid w:val="00765C46"/>
    <w:rsid w:val="0076701B"/>
    <w:rsid w:val="007708C4"/>
    <w:rsid w:val="00770C16"/>
    <w:rsid w:val="00771B11"/>
    <w:rsid w:val="0077399D"/>
    <w:rsid w:val="007740BB"/>
    <w:rsid w:val="00774431"/>
    <w:rsid w:val="00774D57"/>
    <w:rsid w:val="00774D6E"/>
    <w:rsid w:val="00774DB8"/>
    <w:rsid w:val="00775F9D"/>
    <w:rsid w:val="00776436"/>
    <w:rsid w:val="0077684C"/>
    <w:rsid w:val="00776A9D"/>
    <w:rsid w:val="00776EF9"/>
    <w:rsid w:val="00777423"/>
    <w:rsid w:val="00780A29"/>
    <w:rsid w:val="0078206B"/>
    <w:rsid w:val="00782DDD"/>
    <w:rsid w:val="0078348E"/>
    <w:rsid w:val="007843EC"/>
    <w:rsid w:val="007854F1"/>
    <w:rsid w:val="0078668E"/>
    <w:rsid w:val="007868B7"/>
    <w:rsid w:val="00787B46"/>
    <w:rsid w:val="00790441"/>
    <w:rsid w:val="00790899"/>
    <w:rsid w:val="007924F3"/>
    <w:rsid w:val="00792AFE"/>
    <w:rsid w:val="00793510"/>
    <w:rsid w:val="0079355D"/>
    <w:rsid w:val="0079393D"/>
    <w:rsid w:val="00795B2D"/>
    <w:rsid w:val="00795F5E"/>
    <w:rsid w:val="00796352"/>
    <w:rsid w:val="007965E2"/>
    <w:rsid w:val="0079663B"/>
    <w:rsid w:val="00797F7C"/>
    <w:rsid w:val="007A0375"/>
    <w:rsid w:val="007A0734"/>
    <w:rsid w:val="007A12EA"/>
    <w:rsid w:val="007A2323"/>
    <w:rsid w:val="007A2332"/>
    <w:rsid w:val="007A2ACD"/>
    <w:rsid w:val="007A4047"/>
    <w:rsid w:val="007A40E1"/>
    <w:rsid w:val="007A4400"/>
    <w:rsid w:val="007A4AEC"/>
    <w:rsid w:val="007A4B63"/>
    <w:rsid w:val="007A54B6"/>
    <w:rsid w:val="007A5986"/>
    <w:rsid w:val="007A7198"/>
    <w:rsid w:val="007A792E"/>
    <w:rsid w:val="007A7999"/>
    <w:rsid w:val="007A7A24"/>
    <w:rsid w:val="007A7CA5"/>
    <w:rsid w:val="007B01C6"/>
    <w:rsid w:val="007B0B5F"/>
    <w:rsid w:val="007B1612"/>
    <w:rsid w:val="007B28BF"/>
    <w:rsid w:val="007B2AA0"/>
    <w:rsid w:val="007B2F72"/>
    <w:rsid w:val="007B3E6D"/>
    <w:rsid w:val="007B4E91"/>
    <w:rsid w:val="007B5A52"/>
    <w:rsid w:val="007B5AA6"/>
    <w:rsid w:val="007B7B91"/>
    <w:rsid w:val="007C0415"/>
    <w:rsid w:val="007C088E"/>
    <w:rsid w:val="007C1F1E"/>
    <w:rsid w:val="007C2840"/>
    <w:rsid w:val="007C2F8B"/>
    <w:rsid w:val="007C48E3"/>
    <w:rsid w:val="007C50B4"/>
    <w:rsid w:val="007C6289"/>
    <w:rsid w:val="007C63A7"/>
    <w:rsid w:val="007C6661"/>
    <w:rsid w:val="007C6940"/>
    <w:rsid w:val="007C6A88"/>
    <w:rsid w:val="007C7BDF"/>
    <w:rsid w:val="007C7C9D"/>
    <w:rsid w:val="007D048C"/>
    <w:rsid w:val="007D0DB1"/>
    <w:rsid w:val="007D0E2D"/>
    <w:rsid w:val="007D2156"/>
    <w:rsid w:val="007D254F"/>
    <w:rsid w:val="007D2AEA"/>
    <w:rsid w:val="007D2C67"/>
    <w:rsid w:val="007D52BF"/>
    <w:rsid w:val="007D5C40"/>
    <w:rsid w:val="007D662B"/>
    <w:rsid w:val="007D6A69"/>
    <w:rsid w:val="007D7087"/>
    <w:rsid w:val="007E0234"/>
    <w:rsid w:val="007E04F5"/>
    <w:rsid w:val="007E2993"/>
    <w:rsid w:val="007E30F7"/>
    <w:rsid w:val="007E4260"/>
    <w:rsid w:val="007E521B"/>
    <w:rsid w:val="007E71C0"/>
    <w:rsid w:val="007E7C7B"/>
    <w:rsid w:val="007E7F3B"/>
    <w:rsid w:val="007F025F"/>
    <w:rsid w:val="007F15CB"/>
    <w:rsid w:val="007F1A24"/>
    <w:rsid w:val="007F1F16"/>
    <w:rsid w:val="007F256F"/>
    <w:rsid w:val="007F35F2"/>
    <w:rsid w:val="007F3F1D"/>
    <w:rsid w:val="007F46E5"/>
    <w:rsid w:val="007F560D"/>
    <w:rsid w:val="007F6106"/>
    <w:rsid w:val="007F736F"/>
    <w:rsid w:val="007F79E1"/>
    <w:rsid w:val="0080028A"/>
    <w:rsid w:val="00800540"/>
    <w:rsid w:val="00800911"/>
    <w:rsid w:val="008012AD"/>
    <w:rsid w:val="0080140C"/>
    <w:rsid w:val="008023C8"/>
    <w:rsid w:val="00802FB9"/>
    <w:rsid w:val="008030A0"/>
    <w:rsid w:val="00806033"/>
    <w:rsid w:val="00806593"/>
    <w:rsid w:val="00806624"/>
    <w:rsid w:val="008066A9"/>
    <w:rsid w:val="00807FC9"/>
    <w:rsid w:val="00810101"/>
    <w:rsid w:val="00810797"/>
    <w:rsid w:val="00811F15"/>
    <w:rsid w:val="00812047"/>
    <w:rsid w:val="00812B26"/>
    <w:rsid w:val="00812B8E"/>
    <w:rsid w:val="008138AF"/>
    <w:rsid w:val="00813A32"/>
    <w:rsid w:val="008142B5"/>
    <w:rsid w:val="0081432D"/>
    <w:rsid w:val="00814EAC"/>
    <w:rsid w:val="00817078"/>
    <w:rsid w:val="008175AB"/>
    <w:rsid w:val="00817E25"/>
    <w:rsid w:val="00821D1D"/>
    <w:rsid w:val="008220CF"/>
    <w:rsid w:val="00822389"/>
    <w:rsid w:val="008228F3"/>
    <w:rsid w:val="00822990"/>
    <w:rsid w:val="00823146"/>
    <w:rsid w:val="00824AAC"/>
    <w:rsid w:val="008265A4"/>
    <w:rsid w:val="00826DAF"/>
    <w:rsid w:val="00830F2B"/>
    <w:rsid w:val="00833D57"/>
    <w:rsid w:val="00834491"/>
    <w:rsid w:val="00835A82"/>
    <w:rsid w:val="00835CB2"/>
    <w:rsid w:val="00836D18"/>
    <w:rsid w:val="00840303"/>
    <w:rsid w:val="00840512"/>
    <w:rsid w:val="00840E50"/>
    <w:rsid w:val="00841708"/>
    <w:rsid w:val="00841D2E"/>
    <w:rsid w:val="008427E8"/>
    <w:rsid w:val="0084455B"/>
    <w:rsid w:val="008451DE"/>
    <w:rsid w:val="00847362"/>
    <w:rsid w:val="0084778D"/>
    <w:rsid w:val="008502B2"/>
    <w:rsid w:val="0085081C"/>
    <w:rsid w:val="00851510"/>
    <w:rsid w:val="00851535"/>
    <w:rsid w:val="00851607"/>
    <w:rsid w:val="00852939"/>
    <w:rsid w:val="0085300E"/>
    <w:rsid w:val="00853339"/>
    <w:rsid w:val="00853F7A"/>
    <w:rsid w:val="0085424E"/>
    <w:rsid w:val="0085450D"/>
    <w:rsid w:val="00854CB9"/>
    <w:rsid w:val="008556D6"/>
    <w:rsid w:val="00855E67"/>
    <w:rsid w:val="008573BB"/>
    <w:rsid w:val="00857A76"/>
    <w:rsid w:val="00857FB7"/>
    <w:rsid w:val="00860A83"/>
    <w:rsid w:val="0086145C"/>
    <w:rsid w:val="0086163D"/>
    <w:rsid w:val="00861922"/>
    <w:rsid w:val="00862B5F"/>
    <w:rsid w:val="008635A3"/>
    <w:rsid w:val="008639A7"/>
    <w:rsid w:val="00863E2D"/>
    <w:rsid w:val="0086460A"/>
    <w:rsid w:val="00864E12"/>
    <w:rsid w:val="00864E3D"/>
    <w:rsid w:val="00865382"/>
    <w:rsid w:val="00865822"/>
    <w:rsid w:val="0086698D"/>
    <w:rsid w:val="008676C3"/>
    <w:rsid w:val="008676DE"/>
    <w:rsid w:val="008676F6"/>
    <w:rsid w:val="00870193"/>
    <w:rsid w:val="00870256"/>
    <w:rsid w:val="008711B1"/>
    <w:rsid w:val="00871B88"/>
    <w:rsid w:val="00871CF4"/>
    <w:rsid w:val="00872214"/>
    <w:rsid w:val="00872890"/>
    <w:rsid w:val="00872CBD"/>
    <w:rsid w:val="00872F81"/>
    <w:rsid w:val="0087333D"/>
    <w:rsid w:val="00873946"/>
    <w:rsid w:val="00873AF8"/>
    <w:rsid w:val="008755AB"/>
    <w:rsid w:val="00875A68"/>
    <w:rsid w:val="00876383"/>
    <w:rsid w:val="00876720"/>
    <w:rsid w:val="00877995"/>
    <w:rsid w:val="00877DFD"/>
    <w:rsid w:val="00881201"/>
    <w:rsid w:val="008822F5"/>
    <w:rsid w:val="008829F8"/>
    <w:rsid w:val="0088350D"/>
    <w:rsid w:val="008838A9"/>
    <w:rsid w:val="00885F4D"/>
    <w:rsid w:val="00886CD8"/>
    <w:rsid w:val="008871DC"/>
    <w:rsid w:val="00890201"/>
    <w:rsid w:val="00890D62"/>
    <w:rsid w:val="00890F24"/>
    <w:rsid w:val="00891352"/>
    <w:rsid w:val="00892AD0"/>
    <w:rsid w:val="0089346D"/>
    <w:rsid w:val="00893756"/>
    <w:rsid w:val="0089377B"/>
    <w:rsid w:val="00893E9B"/>
    <w:rsid w:val="00894454"/>
    <w:rsid w:val="0089489C"/>
    <w:rsid w:val="00895092"/>
    <w:rsid w:val="008965E6"/>
    <w:rsid w:val="00896816"/>
    <w:rsid w:val="00897337"/>
    <w:rsid w:val="00897B52"/>
    <w:rsid w:val="00897CB2"/>
    <w:rsid w:val="008A0769"/>
    <w:rsid w:val="008A0E2A"/>
    <w:rsid w:val="008A182E"/>
    <w:rsid w:val="008A1922"/>
    <w:rsid w:val="008A23FB"/>
    <w:rsid w:val="008A2468"/>
    <w:rsid w:val="008A26EE"/>
    <w:rsid w:val="008A2721"/>
    <w:rsid w:val="008A2A09"/>
    <w:rsid w:val="008A2D57"/>
    <w:rsid w:val="008A2E92"/>
    <w:rsid w:val="008A3A19"/>
    <w:rsid w:val="008A3BFB"/>
    <w:rsid w:val="008A477E"/>
    <w:rsid w:val="008A499F"/>
    <w:rsid w:val="008A4A2C"/>
    <w:rsid w:val="008A4EF5"/>
    <w:rsid w:val="008A5D27"/>
    <w:rsid w:val="008A6121"/>
    <w:rsid w:val="008A6722"/>
    <w:rsid w:val="008A67D9"/>
    <w:rsid w:val="008A692E"/>
    <w:rsid w:val="008A7147"/>
    <w:rsid w:val="008A7949"/>
    <w:rsid w:val="008A7ABD"/>
    <w:rsid w:val="008B01CB"/>
    <w:rsid w:val="008B0603"/>
    <w:rsid w:val="008B0989"/>
    <w:rsid w:val="008B0E14"/>
    <w:rsid w:val="008B22B7"/>
    <w:rsid w:val="008B3239"/>
    <w:rsid w:val="008B39A1"/>
    <w:rsid w:val="008B42E1"/>
    <w:rsid w:val="008B4930"/>
    <w:rsid w:val="008B4D6D"/>
    <w:rsid w:val="008B4F9D"/>
    <w:rsid w:val="008B5DFB"/>
    <w:rsid w:val="008B5FDC"/>
    <w:rsid w:val="008B7357"/>
    <w:rsid w:val="008B754B"/>
    <w:rsid w:val="008C051E"/>
    <w:rsid w:val="008C0E7C"/>
    <w:rsid w:val="008C180C"/>
    <w:rsid w:val="008C1924"/>
    <w:rsid w:val="008C1AAB"/>
    <w:rsid w:val="008C27F2"/>
    <w:rsid w:val="008C2A9E"/>
    <w:rsid w:val="008C2BB6"/>
    <w:rsid w:val="008C2E09"/>
    <w:rsid w:val="008C4A1E"/>
    <w:rsid w:val="008C4B60"/>
    <w:rsid w:val="008C6801"/>
    <w:rsid w:val="008C6F9C"/>
    <w:rsid w:val="008D0F7F"/>
    <w:rsid w:val="008D1643"/>
    <w:rsid w:val="008D2536"/>
    <w:rsid w:val="008D2F0D"/>
    <w:rsid w:val="008D3AE5"/>
    <w:rsid w:val="008D43C1"/>
    <w:rsid w:val="008D48E7"/>
    <w:rsid w:val="008D4E74"/>
    <w:rsid w:val="008D6540"/>
    <w:rsid w:val="008D667F"/>
    <w:rsid w:val="008D6B54"/>
    <w:rsid w:val="008D7091"/>
    <w:rsid w:val="008E015C"/>
    <w:rsid w:val="008E036F"/>
    <w:rsid w:val="008E040A"/>
    <w:rsid w:val="008E0485"/>
    <w:rsid w:val="008E2629"/>
    <w:rsid w:val="008E2DA4"/>
    <w:rsid w:val="008E2F8E"/>
    <w:rsid w:val="008E333D"/>
    <w:rsid w:val="008E3F24"/>
    <w:rsid w:val="008E4070"/>
    <w:rsid w:val="008E44E1"/>
    <w:rsid w:val="008E4E4B"/>
    <w:rsid w:val="008E614F"/>
    <w:rsid w:val="008E63E2"/>
    <w:rsid w:val="008E6463"/>
    <w:rsid w:val="008E672C"/>
    <w:rsid w:val="008E6743"/>
    <w:rsid w:val="008E6F47"/>
    <w:rsid w:val="008E72CD"/>
    <w:rsid w:val="008E7601"/>
    <w:rsid w:val="008F07DE"/>
    <w:rsid w:val="008F09F0"/>
    <w:rsid w:val="008F13CD"/>
    <w:rsid w:val="008F2E4D"/>
    <w:rsid w:val="008F3D63"/>
    <w:rsid w:val="008F41C7"/>
    <w:rsid w:val="008F4E98"/>
    <w:rsid w:val="008F6246"/>
    <w:rsid w:val="008F656D"/>
    <w:rsid w:val="008F69E6"/>
    <w:rsid w:val="008F6C44"/>
    <w:rsid w:val="008F6FE3"/>
    <w:rsid w:val="008F73CF"/>
    <w:rsid w:val="008F7990"/>
    <w:rsid w:val="009005AE"/>
    <w:rsid w:val="00900F9B"/>
    <w:rsid w:val="00901F3F"/>
    <w:rsid w:val="00902509"/>
    <w:rsid w:val="0090266F"/>
    <w:rsid w:val="0090284E"/>
    <w:rsid w:val="009031F4"/>
    <w:rsid w:val="009044F0"/>
    <w:rsid w:val="0090456C"/>
    <w:rsid w:val="00904A81"/>
    <w:rsid w:val="00905288"/>
    <w:rsid w:val="00905697"/>
    <w:rsid w:val="00905749"/>
    <w:rsid w:val="0090605C"/>
    <w:rsid w:val="00906436"/>
    <w:rsid w:val="00906B62"/>
    <w:rsid w:val="009070A0"/>
    <w:rsid w:val="0090717A"/>
    <w:rsid w:val="00907CFD"/>
    <w:rsid w:val="00907DF9"/>
    <w:rsid w:val="0091044B"/>
    <w:rsid w:val="00911215"/>
    <w:rsid w:val="0091158A"/>
    <w:rsid w:val="00911F05"/>
    <w:rsid w:val="009129AC"/>
    <w:rsid w:val="00913900"/>
    <w:rsid w:val="00913F92"/>
    <w:rsid w:val="00914069"/>
    <w:rsid w:val="009143AF"/>
    <w:rsid w:val="00914613"/>
    <w:rsid w:val="0091481B"/>
    <w:rsid w:val="00915E69"/>
    <w:rsid w:val="00917377"/>
    <w:rsid w:val="00917ECD"/>
    <w:rsid w:val="00920D5E"/>
    <w:rsid w:val="00921D5B"/>
    <w:rsid w:val="00921DE5"/>
    <w:rsid w:val="00921ECD"/>
    <w:rsid w:val="0092215A"/>
    <w:rsid w:val="009229C3"/>
    <w:rsid w:val="00923470"/>
    <w:rsid w:val="00923B7F"/>
    <w:rsid w:val="009248FC"/>
    <w:rsid w:val="0092536F"/>
    <w:rsid w:val="009254F8"/>
    <w:rsid w:val="00926216"/>
    <w:rsid w:val="00926924"/>
    <w:rsid w:val="00926C4F"/>
    <w:rsid w:val="009310BE"/>
    <w:rsid w:val="00931557"/>
    <w:rsid w:val="00931E45"/>
    <w:rsid w:val="009321C5"/>
    <w:rsid w:val="00932283"/>
    <w:rsid w:val="00932CA2"/>
    <w:rsid w:val="009347F5"/>
    <w:rsid w:val="009349ED"/>
    <w:rsid w:val="00934B45"/>
    <w:rsid w:val="00936A68"/>
    <w:rsid w:val="0094044A"/>
    <w:rsid w:val="0094184C"/>
    <w:rsid w:val="00941B60"/>
    <w:rsid w:val="00941C86"/>
    <w:rsid w:val="00941D11"/>
    <w:rsid w:val="00941F40"/>
    <w:rsid w:val="00943C97"/>
    <w:rsid w:val="0094531F"/>
    <w:rsid w:val="00945CA0"/>
    <w:rsid w:val="00946CC9"/>
    <w:rsid w:val="00946E0E"/>
    <w:rsid w:val="0094704E"/>
    <w:rsid w:val="0095007F"/>
    <w:rsid w:val="00950457"/>
    <w:rsid w:val="009505EF"/>
    <w:rsid w:val="00950AD1"/>
    <w:rsid w:val="00950B7E"/>
    <w:rsid w:val="00950BD3"/>
    <w:rsid w:val="0095117D"/>
    <w:rsid w:val="0095201B"/>
    <w:rsid w:val="00953F32"/>
    <w:rsid w:val="00954F80"/>
    <w:rsid w:val="009555DE"/>
    <w:rsid w:val="009556F3"/>
    <w:rsid w:val="0095650D"/>
    <w:rsid w:val="00957669"/>
    <w:rsid w:val="0096230E"/>
    <w:rsid w:val="00962950"/>
    <w:rsid w:val="009634C2"/>
    <w:rsid w:val="009638F6"/>
    <w:rsid w:val="0096410A"/>
    <w:rsid w:val="009647DA"/>
    <w:rsid w:val="00964CA2"/>
    <w:rsid w:val="009658F4"/>
    <w:rsid w:val="00965DAC"/>
    <w:rsid w:val="009672FF"/>
    <w:rsid w:val="0096732A"/>
    <w:rsid w:val="009674B5"/>
    <w:rsid w:val="00967FDD"/>
    <w:rsid w:val="00970CAA"/>
    <w:rsid w:val="0097100F"/>
    <w:rsid w:val="009732E8"/>
    <w:rsid w:val="0097348F"/>
    <w:rsid w:val="00973850"/>
    <w:rsid w:val="00973D3A"/>
    <w:rsid w:val="00974A81"/>
    <w:rsid w:val="00975285"/>
    <w:rsid w:val="0097544C"/>
    <w:rsid w:val="00975552"/>
    <w:rsid w:val="009758D4"/>
    <w:rsid w:val="0097614E"/>
    <w:rsid w:val="0097688B"/>
    <w:rsid w:val="00976C62"/>
    <w:rsid w:val="00976EE9"/>
    <w:rsid w:val="0097703D"/>
    <w:rsid w:val="0098067D"/>
    <w:rsid w:val="00980C14"/>
    <w:rsid w:val="00981296"/>
    <w:rsid w:val="00981578"/>
    <w:rsid w:val="00981B7F"/>
    <w:rsid w:val="00982626"/>
    <w:rsid w:val="00982911"/>
    <w:rsid w:val="009836AF"/>
    <w:rsid w:val="009839EF"/>
    <w:rsid w:val="00984006"/>
    <w:rsid w:val="00984082"/>
    <w:rsid w:val="00984262"/>
    <w:rsid w:val="00985097"/>
    <w:rsid w:val="00985197"/>
    <w:rsid w:val="009853D7"/>
    <w:rsid w:val="00985809"/>
    <w:rsid w:val="00985818"/>
    <w:rsid w:val="009859E0"/>
    <w:rsid w:val="00985EC7"/>
    <w:rsid w:val="009868FA"/>
    <w:rsid w:val="009873F8"/>
    <w:rsid w:val="0098759A"/>
    <w:rsid w:val="00987673"/>
    <w:rsid w:val="009905CE"/>
    <w:rsid w:val="0099168A"/>
    <w:rsid w:val="00992605"/>
    <w:rsid w:val="009928CE"/>
    <w:rsid w:val="009936FC"/>
    <w:rsid w:val="0099381B"/>
    <w:rsid w:val="009941E4"/>
    <w:rsid w:val="00994657"/>
    <w:rsid w:val="009950FB"/>
    <w:rsid w:val="00995C5E"/>
    <w:rsid w:val="00996466"/>
    <w:rsid w:val="0099791A"/>
    <w:rsid w:val="00997A51"/>
    <w:rsid w:val="00997D7B"/>
    <w:rsid w:val="009A0206"/>
    <w:rsid w:val="009A22C0"/>
    <w:rsid w:val="009A23F3"/>
    <w:rsid w:val="009A348A"/>
    <w:rsid w:val="009A353E"/>
    <w:rsid w:val="009A36F4"/>
    <w:rsid w:val="009A398F"/>
    <w:rsid w:val="009A3FFF"/>
    <w:rsid w:val="009A4063"/>
    <w:rsid w:val="009A43B5"/>
    <w:rsid w:val="009A443F"/>
    <w:rsid w:val="009A500A"/>
    <w:rsid w:val="009A6EA6"/>
    <w:rsid w:val="009A79E2"/>
    <w:rsid w:val="009B1860"/>
    <w:rsid w:val="009B225E"/>
    <w:rsid w:val="009B2C84"/>
    <w:rsid w:val="009B2DD4"/>
    <w:rsid w:val="009B48BB"/>
    <w:rsid w:val="009B6F4A"/>
    <w:rsid w:val="009B754B"/>
    <w:rsid w:val="009B76E4"/>
    <w:rsid w:val="009C17C1"/>
    <w:rsid w:val="009C3AB6"/>
    <w:rsid w:val="009C4110"/>
    <w:rsid w:val="009C4444"/>
    <w:rsid w:val="009C4952"/>
    <w:rsid w:val="009C5798"/>
    <w:rsid w:val="009C59FE"/>
    <w:rsid w:val="009D1026"/>
    <w:rsid w:val="009D21BC"/>
    <w:rsid w:val="009D2281"/>
    <w:rsid w:val="009D2E14"/>
    <w:rsid w:val="009D2F57"/>
    <w:rsid w:val="009D3641"/>
    <w:rsid w:val="009D3BC7"/>
    <w:rsid w:val="009D3BE6"/>
    <w:rsid w:val="009D4157"/>
    <w:rsid w:val="009D566C"/>
    <w:rsid w:val="009D5980"/>
    <w:rsid w:val="009D6194"/>
    <w:rsid w:val="009D76A0"/>
    <w:rsid w:val="009D7B72"/>
    <w:rsid w:val="009E01BC"/>
    <w:rsid w:val="009E0BB9"/>
    <w:rsid w:val="009E0BFD"/>
    <w:rsid w:val="009E1509"/>
    <w:rsid w:val="009E150D"/>
    <w:rsid w:val="009E1C53"/>
    <w:rsid w:val="009E25AD"/>
    <w:rsid w:val="009E260F"/>
    <w:rsid w:val="009E3A4B"/>
    <w:rsid w:val="009E44BB"/>
    <w:rsid w:val="009E44F6"/>
    <w:rsid w:val="009E6B17"/>
    <w:rsid w:val="009E7BA6"/>
    <w:rsid w:val="009F0E24"/>
    <w:rsid w:val="009F235B"/>
    <w:rsid w:val="009F29A1"/>
    <w:rsid w:val="009F3122"/>
    <w:rsid w:val="009F3595"/>
    <w:rsid w:val="009F44AD"/>
    <w:rsid w:val="009F4A04"/>
    <w:rsid w:val="009F5952"/>
    <w:rsid w:val="009F5A61"/>
    <w:rsid w:val="009F61D8"/>
    <w:rsid w:val="009F6316"/>
    <w:rsid w:val="009F7B96"/>
    <w:rsid w:val="009F7E33"/>
    <w:rsid w:val="00A00624"/>
    <w:rsid w:val="00A00CFD"/>
    <w:rsid w:val="00A01BD3"/>
    <w:rsid w:val="00A021C1"/>
    <w:rsid w:val="00A03196"/>
    <w:rsid w:val="00A032ED"/>
    <w:rsid w:val="00A069F7"/>
    <w:rsid w:val="00A06ABC"/>
    <w:rsid w:val="00A06EFC"/>
    <w:rsid w:val="00A0754E"/>
    <w:rsid w:val="00A10109"/>
    <w:rsid w:val="00A11CA0"/>
    <w:rsid w:val="00A12448"/>
    <w:rsid w:val="00A13139"/>
    <w:rsid w:val="00A140B7"/>
    <w:rsid w:val="00A1459D"/>
    <w:rsid w:val="00A14F46"/>
    <w:rsid w:val="00A154ED"/>
    <w:rsid w:val="00A1563D"/>
    <w:rsid w:val="00A15C37"/>
    <w:rsid w:val="00A16454"/>
    <w:rsid w:val="00A16D36"/>
    <w:rsid w:val="00A177B9"/>
    <w:rsid w:val="00A2060D"/>
    <w:rsid w:val="00A20E03"/>
    <w:rsid w:val="00A20ED7"/>
    <w:rsid w:val="00A214A6"/>
    <w:rsid w:val="00A219C1"/>
    <w:rsid w:val="00A222BA"/>
    <w:rsid w:val="00A22697"/>
    <w:rsid w:val="00A2378A"/>
    <w:rsid w:val="00A245FB"/>
    <w:rsid w:val="00A24A40"/>
    <w:rsid w:val="00A24B4F"/>
    <w:rsid w:val="00A24E68"/>
    <w:rsid w:val="00A2513F"/>
    <w:rsid w:val="00A26FB5"/>
    <w:rsid w:val="00A271BA"/>
    <w:rsid w:val="00A272A5"/>
    <w:rsid w:val="00A2742B"/>
    <w:rsid w:val="00A27BCE"/>
    <w:rsid w:val="00A27D09"/>
    <w:rsid w:val="00A3105D"/>
    <w:rsid w:val="00A31719"/>
    <w:rsid w:val="00A323FC"/>
    <w:rsid w:val="00A32659"/>
    <w:rsid w:val="00A32CFF"/>
    <w:rsid w:val="00A33355"/>
    <w:rsid w:val="00A33BEF"/>
    <w:rsid w:val="00A33E80"/>
    <w:rsid w:val="00A346E9"/>
    <w:rsid w:val="00A3542D"/>
    <w:rsid w:val="00A35740"/>
    <w:rsid w:val="00A370E8"/>
    <w:rsid w:val="00A3745E"/>
    <w:rsid w:val="00A4007D"/>
    <w:rsid w:val="00A415D7"/>
    <w:rsid w:val="00A416C4"/>
    <w:rsid w:val="00A41D32"/>
    <w:rsid w:val="00A42585"/>
    <w:rsid w:val="00A42CD7"/>
    <w:rsid w:val="00A44513"/>
    <w:rsid w:val="00A44558"/>
    <w:rsid w:val="00A4569D"/>
    <w:rsid w:val="00A459EC"/>
    <w:rsid w:val="00A4659B"/>
    <w:rsid w:val="00A47C1C"/>
    <w:rsid w:val="00A50DE2"/>
    <w:rsid w:val="00A511FC"/>
    <w:rsid w:val="00A5223E"/>
    <w:rsid w:val="00A52800"/>
    <w:rsid w:val="00A52D15"/>
    <w:rsid w:val="00A53058"/>
    <w:rsid w:val="00A53ADB"/>
    <w:rsid w:val="00A53D2E"/>
    <w:rsid w:val="00A54751"/>
    <w:rsid w:val="00A548DC"/>
    <w:rsid w:val="00A54A9E"/>
    <w:rsid w:val="00A55760"/>
    <w:rsid w:val="00A562D7"/>
    <w:rsid w:val="00A612B0"/>
    <w:rsid w:val="00A62C21"/>
    <w:rsid w:val="00A6310B"/>
    <w:rsid w:val="00A63D15"/>
    <w:rsid w:val="00A63ED8"/>
    <w:rsid w:val="00A64882"/>
    <w:rsid w:val="00A64DED"/>
    <w:rsid w:val="00A65929"/>
    <w:rsid w:val="00A65B54"/>
    <w:rsid w:val="00A65BD1"/>
    <w:rsid w:val="00A66588"/>
    <w:rsid w:val="00A66FD9"/>
    <w:rsid w:val="00A7085D"/>
    <w:rsid w:val="00A71478"/>
    <w:rsid w:val="00A71BBD"/>
    <w:rsid w:val="00A723B9"/>
    <w:rsid w:val="00A73C05"/>
    <w:rsid w:val="00A73E70"/>
    <w:rsid w:val="00A74C06"/>
    <w:rsid w:val="00A7620D"/>
    <w:rsid w:val="00A76576"/>
    <w:rsid w:val="00A77143"/>
    <w:rsid w:val="00A77E67"/>
    <w:rsid w:val="00A802FC"/>
    <w:rsid w:val="00A80A07"/>
    <w:rsid w:val="00A80E53"/>
    <w:rsid w:val="00A80FB5"/>
    <w:rsid w:val="00A815CD"/>
    <w:rsid w:val="00A81F9A"/>
    <w:rsid w:val="00A82563"/>
    <w:rsid w:val="00A82EAA"/>
    <w:rsid w:val="00A83E71"/>
    <w:rsid w:val="00A8424F"/>
    <w:rsid w:val="00A843F4"/>
    <w:rsid w:val="00A84929"/>
    <w:rsid w:val="00A84AF0"/>
    <w:rsid w:val="00A84D4B"/>
    <w:rsid w:val="00A85B2C"/>
    <w:rsid w:val="00A8698E"/>
    <w:rsid w:val="00A86A49"/>
    <w:rsid w:val="00A86E76"/>
    <w:rsid w:val="00A86F3E"/>
    <w:rsid w:val="00A90352"/>
    <w:rsid w:val="00A90B42"/>
    <w:rsid w:val="00A90D85"/>
    <w:rsid w:val="00A90ED5"/>
    <w:rsid w:val="00A91ACD"/>
    <w:rsid w:val="00A92012"/>
    <w:rsid w:val="00A92457"/>
    <w:rsid w:val="00A92C79"/>
    <w:rsid w:val="00A9490B"/>
    <w:rsid w:val="00A9570E"/>
    <w:rsid w:val="00A957BC"/>
    <w:rsid w:val="00A96570"/>
    <w:rsid w:val="00A96CB8"/>
    <w:rsid w:val="00A96DF3"/>
    <w:rsid w:val="00A96F9A"/>
    <w:rsid w:val="00A971B7"/>
    <w:rsid w:val="00A976DC"/>
    <w:rsid w:val="00A97B23"/>
    <w:rsid w:val="00AA1DD2"/>
    <w:rsid w:val="00AA329C"/>
    <w:rsid w:val="00AA42F0"/>
    <w:rsid w:val="00AA64C8"/>
    <w:rsid w:val="00AA7040"/>
    <w:rsid w:val="00AA7182"/>
    <w:rsid w:val="00AB017C"/>
    <w:rsid w:val="00AB03F6"/>
    <w:rsid w:val="00AB0538"/>
    <w:rsid w:val="00AB1CA4"/>
    <w:rsid w:val="00AB250D"/>
    <w:rsid w:val="00AB29A2"/>
    <w:rsid w:val="00AB2AB2"/>
    <w:rsid w:val="00AB2FFF"/>
    <w:rsid w:val="00AB3179"/>
    <w:rsid w:val="00AB3335"/>
    <w:rsid w:val="00AB5D04"/>
    <w:rsid w:val="00AB6938"/>
    <w:rsid w:val="00AB7846"/>
    <w:rsid w:val="00AB78A2"/>
    <w:rsid w:val="00AC0577"/>
    <w:rsid w:val="00AC0C5E"/>
    <w:rsid w:val="00AC1AB4"/>
    <w:rsid w:val="00AC23A3"/>
    <w:rsid w:val="00AC3703"/>
    <w:rsid w:val="00AC4E49"/>
    <w:rsid w:val="00AC5122"/>
    <w:rsid w:val="00AC5C28"/>
    <w:rsid w:val="00AC62F4"/>
    <w:rsid w:val="00AC6668"/>
    <w:rsid w:val="00AC6B64"/>
    <w:rsid w:val="00AC7762"/>
    <w:rsid w:val="00AD004A"/>
    <w:rsid w:val="00AD08E8"/>
    <w:rsid w:val="00AD2224"/>
    <w:rsid w:val="00AD2C39"/>
    <w:rsid w:val="00AD31EA"/>
    <w:rsid w:val="00AD3FD2"/>
    <w:rsid w:val="00AD4561"/>
    <w:rsid w:val="00AD482E"/>
    <w:rsid w:val="00AD4830"/>
    <w:rsid w:val="00AD6D7A"/>
    <w:rsid w:val="00AD7347"/>
    <w:rsid w:val="00AD74C5"/>
    <w:rsid w:val="00AD7923"/>
    <w:rsid w:val="00AE08D1"/>
    <w:rsid w:val="00AE1CC1"/>
    <w:rsid w:val="00AE22A4"/>
    <w:rsid w:val="00AE2783"/>
    <w:rsid w:val="00AE3527"/>
    <w:rsid w:val="00AE3572"/>
    <w:rsid w:val="00AE3BD1"/>
    <w:rsid w:val="00AE40A0"/>
    <w:rsid w:val="00AE4C05"/>
    <w:rsid w:val="00AE5243"/>
    <w:rsid w:val="00AE69E6"/>
    <w:rsid w:val="00AE761F"/>
    <w:rsid w:val="00AF091D"/>
    <w:rsid w:val="00AF0A1B"/>
    <w:rsid w:val="00AF134B"/>
    <w:rsid w:val="00AF1595"/>
    <w:rsid w:val="00AF1730"/>
    <w:rsid w:val="00AF2A7E"/>
    <w:rsid w:val="00AF40EB"/>
    <w:rsid w:val="00AF4FC3"/>
    <w:rsid w:val="00AF5045"/>
    <w:rsid w:val="00AF5408"/>
    <w:rsid w:val="00AF5AB8"/>
    <w:rsid w:val="00AF6B0C"/>
    <w:rsid w:val="00AF6D1C"/>
    <w:rsid w:val="00B0085A"/>
    <w:rsid w:val="00B00DB9"/>
    <w:rsid w:val="00B0128A"/>
    <w:rsid w:val="00B0128C"/>
    <w:rsid w:val="00B014B0"/>
    <w:rsid w:val="00B01889"/>
    <w:rsid w:val="00B028C0"/>
    <w:rsid w:val="00B02FEE"/>
    <w:rsid w:val="00B030B4"/>
    <w:rsid w:val="00B034ED"/>
    <w:rsid w:val="00B037A2"/>
    <w:rsid w:val="00B03864"/>
    <w:rsid w:val="00B03A83"/>
    <w:rsid w:val="00B042FF"/>
    <w:rsid w:val="00B0443E"/>
    <w:rsid w:val="00B04452"/>
    <w:rsid w:val="00B04867"/>
    <w:rsid w:val="00B05A02"/>
    <w:rsid w:val="00B064C5"/>
    <w:rsid w:val="00B06530"/>
    <w:rsid w:val="00B0732A"/>
    <w:rsid w:val="00B07383"/>
    <w:rsid w:val="00B07CD3"/>
    <w:rsid w:val="00B10126"/>
    <w:rsid w:val="00B1016B"/>
    <w:rsid w:val="00B103AF"/>
    <w:rsid w:val="00B10765"/>
    <w:rsid w:val="00B108E3"/>
    <w:rsid w:val="00B10996"/>
    <w:rsid w:val="00B10B05"/>
    <w:rsid w:val="00B10C80"/>
    <w:rsid w:val="00B10D51"/>
    <w:rsid w:val="00B119DB"/>
    <w:rsid w:val="00B12A79"/>
    <w:rsid w:val="00B12ACB"/>
    <w:rsid w:val="00B12AF0"/>
    <w:rsid w:val="00B160DD"/>
    <w:rsid w:val="00B17A38"/>
    <w:rsid w:val="00B17E76"/>
    <w:rsid w:val="00B17EA1"/>
    <w:rsid w:val="00B204D4"/>
    <w:rsid w:val="00B209B1"/>
    <w:rsid w:val="00B21461"/>
    <w:rsid w:val="00B2190A"/>
    <w:rsid w:val="00B21EE6"/>
    <w:rsid w:val="00B22225"/>
    <w:rsid w:val="00B2334F"/>
    <w:rsid w:val="00B2374C"/>
    <w:rsid w:val="00B23CC9"/>
    <w:rsid w:val="00B242B6"/>
    <w:rsid w:val="00B244EE"/>
    <w:rsid w:val="00B24B36"/>
    <w:rsid w:val="00B26186"/>
    <w:rsid w:val="00B269B4"/>
    <w:rsid w:val="00B27279"/>
    <w:rsid w:val="00B274DA"/>
    <w:rsid w:val="00B31989"/>
    <w:rsid w:val="00B31BCA"/>
    <w:rsid w:val="00B32635"/>
    <w:rsid w:val="00B3287B"/>
    <w:rsid w:val="00B32E14"/>
    <w:rsid w:val="00B330C8"/>
    <w:rsid w:val="00B33D86"/>
    <w:rsid w:val="00B3455A"/>
    <w:rsid w:val="00B34799"/>
    <w:rsid w:val="00B3591C"/>
    <w:rsid w:val="00B35B96"/>
    <w:rsid w:val="00B376B5"/>
    <w:rsid w:val="00B376E7"/>
    <w:rsid w:val="00B37BD0"/>
    <w:rsid w:val="00B4187E"/>
    <w:rsid w:val="00B42809"/>
    <w:rsid w:val="00B42B63"/>
    <w:rsid w:val="00B43496"/>
    <w:rsid w:val="00B439A9"/>
    <w:rsid w:val="00B43B5C"/>
    <w:rsid w:val="00B44C8B"/>
    <w:rsid w:val="00B45448"/>
    <w:rsid w:val="00B45820"/>
    <w:rsid w:val="00B46643"/>
    <w:rsid w:val="00B50748"/>
    <w:rsid w:val="00B50B42"/>
    <w:rsid w:val="00B50CB5"/>
    <w:rsid w:val="00B51548"/>
    <w:rsid w:val="00B52FA8"/>
    <w:rsid w:val="00B53A83"/>
    <w:rsid w:val="00B54BA1"/>
    <w:rsid w:val="00B54F3A"/>
    <w:rsid w:val="00B551EB"/>
    <w:rsid w:val="00B55F86"/>
    <w:rsid w:val="00B56600"/>
    <w:rsid w:val="00B568FE"/>
    <w:rsid w:val="00B60975"/>
    <w:rsid w:val="00B60E6D"/>
    <w:rsid w:val="00B6116D"/>
    <w:rsid w:val="00B62060"/>
    <w:rsid w:val="00B639E7"/>
    <w:rsid w:val="00B64813"/>
    <w:rsid w:val="00B665DD"/>
    <w:rsid w:val="00B671BF"/>
    <w:rsid w:val="00B6753F"/>
    <w:rsid w:val="00B677B6"/>
    <w:rsid w:val="00B678E2"/>
    <w:rsid w:val="00B67AAD"/>
    <w:rsid w:val="00B67C5E"/>
    <w:rsid w:val="00B70032"/>
    <w:rsid w:val="00B7028A"/>
    <w:rsid w:val="00B70558"/>
    <w:rsid w:val="00B70F1D"/>
    <w:rsid w:val="00B711B9"/>
    <w:rsid w:val="00B724D7"/>
    <w:rsid w:val="00B7294A"/>
    <w:rsid w:val="00B72BDA"/>
    <w:rsid w:val="00B732C8"/>
    <w:rsid w:val="00B73FF3"/>
    <w:rsid w:val="00B742F7"/>
    <w:rsid w:val="00B74333"/>
    <w:rsid w:val="00B749BE"/>
    <w:rsid w:val="00B75EDB"/>
    <w:rsid w:val="00B77750"/>
    <w:rsid w:val="00B7786B"/>
    <w:rsid w:val="00B81114"/>
    <w:rsid w:val="00B8122A"/>
    <w:rsid w:val="00B81B5C"/>
    <w:rsid w:val="00B81B62"/>
    <w:rsid w:val="00B8203B"/>
    <w:rsid w:val="00B826A3"/>
    <w:rsid w:val="00B834A9"/>
    <w:rsid w:val="00B8440A"/>
    <w:rsid w:val="00B84781"/>
    <w:rsid w:val="00B84CDB"/>
    <w:rsid w:val="00B85150"/>
    <w:rsid w:val="00B85671"/>
    <w:rsid w:val="00B8581D"/>
    <w:rsid w:val="00B85E1D"/>
    <w:rsid w:val="00B86935"/>
    <w:rsid w:val="00B87E1E"/>
    <w:rsid w:val="00B87F5B"/>
    <w:rsid w:val="00B9028E"/>
    <w:rsid w:val="00B91A1F"/>
    <w:rsid w:val="00B92117"/>
    <w:rsid w:val="00B9225E"/>
    <w:rsid w:val="00B925BF"/>
    <w:rsid w:val="00B9358E"/>
    <w:rsid w:val="00B93671"/>
    <w:rsid w:val="00B93D56"/>
    <w:rsid w:val="00B94116"/>
    <w:rsid w:val="00B9466D"/>
    <w:rsid w:val="00B94770"/>
    <w:rsid w:val="00B959F0"/>
    <w:rsid w:val="00B95AD8"/>
    <w:rsid w:val="00B9613F"/>
    <w:rsid w:val="00B962D6"/>
    <w:rsid w:val="00B9682F"/>
    <w:rsid w:val="00BA0617"/>
    <w:rsid w:val="00BA10B3"/>
    <w:rsid w:val="00BA1CF0"/>
    <w:rsid w:val="00BA1DAF"/>
    <w:rsid w:val="00BA262D"/>
    <w:rsid w:val="00BA2875"/>
    <w:rsid w:val="00BA33A7"/>
    <w:rsid w:val="00BA38B4"/>
    <w:rsid w:val="00BA3DEE"/>
    <w:rsid w:val="00BA5E1C"/>
    <w:rsid w:val="00BA5ECE"/>
    <w:rsid w:val="00BA6768"/>
    <w:rsid w:val="00BA6970"/>
    <w:rsid w:val="00BA7485"/>
    <w:rsid w:val="00BA7AB8"/>
    <w:rsid w:val="00BB04B2"/>
    <w:rsid w:val="00BB07DF"/>
    <w:rsid w:val="00BB1248"/>
    <w:rsid w:val="00BB2EC8"/>
    <w:rsid w:val="00BB351F"/>
    <w:rsid w:val="00BB3812"/>
    <w:rsid w:val="00BB3DD5"/>
    <w:rsid w:val="00BB4396"/>
    <w:rsid w:val="00BB50A3"/>
    <w:rsid w:val="00BB50E0"/>
    <w:rsid w:val="00BB55DE"/>
    <w:rsid w:val="00BB5616"/>
    <w:rsid w:val="00BB663E"/>
    <w:rsid w:val="00BB7652"/>
    <w:rsid w:val="00BB78C3"/>
    <w:rsid w:val="00BC0DD4"/>
    <w:rsid w:val="00BC268A"/>
    <w:rsid w:val="00BC4D4D"/>
    <w:rsid w:val="00BC50D1"/>
    <w:rsid w:val="00BC558D"/>
    <w:rsid w:val="00BC756D"/>
    <w:rsid w:val="00BC7835"/>
    <w:rsid w:val="00BC78B2"/>
    <w:rsid w:val="00BD1CEB"/>
    <w:rsid w:val="00BD1E0C"/>
    <w:rsid w:val="00BD1F81"/>
    <w:rsid w:val="00BD20F9"/>
    <w:rsid w:val="00BD2473"/>
    <w:rsid w:val="00BD2E37"/>
    <w:rsid w:val="00BD3127"/>
    <w:rsid w:val="00BD4194"/>
    <w:rsid w:val="00BD7437"/>
    <w:rsid w:val="00BE04E0"/>
    <w:rsid w:val="00BE0EC9"/>
    <w:rsid w:val="00BE17D7"/>
    <w:rsid w:val="00BE185D"/>
    <w:rsid w:val="00BE1DDA"/>
    <w:rsid w:val="00BE3AE1"/>
    <w:rsid w:val="00BE3B84"/>
    <w:rsid w:val="00BE482C"/>
    <w:rsid w:val="00BE4917"/>
    <w:rsid w:val="00BE5B76"/>
    <w:rsid w:val="00BE6525"/>
    <w:rsid w:val="00BE67BE"/>
    <w:rsid w:val="00BE6841"/>
    <w:rsid w:val="00BE7F73"/>
    <w:rsid w:val="00BF0792"/>
    <w:rsid w:val="00BF1E17"/>
    <w:rsid w:val="00BF1FA1"/>
    <w:rsid w:val="00BF2226"/>
    <w:rsid w:val="00BF2523"/>
    <w:rsid w:val="00BF2C40"/>
    <w:rsid w:val="00BF320D"/>
    <w:rsid w:val="00BF480D"/>
    <w:rsid w:val="00BF4E40"/>
    <w:rsid w:val="00BF5C61"/>
    <w:rsid w:val="00BF5ECB"/>
    <w:rsid w:val="00BF682A"/>
    <w:rsid w:val="00BF69C8"/>
    <w:rsid w:val="00BF6DED"/>
    <w:rsid w:val="00BF6F9D"/>
    <w:rsid w:val="00C0009C"/>
    <w:rsid w:val="00C0030A"/>
    <w:rsid w:val="00C005C4"/>
    <w:rsid w:val="00C007CF"/>
    <w:rsid w:val="00C0092E"/>
    <w:rsid w:val="00C00CE1"/>
    <w:rsid w:val="00C01434"/>
    <w:rsid w:val="00C01913"/>
    <w:rsid w:val="00C01AAD"/>
    <w:rsid w:val="00C02BBB"/>
    <w:rsid w:val="00C02F68"/>
    <w:rsid w:val="00C02FF7"/>
    <w:rsid w:val="00C03018"/>
    <w:rsid w:val="00C0311B"/>
    <w:rsid w:val="00C03129"/>
    <w:rsid w:val="00C03E47"/>
    <w:rsid w:val="00C03EA7"/>
    <w:rsid w:val="00C04646"/>
    <w:rsid w:val="00C04665"/>
    <w:rsid w:val="00C04DE4"/>
    <w:rsid w:val="00C04FC2"/>
    <w:rsid w:val="00C051C0"/>
    <w:rsid w:val="00C05720"/>
    <w:rsid w:val="00C079E1"/>
    <w:rsid w:val="00C07AF4"/>
    <w:rsid w:val="00C07E3F"/>
    <w:rsid w:val="00C10E4F"/>
    <w:rsid w:val="00C1109F"/>
    <w:rsid w:val="00C114A2"/>
    <w:rsid w:val="00C11969"/>
    <w:rsid w:val="00C11D56"/>
    <w:rsid w:val="00C12530"/>
    <w:rsid w:val="00C13347"/>
    <w:rsid w:val="00C134C5"/>
    <w:rsid w:val="00C13A3B"/>
    <w:rsid w:val="00C14127"/>
    <w:rsid w:val="00C146BD"/>
    <w:rsid w:val="00C14E06"/>
    <w:rsid w:val="00C1721B"/>
    <w:rsid w:val="00C17BD6"/>
    <w:rsid w:val="00C17F25"/>
    <w:rsid w:val="00C20657"/>
    <w:rsid w:val="00C2098E"/>
    <w:rsid w:val="00C20D21"/>
    <w:rsid w:val="00C21156"/>
    <w:rsid w:val="00C2131F"/>
    <w:rsid w:val="00C219C2"/>
    <w:rsid w:val="00C228DC"/>
    <w:rsid w:val="00C23B42"/>
    <w:rsid w:val="00C2467E"/>
    <w:rsid w:val="00C247AB"/>
    <w:rsid w:val="00C24D56"/>
    <w:rsid w:val="00C24E33"/>
    <w:rsid w:val="00C25A50"/>
    <w:rsid w:val="00C2697E"/>
    <w:rsid w:val="00C27B42"/>
    <w:rsid w:val="00C30372"/>
    <w:rsid w:val="00C304C2"/>
    <w:rsid w:val="00C31E02"/>
    <w:rsid w:val="00C32874"/>
    <w:rsid w:val="00C329B3"/>
    <w:rsid w:val="00C32DCE"/>
    <w:rsid w:val="00C32FF6"/>
    <w:rsid w:val="00C332D1"/>
    <w:rsid w:val="00C3443A"/>
    <w:rsid w:val="00C34855"/>
    <w:rsid w:val="00C3501D"/>
    <w:rsid w:val="00C35F7C"/>
    <w:rsid w:val="00C36110"/>
    <w:rsid w:val="00C36C04"/>
    <w:rsid w:val="00C36DC5"/>
    <w:rsid w:val="00C3797D"/>
    <w:rsid w:val="00C37D7B"/>
    <w:rsid w:val="00C37D89"/>
    <w:rsid w:val="00C40081"/>
    <w:rsid w:val="00C412D2"/>
    <w:rsid w:val="00C42830"/>
    <w:rsid w:val="00C4320D"/>
    <w:rsid w:val="00C43490"/>
    <w:rsid w:val="00C43553"/>
    <w:rsid w:val="00C43683"/>
    <w:rsid w:val="00C4378A"/>
    <w:rsid w:val="00C439DB"/>
    <w:rsid w:val="00C43D72"/>
    <w:rsid w:val="00C43DD5"/>
    <w:rsid w:val="00C43F6D"/>
    <w:rsid w:val="00C44134"/>
    <w:rsid w:val="00C44281"/>
    <w:rsid w:val="00C443A9"/>
    <w:rsid w:val="00C45250"/>
    <w:rsid w:val="00C457EA"/>
    <w:rsid w:val="00C45AAC"/>
    <w:rsid w:val="00C45E41"/>
    <w:rsid w:val="00C468F2"/>
    <w:rsid w:val="00C47270"/>
    <w:rsid w:val="00C5019C"/>
    <w:rsid w:val="00C510F8"/>
    <w:rsid w:val="00C51351"/>
    <w:rsid w:val="00C51B1D"/>
    <w:rsid w:val="00C51ED4"/>
    <w:rsid w:val="00C5347F"/>
    <w:rsid w:val="00C535F7"/>
    <w:rsid w:val="00C53E14"/>
    <w:rsid w:val="00C540AE"/>
    <w:rsid w:val="00C55304"/>
    <w:rsid w:val="00C5581C"/>
    <w:rsid w:val="00C55E77"/>
    <w:rsid w:val="00C56076"/>
    <w:rsid w:val="00C5702C"/>
    <w:rsid w:val="00C57D67"/>
    <w:rsid w:val="00C635A9"/>
    <w:rsid w:val="00C642CB"/>
    <w:rsid w:val="00C64EC1"/>
    <w:rsid w:val="00C64EE7"/>
    <w:rsid w:val="00C6632C"/>
    <w:rsid w:val="00C6664B"/>
    <w:rsid w:val="00C66AB8"/>
    <w:rsid w:val="00C6730A"/>
    <w:rsid w:val="00C70153"/>
    <w:rsid w:val="00C70FB9"/>
    <w:rsid w:val="00C71E9D"/>
    <w:rsid w:val="00C7221B"/>
    <w:rsid w:val="00C7362D"/>
    <w:rsid w:val="00C73A67"/>
    <w:rsid w:val="00C73B79"/>
    <w:rsid w:val="00C75CD6"/>
    <w:rsid w:val="00C77220"/>
    <w:rsid w:val="00C802B4"/>
    <w:rsid w:val="00C814BD"/>
    <w:rsid w:val="00C82DB0"/>
    <w:rsid w:val="00C834D0"/>
    <w:rsid w:val="00C83A51"/>
    <w:rsid w:val="00C83C08"/>
    <w:rsid w:val="00C84069"/>
    <w:rsid w:val="00C85D4F"/>
    <w:rsid w:val="00C86849"/>
    <w:rsid w:val="00C86D03"/>
    <w:rsid w:val="00C910FD"/>
    <w:rsid w:val="00C912C7"/>
    <w:rsid w:val="00C915C7"/>
    <w:rsid w:val="00C92E0A"/>
    <w:rsid w:val="00C93FB1"/>
    <w:rsid w:val="00C94B15"/>
    <w:rsid w:val="00C94EAB"/>
    <w:rsid w:val="00C94F78"/>
    <w:rsid w:val="00C95AB4"/>
    <w:rsid w:val="00C9620C"/>
    <w:rsid w:val="00C9671E"/>
    <w:rsid w:val="00C9684A"/>
    <w:rsid w:val="00CA0AA6"/>
    <w:rsid w:val="00CA1AA2"/>
    <w:rsid w:val="00CA2564"/>
    <w:rsid w:val="00CA29B0"/>
    <w:rsid w:val="00CA3173"/>
    <w:rsid w:val="00CA3E73"/>
    <w:rsid w:val="00CA5887"/>
    <w:rsid w:val="00CA5906"/>
    <w:rsid w:val="00CA5D19"/>
    <w:rsid w:val="00CA623E"/>
    <w:rsid w:val="00CA712D"/>
    <w:rsid w:val="00CA735A"/>
    <w:rsid w:val="00CA7554"/>
    <w:rsid w:val="00CB0350"/>
    <w:rsid w:val="00CB0D8B"/>
    <w:rsid w:val="00CB0E64"/>
    <w:rsid w:val="00CB269B"/>
    <w:rsid w:val="00CB2C74"/>
    <w:rsid w:val="00CB3FE1"/>
    <w:rsid w:val="00CB43C7"/>
    <w:rsid w:val="00CB5987"/>
    <w:rsid w:val="00CB5E28"/>
    <w:rsid w:val="00CB5E7D"/>
    <w:rsid w:val="00CB68BF"/>
    <w:rsid w:val="00CB6D26"/>
    <w:rsid w:val="00CB772D"/>
    <w:rsid w:val="00CB7BF5"/>
    <w:rsid w:val="00CB7F82"/>
    <w:rsid w:val="00CC019D"/>
    <w:rsid w:val="00CC09F6"/>
    <w:rsid w:val="00CC0B18"/>
    <w:rsid w:val="00CC0DDF"/>
    <w:rsid w:val="00CC179C"/>
    <w:rsid w:val="00CC204B"/>
    <w:rsid w:val="00CC3B3D"/>
    <w:rsid w:val="00CC5F71"/>
    <w:rsid w:val="00CC6955"/>
    <w:rsid w:val="00CC7A8D"/>
    <w:rsid w:val="00CD1102"/>
    <w:rsid w:val="00CD1268"/>
    <w:rsid w:val="00CD1463"/>
    <w:rsid w:val="00CD1A12"/>
    <w:rsid w:val="00CD1AA8"/>
    <w:rsid w:val="00CD1AC1"/>
    <w:rsid w:val="00CD1D15"/>
    <w:rsid w:val="00CD20B9"/>
    <w:rsid w:val="00CD257B"/>
    <w:rsid w:val="00CD27BF"/>
    <w:rsid w:val="00CD2D86"/>
    <w:rsid w:val="00CD37FA"/>
    <w:rsid w:val="00CD388A"/>
    <w:rsid w:val="00CD3C6D"/>
    <w:rsid w:val="00CD3EF9"/>
    <w:rsid w:val="00CD43A0"/>
    <w:rsid w:val="00CD4690"/>
    <w:rsid w:val="00CD4D2F"/>
    <w:rsid w:val="00CD502B"/>
    <w:rsid w:val="00CD50BF"/>
    <w:rsid w:val="00CD5488"/>
    <w:rsid w:val="00CD57F3"/>
    <w:rsid w:val="00CD5B52"/>
    <w:rsid w:val="00CD66E4"/>
    <w:rsid w:val="00CD6DE9"/>
    <w:rsid w:val="00CD7BFF"/>
    <w:rsid w:val="00CE00F7"/>
    <w:rsid w:val="00CE10F2"/>
    <w:rsid w:val="00CE2094"/>
    <w:rsid w:val="00CE3884"/>
    <w:rsid w:val="00CE4F6E"/>
    <w:rsid w:val="00CE595A"/>
    <w:rsid w:val="00CE64C5"/>
    <w:rsid w:val="00CE6D6B"/>
    <w:rsid w:val="00CE7B9A"/>
    <w:rsid w:val="00CF01FD"/>
    <w:rsid w:val="00CF1AF5"/>
    <w:rsid w:val="00CF2557"/>
    <w:rsid w:val="00CF2775"/>
    <w:rsid w:val="00CF2E41"/>
    <w:rsid w:val="00CF2EC9"/>
    <w:rsid w:val="00CF499B"/>
    <w:rsid w:val="00CF4A79"/>
    <w:rsid w:val="00CF5ADC"/>
    <w:rsid w:val="00CF5B35"/>
    <w:rsid w:val="00CF5CE9"/>
    <w:rsid w:val="00CF7185"/>
    <w:rsid w:val="00CF718B"/>
    <w:rsid w:val="00CF78DD"/>
    <w:rsid w:val="00CF7914"/>
    <w:rsid w:val="00CF79F7"/>
    <w:rsid w:val="00CF7EE9"/>
    <w:rsid w:val="00D0167F"/>
    <w:rsid w:val="00D028B4"/>
    <w:rsid w:val="00D02BB0"/>
    <w:rsid w:val="00D03E85"/>
    <w:rsid w:val="00D049C6"/>
    <w:rsid w:val="00D053BB"/>
    <w:rsid w:val="00D0630B"/>
    <w:rsid w:val="00D07F00"/>
    <w:rsid w:val="00D1058E"/>
    <w:rsid w:val="00D10621"/>
    <w:rsid w:val="00D1095C"/>
    <w:rsid w:val="00D10BEE"/>
    <w:rsid w:val="00D11197"/>
    <w:rsid w:val="00D1165E"/>
    <w:rsid w:val="00D1274C"/>
    <w:rsid w:val="00D131BA"/>
    <w:rsid w:val="00D13710"/>
    <w:rsid w:val="00D13F94"/>
    <w:rsid w:val="00D1417E"/>
    <w:rsid w:val="00D14CF1"/>
    <w:rsid w:val="00D1578B"/>
    <w:rsid w:val="00D158B4"/>
    <w:rsid w:val="00D161FD"/>
    <w:rsid w:val="00D16CDE"/>
    <w:rsid w:val="00D17D03"/>
    <w:rsid w:val="00D17D98"/>
    <w:rsid w:val="00D21BF2"/>
    <w:rsid w:val="00D21FB9"/>
    <w:rsid w:val="00D22784"/>
    <w:rsid w:val="00D23326"/>
    <w:rsid w:val="00D23C81"/>
    <w:rsid w:val="00D23CD2"/>
    <w:rsid w:val="00D23DEB"/>
    <w:rsid w:val="00D249CF"/>
    <w:rsid w:val="00D255F8"/>
    <w:rsid w:val="00D25C08"/>
    <w:rsid w:val="00D25FB3"/>
    <w:rsid w:val="00D2616B"/>
    <w:rsid w:val="00D262F1"/>
    <w:rsid w:val="00D2668F"/>
    <w:rsid w:val="00D26FEA"/>
    <w:rsid w:val="00D27145"/>
    <w:rsid w:val="00D27DC8"/>
    <w:rsid w:val="00D30050"/>
    <w:rsid w:val="00D30AA0"/>
    <w:rsid w:val="00D31A41"/>
    <w:rsid w:val="00D31ACC"/>
    <w:rsid w:val="00D321ED"/>
    <w:rsid w:val="00D32656"/>
    <w:rsid w:val="00D33165"/>
    <w:rsid w:val="00D33ED6"/>
    <w:rsid w:val="00D36117"/>
    <w:rsid w:val="00D361A0"/>
    <w:rsid w:val="00D363C1"/>
    <w:rsid w:val="00D36613"/>
    <w:rsid w:val="00D36935"/>
    <w:rsid w:val="00D36C13"/>
    <w:rsid w:val="00D40DAC"/>
    <w:rsid w:val="00D42046"/>
    <w:rsid w:val="00D429A3"/>
    <w:rsid w:val="00D42C16"/>
    <w:rsid w:val="00D42E8F"/>
    <w:rsid w:val="00D42FAE"/>
    <w:rsid w:val="00D430F6"/>
    <w:rsid w:val="00D4379E"/>
    <w:rsid w:val="00D43F06"/>
    <w:rsid w:val="00D43FE2"/>
    <w:rsid w:val="00D44889"/>
    <w:rsid w:val="00D449E0"/>
    <w:rsid w:val="00D4579A"/>
    <w:rsid w:val="00D45C19"/>
    <w:rsid w:val="00D469BF"/>
    <w:rsid w:val="00D47599"/>
    <w:rsid w:val="00D47650"/>
    <w:rsid w:val="00D5040A"/>
    <w:rsid w:val="00D51C1D"/>
    <w:rsid w:val="00D51CCB"/>
    <w:rsid w:val="00D5214A"/>
    <w:rsid w:val="00D52223"/>
    <w:rsid w:val="00D53522"/>
    <w:rsid w:val="00D535FC"/>
    <w:rsid w:val="00D536E3"/>
    <w:rsid w:val="00D53F54"/>
    <w:rsid w:val="00D5461F"/>
    <w:rsid w:val="00D55717"/>
    <w:rsid w:val="00D558F8"/>
    <w:rsid w:val="00D57581"/>
    <w:rsid w:val="00D6036C"/>
    <w:rsid w:val="00D61F4C"/>
    <w:rsid w:val="00D62429"/>
    <w:rsid w:val="00D63A29"/>
    <w:rsid w:val="00D63C22"/>
    <w:rsid w:val="00D649C9"/>
    <w:rsid w:val="00D65396"/>
    <w:rsid w:val="00D655A5"/>
    <w:rsid w:val="00D65E12"/>
    <w:rsid w:val="00D67B91"/>
    <w:rsid w:val="00D70055"/>
    <w:rsid w:val="00D70D33"/>
    <w:rsid w:val="00D717E3"/>
    <w:rsid w:val="00D72569"/>
    <w:rsid w:val="00D72A9C"/>
    <w:rsid w:val="00D72FE4"/>
    <w:rsid w:val="00D733D7"/>
    <w:rsid w:val="00D73655"/>
    <w:rsid w:val="00D7380B"/>
    <w:rsid w:val="00D756CE"/>
    <w:rsid w:val="00D757BA"/>
    <w:rsid w:val="00D75C32"/>
    <w:rsid w:val="00D7645C"/>
    <w:rsid w:val="00D768C8"/>
    <w:rsid w:val="00D7799F"/>
    <w:rsid w:val="00D80144"/>
    <w:rsid w:val="00D80157"/>
    <w:rsid w:val="00D807EB"/>
    <w:rsid w:val="00D80CD5"/>
    <w:rsid w:val="00D80FB5"/>
    <w:rsid w:val="00D811A4"/>
    <w:rsid w:val="00D81382"/>
    <w:rsid w:val="00D81434"/>
    <w:rsid w:val="00D8194B"/>
    <w:rsid w:val="00D81B22"/>
    <w:rsid w:val="00D81F58"/>
    <w:rsid w:val="00D8247E"/>
    <w:rsid w:val="00D827D5"/>
    <w:rsid w:val="00D8286B"/>
    <w:rsid w:val="00D82DA0"/>
    <w:rsid w:val="00D8399F"/>
    <w:rsid w:val="00D83E90"/>
    <w:rsid w:val="00D8419F"/>
    <w:rsid w:val="00D8429A"/>
    <w:rsid w:val="00D852E3"/>
    <w:rsid w:val="00D85E65"/>
    <w:rsid w:val="00D86146"/>
    <w:rsid w:val="00D862D9"/>
    <w:rsid w:val="00D86424"/>
    <w:rsid w:val="00D86F1A"/>
    <w:rsid w:val="00D90961"/>
    <w:rsid w:val="00D90B4A"/>
    <w:rsid w:val="00D90EDA"/>
    <w:rsid w:val="00D91A56"/>
    <w:rsid w:val="00D9234B"/>
    <w:rsid w:val="00D93390"/>
    <w:rsid w:val="00D93BFB"/>
    <w:rsid w:val="00D94349"/>
    <w:rsid w:val="00D94467"/>
    <w:rsid w:val="00D94DAB"/>
    <w:rsid w:val="00D94F9B"/>
    <w:rsid w:val="00D95A4A"/>
    <w:rsid w:val="00D95CA0"/>
    <w:rsid w:val="00D95E9F"/>
    <w:rsid w:val="00D96844"/>
    <w:rsid w:val="00D96BB0"/>
    <w:rsid w:val="00D96D9C"/>
    <w:rsid w:val="00D96F54"/>
    <w:rsid w:val="00D970D9"/>
    <w:rsid w:val="00D97685"/>
    <w:rsid w:val="00DA0327"/>
    <w:rsid w:val="00DA1B61"/>
    <w:rsid w:val="00DA20FE"/>
    <w:rsid w:val="00DA258E"/>
    <w:rsid w:val="00DA367C"/>
    <w:rsid w:val="00DA45DF"/>
    <w:rsid w:val="00DA52EB"/>
    <w:rsid w:val="00DA5DE4"/>
    <w:rsid w:val="00DA6E4B"/>
    <w:rsid w:val="00DA6F2D"/>
    <w:rsid w:val="00DA773E"/>
    <w:rsid w:val="00DB0105"/>
    <w:rsid w:val="00DB25F2"/>
    <w:rsid w:val="00DB263D"/>
    <w:rsid w:val="00DB3004"/>
    <w:rsid w:val="00DB363C"/>
    <w:rsid w:val="00DB3D17"/>
    <w:rsid w:val="00DB3DB7"/>
    <w:rsid w:val="00DB42C1"/>
    <w:rsid w:val="00DB49C4"/>
    <w:rsid w:val="00DB57D0"/>
    <w:rsid w:val="00DB7439"/>
    <w:rsid w:val="00DC00A1"/>
    <w:rsid w:val="00DC00AC"/>
    <w:rsid w:val="00DC0D7C"/>
    <w:rsid w:val="00DC289A"/>
    <w:rsid w:val="00DC40E2"/>
    <w:rsid w:val="00DC5101"/>
    <w:rsid w:val="00DC51D0"/>
    <w:rsid w:val="00DC527E"/>
    <w:rsid w:val="00DC68CB"/>
    <w:rsid w:val="00DD03E8"/>
    <w:rsid w:val="00DD1546"/>
    <w:rsid w:val="00DD1D2A"/>
    <w:rsid w:val="00DD2060"/>
    <w:rsid w:val="00DD2681"/>
    <w:rsid w:val="00DD334B"/>
    <w:rsid w:val="00DD34C0"/>
    <w:rsid w:val="00DD3704"/>
    <w:rsid w:val="00DD689A"/>
    <w:rsid w:val="00DD6C29"/>
    <w:rsid w:val="00DD7F08"/>
    <w:rsid w:val="00DE0633"/>
    <w:rsid w:val="00DE1904"/>
    <w:rsid w:val="00DE1997"/>
    <w:rsid w:val="00DE1A3D"/>
    <w:rsid w:val="00DE1C3B"/>
    <w:rsid w:val="00DE1E39"/>
    <w:rsid w:val="00DE24C6"/>
    <w:rsid w:val="00DE2A85"/>
    <w:rsid w:val="00DE31F3"/>
    <w:rsid w:val="00DE33FB"/>
    <w:rsid w:val="00DE45B9"/>
    <w:rsid w:val="00DE54C8"/>
    <w:rsid w:val="00DE579A"/>
    <w:rsid w:val="00DE5CA0"/>
    <w:rsid w:val="00DE6322"/>
    <w:rsid w:val="00DE6463"/>
    <w:rsid w:val="00DE6E7B"/>
    <w:rsid w:val="00DE795A"/>
    <w:rsid w:val="00DF0607"/>
    <w:rsid w:val="00DF0741"/>
    <w:rsid w:val="00DF0E73"/>
    <w:rsid w:val="00DF2A57"/>
    <w:rsid w:val="00DF337F"/>
    <w:rsid w:val="00DF39A4"/>
    <w:rsid w:val="00DF3BA0"/>
    <w:rsid w:val="00DF42F5"/>
    <w:rsid w:val="00DF43D3"/>
    <w:rsid w:val="00DF4ED2"/>
    <w:rsid w:val="00DF6300"/>
    <w:rsid w:val="00DF6CC2"/>
    <w:rsid w:val="00E005C5"/>
    <w:rsid w:val="00E010F2"/>
    <w:rsid w:val="00E01104"/>
    <w:rsid w:val="00E015DD"/>
    <w:rsid w:val="00E01DCA"/>
    <w:rsid w:val="00E02A64"/>
    <w:rsid w:val="00E03B03"/>
    <w:rsid w:val="00E04718"/>
    <w:rsid w:val="00E05183"/>
    <w:rsid w:val="00E0576A"/>
    <w:rsid w:val="00E0634A"/>
    <w:rsid w:val="00E06C69"/>
    <w:rsid w:val="00E07954"/>
    <w:rsid w:val="00E11302"/>
    <w:rsid w:val="00E11BF5"/>
    <w:rsid w:val="00E12074"/>
    <w:rsid w:val="00E1237D"/>
    <w:rsid w:val="00E12AC2"/>
    <w:rsid w:val="00E14367"/>
    <w:rsid w:val="00E146FA"/>
    <w:rsid w:val="00E149E5"/>
    <w:rsid w:val="00E14A55"/>
    <w:rsid w:val="00E15CB9"/>
    <w:rsid w:val="00E164F6"/>
    <w:rsid w:val="00E16C6D"/>
    <w:rsid w:val="00E1736C"/>
    <w:rsid w:val="00E212C9"/>
    <w:rsid w:val="00E2163E"/>
    <w:rsid w:val="00E224E4"/>
    <w:rsid w:val="00E225EC"/>
    <w:rsid w:val="00E2284F"/>
    <w:rsid w:val="00E22A00"/>
    <w:rsid w:val="00E22C82"/>
    <w:rsid w:val="00E24EB2"/>
    <w:rsid w:val="00E25093"/>
    <w:rsid w:val="00E2561C"/>
    <w:rsid w:val="00E25963"/>
    <w:rsid w:val="00E26515"/>
    <w:rsid w:val="00E2676B"/>
    <w:rsid w:val="00E26F90"/>
    <w:rsid w:val="00E27467"/>
    <w:rsid w:val="00E27914"/>
    <w:rsid w:val="00E27A11"/>
    <w:rsid w:val="00E305EC"/>
    <w:rsid w:val="00E30864"/>
    <w:rsid w:val="00E30F20"/>
    <w:rsid w:val="00E30FDD"/>
    <w:rsid w:val="00E31841"/>
    <w:rsid w:val="00E3210E"/>
    <w:rsid w:val="00E32521"/>
    <w:rsid w:val="00E32E1B"/>
    <w:rsid w:val="00E337EE"/>
    <w:rsid w:val="00E3386F"/>
    <w:rsid w:val="00E3393F"/>
    <w:rsid w:val="00E34ECF"/>
    <w:rsid w:val="00E35579"/>
    <w:rsid w:val="00E35975"/>
    <w:rsid w:val="00E360B1"/>
    <w:rsid w:val="00E3651D"/>
    <w:rsid w:val="00E366C3"/>
    <w:rsid w:val="00E36AA5"/>
    <w:rsid w:val="00E36E68"/>
    <w:rsid w:val="00E373E1"/>
    <w:rsid w:val="00E37E63"/>
    <w:rsid w:val="00E40347"/>
    <w:rsid w:val="00E40708"/>
    <w:rsid w:val="00E40AB0"/>
    <w:rsid w:val="00E4351F"/>
    <w:rsid w:val="00E43736"/>
    <w:rsid w:val="00E4384A"/>
    <w:rsid w:val="00E43BA2"/>
    <w:rsid w:val="00E43F98"/>
    <w:rsid w:val="00E444E6"/>
    <w:rsid w:val="00E444EF"/>
    <w:rsid w:val="00E4489D"/>
    <w:rsid w:val="00E44B77"/>
    <w:rsid w:val="00E45072"/>
    <w:rsid w:val="00E45805"/>
    <w:rsid w:val="00E459F7"/>
    <w:rsid w:val="00E46D96"/>
    <w:rsid w:val="00E47466"/>
    <w:rsid w:val="00E47C06"/>
    <w:rsid w:val="00E50442"/>
    <w:rsid w:val="00E50A13"/>
    <w:rsid w:val="00E50EDC"/>
    <w:rsid w:val="00E54168"/>
    <w:rsid w:val="00E54AF0"/>
    <w:rsid w:val="00E569D7"/>
    <w:rsid w:val="00E5798B"/>
    <w:rsid w:val="00E57BB1"/>
    <w:rsid w:val="00E6031A"/>
    <w:rsid w:val="00E61157"/>
    <w:rsid w:val="00E61208"/>
    <w:rsid w:val="00E61B6B"/>
    <w:rsid w:val="00E62203"/>
    <w:rsid w:val="00E6230C"/>
    <w:rsid w:val="00E623A6"/>
    <w:rsid w:val="00E6265F"/>
    <w:rsid w:val="00E62C0B"/>
    <w:rsid w:val="00E632DD"/>
    <w:rsid w:val="00E63CFA"/>
    <w:rsid w:val="00E65A37"/>
    <w:rsid w:val="00E66BC7"/>
    <w:rsid w:val="00E671B7"/>
    <w:rsid w:val="00E676E2"/>
    <w:rsid w:val="00E67BDD"/>
    <w:rsid w:val="00E67D19"/>
    <w:rsid w:val="00E7038F"/>
    <w:rsid w:val="00E70420"/>
    <w:rsid w:val="00E70FAE"/>
    <w:rsid w:val="00E7116A"/>
    <w:rsid w:val="00E71535"/>
    <w:rsid w:val="00E71FFF"/>
    <w:rsid w:val="00E720FB"/>
    <w:rsid w:val="00E725C8"/>
    <w:rsid w:val="00E72649"/>
    <w:rsid w:val="00E72F6B"/>
    <w:rsid w:val="00E73095"/>
    <w:rsid w:val="00E74028"/>
    <w:rsid w:val="00E75492"/>
    <w:rsid w:val="00E76B9F"/>
    <w:rsid w:val="00E777F8"/>
    <w:rsid w:val="00E77AE1"/>
    <w:rsid w:val="00E77B88"/>
    <w:rsid w:val="00E77C68"/>
    <w:rsid w:val="00E8076F"/>
    <w:rsid w:val="00E80EA8"/>
    <w:rsid w:val="00E81A1E"/>
    <w:rsid w:val="00E82151"/>
    <w:rsid w:val="00E82FA7"/>
    <w:rsid w:val="00E834E5"/>
    <w:rsid w:val="00E83971"/>
    <w:rsid w:val="00E84C15"/>
    <w:rsid w:val="00E84FF5"/>
    <w:rsid w:val="00E8555D"/>
    <w:rsid w:val="00E864FA"/>
    <w:rsid w:val="00E86529"/>
    <w:rsid w:val="00E868DE"/>
    <w:rsid w:val="00E8730C"/>
    <w:rsid w:val="00E90436"/>
    <w:rsid w:val="00E90A50"/>
    <w:rsid w:val="00E90AF1"/>
    <w:rsid w:val="00E918D7"/>
    <w:rsid w:val="00E92374"/>
    <w:rsid w:val="00E93507"/>
    <w:rsid w:val="00E9412F"/>
    <w:rsid w:val="00E957E3"/>
    <w:rsid w:val="00E959DD"/>
    <w:rsid w:val="00E962B4"/>
    <w:rsid w:val="00E967E4"/>
    <w:rsid w:val="00E97BB5"/>
    <w:rsid w:val="00E97D2F"/>
    <w:rsid w:val="00E97E56"/>
    <w:rsid w:val="00EA0285"/>
    <w:rsid w:val="00EA0445"/>
    <w:rsid w:val="00EA0ECA"/>
    <w:rsid w:val="00EA2133"/>
    <w:rsid w:val="00EA21F3"/>
    <w:rsid w:val="00EA2748"/>
    <w:rsid w:val="00EA3863"/>
    <w:rsid w:val="00EA402F"/>
    <w:rsid w:val="00EA4773"/>
    <w:rsid w:val="00EA56AF"/>
    <w:rsid w:val="00EA6328"/>
    <w:rsid w:val="00EA6399"/>
    <w:rsid w:val="00EA77EE"/>
    <w:rsid w:val="00EA7A52"/>
    <w:rsid w:val="00EA7C8E"/>
    <w:rsid w:val="00EB03F5"/>
    <w:rsid w:val="00EB06D0"/>
    <w:rsid w:val="00EB2AD0"/>
    <w:rsid w:val="00EB3849"/>
    <w:rsid w:val="00EB3AF5"/>
    <w:rsid w:val="00EB46E3"/>
    <w:rsid w:val="00EB47B9"/>
    <w:rsid w:val="00EB4A32"/>
    <w:rsid w:val="00EB501A"/>
    <w:rsid w:val="00EB5029"/>
    <w:rsid w:val="00EB63CA"/>
    <w:rsid w:val="00EB69BD"/>
    <w:rsid w:val="00EB7F37"/>
    <w:rsid w:val="00EC0602"/>
    <w:rsid w:val="00EC072A"/>
    <w:rsid w:val="00EC1145"/>
    <w:rsid w:val="00EC1183"/>
    <w:rsid w:val="00EC1964"/>
    <w:rsid w:val="00EC1D3C"/>
    <w:rsid w:val="00EC1E23"/>
    <w:rsid w:val="00EC20A4"/>
    <w:rsid w:val="00EC2404"/>
    <w:rsid w:val="00EC3728"/>
    <w:rsid w:val="00EC39F3"/>
    <w:rsid w:val="00EC3AD2"/>
    <w:rsid w:val="00EC450C"/>
    <w:rsid w:val="00EC4652"/>
    <w:rsid w:val="00EC4CC7"/>
    <w:rsid w:val="00EC537C"/>
    <w:rsid w:val="00EC5B7A"/>
    <w:rsid w:val="00EC66BC"/>
    <w:rsid w:val="00EC6A40"/>
    <w:rsid w:val="00EC73E7"/>
    <w:rsid w:val="00ED18CA"/>
    <w:rsid w:val="00ED1C72"/>
    <w:rsid w:val="00ED266E"/>
    <w:rsid w:val="00ED2FA8"/>
    <w:rsid w:val="00ED379A"/>
    <w:rsid w:val="00ED3843"/>
    <w:rsid w:val="00ED3B9E"/>
    <w:rsid w:val="00ED3DF5"/>
    <w:rsid w:val="00ED3FD5"/>
    <w:rsid w:val="00ED4B2E"/>
    <w:rsid w:val="00ED644E"/>
    <w:rsid w:val="00EE0145"/>
    <w:rsid w:val="00EE0149"/>
    <w:rsid w:val="00EE041C"/>
    <w:rsid w:val="00EE12F0"/>
    <w:rsid w:val="00EE1942"/>
    <w:rsid w:val="00EE260E"/>
    <w:rsid w:val="00EE34F6"/>
    <w:rsid w:val="00EE3BF7"/>
    <w:rsid w:val="00EE4BB7"/>
    <w:rsid w:val="00EE4BEB"/>
    <w:rsid w:val="00EE4E74"/>
    <w:rsid w:val="00EE4EE2"/>
    <w:rsid w:val="00EE5423"/>
    <w:rsid w:val="00EE5485"/>
    <w:rsid w:val="00EE6A22"/>
    <w:rsid w:val="00EE755E"/>
    <w:rsid w:val="00EE75B1"/>
    <w:rsid w:val="00EE783E"/>
    <w:rsid w:val="00EF06EA"/>
    <w:rsid w:val="00EF0E1F"/>
    <w:rsid w:val="00EF1157"/>
    <w:rsid w:val="00EF1941"/>
    <w:rsid w:val="00EF1BC2"/>
    <w:rsid w:val="00EF22FB"/>
    <w:rsid w:val="00EF284A"/>
    <w:rsid w:val="00EF2A78"/>
    <w:rsid w:val="00EF2CDB"/>
    <w:rsid w:val="00EF3175"/>
    <w:rsid w:val="00EF344F"/>
    <w:rsid w:val="00EF3D8F"/>
    <w:rsid w:val="00EF3DF1"/>
    <w:rsid w:val="00EF4780"/>
    <w:rsid w:val="00EF4A60"/>
    <w:rsid w:val="00EF55E2"/>
    <w:rsid w:val="00EF5C02"/>
    <w:rsid w:val="00EF5E53"/>
    <w:rsid w:val="00EF7714"/>
    <w:rsid w:val="00F0288F"/>
    <w:rsid w:val="00F038D7"/>
    <w:rsid w:val="00F0467D"/>
    <w:rsid w:val="00F0468E"/>
    <w:rsid w:val="00F05E87"/>
    <w:rsid w:val="00F0649D"/>
    <w:rsid w:val="00F068BB"/>
    <w:rsid w:val="00F069F8"/>
    <w:rsid w:val="00F101FC"/>
    <w:rsid w:val="00F1024A"/>
    <w:rsid w:val="00F10B3C"/>
    <w:rsid w:val="00F1142F"/>
    <w:rsid w:val="00F117CF"/>
    <w:rsid w:val="00F13B2C"/>
    <w:rsid w:val="00F14AD3"/>
    <w:rsid w:val="00F153CD"/>
    <w:rsid w:val="00F156A0"/>
    <w:rsid w:val="00F167E3"/>
    <w:rsid w:val="00F16A6A"/>
    <w:rsid w:val="00F16E59"/>
    <w:rsid w:val="00F175A2"/>
    <w:rsid w:val="00F178A4"/>
    <w:rsid w:val="00F2159A"/>
    <w:rsid w:val="00F21CF0"/>
    <w:rsid w:val="00F2392E"/>
    <w:rsid w:val="00F2461E"/>
    <w:rsid w:val="00F24DED"/>
    <w:rsid w:val="00F25651"/>
    <w:rsid w:val="00F26EF2"/>
    <w:rsid w:val="00F2713C"/>
    <w:rsid w:val="00F27D07"/>
    <w:rsid w:val="00F306D8"/>
    <w:rsid w:val="00F31AFF"/>
    <w:rsid w:val="00F32484"/>
    <w:rsid w:val="00F324FB"/>
    <w:rsid w:val="00F33E99"/>
    <w:rsid w:val="00F34152"/>
    <w:rsid w:val="00F34680"/>
    <w:rsid w:val="00F354F2"/>
    <w:rsid w:val="00F35D18"/>
    <w:rsid w:val="00F36C7B"/>
    <w:rsid w:val="00F37BEB"/>
    <w:rsid w:val="00F40291"/>
    <w:rsid w:val="00F415BC"/>
    <w:rsid w:val="00F41CCE"/>
    <w:rsid w:val="00F42832"/>
    <w:rsid w:val="00F42A70"/>
    <w:rsid w:val="00F42B8D"/>
    <w:rsid w:val="00F42BB0"/>
    <w:rsid w:val="00F42DE5"/>
    <w:rsid w:val="00F436BA"/>
    <w:rsid w:val="00F438E4"/>
    <w:rsid w:val="00F43BEC"/>
    <w:rsid w:val="00F44237"/>
    <w:rsid w:val="00F4457F"/>
    <w:rsid w:val="00F460CD"/>
    <w:rsid w:val="00F50555"/>
    <w:rsid w:val="00F50AE5"/>
    <w:rsid w:val="00F512B4"/>
    <w:rsid w:val="00F51342"/>
    <w:rsid w:val="00F51DEA"/>
    <w:rsid w:val="00F51E5D"/>
    <w:rsid w:val="00F53547"/>
    <w:rsid w:val="00F53E16"/>
    <w:rsid w:val="00F54E2B"/>
    <w:rsid w:val="00F553B9"/>
    <w:rsid w:val="00F55EF2"/>
    <w:rsid w:val="00F561DB"/>
    <w:rsid w:val="00F56B66"/>
    <w:rsid w:val="00F5793D"/>
    <w:rsid w:val="00F57B52"/>
    <w:rsid w:val="00F57ECA"/>
    <w:rsid w:val="00F57F1F"/>
    <w:rsid w:val="00F604F4"/>
    <w:rsid w:val="00F6077D"/>
    <w:rsid w:val="00F60DB5"/>
    <w:rsid w:val="00F61831"/>
    <w:rsid w:val="00F62333"/>
    <w:rsid w:val="00F62931"/>
    <w:rsid w:val="00F629C3"/>
    <w:rsid w:val="00F62ED7"/>
    <w:rsid w:val="00F6321C"/>
    <w:rsid w:val="00F64409"/>
    <w:rsid w:val="00F64986"/>
    <w:rsid w:val="00F64CFD"/>
    <w:rsid w:val="00F64E8F"/>
    <w:rsid w:val="00F66293"/>
    <w:rsid w:val="00F667FA"/>
    <w:rsid w:val="00F702D0"/>
    <w:rsid w:val="00F71A0F"/>
    <w:rsid w:val="00F72B6C"/>
    <w:rsid w:val="00F73405"/>
    <w:rsid w:val="00F73CAA"/>
    <w:rsid w:val="00F750FD"/>
    <w:rsid w:val="00F75613"/>
    <w:rsid w:val="00F76021"/>
    <w:rsid w:val="00F7615B"/>
    <w:rsid w:val="00F76948"/>
    <w:rsid w:val="00F77C39"/>
    <w:rsid w:val="00F80A3A"/>
    <w:rsid w:val="00F80BC1"/>
    <w:rsid w:val="00F812E1"/>
    <w:rsid w:val="00F82165"/>
    <w:rsid w:val="00F8262D"/>
    <w:rsid w:val="00F828A2"/>
    <w:rsid w:val="00F82D6D"/>
    <w:rsid w:val="00F845C2"/>
    <w:rsid w:val="00F85C9C"/>
    <w:rsid w:val="00F85FCC"/>
    <w:rsid w:val="00F8602E"/>
    <w:rsid w:val="00F86B55"/>
    <w:rsid w:val="00F87FF4"/>
    <w:rsid w:val="00F90094"/>
    <w:rsid w:val="00F904FA"/>
    <w:rsid w:val="00F92906"/>
    <w:rsid w:val="00F92C54"/>
    <w:rsid w:val="00F93CC5"/>
    <w:rsid w:val="00F94770"/>
    <w:rsid w:val="00F94812"/>
    <w:rsid w:val="00F94B8B"/>
    <w:rsid w:val="00F94C9A"/>
    <w:rsid w:val="00F96080"/>
    <w:rsid w:val="00F96268"/>
    <w:rsid w:val="00F97164"/>
    <w:rsid w:val="00F97E19"/>
    <w:rsid w:val="00F97FE3"/>
    <w:rsid w:val="00FA082D"/>
    <w:rsid w:val="00FA0AEC"/>
    <w:rsid w:val="00FA188F"/>
    <w:rsid w:val="00FA3CB6"/>
    <w:rsid w:val="00FA3F53"/>
    <w:rsid w:val="00FA5CEA"/>
    <w:rsid w:val="00FA5E85"/>
    <w:rsid w:val="00FA6916"/>
    <w:rsid w:val="00FA7843"/>
    <w:rsid w:val="00FB02F2"/>
    <w:rsid w:val="00FB0358"/>
    <w:rsid w:val="00FB05FD"/>
    <w:rsid w:val="00FB0687"/>
    <w:rsid w:val="00FB2259"/>
    <w:rsid w:val="00FB284E"/>
    <w:rsid w:val="00FB2D0A"/>
    <w:rsid w:val="00FB2D57"/>
    <w:rsid w:val="00FB2E32"/>
    <w:rsid w:val="00FB35D2"/>
    <w:rsid w:val="00FB42F4"/>
    <w:rsid w:val="00FB458A"/>
    <w:rsid w:val="00FB5004"/>
    <w:rsid w:val="00FB51A3"/>
    <w:rsid w:val="00FB5247"/>
    <w:rsid w:val="00FB5696"/>
    <w:rsid w:val="00FB6B66"/>
    <w:rsid w:val="00FB6CA2"/>
    <w:rsid w:val="00FB71ED"/>
    <w:rsid w:val="00FB7B21"/>
    <w:rsid w:val="00FB7BEA"/>
    <w:rsid w:val="00FC07D3"/>
    <w:rsid w:val="00FC0E24"/>
    <w:rsid w:val="00FC1519"/>
    <w:rsid w:val="00FC32B7"/>
    <w:rsid w:val="00FC3441"/>
    <w:rsid w:val="00FC35E4"/>
    <w:rsid w:val="00FC3FF2"/>
    <w:rsid w:val="00FC49A3"/>
    <w:rsid w:val="00FC56E2"/>
    <w:rsid w:val="00FC63DE"/>
    <w:rsid w:val="00FC6819"/>
    <w:rsid w:val="00FC6A97"/>
    <w:rsid w:val="00FC771A"/>
    <w:rsid w:val="00FD06B3"/>
    <w:rsid w:val="00FD06BC"/>
    <w:rsid w:val="00FD085F"/>
    <w:rsid w:val="00FD0AD3"/>
    <w:rsid w:val="00FD0B5A"/>
    <w:rsid w:val="00FD1763"/>
    <w:rsid w:val="00FD24C9"/>
    <w:rsid w:val="00FD255A"/>
    <w:rsid w:val="00FD2748"/>
    <w:rsid w:val="00FD3995"/>
    <w:rsid w:val="00FD42DC"/>
    <w:rsid w:val="00FD44F2"/>
    <w:rsid w:val="00FD4800"/>
    <w:rsid w:val="00FD4AF5"/>
    <w:rsid w:val="00FD4E1A"/>
    <w:rsid w:val="00FD5187"/>
    <w:rsid w:val="00FD56DF"/>
    <w:rsid w:val="00FD74B9"/>
    <w:rsid w:val="00FD7910"/>
    <w:rsid w:val="00FD7EB1"/>
    <w:rsid w:val="00FE0017"/>
    <w:rsid w:val="00FE19D8"/>
    <w:rsid w:val="00FE253C"/>
    <w:rsid w:val="00FE4488"/>
    <w:rsid w:val="00FE50FA"/>
    <w:rsid w:val="00FE5A35"/>
    <w:rsid w:val="00FE6218"/>
    <w:rsid w:val="00FE65B6"/>
    <w:rsid w:val="00FE7E80"/>
    <w:rsid w:val="00FF01DC"/>
    <w:rsid w:val="00FF045C"/>
    <w:rsid w:val="00FF0C74"/>
    <w:rsid w:val="00FF1121"/>
    <w:rsid w:val="00FF3F38"/>
    <w:rsid w:val="00FF6158"/>
    <w:rsid w:val="00FF62AA"/>
    <w:rsid w:val="00FF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1F7061"/>
  <w15:docId w15:val="{1C8B3564-018E-44BA-8C83-BC9C531A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 w:qFormat="1"/>
    <w:lsdException w:name="annotation text" w:semiHidden="1" w:uiPriority="99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nhideWhenUsed="1"/>
    <w:lsdException w:name="List Continue 3" w:semiHidden="1" w:unhideWhenUsed="1"/>
    <w:lsdException w:name="List Continue 4" w:semiHidden="1" w:uiPriority="99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1">
    <w:name w:val="Normal"/>
    <w:qFormat/>
    <w:rsid w:val="00E4351F"/>
    <w:pPr>
      <w:spacing w:before="60" w:after="60" w:line="360" w:lineRule="auto"/>
      <w:ind w:firstLine="709"/>
      <w:jc w:val="both"/>
    </w:pPr>
    <w:rPr>
      <w:rFonts w:eastAsiaTheme="minorHAnsi" w:cstheme="minorBidi"/>
      <w:sz w:val="24"/>
      <w:szCs w:val="24"/>
      <w:lang w:eastAsia="en-US"/>
    </w:rPr>
  </w:style>
  <w:style w:type="paragraph" w:styleId="10">
    <w:name w:val="heading 1"/>
    <w:basedOn w:val="a1"/>
    <w:next w:val="a1"/>
    <w:link w:val="11"/>
    <w:autoRedefine/>
    <w:uiPriority w:val="9"/>
    <w:qFormat/>
    <w:rsid w:val="00E4351F"/>
    <w:pPr>
      <w:keepNext/>
      <w:keepLines/>
      <w:pageBreakBefore/>
      <w:spacing w:before="240" w:after="240"/>
      <w:outlineLvl w:val="0"/>
    </w:pPr>
    <w:rPr>
      <w:rFonts w:eastAsia="Times New Roman" w:cs="Times New Roman"/>
      <w:b/>
      <w:sz w:val="34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E4351F"/>
    <w:pPr>
      <w:keepNext/>
      <w:keepLines/>
      <w:spacing w:before="200" w:after="200"/>
      <w:outlineLvl w:val="1"/>
    </w:pPr>
    <w:rPr>
      <w:rFonts w:eastAsia="Times New Roman" w:cs="Times New Roman"/>
      <w:b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E4351F"/>
    <w:pPr>
      <w:keepNext/>
      <w:keepLines/>
      <w:spacing w:before="160" w:after="160"/>
      <w:ind w:firstLine="0"/>
      <w:outlineLvl w:val="2"/>
    </w:pPr>
    <w:rPr>
      <w:rFonts w:eastAsia="Times New Roman" w:cs="Times New Roman"/>
      <w:b/>
      <w:sz w:val="30"/>
    </w:rPr>
  </w:style>
  <w:style w:type="paragraph" w:styleId="4">
    <w:name w:val="heading 4"/>
    <w:basedOn w:val="a1"/>
    <w:next w:val="a1"/>
    <w:link w:val="40"/>
    <w:uiPriority w:val="9"/>
    <w:unhideWhenUsed/>
    <w:qFormat/>
    <w:rsid w:val="00E4351F"/>
    <w:pPr>
      <w:keepNext/>
      <w:keepLines/>
      <w:spacing w:before="120" w:after="120"/>
      <w:ind w:firstLine="0"/>
      <w:outlineLvl w:val="3"/>
    </w:pPr>
    <w:rPr>
      <w:rFonts w:eastAsia="Times New Roman" w:cs="Times New Roman"/>
      <w:b/>
      <w:iCs/>
      <w:sz w:val="28"/>
    </w:rPr>
  </w:style>
  <w:style w:type="paragraph" w:styleId="5">
    <w:name w:val="heading 5"/>
    <w:basedOn w:val="a1"/>
    <w:next w:val="a1"/>
    <w:link w:val="50"/>
    <w:uiPriority w:val="9"/>
    <w:qFormat/>
    <w:rsid w:val="00E4351F"/>
    <w:pPr>
      <w:keepNext/>
      <w:keepLines/>
      <w:spacing w:before="80" w:after="80"/>
      <w:outlineLvl w:val="4"/>
    </w:pPr>
    <w:rPr>
      <w:rFonts w:eastAsia="Times New Roman" w:cs="Times New Roman"/>
      <w:b/>
      <w:sz w:val="26"/>
    </w:rPr>
  </w:style>
  <w:style w:type="paragraph" w:styleId="6">
    <w:name w:val="heading 6"/>
    <w:basedOn w:val="a1"/>
    <w:next w:val="a1"/>
    <w:link w:val="60"/>
    <w:uiPriority w:val="9"/>
    <w:qFormat/>
    <w:rsid w:val="00E4351F"/>
    <w:pPr>
      <w:keepNext/>
      <w:keepLines/>
      <w:spacing w:before="40"/>
      <w:ind w:firstLine="0"/>
      <w:outlineLvl w:val="5"/>
    </w:pPr>
    <w:rPr>
      <w:rFonts w:eastAsia="Times New Roman" w:cs="Times New Roman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E4351F"/>
    <w:pPr>
      <w:keepNext/>
      <w:keepLines/>
      <w:spacing w:before="40"/>
      <w:ind w:firstLine="0"/>
      <w:outlineLvl w:val="6"/>
    </w:pPr>
    <w:rPr>
      <w:rFonts w:eastAsia="Times New Roman" w:cs="Times New Roman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unhideWhenUsed/>
    <w:qFormat/>
    <w:rsid w:val="00E4351F"/>
    <w:pPr>
      <w:keepNext/>
      <w:keepLines/>
      <w:spacing w:before="40"/>
      <w:ind w:firstLine="0"/>
      <w:outlineLvl w:val="7"/>
    </w:pPr>
    <w:rPr>
      <w:rFonts w:eastAsia="Times New Roman" w:cs="Times New Roman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unhideWhenUsed/>
    <w:qFormat/>
    <w:rsid w:val="00E4351F"/>
    <w:pPr>
      <w:keepNext/>
      <w:keepLines/>
      <w:spacing w:before="40"/>
      <w:ind w:firstLine="0"/>
      <w:outlineLvl w:val="8"/>
    </w:pPr>
    <w:rPr>
      <w:rFonts w:eastAsia="Times New Roman" w:cs="Times New Roman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  <w:rsid w:val="00E4351F"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  <w:rsid w:val="00E4351F"/>
  </w:style>
  <w:style w:type="paragraph" w:styleId="a5">
    <w:name w:val="Balloon Text"/>
    <w:basedOn w:val="a1"/>
    <w:link w:val="a6"/>
    <w:uiPriority w:val="99"/>
    <w:semiHidden/>
    <w:unhideWhenUsed/>
    <w:rsid w:val="00E435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2"/>
    <w:link w:val="a5"/>
    <w:uiPriority w:val="99"/>
    <w:semiHidden/>
    <w:rsid w:val="00E4351F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g21">
    <w:name w:val="g_Заголовок 2 Знак"/>
    <w:basedOn w:val="a2"/>
    <w:link w:val="g20"/>
    <w:rsid w:val="00B064C5"/>
    <w:rPr>
      <w:b/>
      <w:sz w:val="32"/>
      <w:szCs w:val="26"/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E4351F"/>
    <w:pPr>
      <w:tabs>
        <w:tab w:val="right" w:leader="dot" w:pos="9639"/>
      </w:tabs>
      <w:ind w:left="284" w:hanging="284"/>
    </w:pPr>
    <w:rPr>
      <w:sz w:val="26"/>
    </w:rPr>
  </w:style>
  <w:style w:type="paragraph" w:customStyle="1" w:styleId="gfb">
    <w:name w:val="g_Таблица. Значения"/>
    <w:basedOn w:val="gfc"/>
    <w:link w:val="gfd"/>
    <w:qFormat/>
    <w:rsid w:val="00E4351F"/>
    <w:pPr>
      <w:spacing w:before="60" w:after="60" w:line="360" w:lineRule="auto"/>
      <w:jc w:val="center"/>
    </w:pPr>
  </w:style>
  <w:style w:type="character" w:customStyle="1" w:styleId="gfd">
    <w:name w:val="g_Таблица. Значения Знак"/>
    <w:basedOn w:val="gfe"/>
    <w:link w:val="gfb"/>
    <w:rsid w:val="00E4351F"/>
  </w:style>
  <w:style w:type="paragraph" w:styleId="a7">
    <w:name w:val="List Paragraph"/>
    <w:basedOn w:val="a1"/>
    <w:uiPriority w:val="34"/>
    <w:qFormat/>
    <w:rsid w:val="00E4351F"/>
    <w:pPr>
      <w:ind w:left="720"/>
      <w:contextualSpacing/>
    </w:pPr>
  </w:style>
  <w:style w:type="paragraph" w:styleId="HTML">
    <w:name w:val="HTML Address"/>
    <w:basedOn w:val="a1"/>
    <w:link w:val="HTML0"/>
    <w:uiPriority w:val="99"/>
    <w:semiHidden/>
    <w:rsid w:val="00E4351F"/>
    <w:pPr>
      <w:spacing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E4351F"/>
    <w:rPr>
      <w:rFonts w:eastAsiaTheme="minorHAnsi" w:cstheme="minorBidi"/>
      <w:i/>
      <w:iCs/>
      <w:sz w:val="24"/>
      <w:szCs w:val="24"/>
      <w:lang w:eastAsia="en-US"/>
    </w:rPr>
  </w:style>
  <w:style w:type="paragraph" w:styleId="a8">
    <w:name w:val="No Spacing"/>
    <w:link w:val="a9"/>
    <w:uiPriority w:val="1"/>
    <w:qFormat/>
    <w:rsid w:val="00E4351F"/>
    <w:pPr>
      <w:ind w:firstLine="709"/>
      <w:jc w:val="both"/>
    </w:pPr>
    <w:rPr>
      <w:rFonts w:eastAsiaTheme="minorEastAsia" w:cstheme="minorBidi"/>
      <w:sz w:val="24"/>
      <w:szCs w:val="24"/>
    </w:rPr>
  </w:style>
  <w:style w:type="character" w:customStyle="1" w:styleId="a9">
    <w:name w:val="Без интервала Знак"/>
    <w:basedOn w:val="a2"/>
    <w:link w:val="a8"/>
    <w:uiPriority w:val="1"/>
    <w:rsid w:val="00E4351F"/>
    <w:rPr>
      <w:rFonts w:eastAsiaTheme="minorEastAsia" w:cstheme="minorBidi"/>
      <w:sz w:val="24"/>
      <w:szCs w:val="24"/>
    </w:rPr>
  </w:style>
  <w:style w:type="paragraph" w:styleId="aa">
    <w:name w:val="header"/>
    <w:basedOn w:val="a1"/>
    <w:link w:val="ab"/>
    <w:uiPriority w:val="99"/>
    <w:unhideWhenUsed/>
    <w:rsid w:val="00E4351F"/>
    <w:pPr>
      <w:ind w:firstLine="0"/>
      <w:jc w:val="center"/>
    </w:pPr>
  </w:style>
  <w:style w:type="character" w:customStyle="1" w:styleId="ab">
    <w:name w:val="Верхний колонтитул Знак"/>
    <w:basedOn w:val="a2"/>
    <w:link w:val="aa"/>
    <w:uiPriority w:val="99"/>
    <w:rsid w:val="00E4351F"/>
    <w:rPr>
      <w:rFonts w:eastAsiaTheme="minorHAnsi" w:cstheme="minorBidi"/>
      <w:sz w:val="24"/>
      <w:szCs w:val="24"/>
      <w:lang w:eastAsia="en-US"/>
    </w:rPr>
  </w:style>
  <w:style w:type="paragraph" w:styleId="ac">
    <w:name w:val="Intense Quote"/>
    <w:basedOn w:val="a1"/>
    <w:next w:val="a1"/>
    <w:link w:val="ad"/>
    <w:uiPriority w:val="30"/>
    <w:qFormat/>
    <w:rsid w:val="00E4351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d">
    <w:name w:val="Выделенная цитата Знак"/>
    <w:basedOn w:val="a2"/>
    <w:link w:val="ac"/>
    <w:uiPriority w:val="30"/>
    <w:rsid w:val="00E4351F"/>
    <w:rPr>
      <w:rFonts w:eastAsiaTheme="minorHAnsi" w:cstheme="minorBidi"/>
      <w:i/>
      <w:iCs/>
      <w:color w:val="5B9BD5" w:themeColor="accent1"/>
      <w:sz w:val="24"/>
      <w:szCs w:val="24"/>
      <w:lang w:eastAsia="en-US"/>
    </w:rPr>
  </w:style>
  <w:style w:type="character" w:styleId="ae">
    <w:name w:val="Hyperlink"/>
    <w:basedOn w:val="a2"/>
    <w:uiPriority w:val="99"/>
    <w:rsid w:val="00E4351F"/>
    <w:rPr>
      <w:noProof/>
      <w:color w:val="0563C1" w:themeColor="hyperlink"/>
      <w:u w:val="single"/>
    </w:rPr>
  </w:style>
  <w:style w:type="paragraph" w:styleId="af">
    <w:name w:val="Date"/>
    <w:basedOn w:val="a1"/>
    <w:next w:val="a1"/>
    <w:link w:val="af0"/>
    <w:uiPriority w:val="99"/>
    <w:rsid w:val="00E4351F"/>
  </w:style>
  <w:style w:type="character" w:customStyle="1" w:styleId="af0">
    <w:name w:val="Дата Знак"/>
    <w:basedOn w:val="a2"/>
    <w:link w:val="af"/>
    <w:uiPriority w:val="99"/>
    <w:rsid w:val="00E4351F"/>
    <w:rPr>
      <w:rFonts w:eastAsiaTheme="minorHAnsi" w:cstheme="minorBidi"/>
      <w:sz w:val="24"/>
      <w:szCs w:val="24"/>
      <w:lang w:eastAsia="en-US"/>
    </w:rPr>
  </w:style>
  <w:style w:type="paragraph" w:styleId="af1">
    <w:name w:val="TOC Heading"/>
    <w:basedOn w:val="a1"/>
    <w:next w:val="a1"/>
    <w:uiPriority w:val="39"/>
    <w:qFormat/>
    <w:rsid w:val="00E4351F"/>
    <w:pPr>
      <w:keepNext/>
      <w:pageBreakBefore/>
      <w:spacing w:before="240" w:after="240"/>
      <w:ind w:firstLine="0"/>
      <w:jc w:val="center"/>
    </w:pPr>
    <w:rPr>
      <w:b/>
      <w:sz w:val="34"/>
    </w:rPr>
  </w:style>
  <w:style w:type="character" w:styleId="af2">
    <w:name w:val="Placeholder Text"/>
    <w:basedOn w:val="a2"/>
    <w:uiPriority w:val="99"/>
    <w:semiHidden/>
    <w:rsid w:val="00E4351F"/>
    <w:rPr>
      <w:color w:val="808080"/>
    </w:rPr>
  </w:style>
  <w:style w:type="character" w:styleId="af3">
    <w:name w:val="annotation reference"/>
    <w:basedOn w:val="a2"/>
    <w:uiPriority w:val="99"/>
    <w:semiHidden/>
    <w:unhideWhenUsed/>
    <w:rsid w:val="00E4351F"/>
    <w:rPr>
      <w:sz w:val="16"/>
      <w:szCs w:val="16"/>
    </w:rPr>
  </w:style>
  <w:style w:type="character" w:styleId="af4">
    <w:name w:val="footnote reference"/>
    <w:basedOn w:val="a2"/>
    <w:uiPriority w:val="99"/>
    <w:unhideWhenUsed/>
    <w:rsid w:val="00E4351F"/>
    <w:rPr>
      <w:vertAlign w:val="superscript"/>
    </w:rPr>
  </w:style>
  <w:style w:type="paragraph" w:styleId="af5">
    <w:name w:val="caption"/>
    <w:basedOn w:val="a1"/>
    <w:next w:val="a1"/>
    <w:uiPriority w:val="35"/>
    <w:qFormat/>
    <w:rsid w:val="00E4351F"/>
    <w:pPr>
      <w:keepNext/>
      <w:spacing w:before="120"/>
      <w:ind w:firstLine="0"/>
      <w:jc w:val="left"/>
      <w:outlineLvl w:val="4"/>
    </w:pPr>
    <w:rPr>
      <w:iCs/>
      <w:szCs w:val="18"/>
    </w:rPr>
  </w:style>
  <w:style w:type="paragraph" w:styleId="af6">
    <w:name w:val="footer"/>
    <w:basedOn w:val="a1"/>
    <w:link w:val="af7"/>
    <w:autoRedefine/>
    <w:uiPriority w:val="99"/>
    <w:unhideWhenUsed/>
    <w:rsid w:val="00E4351F"/>
    <w:pPr>
      <w:ind w:firstLine="0"/>
      <w:jc w:val="center"/>
    </w:pPr>
  </w:style>
  <w:style w:type="character" w:customStyle="1" w:styleId="af7">
    <w:name w:val="Нижний колонтитул Знак"/>
    <w:basedOn w:val="a2"/>
    <w:link w:val="af6"/>
    <w:uiPriority w:val="99"/>
    <w:rsid w:val="00E4351F"/>
    <w:rPr>
      <w:rFonts w:eastAsiaTheme="minorHAnsi" w:cstheme="minorBidi"/>
      <w:sz w:val="24"/>
      <w:szCs w:val="24"/>
      <w:lang w:eastAsia="en-US"/>
    </w:rPr>
  </w:style>
  <w:style w:type="character" w:styleId="af8">
    <w:name w:val="page number"/>
    <w:basedOn w:val="ab"/>
    <w:uiPriority w:val="99"/>
    <w:semiHidden/>
    <w:unhideWhenUsed/>
    <w:rsid w:val="00E4351F"/>
    <w:rPr>
      <w:rFonts w:eastAsiaTheme="minorHAnsi" w:cstheme="minorBidi"/>
      <w:sz w:val="24"/>
      <w:szCs w:val="24"/>
      <w:lang w:eastAsia="en-US"/>
    </w:rPr>
  </w:style>
  <w:style w:type="paragraph" w:styleId="21">
    <w:name w:val="toc 2"/>
    <w:basedOn w:val="a1"/>
    <w:next w:val="a1"/>
    <w:autoRedefine/>
    <w:uiPriority w:val="39"/>
    <w:unhideWhenUsed/>
    <w:rsid w:val="00E4351F"/>
    <w:pPr>
      <w:tabs>
        <w:tab w:val="right" w:leader="dot" w:pos="9639"/>
      </w:tabs>
      <w:ind w:left="715" w:hanging="431"/>
    </w:pPr>
    <w:rPr>
      <w:sz w:val="26"/>
    </w:rPr>
  </w:style>
  <w:style w:type="paragraph" w:styleId="31">
    <w:name w:val="toc 3"/>
    <w:basedOn w:val="a1"/>
    <w:next w:val="a1"/>
    <w:autoRedefine/>
    <w:uiPriority w:val="39"/>
    <w:unhideWhenUsed/>
    <w:rsid w:val="00E4351F"/>
    <w:pPr>
      <w:tabs>
        <w:tab w:val="right" w:leader="dot" w:pos="9639"/>
      </w:tabs>
      <w:ind w:left="1928" w:hanging="1928"/>
    </w:pPr>
    <w:rPr>
      <w:sz w:val="26"/>
    </w:rPr>
  </w:style>
  <w:style w:type="paragraph" w:styleId="41">
    <w:name w:val="toc 4"/>
    <w:basedOn w:val="a1"/>
    <w:next w:val="a1"/>
    <w:autoRedefine/>
    <w:uiPriority w:val="39"/>
    <w:semiHidden/>
    <w:unhideWhenUsed/>
    <w:rsid w:val="00E4351F"/>
    <w:pPr>
      <w:spacing w:after="100"/>
      <w:ind w:left="720"/>
    </w:pPr>
  </w:style>
  <w:style w:type="paragraph" w:styleId="81">
    <w:name w:val="toc 8"/>
    <w:basedOn w:val="a1"/>
    <w:next w:val="a1"/>
    <w:autoRedefine/>
    <w:uiPriority w:val="39"/>
    <w:semiHidden/>
    <w:unhideWhenUsed/>
    <w:rsid w:val="00E4351F"/>
    <w:pPr>
      <w:spacing w:after="100"/>
      <w:ind w:left="1680"/>
    </w:pPr>
  </w:style>
  <w:style w:type="paragraph" w:styleId="af9">
    <w:name w:val="table of figures"/>
    <w:basedOn w:val="a1"/>
    <w:next w:val="a1"/>
    <w:uiPriority w:val="99"/>
    <w:semiHidden/>
    <w:rsid w:val="00E4351F"/>
  </w:style>
  <w:style w:type="table" w:styleId="afa">
    <w:name w:val="Table Grid"/>
    <w:basedOn w:val="a3"/>
    <w:uiPriority w:val="39"/>
    <w:rsid w:val="00E4351F"/>
    <w:pPr>
      <w:ind w:firstLine="709"/>
      <w:jc w:val="both"/>
    </w:pPr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ff">
    <w:name w:val="g_Примечание. Текст"/>
    <w:basedOn w:val="a1"/>
    <w:next w:val="gff0"/>
    <w:link w:val="gff1"/>
    <w:qFormat/>
    <w:rsid w:val="00E4351F"/>
    <w:pPr>
      <w:spacing w:before="0" w:after="0"/>
    </w:pPr>
  </w:style>
  <w:style w:type="numbering" w:customStyle="1" w:styleId="1">
    <w:name w:val="Стиль1"/>
    <w:uiPriority w:val="99"/>
    <w:rsid w:val="00E4351F"/>
    <w:pPr>
      <w:numPr>
        <w:numId w:val="26"/>
      </w:numPr>
    </w:pPr>
  </w:style>
  <w:style w:type="table" w:customStyle="1" w:styleId="afb">
    <w:name w:val="Таблица"/>
    <w:basedOn w:val="a3"/>
    <w:uiPriority w:val="99"/>
    <w:rsid w:val="00E4351F"/>
    <w:pPr>
      <w:spacing w:before="60" w:after="60"/>
    </w:pPr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blStylePr w:type="firstRow">
      <w:pPr>
        <w:keepNext/>
        <w:wordWrap/>
        <w:jc w:val="center"/>
      </w:pPr>
      <w:rPr>
        <w:rFonts w:ascii="Times New Roman" w:hAnsi="Times New Roman"/>
        <w:b w:val="0"/>
        <w:sz w:val="24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pPr>
        <w:wordWrap/>
        <w:spacing w:afterLines="0" w:after="120" w:afterAutospacing="0"/>
      </w:pPr>
    </w:tblStylePr>
  </w:style>
  <w:style w:type="character" w:customStyle="1" w:styleId="30">
    <w:name w:val="Заголовок 3 Знак"/>
    <w:basedOn w:val="a2"/>
    <w:link w:val="3"/>
    <w:uiPriority w:val="9"/>
    <w:rsid w:val="00E4351F"/>
    <w:rPr>
      <w:b/>
      <w:sz w:val="30"/>
      <w:szCs w:val="24"/>
      <w:lang w:eastAsia="en-US"/>
    </w:rPr>
  </w:style>
  <w:style w:type="numbering" w:customStyle="1" w:styleId="a">
    <w:name w:val="Таблица_номееер"/>
    <w:basedOn w:val="a4"/>
    <w:uiPriority w:val="99"/>
    <w:rsid w:val="00E4351F"/>
    <w:pPr>
      <w:numPr>
        <w:numId w:val="27"/>
      </w:numPr>
    </w:pPr>
  </w:style>
  <w:style w:type="numbering" w:customStyle="1" w:styleId="a0">
    <w:name w:val="Таблицааааа"/>
    <w:basedOn w:val="G"/>
    <w:uiPriority w:val="99"/>
    <w:rsid w:val="00E4351F"/>
    <w:pPr>
      <w:numPr>
        <w:numId w:val="28"/>
      </w:numPr>
    </w:pPr>
  </w:style>
  <w:style w:type="paragraph" w:styleId="afc">
    <w:name w:val="Plain Text"/>
    <w:basedOn w:val="a1"/>
    <w:link w:val="afd"/>
    <w:uiPriority w:val="99"/>
    <w:semiHidden/>
    <w:rsid w:val="00E4351F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fd">
    <w:name w:val="Текст Знак"/>
    <w:basedOn w:val="a2"/>
    <w:link w:val="afc"/>
    <w:uiPriority w:val="99"/>
    <w:semiHidden/>
    <w:rsid w:val="00E4351F"/>
    <w:rPr>
      <w:rFonts w:ascii="Consolas" w:eastAsiaTheme="minorHAnsi" w:hAnsi="Consolas" w:cs="Consolas"/>
      <w:sz w:val="21"/>
      <w:szCs w:val="21"/>
      <w:lang w:eastAsia="en-US"/>
    </w:rPr>
  </w:style>
  <w:style w:type="paragraph" w:styleId="afe">
    <w:name w:val="annotation text"/>
    <w:basedOn w:val="a1"/>
    <w:link w:val="aff"/>
    <w:uiPriority w:val="99"/>
    <w:semiHidden/>
    <w:unhideWhenUsed/>
    <w:rsid w:val="00E4351F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2"/>
    <w:link w:val="afe"/>
    <w:uiPriority w:val="99"/>
    <w:semiHidden/>
    <w:rsid w:val="00E4351F"/>
    <w:rPr>
      <w:rFonts w:eastAsiaTheme="minorHAnsi" w:cstheme="minorBidi"/>
      <w:lang w:eastAsia="en-US"/>
    </w:rPr>
  </w:style>
  <w:style w:type="paragraph" w:styleId="aff0">
    <w:name w:val="footnote text"/>
    <w:basedOn w:val="a1"/>
    <w:link w:val="aff1"/>
    <w:uiPriority w:val="99"/>
    <w:rsid w:val="00E4351F"/>
    <w:pPr>
      <w:spacing w:line="240" w:lineRule="auto"/>
    </w:pPr>
    <w:rPr>
      <w:sz w:val="20"/>
      <w:szCs w:val="20"/>
    </w:rPr>
  </w:style>
  <w:style w:type="character" w:customStyle="1" w:styleId="50">
    <w:name w:val="Заголовок 5 Знак"/>
    <w:basedOn w:val="a2"/>
    <w:link w:val="5"/>
    <w:uiPriority w:val="9"/>
    <w:rsid w:val="00E4351F"/>
    <w:rPr>
      <w:b/>
      <w:sz w:val="26"/>
      <w:szCs w:val="24"/>
      <w:lang w:eastAsia="en-US"/>
    </w:rPr>
  </w:style>
  <w:style w:type="character" w:customStyle="1" w:styleId="60">
    <w:name w:val="Заголовок 6 Знак"/>
    <w:basedOn w:val="a2"/>
    <w:link w:val="6"/>
    <w:uiPriority w:val="9"/>
    <w:rsid w:val="00E4351F"/>
    <w:rPr>
      <w:color w:val="1F4D78" w:themeColor="accent1" w:themeShade="7F"/>
      <w:sz w:val="24"/>
      <w:szCs w:val="24"/>
      <w:lang w:eastAsia="en-US"/>
    </w:rPr>
  </w:style>
  <w:style w:type="character" w:customStyle="1" w:styleId="70">
    <w:name w:val="Заголовок 7 Знак"/>
    <w:basedOn w:val="a2"/>
    <w:link w:val="7"/>
    <w:uiPriority w:val="9"/>
    <w:rsid w:val="00E4351F"/>
    <w:rPr>
      <w:i/>
      <w:iCs/>
      <w:color w:val="1F4D78" w:themeColor="accent1" w:themeShade="7F"/>
      <w:sz w:val="24"/>
      <w:szCs w:val="24"/>
      <w:lang w:eastAsia="en-US"/>
    </w:rPr>
  </w:style>
  <w:style w:type="character" w:customStyle="1" w:styleId="80">
    <w:name w:val="Заголовок 8 Знак"/>
    <w:basedOn w:val="a2"/>
    <w:link w:val="8"/>
    <w:uiPriority w:val="9"/>
    <w:rsid w:val="00E4351F"/>
    <w:rPr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2"/>
    <w:link w:val="9"/>
    <w:uiPriority w:val="9"/>
    <w:rsid w:val="00E4351F"/>
    <w:rPr>
      <w:i/>
      <w:iCs/>
      <w:color w:val="272727" w:themeColor="text1" w:themeTint="D8"/>
      <w:sz w:val="21"/>
      <w:szCs w:val="21"/>
      <w:lang w:eastAsia="en-US"/>
    </w:rPr>
  </w:style>
  <w:style w:type="paragraph" w:styleId="aff2">
    <w:name w:val="Revision"/>
    <w:hidden/>
    <w:uiPriority w:val="99"/>
    <w:semiHidden/>
    <w:rsid w:val="00B042FF"/>
    <w:rPr>
      <w:sz w:val="24"/>
      <w:szCs w:val="24"/>
    </w:rPr>
  </w:style>
  <w:style w:type="character" w:customStyle="1" w:styleId="11">
    <w:name w:val="Заголовок 1 Знак"/>
    <w:basedOn w:val="a2"/>
    <w:link w:val="10"/>
    <w:uiPriority w:val="9"/>
    <w:rsid w:val="00E4351F"/>
    <w:rPr>
      <w:b/>
      <w:sz w:val="34"/>
      <w:szCs w:val="32"/>
      <w:lang w:eastAsia="en-US"/>
    </w:rPr>
  </w:style>
  <w:style w:type="character" w:customStyle="1" w:styleId="40">
    <w:name w:val="Заголовок 4 Знак"/>
    <w:basedOn w:val="a2"/>
    <w:link w:val="4"/>
    <w:uiPriority w:val="9"/>
    <w:rsid w:val="00E4351F"/>
    <w:rPr>
      <w:b/>
      <w:iCs/>
      <w:sz w:val="28"/>
      <w:szCs w:val="24"/>
      <w:lang w:eastAsia="en-US"/>
    </w:rPr>
  </w:style>
  <w:style w:type="paragraph" w:customStyle="1" w:styleId="13">
    <w:name w:val="Рецензия1"/>
    <w:hidden/>
    <w:uiPriority w:val="99"/>
    <w:semiHidden/>
    <w:rsid w:val="00B042FF"/>
    <w:rPr>
      <w:sz w:val="24"/>
      <w:szCs w:val="24"/>
    </w:rPr>
  </w:style>
  <w:style w:type="paragraph" w:customStyle="1" w:styleId="gff0">
    <w:name w:val="g_Обычный"/>
    <w:link w:val="gff2"/>
    <w:qFormat/>
    <w:rsid w:val="00E4351F"/>
    <w:pPr>
      <w:spacing w:line="360" w:lineRule="auto"/>
      <w:ind w:firstLine="709"/>
      <w:jc w:val="both"/>
    </w:pPr>
    <w:rPr>
      <w:rFonts w:eastAsiaTheme="minorHAnsi" w:cstheme="minorBidi"/>
      <w:sz w:val="26"/>
      <w:szCs w:val="24"/>
      <w:lang w:eastAsia="en-US"/>
    </w:rPr>
  </w:style>
  <w:style w:type="character" w:customStyle="1" w:styleId="gff2">
    <w:name w:val="g_Обычный Знак"/>
    <w:basedOn w:val="a2"/>
    <w:link w:val="gff0"/>
    <w:rsid w:val="00E4351F"/>
    <w:rPr>
      <w:rFonts w:eastAsiaTheme="minorHAnsi" w:cstheme="minorBidi"/>
      <w:sz w:val="26"/>
      <w:szCs w:val="24"/>
      <w:lang w:eastAsia="en-US"/>
    </w:rPr>
  </w:style>
  <w:style w:type="paragraph" w:customStyle="1" w:styleId="gff3">
    <w:name w:val="g_Обычный. Интервал перед"/>
    <w:next w:val="gff0"/>
    <w:link w:val="gff4"/>
    <w:qFormat/>
    <w:rsid w:val="00E4351F"/>
    <w:pPr>
      <w:spacing w:before="120" w:line="360" w:lineRule="auto"/>
      <w:ind w:firstLine="709"/>
      <w:jc w:val="both"/>
    </w:pPr>
    <w:rPr>
      <w:rFonts w:eastAsiaTheme="minorHAnsi" w:cstheme="minorBidi"/>
      <w:sz w:val="26"/>
      <w:szCs w:val="24"/>
      <w:lang w:eastAsia="en-US"/>
    </w:rPr>
  </w:style>
  <w:style w:type="paragraph" w:customStyle="1" w:styleId="gff5">
    <w:name w:val="g_Обычный. Без отрыва от следующего"/>
    <w:next w:val="gf9"/>
    <w:link w:val="gff6"/>
    <w:qFormat/>
    <w:rsid w:val="00E4351F"/>
    <w:pPr>
      <w:keepNext/>
      <w:spacing w:line="360" w:lineRule="auto"/>
      <w:ind w:firstLine="709"/>
      <w:jc w:val="both"/>
    </w:pPr>
    <w:rPr>
      <w:rFonts w:eastAsiaTheme="minorHAnsi" w:cstheme="minorBidi"/>
      <w:sz w:val="26"/>
      <w:szCs w:val="24"/>
      <w:lang w:eastAsia="en-US"/>
    </w:rPr>
  </w:style>
  <w:style w:type="paragraph" w:customStyle="1" w:styleId="gff7">
    <w:name w:val="g_Сноска. Текст"/>
    <w:qFormat/>
    <w:rsid w:val="00E4351F"/>
    <w:pPr>
      <w:spacing w:line="360" w:lineRule="auto"/>
      <w:ind w:firstLine="709"/>
      <w:jc w:val="both"/>
    </w:pPr>
    <w:rPr>
      <w:rFonts w:eastAsiaTheme="minorHAnsi" w:cstheme="minorBidi"/>
      <w:sz w:val="24"/>
      <w:lang w:eastAsia="en-US"/>
    </w:rPr>
  </w:style>
  <w:style w:type="paragraph" w:customStyle="1" w:styleId="g1">
    <w:name w:val="g_Заголовок 1 приложения"/>
    <w:next w:val="gff8"/>
    <w:qFormat/>
    <w:rsid w:val="00E4351F"/>
    <w:pPr>
      <w:keepNext/>
      <w:pageBreakBefore/>
      <w:numPr>
        <w:numId w:val="10"/>
      </w:numPr>
      <w:spacing w:line="360" w:lineRule="auto"/>
      <w:jc w:val="center"/>
      <w:outlineLvl w:val="0"/>
    </w:pPr>
    <w:rPr>
      <w:rFonts w:eastAsiaTheme="minorHAnsi" w:cstheme="minorBidi"/>
      <w:b/>
      <w:sz w:val="34"/>
      <w:szCs w:val="24"/>
      <w:lang w:eastAsia="en-US"/>
    </w:rPr>
  </w:style>
  <w:style w:type="character" w:customStyle="1" w:styleId="gff9">
    <w:name w:val="g_Выделение Полужирный"/>
    <w:basedOn w:val="a2"/>
    <w:uiPriority w:val="1"/>
    <w:qFormat/>
    <w:rsid w:val="00E4351F"/>
    <w:rPr>
      <w:rFonts w:ascii="Times New Roman" w:hAnsi="Times New Roman"/>
      <w:b/>
      <w:sz w:val="26"/>
    </w:rPr>
  </w:style>
  <w:style w:type="paragraph" w:customStyle="1" w:styleId="g2">
    <w:name w:val="g_Заголовок 2 приложения"/>
    <w:next w:val="a1"/>
    <w:qFormat/>
    <w:rsid w:val="00E4351F"/>
    <w:pPr>
      <w:keepNext/>
      <w:numPr>
        <w:ilvl w:val="1"/>
        <w:numId w:val="10"/>
      </w:numPr>
      <w:spacing w:before="120" w:line="360" w:lineRule="auto"/>
      <w:jc w:val="both"/>
      <w:outlineLvl w:val="1"/>
    </w:pPr>
    <w:rPr>
      <w:b/>
      <w:sz w:val="32"/>
      <w:szCs w:val="26"/>
      <w:lang w:eastAsia="en-US"/>
    </w:rPr>
  </w:style>
  <w:style w:type="paragraph" w:customStyle="1" w:styleId="g3">
    <w:name w:val="g_Заголовок 3 приложения"/>
    <w:next w:val="a1"/>
    <w:qFormat/>
    <w:rsid w:val="00E4351F"/>
    <w:pPr>
      <w:keepNext/>
      <w:numPr>
        <w:ilvl w:val="2"/>
        <w:numId w:val="10"/>
      </w:numPr>
      <w:spacing w:before="120" w:line="360" w:lineRule="auto"/>
      <w:jc w:val="both"/>
      <w:outlineLvl w:val="2"/>
    </w:pPr>
    <w:rPr>
      <w:b/>
      <w:sz w:val="30"/>
      <w:szCs w:val="24"/>
      <w:lang w:eastAsia="en-US"/>
    </w:rPr>
  </w:style>
  <w:style w:type="paragraph" w:customStyle="1" w:styleId="g4">
    <w:name w:val="g_Заголовок 4 приложения"/>
    <w:next w:val="a1"/>
    <w:qFormat/>
    <w:rsid w:val="00E4351F"/>
    <w:pPr>
      <w:keepNext/>
      <w:numPr>
        <w:ilvl w:val="3"/>
        <w:numId w:val="10"/>
      </w:numPr>
      <w:spacing w:before="120" w:line="360" w:lineRule="auto"/>
      <w:jc w:val="both"/>
      <w:outlineLvl w:val="3"/>
    </w:pPr>
    <w:rPr>
      <w:b/>
      <w:iCs/>
      <w:sz w:val="28"/>
      <w:szCs w:val="24"/>
      <w:lang w:eastAsia="en-US"/>
    </w:rPr>
  </w:style>
  <w:style w:type="character" w:customStyle="1" w:styleId="gffa">
    <w:name w:val="g_Элемент интерфейса. Значение"/>
    <w:basedOn w:val="a2"/>
    <w:uiPriority w:val="1"/>
    <w:qFormat/>
    <w:rsid w:val="00E4351F"/>
    <w:rPr>
      <w:rFonts w:ascii="Times New Roman" w:hAnsi="Times New Roman"/>
      <w:i/>
    </w:rPr>
  </w:style>
  <w:style w:type="numbering" w:customStyle="1" w:styleId="gf">
    <w:name w:val="g_Таблица. Список. Маркированный"/>
    <w:uiPriority w:val="99"/>
    <w:rsid w:val="00E4351F"/>
    <w:pPr>
      <w:numPr>
        <w:numId w:val="22"/>
      </w:numPr>
    </w:pPr>
  </w:style>
  <w:style w:type="paragraph" w:customStyle="1" w:styleId="gffb">
    <w:name w:val="g_Рисунок"/>
    <w:next w:val="ge"/>
    <w:qFormat/>
    <w:rsid w:val="00E4351F"/>
    <w:pPr>
      <w:keepNext/>
      <w:spacing w:line="360" w:lineRule="auto"/>
      <w:jc w:val="center"/>
    </w:pPr>
    <w:rPr>
      <w:rFonts w:eastAsiaTheme="minorHAnsi" w:cstheme="minorBidi"/>
      <w:sz w:val="24"/>
      <w:szCs w:val="24"/>
      <w:lang w:eastAsia="en-US"/>
    </w:rPr>
  </w:style>
  <w:style w:type="paragraph" w:customStyle="1" w:styleId="ge">
    <w:name w:val="g_Рисунок. Название"/>
    <w:next w:val="gff0"/>
    <w:qFormat/>
    <w:rsid w:val="00E4351F"/>
    <w:pPr>
      <w:numPr>
        <w:numId w:val="49"/>
      </w:numPr>
      <w:spacing w:line="360" w:lineRule="auto"/>
      <w:jc w:val="center"/>
    </w:pPr>
    <w:rPr>
      <w:rFonts w:eastAsiaTheme="minorHAnsi" w:cstheme="minorBidi"/>
      <w:sz w:val="24"/>
      <w:szCs w:val="24"/>
      <w:lang w:eastAsia="en-US"/>
    </w:rPr>
  </w:style>
  <w:style w:type="paragraph" w:customStyle="1" w:styleId="gffc">
    <w:name w:val="g_Листинг"/>
    <w:next w:val="gff0"/>
    <w:autoRedefine/>
    <w:unhideWhenUsed/>
    <w:qFormat/>
    <w:rsid w:val="00E4351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/>
      <w:jc w:val="both"/>
    </w:pPr>
    <w:rPr>
      <w:rFonts w:ascii="Consolas" w:eastAsiaTheme="minorHAnsi" w:hAnsi="Consolas" w:cs="Courier New"/>
      <w:color w:val="260D00"/>
      <w:sz w:val="22"/>
      <w:szCs w:val="24"/>
      <w:lang w:val="en-US" w:eastAsia="en-US"/>
    </w:rPr>
  </w:style>
  <w:style w:type="paragraph" w:customStyle="1" w:styleId="gffd">
    <w:name w:val="g_Таблица. Подзаголовок как строка"/>
    <w:basedOn w:val="gfc"/>
    <w:link w:val="gffe"/>
    <w:qFormat/>
    <w:rsid w:val="00E4351F"/>
    <w:pPr>
      <w:keepNext/>
      <w:jc w:val="center"/>
    </w:pPr>
    <w:rPr>
      <w:rFonts w:eastAsiaTheme="minorHAnsi" w:cstheme="minorBidi"/>
      <w:b/>
      <w:sz w:val="24"/>
      <w:lang w:val="en-US" w:eastAsia="en-US"/>
    </w:rPr>
  </w:style>
  <w:style w:type="paragraph" w:customStyle="1" w:styleId="gXML-">
    <w:name w:val="g_XML-файл"/>
    <w:next w:val="gff3"/>
    <w:link w:val="gXML-0"/>
    <w:unhideWhenUsed/>
    <w:qFormat/>
    <w:rsid w:val="00E4351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eastAsiaTheme="minorHAnsi" w:cstheme="minorBidi"/>
      <w:lang w:val="en-US" w:eastAsia="en-US"/>
    </w:rPr>
  </w:style>
  <w:style w:type="numbering" w:customStyle="1" w:styleId="g9">
    <w:name w:val="g_Обычный. Список. Нумерованный"/>
    <w:uiPriority w:val="99"/>
    <w:rsid w:val="00E4351F"/>
    <w:pPr>
      <w:numPr>
        <w:numId w:val="14"/>
      </w:numPr>
    </w:pPr>
  </w:style>
  <w:style w:type="numbering" w:customStyle="1" w:styleId="gf8">
    <w:name w:val="g_Обычный. Список. Маркированный"/>
    <w:uiPriority w:val="99"/>
    <w:rsid w:val="00E4351F"/>
    <w:pPr>
      <w:numPr>
        <w:numId w:val="1"/>
      </w:numPr>
    </w:pPr>
  </w:style>
  <w:style w:type="numbering" w:customStyle="1" w:styleId="g6">
    <w:name w:val="g_Таблица. Список. Нумерованный"/>
    <w:uiPriority w:val="99"/>
    <w:rsid w:val="00E4351F"/>
    <w:pPr>
      <w:numPr>
        <w:numId w:val="23"/>
      </w:numPr>
    </w:pPr>
  </w:style>
  <w:style w:type="numbering" w:customStyle="1" w:styleId="g8">
    <w:name w:val="g_Обычный для протоколов. Нумерованный"/>
    <w:uiPriority w:val="99"/>
    <w:rsid w:val="00E4351F"/>
    <w:pPr>
      <w:numPr>
        <w:numId w:val="12"/>
      </w:numPr>
    </w:pPr>
  </w:style>
  <w:style w:type="paragraph" w:customStyle="1" w:styleId="gf6">
    <w:name w:val="g_Заголовок раздела договора"/>
    <w:next w:val="gf7"/>
    <w:qFormat/>
    <w:rsid w:val="00E4351F"/>
    <w:pPr>
      <w:keepNext/>
      <w:numPr>
        <w:numId w:val="31"/>
      </w:numPr>
      <w:spacing w:before="240" w:after="240" w:line="360" w:lineRule="auto"/>
      <w:jc w:val="center"/>
      <w:outlineLvl w:val="0"/>
    </w:pPr>
    <w:rPr>
      <w:rFonts w:eastAsiaTheme="minorHAnsi" w:cstheme="minorBidi"/>
      <w:b/>
      <w:caps/>
      <w:sz w:val="26"/>
      <w:lang w:eastAsia="en-US"/>
    </w:rPr>
  </w:style>
  <w:style w:type="numbering" w:customStyle="1" w:styleId="gf3">
    <w:name w:val="g_Обычный для договоров. Нумерованный"/>
    <w:uiPriority w:val="99"/>
    <w:rsid w:val="00E4351F"/>
    <w:pPr>
      <w:numPr>
        <w:numId w:val="11"/>
      </w:numPr>
    </w:pPr>
  </w:style>
  <w:style w:type="paragraph" w:customStyle="1" w:styleId="gf7">
    <w:name w:val="g_Договор. Обычный"/>
    <w:qFormat/>
    <w:rsid w:val="00E4351F"/>
    <w:pPr>
      <w:numPr>
        <w:ilvl w:val="1"/>
        <w:numId w:val="31"/>
      </w:numPr>
      <w:jc w:val="both"/>
    </w:pPr>
    <w:rPr>
      <w:rFonts w:eastAsiaTheme="minorHAnsi" w:cstheme="minorBidi"/>
      <w:sz w:val="26"/>
      <w:lang w:eastAsia="en-US"/>
    </w:rPr>
  </w:style>
  <w:style w:type="paragraph" w:customStyle="1" w:styleId="gfa">
    <w:name w:val="g_Договор. Приложение. Номер"/>
    <w:next w:val="gfff"/>
    <w:unhideWhenUsed/>
    <w:qFormat/>
    <w:rsid w:val="00E4351F"/>
    <w:pPr>
      <w:keepNext/>
      <w:pageBreakBefore/>
      <w:numPr>
        <w:numId w:val="7"/>
      </w:numPr>
      <w:spacing w:line="360" w:lineRule="auto"/>
      <w:jc w:val="right"/>
      <w:outlineLvl w:val="0"/>
    </w:pPr>
    <w:rPr>
      <w:rFonts w:eastAsiaTheme="minorHAnsi" w:cstheme="minorBidi"/>
      <w:sz w:val="26"/>
      <w:szCs w:val="24"/>
      <w:lang w:eastAsia="en-US"/>
    </w:rPr>
  </w:style>
  <w:style w:type="paragraph" w:customStyle="1" w:styleId="gfff">
    <w:name w:val="g_Договор. Приложение. Описание"/>
    <w:next w:val="gfff0"/>
    <w:unhideWhenUsed/>
    <w:qFormat/>
    <w:rsid w:val="00E4351F"/>
    <w:pPr>
      <w:spacing w:line="360" w:lineRule="auto"/>
      <w:ind w:firstLine="709"/>
      <w:jc w:val="right"/>
    </w:pPr>
    <w:rPr>
      <w:rFonts w:eastAsiaTheme="minorHAnsi" w:cstheme="minorBidi"/>
      <w:sz w:val="26"/>
      <w:szCs w:val="24"/>
      <w:lang w:eastAsia="en-US"/>
    </w:rPr>
  </w:style>
  <w:style w:type="paragraph" w:customStyle="1" w:styleId="gfff1">
    <w:name w:val="g_Обычный. Интервал перед и без отрыва от следующего"/>
    <w:next w:val="gff0"/>
    <w:link w:val="gfff2"/>
    <w:qFormat/>
    <w:rsid w:val="00E4351F"/>
    <w:pPr>
      <w:keepNext/>
      <w:spacing w:before="120" w:line="360" w:lineRule="auto"/>
      <w:ind w:firstLine="709"/>
      <w:jc w:val="both"/>
    </w:pPr>
    <w:rPr>
      <w:rFonts w:eastAsiaTheme="minorHAnsi" w:cstheme="minorBidi"/>
      <w:sz w:val="26"/>
      <w:szCs w:val="24"/>
      <w:lang w:eastAsia="en-US"/>
    </w:rPr>
  </w:style>
  <w:style w:type="character" w:customStyle="1" w:styleId="gfe">
    <w:name w:val="g_Таблица. Текст Знак"/>
    <w:basedOn w:val="a2"/>
    <w:link w:val="gfc"/>
    <w:rsid w:val="00E4351F"/>
  </w:style>
  <w:style w:type="paragraph" w:customStyle="1" w:styleId="gc">
    <w:name w:val="g_Таблица. № п/п"/>
    <w:qFormat/>
    <w:rsid w:val="00E4351F"/>
    <w:pPr>
      <w:numPr>
        <w:numId w:val="19"/>
      </w:numPr>
    </w:pPr>
    <w:rPr>
      <w:rFonts w:eastAsiaTheme="minorHAnsi" w:cstheme="minorBidi"/>
      <w:sz w:val="24"/>
      <w:szCs w:val="24"/>
      <w:lang w:eastAsia="en-US"/>
    </w:rPr>
  </w:style>
  <w:style w:type="paragraph" w:customStyle="1" w:styleId="gf0">
    <w:name w:val="g_Таблица. Текст. Список маркированный"/>
    <w:qFormat/>
    <w:rsid w:val="00E4351F"/>
    <w:pPr>
      <w:numPr>
        <w:numId w:val="24"/>
      </w:numPr>
    </w:pPr>
    <w:rPr>
      <w:rFonts w:eastAsiaTheme="minorHAnsi" w:cstheme="minorBidi"/>
      <w:sz w:val="24"/>
      <w:szCs w:val="24"/>
      <w:lang w:eastAsia="en-US"/>
    </w:rPr>
  </w:style>
  <w:style w:type="paragraph" w:customStyle="1" w:styleId="gf1">
    <w:name w:val="g_Таблица. Текст. Список нумерованный"/>
    <w:qFormat/>
    <w:rsid w:val="00E4351F"/>
    <w:pPr>
      <w:numPr>
        <w:numId w:val="32"/>
      </w:numPr>
      <w:spacing w:before="60" w:after="60"/>
    </w:pPr>
    <w:rPr>
      <w:rFonts w:eastAsiaTheme="minorHAnsi" w:cstheme="minorBidi"/>
      <w:sz w:val="24"/>
      <w:szCs w:val="24"/>
      <w:lang w:eastAsia="en-US"/>
    </w:rPr>
  </w:style>
  <w:style w:type="paragraph" w:customStyle="1" w:styleId="gf9">
    <w:name w:val="g_Обычный. Список маркированный"/>
    <w:link w:val="gfff3"/>
    <w:qFormat/>
    <w:rsid w:val="00E4351F"/>
    <w:pPr>
      <w:numPr>
        <w:numId w:val="1"/>
      </w:numPr>
      <w:spacing w:line="360" w:lineRule="auto"/>
      <w:jc w:val="both"/>
    </w:pPr>
    <w:rPr>
      <w:rFonts w:eastAsiaTheme="minorHAnsi" w:cstheme="minorBidi"/>
      <w:sz w:val="26"/>
      <w:szCs w:val="24"/>
      <w:lang w:eastAsia="en-US"/>
    </w:rPr>
  </w:style>
  <w:style w:type="paragraph" w:customStyle="1" w:styleId="ga">
    <w:name w:val="g_Обычный. Список нумерованный"/>
    <w:link w:val="gfff4"/>
    <w:qFormat/>
    <w:rsid w:val="00E4351F"/>
    <w:pPr>
      <w:numPr>
        <w:numId w:val="45"/>
      </w:numPr>
      <w:spacing w:line="360" w:lineRule="auto"/>
      <w:jc w:val="both"/>
    </w:pPr>
    <w:rPr>
      <w:rFonts w:eastAsiaTheme="minorHAnsi" w:cstheme="minorBidi"/>
      <w:sz w:val="26"/>
      <w:szCs w:val="24"/>
      <w:lang w:eastAsia="en-US"/>
    </w:rPr>
  </w:style>
  <w:style w:type="paragraph" w:customStyle="1" w:styleId="gf2">
    <w:name w:val="g_Протокол. Обычный"/>
    <w:qFormat/>
    <w:rsid w:val="00E4351F"/>
    <w:pPr>
      <w:numPr>
        <w:numId w:val="17"/>
      </w:numPr>
      <w:spacing w:line="360" w:lineRule="auto"/>
      <w:jc w:val="both"/>
    </w:pPr>
    <w:rPr>
      <w:rFonts w:eastAsiaTheme="minorHAnsi" w:cstheme="minorBidi"/>
      <w:sz w:val="26"/>
      <w:szCs w:val="24"/>
      <w:lang w:eastAsia="en-US"/>
    </w:rPr>
  </w:style>
  <w:style w:type="character" w:customStyle="1" w:styleId="gfff5">
    <w:name w:val="g_Элемент интерфейса"/>
    <w:basedOn w:val="a2"/>
    <w:uiPriority w:val="1"/>
    <w:qFormat/>
    <w:rsid w:val="00E4351F"/>
    <w:rPr>
      <w:rFonts w:ascii="Times New Roman" w:hAnsi="Times New Roman"/>
      <w:b/>
      <w:sz w:val="26"/>
    </w:rPr>
  </w:style>
  <w:style w:type="character" w:customStyle="1" w:styleId="gffe">
    <w:name w:val="g_Таблица. Подзаголовок как строка Знак"/>
    <w:basedOn w:val="gfe"/>
    <w:link w:val="gffd"/>
    <w:rsid w:val="00E4351F"/>
    <w:rPr>
      <w:rFonts w:eastAsiaTheme="minorHAnsi" w:cstheme="minorBidi"/>
      <w:b/>
      <w:sz w:val="24"/>
      <w:lang w:val="en-US" w:eastAsia="en-US"/>
    </w:rPr>
  </w:style>
  <w:style w:type="paragraph" w:customStyle="1" w:styleId="gfc">
    <w:name w:val="g_Таблица. Текст"/>
    <w:link w:val="gfe"/>
    <w:qFormat/>
    <w:rsid w:val="00E4351F"/>
  </w:style>
  <w:style w:type="paragraph" w:customStyle="1" w:styleId="gfff6">
    <w:name w:val="g_Заголовок оглавления или аннотации"/>
    <w:next w:val="12"/>
    <w:qFormat/>
    <w:rsid w:val="00E4351F"/>
    <w:pPr>
      <w:keepNext/>
      <w:pageBreakBefore/>
      <w:spacing w:before="240" w:after="240" w:line="360" w:lineRule="auto"/>
      <w:jc w:val="center"/>
    </w:pPr>
    <w:rPr>
      <w:rFonts w:eastAsiaTheme="minorHAnsi" w:cstheme="minorBidi"/>
      <w:b/>
      <w:sz w:val="34"/>
      <w:szCs w:val="34"/>
      <w:lang w:eastAsia="en-US"/>
    </w:rPr>
  </w:style>
  <w:style w:type="paragraph" w:customStyle="1" w:styleId="gfff7">
    <w:name w:val="g_Таблица. Название и номер"/>
    <w:next w:val="gff0"/>
    <w:qFormat/>
    <w:rsid w:val="00E4351F"/>
    <w:pPr>
      <w:keepNext/>
      <w:spacing w:before="120" w:line="360" w:lineRule="auto"/>
      <w:jc w:val="both"/>
    </w:pPr>
    <w:rPr>
      <w:rFonts w:eastAsiaTheme="minorHAnsi" w:cstheme="minorBidi"/>
      <w:sz w:val="24"/>
      <w:szCs w:val="24"/>
      <w:lang w:eastAsia="en-US"/>
    </w:rPr>
  </w:style>
  <w:style w:type="character" w:customStyle="1" w:styleId="gfff8">
    <w:name w:val="g_Выделение Курсив"/>
    <w:basedOn w:val="a2"/>
    <w:uiPriority w:val="1"/>
    <w:qFormat/>
    <w:rsid w:val="00E4351F"/>
    <w:rPr>
      <w:rFonts w:ascii="Times New Roman" w:hAnsi="Times New Roman"/>
      <w:i/>
      <w:sz w:val="26"/>
    </w:rPr>
  </w:style>
  <w:style w:type="paragraph" w:customStyle="1" w:styleId="g11">
    <w:name w:val="g_Заголовок 1"/>
    <w:next w:val="gff0"/>
    <w:qFormat/>
    <w:rsid w:val="00E4351F"/>
    <w:pPr>
      <w:keepNext/>
      <w:keepLines/>
      <w:pageBreakBefore/>
      <w:numPr>
        <w:numId w:val="9"/>
      </w:numPr>
      <w:spacing w:before="240" w:after="1040" w:line="360" w:lineRule="auto"/>
      <w:jc w:val="both"/>
      <w:outlineLvl w:val="0"/>
    </w:pPr>
    <w:rPr>
      <w:b/>
      <w:sz w:val="34"/>
      <w:szCs w:val="32"/>
      <w:lang w:eastAsia="en-US"/>
    </w:rPr>
  </w:style>
  <w:style w:type="paragraph" w:customStyle="1" w:styleId="g20">
    <w:name w:val="g_Заголовок 2"/>
    <w:next w:val="gff0"/>
    <w:link w:val="g21"/>
    <w:qFormat/>
    <w:rsid w:val="00E4351F"/>
    <w:pPr>
      <w:keepNext/>
      <w:keepLines/>
      <w:numPr>
        <w:ilvl w:val="1"/>
        <w:numId w:val="9"/>
      </w:numPr>
      <w:spacing w:before="1040" w:after="1040" w:line="360" w:lineRule="auto"/>
      <w:jc w:val="both"/>
      <w:outlineLvl w:val="1"/>
    </w:pPr>
    <w:rPr>
      <w:b/>
      <w:sz w:val="32"/>
      <w:szCs w:val="26"/>
      <w:lang w:eastAsia="en-US"/>
    </w:rPr>
  </w:style>
  <w:style w:type="paragraph" w:customStyle="1" w:styleId="g30">
    <w:name w:val="g_Заголовок 3"/>
    <w:next w:val="gff0"/>
    <w:qFormat/>
    <w:rsid w:val="00E4351F"/>
    <w:pPr>
      <w:keepNext/>
      <w:keepLines/>
      <w:numPr>
        <w:ilvl w:val="2"/>
        <w:numId w:val="9"/>
      </w:numPr>
      <w:spacing w:line="360" w:lineRule="auto"/>
      <w:jc w:val="both"/>
      <w:outlineLvl w:val="2"/>
    </w:pPr>
    <w:rPr>
      <w:b/>
      <w:sz w:val="30"/>
      <w:szCs w:val="26"/>
      <w:lang w:eastAsia="en-US"/>
    </w:rPr>
  </w:style>
  <w:style w:type="paragraph" w:customStyle="1" w:styleId="g40">
    <w:name w:val="g_Заголовок 4"/>
    <w:next w:val="gff0"/>
    <w:qFormat/>
    <w:rsid w:val="00E4351F"/>
    <w:pPr>
      <w:keepNext/>
      <w:keepLines/>
      <w:numPr>
        <w:ilvl w:val="3"/>
        <w:numId w:val="9"/>
      </w:numPr>
      <w:spacing w:line="360" w:lineRule="auto"/>
      <w:jc w:val="both"/>
      <w:outlineLvl w:val="3"/>
    </w:pPr>
    <w:rPr>
      <w:b/>
      <w:iCs/>
      <w:sz w:val="28"/>
      <w:szCs w:val="26"/>
      <w:lang w:eastAsia="en-US"/>
    </w:rPr>
  </w:style>
  <w:style w:type="paragraph" w:customStyle="1" w:styleId="g50">
    <w:name w:val="g_Заголовок 5"/>
    <w:next w:val="gff0"/>
    <w:qFormat/>
    <w:rsid w:val="00E4351F"/>
    <w:pPr>
      <w:keepNext/>
      <w:spacing w:line="360" w:lineRule="auto"/>
      <w:ind w:firstLine="709"/>
      <w:jc w:val="both"/>
    </w:pPr>
    <w:rPr>
      <w:b/>
      <w:sz w:val="26"/>
      <w:szCs w:val="26"/>
      <w:lang w:eastAsia="en-US"/>
    </w:rPr>
  </w:style>
  <w:style w:type="paragraph" w:customStyle="1" w:styleId="gfff9">
    <w:name w:val="g_Колонтитул"/>
    <w:next w:val="gff0"/>
    <w:qFormat/>
    <w:rsid w:val="00E4351F"/>
    <w:pPr>
      <w:spacing w:line="360" w:lineRule="auto"/>
      <w:jc w:val="center"/>
    </w:pPr>
    <w:rPr>
      <w:rFonts w:eastAsiaTheme="minorHAnsi" w:cstheme="minorBidi"/>
      <w:sz w:val="24"/>
      <w:szCs w:val="24"/>
      <w:lang w:eastAsia="en-US"/>
    </w:rPr>
  </w:style>
  <w:style w:type="numbering" w:customStyle="1" w:styleId="g7">
    <w:name w:val="g_Заголовки"/>
    <w:uiPriority w:val="99"/>
    <w:rsid w:val="00E4351F"/>
    <w:pPr>
      <w:numPr>
        <w:numId w:val="8"/>
      </w:numPr>
    </w:pPr>
  </w:style>
  <w:style w:type="numbering" w:customStyle="1" w:styleId="gb">
    <w:name w:val="g_Список. Таблица. № п/п"/>
    <w:uiPriority w:val="99"/>
    <w:rsid w:val="00E4351F"/>
    <w:pPr>
      <w:numPr>
        <w:numId w:val="19"/>
      </w:numPr>
    </w:pPr>
  </w:style>
  <w:style w:type="paragraph" w:customStyle="1" w:styleId="gfff0">
    <w:name w:val="g_Заголовок общий"/>
    <w:next w:val="gff0"/>
    <w:qFormat/>
    <w:rsid w:val="00E4351F"/>
    <w:pPr>
      <w:keepNext/>
      <w:spacing w:before="240" w:after="240" w:line="360" w:lineRule="auto"/>
      <w:jc w:val="center"/>
      <w:outlineLvl w:val="0"/>
    </w:pPr>
    <w:rPr>
      <w:rFonts w:eastAsiaTheme="minorHAnsi" w:cstheme="minorBidi"/>
      <w:b/>
      <w:sz w:val="28"/>
      <w:lang w:eastAsia="en-US"/>
    </w:rPr>
  </w:style>
  <w:style w:type="character" w:customStyle="1" w:styleId="gff6">
    <w:name w:val="g_Обычный. Без отрыва от следующего Знак"/>
    <w:basedOn w:val="gff2"/>
    <w:link w:val="gff5"/>
    <w:rsid w:val="00E4351F"/>
    <w:rPr>
      <w:rFonts w:eastAsiaTheme="minorHAnsi" w:cstheme="minorBidi"/>
      <w:sz w:val="26"/>
      <w:szCs w:val="24"/>
      <w:lang w:eastAsia="en-US"/>
    </w:rPr>
  </w:style>
  <w:style w:type="character" w:customStyle="1" w:styleId="20">
    <w:name w:val="Заголовок 2 Знак"/>
    <w:basedOn w:val="a2"/>
    <w:link w:val="2"/>
    <w:uiPriority w:val="9"/>
    <w:rsid w:val="00E4351F"/>
    <w:rPr>
      <w:b/>
      <w:sz w:val="32"/>
      <w:szCs w:val="26"/>
      <w:lang w:eastAsia="en-US"/>
    </w:rPr>
  </w:style>
  <w:style w:type="paragraph" w:customStyle="1" w:styleId="g-">
    <w:name w:val="g_Заголовок-тест"/>
    <w:basedOn w:val="gff0"/>
    <w:qFormat/>
    <w:rsid w:val="009F7E33"/>
    <w:pPr>
      <w:ind w:firstLine="0"/>
      <w:jc w:val="center"/>
    </w:pPr>
    <w:rPr>
      <w:b/>
      <w:sz w:val="28"/>
    </w:rPr>
  </w:style>
  <w:style w:type="paragraph" w:customStyle="1" w:styleId="gfffa">
    <w:name w:val="g_Таблица. Название. Обычный"/>
    <w:basedOn w:val="gff0"/>
    <w:qFormat/>
    <w:rsid w:val="00B8440A"/>
    <w:pPr>
      <w:keepNext/>
      <w:spacing w:before="120"/>
      <w:ind w:firstLine="0"/>
    </w:pPr>
  </w:style>
  <w:style w:type="numbering" w:customStyle="1" w:styleId="g10">
    <w:name w:val="g_Список. Таблица. № п/п1"/>
    <w:uiPriority w:val="99"/>
    <w:rsid w:val="005D42D2"/>
    <w:pPr>
      <w:numPr>
        <w:numId w:val="2"/>
      </w:numPr>
    </w:pPr>
  </w:style>
  <w:style w:type="paragraph" w:customStyle="1" w:styleId="gfffb">
    <w:name w:val="g_Приложение. Интервал перед и без отрыва от следующего"/>
    <w:next w:val="gff8"/>
    <w:link w:val="gfffc"/>
    <w:qFormat/>
    <w:rsid w:val="00E4351F"/>
    <w:pPr>
      <w:keepNext/>
      <w:spacing w:before="120" w:line="360" w:lineRule="auto"/>
      <w:ind w:firstLine="709"/>
      <w:jc w:val="both"/>
    </w:pPr>
    <w:rPr>
      <w:rFonts w:eastAsiaTheme="minorHAnsi" w:cstheme="minorBidi"/>
      <w:sz w:val="24"/>
      <w:szCs w:val="24"/>
      <w:lang w:eastAsia="en-US"/>
    </w:rPr>
  </w:style>
  <w:style w:type="character" w:customStyle="1" w:styleId="aff1">
    <w:name w:val="Текст сноски Знак"/>
    <w:basedOn w:val="a2"/>
    <w:link w:val="aff0"/>
    <w:uiPriority w:val="99"/>
    <w:rsid w:val="00E4351F"/>
    <w:rPr>
      <w:rFonts w:eastAsiaTheme="minorHAnsi" w:cstheme="minorBidi"/>
      <w:lang w:eastAsia="en-US"/>
    </w:rPr>
  </w:style>
  <w:style w:type="character" w:customStyle="1" w:styleId="gXML-0">
    <w:name w:val="g_XML-файл Знак"/>
    <w:basedOn w:val="a2"/>
    <w:link w:val="gXML-"/>
    <w:rsid w:val="00E4351F"/>
    <w:rPr>
      <w:rFonts w:eastAsiaTheme="minorHAnsi" w:cstheme="minorBidi"/>
      <w:lang w:val="en-US" w:eastAsia="en-US"/>
    </w:rPr>
  </w:style>
  <w:style w:type="paragraph" w:customStyle="1" w:styleId="gff8">
    <w:name w:val="g_Приложение. Текст"/>
    <w:link w:val="gfffd"/>
    <w:qFormat/>
    <w:rsid w:val="00E4351F"/>
    <w:pPr>
      <w:spacing w:line="360" w:lineRule="auto"/>
      <w:ind w:firstLine="709"/>
      <w:jc w:val="both"/>
    </w:pPr>
    <w:rPr>
      <w:rFonts w:eastAsiaTheme="minorHAnsi" w:cstheme="minorBidi"/>
      <w:sz w:val="24"/>
      <w:szCs w:val="24"/>
      <w:lang w:eastAsia="en-US"/>
    </w:rPr>
  </w:style>
  <w:style w:type="paragraph" w:customStyle="1" w:styleId="gfffe">
    <w:name w:val="g_Рисунок. Название для приложения"/>
    <w:next w:val="gff0"/>
    <w:qFormat/>
    <w:rsid w:val="00E4351F"/>
    <w:pPr>
      <w:spacing w:line="360" w:lineRule="auto"/>
      <w:ind w:firstLine="709"/>
      <w:jc w:val="center"/>
    </w:pPr>
    <w:rPr>
      <w:rFonts w:eastAsiaTheme="minorHAnsi" w:cstheme="minorBidi"/>
      <w:sz w:val="24"/>
      <w:szCs w:val="26"/>
      <w:lang w:eastAsia="en-US"/>
    </w:rPr>
  </w:style>
  <w:style w:type="paragraph" w:customStyle="1" w:styleId="gffff">
    <w:name w:val="g_Приложение. Интервал перед"/>
    <w:next w:val="gff8"/>
    <w:link w:val="gffff0"/>
    <w:qFormat/>
    <w:rsid w:val="00E4351F"/>
    <w:pPr>
      <w:spacing w:before="120" w:line="360" w:lineRule="auto"/>
      <w:ind w:firstLine="709"/>
      <w:jc w:val="both"/>
    </w:pPr>
    <w:rPr>
      <w:rFonts w:eastAsiaTheme="minorHAnsi" w:cstheme="minorBidi"/>
      <w:sz w:val="24"/>
      <w:szCs w:val="24"/>
      <w:lang w:eastAsia="en-US"/>
    </w:rPr>
  </w:style>
  <w:style w:type="character" w:customStyle="1" w:styleId="gff1">
    <w:name w:val="g_Примечание. Текст Знак"/>
    <w:basedOn w:val="a2"/>
    <w:link w:val="gff"/>
    <w:rsid w:val="00E4351F"/>
    <w:rPr>
      <w:rFonts w:eastAsiaTheme="minorHAnsi" w:cstheme="minorBidi"/>
      <w:sz w:val="24"/>
      <w:szCs w:val="24"/>
      <w:lang w:eastAsia="en-US"/>
    </w:rPr>
  </w:style>
  <w:style w:type="paragraph" w:styleId="aff3">
    <w:name w:val="annotation subject"/>
    <w:basedOn w:val="afe"/>
    <w:next w:val="afe"/>
    <w:link w:val="aff4"/>
    <w:uiPriority w:val="99"/>
    <w:semiHidden/>
    <w:unhideWhenUsed/>
    <w:rsid w:val="00E4351F"/>
    <w:rPr>
      <w:b/>
      <w:bCs/>
    </w:rPr>
  </w:style>
  <w:style w:type="character" w:customStyle="1" w:styleId="gffff1">
    <w:name w:val="g_Примечание. Название"/>
    <w:basedOn w:val="a2"/>
    <w:uiPriority w:val="1"/>
    <w:qFormat/>
    <w:rsid w:val="00E4351F"/>
    <w:rPr>
      <w:rFonts w:ascii="Times New Roman" w:hAnsi="Times New Roman"/>
      <w:spacing w:val="40"/>
      <w:sz w:val="24"/>
    </w:rPr>
  </w:style>
  <w:style w:type="character" w:customStyle="1" w:styleId="aff4">
    <w:name w:val="Тема примечания Знак"/>
    <w:basedOn w:val="aff"/>
    <w:link w:val="aff3"/>
    <w:uiPriority w:val="99"/>
    <w:semiHidden/>
    <w:rsid w:val="00E4351F"/>
    <w:rPr>
      <w:rFonts w:eastAsiaTheme="minorHAnsi" w:cstheme="minorBidi"/>
      <w:b/>
      <w:bCs/>
      <w:lang w:eastAsia="en-US"/>
    </w:rPr>
  </w:style>
  <w:style w:type="numbering" w:customStyle="1" w:styleId="G">
    <w:name w:val="G_Таблица. Название и номер"/>
    <w:basedOn w:val="a4"/>
    <w:uiPriority w:val="99"/>
    <w:rsid w:val="00E4351F"/>
    <w:pPr>
      <w:numPr>
        <w:numId w:val="21"/>
      </w:numPr>
    </w:pPr>
  </w:style>
  <w:style w:type="numbering" w:customStyle="1" w:styleId="gd">
    <w:name w:val="g_Рисунок.Название"/>
    <w:uiPriority w:val="99"/>
    <w:rsid w:val="00E4351F"/>
    <w:pPr>
      <w:numPr>
        <w:numId w:val="18"/>
      </w:numPr>
    </w:pPr>
  </w:style>
  <w:style w:type="character" w:customStyle="1" w:styleId="gfffd">
    <w:name w:val="g_Приложение. Текст Знак"/>
    <w:basedOn w:val="gff2"/>
    <w:link w:val="gff8"/>
    <w:rsid w:val="00E4351F"/>
    <w:rPr>
      <w:rFonts w:eastAsiaTheme="minorHAnsi" w:cstheme="minorBidi"/>
      <w:sz w:val="24"/>
      <w:szCs w:val="24"/>
      <w:lang w:eastAsia="en-US"/>
    </w:rPr>
  </w:style>
  <w:style w:type="character" w:customStyle="1" w:styleId="gfff2">
    <w:name w:val="g_Обычный. Интервал перед и без отрыва от следующего Знак"/>
    <w:basedOn w:val="a2"/>
    <w:link w:val="gfff1"/>
    <w:rsid w:val="00E4351F"/>
    <w:rPr>
      <w:rFonts w:eastAsiaTheme="minorHAnsi" w:cstheme="minorBidi"/>
      <w:sz w:val="26"/>
      <w:szCs w:val="24"/>
      <w:lang w:eastAsia="en-US"/>
    </w:rPr>
  </w:style>
  <w:style w:type="character" w:customStyle="1" w:styleId="gfffc">
    <w:name w:val="g_Приложение. Интервал перед и без отрыва от следующего Знак"/>
    <w:basedOn w:val="gfff2"/>
    <w:link w:val="gfffb"/>
    <w:rsid w:val="00E4351F"/>
    <w:rPr>
      <w:rFonts w:eastAsiaTheme="minorHAnsi" w:cstheme="minorBidi"/>
      <w:sz w:val="24"/>
      <w:szCs w:val="24"/>
      <w:lang w:eastAsia="en-US"/>
    </w:rPr>
  </w:style>
  <w:style w:type="paragraph" w:customStyle="1" w:styleId="gffff2">
    <w:name w:val="g_Приложение. Без отрыва от следующего"/>
    <w:next w:val="gf5"/>
    <w:link w:val="gffff3"/>
    <w:qFormat/>
    <w:rsid w:val="00E4351F"/>
    <w:pPr>
      <w:keepNext/>
      <w:spacing w:line="360" w:lineRule="auto"/>
      <w:ind w:firstLine="709"/>
      <w:jc w:val="both"/>
    </w:pPr>
    <w:rPr>
      <w:rFonts w:eastAsiaTheme="minorHAnsi" w:cstheme="minorBidi"/>
      <w:sz w:val="24"/>
      <w:szCs w:val="24"/>
      <w:lang w:eastAsia="en-US"/>
    </w:rPr>
  </w:style>
  <w:style w:type="character" w:customStyle="1" w:styleId="gff4">
    <w:name w:val="g_Обычный. Интервал перед Знак"/>
    <w:basedOn w:val="a2"/>
    <w:link w:val="gff3"/>
    <w:rsid w:val="00E4351F"/>
    <w:rPr>
      <w:rFonts w:eastAsiaTheme="minorHAnsi" w:cstheme="minorBidi"/>
      <w:sz w:val="26"/>
      <w:szCs w:val="24"/>
      <w:lang w:eastAsia="en-US"/>
    </w:rPr>
  </w:style>
  <w:style w:type="character" w:customStyle="1" w:styleId="gffff0">
    <w:name w:val="g_Приложение. Интервал перед Знак"/>
    <w:basedOn w:val="gff4"/>
    <w:link w:val="gffff"/>
    <w:rsid w:val="00E4351F"/>
    <w:rPr>
      <w:rFonts w:eastAsiaTheme="minorHAnsi" w:cstheme="minorBidi"/>
      <w:sz w:val="24"/>
      <w:szCs w:val="24"/>
      <w:lang w:eastAsia="en-US"/>
    </w:rPr>
  </w:style>
  <w:style w:type="paragraph" w:customStyle="1" w:styleId="gf5">
    <w:name w:val="g_Приложение. Список маркированный"/>
    <w:link w:val="gffff4"/>
    <w:qFormat/>
    <w:rsid w:val="00E4351F"/>
    <w:pPr>
      <w:numPr>
        <w:numId w:val="15"/>
      </w:numPr>
      <w:spacing w:line="360" w:lineRule="auto"/>
      <w:jc w:val="both"/>
    </w:pPr>
    <w:rPr>
      <w:rFonts w:eastAsiaTheme="minorHAnsi" w:cstheme="minorBidi"/>
      <w:sz w:val="24"/>
      <w:szCs w:val="24"/>
      <w:lang w:eastAsia="en-US"/>
    </w:rPr>
  </w:style>
  <w:style w:type="character" w:customStyle="1" w:styleId="gffff3">
    <w:name w:val="g_Приложение. Без отрыва от следующего Знак"/>
    <w:basedOn w:val="gff6"/>
    <w:link w:val="gffff2"/>
    <w:rsid w:val="00E4351F"/>
    <w:rPr>
      <w:rFonts w:eastAsiaTheme="minorHAnsi" w:cstheme="minorBidi"/>
      <w:sz w:val="24"/>
      <w:szCs w:val="24"/>
      <w:lang w:eastAsia="en-US"/>
    </w:rPr>
  </w:style>
  <w:style w:type="paragraph" w:customStyle="1" w:styleId="g5">
    <w:name w:val="g_Приложение. Список нумерованный"/>
    <w:link w:val="gffff5"/>
    <w:qFormat/>
    <w:rsid w:val="00E4351F"/>
    <w:pPr>
      <w:numPr>
        <w:numId w:val="34"/>
      </w:numPr>
      <w:spacing w:line="360" w:lineRule="auto"/>
      <w:jc w:val="both"/>
    </w:pPr>
    <w:rPr>
      <w:rFonts w:eastAsiaTheme="minorHAnsi" w:cstheme="minorBidi"/>
      <w:sz w:val="24"/>
      <w:szCs w:val="24"/>
      <w:lang w:eastAsia="en-US"/>
    </w:rPr>
  </w:style>
  <w:style w:type="character" w:customStyle="1" w:styleId="gfff3">
    <w:name w:val="g_Обычный. Список маркированный Знак"/>
    <w:basedOn w:val="a2"/>
    <w:link w:val="gf9"/>
    <w:rsid w:val="00E4351F"/>
    <w:rPr>
      <w:rFonts w:eastAsiaTheme="minorHAnsi" w:cstheme="minorBidi"/>
      <w:sz w:val="26"/>
      <w:szCs w:val="24"/>
      <w:lang w:eastAsia="en-US"/>
    </w:rPr>
  </w:style>
  <w:style w:type="character" w:customStyle="1" w:styleId="gffff4">
    <w:name w:val="g_Приложение. Список маркированный Знак"/>
    <w:basedOn w:val="gfff3"/>
    <w:link w:val="gf5"/>
    <w:rsid w:val="00E4351F"/>
    <w:rPr>
      <w:rFonts w:eastAsiaTheme="minorHAnsi" w:cstheme="minorBidi"/>
      <w:sz w:val="24"/>
      <w:szCs w:val="24"/>
      <w:lang w:eastAsia="en-US"/>
    </w:rPr>
  </w:style>
  <w:style w:type="character" w:customStyle="1" w:styleId="gfff4">
    <w:name w:val="g_Обычный. Список нумерованный Знак"/>
    <w:basedOn w:val="a2"/>
    <w:link w:val="ga"/>
    <w:rsid w:val="00E4351F"/>
    <w:rPr>
      <w:rFonts w:eastAsiaTheme="minorHAnsi" w:cstheme="minorBidi"/>
      <w:sz w:val="26"/>
      <w:szCs w:val="24"/>
      <w:lang w:eastAsia="en-US"/>
    </w:rPr>
  </w:style>
  <w:style w:type="character" w:customStyle="1" w:styleId="gffff5">
    <w:name w:val="g_Приложение. Список нумерованный Знак"/>
    <w:basedOn w:val="gfff4"/>
    <w:link w:val="g5"/>
    <w:rsid w:val="00E4351F"/>
    <w:rPr>
      <w:rFonts w:eastAsiaTheme="minorHAnsi" w:cstheme="minorBidi"/>
      <w:sz w:val="24"/>
      <w:szCs w:val="24"/>
      <w:lang w:eastAsia="en-US"/>
    </w:rPr>
  </w:style>
  <w:style w:type="numbering" w:customStyle="1" w:styleId="g0">
    <w:name w:val="g_Приложения. Список. Нумерованный"/>
    <w:uiPriority w:val="99"/>
    <w:rsid w:val="00E4351F"/>
    <w:pPr>
      <w:numPr>
        <w:numId w:val="16"/>
      </w:numPr>
    </w:pPr>
  </w:style>
  <w:style w:type="numbering" w:customStyle="1" w:styleId="gf4">
    <w:name w:val="g_Приложение. Список. Маркированный"/>
    <w:uiPriority w:val="99"/>
    <w:rsid w:val="00E4351F"/>
    <w:pPr>
      <w:numPr>
        <w:numId w:val="15"/>
      </w:numPr>
    </w:pPr>
  </w:style>
  <w:style w:type="paragraph" w:customStyle="1" w:styleId="aff5">
    <w:name w:val="_Текст"/>
    <w:basedOn w:val="a1"/>
    <w:uiPriority w:val="99"/>
    <w:rsid w:val="008A1922"/>
    <w:pPr>
      <w:ind w:right="454" w:firstLine="720"/>
    </w:pPr>
    <w:rPr>
      <w:sz w:val="28"/>
      <w:szCs w:val="20"/>
    </w:rPr>
  </w:style>
  <w:style w:type="paragraph" w:styleId="aff6">
    <w:name w:val="endnote text"/>
    <w:basedOn w:val="a1"/>
    <w:link w:val="aff7"/>
    <w:uiPriority w:val="99"/>
    <w:semiHidden/>
    <w:unhideWhenUsed/>
    <w:rsid w:val="00DB3D17"/>
    <w:pPr>
      <w:spacing w:before="0" w:after="0" w:line="240" w:lineRule="auto"/>
    </w:pPr>
    <w:rPr>
      <w:sz w:val="20"/>
      <w:szCs w:val="20"/>
    </w:rPr>
  </w:style>
  <w:style w:type="character" w:customStyle="1" w:styleId="aff7">
    <w:name w:val="Текст концевой сноски Знак"/>
    <w:basedOn w:val="a2"/>
    <w:link w:val="aff6"/>
    <w:uiPriority w:val="99"/>
    <w:semiHidden/>
    <w:rsid w:val="00DB3D17"/>
    <w:rPr>
      <w:rFonts w:eastAsiaTheme="minorHAnsi" w:cstheme="minorBidi"/>
      <w:lang w:eastAsia="en-US"/>
    </w:rPr>
  </w:style>
  <w:style w:type="character" w:styleId="aff8">
    <w:name w:val="endnote reference"/>
    <w:basedOn w:val="a2"/>
    <w:uiPriority w:val="99"/>
    <w:semiHidden/>
    <w:unhideWhenUsed/>
    <w:rsid w:val="00DB3D17"/>
    <w:rPr>
      <w:vertAlign w:val="superscript"/>
    </w:rPr>
  </w:style>
  <w:style w:type="character" w:styleId="aff9">
    <w:name w:val="FollowedHyperlink"/>
    <w:basedOn w:val="a2"/>
    <w:semiHidden/>
    <w:unhideWhenUsed/>
    <w:rsid w:val="000B665E"/>
    <w:rPr>
      <w:color w:val="954F72" w:themeColor="followedHyperlink"/>
      <w:u w:val="single"/>
    </w:rPr>
  </w:style>
  <w:style w:type="character" w:styleId="affa">
    <w:name w:val="Strong"/>
    <w:basedOn w:val="a2"/>
    <w:uiPriority w:val="22"/>
    <w:qFormat/>
    <w:rsid w:val="00BA33A7"/>
    <w:rPr>
      <w:b/>
      <w:bCs/>
    </w:rPr>
  </w:style>
  <w:style w:type="paragraph" w:styleId="affb">
    <w:name w:val="Normal (Web)"/>
    <w:basedOn w:val="a1"/>
    <w:uiPriority w:val="99"/>
    <w:semiHidden/>
    <w:unhideWhenUsed/>
    <w:rsid w:val="00B12AF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character" w:styleId="affc">
    <w:name w:val="Emphasis"/>
    <w:basedOn w:val="a2"/>
    <w:uiPriority w:val="20"/>
    <w:qFormat/>
    <w:rsid w:val="005213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2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8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8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ria\AppData\Roaming\Microsoft\Templates\GOST_new%202019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996F3-F753-439C-9F04-DDC238AD75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84C7A7-2400-44D1-BF36-A9A9EE723C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79D926-26A8-4F20-869D-C515EFF739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BF1279-EBD3-4E83-8C18-CDE594A44EA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247853C-293A-45DA-A745-BCA473A7C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GOST_new 2019</Template>
  <TotalTime>1620</TotalTime>
  <Pages>26</Pages>
  <Words>2744</Words>
  <Characters>15646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МОСКВЫ</vt:lpstr>
    </vt:vector>
  </TitlesOfParts>
  <Company/>
  <LinksUpToDate>false</LinksUpToDate>
  <CharactersWithSpaces>18354</CharactersWithSpaces>
  <SharedDoc>false</SharedDoc>
  <HLinks>
    <vt:vector size="282" baseType="variant">
      <vt:variant>
        <vt:i4>1507376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_Toc492030598</vt:lpwstr>
      </vt:variant>
      <vt:variant>
        <vt:i4>1507376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_Toc492030597</vt:lpwstr>
      </vt:variant>
      <vt:variant>
        <vt:i4>1507376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_Toc492030596</vt:lpwstr>
      </vt:variant>
      <vt:variant>
        <vt:i4>1507376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_Toc492030595</vt:lpwstr>
      </vt:variant>
      <vt:variant>
        <vt:i4>1507376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_Toc492030594</vt:lpwstr>
      </vt:variant>
      <vt:variant>
        <vt:i4>1507376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_Toc492030593</vt:lpwstr>
      </vt:variant>
      <vt:variant>
        <vt:i4>1507376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_Toc492030592</vt:lpwstr>
      </vt:variant>
      <vt:variant>
        <vt:i4>1507376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_Toc492030591</vt:lpwstr>
      </vt:variant>
      <vt:variant>
        <vt:i4>1507376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_Toc492030590</vt:lpwstr>
      </vt:variant>
      <vt:variant>
        <vt:i4>1441840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_Toc492030589</vt:lpwstr>
      </vt:variant>
      <vt:variant>
        <vt:i4>1441840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_Toc492030588</vt:lpwstr>
      </vt:variant>
      <vt:variant>
        <vt:i4>1441840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_Toc492030587</vt:lpwstr>
      </vt:variant>
      <vt:variant>
        <vt:i4>1441840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_Toc492030586</vt:lpwstr>
      </vt:variant>
      <vt:variant>
        <vt:i4>1441840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_Toc492030585</vt:lpwstr>
      </vt:variant>
      <vt:variant>
        <vt:i4>1441840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_Toc492030584</vt:lpwstr>
      </vt:variant>
      <vt:variant>
        <vt:i4>1441840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_Toc492030583</vt:lpwstr>
      </vt:variant>
      <vt:variant>
        <vt:i4>1441840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_Toc492030582</vt:lpwstr>
      </vt:variant>
      <vt:variant>
        <vt:i4>1441840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_Toc492030581</vt:lpwstr>
      </vt:variant>
      <vt:variant>
        <vt:i4>1441840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_Toc492030580</vt:lpwstr>
      </vt:variant>
      <vt:variant>
        <vt:i4>1638448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_Toc492030579</vt:lpwstr>
      </vt:variant>
      <vt:variant>
        <vt:i4>1638448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_Toc492030578</vt:lpwstr>
      </vt:variant>
      <vt:variant>
        <vt:i4>1638448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_Toc492030577</vt:lpwstr>
      </vt:variant>
      <vt:variant>
        <vt:i4>1638448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_Toc492030576</vt:lpwstr>
      </vt:variant>
      <vt:variant>
        <vt:i4>1638448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_Toc492030575</vt:lpwstr>
      </vt:variant>
      <vt:variant>
        <vt:i4>1638448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_Toc492030574</vt:lpwstr>
      </vt:variant>
      <vt:variant>
        <vt:i4>1638448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_Toc492030573</vt:lpwstr>
      </vt:variant>
      <vt:variant>
        <vt:i4>1638448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_Toc492030572</vt:lpwstr>
      </vt:variant>
      <vt:variant>
        <vt:i4>1638448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_Toc492030571</vt:lpwstr>
      </vt:variant>
      <vt:variant>
        <vt:i4>1638448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_Toc492030570</vt:lpwstr>
      </vt:variant>
      <vt:variant>
        <vt:i4>1572912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_Toc492030569</vt:lpwstr>
      </vt:variant>
      <vt:variant>
        <vt:i4>1572912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_Toc492030568</vt:lpwstr>
      </vt:variant>
      <vt:variant>
        <vt:i4>1572912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_Toc492030567</vt:lpwstr>
      </vt:variant>
      <vt:variant>
        <vt:i4>1572912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_Toc492030566</vt:lpwstr>
      </vt:variant>
      <vt:variant>
        <vt:i4>1572912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_Toc492030565</vt:lpwstr>
      </vt:variant>
      <vt:variant>
        <vt:i4>1572912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_Toc492030564</vt:lpwstr>
      </vt:variant>
      <vt:variant>
        <vt:i4>1572912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_Toc492030563</vt:lpwstr>
      </vt:variant>
      <vt:variant>
        <vt:i4>1572912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_Toc492030562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_Toc492030561</vt:lpwstr>
      </vt:variant>
      <vt:variant>
        <vt:i4>1572912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_Toc492030560</vt:lpwstr>
      </vt:variant>
      <vt:variant>
        <vt:i4>1769520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_Toc492030559</vt:lpwstr>
      </vt:variant>
      <vt:variant>
        <vt:i4>1769520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_Toc492030558</vt:lpwstr>
      </vt:variant>
      <vt:variant>
        <vt:i4>1769520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_Toc492030557</vt:lpwstr>
      </vt:variant>
      <vt:variant>
        <vt:i4>1769520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_Toc492030556</vt:lpwstr>
      </vt:variant>
      <vt:variant>
        <vt:i4>1769520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_Toc492030555</vt:lpwstr>
      </vt:variant>
      <vt:variant>
        <vt:i4>1769520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_Toc492030554</vt:lpwstr>
      </vt:variant>
      <vt:variant>
        <vt:i4>1769520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_Toc492030553</vt:lpwstr>
      </vt:variant>
      <vt:variant>
        <vt:i4>1769520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_Toc492030552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МОСКВЫ</dc:title>
  <dc:subject/>
  <dc:creator>Вячеслав Сайранов</dc:creator>
  <cp:keywords/>
  <dc:description/>
  <cp:lastModifiedBy>Victoria Sairanova</cp:lastModifiedBy>
  <cp:revision>33</cp:revision>
  <cp:lastPrinted>2019-10-16T13:41:00Z</cp:lastPrinted>
  <dcterms:created xsi:type="dcterms:W3CDTF">2020-09-17T16:55:00Z</dcterms:created>
  <dcterms:modified xsi:type="dcterms:W3CDTF">2021-04-09T12:19:00Z</dcterms:modified>
</cp:coreProperties>
</file>